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8A51" w14:textId="77777777" w:rsidR="00AC3E06" w:rsidRDefault="00AC3E06" w:rsidP="00763460">
      <w:pPr>
        <w:pStyle w:val="Title"/>
        <w:rPr>
          <w:lang w:val="ru-RU"/>
        </w:rPr>
      </w:pPr>
      <w:r>
        <w:rPr>
          <w:lang w:val="ru-RU"/>
        </w:rPr>
        <w:t xml:space="preserve">Saray Giya </w:t>
      </w:r>
    </w:p>
    <w:p w14:paraId="43D83F09" w14:textId="77777777" w:rsidR="00AC3E06" w:rsidRPr="00763460" w:rsidRDefault="00AC3E06" w:rsidP="00763460">
      <w:pPr>
        <w:rPr>
          <w:lang w:val="ru-RU"/>
        </w:rPr>
      </w:pPr>
    </w:p>
    <w:p w14:paraId="59F70E8A" w14:textId="77777777" w:rsidR="00AC3E06" w:rsidRDefault="00AC3E06" w:rsidP="00763460">
      <w:pPr>
        <w:pStyle w:val="Title"/>
        <w:rPr>
          <w:lang w:val="ru-RU"/>
        </w:rPr>
      </w:pPr>
      <w:r w:rsidRPr="00092A8E">
        <w:rPr>
          <w:lang w:val="ru-RU"/>
        </w:rPr>
        <w:t xml:space="preserve">na saray Banal a Ama </w:t>
      </w:r>
    </w:p>
    <w:p w14:paraId="75F5AEE7" w14:textId="77777777" w:rsidR="00AC3E06" w:rsidRPr="00763460" w:rsidRDefault="00AC3E06" w:rsidP="00763460">
      <w:pPr>
        <w:rPr>
          <w:lang w:val="ru-RU"/>
        </w:rPr>
      </w:pPr>
    </w:p>
    <w:p w14:paraId="6D43CDE6" w14:textId="77777777" w:rsidR="00AC3E06" w:rsidRDefault="00AC3E06" w:rsidP="00763460">
      <w:pPr>
        <w:pStyle w:val="Title2"/>
      </w:pPr>
      <w:r>
        <w:t>nipaakar ed espiritual a bilay</w:t>
      </w:r>
    </w:p>
    <w:p w14:paraId="5D3EE5AB" w14:textId="77777777" w:rsidR="00AC3E06" w:rsidRPr="00401A8F" w:rsidRDefault="00AC3E06" w:rsidP="00E03EAF">
      <w:pPr>
        <w:rPr>
          <w:lang w:val="ru-RU"/>
        </w:rPr>
      </w:pPr>
    </w:p>
    <w:p w14:paraId="50FDA75D" w14:textId="77777777" w:rsidR="00AC3E06" w:rsidRPr="00401A8F" w:rsidRDefault="00AC3E06" w:rsidP="00E03EAF">
      <w:pPr>
        <w:rPr>
          <w:lang w:val="ru-RU"/>
        </w:rPr>
      </w:pPr>
    </w:p>
    <w:p w14:paraId="2E0A7740" w14:textId="77777777" w:rsidR="00AC3E06" w:rsidRPr="00401A8F" w:rsidRDefault="00AC3E06" w:rsidP="00763460">
      <w:pPr>
        <w:jc w:val="center"/>
        <w:rPr>
          <w:b/>
          <w:bCs/>
          <w:color w:val="0000FF"/>
          <w:sz w:val="32"/>
          <w:szCs w:val="28"/>
          <w:lang w:val="ru-RU"/>
        </w:rPr>
      </w:pPr>
      <w:r w:rsidRPr="00401A8F">
        <w:rPr>
          <w:b/>
          <w:bCs/>
          <w:color w:val="0000FF"/>
          <w:sz w:val="32"/>
          <w:szCs w:val="28"/>
          <w:lang w:val="ru-RU"/>
        </w:rPr>
        <w:t>Parte 1</w:t>
      </w:r>
    </w:p>
    <w:p w14:paraId="628D8B45" w14:textId="77777777" w:rsidR="00AC3E06" w:rsidRPr="00401A8F" w:rsidRDefault="00AC3E06" w:rsidP="00763460">
      <w:pPr>
        <w:rPr>
          <w:lang w:val="ru-RU"/>
        </w:rPr>
      </w:pPr>
    </w:p>
    <w:p w14:paraId="6B24B8AB" w14:textId="77777777" w:rsidR="00AC3E06" w:rsidRPr="00401A8F" w:rsidRDefault="00AC3E06" w:rsidP="00763460">
      <w:pPr>
        <w:rPr>
          <w:lang w:val="ru-RU"/>
        </w:rPr>
      </w:pPr>
    </w:p>
    <w:p w14:paraId="7ACD79D2" w14:textId="77777777" w:rsidR="00AC3E06" w:rsidRDefault="00AC3E06" w:rsidP="00E03EAF">
      <w:pPr>
        <w:pStyle w:val="Heading5"/>
        <w:rPr>
          <w:lang w:val="ru-RU"/>
        </w:rPr>
      </w:pPr>
      <w:r>
        <w:rPr>
          <w:lang w:val="ru-RU"/>
        </w:rPr>
        <w:t>Obispo Alexander (Mileant)</w:t>
      </w:r>
    </w:p>
    <w:p w14:paraId="37C75750" w14:textId="77777777" w:rsidR="00AC3E06" w:rsidRDefault="00AC3E06" w:rsidP="00396A19">
      <w:pPr>
        <w:rPr>
          <w:lang w:val="ru-RU"/>
        </w:rPr>
      </w:pPr>
    </w:p>
    <w:p w14:paraId="756D72CC" w14:textId="77777777" w:rsidR="00AC3E06" w:rsidRDefault="00AC3E06" w:rsidP="00396A19"/>
    <w:p w14:paraId="01A69295" w14:textId="77777777" w:rsidR="000C4153" w:rsidRDefault="000C4153" w:rsidP="00396A19"/>
    <w:p w14:paraId="7E307F65" w14:textId="77777777" w:rsidR="000C4153" w:rsidRDefault="000C4153" w:rsidP="00396A19"/>
    <w:p w14:paraId="4618FF0B" w14:textId="77777777" w:rsidR="000C4153" w:rsidRDefault="000C4153" w:rsidP="00396A19"/>
    <w:p w14:paraId="536AF1B8" w14:textId="77777777" w:rsidR="000C4153" w:rsidRPr="000C4153" w:rsidRDefault="000C4153" w:rsidP="00396A19"/>
    <w:p w14:paraId="02D9FB0B" w14:textId="77777777" w:rsidR="00AC3E06" w:rsidRDefault="00AC3E06" w:rsidP="00396A19">
      <w:pPr>
        <w:rPr>
          <w:sz w:val="28"/>
          <w:lang w:val="ru-RU"/>
        </w:rPr>
      </w:pPr>
      <w:r>
        <w:rPr>
          <w:b/>
          <w:bCs/>
          <w:sz w:val="28"/>
          <w:lang w:val="ru-RU"/>
        </w:rPr>
        <w:t>Saray Karga</w:t>
      </w:r>
      <w:r>
        <w:rPr>
          <w:sz w:val="28"/>
          <w:lang w:val="ru-RU"/>
        </w:rPr>
        <w:t xml:space="preserve">: </w:t>
      </w:r>
    </w:p>
    <w:p w14:paraId="7F807D14" w14:textId="77777777" w:rsidR="00AC3E06" w:rsidRDefault="00000000" w:rsidP="000C4153">
      <w:pPr>
        <w:spacing w:line="360" w:lineRule="auto"/>
        <w:rPr>
          <w:sz w:val="28"/>
        </w:rPr>
      </w:pPr>
      <w:r>
        <w:rPr>
          <w:sz w:val="28"/>
          <w:lang w:val="ru-RU"/>
        </w:rPr>
        <w:pict w14:anchorId="4FAEE8D3">
          <v:rect id="_x0000_i1032" style="width:0;height:1.5pt" o:hralign="center" o:bullet="t" o:hrstd="t" o:hr="t" fillcolor="#a0a0a0" stroked="f"/>
        </w:pict>
      </w:r>
    </w:p>
    <w:p w14:paraId="4D4DA9FF" w14:textId="2BB69AB4"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33824" w:history="1">
        <w:r w:rsidRPr="00F47838">
          <w:rPr>
            <w:rStyle w:val="Hyperlink"/>
            <w:noProof/>
            <w:lang w:val="ru-RU"/>
          </w:rPr>
          <w:t>Introduksyon</w:t>
        </w:r>
        <w:r>
          <w:rPr>
            <w:noProof/>
            <w:webHidden/>
          </w:rPr>
          <w:tab/>
        </w:r>
        <w:r>
          <w:rPr>
            <w:noProof/>
            <w:webHidden/>
          </w:rPr>
          <w:fldChar w:fldCharType="begin"/>
        </w:r>
        <w:r>
          <w:rPr>
            <w:noProof/>
            <w:webHidden/>
          </w:rPr>
          <w:instrText xml:space="preserve"> PAGEREF _Toc236833824 \h </w:instrText>
        </w:r>
        <w:r>
          <w:rPr>
            <w:noProof/>
            <w:webHidden/>
          </w:rPr>
        </w:r>
        <w:r>
          <w:rPr>
            <w:noProof/>
            <w:webHidden/>
          </w:rPr>
          <w:fldChar w:fldCharType="separate"/>
        </w:r>
        <w:r w:rsidR="0094173C">
          <w:rPr>
            <w:noProof/>
            <w:webHidden/>
          </w:rPr>
          <w:t>2</w:t>
        </w:r>
        <w:r>
          <w:rPr>
            <w:noProof/>
            <w:webHidden/>
          </w:rPr>
          <w:fldChar w:fldCharType="end"/>
        </w:r>
      </w:hyperlink>
    </w:p>
    <w:p w14:paraId="377F84B0" w14:textId="677AB66D"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25" w:history="1">
        <w:r w:rsidRPr="00F47838">
          <w:rPr>
            <w:rStyle w:val="Hyperlink"/>
            <w:noProof/>
            <w:lang w:val="ru-RU"/>
          </w:rPr>
          <w:t>Saray Bilin na Kagalang-galang  Si Antonio a Baleg</w:t>
        </w:r>
        <w:r>
          <w:rPr>
            <w:noProof/>
            <w:webHidden/>
          </w:rPr>
          <w:tab/>
        </w:r>
        <w:r>
          <w:rPr>
            <w:noProof/>
            <w:webHidden/>
          </w:rPr>
          <w:fldChar w:fldCharType="begin"/>
        </w:r>
        <w:r>
          <w:rPr>
            <w:noProof/>
            <w:webHidden/>
          </w:rPr>
          <w:instrText xml:space="preserve"> PAGEREF _Toc236833825 \h </w:instrText>
        </w:r>
        <w:r>
          <w:rPr>
            <w:noProof/>
            <w:webHidden/>
          </w:rPr>
        </w:r>
        <w:r>
          <w:rPr>
            <w:noProof/>
            <w:webHidden/>
          </w:rPr>
          <w:fldChar w:fldCharType="separate"/>
        </w:r>
        <w:r w:rsidR="0094173C">
          <w:rPr>
            <w:noProof/>
            <w:webHidden/>
          </w:rPr>
          <w:t>7</w:t>
        </w:r>
        <w:r>
          <w:rPr>
            <w:noProof/>
            <w:webHidden/>
          </w:rPr>
          <w:fldChar w:fldCharType="end"/>
        </w:r>
      </w:hyperlink>
    </w:p>
    <w:p w14:paraId="321220BD" w14:textId="6E5C9158"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26" w:history="1">
        <w:r w:rsidRPr="00F47838">
          <w:rPr>
            <w:rStyle w:val="Hyperlink"/>
            <w:noProof/>
            <w:lang w:val="ru-RU"/>
          </w:rPr>
          <w:t>Saray Bilin na Kagalang-galang  Macarius a Baleg</w:t>
        </w:r>
        <w:r>
          <w:rPr>
            <w:noProof/>
            <w:webHidden/>
          </w:rPr>
          <w:tab/>
        </w:r>
        <w:r>
          <w:rPr>
            <w:noProof/>
            <w:webHidden/>
          </w:rPr>
          <w:fldChar w:fldCharType="begin"/>
        </w:r>
        <w:r>
          <w:rPr>
            <w:noProof/>
            <w:webHidden/>
          </w:rPr>
          <w:instrText xml:space="preserve"> PAGEREF _Toc236833826 \h </w:instrText>
        </w:r>
        <w:r>
          <w:rPr>
            <w:noProof/>
            <w:webHidden/>
          </w:rPr>
        </w:r>
        <w:r>
          <w:rPr>
            <w:noProof/>
            <w:webHidden/>
          </w:rPr>
          <w:fldChar w:fldCharType="separate"/>
        </w:r>
        <w:r w:rsidR="0094173C">
          <w:rPr>
            <w:noProof/>
            <w:webHidden/>
          </w:rPr>
          <w:t>17</w:t>
        </w:r>
        <w:r>
          <w:rPr>
            <w:noProof/>
            <w:webHidden/>
          </w:rPr>
          <w:fldChar w:fldCharType="end"/>
        </w:r>
      </w:hyperlink>
    </w:p>
    <w:p w14:paraId="7C7ED377" w14:textId="01EDA41F"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27" w:history="1">
        <w:r w:rsidRPr="00F47838">
          <w:rPr>
            <w:rStyle w:val="Hyperlink"/>
            <w:noProof/>
            <w:lang w:val="ru-RU"/>
          </w:rPr>
          <w:t>Saray Bilin na Kagalang-galang  Marcos a Mapan-karga</w:t>
        </w:r>
        <w:r>
          <w:rPr>
            <w:noProof/>
            <w:webHidden/>
          </w:rPr>
          <w:tab/>
        </w:r>
        <w:r>
          <w:rPr>
            <w:noProof/>
            <w:webHidden/>
          </w:rPr>
          <w:fldChar w:fldCharType="begin"/>
        </w:r>
        <w:r>
          <w:rPr>
            <w:noProof/>
            <w:webHidden/>
          </w:rPr>
          <w:instrText xml:space="preserve"> PAGEREF _Toc236833827 \h </w:instrText>
        </w:r>
        <w:r>
          <w:rPr>
            <w:noProof/>
            <w:webHidden/>
          </w:rPr>
        </w:r>
        <w:r>
          <w:rPr>
            <w:noProof/>
            <w:webHidden/>
          </w:rPr>
          <w:fldChar w:fldCharType="separate"/>
        </w:r>
        <w:r w:rsidR="0094173C">
          <w:rPr>
            <w:noProof/>
            <w:webHidden/>
          </w:rPr>
          <w:t>23</w:t>
        </w:r>
        <w:r>
          <w:rPr>
            <w:noProof/>
            <w:webHidden/>
          </w:rPr>
          <w:fldChar w:fldCharType="end"/>
        </w:r>
      </w:hyperlink>
    </w:p>
    <w:p w14:paraId="28837025" w14:textId="524481F5"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28" w:history="1">
        <w:r w:rsidRPr="00F47838">
          <w:rPr>
            <w:rStyle w:val="Hyperlink"/>
            <w:noProof/>
            <w:lang w:val="ru-RU"/>
          </w:rPr>
          <w:t>Saray Bilin na Kagalang-galang  Abbot Evagrius</w:t>
        </w:r>
        <w:r>
          <w:rPr>
            <w:noProof/>
            <w:webHidden/>
          </w:rPr>
          <w:tab/>
        </w:r>
        <w:r>
          <w:rPr>
            <w:noProof/>
            <w:webHidden/>
          </w:rPr>
          <w:fldChar w:fldCharType="begin"/>
        </w:r>
        <w:r>
          <w:rPr>
            <w:noProof/>
            <w:webHidden/>
          </w:rPr>
          <w:instrText xml:space="preserve"> PAGEREF _Toc236833828 \h </w:instrText>
        </w:r>
        <w:r>
          <w:rPr>
            <w:noProof/>
            <w:webHidden/>
          </w:rPr>
        </w:r>
        <w:r>
          <w:rPr>
            <w:noProof/>
            <w:webHidden/>
          </w:rPr>
          <w:fldChar w:fldCharType="separate"/>
        </w:r>
        <w:r w:rsidR="0094173C">
          <w:rPr>
            <w:noProof/>
            <w:webHidden/>
          </w:rPr>
          <w:t>30</w:t>
        </w:r>
        <w:r>
          <w:rPr>
            <w:noProof/>
            <w:webHidden/>
          </w:rPr>
          <w:fldChar w:fldCharType="end"/>
        </w:r>
      </w:hyperlink>
    </w:p>
    <w:p w14:paraId="55721548" w14:textId="448E86DF"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29" w:history="1">
        <w:r w:rsidRPr="00F47838">
          <w:rPr>
            <w:rStyle w:val="Hyperlink"/>
            <w:noProof/>
            <w:lang w:val="ru-RU"/>
          </w:rPr>
          <w:t>Saray Bilin na Kagalang-galang  Juan na Karpathos</w:t>
        </w:r>
        <w:r>
          <w:rPr>
            <w:noProof/>
            <w:webHidden/>
          </w:rPr>
          <w:tab/>
        </w:r>
        <w:r>
          <w:rPr>
            <w:noProof/>
            <w:webHidden/>
          </w:rPr>
          <w:fldChar w:fldCharType="begin"/>
        </w:r>
        <w:r>
          <w:rPr>
            <w:noProof/>
            <w:webHidden/>
          </w:rPr>
          <w:instrText xml:space="preserve"> PAGEREF _Toc236833829 \h </w:instrText>
        </w:r>
        <w:r>
          <w:rPr>
            <w:noProof/>
            <w:webHidden/>
          </w:rPr>
        </w:r>
        <w:r>
          <w:rPr>
            <w:noProof/>
            <w:webHidden/>
          </w:rPr>
          <w:fldChar w:fldCharType="separate"/>
        </w:r>
        <w:r w:rsidR="0094173C">
          <w:rPr>
            <w:noProof/>
            <w:webHidden/>
          </w:rPr>
          <w:t>32</w:t>
        </w:r>
        <w:r>
          <w:rPr>
            <w:noProof/>
            <w:webHidden/>
          </w:rPr>
          <w:fldChar w:fldCharType="end"/>
        </w:r>
      </w:hyperlink>
    </w:p>
    <w:p w14:paraId="14A73CD5" w14:textId="5D29268D"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30" w:history="1">
        <w:r w:rsidRPr="00F47838">
          <w:rPr>
            <w:rStyle w:val="Hyperlink"/>
            <w:noProof/>
            <w:lang w:val="ru-RU"/>
          </w:rPr>
          <w:t>Saray Bilin na Banal  Diadochus, Obispo na Photiki</w:t>
        </w:r>
        <w:r>
          <w:rPr>
            <w:noProof/>
            <w:webHidden/>
          </w:rPr>
          <w:tab/>
        </w:r>
        <w:r>
          <w:rPr>
            <w:noProof/>
            <w:webHidden/>
          </w:rPr>
          <w:fldChar w:fldCharType="begin"/>
        </w:r>
        <w:r>
          <w:rPr>
            <w:noProof/>
            <w:webHidden/>
          </w:rPr>
          <w:instrText xml:space="preserve"> PAGEREF _Toc236833830 \h </w:instrText>
        </w:r>
        <w:r>
          <w:rPr>
            <w:noProof/>
            <w:webHidden/>
          </w:rPr>
        </w:r>
        <w:r>
          <w:rPr>
            <w:noProof/>
            <w:webHidden/>
          </w:rPr>
          <w:fldChar w:fldCharType="separate"/>
        </w:r>
        <w:r w:rsidR="0094173C">
          <w:rPr>
            <w:noProof/>
            <w:webHidden/>
          </w:rPr>
          <w:t>34</w:t>
        </w:r>
        <w:r>
          <w:rPr>
            <w:noProof/>
            <w:webHidden/>
          </w:rPr>
          <w:fldChar w:fldCharType="end"/>
        </w:r>
      </w:hyperlink>
    </w:p>
    <w:p w14:paraId="6ED56A67" w14:textId="63C9882E"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31" w:history="1">
        <w:r w:rsidRPr="00F47838">
          <w:rPr>
            <w:rStyle w:val="Hyperlink"/>
            <w:noProof/>
            <w:lang w:val="ru-RU"/>
          </w:rPr>
          <w:t>Saray Bilin nen Presbitero Elijah Ekdikt</w:t>
        </w:r>
        <w:r>
          <w:rPr>
            <w:noProof/>
            <w:webHidden/>
          </w:rPr>
          <w:tab/>
        </w:r>
        <w:r>
          <w:rPr>
            <w:noProof/>
            <w:webHidden/>
          </w:rPr>
          <w:fldChar w:fldCharType="begin"/>
        </w:r>
        <w:r>
          <w:rPr>
            <w:noProof/>
            <w:webHidden/>
          </w:rPr>
          <w:instrText xml:space="preserve"> PAGEREF _Toc236833831 \h </w:instrText>
        </w:r>
        <w:r>
          <w:rPr>
            <w:noProof/>
            <w:webHidden/>
          </w:rPr>
        </w:r>
        <w:r>
          <w:rPr>
            <w:noProof/>
            <w:webHidden/>
          </w:rPr>
          <w:fldChar w:fldCharType="separate"/>
        </w:r>
        <w:r w:rsidR="0094173C">
          <w:rPr>
            <w:noProof/>
            <w:webHidden/>
          </w:rPr>
          <w:t>41</w:t>
        </w:r>
        <w:r>
          <w:rPr>
            <w:noProof/>
            <w:webHidden/>
          </w:rPr>
          <w:fldChar w:fldCharType="end"/>
        </w:r>
      </w:hyperlink>
    </w:p>
    <w:p w14:paraId="0C5FE603" w14:textId="7ADAD8BE" w:rsidR="000C4153" w:rsidRDefault="000C4153" w:rsidP="000C4153">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3832" w:history="1">
        <w:r w:rsidRPr="00F47838">
          <w:rPr>
            <w:rStyle w:val="Hyperlink"/>
            <w:noProof/>
            <w:lang w:val="ru-RU"/>
          </w:rPr>
          <w:t>Saray bilin manlapud pigara  saray daan ya ascetic</w:t>
        </w:r>
        <w:r>
          <w:rPr>
            <w:noProof/>
            <w:webHidden/>
          </w:rPr>
          <w:tab/>
        </w:r>
        <w:r>
          <w:rPr>
            <w:noProof/>
            <w:webHidden/>
          </w:rPr>
          <w:fldChar w:fldCharType="begin"/>
        </w:r>
        <w:r>
          <w:rPr>
            <w:noProof/>
            <w:webHidden/>
          </w:rPr>
          <w:instrText xml:space="preserve"> PAGEREF _Toc236833832 \h </w:instrText>
        </w:r>
        <w:r>
          <w:rPr>
            <w:noProof/>
            <w:webHidden/>
          </w:rPr>
        </w:r>
        <w:r>
          <w:rPr>
            <w:noProof/>
            <w:webHidden/>
          </w:rPr>
          <w:fldChar w:fldCharType="separate"/>
        </w:r>
        <w:r w:rsidR="0094173C">
          <w:rPr>
            <w:noProof/>
            <w:webHidden/>
          </w:rPr>
          <w:t>43</w:t>
        </w:r>
        <w:r>
          <w:rPr>
            <w:noProof/>
            <w:webHidden/>
          </w:rPr>
          <w:fldChar w:fldCharType="end"/>
        </w:r>
      </w:hyperlink>
    </w:p>
    <w:p w14:paraId="7F4B6F49" w14:textId="7E6078AE" w:rsidR="00AC3E06" w:rsidRDefault="000C4153" w:rsidP="000C4153">
      <w:pPr>
        <w:spacing w:line="360" w:lineRule="auto"/>
        <w:rPr>
          <w:sz w:val="28"/>
          <w:lang w:val="ru-RU"/>
        </w:rPr>
      </w:pPr>
      <w:r>
        <w:fldChar w:fldCharType="end"/>
      </w:r>
      <w:r w:rsidR="00000000">
        <w:rPr>
          <w:sz w:val="28"/>
          <w:lang w:val="ru-RU"/>
        </w:rPr>
        <w:pict w14:anchorId="0426D853">
          <v:rect id="_x0000_i1033" style="width:0;height:1.5pt" o:hralign="center" o:hrstd="t" o:hr="t" fillcolor="#a0a0a0" stroked="f"/>
        </w:pict>
      </w:r>
    </w:p>
    <w:p w14:paraId="0BF94094" w14:textId="77777777" w:rsidR="00AC3E06" w:rsidRPr="00401A8F" w:rsidRDefault="00AC3E06" w:rsidP="00763460">
      <w:pPr>
        <w:rPr>
          <w:lang w:val="ru-RU"/>
        </w:rPr>
      </w:pPr>
    </w:p>
    <w:p w14:paraId="742F2762" w14:textId="5602A112" w:rsidR="00AC3E06" w:rsidRDefault="00AC3E06" w:rsidP="00763460">
      <w:pPr>
        <w:pStyle w:val="Heading3"/>
        <w:rPr>
          <w:lang w:val="ru-RU"/>
        </w:rPr>
      </w:pPr>
      <w:bookmarkStart w:id="0" w:name="_Toc136187817"/>
      <w:bookmarkStart w:id="1" w:name="_Toc236833824"/>
      <w:r>
        <w:rPr>
          <w:lang w:val="ru-RU"/>
        </w:rPr>
        <w:lastRenderedPageBreak/>
        <w:t>Introduksyon</w:t>
      </w:r>
      <w:bookmarkEnd w:id="0"/>
      <w:bookmarkEnd w:id="1"/>
    </w:p>
    <w:p w14:paraId="5006CE97" w14:textId="77777777" w:rsidR="00AC3E06" w:rsidRDefault="00AC3E06">
      <w:pPr>
        <w:tabs>
          <w:tab w:val="left" w:pos="468"/>
        </w:tabs>
        <w:rPr>
          <w:lang w:val="ru-RU"/>
        </w:rPr>
      </w:pPr>
      <w:r>
        <w:rPr>
          <w:lang w:val="ru-RU"/>
        </w:rPr>
        <w:t>Sayan booklet so unaan ed serye na saray kompilasyon ya say gagala mi et ilakip iray pinilin bangat manlapud saray Orthodox ascetic a Ama nipaakar ed Kristianon bilay. Saray onsublay a libro so inusar ed impangipon na sayan koleksyon: say koleksyon a limaran-volume a *Dobrotolyubie* (inedit nen Obispo Theophan the Recluse); *The Ladder* nen Venerable John, Abbot na Palandey Sinai; *Spiritual Instructions* nen Abba Dorotheus; 'Say Agnanengneng a Pibakal' nen Santo Nicodemus a Hagiorite; saray kanonotan nen Ama Silouan a Athonite; 'Say Ama' nen Obispo Ignatius Bryanchaninov; tan arum niran kaparan koleksyon na asetikismo (asetikismo — espiritual a disiplina). Manlapud saraya, pinili mi ray instruksyon ya aplikado ed saray totoon manbibilay ed mundo, tan inekal mi ray manunaan ya nipaakar ed monastiko tan eremitanon kabibilay.</w:t>
      </w:r>
    </w:p>
    <w:p w14:paraId="30305797" w14:textId="77777777" w:rsidR="00AC3E06" w:rsidRDefault="00AC3E06">
      <w:pPr>
        <w:tabs>
          <w:tab w:val="left" w:pos="468"/>
        </w:tabs>
        <w:rPr>
          <w:lang w:val="ru-RU"/>
        </w:rPr>
      </w:pPr>
      <w:r>
        <w:rPr>
          <w:lang w:val="ru-RU"/>
        </w:rPr>
        <w:tab/>
        <w:t>Base ed dakel a katalogo na libro antis na rebolusyon, say bilay na saray santo tan saray bangat na saray Banal ya Ama so paboriton babasaen na saray Ruso ya walaan na espiritual a kanonotan. Diad katuaan, saya a mismo so literatura ya walaan na bengatlan talagan makapangayayat, ta aliwa yan amagan tan abstract a pilosopiya, noag ingen sakey a salming na Banal a bilay diad sakey a matunong a kamarerwa. Say panbasa ed bilay na sakey a santo odino saray bangat to et singa, no panon, panbisita ed sikato tan mangala manlapud kayamanan na espiritual ya eksperiensya to.</w:t>
      </w:r>
    </w:p>
    <w:p w14:paraId="499D0270" w14:textId="77777777" w:rsidR="00AC3E06" w:rsidRDefault="00AC3E06">
      <w:pPr>
        <w:tabs>
          <w:tab w:val="left" w:pos="468"/>
        </w:tabs>
        <w:rPr>
          <w:lang w:val="ru-RU"/>
        </w:rPr>
      </w:pPr>
      <w:r>
        <w:rPr>
          <w:lang w:val="ru-RU"/>
        </w:rPr>
        <w:tab/>
        <w:t>Sino irayan ascetic ya matatken, tan panon iran nandiduma ed arum ya Kristiano? Anggano kontento la so karaklan ya totoo ed ordinaryon bilay, abayag lan wala ray totoo ed loob na Simbaan nen Kristo ya inlarawan nen Kristo bilang 'aliwan taga sayan mundo' (Juan 17:14). Sarayai a matunong a lalaki et inmekal ira ed kayangalian na mundo tan say ag-inkahustisya paonla ed desierto odino makapal a kakiewan, odino inyamot da so sarili da manlapud saray tukso na mundo tan saray mausisa a mata, ya interon inyalay da so bilay da ed Dios. Sikara so totoon manpapasnok ed katuaan, manpipirawat ed sankatageyan ya espiritual a balor, napupoolan na panangaro ed Dios, tan nanenengneng da so tuan dilin-dalin da et diad Panarian na Tawen labat. Saray arum ed sarayan matunong a kamarerwa et akasabi ed ontan a katageyan na espiritual tan akapan-</w:t>
      </w:r>
      <w:r>
        <w:rPr>
          <w:lang w:val="ru-RU"/>
        </w:rPr>
        <w:lastRenderedPageBreak/>
        <w:t>eksperiensya na saray rebelasyon a napno na grasya a ag-amta tan ag-ninonot na karaklan a totoo.</w:t>
      </w:r>
    </w:p>
    <w:p w14:paraId="27736093" w14:textId="77777777" w:rsidR="00AC3E06" w:rsidRDefault="00AC3E06">
      <w:pPr>
        <w:tabs>
          <w:tab w:val="left" w:pos="468"/>
        </w:tabs>
        <w:rPr>
          <w:lang w:val="ru-RU"/>
        </w:rPr>
      </w:pPr>
      <w:r>
        <w:rPr>
          <w:lang w:val="ru-RU"/>
        </w:rPr>
        <w:tab/>
        <w:t>Si San Gregorio the Theologian, ya akabat to so estado na napno na grasya a bilay na hermit, et inpasimbalo to so impanbatik to ed desierto ed saray karnero to diad onia a paraan:</w:t>
      </w:r>
    </w:p>
    <w:p w14:paraId="104CB1BC" w14:textId="77777777" w:rsidR="00AC3E06" w:rsidRDefault="00AC3E06">
      <w:pPr>
        <w:tabs>
          <w:tab w:val="left" w:pos="468"/>
        </w:tabs>
        <w:rPr>
          <w:lang w:val="ru-RU"/>
        </w:rPr>
      </w:pPr>
    </w:p>
    <w:p w14:paraId="694B33F7" w14:textId="77777777" w:rsidR="00AC3E06" w:rsidRDefault="00AC3E06">
      <w:pPr>
        <w:tabs>
          <w:tab w:val="left" w:pos="468"/>
        </w:tabs>
        <w:ind w:left="468"/>
        <w:rPr>
          <w:i/>
          <w:lang w:val="ru-RU"/>
        </w:rPr>
      </w:pPr>
      <w:r>
        <w:rPr>
          <w:i/>
          <w:lang w:val="ru-RU"/>
        </w:rPr>
        <w:t>"Masulok ed amin, pinangarap ko—singa to la, ya inekal ko ray panamdam ko, tinaynan ko so laman tan say mundo, ya inmulet ed sankasulokan na inkasik, tan no anggapoy graben pankaukolan et anggapoy koneksyon ed antokaman ya pantao—ya makitongtong ed inkasik tan ed Dios, ya manbilay ed tapew na nanenengneng a mundo, tan ya awiten ed loob ko ray diwata na Dios, ya lawas malinis tan ag-ala-laok ed saray makalina tan makapansisilib ya impresyon na mundo. Pinangarap kon magmaliw, tan tuloy-tuloy ya magmaliw, a sakey a peteg a malinis a salming na Dios tan say pagka-diyos, a makaala na liwawa ed tapew na liwawa—say sankasilaw-an ed saray agmasyadon malinew—a makaani la natan na saray bendisyon na onsabin panaon, a manayam a kaiba ray Anghel, tan, legan a walad dalin ni, a taynanan so dalin tan itagey na Espiritu ed saray katageyan. No walay anggan siopa ed sikayo ya kabat to iyan panangaro, natalosan yo so ibabagak."</w:t>
      </w:r>
    </w:p>
    <w:p w14:paraId="05156D31" w14:textId="77777777" w:rsidR="00AC3E06" w:rsidRDefault="00AC3E06">
      <w:pPr>
        <w:tabs>
          <w:tab w:val="left" w:pos="468"/>
        </w:tabs>
        <w:rPr>
          <w:i/>
          <w:lang w:val="ru-RU"/>
        </w:rPr>
      </w:pPr>
    </w:p>
    <w:p w14:paraId="220A97D7" w14:textId="77777777" w:rsidR="00AC3E06" w:rsidRDefault="00AC3E06">
      <w:pPr>
        <w:tabs>
          <w:tab w:val="left" w:pos="468"/>
        </w:tabs>
        <w:rPr>
          <w:lang w:val="ru-RU"/>
        </w:rPr>
      </w:pPr>
      <w:r>
        <w:rPr>
          <w:lang w:val="ru-RU"/>
        </w:rPr>
        <w:t xml:space="preserve">Karaklan ed saray ascetic ya akibiang ed pilalek nen San Gregorio the Theologian et ag-akabat </w:t>
      </w:r>
      <w:r>
        <w:rPr>
          <w:b/>
          <w:lang w:val="ru-RU"/>
        </w:rPr>
        <w:t>ed mundo</w:t>
      </w:r>
      <w:r>
        <w:rPr>
          <w:lang w:val="ru-RU"/>
        </w:rPr>
        <w:t xml:space="preserve">, singa met ed espiritual ya eksperiensia da. Balet, pinagyaman na Dios, para ed pankaabigan na saray matoor, ya ipatnag so arum ed saray pinili To ed mundo no kapigan no kapigan, tan say ag-iilaloan ya pakabat ed sakey ya ascetic o arum ni et lanang ya mangitilak na maliwawa tan makapankaabigan ya epekto ed sakey a too. No maminsan balet, say pakabat ed sakey a matunong a too et nagmaliw a baleg a pananguman ed bilay na sakey a too, tan sikara et apakiwas na pilalek a mas onapit ed sikato pian aligen so matunong a bilay to. Kanian, sakey a grupo na totoo (saray agagi) et kalkalna ran nantitipon ed liber na sakey a mansasolo ya ascetic, tan niletneg so sakey a skete, lavra o monasteryo. Diad parehon panaon, nansimula so institusyon na espiritual a panangigiya ( ), no iner saray monghe na monasteryo tan saray bisitan managdayew so nansubok ed sarili </w:t>
      </w:r>
      <w:r>
        <w:rPr>
          <w:lang w:val="ru-RU"/>
        </w:rPr>
        <w:lastRenderedPageBreak/>
        <w:t xml:space="preserve">da ed espiritual a panangigiya na sakey ya eksperyensyadon mentor, say 'starets'. Manlapud nasyonal ya istorya tayo, amta tayo no panon kabaleg so maong ya impluwensya na saray amayamay a monasteryo, lavra, tan hermitage, ya akawarasan ed kalaknab na Holy Rus', ed saray totoon Ruso. Say Kiev-Pechersk Lavra, say Trinity-Sergius Lavra, say Valaam Monastery, say Solovetsky Monastery, </w:t>
      </w:r>
      <w:r w:rsidRPr="009C0CD8">
        <w:rPr>
          <w:lang w:val="ru-RU"/>
        </w:rPr>
        <w:t xml:space="preserve">say </w:t>
      </w:r>
      <w:r>
        <w:rPr>
          <w:lang w:val="ru-RU"/>
        </w:rPr>
        <w:t>Optina Hermitage tan arum ni et nagmaliw ya sentro na panagpabalo na moralidad.</w:t>
      </w:r>
    </w:p>
    <w:p w14:paraId="0B6FDEF0" w14:textId="77777777" w:rsidR="00AC3E06" w:rsidRDefault="00AC3E06">
      <w:pPr>
        <w:tabs>
          <w:tab w:val="left" w:pos="468"/>
        </w:tabs>
        <w:rPr>
          <w:lang w:val="ru-RU"/>
        </w:rPr>
      </w:pPr>
      <w:r>
        <w:rPr>
          <w:lang w:val="ru-RU"/>
        </w:rPr>
        <w:tab/>
        <w:t>Diad saray mansasakit a pankanawnawa, saray ascetic a matatken et manggagawa na saray pormal a sermon. Saray bilin da et kaslakan ya antikey. Bilang totontonen, saraya et ebat ed saray espisipikon tepet na saray bisita; balet anggad natan et mangipapaway ni na baleg a pakayarin espiritual, lawas ya nibase ed personal ya eksperiensya na matatken, tan mangiiter na liwawa ya walaan na baleg a kaeksaktuan ed nanduruman irap ya aarapen na sakey a too diad dalan to paonla ed Dios. Saray bangat na saray sankapetegan ya matatken et mabetbet ya nirekord. Kanian, diad loob na masulok ya sakey tan kapalduan libon taon, ya ginmapo ed si San Antonio ya Baleg (kalagitnaan na koma-4 a siglo), sakey a mayaman a koleksyon na patristikon asetikon literatura so atipon, ya mangiiter na liwawa ed dakel ya aspeto na Kristyanon bilay.</w:t>
      </w:r>
    </w:p>
    <w:p w14:paraId="5DC849C5" w14:textId="77777777" w:rsidR="00AC3E06" w:rsidRDefault="00AC3E06">
      <w:pPr>
        <w:tabs>
          <w:tab w:val="left" w:pos="468"/>
        </w:tabs>
        <w:rPr>
          <w:lang w:val="ru-RU"/>
        </w:rPr>
      </w:pPr>
      <w:r>
        <w:rPr>
          <w:lang w:val="ru-RU"/>
        </w:rPr>
        <w:tab/>
        <w:t xml:space="preserve">Anggano nanduruma so panaon, kultura, tan kipapasen na panagbilay ya pinanbilayan na sarayan ascetic, say bangat da et nipakabat ed sigpot </w:t>
      </w:r>
      <w:r>
        <w:rPr>
          <w:b/>
          <w:lang w:val="ru-RU"/>
        </w:rPr>
        <w:t>a pankakasakey</w:t>
      </w:r>
      <w:r>
        <w:rPr>
          <w:lang w:val="ru-RU"/>
        </w:rPr>
        <w:t>. Wala'y duaran rason ed saya. Unona, lapud amin a totoo et pare-pareho so naturalesa da, saray tukso ya kaukolan dan labanan et manunaan ya pareho met, singa saray moral a ganggan ya impaalagey na Manamalsa et ag-onuman; nian ni, say gagala ra et saksakey tan pareho—say Panarian na Tawen.</w:t>
      </w:r>
    </w:p>
    <w:p w14:paraId="67C2E753" w14:textId="77777777" w:rsidR="00AC3E06" w:rsidRDefault="00AC3E06">
      <w:pPr>
        <w:tabs>
          <w:tab w:val="left" w:pos="468"/>
        </w:tabs>
        <w:rPr>
          <w:lang w:val="ru-RU"/>
        </w:rPr>
      </w:pPr>
      <w:r>
        <w:rPr>
          <w:lang w:val="ru-RU"/>
        </w:rPr>
        <w:tab/>
        <w:t>Komanwa, say parehon Espiritu Santo so nansalita diad panamegley na saray Banal ya Ama a singa ed impansalita To diad panamegley na saray banal a propeta tan apostoles, tan Siya, unong ed sipan na Manangiliktar, et mansiansia ed Simbaan To anggad sampot na mundo. Ipapahayag na saray Banal a Ama so parehon katuaan a nanlapud Dios a singa met ed Banal a Kasulatan. Say pandumaan na saray bangat da et say mas detalyadon pan-usisa da ed nanduruman aspeto na espiritual a bilay, a nipanengneng panamegley na saray espisipikon alimbawa tan simbawa.</w:t>
      </w:r>
    </w:p>
    <w:p w14:paraId="3B315669" w14:textId="77777777" w:rsidR="00AC3E06" w:rsidRDefault="00AC3E06">
      <w:pPr>
        <w:tabs>
          <w:tab w:val="left" w:pos="468"/>
        </w:tabs>
        <w:rPr>
          <w:lang w:val="ru-RU"/>
        </w:rPr>
      </w:pPr>
      <w:r>
        <w:rPr>
          <w:lang w:val="ru-RU"/>
        </w:rPr>
        <w:lastRenderedPageBreak/>
        <w:tab/>
        <w:t>Say Sagradon Kasulatan so mangitatalindeg na pundasyon na pananisia tan matoor a bilay, legan a say saray Banal a Ama so mangipapaliwawa ed detalye na nanduruman aspeto na sayan bilay, ya mangiiter na simbawa no panon ya nabirbir tan nalampasan iray panag-sulsul na demonyo, tan no panon ya mas epektibon nagamoran so katooran.</w:t>
      </w:r>
    </w:p>
    <w:p w14:paraId="6ECCCC43" w14:textId="77777777" w:rsidR="00AC3E06" w:rsidRDefault="00AC3E06">
      <w:pPr>
        <w:tabs>
          <w:tab w:val="left" w:pos="468"/>
        </w:tabs>
        <w:rPr>
          <w:lang w:val="ru-RU"/>
        </w:rPr>
      </w:pPr>
      <w:r>
        <w:rPr>
          <w:lang w:val="ru-RU"/>
        </w:rPr>
        <w:tab/>
        <w:t>Say ontan a pankakasakey ed kimey na Kristianon Simbaan ed amin a panaon, say pankakasakey na dalan tan say testimonya ed kalat a naabot — saraya so mismon manbubuo na sankabiskegan tan sankatunongan a kumpirmasyon na katuaan na Ortodoksyon a dalan paonlad kaligtasan. Say parehon Espiritu Santo so man-iingas ed parehon Banal a Kasulatan tan saray sinulat na saray Banal ya Ama na Simbaan, tan saya et seguradon nalikna na siopaman ya manpupursigi ya manbilay na tuan bilay ya Kristiyano.</w:t>
      </w:r>
    </w:p>
    <w:p w14:paraId="41C5298A" w14:textId="77777777" w:rsidR="00AC3E06" w:rsidRDefault="00AC3E06">
      <w:pPr>
        <w:tabs>
          <w:tab w:val="left" w:pos="468"/>
        </w:tabs>
        <w:rPr>
          <w:lang w:val="ru-RU"/>
        </w:rPr>
      </w:pPr>
      <w:r>
        <w:rPr>
          <w:lang w:val="ru-RU"/>
        </w:rPr>
        <w:tab/>
        <w:t>Nepeg ya tandaan ya sakey ya baleg ya pandumaan ya espiritu so manlelepes ed saray sinulat na saray Western mystics nen ika-14 anggad ika-19 a siglo: Thomas à Kempis, Ignatius of Loyola, Teresa of Ávila, John of the Cross tan arum ni, ya angibangat na saray gawan ascetic ya istrikton isesebel na saray Amay Ortodokso, lapud mangitonton iraya ed panagkamali odino panaglimbok ed sarili. Saray tanda na panagkamali: malabir a panagnonot, panag-daydream, panagpasirayew ya manasingger ed panagpasirayew, panagkamali ed saray demonyo bilang Manangiliktar tan anghel, makapakebbiew tan makapangiter na panag-ekstatiko, tan sakey a maamot a sensualidad. Say panagkamali et sakey a grabe tan makaderal ya espiritual a sakit, a say saksakey labat a makasalba et say espisyal ya interbensyon na Dios. (Say meditasyon tan saray ascetic practices ya insusugiri na saray yogi tan say relihyon a Buddhist et aliwan mas mainomay met so peligro to ed mental a bunigas).</w:t>
      </w:r>
    </w:p>
    <w:p w14:paraId="43D76F12" w14:textId="77777777" w:rsidR="00AC3E06" w:rsidRDefault="00AC3E06">
      <w:pPr>
        <w:tabs>
          <w:tab w:val="left" w:pos="468"/>
        </w:tabs>
        <w:rPr>
          <w:lang w:val="ru-RU"/>
        </w:rPr>
      </w:pPr>
      <w:r>
        <w:rPr>
          <w:lang w:val="ru-RU"/>
        </w:rPr>
        <w:tab/>
        <w:t xml:space="preserve">Say koma-duwamplo a siglo et panaon na pan-aliguas na saray sankasibletan a kulto tan makapakebbiew a espiritual a panirap. Say mas malaknab a mundo na Kristianismo et lalon nagmaliw a materyalistiko; saray sektaryan et lalon papaleten da so bangat na Kristianismo tan i-aangkop da ed saray pilalek na laman. Kanian, lalon nagmaliw a mairap para ed sakey ya Orthodox a Kristiano so makalmo na makapanyarin-espiritu tan makabat ya elder. Say </w:t>
      </w:r>
      <w:r>
        <w:rPr>
          <w:lang w:val="ru-RU"/>
        </w:rPr>
        <w:lastRenderedPageBreak/>
        <w:t>saksakey a ligliwa et saray bangat na dakel ya elder et niyopreserba tan walad sikatayo la ed saray libro.</w:t>
      </w:r>
    </w:p>
    <w:p w14:paraId="3ACCDA82" w14:textId="77777777" w:rsidR="00AC3E06" w:rsidRDefault="00AC3E06">
      <w:pPr>
        <w:tabs>
          <w:tab w:val="left" w:pos="468"/>
        </w:tabs>
        <w:rPr>
          <w:lang w:val="ru-RU"/>
        </w:rPr>
      </w:pPr>
      <w:r>
        <w:rPr>
          <w:lang w:val="ru-RU"/>
        </w:rPr>
        <w:tab/>
        <w:t>Diad saray simplin libro mi, tinipon mi so saray bangat na saray Banal a Ama tan inurnos mi iraya unong ed nansulat tan unong ed panaon. Diad gapo na balang kabanata, walay antikey ya impormasyon nipaakar ed samay aseta ya tutukoyen. Pian mainomay ya usaren, saray bangat et inurnos unong ed tema, ya biningay mi ed taloran baleg a grupo: pananisia, ilalo, tan aro.</w:t>
      </w:r>
    </w:p>
    <w:p w14:paraId="5FE78651" w14:textId="77777777" w:rsidR="00AC3E06" w:rsidRDefault="00AC3E06">
      <w:pPr>
        <w:tabs>
          <w:tab w:val="left" w:pos="468"/>
        </w:tabs>
        <w:rPr>
          <w:lang w:val="ru-RU"/>
        </w:rPr>
      </w:pPr>
      <w:r>
        <w:rPr>
          <w:lang w:val="ru-RU"/>
        </w:rPr>
        <w:tab/>
        <w:t xml:space="preserve">Say seksyon </w:t>
      </w:r>
      <w:r>
        <w:rPr>
          <w:b/>
          <w:lang w:val="ru-RU"/>
        </w:rPr>
        <w:t>nipaakar ed pananisia</w:t>
      </w:r>
      <w:r>
        <w:rPr>
          <w:lang w:val="ru-RU"/>
        </w:rPr>
        <w:t xml:space="preserve"> et walaan na saray bangat nipaakar ed pakayari na gawa na Panangiliktar na Katawan a Jesu-Cristo, nipaakar ed panangaro na Dios tan say panangasikaso To ed katooan, nipaakar ed grasya, nipaakar ed saray kalidad na tuan pananisia, tan nipaakar ed relasyon tayo ed Dios: nipaakar ed respeto, takot ed Dios, pikakasi, panag-isip-isip nipaakar ed Dios, tan panag-usisa ed linawa na Dios.</w:t>
      </w:r>
    </w:p>
    <w:p w14:paraId="5018AA24" w14:textId="77777777" w:rsidR="00AC3E06" w:rsidRDefault="00AC3E06">
      <w:pPr>
        <w:tabs>
          <w:tab w:val="left" w:pos="468"/>
        </w:tabs>
        <w:rPr>
          <w:lang w:val="ru-RU"/>
        </w:rPr>
      </w:pPr>
      <w:r>
        <w:rPr>
          <w:lang w:val="ru-RU"/>
        </w:rPr>
        <w:tab/>
        <w:t xml:space="preserve">Say seksyon </w:t>
      </w:r>
      <w:r>
        <w:rPr>
          <w:b/>
          <w:lang w:val="ru-RU"/>
        </w:rPr>
        <w:t>nipaakar ed il</w:t>
      </w:r>
      <w:r>
        <w:rPr>
          <w:lang w:val="ru-RU"/>
        </w:rPr>
        <w:t>alo et mantitipon na saray bangat ya akonekta ed bilay ya Kristiano: nipaakar ed laban kontra ed saray pilalek tan say panag-alima na saray birtud. Lalo la, sayan seksyon et walay karga ton instruksyon nipaakar ed inkamaseet, pasensya, kasil na linawa tan inkamataletey; nipaakar ed panlinis na konsensya; nipaakar ed moderasyon tan pan-kontrol ed sarili; nipaakar ed inkakastigo, ag-inkagulo, inkamatua tan inkamapaabeba; nipaakar ed pan-kontrol na sanok, inkamapait, inggit tan panag-usisa; nipaakar ed pananaw tayo ed saray ermen, sakit tan tukso, nipaakar ed panalo ed ermen tan kaermenan, nipaakar ed pakaala na kababaan na linawa, tan nipaakar ed pibabakal ed mauges ya kanonotan. Insan itan onla ed saray mas atagey a birtud: panagbantay, panag-akis tan panagbabawi, kalinisan na puso, kareenan na kanonotan, katalinoan tan kakabatan, tan espiritual a liwawa.</w:t>
      </w:r>
    </w:p>
    <w:p w14:paraId="5D440350" w14:textId="77777777" w:rsidR="00AC3E06" w:rsidRDefault="00AC3E06">
      <w:pPr>
        <w:tabs>
          <w:tab w:val="left" w:pos="468"/>
        </w:tabs>
        <w:rPr>
          <w:lang w:val="ru-RU"/>
        </w:rPr>
      </w:pPr>
      <w:r>
        <w:rPr>
          <w:lang w:val="ru-RU"/>
        </w:rPr>
        <w:tab/>
        <w:t xml:space="preserve">Diad kaunoran, say komatlon seksyon nipaakar </w:t>
      </w:r>
      <w:r>
        <w:rPr>
          <w:b/>
          <w:lang w:val="ru-RU"/>
        </w:rPr>
        <w:t>ed panangaro</w:t>
      </w:r>
      <w:r>
        <w:rPr>
          <w:lang w:val="ru-RU"/>
        </w:rPr>
        <w:t xml:space="preserve"> so mantitipon ed saray bangat nipaakar ed pananaw tayo ed Dios tan saray kapara tayon totoo, tan nipaakar ed saray gawa na panangaro: panangasi, ag-pananghusga, maong a linawa tan say panamerdona ed saray kasalanan. No maminsan, say apendise so mangilaktip na saray panagnonot na sayan masanto ya ama nipaakar ed patey tan say Unor a Pananghusga, nipaakar ed saray panag-iloko na saray demonyo, tan arum niran kanonotan.</w:t>
      </w:r>
    </w:p>
    <w:p w14:paraId="154004E8" w14:textId="77777777" w:rsidR="00AC3E06" w:rsidRDefault="00AC3E06">
      <w:pPr>
        <w:tabs>
          <w:tab w:val="left" w:pos="468"/>
        </w:tabs>
        <w:rPr>
          <w:i/>
          <w:lang w:val="ru-RU"/>
        </w:rPr>
      </w:pPr>
      <w:r>
        <w:rPr>
          <w:lang w:val="ru-RU"/>
        </w:rPr>
        <w:lastRenderedPageBreak/>
        <w:tab/>
        <w:t xml:space="preserve">Manilalo kami ya say managbasa na sarayan bilin et natulongan ya apresyaen so espiritual a kakabatan tan eksperiensya na saray Ortodoks ya asketiko, tan, anggano agda naynay ya nagawaan ya isagawa iray simbawa da, et makala ra </w:t>
      </w:r>
      <w:r>
        <w:rPr>
          <w:b/>
          <w:lang w:val="ru-RU"/>
        </w:rPr>
        <w:t>man labat na sakey ya Ortodoks, patristikon paraan na panagnonot</w:t>
      </w:r>
      <w:r>
        <w:rPr>
          <w:lang w:val="ru-RU"/>
        </w:rPr>
        <w:t xml:space="preserve">, ya importante a maong ed panaon tayo natan ya laganap so amin a klase na heretikal tan kontra-Kristianon bangat. Ta mas maong so manbiahe na antikey a distansia, balet diad duga a direksion, nen say onarawi, balet diad aliwan direksion. Niarum ni, unong ed imbangat nen Santo Efren a taga-Siria, </w:t>
      </w:r>
      <w:r>
        <w:rPr>
          <w:i/>
          <w:lang w:val="ru-RU"/>
        </w:rPr>
        <w:t>'saray maong a gawa et naynay a nanlapud maong a kanonotan.'</w:t>
      </w:r>
    </w:p>
    <w:p w14:paraId="540900E3" w14:textId="77777777" w:rsidR="00AC3E06" w:rsidRPr="00092A8E" w:rsidRDefault="00AC3E06">
      <w:pPr>
        <w:tabs>
          <w:tab w:val="left" w:pos="468"/>
        </w:tabs>
        <w:rPr>
          <w:lang w:val="ru-RU"/>
        </w:rPr>
      </w:pPr>
    </w:p>
    <w:p w14:paraId="7873DEAD" w14:textId="77777777" w:rsidR="00AC3E06" w:rsidRDefault="00AC3E06" w:rsidP="00763460">
      <w:pPr>
        <w:pStyle w:val="Heading3"/>
        <w:rPr>
          <w:lang w:val="ru-RU"/>
        </w:rPr>
      </w:pPr>
      <w:bookmarkStart w:id="2" w:name="n1"/>
      <w:bookmarkStart w:id="3" w:name="_Toc136187818"/>
      <w:bookmarkStart w:id="4" w:name="_Toc236833825"/>
      <w:bookmarkEnd w:id="2"/>
      <w:r>
        <w:rPr>
          <w:lang w:val="ru-RU"/>
        </w:rPr>
        <w:t xml:space="preserve">Saray Bilin na Kagalang-galang </w:t>
      </w:r>
      <w:r>
        <w:rPr>
          <w:lang w:val="ru-RU"/>
        </w:rPr>
        <w:br/>
        <w:t>Si Antonio a Baleg</w:t>
      </w:r>
      <w:bookmarkEnd w:id="3"/>
      <w:bookmarkEnd w:id="4"/>
    </w:p>
    <w:p w14:paraId="1032875D" w14:textId="77777777" w:rsidR="00AC3E06" w:rsidRDefault="00AC3E06">
      <w:pPr>
        <w:tabs>
          <w:tab w:val="left" w:pos="468"/>
        </w:tabs>
        <w:rPr>
          <w:lang w:val="ru-RU"/>
        </w:rPr>
      </w:pPr>
      <w:r>
        <w:rPr>
          <w:lang w:val="ru-RU"/>
        </w:rPr>
        <w:t>Si Antonio a Baleg so nianak ed Ehipto nen manga taon 250 ed saray atagey tan mayaman ya atateng, ya angibangat ed sikato na Kristianon pananisia. Nen 18 años to, inatey iray atateng to tan sikatoy atilak a bukor a kaiba toy agi ton bii, ya kaukolan ton asikasoen.</w:t>
      </w:r>
    </w:p>
    <w:p w14:paraId="7D7FBFA4" w14:textId="77777777" w:rsidR="00AC3E06" w:rsidRDefault="00AC3E06">
      <w:pPr>
        <w:tabs>
          <w:tab w:val="left" w:pos="468"/>
        </w:tabs>
        <w:rPr>
          <w:lang w:val="ru-RU"/>
        </w:rPr>
      </w:pPr>
      <w:r>
        <w:rPr>
          <w:lang w:val="ru-RU"/>
        </w:rPr>
        <w:tab/>
        <w:t>Say pan-atras nen Kagalang-galang Antonio ed mundo et aliwan biglaan, noag ingen kalkalna. Diad gapo, nanayam ed asingger ed syudad a kaiba so sakey a matuan matatken ya mapan-Dios a manaayam ya bukor, tan pinansagpotan ton aligen ed amin a bengatla. Binisita to met so arum ya eremita ya manaayam ed kaliber-liber na syudad tan kinerew to so simbawa da. Anggano ed saman a panaon, sikatoy nagmaliw lan bantog ed saray gawa to kanian tinawag ya 'kaaro na Dios'. Insan to pinasyan onla ed mas arawi nin lugar. Inimbitaan to may maedad ya mila ed sikato, balet nen ag-inmabobon may maedad, sikatoy nampamaalam la tan nanayam ed sakey ed saray arawin kueba. Sakey ed saray kakaaro to so mamapawit na naakan to no maminsan. Diad kaunoran, si San Antonio et interon nan-akar manlapud saray lugar ya panayaman na totoo, tinaboy so Ilog Nilo tan nanayam ed saray ruinas na sakey a kuta na militar. Angawit na magenap a tinapay para ed anem a bulan, tan kayari to et mangaawat la labat na mamidua ed sakey taon manlapud saray kakaaro to diad panamegley na abot ed atep.</w:t>
      </w:r>
    </w:p>
    <w:p w14:paraId="28E7F403" w14:textId="77777777" w:rsidR="00AC3E06" w:rsidRDefault="00AC3E06">
      <w:pPr>
        <w:tabs>
          <w:tab w:val="left" w:pos="468"/>
        </w:tabs>
        <w:rPr>
          <w:lang w:val="ru-RU"/>
        </w:rPr>
      </w:pPr>
      <w:r>
        <w:rPr>
          <w:lang w:val="ru-RU"/>
        </w:rPr>
        <w:lastRenderedPageBreak/>
        <w:tab/>
        <w:t>Imposible ya isalaysay so kalaknab na saray tukso tan say pakirumdom ya sinagmak na sayan baleg ya ascetic. Sikatoy nanirap ed eras tan paka-irap, ed betel tan petang. Balet say sankakaskasian ya tukso para ed sakey ya hermit, unong ed mismon salita nen Anthony, et walad loob na puso: saya et say panpilalek ed mundo tan say ag-inkakareen na kanonotan. Niarum ni ed amin ya saya so saray panag-engganyo tan takot ya impa-eksperiensya na saray demonyo.</w:t>
      </w:r>
    </w:p>
    <w:p w14:paraId="6588CD43" w14:textId="77777777" w:rsidR="00AC3E06" w:rsidRDefault="00AC3E06">
      <w:pPr>
        <w:tabs>
          <w:tab w:val="left" w:pos="468"/>
        </w:tabs>
        <w:rPr>
          <w:lang w:val="ru-RU"/>
        </w:rPr>
      </w:pPr>
      <w:r>
        <w:rPr>
          <w:lang w:val="ru-RU"/>
        </w:rPr>
        <w:tab/>
        <w:t>Aminsan, legan na makapataktakot a pakilaban ed saray kanonotan to, nankuraw si Anthony: 'Katawan, labay kon nilaban, balet ag ak paulyan na saray kanonotan ko.' Bigla ton anengneng so sakey a too a singa-sika to a kalangweran tan mantratrabaho; insan sikatoy tinmayak tan nampikasi, tan kayari to et inmeyurong lamet pian mantrabaho.</w:t>
      </w:r>
    </w:p>
    <w:p w14:paraId="4C3769B1" w14:textId="77777777" w:rsidR="00AC3E06" w:rsidRDefault="00AC3E06">
      <w:pPr>
        <w:tabs>
          <w:tab w:val="left" w:pos="468"/>
        </w:tabs>
        <w:rPr>
          <w:lang w:val="ru-RU"/>
        </w:rPr>
      </w:pPr>
      <w:r>
        <w:rPr>
          <w:lang w:val="ru-RU"/>
        </w:rPr>
        <w:tab/>
        <w:t>'Gawaen mo ya, tan sika et nilaban,' kuan na anghel na Katawan ed sikato.</w:t>
      </w:r>
    </w:p>
    <w:p w14:paraId="04DE89CA" w14:textId="77777777" w:rsidR="00AC3E06" w:rsidRDefault="00AC3E06">
      <w:pPr>
        <w:tabs>
          <w:tab w:val="left" w:pos="468"/>
        </w:tabs>
        <w:rPr>
          <w:lang w:val="ru-RU"/>
        </w:rPr>
      </w:pPr>
      <w:r>
        <w:rPr>
          <w:lang w:val="ru-RU"/>
        </w:rPr>
        <w:tab/>
        <w:t>Duamplo lan taon ya nanayam si Anthony ed isolisolasyon nen wala ray arum ya kakaaro to, ya an-amta ed kawalaan to, ya sinmabi pian manayam ed liber to. Diad abayag a panaon et tinuktok da so puerta to tan kinerew dan maong ya ompaway ed sarilin impansiansia to; diad kaunoran et ngalngali da lan deralen so puerta nen inlukas nen Anthony tan linmawa. Abigla ra nen anengneng da ya anggapoy anengneng a senyales na pagal ed sikato, anggano impasakop toy inkasikato ed sankabalgan ya kairapan. Walay makapanyarin kareenan a taga-tawen ed kamarerwa to tan nanengneng ed lupa to. Kalma, maingat, tan parehas so kaaro to ed amin, say masiken et tampol ya nagmaliw ya ama tan managturo ed dakel. Nabilay so desierto: nansibsibog iray panayaman na saray monghe ed saray paliber a palandey; ag-nabibilang a totoo so nankansion, nambasa, nan-ayuno, nampikasi, nankimey, tan nanserbi ed saray mairap-bilay. Si San Antonio et ag nanggawa na espisipikon totontonen para ed bilay na saray monghe para ed saray disipulo to. Say saksakey ya pampapabli to et say pangitanem ed sikara na matoor a disposisyon; inagdaan to ra ya magmaliw a deboto ed linawa na Dios, manpikasi, itakwil so amin a bengatlan mundo, tan mantrabaho ya ag manpaina.</w:t>
      </w:r>
    </w:p>
    <w:p w14:paraId="6858BFBB" w14:textId="77777777" w:rsidR="00AC3E06" w:rsidRDefault="00AC3E06">
      <w:pPr>
        <w:tabs>
          <w:tab w:val="left" w:pos="468"/>
        </w:tabs>
        <w:rPr>
          <w:lang w:val="ru-RU"/>
        </w:rPr>
      </w:pPr>
      <w:r>
        <w:rPr>
          <w:lang w:val="ru-RU"/>
        </w:rPr>
        <w:lastRenderedPageBreak/>
        <w:tab/>
        <w:t>Say Kagalang-galang ya Antonio et inatey ed matatken lan edad (106 años, nen 356) tan, lapud saray gawa to, naala toy titulo ya 'Say Baleg'.</w:t>
      </w:r>
    </w:p>
    <w:p w14:paraId="2FC04F5D" w14:textId="77777777" w:rsidR="00AC3E06" w:rsidRDefault="00AC3E06">
      <w:pPr>
        <w:tabs>
          <w:tab w:val="left" w:pos="468"/>
        </w:tabs>
        <w:rPr>
          <w:lang w:val="ru-RU"/>
        </w:rPr>
      </w:pPr>
      <w:r>
        <w:rPr>
          <w:lang w:val="ru-RU"/>
        </w:rPr>
        <w:tab/>
        <w:t xml:space="preserve">Si San Antonio so angiletneg na tradisyon na panag-monastey na saray eremita. Pigaran eremita, diad panangigiya na saksakey ya espiritual </w:t>
      </w:r>
      <w:r w:rsidRPr="00763460">
        <w:rPr>
          <w:bCs/>
          <w:lang w:val="ru-RU"/>
        </w:rPr>
        <w:t xml:space="preserve">ya ama — sakey ya </w:t>
      </w:r>
      <w:r w:rsidRPr="00763460">
        <w:rPr>
          <w:lang w:val="ru-RU"/>
        </w:rPr>
        <w:t>'abba'</w:t>
      </w:r>
      <w:r w:rsidRPr="00763460">
        <w:rPr>
          <w:bCs/>
          <w:lang w:val="ru-RU"/>
        </w:rPr>
        <w:t xml:space="preserve"> </w:t>
      </w:r>
      <w:r>
        <w:rPr>
          <w:lang w:val="ru-RU"/>
        </w:rPr>
        <w:t>(ya say kabaliksan to et 'ama' [Hebreo]) — so nambilay ya akasiyan ed balang sakey diad saray abong odino kueba (sketes) tan inyalay da so sarili da ed pikakasi, panag-ayuno, tan panagtrabaho. Pigaran sketes, ya pinankasakey ed silong na autoridad na saksakey ya 'abba', so tinawag ya 'laura'.</w:t>
      </w:r>
    </w:p>
    <w:p w14:paraId="7FB161DF" w14:textId="77777777" w:rsidR="00AC3E06" w:rsidRDefault="00AC3E06">
      <w:pPr>
        <w:tabs>
          <w:tab w:val="left" w:pos="468"/>
        </w:tabs>
        <w:rPr>
          <w:lang w:val="ru-RU"/>
        </w:rPr>
      </w:pPr>
      <w:r>
        <w:rPr>
          <w:lang w:val="ru-RU"/>
        </w:rPr>
        <w:tab/>
        <w:t>Nepeg ya tandaan ya, anggan legan ya mabilay ni si Antonio ya Baleg, walay linmaway ya sananey a porma na panagbilay na monastiko. Saray ascetic et nantitipon ed sakey a komunidad, nanggawa ra na saray kimey da ya mankakasakey (balang sakey unong ed biskeg tan abilidad to), nankakasakey ed panangan, tan tinumbok da so saksakey a totontonen. Saray ontan a komunidad et tinawag a monasteryo. Saray abbot na sarayan komunidad et nagmaliw a kabat bilang archimandrite.</w:t>
      </w:r>
    </w:p>
    <w:p w14:paraId="5304A5F7" w14:textId="77777777" w:rsidR="00AC3E06" w:rsidRDefault="00AC3E06">
      <w:pPr>
        <w:tabs>
          <w:tab w:val="left" w:pos="468"/>
        </w:tabs>
        <w:rPr>
          <w:lang w:val="ru-RU"/>
        </w:rPr>
      </w:pPr>
      <w:r>
        <w:rPr>
          <w:lang w:val="ru-RU"/>
        </w:rPr>
        <w:t xml:space="preserve"> </w:t>
      </w:r>
    </w:p>
    <w:p w14:paraId="745FDB9B" w14:textId="77777777" w:rsidR="00AC3E06" w:rsidRDefault="00AC3E06">
      <w:pPr>
        <w:pStyle w:val="Heading4"/>
        <w:rPr>
          <w:lang w:val="ru-RU"/>
        </w:rPr>
      </w:pPr>
      <w:bookmarkStart w:id="5" w:name="_Toc136187819"/>
      <w:r>
        <w:rPr>
          <w:lang w:val="ru-RU"/>
        </w:rPr>
        <w:t>Say panangaro na Dios, grasya, respeto tan pikakabat ed linawa na Dios</w:t>
      </w:r>
      <w:bookmarkEnd w:id="5"/>
    </w:p>
    <w:p w14:paraId="1C78B236" w14:textId="77777777" w:rsidR="00AC3E06" w:rsidRDefault="00AC3E06">
      <w:pPr>
        <w:tabs>
          <w:tab w:val="left" w:pos="468"/>
        </w:tabs>
        <w:rPr>
          <w:lang w:val="ru-RU"/>
        </w:rPr>
      </w:pPr>
      <w:r>
        <w:rPr>
          <w:lang w:val="ru-RU"/>
        </w:rPr>
        <w:tab/>
        <w:t>1. Say Dios ya Ama, diad kaabigan To, ag To pinirdona so Saksakey ya Anak To, noagta inter To ya mangisalba ed sikatayo manlapud saray kasalanan tan karuksan tayo. Tan say Anak na Dios, lapud impan-paabeba To para ed sikatayo, pinapaabig To so espiritual ya sakit tayo tan inasikaso To so kaligtasan tayo manlapud saray kasalanan tayo. Kanian, nepeg tayon kabaten tan lanang ya itanem ed isip tayo iyan baleg a gawa na Dios—a si Dios a Salita, lapud sikatayo, et nagmaliw a singa sikatayo ed amin a paraan maliban ed kasalanan. Nepeg ya tandaan iya na balang sakey tan mansagpot a maong pian tuan makapaway ed kasalanan diad tulong na Katawan (Ant. a Baleg)</w:t>
      </w:r>
    </w:p>
    <w:p w14:paraId="5D59807B" w14:textId="77777777" w:rsidR="00AC3E06" w:rsidRDefault="00AC3E06">
      <w:pPr>
        <w:tabs>
          <w:tab w:val="left" w:pos="468"/>
        </w:tabs>
        <w:rPr>
          <w:lang w:val="ru-RU"/>
        </w:rPr>
      </w:pPr>
      <w:r>
        <w:rPr>
          <w:lang w:val="ru-RU"/>
        </w:rPr>
        <w:tab/>
        <w:t xml:space="preserve">2. Say grasya na Espiritu Santo et manunaan ya iteter ed saramay amin-puso ya mangigagalaw ed sayan laban tan, manlapud mismo ed gapo, et nandesidi ya manalindeg ya mabiskeg tan ag mangiter na anggan anto ed kalaban. Balet, say Espiritu Santo, ya angayag ed sikara, et diad gapo et papainumayen to so amin para ed </w:t>
      </w:r>
      <w:r>
        <w:rPr>
          <w:lang w:val="ru-RU"/>
        </w:rPr>
        <w:lastRenderedPageBreak/>
        <w:t>sikara, pian napaseseg tan napaknaan iramay onlalanor ed dalan na panagbabawi, insan to ipatnag ed sikara so interon irap na marakep a dalan. Tutulong ed sikara ed amin a bengatla, ibabangat to ra no panon ya awiten so irap na panagbabawi, tan mangiiter na saray anggaan tan giya para ed sikara, nipaakar ed laman tan ed kamarerwa, anggad itagar to ra ed perpekton panagpawil ed Dios (Ant. the Great)</w:t>
      </w:r>
    </w:p>
    <w:p w14:paraId="4DA2D7BC" w14:textId="77777777" w:rsidR="00AC3E06" w:rsidRDefault="00AC3E06">
      <w:pPr>
        <w:tabs>
          <w:tab w:val="left" w:pos="468"/>
        </w:tabs>
        <w:rPr>
          <w:lang w:val="ru-RU"/>
        </w:rPr>
      </w:pPr>
      <w:r>
        <w:rPr>
          <w:lang w:val="ru-RU"/>
        </w:rPr>
        <w:tab/>
        <w:t>4. Siopaman so matatakot ed Katawan tan ontutumbok ed saray ganggan To et sakey ya aripen na Dios. Balet sayan panagka-aripen, ya kawalaan tayo met, et aliwan peteg ya panagka-aripen, noag ingen katoosan ya mangitonton ed panag-ampon bilang ananak. Pinili na Katawan tayo so saray Apostoles tan inter to ed sikara so panangibangat na Maong a Balita. Saray ganggan ya inter to et angiletneg na marangal a panag-aripen para ed sikatayo, pian napunduan tayo so saray pilalek na laman tayo tan napasanting tayo so sarili tayo ed saray birtud. Tan no onapit itayo ed grasya, say Katawan tayon si Jesu-Cristo et ibaga to ed sikatayo, singa ed imbaga to ed saray disipulo to: 'Agko la kayo tatawagen a aripen, noag ingen kakaaro tan agagi: ta amin a nadngel ko manlapud Ama ko, imbaga ko la ed sikayo' (Ant. Vel.)</w:t>
      </w:r>
    </w:p>
    <w:p w14:paraId="7B3B1418" w14:textId="77777777" w:rsidR="00AC3E06" w:rsidRDefault="00AC3E06">
      <w:pPr>
        <w:tabs>
          <w:tab w:val="left" w:pos="468"/>
        </w:tabs>
        <w:rPr>
          <w:lang w:val="ru-RU"/>
        </w:rPr>
      </w:pPr>
      <w:r>
        <w:rPr>
          <w:lang w:val="ru-RU"/>
        </w:rPr>
        <w:tab/>
        <w:t>8. Say mata et nanenengneng to so nanenengneng, balet say kanonotan et natatalosan to so agnanenengneng. Say kanonotan a mangangaro ed Dios so liwawa na kamarerwa. Siopaman so walaan na kanonotan a mangangaro ed Dios et naliliwawan so puso to tan nanenengneng to so Dios ed panamegley na kanonotan to (Ant. Vel.)</w:t>
      </w:r>
    </w:p>
    <w:p w14:paraId="247EE3E4" w14:textId="77777777" w:rsidR="00AC3E06" w:rsidRDefault="00AC3E06">
      <w:pPr>
        <w:tabs>
          <w:tab w:val="left" w:pos="468"/>
        </w:tabs>
        <w:rPr>
          <w:lang w:val="ru-RU"/>
        </w:rPr>
      </w:pPr>
      <w:r>
        <w:rPr>
          <w:lang w:val="ru-RU"/>
        </w:rPr>
        <w:tab/>
        <w:t>8. No manumpal ka na antokaman a gawa tan agmo nanenengneng so linawa na Dios ed satan, agmo gawaen anggan antoy nagawa (Ant. Vel.)</w:t>
      </w:r>
    </w:p>
    <w:p w14:paraId="32F96F61" w14:textId="77777777" w:rsidR="00AC3E06" w:rsidRDefault="00AC3E06">
      <w:pPr>
        <w:tabs>
          <w:tab w:val="left" w:pos="468"/>
        </w:tabs>
        <w:rPr>
          <w:lang w:val="ru-RU"/>
        </w:rPr>
      </w:pPr>
    </w:p>
    <w:p w14:paraId="2632B601" w14:textId="77777777" w:rsidR="00AC3E06" w:rsidRDefault="00AC3E06">
      <w:pPr>
        <w:pStyle w:val="Heading4"/>
        <w:rPr>
          <w:lang w:val="ru-RU"/>
        </w:rPr>
      </w:pPr>
      <w:bookmarkStart w:id="6" w:name="_Toc136187820"/>
      <w:r>
        <w:rPr>
          <w:lang w:val="ru-RU"/>
        </w:rPr>
        <w:t>Say pananap na inkahusto tan inkamasipet</w:t>
      </w:r>
      <w:bookmarkEnd w:id="6"/>
    </w:p>
    <w:p w14:paraId="027D0F12" w14:textId="77777777" w:rsidR="00AC3E06" w:rsidRDefault="00AC3E06">
      <w:pPr>
        <w:tabs>
          <w:tab w:val="left" w:pos="468"/>
        </w:tabs>
        <w:rPr>
          <w:lang w:val="ru-RU"/>
        </w:rPr>
      </w:pPr>
      <w:r>
        <w:rPr>
          <w:lang w:val="ru-RU"/>
        </w:rPr>
        <w:tab/>
        <w:t xml:space="preserve">11. Ag nepeg ya ibaga ya imposible para ed sakey a too so manbilay na marakep a bilay, noag ingen ya aliwan mainomay. Tan diad katuaan, aliwan naala na amin, noag ingen saramay mataktak ed Dios tan walaan na kanonotan a mangaro ed Dios so makapibiang ed marakep a bilay. Balet, say ordinaryon kanonotan et makasarili ed mundo tan mapanguman; mangipapaway na parehon maong tan mauges a kanonotan, mapanguman tan akainawa ed saray materyal </w:t>
      </w:r>
      <w:r>
        <w:rPr>
          <w:lang w:val="ru-RU"/>
        </w:rPr>
        <w:lastRenderedPageBreak/>
        <w:t>a bengatla, legan a say kanonotan a mangaro ed Dios et mangitunda ed kaugsan (Ant. the Great)</w:t>
      </w:r>
    </w:p>
    <w:p w14:paraId="12B7DCB0" w14:textId="77777777" w:rsidR="00AC3E06" w:rsidRDefault="00AC3E06">
      <w:pPr>
        <w:tabs>
          <w:tab w:val="left" w:pos="468"/>
        </w:tabs>
        <w:rPr>
          <w:lang w:val="ru-RU"/>
        </w:rPr>
      </w:pPr>
      <w:r>
        <w:rPr>
          <w:lang w:val="ru-RU"/>
        </w:rPr>
        <w:tab/>
        <w:t>11. Saray totoon mangigagawad bilay da ed panggagawa na angkekelag tan simplin gawa, ed sakey a dapag, nailiktar ira ed saray peligro, tan ed sananey a dapag, agda kaukolan so espesyal a pan-iingat. Diad pan-abak ed nanduruman makasalanan a pilalek, mainomay dan naromog so dalan a mangitonton ed Dios (Ant. the Great)</w:t>
      </w:r>
    </w:p>
    <w:p w14:paraId="329A19CB" w14:textId="77777777" w:rsidR="00AC3E06" w:rsidRDefault="00AC3E06">
      <w:pPr>
        <w:tabs>
          <w:tab w:val="left" w:pos="468"/>
        </w:tabs>
        <w:rPr>
          <w:lang w:val="ru-RU"/>
        </w:rPr>
      </w:pPr>
      <w:r>
        <w:rPr>
          <w:lang w:val="ru-RU"/>
        </w:rPr>
        <w:tab/>
        <w:t>11. Saray totoon anggapoy natural ya pananabir ed kaabigan et ag nepeg ya, lapud kaermen, et onsebel tan ibaliwala so bilay ya mangaro ed Dios tan marakep, anggano antoy irap to ed sikara. Imbes, nepeg dan mannonot tan alwaran so sarili da ed anggaay nayarian da. Ta, anggano agda nayarian ya naabot so katageyan na birtud tan kaperpektoan, balet diad panagpursigi et magmaliw iran mas maong, odino no andi man et ag-ira lalo nin ongesa, a sikato met so baleg a benepisyo ed kamarerwa (Ant. Vel.)</w:t>
      </w:r>
    </w:p>
    <w:p w14:paraId="5CDC40A9" w14:textId="77777777" w:rsidR="00AC3E06" w:rsidRDefault="00AC3E06">
      <w:pPr>
        <w:tabs>
          <w:tab w:val="left" w:pos="468"/>
        </w:tabs>
        <w:rPr>
          <w:lang w:val="ru-RU"/>
        </w:rPr>
      </w:pPr>
      <w:r>
        <w:rPr>
          <w:lang w:val="ru-RU"/>
        </w:rPr>
        <w:t xml:space="preserve"> </w:t>
      </w:r>
    </w:p>
    <w:p w14:paraId="08A96AEA" w14:textId="77777777" w:rsidR="00AC3E06" w:rsidRDefault="00AC3E06">
      <w:pPr>
        <w:pStyle w:val="Heading4"/>
        <w:rPr>
          <w:lang w:val="ru-RU"/>
        </w:rPr>
      </w:pPr>
      <w:bookmarkStart w:id="7" w:name="_Toc136187821"/>
      <w:r>
        <w:rPr>
          <w:lang w:val="ru-RU"/>
        </w:rPr>
        <w:t>Say Laban Kontra ed Saray Kamalian. Saray Birti: Panagtepel, Kaamo tan Kaabebaan</w:t>
      </w:r>
      <w:bookmarkEnd w:id="7"/>
    </w:p>
    <w:p w14:paraId="66774C7A" w14:textId="77777777" w:rsidR="00AC3E06" w:rsidRDefault="00AC3E06">
      <w:pPr>
        <w:tabs>
          <w:tab w:val="left" w:pos="468"/>
        </w:tabs>
        <w:rPr>
          <w:lang w:val="ru-RU"/>
        </w:rPr>
      </w:pPr>
      <w:r>
        <w:rPr>
          <w:lang w:val="ru-RU"/>
        </w:rPr>
        <w:tab/>
        <w:t>21. Say karuksan et mankakapet ed naturalesa tayo a singa kalawang ed tanso odino dutak ed laman. Balet no panon ya aliwan say panday so nansengeg na kalawang, odino saray atateng so nansengeg na dutak ed ananak da, ontan met, aliwan say Dios so nansengeg na karuksan. Inikdan to so too na konsensya tan rason pian naiwasan to so karuksan, lapud amta to ya makapairap iya ed sikato tan mangitonton ed kairapan. Ingat mo so sarilim a maong: no makanengneng ka na sakey a maswerte a too a wala ed pakayari tan kayamanan, ag mo sikato idayew ed antokaman a rason. Balet tampol ya ilarawan mo so patey ed arapan na saray matam, tan ag ka la balot manpilalek na antokaman a mauges odino materyal a bengatla (Ant. the Great).</w:t>
      </w:r>
    </w:p>
    <w:p w14:paraId="09BDCA60" w14:textId="77777777" w:rsidR="00AC3E06" w:rsidRDefault="00AC3E06">
      <w:pPr>
        <w:tabs>
          <w:tab w:val="left" w:pos="468"/>
        </w:tabs>
        <w:rPr>
          <w:lang w:val="ru-RU"/>
        </w:rPr>
      </w:pPr>
      <w:r>
        <w:rPr>
          <w:lang w:val="ru-RU"/>
        </w:rPr>
        <w:tab/>
        <w:t xml:space="preserve">21. Say kamarerwa et walaan na sarili ton pasyon: pagmamapangta, panagbusol, imon, pasnok, panagka-desperado tan arum ni. No say kaluluwa et interon isuko to so inkasikato ed Dios, insan say maabig a Dios et ipawit to ed sikato so tuan panagbabawi tan linisan to ed amin a pasyon, ya ibabangat to ya agto iratan tumboken tan itdan to na biskeg ya daegen iratan tan daegen iray </w:t>
      </w:r>
      <w:r>
        <w:rPr>
          <w:lang w:val="ru-RU"/>
        </w:rPr>
        <w:lastRenderedPageBreak/>
        <w:t>kalaban ya ag balot ontotondan mangiiter na balangbang ed dalan to. Tan no say kaluluwa et mansiansian matibay ed panagbaliw to tan ed maong a panagtulok ed Espiritu Santo, a mangibabangat ed sikato na panagbabawi, sirin say maaron Manamalsa et maasian ed sikato, lapud saray sagpot to ya ginawa ed pegley na amin a klase na kairapan tan pankaukolan — ed andukey a panag-ayuno, mabetbet a panagpuyat, ed panagaral ed Salita na Dios, ed ag-ontotondan pikakasi, diad panangiburi ed saray liket na mundo, diad kababaan tan espiritual a kairapan. Tan no mansiansia ya mibabalang ed amin ya saya, say maabig a Dios so mangiliktar ed sikato manlapud amin a tukso tan agawen to ed lima na saray kalaban to diad panamegley na panangasi To (Ant. the Great)</w:t>
      </w:r>
    </w:p>
    <w:p w14:paraId="5109877C" w14:textId="77777777" w:rsidR="00AC3E06" w:rsidRDefault="00AC3E06">
      <w:pPr>
        <w:tabs>
          <w:tab w:val="left" w:pos="468"/>
        </w:tabs>
        <w:rPr>
          <w:lang w:val="ru-RU"/>
        </w:rPr>
      </w:pPr>
      <w:r>
        <w:rPr>
          <w:lang w:val="ru-RU"/>
        </w:rPr>
        <w:tab/>
        <w:t>24. No mas simpli so bilay na sakey a too, mas magmaliw ya mareen so linawa to, lapud ag-ira manpapanunot nipaakar ed dakel a bengatla—singa saray aripen tan say pan-ala na kayarian. Balet, no mankapet tayo ed sarayan bengatlan [mabilay ed dalin], ilalagay tayo so sarili tayo ed saray ermen ya manlalapu ed sikara tan onsabi tayo ed panag-ungol kontra ed Dios. Kanian, unong ed si , say pilalek ed dakel a bengatla et mamapano ed sikatayo na kalirongan, tan manbabatik tayo ed kabilungetan na makasalanan a bilay, ya agtayo kabat so sarili tayo (Ant. the Great)</w:t>
      </w:r>
    </w:p>
    <w:p w14:paraId="759F8C3E" w14:textId="77777777" w:rsidR="00AC3E06" w:rsidRDefault="00AC3E06">
      <w:pPr>
        <w:tabs>
          <w:tab w:val="left" w:pos="468"/>
        </w:tabs>
        <w:rPr>
          <w:lang w:val="ru-RU"/>
        </w:rPr>
      </w:pPr>
      <w:r>
        <w:rPr>
          <w:lang w:val="ru-RU"/>
        </w:rPr>
        <w:tab/>
        <w:t>27. Ag nepeg a wala so kabastosan ed saray pantotongtong tayo, ta say ka-modesto tan ka-kastidad et mas mabetbet a manpapasanting ed saray makabat a totoo nen say ed saray birhen. Say kanonotan a mangangaro ed Dios et sakey a liwawa a manliliwawa ed kamarerwa, singa met ed panangiliwawa na agew ed laman (Ant. the Great)</w:t>
      </w:r>
    </w:p>
    <w:p w14:paraId="04D40B75" w14:textId="77777777" w:rsidR="00AC3E06" w:rsidRDefault="00AC3E06">
      <w:pPr>
        <w:pStyle w:val="Heading4"/>
        <w:rPr>
          <w:rFonts w:ascii="Times New Roman" w:hAnsi="Times New Roman"/>
          <w:b w:val="0"/>
          <w:sz w:val="20"/>
          <w:lang w:val="ru-RU"/>
        </w:rPr>
      </w:pPr>
    </w:p>
    <w:p w14:paraId="55C82E64" w14:textId="77777777" w:rsidR="00AC3E06" w:rsidRDefault="00AC3E06">
      <w:pPr>
        <w:pStyle w:val="Heading4"/>
        <w:rPr>
          <w:lang w:val="ru-RU"/>
        </w:rPr>
      </w:pPr>
      <w:bookmarkStart w:id="8" w:name="_Toc136187822"/>
      <w:r>
        <w:rPr>
          <w:lang w:val="ru-RU"/>
        </w:rPr>
        <w:t>Panag-usisa, eksperiensya, saray bunga na katooran tan espiritual a panag-mature</w:t>
      </w:r>
      <w:bookmarkEnd w:id="8"/>
    </w:p>
    <w:p w14:paraId="7BA89694" w14:textId="77777777" w:rsidR="00AC3E06" w:rsidRDefault="00AC3E06">
      <w:pPr>
        <w:tabs>
          <w:tab w:val="left" w:pos="468"/>
        </w:tabs>
        <w:rPr>
          <w:lang w:val="ru-RU"/>
        </w:rPr>
      </w:pPr>
      <w:r>
        <w:rPr>
          <w:lang w:val="ru-RU"/>
        </w:rPr>
        <w:tab/>
        <w:t xml:space="preserve">36. Saray totoo et kaslakan ya tatawagen ya makabat lapud aliwan dugan panag-usar na satan a salita. Aliwan saramay an-aral ed saray salita tan insulat na saray datin makabat so makabat, noagta saramay makabat so kamarerwa ra, ya makapangibaan ed maong tan mauges; tan iiwasan da so amin a mauges tan makaderal ed kamarerwa, legan ya maong ya aanapen da so maong tan makagunggona tan gagawaen da itan a walaan na baleg a </w:t>
      </w:r>
      <w:r>
        <w:rPr>
          <w:lang w:val="ru-RU"/>
        </w:rPr>
        <w:lastRenderedPageBreak/>
        <w:t>pisasalamat ed Dios. Sikara labat so nepeg ya tawagen ya makabat a totoo (Ant. the Great)</w:t>
      </w:r>
    </w:p>
    <w:p w14:paraId="0DA5AD52" w14:textId="77777777" w:rsidR="00AC3E06" w:rsidRDefault="00AC3E06">
      <w:pPr>
        <w:tabs>
          <w:tab w:val="left" w:pos="468"/>
        </w:tabs>
        <w:rPr>
          <w:lang w:val="ru-RU"/>
        </w:rPr>
      </w:pPr>
      <w:r>
        <w:rPr>
          <w:lang w:val="ru-RU"/>
        </w:rPr>
        <w:tab/>
        <w:t>36. No mainay so dagem, anggan siopan marinero et nayarin mangatagey na panagnonot to ed sarili to tan manpasirayew. Balet no biglan onuman so dagem, diman la labat ompaway so kagalengan na saray eksperiensyadon timonero (Ant. Vel.)</w:t>
      </w:r>
    </w:p>
    <w:p w14:paraId="27F6D884" w14:textId="77777777" w:rsidR="00AC3E06" w:rsidRDefault="00AC3E06">
      <w:pPr>
        <w:tabs>
          <w:tab w:val="left" w:pos="468"/>
        </w:tabs>
        <w:rPr>
          <w:lang w:val="ru-RU"/>
        </w:rPr>
      </w:pPr>
      <w:r>
        <w:rPr>
          <w:lang w:val="ru-RU"/>
        </w:rPr>
        <w:tab/>
        <w:t>38. Say toon mabilay na marakep a panagbilay et agto papayagan so kaugsan ya onloob ed kamarerwa to. Tan no anggapoy kaugsan ed kamarerwa, sirin et ligtas tan anggapoy sugat to. Anggan say mauges a demonyo odino saray ag-iilaloan a pansumpalan et anggapoy pakayari da ed sarayan totoo. Ililiktar ira na Dios ed kaugsan, tan manbibilay iran ligtas ya protektado, singa ra dios-diosan. No walay mangidayew ed sikara, agda seseryosoen so dayew; no walay man-usisa ed sikara, agda dedepensaan so sarili da odino manpasnok ed samay man-usisa (Ant. the Great)</w:t>
      </w:r>
    </w:p>
    <w:p w14:paraId="43DCFC7F" w14:textId="77777777" w:rsidR="00AC3E06" w:rsidRDefault="00AC3E06">
      <w:pPr>
        <w:tabs>
          <w:tab w:val="left" w:pos="468"/>
        </w:tabs>
        <w:rPr>
          <w:lang w:val="ru-RU"/>
        </w:rPr>
      </w:pPr>
      <w:r>
        <w:rPr>
          <w:lang w:val="ru-RU"/>
        </w:rPr>
        <w:tab/>
        <w:t>38. Say toon anggapoy malisya et perpekto tan singa-diyos; sikatoy napno na liket tan say Espiritu na Dios. Balet no panon ya say apoy et mamool na</w:t>
      </w:r>
      <w:r>
        <w:rPr>
          <w:b/>
          <w:u w:val="single"/>
          <w:lang w:val="ru-RU"/>
        </w:rPr>
        <w:t xml:space="preserve"> saray angkakabaleg</w:t>
      </w:r>
      <w:r>
        <w:rPr>
          <w:lang w:val="ru-RU"/>
        </w:rPr>
        <w:t xml:space="preserve"> ya kakiewan no ag nasupilan, ontan met so malisya, no abuloyan yon onloob ed puso yo, deralen to so kamarerwa yo, pasalanan to so laman yo, tan mamapaway ed loob yo na dakel ya mauges ya kanonotan. Mangiter iya ed sika na ag-inkakareen, imon, kolkolan, busol tan arum niran singa ran maksil a pilalek, a mangipabayat ed sika tan mangiter na baleg a ermen. Kanian, piliten tayon naala so kalumay tan inkasimpli na puso na saray santo, pian si Katawan a Jesu-Cristo et awaten to tayo ed arapan To tan balang sakey ed sikatayo et maliket ya makapansalita na: </w:t>
      </w:r>
      <w:r>
        <w:rPr>
          <w:i/>
          <w:iCs/>
          <w:lang w:val="ru-RU"/>
        </w:rPr>
        <w:t xml:space="preserve">'Balet lapud kalumay ko, inawat Mo ak tan impatalindeg Mo ak ed arapan Mo ya anggad angga' </w:t>
      </w:r>
      <w:r>
        <w:rPr>
          <w:lang w:val="ru-RU"/>
        </w:rPr>
        <w:t>(Sal. 40:13</w:t>
      </w:r>
      <w:r w:rsidRPr="00092A8E">
        <w:rPr>
          <w:lang w:val="ru-RU"/>
        </w:rPr>
        <w:t xml:space="preserve">; </w:t>
      </w:r>
      <w:r>
        <w:rPr>
          <w:lang w:val="ru-RU"/>
        </w:rPr>
        <w:t>Ant. Vel.)</w:t>
      </w:r>
    </w:p>
    <w:p w14:paraId="0FCF64FD" w14:textId="77777777" w:rsidR="00AC3E06" w:rsidRDefault="00AC3E06">
      <w:pPr>
        <w:tabs>
          <w:tab w:val="left" w:pos="468"/>
        </w:tabs>
        <w:rPr>
          <w:lang w:val="ru-RU"/>
        </w:rPr>
      </w:pPr>
      <w:r>
        <w:rPr>
          <w:lang w:val="ru-RU"/>
        </w:rPr>
        <w:tab/>
        <w:t>38. Singa say laman, no ompaway ya masmalang manlapud eges, ag makapambilay, ontan met so kamarerwa, no ompaway manlapud laman ya agto ni naabot so pikakabat ed Dios diad panamegley na marakep a bilay, ag nasalba odino makapambilay a kaiba so Dios (Ant. Vel.)</w:t>
      </w:r>
    </w:p>
    <w:p w14:paraId="2261F103" w14:textId="77777777" w:rsidR="00AC3E06" w:rsidRDefault="00AC3E06">
      <w:pPr>
        <w:tabs>
          <w:tab w:val="left" w:pos="468"/>
        </w:tabs>
        <w:rPr>
          <w:lang w:val="ru-RU"/>
        </w:rPr>
      </w:pPr>
      <w:r>
        <w:rPr>
          <w:lang w:val="ru-RU"/>
        </w:rPr>
        <w:tab/>
        <w:t xml:space="preserve">38. Singa say laman, legan a say kaluluwa et manaayam ed loob to, et ondadalan ed taloran lebel na bilay, a sikara so: inkaugaw, inkasikmat, tan inka-lakay; ontan met so kaluluwa et ondadalan met ed taloran lebel, a sikara so: gapo na pananisia, pan-usdong ed satan, </w:t>
      </w:r>
      <w:r>
        <w:rPr>
          <w:lang w:val="ru-RU"/>
        </w:rPr>
        <w:lastRenderedPageBreak/>
        <w:t>tan inkasakdal. Diad unonan lebel, no say kaluluwa et onggapo lan manisia, sikatoy nianak lamet ed Kristo, unong a nisulat ed Ebanghelyo. Say Apostol Juan so angiter ed sikatayo na saray tanda na sayan balon inkianak, ontan met ed say pansamantalang estado tan say kaperpektoan, ya inkuan to: 'Sinulat ko ed sikayo, kayon kalangweran; sinulat ko ed sikayo, kayon ugugaw; sinulat ko ed sikayo, kayon ama' (1 Juan 2:12–14). Kanian, agto insulat ed saray kakaaro ton manlalapud mundo, noag ingen ed saray mananisia, ya impanengneng to so taloran lebel— —ya nepeg ya dalanen na saramay manisisikap para ed espiritual a mundo pian nagamoran so kaperpektoan tan magmaliw ya manepeg ed interon grasya (Ant. the Great).</w:t>
      </w:r>
    </w:p>
    <w:p w14:paraId="2267D549" w14:textId="77777777" w:rsidR="00AC3E06" w:rsidRDefault="00AC3E06">
      <w:pPr>
        <w:tabs>
          <w:tab w:val="left" w:pos="468"/>
        </w:tabs>
        <w:rPr>
          <w:lang w:val="ru-RU"/>
        </w:rPr>
      </w:pPr>
      <w:r>
        <w:rPr>
          <w:lang w:val="ru-RU"/>
        </w:rPr>
        <w:tab/>
        <w:t>39. No ontunda lay pan-ari na kasalanan ed loob na sakey a too, sirin onloob so Dios ed kamarerwa tan linisan to itan a kaiba so laman. Balet no mantultuloy so pan-ari na kasalanan ed laman, sirin ag nanengneng na too so Dios: ta say kamarerwa et walad loob ni na makasalanan a laman, tan ag aakseptaren na laman so liwawa, a sikato so pakanengneng ed Dios. Imbaga nen David: 'Diad liwawa Mo et makanengneng kami na liwawa' (Salmo 35:10). Anto sirin, iyan liwawa ya diad saya et makanengneng so sakey a too na liwawa? Sikato may liwawa ya pinansalitaan na Katawan tayon Jesu-Cristo diad Ebanghelyo, ya say interon too et nepeg a magmaliw a liwawa, pian anggapoy madilim a parte ed loob to (Lucas 11:36). Inkuan met na Katawan: 'Anggapoy makaamta ed Ama noag say Anak, tan anggapoy makaamta ed Anak noag say Ama tan saramay pinili na Anak ya ipatnag To' (Mateo 11:27). Balet say Anak et agto ipapatnag so Ama to ed saray ananak na kabilungetan, noag ingen ed saramay manayam ed liwawa tan ananak na liwawa, a saray mata na puso da et pinalinawa to ed panamegley na pikakabat ed saray ganggan to (Ant. the Great)</w:t>
      </w:r>
    </w:p>
    <w:p w14:paraId="046E1928" w14:textId="77777777" w:rsidR="00AC3E06" w:rsidRDefault="00AC3E06">
      <w:pPr>
        <w:pStyle w:val="Heading4"/>
        <w:rPr>
          <w:lang w:val="ru-RU"/>
        </w:rPr>
      </w:pPr>
    </w:p>
    <w:p w14:paraId="5D95F4E7" w14:textId="77777777" w:rsidR="000C4153" w:rsidRDefault="000C4153">
      <w:pPr>
        <w:jc w:val="left"/>
        <w:rPr>
          <w:rFonts w:ascii="Arial" w:hAnsi="Arial"/>
          <w:b/>
          <w:color w:val="0000FF"/>
          <w:lang w:val="ru-RU"/>
        </w:rPr>
      </w:pPr>
      <w:bookmarkStart w:id="9" w:name="_Toc136187823"/>
      <w:r>
        <w:rPr>
          <w:lang w:val="ru-RU"/>
        </w:rPr>
        <w:br w:type="page"/>
      </w:r>
    </w:p>
    <w:p w14:paraId="0EC7B986" w14:textId="50EADFBB" w:rsidR="00AC3E06" w:rsidRDefault="00AC3E06">
      <w:pPr>
        <w:pStyle w:val="Heading4"/>
        <w:rPr>
          <w:lang w:val="ru-RU"/>
        </w:rPr>
      </w:pPr>
      <w:r>
        <w:rPr>
          <w:lang w:val="ru-RU"/>
        </w:rPr>
        <w:lastRenderedPageBreak/>
        <w:t>Pananalamin nipaakar ed patey tan saray panag-ilili na demonyo</w:t>
      </w:r>
      <w:bookmarkEnd w:id="9"/>
    </w:p>
    <w:p w14:paraId="1F2500AE" w14:textId="77777777" w:rsidR="00AC3E06" w:rsidRDefault="00AC3E06">
      <w:pPr>
        <w:tabs>
          <w:tab w:val="left" w:pos="468"/>
        </w:tabs>
        <w:rPr>
          <w:lang w:val="ru-RU"/>
        </w:rPr>
      </w:pPr>
      <w:r>
        <w:rPr>
          <w:lang w:val="ru-RU"/>
        </w:rPr>
        <w:tab/>
        <w:t xml:space="preserve">50. Say patey, parad saramay makatalos ed satan, et ag-inkapatey; balet parad saramay simpli so kanonotan, ya agda natatalosan, et patey. Ag nepeg ya itakot so pisikal a patey, noag ingen say kapirdisyon na kamarerwa, ya manlalapu ed ag-inkabidbir ed Dios—atan so talagan makapataktakot parad kamarerwa! Say bilay et pankakasakey na kamarerwa tan laman; tan say patey et aliwan say pangandi na sarayan parte na inkatao, noag ingen say pankakasian na pankakasakey da. Iingetan na Dios so amin ya saya anggan kayari na pankakasian. Singa say ugaw ya ombabatik manlapud eges na ina to, ontan met so kamarerwa ya ombabatik manlapud laman ya akalubas. Tan arum et puro tan maliwawa, arum et atapekan na saray lingo da, tan say arum et apititikan na dakel a kasalanan. Kanian say marunong a kamarerwa a mangangaro ed Dios, no nononoten tan iisipen to ray kairapan a onsublay ed patey, et mambilay na marakep a panagbilay pian ag naparusan tan ag nasaklang ed saratan. Balet saray ag-mananisia, diad inkaburido da, et agda amta iya tan mankasalanan ira, ya agda ninonot no antoy manatalaran ed sikara diman. Singa met, nen pinmaway ka ed eges, agmo la natandaan no antoy walad dalem na eges, ontan met, no taynanan mo lay laman, agmo la natandaan no antoy walad dalem na laman. No panon ya, kayari mon linma ed eges, mas inmabig tan dinmakel so laman mo, ontan met, no taynanan moy laman ed malinis a kipapasen, makaloob ka ed Tawen ya mas inmabig tan agnababalang. Saray mortal et nepeg dan asikasoen so kilalaban da, ya amta da la ya walay manatalaran a patey ed sikara. Ta say bendisyonan ya ag-inkapatey et kabaliksan na maong ya kamarerwa no mansiansia ya maong, legan a say andi-anggaan ya patey so onsabat ed sikato no magmaliw ya mauges. Tandaan yo ya linmabas la so inkapetel yo, kinmepes la so biskeg yo, dinmakel iray sakit yo, tan say panaon na itaynan yo et asingger la, no kapigan et nepeg yon ipaliwawa so amin ya ginawa yo. Tan amtaen mo ya anggapo met so agi ya manbayar para ed agi to, odino ama ya mangiliktar ed anak to. Lawas ya tandaan so pampanaw manlapud laman, tan agmo balot paburen ya naandi ed isip mo so kanonotan na andi-anggaan ya dusa. </w:t>
      </w:r>
      <w:r>
        <w:rPr>
          <w:lang w:val="ru-RU"/>
        </w:rPr>
        <w:lastRenderedPageBreak/>
        <w:t>No ontan so pangipasen mo ed isip mo, agka balot makasalanan (Ant. the Great).</w:t>
      </w:r>
    </w:p>
    <w:p w14:paraId="6997D31F" w14:textId="77777777" w:rsidR="00AC3E06" w:rsidRDefault="00AC3E06">
      <w:pPr>
        <w:tabs>
          <w:tab w:val="left" w:pos="468"/>
        </w:tabs>
        <w:rPr>
          <w:lang w:val="ru-RU"/>
        </w:rPr>
      </w:pPr>
      <w:r>
        <w:rPr>
          <w:lang w:val="ru-RU"/>
        </w:rPr>
        <w:tab/>
        <w:t>51. Panon so karakel na saray mauges ya demonyo, tan panon so karakel na saray panag-tila ra! Anggano akapanbabawi tayo la tan piliten tayon paliisan so mauges ya gawa, agda itayo ititilak ya bukor, noagta ituloy-tuloy da itayon tuksuen ed amin ya nayarian da, lapud amta ra ya say kapalaran da et agla nabaliktad tan say tawir da et impierno, lapud graben kaugsan da tan say panagbusol da ed Dios. Komon ta lukasan na Katawan so mata na saray puso yo, pian nanengneng yo no panon karakel so panag-ilili na saray demonyo tan no panon karakel so kaugsan ya ipapasakit da ed sikatayo ed inagew-agew, tan komon ta iter To ed sikayo so maseet a puso tan espiritu na pakatalos, pian niiter yo so inkasikayo bilang mabilay tan andi-kapintasan a sakripisyo ed Dios (Ant. Vel.).</w:t>
      </w:r>
    </w:p>
    <w:p w14:paraId="008B4A25" w14:textId="77777777" w:rsidR="00AC3E06" w:rsidRDefault="00AC3E06">
      <w:pPr>
        <w:tabs>
          <w:tab w:val="left" w:pos="468"/>
        </w:tabs>
        <w:rPr>
          <w:lang w:val="ru-RU"/>
        </w:rPr>
      </w:pPr>
      <w:r>
        <w:rPr>
          <w:lang w:val="ru-RU"/>
        </w:rPr>
        <w:tab/>
        <w:t xml:space="preserve">51. Say Demonyo, lapud inkataktak to manlapud rangko to ed tawen lapud inkasikmat to, et gagalaen to ed amin a pakayari to ya itonton ed kadederal so amin a saramay maseet a manpipirawat ed interon puso dan manlingkor ed Katawan—diad parehon paraan a pinanaktakan to, salanti, diad panamegley na inkasikmat tan panangaro ed maangin a gloria. Diad sarayan paraan so pangigagalaw na saray demonyo kontra ed sikatayo: diad saraya tan arum niran kaparan paraan so pananap da ya isian itayo ed Dios. Niarum ni, lapud amta da ya say mangangaro ed agi to et mangangaro met ed Dios, itatanem da so pasnok ed balang sakey diad saray puso tayo—ya anggad say arum et agda la ingen nayarin nengnengen so agi da odino mansalita man labat ed sikato. Dakerakel ya peteg a baleg ya ascetic so nansungdo ed irap na marakep a panagbilay, balet lapud katangahan et dineral da so sarili da. Onia met so nayarin nagawa ed sika no, bilang alimbawa, lapud inkainip mo la ed saray panagsagpot mo ed panag-disiplina, isipen mo la ya walaan ka la na saray birtud. Ta no ontan, akabagsak ka la ed sayan makaderal ya sakit (inkapasirayew), ya iisipen mo ya asingger ka ed Dios tan manayam ka ed liwawa, balet diad katuaan et walaka ed kabilungetan. Antoy amakiwas ed Katawan tayon Jesu-Cristo ya iyekal to ray kawes to, manbalor na tuwalya, tan urasan to ray sali na saray walad silong to, no aliwa ta pian ibangat itayo na kumbabaan? On—impanengneng to so kumbabaan diad mismon alimbawa to. Tan talagan, amin ya manlabay ya onloob ed </w:t>
      </w:r>
      <w:r>
        <w:rPr>
          <w:lang w:val="ru-RU"/>
        </w:rPr>
        <w:lastRenderedPageBreak/>
        <w:t>sankaunaan ya rangko et nagawaan da labat iya diad panamegley na kumbabaan… Kanian, no ag walaan so sakey a too na sankatageyan a kababaan-loob—kababaan-loob a manlapud interon puso to, interon isip to, interon espiritu to, interon kamarerwa tan laman to—ag da tawiray Panarian na Dios (Ant. a Baleg).</w:t>
      </w:r>
    </w:p>
    <w:p w14:paraId="7AA826E8" w14:textId="77777777" w:rsidR="00AC3E06" w:rsidRDefault="00AC3E06">
      <w:pPr>
        <w:tabs>
          <w:tab w:val="left" w:pos="468"/>
        </w:tabs>
        <w:rPr>
          <w:lang w:val="ru-RU"/>
        </w:rPr>
      </w:pPr>
      <w:r>
        <w:rPr>
          <w:lang w:val="ru-RU"/>
        </w:rPr>
        <w:t xml:space="preserve"> </w:t>
      </w:r>
    </w:p>
    <w:p w14:paraId="1FE99EB3" w14:textId="77777777" w:rsidR="00AC3E06" w:rsidRDefault="00AC3E06" w:rsidP="00900013">
      <w:pPr>
        <w:pStyle w:val="Heading3"/>
        <w:rPr>
          <w:lang w:val="ru-RU"/>
        </w:rPr>
      </w:pPr>
      <w:bookmarkStart w:id="10" w:name="n2"/>
      <w:bookmarkStart w:id="11" w:name="_Toc136187824"/>
      <w:bookmarkStart w:id="12" w:name="_Toc236833826"/>
      <w:bookmarkEnd w:id="10"/>
      <w:r>
        <w:rPr>
          <w:lang w:val="ru-RU"/>
        </w:rPr>
        <w:t xml:space="preserve">Saray Bilin na Kagalang-galang </w:t>
      </w:r>
      <w:r>
        <w:rPr>
          <w:lang w:val="ru-RU"/>
        </w:rPr>
        <w:br/>
        <w:t>Macarius a Baleg</w:t>
      </w:r>
      <w:bookmarkEnd w:id="11"/>
      <w:bookmarkEnd w:id="12"/>
    </w:p>
    <w:p w14:paraId="607A072D" w14:textId="77777777" w:rsidR="00AC3E06" w:rsidRDefault="00AC3E06">
      <w:pPr>
        <w:tabs>
          <w:tab w:val="left" w:pos="468"/>
        </w:tabs>
        <w:rPr>
          <w:lang w:val="ru-RU"/>
        </w:rPr>
      </w:pPr>
      <w:r>
        <w:rPr>
          <w:lang w:val="ru-RU"/>
        </w:rPr>
        <w:t xml:space="preserve"> Si Santo Macarius et nanayam ed Ehipto manlapud 301 anggad 391. Nen kalangweran to, man-aalaga na saray kordero tan nanayam ya bukor. Nen akasabi ed edad ya 30, sikatoy linma ed arawin desierto. Lapud inkamapaabeba tan inkapakumbaba to, sikatoy inordinan presbiteryo. Angitilak na saray moral a sulat a baleg so importansia to para ed saray monastiko tan amin a Kristiano. Say karga na saray bilin to et onia: say maliwawa a kipapasen na inmunan too ed gapo tan say mairap a kipapasen kayari na Panag-alog. Say saksakey a kaligtasan tayo et say Katawan a Jesu-Cristo. Say mabiskeg a determinasyon a tumboken so Katawan. Say tuloy-tuloy a panagpasimbalo ed sarili. Say kipapasen na saramay akaawat na grasya na Espiritu Santo. Say posibilidad na Kristyanon kaperpektoan diad dalin. Say arapen a kipapasen kayari na ipatey tan say inkibangon.</w:t>
      </w:r>
    </w:p>
    <w:p w14:paraId="4472347F" w14:textId="77777777" w:rsidR="00AC3E06" w:rsidRDefault="00AC3E06">
      <w:pPr>
        <w:tabs>
          <w:tab w:val="left" w:pos="468"/>
        </w:tabs>
        <w:rPr>
          <w:lang w:val="ru-RU"/>
        </w:rPr>
      </w:pPr>
    </w:p>
    <w:p w14:paraId="6C54BC3C" w14:textId="77777777" w:rsidR="00AC3E06" w:rsidRDefault="00AC3E06">
      <w:pPr>
        <w:pStyle w:val="Heading4"/>
        <w:rPr>
          <w:lang w:val="ru-RU"/>
        </w:rPr>
      </w:pPr>
      <w:bookmarkStart w:id="13" w:name="_Toc136187825"/>
      <w:r>
        <w:rPr>
          <w:lang w:val="ru-RU"/>
        </w:rPr>
        <w:t>Pankakasakey ed Dios, say pananap na katooran, espiritual a sigasig, panagtepel</w:t>
      </w:r>
      <w:bookmarkEnd w:id="13"/>
    </w:p>
    <w:p w14:paraId="09C62A4F" w14:textId="77777777" w:rsidR="00AC3E06" w:rsidRDefault="00AC3E06">
      <w:pPr>
        <w:tabs>
          <w:tab w:val="left" w:pos="468"/>
        </w:tabs>
        <w:rPr>
          <w:lang w:val="ru-RU"/>
        </w:rPr>
      </w:pPr>
      <w:r>
        <w:rPr>
          <w:lang w:val="ru-RU"/>
        </w:rPr>
        <w:tab/>
        <w:t>2. Singa ed impamalsa na Dios na tawen tan dalin pian panayaman na too, ontan met so impamalsa To na too pian manayam ed loob na laman na too a singa ed dili Ton abung, ya inala To so kamarerwa na too bilang marakep a nobya To, a pinalpalsa ed lalon-itsura To. Kanian inkuan nen Apostol Pablo: 'Sikato so abung To' (Heb. 3:6; Mac. Cent.).</w:t>
      </w:r>
    </w:p>
    <w:p w14:paraId="1251CA61" w14:textId="77777777" w:rsidR="00AC3E06" w:rsidRDefault="00AC3E06">
      <w:pPr>
        <w:tabs>
          <w:tab w:val="left" w:pos="468"/>
        </w:tabs>
        <w:rPr>
          <w:lang w:val="ru-RU"/>
        </w:rPr>
      </w:pPr>
      <w:r>
        <w:rPr>
          <w:lang w:val="ru-RU"/>
        </w:rPr>
        <w:tab/>
        <w:t xml:space="preserve">2. Singa say yegyeg ya mangipapatikey na saray panilan to ed abong na yegyeg ya ag napapansin na totoo, ontan met so grasya ya lihim ton ipe-pelet so panangaro to ed puso na too, ya babalewen to so kapait ed kamaamis, tan say maoges a puso ed maabig a puso. Tan singa met ed sakey a panday na pilak, legan ton uukitay sakey </w:t>
      </w:r>
      <w:r>
        <w:rPr>
          <w:lang w:val="ru-RU"/>
        </w:rPr>
        <w:lastRenderedPageBreak/>
        <w:t>a malukok, kalkalna ton sasakbongan itan na saray disenyo, tan ipapatnag to labat so gawa to ed interon karakpan to no asumpal to la. Ontan met so gagawaen na tuan Artista, say Katawan, a papabulasen to ray puso tayo ed panamegley na saray ukit tan misteryoson papan-baloen to ra anggad taynanan tayo ray laman tayo, tan insan so karakep na kamarerwa tayo et nipanengneng (Macarius the Great).</w:t>
      </w:r>
    </w:p>
    <w:p w14:paraId="66CDAF1F" w14:textId="77777777" w:rsidR="00AC3E06" w:rsidRDefault="00AC3E06">
      <w:pPr>
        <w:tabs>
          <w:tab w:val="left" w:pos="468"/>
        </w:tabs>
        <w:rPr>
          <w:lang w:val="ru-RU"/>
        </w:rPr>
      </w:pPr>
      <w:r>
        <w:rPr>
          <w:lang w:val="ru-RU"/>
        </w:rPr>
        <w:tab/>
        <w:t>11. Siopaman so manpupursigi para ed Dios tan tuan manpipirawat a magmaliw a taga-unor nen Kristo et nepeg ton unoren Siya, a manpupursigin manbaliw, a magmaliw a mas maong tan balon too, ya anggapoy itatago ed loob da a kien na daan a too—ta nisulat: 'Siopaman so walad Kristo et balon pinalsa' (Macarius the Great).</w:t>
      </w:r>
    </w:p>
    <w:p w14:paraId="7BC427D4" w14:textId="77777777" w:rsidR="00AC3E06" w:rsidRDefault="00AC3E06">
      <w:pPr>
        <w:tabs>
          <w:tab w:val="left" w:pos="468"/>
        </w:tabs>
        <w:rPr>
          <w:lang w:val="ru-RU"/>
        </w:rPr>
      </w:pPr>
      <w:r>
        <w:rPr>
          <w:lang w:val="ru-RU"/>
        </w:rPr>
        <w:tab/>
        <w:t>11. Say kaluluwan a tuan mangaaro ed Dios, anggano nanggawa la na nilibon duga iran gawa, iisipen to so sarili to—lapud agnapano a pananabik to ed Katawan—a singa anggapo ni so agawaan to. Tan anggano sinmabid so laman to lapud panag-ayuno tan kimey, iisipen to ya singa agni ingen ginmapo ya mangala na saray birtud; anggano sikatoy nibilang ya manepeg ya makaawat na nanduruman espiritual a regalo, odino revelasyon, odino saray misteryo na tawen, lapud baleg a panangaro to ed Katawan, iisipen to ya anggapo ni so naala to…</w:t>
      </w:r>
    </w:p>
    <w:p w14:paraId="2F38DB9D" w14:textId="77777777" w:rsidR="00AC3E06" w:rsidRDefault="00AC3E06">
      <w:pPr>
        <w:tabs>
          <w:tab w:val="left" w:pos="468"/>
        </w:tabs>
        <w:rPr>
          <w:lang w:val="ru-RU"/>
        </w:rPr>
      </w:pPr>
      <w:r>
        <w:rPr>
          <w:lang w:val="ru-RU"/>
        </w:rPr>
        <w:t xml:space="preserve"> Sikatoy tinusok na panangaro na espiritual a Dios. Diad tulong na grasya, ag-onsesebeg ya papasesegen ed loob to so masimoon a pananabik ed espiritual a Nobyo; labay ton naabot a sigpot so misteryoso tan agnasalita a pankakasakey ed Sikato diad santuaryo na Espiritu; Diad pinapalinis ya mata na kamarerwa to, nanenengneng to so manlangit a Nobyo ya arapan; diad espiritual tan agnapunas a liwawa, onloob ed pankakasakey ed Sikato, ipapareho toy inkasikato ed impatey To, tan ag-ontotondan aalagaren toy patey para ed si Kristo a walaan na baleg a pananabangan; Manisia ya anggapoy panduaruwa ya diad panamegley na Espiritu et makaawat na sigpot a kaligtasan manlapud saray kasalanan tan say kabilungetan na saray pasyon, pian, lapud apalinis na Espiritu tan asantosan so kamarerwa tan laman to, sikatoy nibilang a manepeg a magmaliw a malinis a sisidero a mangawat na tawen a panarian diad loob to tan panayaman nen Kristo, say tawen tan tuan Ari. Tan diad satan la sikatoy </w:t>
      </w:r>
      <w:r>
        <w:rPr>
          <w:lang w:val="ru-RU"/>
        </w:rPr>
        <w:lastRenderedPageBreak/>
        <w:t>nagmaliw a manepeg ed bilay a taga-tawen, lapud nagmaliw la ditan a malinis a panayaman na Espiritu Santo (Mac. Vel.).</w:t>
      </w:r>
    </w:p>
    <w:p w14:paraId="334DE995" w14:textId="77777777" w:rsidR="00AC3E06" w:rsidRDefault="00AC3E06">
      <w:pPr>
        <w:tabs>
          <w:tab w:val="left" w:pos="468"/>
        </w:tabs>
        <w:rPr>
          <w:lang w:val="ru-RU"/>
        </w:rPr>
      </w:pPr>
      <w:r>
        <w:rPr>
          <w:lang w:val="ru-RU"/>
        </w:rPr>
        <w:tab/>
        <w:t>13. Dagdaiset labat so totoo ya akapansakey na maong ya gapoan tan maong ya pansumpalan. Kayari dan tinaynan so amin a bengatla, asabi da so kalat da ya ag-akababalang tan inaro da so saksakey a Dios. Diad gapo, dakel so nabilay ed debosyon; dakel so apagpaboran na grasya a taga-tawen tan apan-inspiran na panangaro a taga-tawen. Balet diad saginonor, lapud agda la naeermen iray subok, kairapan, tan nanduruman tukso ed dalan na kabunigan, pinmawil ira ed datin panagbilay da tan linmener lamet ed kasalanan (Mac. Vel.).</w:t>
      </w:r>
    </w:p>
    <w:p w14:paraId="4F06C0E9" w14:textId="77777777" w:rsidR="00AC3E06" w:rsidRDefault="00AC3E06">
      <w:pPr>
        <w:tabs>
          <w:tab w:val="left" w:pos="468"/>
        </w:tabs>
        <w:rPr>
          <w:lang w:val="ru-RU"/>
        </w:rPr>
      </w:pPr>
      <w:r>
        <w:rPr>
          <w:lang w:val="ru-RU"/>
        </w:rPr>
        <w:t xml:space="preserve"> </w:t>
      </w:r>
      <w:r>
        <w:rPr>
          <w:lang w:val="ru-RU"/>
        </w:rPr>
        <w:tab/>
        <w:t>13. Singa met ed sakey a fetus ed eges ya ag tampol a magmaliw a too, noag ingen kalkalna ya onaalagey so itsuran too; tan ag-itan nianak a baleg la, noag ingen ombaleg tan onaligwas ed loob na dakel a taon anggad, ed sampot, et onabig la. Tan singa met, saray bukel na cebada odino trigo et ag tampol onrasig no itanem la, noag ingen kayari na linmabas so betel tan dagem et diad dugan panaon la ra ombaleg … Ontan met ed espiritual a bilay, a mankaukolan na baleg a kakabatan tan eksperiensia — say sakey a too et kalkalna ya ombaleg anggad nasabi to so kaperpektoan, a magmaliw a singa si Kristo (Eph. 4:13; Mac. Sec.).</w:t>
      </w:r>
    </w:p>
    <w:p w14:paraId="512384EF" w14:textId="77777777" w:rsidR="00AC3E06" w:rsidRDefault="00AC3E06">
      <w:pPr>
        <w:tabs>
          <w:tab w:val="left" w:pos="468"/>
        </w:tabs>
        <w:rPr>
          <w:lang w:val="ru-RU"/>
        </w:rPr>
      </w:pPr>
      <w:r>
        <w:rPr>
          <w:lang w:val="ru-RU"/>
        </w:rPr>
        <w:t xml:space="preserve"> </w:t>
      </w:r>
      <w:r>
        <w:rPr>
          <w:lang w:val="ru-RU"/>
        </w:rPr>
        <w:tab/>
        <w:t>13. Say too et diad naturalesa to et mapanguman-uman. Kanian, no panon ya say sakey ya akabagsak ed kaaraleman na karuksan tan aripen na kasalanan et nayarin ompawil ed kamaongan, ontan met, say sakey ya tinatakan na Espiritu Santo tan napno na saray tawen a regalo et malaya ya ompawil ed karuksan. Saray arum a akatamek ed grasya na Dios tan nagmaliw a kabiangan na Espiritu Santo, no nabalang da so pan-iingat tan panagbantay da, onbetel so espiritual a pananisia da tan nagmaliw iran mas mauges nen say dati. Nagagawa ya aliwan lapud manbabaliw so Dios odino onkakapoy so grasya na Espiritu, noag ingen lapud saray totoo mismo so nababalang na grasya kanian naliliwa ra tan nabubuwal ed dakel a kaugsan (Mac. Vel.).</w:t>
      </w:r>
    </w:p>
    <w:p w14:paraId="5AAF99F1" w14:textId="77777777" w:rsidR="00AC3E06" w:rsidRDefault="00AC3E06">
      <w:pPr>
        <w:tabs>
          <w:tab w:val="left" w:pos="468"/>
        </w:tabs>
        <w:rPr>
          <w:lang w:val="ru-RU"/>
        </w:rPr>
      </w:pPr>
    </w:p>
    <w:p w14:paraId="1DB19994" w14:textId="77777777" w:rsidR="00AC3E06" w:rsidRDefault="00AC3E06">
      <w:pPr>
        <w:pStyle w:val="Heading4"/>
        <w:rPr>
          <w:lang w:val="ru-RU"/>
        </w:rPr>
      </w:pPr>
      <w:bookmarkStart w:id="14" w:name="_Toc136187826"/>
      <w:r>
        <w:rPr>
          <w:lang w:val="ru-RU"/>
        </w:rPr>
        <w:lastRenderedPageBreak/>
        <w:t xml:space="preserve"> Say laban kontra ed saray pilalek, kaabebaan, katunongan</w:t>
      </w:r>
      <w:bookmarkEnd w:id="14"/>
    </w:p>
    <w:p w14:paraId="415D933D" w14:textId="77777777" w:rsidR="00AC3E06" w:rsidRDefault="00AC3E06">
      <w:pPr>
        <w:tabs>
          <w:tab w:val="left" w:pos="468"/>
        </w:tabs>
        <w:rPr>
          <w:lang w:val="ru-RU"/>
        </w:rPr>
      </w:pPr>
      <w:r>
        <w:rPr>
          <w:lang w:val="ru-RU"/>
        </w:rPr>
        <w:tab/>
        <w:t>21. No say sakey a too et akalingo manlapud ganggan tan nidaulo ed panangukom na Dios, say kasalanan et inaripen to la; tan singa sakey a maamot tan aralem a kalaleman na kapaitan, ya anlonget ed loob, inagaw to so kamarerwa anggad saray sankaralem-araleman a pasen to. Kanian, say kasalanan ya linmoob ed sikatayo et nayarin ikumpara ed sakey a baleg a kiew ya mankakasabong, ya say lamot to et onleletneg ya aralem ed dalin. Ontan met, say kasalanan, ya akaloob ed kamarerwa tan inagaw to ray pakayari to anggad saray sankaralem a pasen to, et nagmaliw ya ugali ya, manlapud inkaugaw, ombaleg ed ilabas na saray taon tan lalon mamapabiskeg ed sakey a too paonla ed kaugsan (Mac. Vel.).</w:t>
      </w:r>
    </w:p>
    <w:p w14:paraId="3DE66826" w14:textId="77777777" w:rsidR="00AC3E06" w:rsidRDefault="00AC3E06">
      <w:pPr>
        <w:tabs>
          <w:tab w:val="left" w:pos="468"/>
        </w:tabs>
        <w:rPr>
          <w:lang w:val="ru-RU"/>
        </w:rPr>
      </w:pPr>
      <w:r>
        <w:rPr>
          <w:lang w:val="ru-RU"/>
        </w:rPr>
        <w:tab/>
        <w:t xml:space="preserve">21. No maminsan, saray singa maong a gawa et gagawaen para ed dilin gloria tan dayew na totoo. Balet diad arapan na Dios, anggapoy pakaiba to ed tila, panagtakew, tan arum niran kaparan kasalanan, ta nisulat: 'Inwaras na Dios so pukel na saramay manpapaliket ed totoo' (Salmo 52:7). Say Mauges et aanapen to so dilin pakinabang to anggan ed saray maong ya gawa tayo. Sikatoy mautek a manlinlang ed saray totoo panamegley na saray materyal a pilalek. No say sakey a too et na-attach ed sakey a too panamegley na laman a panangaro, say kasalanan et dadakelen to, gaputan to na kadena tan iguyor to paonla ed leksab a walaan na ambelat a pabigat, ya mamapaliis ed sikaton tiponen so biskeg to tan ompawil ed Dios. Anto man so inaro na sakey a too ed sayan mundo et mabebelat ya onkarga ed kanonotan to tan, no asakop to la, et agto la papayagan ya tiponen to so biskeg to. Say kalaknab na laman a panangikapit so mangidetermina ed biskeg na satan a partikular a pilalek a milalaban ed sikatayo. Onia so kipapasen na interon katooan tan amin a Kristiano ya nasusubok … No say sakey a too, ya asilo na dilin linawa to, et onggapo ya mangaro ed sakey a bengatla, satan a panangaro so mangibabali ed sikato, tan agla sikato manisisikap a sigay para ed Dios. Kanian, bilang alimbawa, say sakey et inaro to so abung to, say sakey et inaro to so kayamanan, say sakey et inaro to so makalakal a kakabatan na mundo para ed gloria na too; say arum et aro da so pakayari, say arum et labay day magmaliw ya sikat; say arum et aro da ray pantitipon, say arum et uusaren day </w:t>
      </w:r>
      <w:r>
        <w:rPr>
          <w:lang w:val="ru-RU"/>
        </w:rPr>
        <w:lastRenderedPageBreak/>
        <w:t>amin ya oras da ed panag-aliwa tan liket; say arum et nalilingo ed saray andi-kakanaan ya kanonotan; say arum, lapud ambisyon, et manaanap na paraan pian makapangibangat; say arum et naliliketan ed panag-atras tan panagpabaya, legan a say arum et akapeket ed mararakep ya kawes; say arum et akalibang ed saray problema ed mundo; say arum et labay day onugip, odino man-elek, odino mansasalita na marutak. Antokaman so mamapeket ed sakey a too ed mundo, melag man o baleg, et mamapigil ed sikato tan agto papayagan a tiponen so biskeg to (Mac. the Great).</w:t>
      </w:r>
    </w:p>
    <w:p w14:paraId="4B363D3D" w14:textId="77777777" w:rsidR="00AC3E06" w:rsidRDefault="00AC3E06">
      <w:pPr>
        <w:tabs>
          <w:tab w:val="left" w:pos="468"/>
        </w:tabs>
        <w:rPr>
          <w:lang w:val="ru-RU"/>
        </w:rPr>
      </w:pPr>
      <w:r>
        <w:rPr>
          <w:lang w:val="ru-RU"/>
        </w:rPr>
        <w:tab/>
        <w:t>30. Say Katawan, lapud amta To so inkakapoy na too tan say ugali ton magmaliw a mapangta, et pipigilan To tan agto papayagan ya manbibilay ed agnampatalos a pananap na kaperpektoan. Ta no, diad impangala mo na melag a bengatla, et nagmaliw kan mapangta tan agla nasungdoan na arum, mas lalo ni ya agka nasungdoan no bigla kan napano na amin a espiritual a regalo. Kanian, say Dios, lapud amta To so inkakapuy mo, diad panangasikaso To et mangibabaki na saray subok ed sika, pian magmaliw kan mapaabebay tan masimoon Mon anapen Siya (Macarius the Great).</w:t>
      </w:r>
    </w:p>
    <w:p w14:paraId="7AD83947" w14:textId="77777777" w:rsidR="00AC3E06" w:rsidRDefault="00AC3E06">
      <w:pPr>
        <w:tabs>
          <w:tab w:val="left" w:pos="468"/>
        </w:tabs>
        <w:rPr>
          <w:lang w:val="ru-RU"/>
        </w:rPr>
      </w:pPr>
      <w:r>
        <w:rPr>
          <w:lang w:val="ru-RU"/>
        </w:rPr>
        <w:tab/>
        <w:t>30. Say akatanggap na grasya et ipapasen to so inkasikato ya mas makasalanan ni nen say amin a makasalanan. Tan say ontan a kanonotan et natural ed sikato. No mas lalon nakabat na sakey a too so Dios, mas ipapasen to so inkasikato ya ignorante; tan no mas dakel so naaralan to, mas ipapasen to so inkasikato ya anggapoy amta to. Say grasya ya ontutulong ed sikato et itatanem to ed sikato iyan paraan na panagnonot bilang natural (Macarius the Great).</w:t>
      </w:r>
    </w:p>
    <w:p w14:paraId="541A5D1E" w14:textId="77777777" w:rsidR="00AC3E06" w:rsidRDefault="00AC3E06">
      <w:pPr>
        <w:tabs>
          <w:tab w:val="left" w:pos="468"/>
        </w:tabs>
        <w:rPr>
          <w:lang w:val="ru-RU"/>
        </w:rPr>
      </w:pPr>
      <w:r>
        <w:rPr>
          <w:lang w:val="ru-RU"/>
        </w:rPr>
        <w:tab/>
        <w:t xml:space="preserve">30. Balet no makanengneng ka na siopaman ya manliliket tan manpapasirayew lapud saray regalo to, amtaen mo ya anggano manggawa ni na saray tanda tan mamabangon na inaatey, … sakey a mauges a pakayari so mantatakew ed sikato ya agto amta. Anggano manggawa na saray milagro, agyo manisia ed sikato, ta sakey a tanda na Kristianismo et saramay akaawat na saray regalo manlapud Dios et itatago da iratan ed saray mata na arum. Lapud akayari ed saray kayamanan na ari, itatago na mananisia iratan, singa ibabaga to: 'Sayan kayamanan et aliwan kien ko: walay arum ya angiyan ed saya.' Balet no walay mangibaga: 'Say naala ko la et magenap la ed siak, tan agko la kaukolan so arum ni'—sirin, say ontan a too et aliwa lan Kristiano, noagta naliliwa tan nagmaliw ya instrumento na demonyo. Ta say liket ed Dios et ag napupenek, tan </w:t>
      </w:r>
      <w:r>
        <w:rPr>
          <w:lang w:val="ru-RU"/>
        </w:rPr>
        <w:lastRenderedPageBreak/>
        <w:t>no panon so pananam tan pakaawat na sakey ed saray espiritual a bendisyon, mas lalon onirap so pananabangan to ed saraya. Saray ontan a totoo et walaan na maples tan ag napokpokan a panangaro ed Dios. No mas onaligwas ira tan mas dakel so nagagamoran da, mas lalon narerena da no panon ira kakairapan (Mac. Vel.).</w:t>
      </w:r>
    </w:p>
    <w:p w14:paraId="12731959" w14:textId="77777777" w:rsidR="00AC3E06" w:rsidRDefault="00AC3E06">
      <w:pPr>
        <w:tabs>
          <w:tab w:val="left" w:pos="468"/>
        </w:tabs>
        <w:rPr>
          <w:lang w:val="ru-RU"/>
        </w:rPr>
      </w:pPr>
      <w:r>
        <w:rPr>
          <w:lang w:val="ru-RU"/>
        </w:rPr>
        <w:tab/>
        <w:t>36. Singa saray komersyante ya manlalayag ed dayat, anggano wala so maong ya dagem tan kalmado so dayat, natatakot ira ya biglan ondagem so maksil ya dagem ya onkokontra, nayarin onrerebelde so dayat, tan nayarin napepeligro so bapor antis iran makasabi ed pantalan, ontan met iray Kristiano, anggano nalilikna da ed loob da so makapablin inemes na Espiritu Santo, balet natatakot ira nin siansia ya ompan biglan onyupay dagem na pakayari na kalaban tan mamapalesay gulo na saray pilalek ed loob da. Kanian, kaukolan tayon magmaliw a maingat a maong pian makasabi tayon maligen ed mareen a dalayan na andi-anggaan a bilay tan andi-anggaan a liket—say syudad na saray santo, say Tawen a Jerusalem, tan say Simbaan na saray unaan-anak (Heb. 12:23, Macc. the Great).</w:t>
      </w:r>
    </w:p>
    <w:p w14:paraId="64A02FD1" w14:textId="77777777" w:rsidR="00AC3E06" w:rsidRDefault="00AC3E06">
      <w:pPr>
        <w:tabs>
          <w:tab w:val="left" w:pos="468"/>
        </w:tabs>
        <w:rPr>
          <w:lang w:val="ru-RU"/>
        </w:rPr>
      </w:pPr>
    </w:p>
    <w:p w14:paraId="70573F83" w14:textId="77777777" w:rsidR="00AC3E06" w:rsidRDefault="00AC3E06">
      <w:pPr>
        <w:pStyle w:val="Heading4"/>
        <w:rPr>
          <w:lang w:val="ru-RU"/>
        </w:rPr>
      </w:pPr>
      <w:bookmarkStart w:id="15" w:name="_Toc136187827"/>
      <w:r>
        <w:rPr>
          <w:lang w:val="ru-RU"/>
        </w:rPr>
        <w:t>Panangaro ed Dios</w:t>
      </w:r>
      <w:bookmarkEnd w:id="15"/>
    </w:p>
    <w:p w14:paraId="5E2C7595" w14:textId="77777777" w:rsidR="00AC3E06" w:rsidRDefault="00AC3E06">
      <w:pPr>
        <w:tabs>
          <w:tab w:val="left" w:pos="468"/>
        </w:tabs>
        <w:rPr>
          <w:lang w:val="ru-RU"/>
        </w:rPr>
      </w:pPr>
      <w:r>
        <w:rPr>
          <w:lang w:val="ru-RU"/>
        </w:rPr>
        <w:tab/>
        <w:t xml:space="preserve">40. Ibagam, 'Inarok so Dios tan walay Espiritu Santo ed siak.' Balet usisaen mon maong so sarilim: talagan ontan kasi? Matalinagew ka kasi ed Katawan ed agew tan labi? Tan no walay ontan a panangaro mon agnampatey, sirin et malinis ka. Balet nonoten mo ya: no saray kapagaan ed mundo odino nanduruman mauges tan manlolokon kanonotan so onsabi ed sika, talagan matibay ka kasi kontra ed kaugsan ed saratan a panaon, tan say kamarerwam kasi et manpipirawat a mangaro ed Dios tan magmaliw a sigpot a matalinagew ed Sikato? Ta saray kanonotan ed mundo, diad pangibabalang ed isip ed saray bengatlan materyal tan magpas-labas, et sasalien da so too ya mangaro ed Dios tan nonoten To ed amin a panaon. Nagagawa ya say sakey a toon andi-amta et onggapo ya manpikasi, ondukol—tan say isip to et makalikas na kareenan. Tan diad ya anggad no panon ton deralen so padir ya onkokontra na kaugsan tan ukiren to ed silong to, ed satan met ya anggad no panon ya naderal itan, pian say sakey a too et kalkalna ya makalay espiritual a kakabatan tan karunongan. Balet anggapo ed saray </w:t>
      </w:r>
      <w:r>
        <w:rPr>
          <w:lang w:val="ru-RU"/>
        </w:rPr>
        <w:lastRenderedPageBreak/>
        <w:t>makapanyari ed sayan mundo, odino saray iskolar, odino saray manunulat so makasabi ed sayan lebel (Mac. Vel.).</w:t>
      </w:r>
    </w:p>
    <w:p w14:paraId="6AA7ABAB" w14:textId="77777777" w:rsidR="00AC3E06" w:rsidRDefault="00AC3E06">
      <w:pPr>
        <w:tabs>
          <w:tab w:val="left" w:pos="468"/>
        </w:tabs>
        <w:rPr>
          <w:lang w:val="ru-RU"/>
        </w:rPr>
      </w:pPr>
    </w:p>
    <w:p w14:paraId="3D71B775" w14:textId="77777777" w:rsidR="00AC3E06" w:rsidRDefault="00AC3E06">
      <w:pPr>
        <w:pStyle w:val="Heading4"/>
        <w:rPr>
          <w:lang w:val="ru-RU"/>
        </w:rPr>
      </w:pPr>
      <w:bookmarkStart w:id="16" w:name="_Toc136187828"/>
      <w:r>
        <w:rPr>
          <w:lang w:val="ru-RU"/>
        </w:rPr>
        <w:t xml:space="preserve"> Apendis. Saray Plano na Saray Demonyo</w:t>
      </w:r>
      <w:bookmarkEnd w:id="16"/>
    </w:p>
    <w:p w14:paraId="4E97D267" w14:textId="77777777" w:rsidR="00AC3E06" w:rsidRDefault="00AC3E06">
      <w:pPr>
        <w:tabs>
          <w:tab w:val="left" w:pos="468"/>
        </w:tabs>
        <w:rPr>
          <w:lang w:val="ru-RU"/>
        </w:rPr>
      </w:pPr>
      <w:r>
        <w:rPr>
          <w:lang w:val="ru-RU"/>
        </w:rPr>
        <w:tab/>
        <w:t>51. Saray espiritu na kaugsan so mamibibilang ed apirdin kamarerwa ed saray kadena na kabilungetan; kanyan, agto nayarian ya inaro so Katawan unong ed pilalek to, odino manisia, odino manpikasi unong ed labay to. Ta manlapu la nen inkabagsak na inmunan too, say panlaban ed kamaongan so nansaklang la ed loob tayo, diad linawa tan diad sekreto (Mac. Vel.).</w:t>
      </w:r>
    </w:p>
    <w:p w14:paraId="316F9D86" w14:textId="77777777" w:rsidR="00AC3E06" w:rsidRPr="00092A8E" w:rsidRDefault="00AC3E06">
      <w:pPr>
        <w:tabs>
          <w:tab w:val="left" w:pos="468"/>
        </w:tabs>
        <w:rPr>
          <w:lang w:val="ru-RU"/>
        </w:rPr>
      </w:pPr>
    </w:p>
    <w:p w14:paraId="21FAEAEF" w14:textId="77777777" w:rsidR="00AC3E06" w:rsidRDefault="00AC3E06" w:rsidP="00900013">
      <w:pPr>
        <w:pStyle w:val="Heading3"/>
        <w:rPr>
          <w:lang w:val="ru-RU"/>
        </w:rPr>
      </w:pPr>
      <w:bookmarkStart w:id="17" w:name="n3"/>
      <w:bookmarkStart w:id="18" w:name="_Toc136187829"/>
      <w:bookmarkStart w:id="19" w:name="_Toc236833827"/>
      <w:bookmarkEnd w:id="17"/>
      <w:r>
        <w:rPr>
          <w:lang w:val="ru-RU"/>
        </w:rPr>
        <w:t xml:space="preserve">Saray Bilin na Kagalang-galang </w:t>
      </w:r>
      <w:r>
        <w:rPr>
          <w:lang w:val="ru-RU"/>
        </w:rPr>
        <w:br/>
        <w:t>Marcos a Mapan-karga</w:t>
      </w:r>
      <w:bookmarkEnd w:id="18"/>
      <w:bookmarkEnd w:id="19"/>
    </w:p>
    <w:p w14:paraId="321390B7" w14:textId="77777777" w:rsidR="00AC3E06" w:rsidRDefault="00AC3E06">
      <w:pPr>
        <w:tabs>
          <w:tab w:val="left" w:pos="468"/>
        </w:tabs>
        <w:rPr>
          <w:lang w:val="ru-RU"/>
        </w:rPr>
      </w:pPr>
      <w:r>
        <w:rPr>
          <w:lang w:val="ru-RU"/>
        </w:rPr>
        <w:t>Si San Marcos, a kabat bilang say Ascetic, so sankabkabat ed saray Banal ya Ama na Ehipto, anggaman daiset labat so impormasyon nipaakar ed bilay to so akaliktar. Kabat ya sikatoy walaan na sankalunoran tan maabeban ugali, kabisado to so Daan tan Balon Tipan, tan asabi to so atagey a grado na espiritual a kaperpektoan. Nambilay na masulok ya sanlasus a taon tan inatey ed gapo na komaliman siglo. Sikatoy bantog ed talento ton manbangat, balet pigara labat ed saray bilin to so akasabi ed sikatayo: say Epistola ed Monken Nicholas; sakey a Koleksyon na Saray Bilin; 200 a kabanata nipaakar ed espiritual a ganggan; tan 226 a kabanata ya para ed saramay manisia ya napakatarosan ira lapud saray gawa ra.</w:t>
      </w:r>
    </w:p>
    <w:p w14:paraId="33A397AB" w14:textId="77777777" w:rsidR="00AC3E06" w:rsidRDefault="00AC3E06">
      <w:pPr>
        <w:tabs>
          <w:tab w:val="left" w:pos="468"/>
        </w:tabs>
        <w:rPr>
          <w:lang w:val="ru-RU"/>
        </w:rPr>
      </w:pPr>
      <w:r>
        <w:rPr>
          <w:lang w:val="ru-RU"/>
        </w:rPr>
        <w:t xml:space="preserve"> </w:t>
      </w:r>
    </w:p>
    <w:p w14:paraId="25FE5723" w14:textId="77777777" w:rsidR="00AC3E06" w:rsidRDefault="00AC3E06">
      <w:pPr>
        <w:pStyle w:val="Heading4"/>
        <w:rPr>
          <w:lang w:val="ru-RU"/>
        </w:rPr>
      </w:pPr>
      <w:bookmarkStart w:id="20" w:name="_Toc136187830"/>
      <w:r>
        <w:rPr>
          <w:lang w:val="ru-RU"/>
        </w:rPr>
        <w:t xml:space="preserve"> Say panangasikaso na Dios ed katooan, pananisia ed Dios, pikakasi</w:t>
      </w:r>
      <w:bookmarkEnd w:id="20"/>
    </w:p>
    <w:p w14:paraId="29618F4A" w14:textId="77777777" w:rsidR="00AC3E06" w:rsidRDefault="00AC3E06">
      <w:pPr>
        <w:tabs>
          <w:tab w:val="left" w:pos="468"/>
        </w:tabs>
        <w:rPr>
          <w:lang w:val="ru-RU"/>
        </w:rPr>
      </w:pPr>
      <w:r>
        <w:rPr>
          <w:lang w:val="ru-RU"/>
        </w:rPr>
        <w:tab/>
        <w:t>1. No, unong ed Kasulatan, naynay mon natatandaan ya 'say panangukom na Katawan et walad interon dalin' (Salmo 104:7), sirin balang sirkumstansya et magmaliw ya managbangat na pikakabat ed Dios para ed sika (Mark the Venerable).</w:t>
      </w:r>
    </w:p>
    <w:p w14:paraId="1EC2DEDB" w14:textId="77777777" w:rsidR="00AC3E06" w:rsidRDefault="00AC3E06">
      <w:pPr>
        <w:tabs>
          <w:tab w:val="left" w:pos="468"/>
        </w:tabs>
        <w:rPr>
          <w:lang w:val="ru-RU"/>
        </w:rPr>
      </w:pPr>
      <w:r>
        <w:rPr>
          <w:lang w:val="ru-RU"/>
        </w:rPr>
        <w:tab/>
        <w:t>2. Anto man so gawa ya papablien na Dios, amin a pinalsa et ontutulong; tan anto man so ibabaliwala To, amin a pinalsa et onkokontra (Marcos a Kumpesor).</w:t>
      </w:r>
    </w:p>
    <w:p w14:paraId="34EC2A49" w14:textId="77777777" w:rsidR="00AC3E06" w:rsidRDefault="00AC3E06">
      <w:pPr>
        <w:tabs>
          <w:tab w:val="left" w:pos="468"/>
        </w:tabs>
        <w:rPr>
          <w:lang w:val="ru-RU"/>
        </w:rPr>
      </w:pPr>
      <w:r>
        <w:rPr>
          <w:lang w:val="ru-RU"/>
        </w:rPr>
        <w:tab/>
        <w:t xml:space="preserve">2. Balang bendisyon et manlalapu ed Katawan diad panamegley na panangasikaso To. Balet, iyaarawi ya sekreto ed </w:t>
      </w:r>
      <w:r>
        <w:rPr>
          <w:lang w:val="ru-RU"/>
        </w:rPr>
        <w:lastRenderedPageBreak/>
        <w:t>saray ag-mipasalamat, saray andi-puso, tan saray matamlay (Marcos a Kumpesor).</w:t>
      </w:r>
    </w:p>
    <w:p w14:paraId="631F0B3C" w14:textId="77777777" w:rsidR="00AC3E06" w:rsidRDefault="00AC3E06">
      <w:pPr>
        <w:tabs>
          <w:tab w:val="left" w:pos="468"/>
        </w:tabs>
        <w:rPr>
          <w:lang w:val="ru-RU"/>
        </w:rPr>
      </w:pPr>
      <w:r>
        <w:rPr>
          <w:lang w:val="ru-RU"/>
        </w:rPr>
        <w:tab/>
        <w:t>2. Balang sakey ya binyagan ed Simbaan ya Orthodox et misteryoson makaawat na amin a grasya. Balet naseguro da itan ed malinew a paraan [narerena da so epekto to] unong ed panagtulok da ed saray ganggan (Mark the Confessor).</w:t>
      </w:r>
    </w:p>
    <w:p w14:paraId="38FED909" w14:textId="77777777" w:rsidR="00AC3E06" w:rsidRDefault="00AC3E06">
      <w:pPr>
        <w:tabs>
          <w:tab w:val="left" w:pos="468"/>
        </w:tabs>
        <w:rPr>
          <w:lang w:val="ru-RU"/>
        </w:rPr>
      </w:pPr>
      <w:r>
        <w:rPr>
          <w:lang w:val="ru-RU"/>
        </w:rPr>
        <w:tab/>
        <w:t>3. Say ag makaamta na katuaan et ag makapanisia na duga, ta say kakabatan, diad mismon naturalesa to, et manunaan nen say pananisia (Mark the Confessor).</w:t>
      </w:r>
    </w:p>
    <w:p w14:paraId="23D8F8C0" w14:textId="77777777" w:rsidR="00AC3E06" w:rsidRDefault="00AC3E06">
      <w:pPr>
        <w:tabs>
          <w:tab w:val="left" w:pos="468"/>
        </w:tabs>
        <w:rPr>
          <w:lang w:val="ru-RU"/>
        </w:rPr>
      </w:pPr>
      <w:r>
        <w:rPr>
          <w:lang w:val="ru-RU"/>
        </w:rPr>
        <w:tab/>
        <w:t>3. Agka man-nega ya manaral, anggano sika et marunong a maong. Ta say bilin na Dios et mas makagunggona nen say karunongan tayo (Mark the Confessor).</w:t>
      </w:r>
    </w:p>
    <w:p w14:paraId="55CBA65B" w14:textId="77777777" w:rsidR="00AC3E06" w:rsidRDefault="00AC3E06">
      <w:pPr>
        <w:tabs>
          <w:tab w:val="left" w:pos="468"/>
        </w:tabs>
        <w:rPr>
          <w:lang w:val="ru-RU"/>
        </w:rPr>
      </w:pPr>
      <w:r>
        <w:rPr>
          <w:lang w:val="ru-RU"/>
        </w:rPr>
        <w:tab/>
        <w:t>3. Siopaman ya ag maliket ya manggawa na kimey para ed katuaan [diad panagsalimbeng ed saya] et mas grabe so dusa to ya aliwan lapud kasalanan to (Mark the Confessor).</w:t>
      </w:r>
    </w:p>
    <w:p w14:paraId="00B9CB47" w14:textId="77777777" w:rsidR="00AC3E06" w:rsidRDefault="00AC3E06">
      <w:pPr>
        <w:tabs>
          <w:tab w:val="left" w:pos="468"/>
        </w:tabs>
        <w:rPr>
          <w:lang w:val="ru-RU"/>
        </w:rPr>
      </w:pPr>
      <w:r>
        <w:rPr>
          <w:lang w:val="ru-RU"/>
        </w:rPr>
        <w:tab/>
        <w:t>6. Legan mon nononoten so Dios, padakelen moy pikakasi mo, pian nonoten ka met na Katawan no nalingwanan mo la (Mark the Confessor).</w:t>
      </w:r>
    </w:p>
    <w:p w14:paraId="72B80A94" w14:textId="77777777" w:rsidR="00AC3E06" w:rsidRDefault="00AC3E06">
      <w:pPr>
        <w:tabs>
          <w:tab w:val="left" w:pos="468"/>
        </w:tabs>
        <w:rPr>
          <w:lang w:val="ru-RU"/>
        </w:rPr>
      </w:pPr>
      <w:r>
        <w:rPr>
          <w:lang w:val="ru-RU"/>
        </w:rPr>
        <w:tab/>
        <w:t>6. Manpikasi ka ya agka napasaran na tukso, balet no onsabi met la, awaten mo ya kien mo tan aliwan bengatlan aliwa (Mark the Confessor).</w:t>
      </w:r>
    </w:p>
    <w:p w14:paraId="197ABAEB" w14:textId="77777777" w:rsidR="00AC3E06" w:rsidRDefault="00AC3E06">
      <w:pPr>
        <w:tabs>
          <w:tab w:val="left" w:pos="468"/>
        </w:tabs>
        <w:rPr>
          <w:lang w:val="ru-RU"/>
        </w:rPr>
      </w:pPr>
      <w:r>
        <w:rPr>
          <w:lang w:val="ru-RU"/>
        </w:rPr>
        <w:tab/>
        <w:t>6. Say manpipikasi ed laman tan agni walaan na espiritual a kanonotan et singa say bulag a laki a nankelaw [ed si Kristo]: 'Anak nen David, kaasian mo ak!' (Mark the Confessor).</w:t>
      </w:r>
    </w:p>
    <w:p w14:paraId="14617EA6" w14:textId="77777777" w:rsidR="00AC3E06" w:rsidRDefault="00AC3E06">
      <w:pPr>
        <w:tabs>
          <w:tab w:val="left" w:pos="468"/>
        </w:tabs>
        <w:rPr>
          <w:lang w:val="ru-RU"/>
        </w:rPr>
      </w:pPr>
    </w:p>
    <w:p w14:paraId="7B445F66" w14:textId="77777777" w:rsidR="00AC3E06" w:rsidRDefault="00AC3E06">
      <w:pPr>
        <w:pStyle w:val="Heading4"/>
        <w:rPr>
          <w:lang w:val="ru-RU"/>
        </w:rPr>
      </w:pPr>
      <w:bookmarkStart w:id="21" w:name="_Toc136187831"/>
      <w:r>
        <w:rPr>
          <w:lang w:val="ru-RU"/>
        </w:rPr>
        <w:t>Say pananap na katooran, say kaukulan na panagkorte, pasensya tan kasil na linawa</w:t>
      </w:r>
      <w:bookmarkEnd w:id="21"/>
    </w:p>
    <w:p w14:paraId="090CB5A2" w14:textId="77777777" w:rsidR="00AC3E06" w:rsidRDefault="00AC3E06">
      <w:pPr>
        <w:tabs>
          <w:tab w:val="left" w:pos="468"/>
        </w:tabs>
        <w:rPr>
          <w:lang w:val="ru-RU"/>
        </w:rPr>
      </w:pPr>
      <w:r>
        <w:rPr>
          <w:lang w:val="ru-RU"/>
        </w:rPr>
        <w:tab/>
        <w:t>11. No mausisa ka, magmaliw ka met ya masipor, ta say kakabatan labat so mamapagmataas ed too (Mark the Ascetic).</w:t>
      </w:r>
    </w:p>
    <w:p w14:paraId="47A0B8C8" w14:textId="77777777" w:rsidR="00AC3E06" w:rsidRDefault="00AC3E06">
      <w:pPr>
        <w:tabs>
          <w:tab w:val="left" w:pos="468"/>
        </w:tabs>
        <w:rPr>
          <w:lang w:val="ru-RU"/>
        </w:rPr>
      </w:pPr>
      <w:r>
        <w:rPr>
          <w:lang w:val="ru-RU"/>
        </w:rPr>
        <w:tab/>
        <w:t>11. Mabetbet, say kakabatan et nababalang lapud ag-pangasikaso ed saray kimey na sakey a too. Ta saray gawa ya talagan ag-inaasikaso et, kalkalna, nababalang ed nonot (Mark the Confessor).</w:t>
      </w:r>
    </w:p>
    <w:p w14:paraId="7BDD9B95" w14:textId="77777777" w:rsidR="00AC3E06" w:rsidRDefault="00AC3E06">
      <w:pPr>
        <w:tabs>
          <w:tab w:val="left" w:pos="468"/>
        </w:tabs>
        <w:rPr>
          <w:lang w:val="ru-RU"/>
        </w:rPr>
      </w:pPr>
      <w:r>
        <w:rPr>
          <w:lang w:val="ru-RU"/>
        </w:rPr>
        <w:tab/>
        <w:t>11. Gawaen mo ray maong a gawa ya natatandaan mo: insan saramay agmo natatandaan et nipanengneng met ed sika; tan agmo basta-bastan ipaandi ed isip mo (Mark the Confessor).</w:t>
      </w:r>
    </w:p>
    <w:p w14:paraId="7FA6958A" w14:textId="77777777" w:rsidR="00AC3E06" w:rsidRDefault="00AC3E06">
      <w:pPr>
        <w:tabs>
          <w:tab w:val="left" w:pos="468"/>
        </w:tabs>
        <w:rPr>
          <w:lang w:val="ru-RU"/>
        </w:rPr>
      </w:pPr>
      <w:r>
        <w:rPr>
          <w:lang w:val="ru-RU"/>
        </w:rPr>
        <w:lastRenderedPageBreak/>
        <w:tab/>
        <w:t>12. Say kaugsan et mankukuay biskeg ed balang sakey; ontan met, say kamaongan et ombabaleg [tan ombibiskeg] manlapud balang sakey (Mark the Confessor).</w:t>
      </w:r>
    </w:p>
    <w:p w14:paraId="34C3DD6C" w14:textId="77777777" w:rsidR="00AC3E06" w:rsidRDefault="00AC3E06">
      <w:pPr>
        <w:tabs>
          <w:tab w:val="left" w:pos="468"/>
        </w:tabs>
        <w:rPr>
          <w:lang w:val="ru-RU"/>
        </w:rPr>
      </w:pPr>
      <w:r>
        <w:rPr>
          <w:lang w:val="ru-RU"/>
        </w:rPr>
        <w:tab/>
        <w:t>12. No, lapud pilalek mon paliketen so sarilim, say pusom et onarawi ed dalan na kamaungan, agto la napigil so inkarusot to, singa sakey a makapal a bato ya akalikas ed makinis a bakilid (Mark the Confessor).</w:t>
      </w:r>
    </w:p>
    <w:p w14:paraId="59124FAD" w14:textId="77777777" w:rsidR="00AC3E06" w:rsidRDefault="00AC3E06">
      <w:pPr>
        <w:tabs>
          <w:tab w:val="left" w:pos="468"/>
        </w:tabs>
        <w:rPr>
          <w:lang w:val="ru-RU"/>
        </w:rPr>
      </w:pPr>
      <w:r>
        <w:rPr>
          <w:lang w:val="ru-RU"/>
        </w:rPr>
        <w:tab/>
        <w:t>13. Siopaman ya mangaawat na panag-insulto tan kababaingan para ed katuaan et manaakar ed dalan na saray apostol, lapud inako to so krus tan akagapos ed saray kadena to. Balet siopaman, ya anggapoy saya, ya onsubok ya ondengel ed panangituro na puso et nalilingo na kanonotan tan napepelag ed saray tukso tan patit na demonyo (Marcos a Manumpa).</w:t>
      </w:r>
    </w:p>
    <w:p w14:paraId="2E8778B7" w14:textId="77777777" w:rsidR="00AC3E06" w:rsidRDefault="00AC3E06">
      <w:pPr>
        <w:tabs>
          <w:tab w:val="left" w:pos="468"/>
        </w:tabs>
        <w:rPr>
          <w:lang w:val="ru-RU"/>
        </w:rPr>
      </w:pPr>
      <w:r>
        <w:rPr>
          <w:lang w:val="ru-RU"/>
        </w:rPr>
        <w:tab/>
        <w:t>13. No inatey si Kristo para ed sikatayo tan 'ag tayo la manbibilay para ed sarili tayo, noagta para ed sikatoy inatey para ed sikatayo tan insubli' (2 Cor. 5:15), sirin malinew ya inyawat tayo so sarili tayo ya manlingkor ed Sikato anggad ipatey. Panon sirin, ya ituring tayo so panangawat [ed pamilya na Dios] bilang manepeg a gunggona? (Mark the Confessor).</w:t>
      </w:r>
    </w:p>
    <w:p w14:paraId="1E2EC84B" w14:textId="77777777" w:rsidR="00AC3E06" w:rsidRDefault="00AC3E06">
      <w:pPr>
        <w:tabs>
          <w:tab w:val="left" w:pos="468"/>
        </w:tabs>
        <w:rPr>
          <w:lang w:val="ru-RU"/>
        </w:rPr>
      </w:pPr>
      <w:r>
        <w:rPr>
          <w:lang w:val="ru-RU"/>
        </w:rPr>
        <w:tab/>
        <w:t>13. Say toon manggagawa na maong tan manaanap na gunggona et agto seserbi so Dios, noag ingen say dilin pilalek to (Mark Podv.).</w:t>
      </w:r>
    </w:p>
    <w:p w14:paraId="03C6A77D" w14:textId="77777777" w:rsidR="00AC3E06" w:rsidRDefault="00AC3E06">
      <w:pPr>
        <w:tabs>
          <w:tab w:val="left" w:pos="468"/>
        </w:tabs>
        <w:rPr>
          <w:lang w:val="ru-RU"/>
        </w:rPr>
      </w:pPr>
      <w:r>
        <w:rPr>
          <w:lang w:val="ru-RU"/>
        </w:rPr>
        <w:tab/>
        <w:t>13. Say sakey a too ya labay ton nalikna so panag-obra na Espiritu Santo ed loob to antis ya unoren iray ganggan et singa sakey ya asaliw ya aripen ya—no kapigan labat asaliw—et labay ton ipasa la ed sikato so kawayangan to kabayatan na pambayar na kuarta (Mark Podv.).</w:t>
      </w:r>
    </w:p>
    <w:p w14:paraId="77140966" w14:textId="77777777" w:rsidR="00AC3E06" w:rsidRDefault="00AC3E06">
      <w:pPr>
        <w:tabs>
          <w:tab w:val="left" w:pos="468"/>
        </w:tabs>
        <w:rPr>
          <w:lang w:val="ru-RU"/>
        </w:rPr>
      </w:pPr>
      <w:r>
        <w:rPr>
          <w:lang w:val="ru-RU"/>
        </w:rPr>
        <w:tab/>
        <w:t>14. Ag mo ibaga ya say mairap et ag makapanliket ed sarili to no anggapoy pundo to, ta say sakey a too et nayarin manliket ed laman to diad panamegley na kanonotan to ya mas grabe ni nen say diad gawa (Mark the Confessor).</w:t>
      </w:r>
    </w:p>
    <w:p w14:paraId="56B98796" w14:textId="77777777" w:rsidR="00AC3E06" w:rsidRDefault="00AC3E06">
      <w:pPr>
        <w:tabs>
          <w:tab w:val="left" w:pos="468"/>
        </w:tabs>
        <w:rPr>
          <w:lang w:val="ru-RU"/>
        </w:rPr>
      </w:pPr>
      <w:r>
        <w:rPr>
          <w:lang w:val="ru-RU"/>
        </w:rPr>
        <w:tab/>
        <w:t>14. Say puson manag-anap na liket [ya manaanap na amin a makapaliket] et nagmaliw, diad oras na ipan-akar, a prisoan tan gapo na kamarerwa, legan a say puson mansasagpot [ya mansasagpot para ed Katawan] et sakey a lukas a puerta para ed sananey a bilay (Mark the Confessor).</w:t>
      </w:r>
    </w:p>
    <w:p w14:paraId="2693774F" w14:textId="77777777" w:rsidR="00AC3E06" w:rsidRDefault="00AC3E06">
      <w:pPr>
        <w:tabs>
          <w:tab w:val="left" w:pos="468"/>
        </w:tabs>
        <w:rPr>
          <w:lang w:val="ru-RU"/>
        </w:rPr>
      </w:pPr>
    </w:p>
    <w:p w14:paraId="0254E82C" w14:textId="77777777" w:rsidR="00AC3E06" w:rsidRDefault="00AC3E06">
      <w:pPr>
        <w:pStyle w:val="Heading4"/>
        <w:rPr>
          <w:lang w:val="ru-RU"/>
        </w:rPr>
      </w:pPr>
      <w:bookmarkStart w:id="22" w:name="_Toc136187832"/>
      <w:r>
        <w:rPr>
          <w:lang w:val="ru-RU"/>
        </w:rPr>
        <w:lastRenderedPageBreak/>
        <w:t xml:space="preserve"> Saray makasalanan ya ugali, ermen, tukso, kabaetan</w:t>
      </w:r>
      <w:bookmarkEnd w:id="22"/>
    </w:p>
    <w:p w14:paraId="0E5B84A1" w14:textId="77777777" w:rsidR="00AC3E06" w:rsidRDefault="00AC3E06">
      <w:pPr>
        <w:tabs>
          <w:tab w:val="left" w:pos="468"/>
        </w:tabs>
        <w:rPr>
          <w:lang w:val="ru-RU"/>
        </w:rPr>
      </w:pPr>
      <w:r>
        <w:rPr>
          <w:lang w:val="ru-RU"/>
        </w:rPr>
        <w:tab/>
        <w:t>21. Gagawen na demonyo ya singa anggapoy kakanaan iray angkekelag a kasalanan diad saray mata tayo, ta no andi, agto itayo nayarin itonton ed saray mas angkakabaleg a kasalanan (Mark the Confessor).</w:t>
      </w:r>
    </w:p>
    <w:p w14:paraId="67FBC125" w14:textId="77777777" w:rsidR="00AC3E06" w:rsidRDefault="00AC3E06">
      <w:pPr>
        <w:tabs>
          <w:tab w:val="left" w:pos="468"/>
        </w:tabs>
        <w:rPr>
          <w:lang w:val="ru-RU"/>
        </w:rPr>
      </w:pPr>
      <w:r>
        <w:rPr>
          <w:lang w:val="ru-RU"/>
        </w:rPr>
        <w:tab/>
        <w:t>21. Lapud inabuloyan mo so gapo na kasalanan ed loob mo [diad pan-awat na sakey a kanonotan], agmo ibaga: 'Agto ak natalona,' ta no panon kabaleg so impangabuloy mo ed sikato, ontan met kabaleg so impakatalo la ed sika (Mark the Confessor).</w:t>
      </w:r>
    </w:p>
    <w:p w14:paraId="402DA32D" w14:textId="77777777" w:rsidR="00AC3E06" w:rsidRDefault="00AC3E06">
      <w:pPr>
        <w:tabs>
          <w:tab w:val="left" w:pos="468"/>
        </w:tabs>
        <w:rPr>
          <w:lang w:val="ru-RU"/>
        </w:rPr>
      </w:pPr>
      <w:r>
        <w:rPr>
          <w:lang w:val="ru-RU"/>
        </w:rPr>
        <w:tab/>
        <w:t>21. Ag mo ibaga: 'Antoy gawaen ko? Ag ko ni ingen labay, balet onsasabi met lanlamang [say kapabayaan].' — Saya et lapud pinalampas mo so duga nen nononoten mo ni (Mark the Confessor).</w:t>
      </w:r>
    </w:p>
    <w:p w14:paraId="31D9BD0E" w14:textId="77777777" w:rsidR="00AC3E06" w:rsidRDefault="00AC3E06">
      <w:pPr>
        <w:tabs>
          <w:tab w:val="left" w:pos="468"/>
        </w:tabs>
        <w:rPr>
          <w:lang w:val="ru-RU"/>
        </w:rPr>
      </w:pPr>
      <w:r>
        <w:rPr>
          <w:lang w:val="ru-RU"/>
        </w:rPr>
        <w:tab/>
        <w:t>21. No say kanonotan, a pinabiskeg ed Katawan, et iyarawi to so kamarerwa manlapud abayag lan mauges ya ugali, sirin say puso et singa pinatey na kanonotan tan na pasyon, a mangigiguyor ed sikato paonla tan paonli (Mark the Confessor).</w:t>
      </w:r>
    </w:p>
    <w:p w14:paraId="09369569" w14:textId="77777777" w:rsidR="00AC3E06" w:rsidRDefault="00AC3E06">
      <w:pPr>
        <w:tabs>
          <w:tab w:val="left" w:pos="468"/>
        </w:tabs>
        <w:rPr>
          <w:lang w:val="ru-RU"/>
        </w:rPr>
      </w:pPr>
      <w:r>
        <w:rPr>
          <w:lang w:val="ru-RU"/>
        </w:rPr>
        <w:tab/>
        <w:t>21. Siopaman so nansobra ed panliliket na laman ya ag manepeg et manbayar na sanlasus a beses para ed sayan inkamasobra diad panamegley na nanduruman irap (Mark the Confessor).</w:t>
      </w:r>
    </w:p>
    <w:p w14:paraId="0E0E9006" w14:textId="77777777" w:rsidR="00AC3E06" w:rsidRDefault="00AC3E06">
      <w:pPr>
        <w:tabs>
          <w:tab w:val="left" w:pos="468"/>
        </w:tabs>
        <w:rPr>
          <w:lang w:val="ru-RU"/>
        </w:rPr>
      </w:pPr>
      <w:r>
        <w:rPr>
          <w:lang w:val="ru-RU"/>
        </w:rPr>
        <w:tab/>
        <w:t>21. Mairap para ed samay makasalanan ya anggapoy kakailanganan so manbabawi, ta imposible ya itabon so inkasikato ed hustisya na Dios (Mark the Confessor).</w:t>
      </w:r>
    </w:p>
    <w:p w14:paraId="5FB7F677" w14:textId="77777777" w:rsidR="00AC3E06" w:rsidRDefault="00AC3E06">
      <w:pPr>
        <w:tabs>
          <w:tab w:val="left" w:pos="468"/>
        </w:tabs>
        <w:rPr>
          <w:lang w:val="ru-RU"/>
        </w:rPr>
      </w:pPr>
      <w:r>
        <w:rPr>
          <w:lang w:val="ru-RU"/>
        </w:rPr>
        <w:tab/>
        <w:t>21. No walay siopaman, ya akasalanan ed linawa tan anggapoy panbabawi, ya ag-aka-irap na antokaman ya kairapan anggad sampot [na sayan bilay], amtaen ya say panangukom ed sikato et anggapoy kaasi (Mark the Confessor).</w:t>
      </w:r>
    </w:p>
    <w:p w14:paraId="2F772D97" w14:textId="77777777" w:rsidR="00AC3E06" w:rsidRDefault="00AC3E06">
      <w:pPr>
        <w:tabs>
          <w:tab w:val="left" w:pos="468"/>
        </w:tabs>
        <w:rPr>
          <w:lang w:val="ru-RU"/>
        </w:rPr>
      </w:pPr>
      <w:r>
        <w:rPr>
          <w:lang w:val="ru-RU"/>
        </w:rPr>
        <w:tab/>
        <w:t>21. Say totoon manbabawi et babalawen na saray totoon andi-kakabatan. Balet saya et sakey a tanda ed sikato ya say panbabawi to et makapaliket ed Dios (Mark the Confessor).</w:t>
      </w:r>
    </w:p>
    <w:p w14:paraId="0A1CC516" w14:textId="77777777" w:rsidR="00AC3E06" w:rsidRDefault="00AC3E06">
      <w:pPr>
        <w:tabs>
          <w:tab w:val="left" w:pos="468"/>
        </w:tabs>
        <w:rPr>
          <w:lang w:val="ru-RU"/>
        </w:rPr>
      </w:pPr>
      <w:r>
        <w:rPr>
          <w:lang w:val="ru-RU"/>
        </w:rPr>
        <w:tab/>
        <w:t>21. No walay siopaman ya akasala tan agto panermenan unong ed kabaleg na kasalanan, mainomay ya onkasir lamet ed parehon patit na kalaban (Mark the Confessor).</w:t>
      </w:r>
    </w:p>
    <w:p w14:paraId="0CC19E8F" w14:textId="77777777" w:rsidR="00AC3E06" w:rsidRDefault="00AC3E06">
      <w:pPr>
        <w:tabs>
          <w:tab w:val="left" w:pos="468"/>
        </w:tabs>
        <w:rPr>
          <w:lang w:val="ru-RU"/>
        </w:rPr>
      </w:pPr>
      <w:r>
        <w:rPr>
          <w:lang w:val="ru-RU"/>
        </w:rPr>
        <w:tab/>
        <w:t>28. Ag mo isipen ya akagamor ka na kabaliksan ya anggapoy ermen: say ontan a kabaliksan et ag mapalkana [ag napatunayan] lapud inkalaka [na impangala mo] (Mark the Confessor).</w:t>
      </w:r>
    </w:p>
    <w:p w14:paraId="7AEC84F3" w14:textId="77777777" w:rsidR="00AC3E06" w:rsidRDefault="00AC3E06">
      <w:pPr>
        <w:tabs>
          <w:tab w:val="left" w:pos="468"/>
        </w:tabs>
        <w:rPr>
          <w:lang w:val="ru-RU"/>
        </w:rPr>
      </w:pPr>
      <w:r>
        <w:rPr>
          <w:lang w:val="ru-RU"/>
        </w:rPr>
        <w:lastRenderedPageBreak/>
        <w:tab/>
        <w:t>28. No asumpal mo lay ganggan, ilaloan mo so tukso; ta say panangaro ed si Kristo et nasusubok ed panamegley na saray subok (Mark the Confessor).</w:t>
      </w:r>
    </w:p>
    <w:p w14:paraId="5EB55689" w14:textId="77777777" w:rsidR="00AC3E06" w:rsidRDefault="00AC3E06">
      <w:pPr>
        <w:tabs>
          <w:tab w:val="left" w:pos="468"/>
        </w:tabs>
        <w:rPr>
          <w:lang w:val="ru-RU"/>
        </w:rPr>
      </w:pPr>
      <w:r>
        <w:rPr>
          <w:lang w:val="ru-RU"/>
        </w:rPr>
        <w:tab/>
        <w:t>28. Say siopaman a labay ton iliktar so inkasikato ed saray onsabin ermen et nepeg ton kusang-loob ya itepel iray natan. Ta diad onian paraan, diad isip a panagsalat ed sakey parad sakey, sikatoy, diad panamegley na angkekelag ya ermen, et makaliktaw ed angkakabaleg ya panirap (Mark the Confessor).</w:t>
      </w:r>
    </w:p>
    <w:p w14:paraId="6DC5B423" w14:textId="77777777" w:rsidR="00AC3E06" w:rsidRDefault="00AC3E06">
      <w:pPr>
        <w:tabs>
          <w:tab w:val="left" w:pos="468"/>
        </w:tabs>
        <w:rPr>
          <w:lang w:val="ru-RU"/>
        </w:rPr>
      </w:pPr>
      <w:r>
        <w:rPr>
          <w:lang w:val="ru-RU"/>
        </w:rPr>
        <w:tab/>
        <w:t>28. Ag yo anapen so kaperpektoan to [na Ganggan] ed saray birtud na too, ta anggapoy kaperpektoan ed saraya: say kaperpektoan to et akaamot ed Krus nen Kristo (Mark the Confessor).</w:t>
      </w:r>
    </w:p>
    <w:p w14:paraId="549C91E8" w14:textId="77777777" w:rsidR="00AC3E06" w:rsidRDefault="00AC3E06">
      <w:pPr>
        <w:tabs>
          <w:tab w:val="left" w:pos="468"/>
        </w:tabs>
        <w:rPr>
          <w:lang w:val="ru-RU"/>
        </w:rPr>
      </w:pPr>
      <w:r>
        <w:rPr>
          <w:lang w:val="ru-RU"/>
        </w:rPr>
        <w:tab/>
        <w:t>28. Say panag-insulto na totoo et manpasakit ed puso, balet saya et dalan paonlad kalinisan para ed saramay makapansungdo ed satan (Mark the Confessor).</w:t>
      </w:r>
    </w:p>
    <w:p w14:paraId="15966067" w14:textId="77777777" w:rsidR="00AC3E06" w:rsidRDefault="00AC3E06">
      <w:pPr>
        <w:tabs>
          <w:tab w:val="left" w:pos="468"/>
        </w:tabs>
        <w:rPr>
          <w:lang w:val="ru-RU"/>
        </w:rPr>
      </w:pPr>
      <w:r>
        <w:rPr>
          <w:lang w:val="ru-RU"/>
        </w:rPr>
        <w:tab/>
        <w:t>28. Say ganggan nen Kristo, no matuan unoren, et mangiiter na ligliwa ed pegley na karaklan na ermen na puso; balet parehon onsabi ed sarili dan panaon (Mark the Confessor).</w:t>
      </w:r>
    </w:p>
    <w:p w14:paraId="44FD1134" w14:textId="77777777" w:rsidR="00AC3E06" w:rsidRDefault="00AC3E06">
      <w:pPr>
        <w:tabs>
          <w:tab w:val="left" w:pos="468"/>
        </w:tabs>
        <w:rPr>
          <w:lang w:val="ru-RU"/>
        </w:rPr>
      </w:pPr>
      <w:r>
        <w:rPr>
          <w:lang w:val="ru-RU"/>
        </w:rPr>
        <w:tab/>
        <w:t>28. Say siopaman a manpipirawat a napaliktar ed saray arapen a ermen et nepeg a maliket a man-anos ed saray natan. Ta diad onian paraan, diad pan-isip a panagsalat ed sakey parad sakey, sikatoy, diad panamegley na angkekelag ya ermen, et makaliktaw ed angkakabaleg a pasakit (Mark the Confessor).</w:t>
      </w:r>
    </w:p>
    <w:p w14:paraId="3B89E42A" w14:textId="77777777" w:rsidR="00AC3E06" w:rsidRDefault="00AC3E06">
      <w:pPr>
        <w:tabs>
          <w:tab w:val="left" w:pos="468"/>
        </w:tabs>
        <w:rPr>
          <w:lang w:val="ru-RU"/>
        </w:rPr>
      </w:pPr>
      <w:r>
        <w:rPr>
          <w:lang w:val="ru-RU"/>
        </w:rPr>
        <w:tab/>
        <w:t>28. No, lapud sakey a kasalanan, nabelbelat so eges tan puso mo, agka manermen ta say kaugsan a akaamot ed loob mo et pinakiwas na probidensya. Balet maliket ya ibaliwala iray onleletaw a kanonotan, ta amta yo ya no naderal ira diad mismon pankanawnawa ya ompaway ira, ontan met so kaugsan ya akalner ed dalem da tan mamapakiwas ed sikara et naderal a kaiba ra. Balet no abuloyan yo irayan kanonotan ya onmulan tan mabetbet ya ompaway, sirin say kaugsan et kaslakan ya onbiskeg (Mark the Confessor).</w:t>
      </w:r>
    </w:p>
    <w:p w14:paraId="3402E4CB" w14:textId="77777777" w:rsidR="00AC3E06" w:rsidRDefault="00AC3E06">
      <w:pPr>
        <w:tabs>
          <w:tab w:val="left" w:pos="468"/>
        </w:tabs>
        <w:rPr>
          <w:lang w:val="ru-RU"/>
        </w:rPr>
      </w:pPr>
      <w:r>
        <w:rPr>
          <w:lang w:val="ru-RU"/>
        </w:rPr>
        <w:tab/>
        <w:t>30. No nanenengneng mo ya walay sakey ya mamapuri ed sika ya mapang-imot, asahan mo ya kritikaen ka to ed sananey ya pankanawnawa (Mark the Confessor).</w:t>
      </w:r>
    </w:p>
    <w:p w14:paraId="6E1008CC" w14:textId="77777777" w:rsidR="00AC3E06" w:rsidRDefault="00AC3E06">
      <w:pPr>
        <w:tabs>
          <w:tab w:val="left" w:pos="468"/>
        </w:tabs>
        <w:rPr>
          <w:lang w:val="ru-RU"/>
        </w:rPr>
      </w:pPr>
      <w:r>
        <w:rPr>
          <w:lang w:val="ru-RU"/>
        </w:rPr>
        <w:tab/>
        <w:t xml:space="preserve">30. Say siopaman a walaan na anggan anton espiritual a regalo tan mangipapanengneng na panangasi ed saramay anggapoy ontan, et napansiansia to so regalon to diad panamegley na sayan </w:t>
      </w:r>
      <w:r>
        <w:rPr>
          <w:lang w:val="ru-RU"/>
        </w:rPr>
        <w:lastRenderedPageBreak/>
        <w:t>panangasi. Balet, say mapangta et nabalang so regalon to, lapud napipikonan na saray mapangta a kanonotan (Mark the Confessor).</w:t>
      </w:r>
    </w:p>
    <w:p w14:paraId="782E7E21" w14:textId="77777777" w:rsidR="00AC3E06" w:rsidRDefault="00AC3E06">
      <w:pPr>
        <w:tabs>
          <w:tab w:val="left" w:pos="468"/>
        </w:tabs>
        <w:rPr>
          <w:lang w:val="ru-RU"/>
        </w:rPr>
      </w:pPr>
      <w:r>
        <w:rPr>
          <w:lang w:val="ru-RU"/>
        </w:rPr>
        <w:tab/>
        <w:t>30. Say sangi na maabebay-loob et mansasalita na katuaan, tan say onkontra ed satan et singa sakey ya aripen ya mamapaltog ed Katawan ed pisngi (Mark the Confessor).</w:t>
      </w:r>
    </w:p>
    <w:p w14:paraId="2AA9BA4A" w14:textId="77777777" w:rsidR="00AC3E06" w:rsidRDefault="00AC3E06">
      <w:pPr>
        <w:tabs>
          <w:tab w:val="left" w:pos="468"/>
        </w:tabs>
        <w:rPr>
          <w:lang w:val="ru-RU"/>
        </w:rPr>
      </w:pPr>
      <w:r>
        <w:rPr>
          <w:lang w:val="ru-RU"/>
        </w:rPr>
        <w:tab/>
        <w:t>30. Agka manpasirayew ed kakabatan ya nanlapud Kasulatan, pian ag napano na espiritu na panagmura so kanunutan mo (Mark the Confessor).</w:t>
      </w:r>
    </w:p>
    <w:p w14:paraId="4C5C7DED" w14:textId="77777777" w:rsidR="00AC3E06" w:rsidRDefault="00AC3E06">
      <w:pPr>
        <w:tabs>
          <w:tab w:val="left" w:pos="468"/>
        </w:tabs>
        <w:rPr>
          <w:lang w:val="ru-RU"/>
        </w:rPr>
      </w:pPr>
      <w:r>
        <w:rPr>
          <w:lang w:val="ru-RU"/>
        </w:rPr>
        <w:tab/>
        <w:t>30. Agmo suboken ya resolbien so sakey a mairap tan makalilito a bengatla diad panamegley na panag-argumenta, noag ingen diad panamegley na pikakasi tan ag-naayegyeg a ilalo (Mark the Confessor).</w:t>
      </w:r>
    </w:p>
    <w:p w14:paraId="1357CD29" w14:textId="77777777" w:rsidR="00AC3E06" w:rsidRDefault="00AC3E06">
      <w:pPr>
        <w:tabs>
          <w:tab w:val="left" w:pos="468"/>
        </w:tabs>
        <w:rPr>
          <w:lang w:val="ru-RU"/>
        </w:rPr>
      </w:pPr>
      <w:r>
        <w:rPr>
          <w:lang w:val="ru-RU"/>
        </w:rPr>
        <w:tab/>
        <w:t>30. No naimano mo ya say sakey a kanonotan et mansisipan na kagalangan ed sika, seguraduen mon maong ya mangi-preprepara iya na kababaingan para ed sika (Mark the Confessor).</w:t>
      </w:r>
    </w:p>
    <w:p w14:paraId="2A664C20" w14:textId="77777777" w:rsidR="00AC3E06" w:rsidRDefault="00AC3E06">
      <w:pPr>
        <w:tabs>
          <w:tab w:val="left" w:pos="468"/>
        </w:tabs>
        <w:rPr>
          <w:lang w:val="ru-RU"/>
        </w:rPr>
      </w:pPr>
      <w:r>
        <w:rPr>
          <w:lang w:val="ru-RU"/>
        </w:rPr>
        <w:tab/>
        <w:t>30. No labay mon takloban na Katawan so saray kasalanan mo, agka manpasirayew ed arapan na arum nipaakar ed antokaman a kamaongan ya walad sika. Ta no panon tayon tratoen so saray kamaongan tayo, ontan met so pantrato na Dios ed saray kasalanan tayo (Mark the Confessor</w:t>
      </w:r>
      <w:r w:rsidRPr="00092A8E">
        <w:rPr>
          <w:lang w:val="ru-RU"/>
        </w:rPr>
        <w:t>)</w:t>
      </w:r>
      <w:r>
        <w:rPr>
          <w:lang w:val="ru-RU"/>
        </w:rPr>
        <w:t>.</w:t>
      </w:r>
    </w:p>
    <w:p w14:paraId="3183443D" w14:textId="77777777" w:rsidR="00AC3E06" w:rsidRPr="00092A8E" w:rsidRDefault="00AC3E06">
      <w:pPr>
        <w:tabs>
          <w:tab w:val="left" w:pos="468"/>
        </w:tabs>
        <w:rPr>
          <w:lang w:val="ru-RU"/>
        </w:rPr>
      </w:pPr>
      <w:r>
        <w:rPr>
          <w:lang w:val="ru-RU"/>
        </w:rPr>
        <w:tab/>
        <w:t>30. No nanenengneng mo so sakey a too ya grabe so kairapan to ed sakey ya agawa ya makapabaing, amtaen mo ya sikatoy mapangta, tan natan et popoolan to ya walaan na sanok so bunga na saray binon intanem to ed dili ya puso to (Mark the Confessor).</w:t>
      </w:r>
    </w:p>
    <w:p w14:paraId="13DD9F1F" w14:textId="77777777" w:rsidR="00AC3E06" w:rsidRPr="00092A8E" w:rsidRDefault="00AC3E06">
      <w:pPr>
        <w:tabs>
          <w:tab w:val="left" w:pos="468"/>
        </w:tabs>
        <w:rPr>
          <w:lang w:val="ru-RU"/>
        </w:rPr>
      </w:pPr>
    </w:p>
    <w:p w14:paraId="382E1C43" w14:textId="77777777" w:rsidR="00AC3E06" w:rsidRDefault="00AC3E06">
      <w:pPr>
        <w:pStyle w:val="Heading4"/>
        <w:rPr>
          <w:lang w:val="ru-RU"/>
        </w:rPr>
      </w:pPr>
      <w:bookmarkStart w:id="23" w:name="_Toc136187833"/>
      <w:r>
        <w:rPr>
          <w:lang w:val="ru-RU"/>
        </w:rPr>
        <w:t xml:space="preserve"> Kareenan na kanonotan tan katunongan</w:t>
      </w:r>
      <w:bookmarkEnd w:id="23"/>
    </w:p>
    <w:p w14:paraId="5BFF126D" w14:textId="77777777" w:rsidR="00AC3E06" w:rsidRDefault="00AC3E06">
      <w:pPr>
        <w:tabs>
          <w:tab w:val="left" w:pos="468"/>
        </w:tabs>
        <w:rPr>
          <w:lang w:val="ru-RU"/>
        </w:rPr>
      </w:pPr>
      <w:r>
        <w:rPr>
          <w:lang w:val="ru-RU"/>
        </w:rPr>
        <w:tab/>
        <w:t>35. Say kareenan na kanonotan et kaligtasan manlapud saray pasyon, ya ag nagamoran no anggapoy impluensya na Espiritu Santo (Mark the Confessor).</w:t>
      </w:r>
    </w:p>
    <w:p w14:paraId="6372C280" w14:textId="77777777" w:rsidR="00AC3E06" w:rsidRPr="00092A8E" w:rsidRDefault="00AC3E06">
      <w:pPr>
        <w:tabs>
          <w:tab w:val="left" w:pos="468"/>
        </w:tabs>
        <w:rPr>
          <w:lang w:val="ru-RU"/>
        </w:rPr>
      </w:pPr>
      <w:r>
        <w:rPr>
          <w:lang w:val="ru-RU"/>
        </w:rPr>
        <w:tab/>
        <w:t>36. Saray mapaabebay-loob ed arapan na Dios so sankakabatan ed saray makabat, tan saray mapaabeba so puso so sankabiskegan ed saray mabiskeg, ta awit da so yoke nen Kristo a walaan na kakabatan (Mark the Confessor)</w:t>
      </w:r>
      <w:r w:rsidRPr="00092A8E">
        <w:rPr>
          <w:lang w:val="ru-RU"/>
        </w:rPr>
        <w:t>.</w:t>
      </w:r>
    </w:p>
    <w:p w14:paraId="449C9FB6" w14:textId="77777777" w:rsidR="00AC3E06" w:rsidRDefault="00AC3E06">
      <w:pPr>
        <w:tabs>
          <w:tab w:val="left" w:pos="468"/>
        </w:tabs>
        <w:rPr>
          <w:lang w:val="ru-RU"/>
        </w:rPr>
      </w:pPr>
      <w:r>
        <w:rPr>
          <w:lang w:val="ru-RU"/>
        </w:rPr>
        <w:tab/>
        <w:t>36. Agka man-isip tan manggawa na antokaman ya anggapoy gagala ya mangitonton ed Dios, ta say manbiabiahe ya anggapoy direksyon et anggapoy kakanaan na panag-irap to (Mark the Confessor).</w:t>
      </w:r>
    </w:p>
    <w:p w14:paraId="47A7E295" w14:textId="77777777" w:rsidR="00AC3E06" w:rsidRDefault="00AC3E06">
      <w:pPr>
        <w:tabs>
          <w:tab w:val="left" w:pos="468"/>
        </w:tabs>
        <w:rPr>
          <w:lang w:val="ru-RU"/>
        </w:rPr>
      </w:pPr>
    </w:p>
    <w:p w14:paraId="0EAC4353" w14:textId="77777777" w:rsidR="00AC3E06" w:rsidRDefault="00AC3E06">
      <w:pPr>
        <w:pStyle w:val="Heading4"/>
        <w:rPr>
          <w:lang w:val="ru-RU"/>
        </w:rPr>
      </w:pPr>
      <w:bookmarkStart w:id="24" w:name="_Toc136187834"/>
      <w:r>
        <w:rPr>
          <w:lang w:val="ru-RU"/>
        </w:rPr>
        <w:t>Panangaro ed kapara</w:t>
      </w:r>
      <w:bookmarkEnd w:id="24"/>
    </w:p>
    <w:p w14:paraId="019F8ECA" w14:textId="77777777" w:rsidR="00AC3E06" w:rsidRDefault="00AC3E06">
      <w:pPr>
        <w:tabs>
          <w:tab w:val="left" w:pos="468"/>
        </w:tabs>
        <w:rPr>
          <w:lang w:val="ru-RU"/>
        </w:rPr>
      </w:pPr>
      <w:r>
        <w:rPr>
          <w:lang w:val="ru-RU"/>
        </w:rPr>
        <w:tab/>
        <w:t>44. Wala'y sakey a klase na panagsaway [ed kapwa] a nanlapud mauges a linawa tan espiritu na panagbales, tan wala met so sananey: a nanlapud takot ed Dios tan panangaro ed katuaan (Marcos a Kumpesor).</w:t>
      </w:r>
    </w:p>
    <w:p w14:paraId="6135815F" w14:textId="77777777" w:rsidR="00AC3E06" w:rsidRDefault="00AC3E06">
      <w:pPr>
        <w:tabs>
          <w:tab w:val="left" w:pos="468"/>
        </w:tabs>
        <w:rPr>
          <w:lang w:val="ru-RU"/>
        </w:rPr>
      </w:pPr>
      <w:r>
        <w:rPr>
          <w:lang w:val="ru-RU"/>
        </w:rPr>
        <w:tab/>
        <w:t>44. Ag mo babalawen so sakey a tinmunda lan man-salanan tan manbabawi la. Balet no, unong ed kuan mo, labay mo syan balawen para ed Dios, sirin unona, ipanengneng mo nin unona iray dilin kasalanan mo ed arapan to (Mark the Confessor).</w:t>
      </w:r>
    </w:p>
    <w:p w14:paraId="5CB0F6DF" w14:textId="77777777" w:rsidR="00AC3E06" w:rsidRDefault="00AC3E06">
      <w:pPr>
        <w:tabs>
          <w:tab w:val="left" w:pos="468"/>
        </w:tabs>
        <w:rPr>
          <w:lang w:val="ru-RU"/>
        </w:rPr>
      </w:pPr>
      <w:r>
        <w:rPr>
          <w:lang w:val="ru-RU"/>
        </w:rPr>
        <w:tab/>
        <w:t>44. Mas maong so maong a panagdasal para ed kapwa nen say panagsaway ed sikato ed balang kasalanan (Mark the Confessor).</w:t>
      </w:r>
    </w:p>
    <w:p w14:paraId="0BFBBAC2" w14:textId="77777777" w:rsidR="00AC3E06" w:rsidRDefault="00AC3E06">
      <w:pPr>
        <w:tabs>
          <w:tab w:val="left" w:pos="468"/>
        </w:tabs>
        <w:rPr>
          <w:lang w:val="ru-RU"/>
        </w:rPr>
      </w:pPr>
      <w:r>
        <w:rPr>
          <w:lang w:val="ru-RU"/>
        </w:rPr>
        <w:tab/>
        <w:t>44. Ag mo pilalek ya ondengel na panagtila na arum, ta diad panggagawa ed satan, saray ugali na satan a panagtila et nai-imprenta met ed loob tayo (Mark the Confessor).</w:t>
      </w:r>
    </w:p>
    <w:p w14:paraId="53384D9D" w14:textId="77777777" w:rsidR="00AC3E06" w:rsidRDefault="00AC3E06">
      <w:pPr>
        <w:tabs>
          <w:tab w:val="left" w:pos="468"/>
        </w:tabs>
        <w:rPr>
          <w:lang w:val="ru-RU"/>
        </w:rPr>
      </w:pPr>
      <w:r>
        <w:rPr>
          <w:lang w:val="ru-RU"/>
        </w:rPr>
        <w:tab/>
        <w:t>44. Say ondengel na mauges et magmaliw met a managyaboy mauges (Mark the Confessor).</w:t>
      </w:r>
    </w:p>
    <w:p w14:paraId="32064F29" w14:textId="77777777" w:rsidR="00AC3E06" w:rsidRDefault="00AC3E06">
      <w:pPr>
        <w:pStyle w:val="Heading4"/>
        <w:rPr>
          <w:rFonts w:ascii="Times New Roman" w:hAnsi="Times New Roman"/>
          <w:b w:val="0"/>
          <w:sz w:val="20"/>
          <w:lang w:val="ru-RU"/>
        </w:rPr>
      </w:pPr>
    </w:p>
    <w:p w14:paraId="3717AA8B" w14:textId="77777777" w:rsidR="00AC3E06" w:rsidRDefault="00AC3E06">
      <w:pPr>
        <w:pStyle w:val="Heading4"/>
        <w:rPr>
          <w:lang w:val="ru-RU"/>
        </w:rPr>
      </w:pPr>
      <w:bookmarkStart w:id="25" w:name="_Toc136187835"/>
      <w:r>
        <w:rPr>
          <w:lang w:val="ru-RU"/>
        </w:rPr>
        <w:t>Apendise. Say Regalo na Panagbangat</w:t>
      </w:r>
      <w:bookmarkEnd w:id="25"/>
    </w:p>
    <w:p w14:paraId="21F65763" w14:textId="77777777" w:rsidR="00AC3E06" w:rsidRDefault="00AC3E06">
      <w:pPr>
        <w:tabs>
          <w:tab w:val="left" w:pos="468"/>
        </w:tabs>
        <w:rPr>
          <w:lang w:val="ru-RU"/>
        </w:rPr>
      </w:pPr>
      <w:r>
        <w:rPr>
          <w:lang w:val="ru-RU"/>
        </w:rPr>
        <w:tab/>
        <w:t>53. No inawat mo manlapud Katawan so panata ya mangibangat ed arum, balet agda ka dedengelen, sirin, ermenan mo iya ed pusom, balet agmo ipanengneng so kairapan mo ed arapan. Kanian, lapud ermen mo, agka nisentensyaan a kaiba ray agka dedengelen, tan agka natukso [na liknaan na panagbusol] lapud kairapan mo (Mark the Confessor).</w:t>
      </w:r>
    </w:p>
    <w:p w14:paraId="02832FFC" w14:textId="77777777" w:rsidR="00AC3E06" w:rsidRDefault="00AC3E06">
      <w:pPr>
        <w:tabs>
          <w:tab w:val="left" w:pos="468"/>
        </w:tabs>
        <w:rPr>
          <w:lang w:val="ru-RU"/>
        </w:rPr>
      </w:pPr>
      <w:r>
        <w:rPr>
          <w:lang w:val="ru-RU"/>
        </w:rPr>
        <w:tab/>
        <w:t>53. Say ibabaga ya para ed amin et makagunggona ed amin; balet say konsensya na balang sakey so mangigiya ed sikato ya bukor (Marcos a Kumpisal).</w:t>
      </w:r>
    </w:p>
    <w:p w14:paraId="7DD480CE" w14:textId="77777777" w:rsidR="00AC3E06" w:rsidRDefault="00AC3E06">
      <w:pPr>
        <w:tabs>
          <w:tab w:val="left" w:pos="468"/>
        </w:tabs>
        <w:rPr>
          <w:lang w:val="ru-RU"/>
        </w:rPr>
      </w:pPr>
      <w:r>
        <w:rPr>
          <w:lang w:val="ru-RU"/>
        </w:rPr>
        <w:tab/>
        <w:t>53. No walay sakey ya ag ondengel ed sika manlapud unonan salita, ag mo sikato piliten ed panamegley na argumento; noag ingen, gawaen mon pabor ed sika so pankaabigan ya agda inawat. Ta say kaandiay mauges a linawa mo et mas makagunggona ed sika nen say panagtulok da (Mark the Confessor).</w:t>
      </w:r>
    </w:p>
    <w:p w14:paraId="5C5E49C2" w14:textId="77777777" w:rsidR="00AC3E06" w:rsidRDefault="00AC3E06">
      <w:pPr>
        <w:tabs>
          <w:tab w:val="left" w:pos="468"/>
        </w:tabs>
        <w:rPr>
          <w:lang w:val="ru-RU"/>
        </w:rPr>
      </w:pPr>
      <w:r>
        <w:rPr>
          <w:lang w:val="ru-RU"/>
        </w:rPr>
        <w:tab/>
        <w:t xml:space="preserve">53. Say siopaman a duga so panagsalita to et nepeg ya sikatoy mismo so manpasalamat ed Dios, singa sakey a akaawat manlapud Dios na nepeg ya ibaga. Ta say katuaan et aliwan gawa na </w:t>
      </w:r>
      <w:r>
        <w:rPr>
          <w:lang w:val="ru-RU"/>
        </w:rPr>
        <w:lastRenderedPageBreak/>
        <w:t>managsalita, noag ingen gawa na Dios a manggagawa (Mark the Confessor).</w:t>
      </w:r>
    </w:p>
    <w:p w14:paraId="2840900A" w14:textId="77777777" w:rsidR="00AC3E06" w:rsidRDefault="00AC3E06">
      <w:pPr>
        <w:tabs>
          <w:tab w:val="left" w:pos="468"/>
        </w:tabs>
        <w:rPr>
          <w:lang w:val="ru-RU"/>
        </w:rPr>
      </w:pPr>
      <w:r>
        <w:rPr>
          <w:lang w:val="ru-RU"/>
        </w:rPr>
        <w:tab/>
        <w:t>53. Ag mo suboken ya itepel panamegley na panagsaway so sakey a manpasirayew ed saray maong a gawa to, ta say parehon too et ag nayarin parehon manag-aro ed panagpasirayew tan manag-aro ed katuaan (Mark the Confessor).</w:t>
      </w:r>
    </w:p>
    <w:p w14:paraId="4FE28D13" w14:textId="77777777" w:rsidR="00AC3E06" w:rsidRDefault="00AC3E06">
      <w:pPr>
        <w:tabs>
          <w:tab w:val="left" w:pos="468"/>
        </w:tabs>
        <w:rPr>
          <w:lang w:val="ru-RU"/>
        </w:rPr>
      </w:pPr>
      <w:r>
        <w:rPr>
          <w:lang w:val="ru-RU"/>
        </w:rPr>
        <w:tab/>
        <w:t>53. Ag mo babalawen so sakey a mabiskeg a laki lapud kayabangan to, noag ingen ituro mod sikato so kabaleg na kababaingan ya onsabi; ta diad onyan paraan, mas mainomay a napapaniwala so sakey a makabat a laki diad panamegley na panagbabalaw (Mark Podv.).</w:t>
      </w:r>
    </w:p>
    <w:p w14:paraId="414AE9A5" w14:textId="77777777" w:rsidR="00AC3E06" w:rsidRPr="00092A8E" w:rsidRDefault="00AC3E06">
      <w:pPr>
        <w:tabs>
          <w:tab w:val="left" w:pos="468"/>
        </w:tabs>
        <w:rPr>
          <w:lang w:val="ru-RU"/>
        </w:rPr>
      </w:pPr>
      <w:r>
        <w:rPr>
          <w:lang w:val="ru-RU"/>
        </w:rPr>
        <w:t xml:space="preserve"> </w:t>
      </w:r>
    </w:p>
    <w:p w14:paraId="71F22D50" w14:textId="77777777" w:rsidR="00AC3E06" w:rsidRDefault="00AC3E06" w:rsidP="00E03EAF">
      <w:pPr>
        <w:pStyle w:val="Heading3"/>
        <w:rPr>
          <w:lang w:val="ru-RU"/>
        </w:rPr>
      </w:pPr>
      <w:bookmarkStart w:id="26" w:name="n4"/>
      <w:bookmarkStart w:id="27" w:name="_Toc136187836"/>
      <w:bookmarkStart w:id="28" w:name="_Toc236833828"/>
      <w:bookmarkEnd w:id="26"/>
      <w:r>
        <w:rPr>
          <w:lang w:val="ru-RU"/>
        </w:rPr>
        <w:t xml:space="preserve">Saray Bilin na Kagalang-galang </w:t>
      </w:r>
      <w:r>
        <w:rPr>
          <w:lang w:val="ru-RU"/>
        </w:rPr>
        <w:br/>
        <w:t>Abbot Evagrius</w:t>
      </w:r>
      <w:bookmarkEnd w:id="27"/>
      <w:bookmarkEnd w:id="28"/>
    </w:p>
    <w:p w14:paraId="72C1561D" w14:textId="77777777" w:rsidR="00AC3E06" w:rsidRDefault="00AC3E06">
      <w:pPr>
        <w:tabs>
          <w:tab w:val="left" w:pos="468"/>
        </w:tabs>
        <w:rPr>
          <w:lang w:val="ru-RU"/>
        </w:rPr>
      </w:pPr>
      <w:r>
        <w:rPr>
          <w:lang w:val="ru-RU"/>
        </w:rPr>
        <w:t>Si Abba Evagrius et inyanak ed pegley na koma-4 a siglo diad asingger ed Black Sea. Inordinan deakon nen Gregory of Nyssa ed Constantinople. Kayari to, nambiahe so santo paonlad Ehipto, no iner ya nanayam bilang sakey a hermit ed saray selda tan diad saginonor et diad sakey a skete bilang sakey a monghe. Inatey ed desierto ed edad ya 54. Nansulat na 100 ya pikakasi tan nansulat na taloran libro nipaakar ed saray praktikal ya leksion tan nipaakar ed pibakal kontra ed saray demonyo tan saray pasyon.</w:t>
      </w:r>
    </w:p>
    <w:p w14:paraId="7E1180B5" w14:textId="77777777" w:rsidR="00AC3E06" w:rsidRDefault="00AC3E06">
      <w:pPr>
        <w:tabs>
          <w:tab w:val="left" w:pos="468"/>
        </w:tabs>
        <w:rPr>
          <w:lang w:val="ru-RU"/>
        </w:rPr>
      </w:pPr>
    </w:p>
    <w:p w14:paraId="0083886F" w14:textId="77777777" w:rsidR="00AC3E06" w:rsidRDefault="00AC3E06">
      <w:pPr>
        <w:pStyle w:val="Heading4"/>
        <w:rPr>
          <w:lang w:val="ru-RU"/>
        </w:rPr>
      </w:pPr>
      <w:bookmarkStart w:id="29" w:name="_Toc136187837"/>
      <w:r>
        <w:rPr>
          <w:lang w:val="ru-RU"/>
        </w:rPr>
        <w:t>Pikakasi, Daan a Katooran, Temperansya</w:t>
      </w:r>
      <w:bookmarkEnd w:id="29"/>
    </w:p>
    <w:p w14:paraId="5115B45C" w14:textId="77777777" w:rsidR="00AC3E06" w:rsidRDefault="00AC3E06">
      <w:pPr>
        <w:tabs>
          <w:tab w:val="left" w:pos="468"/>
        </w:tabs>
        <w:rPr>
          <w:lang w:val="ru-RU"/>
        </w:rPr>
      </w:pPr>
      <w:r>
        <w:rPr>
          <w:lang w:val="ru-RU"/>
        </w:rPr>
        <w:tab/>
        <w:t xml:space="preserve">1. No maminsan, lapud kaugsan, say sakey a too et agto ninonot ya aakuen to so kairapan na kapara to. Onia so nagagawa: say mangala na bengatla ed kapara to et aakuen to so tukso na samay naekalan; ontan met, say managpanusga et aakuen to so tukso na samay pinanusgaan; say managlinlang, saray tukso na samay nilinlangan; say managpakesaw, saray tukso na samay napakesawan; say managsalita na mauges nipaakar ed arum, saray tukso na samay pinagsalitaan na mauges; tan say managpasnok, saray tukso na samay pinapasnokan. Kanian, pian agla amin isulat ya saksakey, ibagak ya antikey: siopaman so manggaway aliwa ed kapara to et aakuen to, unong ed kabaleg na kasalanan ya ginawa to, so saray tukso na samay apankasalanan to. Saya et pinaneknekan </w:t>
      </w:r>
      <w:r>
        <w:rPr>
          <w:lang w:val="ru-RU"/>
        </w:rPr>
        <w:lastRenderedPageBreak/>
        <w:t>met na Banal a Kasulatan, ya mangibabaga na: 'Siopaman so mankotkot na abot et makabagsak diman, tan siopaman so man-itikyab na bato paatagey, et ompawil itan ed sikato' (Proverbio 26:27) (Evargius of Mont).</w:t>
      </w:r>
    </w:p>
    <w:p w14:paraId="48B50371" w14:textId="77777777" w:rsidR="00AC3E06" w:rsidRDefault="00AC3E06">
      <w:pPr>
        <w:tabs>
          <w:tab w:val="left" w:pos="468"/>
        </w:tabs>
        <w:rPr>
          <w:lang w:val="ru-RU"/>
        </w:rPr>
      </w:pPr>
      <w:r>
        <w:rPr>
          <w:lang w:val="ru-RU"/>
        </w:rPr>
        <w:tab/>
        <w:t>24. Agmo sobran pakanen so laman mo, pian agka makakita na makapataktakot a kugip; ta no panon ya say danum et papateyen toy apoy, ontan met so eras et papateyen toy makapataktakot a kugip (Evagrius the Monk).</w:t>
      </w:r>
    </w:p>
    <w:p w14:paraId="6351D912" w14:textId="77777777" w:rsidR="00AC3E06" w:rsidRDefault="00AC3E06">
      <w:pPr>
        <w:tabs>
          <w:tab w:val="left" w:pos="468"/>
        </w:tabs>
        <w:rPr>
          <w:lang w:val="ru-RU"/>
        </w:rPr>
      </w:pPr>
      <w:r>
        <w:rPr>
          <w:lang w:val="ru-RU"/>
        </w:rPr>
        <w:tab/>
        <w:t>24. Mangan ka na tinapay ed suston karakel tan oninum ka na danum ed suston sukat, tan say espiritu na panagpabuya et ombatik ed sika (Evagrius na Monte).</w:t>
      </w:r>
    </w:p>
    <w:p w14:paraId="56016B45" w14:textId="77777777" w:rsidR="00AC3E06" w:rsidRDefault="00AC3E06" w:rsidP="00AC3E06">
      <w:pPr>
        <w:numPr>
          <w:ilvl w:val="0"/>
          <w:numId w:val="3"/>
        </w:numPr>
        <w:tabs>
          <w:tab w:val="left" w:pos="468"/>
        </w:tabs>
        <w:rPr>
          <w:lang w:val="ru-RU"/>
        </w:rPr>
      </w:pPr>
      <w:r>
        <w:rPr>
          <w:lang w:val="ru-RU"/>
        </w:rPr>
        <w:t>Say andukey ya ugip et mamapabagal ed puso, balet say sigla et mamapatalim ed kanonotan (Evagrius of Monte).</w:t>
      </w:r>
    </w:p>
    <w:p w14:paraId="0F7D06D8" w14:textId="77777777" w:rsidR="00AC3E06" w:rsidRDefault="00AC3E06">
      <w:pPr>
        <w:tabs>
          <w:tab w:val="left" w:pos="468"/>
        </w:tabs>
        <w:rPr>
          <w:lang w:val="ru-RU"/>
        </w:rPr>
      </w:pPr>
    </w:p>
    <w:p w14:paraId="4A7C389A" w14:textId="77777777" w:rsidR="00AC3E06" w:rsidRDefault="00AC3E06">
      <w:pPr>
        <w:pStyle w:val="Heading4"/>
        <w:rPr>
          <w:lang w:val="ru-RU"/>
        </w:rPr>
      </w:pPr>
      <w:bookmarkStart w:id="30" w:name="_Toc136187838"/>
      <w:r>
        <w:rPr>
          <w:lang w:val="ru-RU"/>
        </w:rPr>
        <w:t>Ag pan-husga tan panamerdona ed saray kasalanan</w:t>
      </w:r>
      <w:bookmarkEnd w:id="30"/>
    </w:p>
    <w:p w14:paraId="1A944543" w14:textId="77777777" w:rsidR="00AC3E06" w:rsidRDefault="00AC3E06">
      <w:pPr>
        <w:tabs>
          <w:tab w:val="left" w:pos="468"/>
        </w:tabs>
        <w:rPr>
          <w:lang w:val="ru-RU"/>
        </w:rPr>
      </w:pPr>
      <w:r>
        <w:rPr>
          <w:lang w:val="ru-RU"/>
        </w:rPr>
        <w:tab/>
        <w:t>44. Agka ondengel ed saray salitan kontra ed espiritual mon ama, tan agmo guloen iramay ag mangigalang ed sikato pian onkontra met ed sikato, ta ompan napa-pasnok so Katawan ed saray gawa mo tan ekalen to ka ed Libro na Bilay (Evargius na Palandey Athos).</w:t>
      </w:r>
    </w:p>
    <w:p w14:paraId="4531E299" w14:textId="77777777" w:rsidR="00AC3E06" w:rsidRDefault="00AC3E06">
      <w:pPr>
        <w:tabs>
          <w:tab w:val="left" w:pos="468"/>
        </w:tabs>
        <w:rPr>
          <w:lang w:val="ru-RU"/>
        </w:rPr>
      </w:pPr>
      <w:r>
        <w:rPr>
          <w:lang w:val="ru-RU"/>
        </w:rPr>
        <w:tab/>
        <w:t>45. No walay kaparam ya akapasakit ed sika, imbitam ed abung mo, tan agka manpabayat ya onla ed abung to pian mikakan kayo. Diad panggawam ed saya, nailiktar moy sarilim manlapud kairapan tan anggapoy magmaliw ya pakasabatan mo legan kan manpipikasi (Evarge the Monk).</w:t>
      </w:r>
    </w:p>
    <w:p w14:paraId="25CED775" w14:textId="77777777" w:rsidR="00AC3E06" w:rsidRDefault="00AC3E06">
      <w:pPr>
        <w:tabs>
          <w:tab w:val="left" w:pos="468"/>
        </w:tabs>
        <w:rPr>
          <w:lang w:val="ru-RU"/>
        </w:rPr>
      </w:pPr>
    </w:p>
    <w:p w14:paraId="0B2C6F1C" w14:textId="77777777" w:rsidR="00AC3E06" w:rsidRDefault="00AC3E06">
      <w:pPr>
        <w:pStyle w:val="Heading4"/>
        <w:rPr>
          <w:lang w:val="ru-RU"/>
        </w:rPr>
      </w:pPr>
      <w:bookmarkStart w:id="31" w:name="_Toc136187839"/>
      <w:r>
        <w:rPr>
          <w:lang w:val="ru-RU"/>
        </w:rPr>
        <w:t>Saray panag-daya na demonyo</w:t>
      </w:r>
      <w:bookmarkEnd w:id="31"/>
    </w:p>
    <w:p w14:paraId="42AF4336" w14:textId="77777777" w:rsidR="00AC3E06" w:rsidRPr="00092A8E" w:rsidRDefault="00AC3E06">
      <w:pPr>
        <w:tabs>
          <w:tab w:val="left" w:pos="468"/>
        </w:tabs>
        <w:rPr>
          <w:lang w:val="ru-RU"/>
        </w:rPr>
      </w:pPr>
      <w:r>
        <w:rPr>
          <w:lang w:val="ru-RU"/>
        </w:rPr>
        <w:tab/>
        <w:t xml:space="preserve">51. Ag amta na saray demonyo so puso tayo, unong ed isipen na arum. Sakey labat so makaamta ed puso—say Dios, ya makaamta ed kanonotan na too, ta Siya so nanggawa ed katooan (Salmo 32:15). Balet diad panamegley na saray salita tan gawa tayo, nadidiskubre na saray demonyo so intensyon na puso tayo. Alimbawa, no makisusungayan tayo ed sakey a nankatkat ed sikatayo, nadededuce na saray demonyo manlapud saray masebeg a salita tayo ya walay mauges a linawa tayo ed sikara. Insan, kayari dan naamtaan so kaleteyan tayo, itatanem da ed sikatayo so mauges a kanonotan. No awaten tayo irayan kanonotan, napasakop tayo ed yoke na demonyo </w:t>
      </w:r>
      <w:r>
        <w:rPr>
          <w:lang w:val="ru-RU"/>
        </w:rPr>
        <w:lastRenderedPageBreak/>
        <w:t>na panagbales, ya manlapud satan ya bekta et igapo ton pasikaren so apoy na panagbales kontra ed samay nankasalanan ed sikatayo diad loob tayo ya lalon mas masileng. Ta babantayan na saray mauges a demonyo so balang galaw tayo a walaan na kuryosidad tan maingat dan iimanoen so antokaman a nayarin usaren kontra ed sikatayo: no akayurong tayo, akaalagey, manakar, mansasalita o manmamasid—maingat dan babantayan so amin. Aldo-aldó, manplaplano ira na nanduruman tukso kontra ed sikatayo, pian legan na pikakasi et nalito so mapaabeban kanunotan tayo tan napatey so bendisyonan a liwawa ed loob to (Evargius na Palandey Athos).</w:t>
      </w:r>
    </w:p>
    <w:p w14:paraId="58B257BE" w14:textId="77777777" w:rsidR="00AC3E06" w:rsidRPr="00092A8E" w:rsidRDefault="00AC3E06">
      <w:pPr>
        <w:tabs>
          <w:tab w:val="left" w:pos="468"/>
        </w:tabs>
        <w:rPr>
          <w:lang w:val="ru-RU"/>
        </w:rPr>
      </w:pPr>
    </w:p>
    <w:p w14:paraId="4CDCE7CB" w14:textId="77777777" w:rsidR="00AC3E06" w:rsidRDefault="00AC3E06" w:rsidP="00E03EAF">
      <w:pPr>
        <w:pStyle w:val="Heading3"/>
        <w:rPr>
          <w:lang w:val="ru-RU"/>
        </w:rPr>
      </w:pPr>
      <w:bookmarkStart w:id="32" w:name="n5"/>
      <w:bookmarkStart w:id="33" w:name="_Toc136187840"/>
      <w:bookmarkStart w:id="34" w:name="_Toc236833829"/>
      <w:bookmarkEnd w:id="32"/>
      <w:r>
        <w:rPr>
          <w:lang w:val="ru-RU"/>
        </w:rPr>
        <w:t xml:space="preserve">Saray Bilin na Kagalang-galang </w:t>
      </w:r>
      <w:r>
        <w:rPr>
          <w:lang w:val="ru-RU"/>
        </w:rPr>
        <w:br/>
        <w:t>Juan na Karpathos</w:t>
      </w:r>
      <w:bookmarkEnd w:id="33"/>
      <w:bookmarkEnd w:id="34"/>
    </w:p>
    <w:p w14:paraId="51B5336E" w14:textId="77777777" w:rsidR="00AC3E06" w:rsidRDefault="00AC3E06">
      <w:pPr>
        <w:tabs>
          <w:tab w:val="left" w:pos="468"/>
        </w:tabs>
        <w:rPr>
          <w:lang w:val="ru-RU"/>
        </w:rPr>
      </w:pPr>
      <w:r>
        <w:rPr>
          <w:lang w:val="ru-RU"/>
        </w:rPr>
        <w:t>Si Santo Juan na Karpathos et nambilay nen ikaliman siglo diad isla na Karpathos, ya walad pegley na Rhodes tan Crete. Anggapoy amta nipaakar ed lugar na saray ascetic a kimey to odino nipaakar ed bilay to. Nansulat na sakey a sulat a panamaseseg ed saray monghe diad India, a walaan na sanlasus a bilin, ya ditan et ipapaseseg to ra ya awiten da ray ermen tan tukso a walaan na biskeg na linawa.</w:t>
      </w:r>
    </w:p>
    <w:p w14:paraId="2F82F740" w14:textId="77777777" w:rsidR="00AC3E06" w:rsidRDefault="00AC3E06">
      <w:pPr>
        <w:tabs>
          <w:tab w:val="left" w:pos="468"/>
        </w:tabs>
        <w:rPr>
          <w:lang w:val="ru-RU"/>
        </w:rPr>
      </w:pPr>
    </w:p>
    <w:p w14:paraId="4E54287E" w14:textId="77777777" w:rsidR="00AC3E06" w:rsidRDefault="00AC3E06">
      <w:pPr>
        <w:pStyle w:val="Heading4"/>
        <w:rPr>
          <w:lang w:val="ru-RU"/>
        </w:rPr>
      </w:pPr>
      <w:bookmarkStart w:id="35" w:name="_Toc136187841"/>
      <w:r>
        <w:rPr>
          <w:lang w:val="ru-RU"/>
        </w:rPr>
        <w:t>Say Takot ed Dios, Pikakasi, Saray Tukso</w:t>
      </w:r>
      <w:bookmarkEnd w:id="35"/>
    </w:p>
    <w:p w14:paraId="0DA2463D" w14:textId="77777777" w:rsidR="00AC3E06" w:rsidRDefault="00AC3E06">
      <w:pPr>
        <w:tabs>
          <w:tab w:val="left" w:pos="468"/>
        </w:tabs>
        <w:rPr>
          <w:lang w:val="ru-RU"/>
        </w:rPr>
      </w:pPr>
      <w:r>
        <w:rPr>
          <w:lang w:val="ru-RU"/>
        </w:rPr>
        <w:tab/>
        <w:t>4. Anggapoy arum a makaderal na maong a ugali a singa say elek, panag-anlong tan andi-kakanaan a tongtong. Balet, anggapoy arum a makapabalo na napagal a kamarerwa tan makaparaan ed sikato para ed kaasinger ed Dios a singa say takot ed Dios, atensyonadon debosyon, tuloy-tuloy ya panagaral ed Salita na Dios tan pikakasi (Juan na Karpathos).</w:t>
      </w:r>
    </w:p>
    <w:p w14:paraId="256D4B2F" w14:textId="77777777" w:rsidR="00AC3E06" w:rsidRDefault="00AC3E06">
      <w:pPr>
        <w:tabs>
          <w:tab w:val="left" w:pos="468"/>
        </w:tabs>
        <w:rPr>
          <w:lang w:val="ru-RU"/>
        </w:rPr>
      </w:pPr>
      <w:r>
        <w:rPr>
          <w:lang w:val="ru-RU"/>
        </w:rPr>
        <w:tab/>
        <w:t>6. Singa say balatyang, no nasagid ed apoy, et magmaliw ya agnalukasan, ontan met, say mabetbet ya pikakasi et mamapabiskeg ed kanonotan para ed laban kontra ed kalaban. Kanian, gagawen na saray demonyo so amin a nayarian da pian pabuyaken so pilalek tayon manpikasi, ta amta da ya say pikakasi et mantatalo ed sikara (John Carp.).</w:t>
      </w:r>
    </w:p>
    <w:p w14:paraId="6CEA0650" w14:textId="77777777" w:rsidR="00AC3E06" w:rsidRDefault="00AC3E06">
      <w:pPr>
        <w:tabs>
          <w:tab w:val="left" w:pos="468"/>
        </w:tabs>
        <w:rPr>
          <w:lang w:val="ru-RU"/>
        </w:rPr>
      </w:pPr>
      <w:r>
        <w:rPr>
          <w:lang w:val="ru-RU"/>
        </w:rPr>
        <w:tab/>
        <w:t xml:space="preserve">28. No maminsan et nagagawa ya say sakey a managbangat et naiirapan na kababaingan tan tukso para ed saramay akaawat na espiritual a benepisyo manlapud sikato. Kanian insulat na Apostol: </w:t>
      </w:r>
      <w:r>
        <w:rPr>
          <w:lang w:val="ru-RU"/>
        </w:rPr>
        <w:lastRenderedPageBreak/>
        <w:t>'Makapuy kami tan napapababa—lapud saray panag-ilili na mauges ya walad laman—balet sikayo et marangal tan mabiskeg ed si Cristo' (1 Cor. 4:10</w:t>
      </w:r>
      <w:r w:rsidRPr="00092A8E">
        <w:rPr>
          <w:lang w:val="ru-RU"/>
        </w:rPr>
        <w:t xml:space="preserve">, </w:t>
      </w:r>
      <w:r>
        <w:rPr>
          <w:lang w:val="ru-RU"/>
        </w:rPr>
        <w:t>John Carp.).</w:t>
      </w:r>
    </w:p>
    <w:p w14:paraId="69012CC3" w14:textId="77777777" w:rsidR="00AC3E06" w:rsidRDefault="00AC3E06">
      <w:pPr>
        <w:tabs>
          <w:tab w:val="left" w:pos="468"/>
        </w:tabs>
        <w:rPr>
          <w:lang w:val="ru-RU"/>
        </w:rPr>
      </w:pPr>
      <w:r>
        <w:rPr>
          <w:lang w:val="ru-RU"/>
        </w:rPr>
        <w:tab/>
        <w:t>30. Unona, saray yawi [na Panarian na Tawen] et impanmatalkan ed Apostol Pedro, insan sikatoy pinayagan ya itulak si Kristo ya Katawan, pian diad ontan ya inkaderal et napakumbaba so opinyon to ed sarili to. Ontan met, no, kayari yon naawat iray yawi na kakabatan tan pakatalos, et naderal kayo ed nanduruman tukso, agkayo mankelaw ed saya, noag ingen idayew yo so saksakey a makakabat a Katawan, a diad panamegley na panagbagsak yo, et papakumbabaen to so inkasikayo. Ta say tukso et sakey a pungan a diad panamegley na probidensya na Dios, et papakumbabaen to so inkasikato na totoo (Juan Carp).</w:t>
      </w:r>
    </w:p>
    <w:p w14:paraId="6D1F1EDC" w14:textId="77777777" w:rsidR="00AC3E06" w:rsidRDefault="00AC3E06">
      <w:pPr>
        <w:tabs>
          <w:tab w:val="left" w:pos="468"/>
        </w:tabs>
        <w:rPr>
          <w:lang w:val="ru-RU"/>
        </w:rPr>
      </w:pPr>
      <w:r>
        <w:rPr>
          <w:lang w:val="ru-RU"/>
        </w:rPr>
        <w:tab/>
        <w:t>51. Diad panamegley na saray panamagyaw tan panag-insulto, say demonyo et anggapoy bayabay ya onaataki ed kamarerwa ya kalalikas labat ed laman, ya ompapaway bilang sakey ya mainget tan makapataktakot ya manag-akusa na saray kasalanan to. Balet nanenengneng met no panon so kamarerwa, lapud panangaro to ed Dios tan katapatan to ed Sikato, anggano dakel a beses la ya asugatan na saray kasalanan, et ag natatakot ed saray atake tan panamagyaw to, noag ingen lalon onbibiskeg ed Katawan, onkakayat so liket to, tan napupuno na kakabatan, lapud pakanengneng to ed saray makapanyarin tawen ya ibibiyahe ed sikato; tan no panon ya say liwawa na pananisia so manproprotekta ed sikato a singa padir, tan diad baleg a kasil na linawa et onkikiyaw ya onlaban ed mauges a demonyo: 'Antoy labay mon gawaen ed sikami, O dayo ed Dios? Antoy labay mon gawaen ed sikami, O mauges a aripen ya imbantak manlapud Tawen? Anggapoy pakayari mo ed sikami. Si Kristo, say Anak na Dios, walay autoridad To ed sikatayo tan ed amin a walad mundo; Sika so pinakasalanan tayo, tan Sika so pangiteran tayo na pananagutan, a say garantiya tayo et say panangasi To ed sikatayo tan, diad Sika, say marangal a Krus To bilang kaligtasan tayo. Balet sika, makapasin, taynanan mo kami! (Juan na Karpathos).</w:t>
      </w:r>
    </w:p>
    <w:p w14:paraId="5DEFDEF2" w14:textId="77777777" w:rsidR="00AC3E06" w:rsidRPr="00092A8E" w:rsidRDefault="00AC3E06">
      <w:pPr>
        <w:tabs>
          <w:tab w:val="left" w:pos="468"/>
        </w:tabs>
        <w:rPr>
          <w:lang w:val="ru-RU"/>
        </w:rPr>
      </w:pPr>
    </w:p>
    <w:p w14:paraId="5648E206" w14:textId="77777777" w:rsidR="00AC3E06" w:rsidRDefault="00AC3E06" w:rsidP="00E03EAF">
      <w:pPr>
        <w:pStyle w:val="Heading3"/>
        <w:rPr>
          <w:lang w:val="ru-RU"/>
        </w:rPr>
      </w:pPr>
      <w:bookmarkStart w:id="36" w:name="n6"/>
      <w:bookmarkStart w:id="37" w:name="_Toc136187842"/>
      <w:bookmarkStart w:id="38" w:name="_Toc236833830"/>
      <w:bookmarkEnd w:id="36"/>
      <w:r>
        <w:rPr>
          <w:lang w:val="ru-RU"/>
        </w:rPr>
        <w:lastRenderedPageBreak/>
        <w:t xml:space="preserve">Saray Bilin na Banal </w:t>
      </w:r>
      <w:r>
        <w:rPr>
          <w:lang w:val="ru-RU"/>
        </w:rPr>
        <w:br/>
        <w:t>Diadochus, Obispo na Photiki</w:t>
      </w:r>
      <w:bookmarkEnd w:id="37"/>
      <w:bookmarkEnd w:id="38"/>
    </w:p>
    <w:p w14:paraId="4513E08A" w14:textId="77777777" w:rsidR="00AC3E06" w:rsidRPr="000C4153" w:rsidRDefault="00AC3E06">
      <w:pPr>
        <w:tabs>
          <w:tab w:val="left" w:pos="468"/>
        </w:tabs>
        <w:rPr>
          <w:sz w:val="26"/>
          <w:szCs w:val="22"/>
          <w:lang w:val="ru-RU"/>
        </w:rPr>
      </w:pPr>
      <w:r w:rsidRPr="000C4153">
        <w:rPr>
          <w:sz w:val="26"/>
          <w:szCs w:val="22"/>
          <w:lang w:val="ru-RU"/>
        </w:rPr>
        <w:t>Si Bendisyonan Diadochus et nambilay ed komaduan parti na komaliman siglo tan sikatoy Obispo na syudad na Photiki ed Illyrian Epirus. Anggapoy detalye na bilay to so akasalba. Sikatoy bantog ed masanto a bilay tan kakabatan to. Saray gawa to, ya insulat ed Griego, et kabat a maong: 'An Ascetic Discourse', 'A Sermon on the Ascension of the Lord', 'Against the Arians' tan 'One Hundred Sayings' nipaakar ed espiritual a bilay, panagbantay tan marakep a panagbilay. Inatey ya singa martir.</w:t>
      </w:r>
    </w:p>
    <w:p w14:paraId="2699D83D" w14:textId="77777777" w:rsidR="00AC3E06" w:rsidRPr="000C4153" w:rsidRDefault="00AC3E06">
      <w:pPr>
        <w:tabs>
          <w:tab w:val="left" w:pos="468"/>
        </w:tabs>
        <w:rPr>
          <w:sz w:val="26"/>
          <w:szCs w:val="22"/>
          <w:lang w:val="ru-RU"/>
        </w:rPr>
      </w:pPr>
      <w:r w:rsidRPr="000C4153">
        <w:rPr>
          <w:sz w:val="26"/>
          <w:szCs w:val="22"/>
          <w:lang w:val="ru-RU"/>
        </w:rPr>
        <w:t xml:space="preserve"> </w:t>
      </w:r>
    </w:p>
    <w:p w14:paraId="77096849" w14:textId="77777777" w:rsidR="00AC3E06" w:rsidRPr="000C4153" w:rsidRDefault="00AC3E06">
      <w:pPr>
        <w:pStyle w:val="Heading4"/>
        <w:rPr>
          <w:sz w:val="26"/>
          <w:szCs w:val="22"/>
          <w:lang w:val="ru-RU"/>
        </w:rPr>
      </w:pPr>
      <w:bookmarkStart w:id="39" w:name="_Toc136187843"/>
      <w:r w:rsidRPr="000C4153">
        <w:rPr>
          <w:sz w:val="26"/>
          <w:szCs w:val="22"/>
          <w:lang w:val="ru-RU"/>
        </w:rPr>
        <w:t>Say grasya na binyag, pananisia, tan takot ed Dios</w:t>
      </w:r>
      <w:bookmarkEnd w:id="39"/>
    </w:p>
    <w:p w14:paraId="3EF2A757" w14:textId="77777777" w:rsidR="00AC3E06" w:rsidRPr="000C4153" w:rsidRDefault="00AC3E06">
      <w:pPr>
        <w:tabs>
          <w:tab w:val="left" w:pos="468"/>
        </w:tabs>
        <w:rPr>
          <w:sz w:val="26"/>
          <w:szCs w:val="22"/>
          <w:lang w:val="ru-RU"/>
        </w:rPr>
      </w:pPr>
      <w:r w:rsidRPr="000C4153">
        <w:rPr>
          <w:sz w:val="26"/>
          <w:szCs w:val="22"/>
          <w:lang w:val="ru-RU"/>
        </w:rPr>
        <w:tab/>
        <w:t xml:space="preserve">2. Wala ray manisia ya say grasya tan kasalanan—say Espiritu na Katuaan tan say mauges ya espiritu—et manayam a saniiba ed kamarerwa na saray binyagan. Lapud saya a pananisia, ibabangat da ya legan a say maong ya Espiritu et gaguyoren to so kanonotan paonla ed kamaongan, say mauges ya espiritu et gaguyoren to met paonla ed kasumlang to. Siak balet, atalosan ko manlapud Banal a Kasulatan tan diad mismon eksperiensyak a, antis na binyag, say grasya so mangigigiya ed kamarerwa paonlad kaabigan manlapud paway, legan a say Satanas et man-aabang ed kaaraleman to, a manaanap na paraan pian pugeran iray matunong ya intensyon na isip. Manlapud panaon na panag-sublin inkianak na sakey a too ed sakramento na binyag, say grasya et itatanem ed loob na too tan igigiya to ra manlapud dalem, legan a say demonyo et aatakeen to ra manlapud paway. Kanian, no antis na binyag et say kalokuan so man-ari ed kamarerwa, kayari na binyag et say katuaan so man-ari ed saya. Anggan kayari na binyag, aatakien nen Satanas so kamarerwa, no maminsan et mas mabangis ni nen say antis na binyag. Balet, aliwan lapud say kaugsan et mibibiay a kaiba na grasya ed kamarerwa na too. Arawi itan! Noag ingen, diad kapuy na laman tan say pangayayat na </w:t>
      </w:r>
      <w:r w:rsidRPr="000C4153">
        <w:rPr>
          <w:sz w:val="26"/>
          <w:szCs w:val="22"/>
          <w:lang w:val="ru-RU"/>
        </w:rPr>
        <w:lastRenderedPageBreak/>
        <w:t>makapoy iran liket, si Satanas, singa to man, et mangibubuga na asewek ed arapan na kanonotan, pian sayan nabulag. Tan saya et nagagawa ed panangabuloy na Dios, pian say sakey a too et makalay espiritual a liket diad panamegley labat na bagyo, apoy, tan tukso. Kanian nibaga ed Kasulatan: 'Linmasat kami ed apoy tan danum, tan Inyakar Mo kami ed kawayangan' (Aminta ed.).</w:t>
      </w:r>
    </w:p>
    <w:p w14:paraId="7E0A80F4" w14:textId="77777777" w:rsidR="00AC3E06" w:rsidRPr="000C4153" w:rsidRDefault="00AC3E06">
      <w:pPr>
        <w:tabs>
          <w:tab w:val="left" w:pos="468"/>
        </w:tabs>
        <w:rPr>
          <w:sz w:val="26"/>
          <w:szCs w:val="22"/>
          <w:lang w:val="ru-RU"/>
        </w:rPr>
      </w:pPr>
      <w:r w:rsidRPr="000C4153">
        <w:rPr>
          <w:sz w:val="26"/>
          <w:szCs w:val="22"/>
          <w:lang w:val="ru-RU"/>
        </w:rPr>
        <w:tab/>
        <w:t>2. Manlapud mismon bekta na binyag, say grasya et manaayam ya agnanengneng ed kaaraleman na kamarerwa, legan ton iikubli so kiwawala to manlapud saray panamdam na kapapabinyagan a too. Balet no ginapoan to lay inaro so Dios ed interon puso to, insan say grasya, diad panamegley na saray pakayari na kanonotan, et ginmapo ed misteryoson paraan ya mitongtong ed kamarerwa, ya paunla-unlan ipapasalor ed sikato iray bendisyon to. Kanian, no say sakey a too et nandesidi ya iyopopot ed loob to iyan regalo ya anggad angga, maliket ton itaynan so amin a kayamanan ed mundo pian sigpot ton nagamoran itan a uma ya adiskobrean to so akamot a kayamanan na bilay (Mat. 13:44). Ta say sakey a too et naromog to ed loob na inkasikato so pasen ya akasalimukok so grasya na Dios no agawa to lan itepel so amin a kayamanan na mundo. Insan, legan a manproprogreso so too ed birtud, say regalo na grasya na Dios et ipapatnag to so kaabigan to ed kamarerwa to. Balet insan, papayagan na Katawan iray demonyo ya mas lalon manpasakit ed kamarerwa, pian ibangat itan ya man-usisa na marunong ed baetan na maong tan mauges tan pian mapaabeba itan (Bendisyon ed Diad.).</w:t>
      </w:r>
    </w:p>
    <w:p w14:paraId="7402145D" w14:textId="77777777" w:rsidR="00AC3E06" w:rsidRPr="000C4153" w:rsidRDefault="00AC3E06">
      <w:pPr>
        <w:tabs>
          <w:tab w:val="left" w:pos="468"/>
        </w:tabs>
        <w:rPr>
          <w:sz w:val="26"/>
          <w:szCs w:val="22"/>
          <w:lang w:val="ru-RU"/>
        </w:rPr>
      </w:pPr>
      <w:r w:rsidRPr="000C4153">
        <w:rPr>
          <w:sz w:val="26"/>
          <w:szCs w:val="22"/>
          <w:lang w:val="ru-RU"/>
        </w:rPr>
        <w:tab/>
        <w:t>3. Say sakey a too ya uusisaen to ray kaaraleman na pananisia et nababalaw na saray daluyon na nanduruman kanonotan, balet samay mannononot ed saray bengatla na pananisia a walaan na simplin puso et nalilikna to so kareenan ed loob (Blessed Diad.).</w:t>
      </w:r>
    </w:p>
    <w:p w14:paraId="0ED41A37" w14:textId="77777777" w:rsidR="00AC3E06" w:rsidRPr="000C4153" w:rsidRDefault="00AC3E06">
      <w:pPr>
        <w:tabs>
          <w:tab w:val="left" w:pos="468"/>
        </w:tabs>
        <w:rPr>
          <w:sz w:val="26"/>
          <w:szCs w:val="22"/>
          <w:lang w:val="ru-RU"/>
        </w:rPr>
      </w:pPr>
      <w:r w:rsidRPr="000C4153">
        <w:rPr>
          <w:sz w:val="26"/>
          <w:szCs w:val="22"/>
          <w:lang w:val="ru-RU"/>
        </w:rPr>
        <w:tab/>
        <w:t xml:space="preserve">3. Say panag-ayuno, bilang paraan ya mangitonton ed kachastidad, et walay bili to, balet aliwan diad pakanengneng na Dios. Kanian, say asceta et ag nepeg ya manpasirayew ed </w:t>
      </w:r>
      <w:r w:rsidRPr="000C4153">
        <w:rPr>
          <w:sz w:val="26"/>
          <w:szCs w:val="22"/>
          <w:lang w:val="ru-RU"/>
        </w:rPr>
        <w:lastRenderedPageBreak/>
        <w:t>gawa ton panag-ayuno, noag ingen et nepeg ton ilaloan ya nagamoran so kalat to diad panamegley labat na pananisia ed Dios. Ta anggan saray magaling ya artesano et agda ipapanengneng so inkagaling da ed arum diad kalidad na saray gamit da, noag ingen diad maanos ya pangitapos ed trabaho da, ya mangipapatotoo no panon ira kagaling (Blessed Diad.).</w:t>
      </w:r>
    </w:p>
    <w:p w14:paraId="79FE6F24" w14:textId="77777777" w:rsidR="00AC3E06" w:rsidRPr="000C4153" w:rsidRDefault="00AC3E06">
      <w:pPr>
        <w:tabs>
          <w:tab w:val="left" w:pos="468"/>
        </w:tabs>
        <w:rPr>
          <w:sz w:val="26"/>
          <w:szCs w:val="22"/>
          <w:lang w:val="ru-RU"/>
        </w:rPr>
      </w:pPr>
      <w:r w:rsidRPr="000C4153">
        <w:rPr>
          <w:sz w:val="26"/>
          <w:szCs w:val="22"/>
          <w:lang w:val="ru-RU"/>
        </w:rPr>
        <w:tab/>
        <w:t>4. Anggapo so siopaman a makapangaro ed Dios na amin a puso to no agto nin unonan pasnuken so takot ed Dios diad loob na puso to, ta say kaluluwa et makagamor na aktibon panangaro labat no asumpal lan nilinis tan pinalemew na impluwensya na takot ed Dios (Blessed Diad.).</w:t>
      </w:r>
    </w:p>
    <w:p w14:paraId="30FABD01" w14:textId="77777777" w:rsidR="00AC3E06" w:rsidRPr="000C4153" w:rsidRDefault="00AC3E06">
      <w:pPr>
        <w:tabs>
          <w:tab w:val="left" w:pos="468"/>
        </w:tabs>
        <w:rPr>
          <w:sz w:val="26"/>
          <w:szCs w:val="22"/>
          <w:lang w:val="ru-RU"/>
        </w:rPr>
      </w:pPr>
      <w:r w:rsidRPr="000C4153">
        <w:rPr>
          <w:sz w:val="26"/>
          <w:szCs w:val="22"/>
          <w:lang w:val="ru-RU"/>
        </w:rPr>
        <w:tab/>
        <w:t>5. Sikatayon amin et pinalsa ed larawan na Dios. Balet say pagmaliw a singa Dios et posible labat parad saramay, lapud baleg a panangaro da, et ginawa day sarili da a lingkor To. Ta no mas man-idedenay tayo ed sarili tayo, mas magmaliw itayon singa Sikato ya, lapud baleg a panangaro To, et pinakarepaso to itayo ed sarili To. Anggapoy makasabi ed sayan estado no ag da nin unona nadesidi ya ag ira pa-impluwensyaan na saray pansesengeg na bilay ya makapaliket ed sarili (Blessed Diad.).</w:t>
      </w:r>
    </w:p>
    <w:p w14:paraId="1E318BD5" w14:textId="77777777" w:rsidR="00AC3E06" w:rsidRPr="000C4153" w:rsidRDefault="00AC3E06">
      <w:pPr>
        <w:tabs>
          <w:tab w:val="left" w:pos="468"/>
        </w:tabs>
        <w:rPr>
          <w:sz w:val="26"/>
          <w:szCs w:val="22"/>
          <w:lang w:val="ru-RU"/>
        </w:rPr>
      </w:pPr>
    </w:p>
    <w:p w14:paraId="6DCE3441" w14:textId="77777777" w:rsidR="00AC3E06" w:rsidRPr="000C4153" w:rsidRDefault="00AC3E06">
      <w:pPr>
        <w:pStyle w:val="Heading4"/>
        <w:rPr>
          <w:sz w:val="26"/>
          <w:szCs w:val="22"/>
          <w:lang w:val="ru-RU"/>
        </w:rPr>
      </w:pPr>
      <w:bookmarkStart w:id="40" w:name="_Toc136187844"/>
      <w:r w:rsidRPr="000C4153">
        <w:rPr>
          <w:sz w:val="26"/>
          <w:szCs w:val="22"/>
          <w:lang w:val="ru-RU"/>
        </w:rPr>
        <w:t>Kasalbayan, panagtepel ed sarili, karaklan na salita, kaermen</w:t>
      </w:r>
      <w:bookmarkEnd w:id="40"/>
    </w:p>
    <w:p w14:paraId="1AB7A591" w14:textId="77777777" w:rsidR="00AC3E06" w:rsidRPr="000C4153" w:rsidRDefault="00AC3E06">
      <w:pPr>
        <w:tabs>
          <w:tab w:val="left" w:pos="468"/>
        </w:tabs>
        <w:rPr>
          <w:sz w:val="26"/>
          <w:szCs w:val="22"/>
          <w:lang w:val="ru-RU"/>
        </w:rPr>
      </w:pPr>
      <w:r w:rsidRPr="000C4153">
        <w:rPr>
          <w:sz w:val="26"/>
          <w:szCs w:val="22"/>
          <w:lang w:val="ru-RU"/>
        </w:rPr>
        <w:tab/>
        <w:t xml:space="preserve">13. Parad saramay kapapangrugi ni labat ya mangaro ed kabanalan, say dalan na inkamaong et singa mairap tan makapakebeg. Tan aliwa ya ontan so talagan inkagawa to, noag ingen ta saray totoo et nasanay la manlapud inkaugaw ed bilay ya mainomay tan makapaliket. Balet para ed saramay nambilay la na matoor a bilay ed pigaran panaon, say dalan na kamaungan et ompatnag a maong tan makapaliket. Ta no kontrolen tayo so mauges a panagnonot panamegley na maong a gawa, say panangaro tayo met ed laman a panliliket et nababalang met la. Kayari to man, say kamarerwa et maliket a ontumbok ed dalan na kamaungan. Kanyan say Katawan, legan </w:t>
      </w:r>
      <w:r w:rsidRPr="000C4153">
        <w:rPr>
          <w:sz w:val="26"/>
          <w:szCs w:val="22"/>
          <w:lang w:val="ru-RU"/>
        </w:rPr>
        <w:lastRenderedPageBreak/>
        <w:t>ton tatawagen itayo ya igapo so kilalaban tayo, et ibabaga to ya say dalan ya mangitonton ed bilay et mainget tan mairap, tan daiset so manakar ed satan (Mat. 7:14). Balet, ed saramay maseet ya manpipirawat ya manbilay unong ed saray sagradon ganggan to, ibabaga to: 'Say yoke ko et mainomay, tan say karga ko et maga-an' (Mat. 11:30). Diad gapo na sagpot tayo, nepeg tayon piliten so sarili tayo ya unoren iray sagradon ganggan. Insan say maaron Katawan, no nanengneng To so maong ya intensyon tan say sagpot tayo, et itdan To itayo na inkamaparaan tan malayang kaburyan ya unoren iray sagradon ganggan To ya maliket diad interon nakebelan ya bilay tayo (Blessed Diad.).</w:t>
      </w:r>
    </w:p>
    <w:p w14:paraId="12575A36" w14:textId="77777777" w:rsidR="00AC3E06" w:rsidRPr="000C4153" w:rsidRDefault="00AC3E06">
      <w:pPr>
        <w:tabs>
          <w:tab w:val="left" w:pos="468"/>
        </w:tabs>
        <w:rPr>
          <w:sz w:val="26"/>
          <w:szCs w:val="22"/>
          <w:lang w:val="ru-RU"/>
        </w:rPr>
      </w:pPr>
      <w:r w:rsidRPr="000C4153">
        <w:rPr>
          <w:sz w:val="26"/>
          <w:szCs w:val="22"/>
          <w:lang w:val="ru-RU"/>
        </w:rPr>
        <w:tab/>
        <w:t xml:space="preserve">13. Singa say pabil ya ag-apapetang tan ag-apinalemew et agto malinew ya naitak so selyo ya impremta ed sikato, ontan met so sakey a too, anggad agni asubok ed saray kairapan tan sakit, et agto naitak ed loob to so selyo na birtud na Dios. Nepeg tayon itepel a walaan na pisasalamat so amin a klase na subok ya onsabi ed sikatayo lapud linawa tan panangasikaso na Dios — tan insan, say sakit tan say pibakal kontra ed saray kanonotan ya intanem na saray demonyo ed sikatayo et nibilang bilang komaduan martiryo. Ta say kalaban na katooan, ya datin nansalita ed saray masanto a martir diad panamegley na sangi na saray manangibabawin ya andi-ganggan, ya inkuan to, 'Ikayari yo si Cristo tan aroen yo so gloria na sayan panaon,' natan et mansalita na kaparehas met ed saray aripen na Dios. Sikato ya datin angipairap ed saray matunong tan, diad panamegley na saray eretiko, ininsulto to ray marangal ya managbangat na Simbaan, natan et mangiiter na nanduruman irap ed saray manangikumpisal na katunongan diad panamegley na saray panag-insulto tan panagpababa—lalo la no, para ed gloria na Katawan, et tutulongan da ray napipighati tan saray mairap a walaan na baleg a sigasig. Lapud saya, nepeg tayon bantayan ed loob tayo, a walaan na alwar tan pasensya, so onsublay a testimonya na konsensya ed arapan na Katawan: 'Nampanmatalek ak ed Katawan, tan sikatoy </w:t>
      </w:r>
      <w:r w:rsidRPr="000C4153">
        <w:rPr>
          <w:sz w:val="26"/>
          <w:szCs w:val="22"/>
          <w:lang w:val="ru-RU"/>
        </w:rPr>
        <w:lastRenderedPageBreak/>
        <w:t>nampanaw ed siak tan dinengel to so eyag ko' (Bendisyonado Diadetus).</w:t>
      </w:r>
    </w:p>
    <w:p w14:paraId="3C2C7560" w14:textId="77777777" w:rsidR="00AC3E06" w:rsidRPr="000C4153" w:rsidRDefault="00AC3E06">
      <w:pPr>
        <w:tabs>
          <w:tab w:val="left" w:pos="468"/>
        </w:tabs>
        <w:rPr>
          <w:sz w:val="26"/>
          <w:szCs w:val="22"/>
          <w:lang w:val="ru-RU"/>
        </w:rPr>
      </w:pPr>
      <w:r w:rsidRPr="000C4153">
        <w:rPr>
          <w:sz w:val="26"/>
          <w:szCs w:val="22"/>
          <w:lang w:val="ru-RU"/>
        </w:rPr>
        <w:tab/>
        <w:t>27. Singa say laman tayo ya onle-letag tan ag onkikimot no sobra so karga ton kakanen, ontan met, no napakesawan ed sobran panag-ayuno, papan-ermen to so parte na kamarerwa ya mannononot tan ag la makapan-isip. Kanian, kaukolan tayon i-adjust so karakel na kakanen tayo unong ed kipapasen na biskeg na laman tayo. Kanian, no maksil so laman, nepeg ya disiplinan unong ed kaukolan, tan no makkapoy, nepeg ya ibaan na daiset so panagtepel ed sarili. Say ascetic et ag nepeg ya onabeba ed kaabebaan, noag ingen nepeg ton itago so biskeg ya kaukolan para ed panag-ascetic, pian diad panamegley na panagkimey na laman et napalinis to so kamarerwa to (Blessed Diad.).</w:t>
      </w:r>
    </w:p>
    <w:p w14:paraId="109FC0B7" w14:textId="77777777" w:rsidR="00AC3E06" w:rsidRPr="000C4153" w:rsidRDefault="00AC3E06">
      <w:pPr>
        <w:tabs>
          <w:tab w:val="left" w:pos="468"/>
        </w:tabs>
        <w:rPr>
          <w:sz w:val="26"/>
          <w:szCs w:val="22"/>
          <w:lang w:val="ru-RU"/>
        </w:rPr>
      </w:pPr>
      <w:r w:rsidRPr="000C4153">
        <w:rPr>
          <w:sz w:val="26"/>
          <w:szCs w:val="22"/>
          <w:lang w:val="ru-RU"/>
        </w:rPr>
        <w:tab/>
        <w:t>27. Singa met ed paliguan, saray pinto ya mabetbet ya lulukasan et mamapaway ed petang ed loob, ontan met so too ya andukey so ibabaga to—anggano amin ya ibaga to et makagunggona—et nababalang to so espiritual ya kalinewan to diad panamegley na 'pinto' na pantotongtong. Saya so mangiekal ed kanonotan to na kalinisan, tan insan, nalunod ed ag-naseet ya ilog na saray kanonotan ya manlalapud panamegley na panag-isip ( ), onggapo iran maki-iba ed ag-naseet ya pantotongtong. Diad ontan ya kipapasen, say sakey a too et anggapo la'y Espiritu Santo ed sikato, ya manititipon ed saray kanonotan to, ta say maong ya Espiritu, lapud aliwa ed amin ya gulo tan panag-arap-arap, et iiwasan to so sobran panagsalita (Mapalar ed.).</w:t>
      </w:r>
    </w:p>
    <w:p w14:paraId="5BB0E1FA" w14:textId="77777777" w:rsidR="00AC3E06" w:rsidRPr="000C4153" w:rsidRDefault="00AC3E06">
      <w:pPr>
        <w:tabs>
          <w:tab w:val="left" w:pos="468"/>
        </w:tabs>
        <w:rPr>
          <w:sz w:val="26"/>
          <w:szCs w:val="22"/>
          <w:lang w:val="ru-RU"/>
        </w:rPr>
      </w:pPr>
      <w:r w:rsidRPr="000C4153">
        <w:rPr>
          <w:sz w:val="26"/>
          <w:szCs w:val="22"/>
          <w:lang w:val="ru-RU"/>
        </w:rPr>
        <w:tab/>
        <w:t xml:space="preserve">29. No say kaluluwa et tinmunda lan manpilalek ed saray makapalinlang a kayamanan na mundo, sirin, no maminsan et walay onleletaw a espiritu na panagkasir-loob, a mangesebel ed sikaton maliket a manlingkor ed ministeryo na Salita tan managtakew ed pilalek to parad saray onsabin bendisyon. Ipapresenta to iyan bilay ed say kaluluwa bilang anggapoy kakanaan tan kulang ed saray marakep a gawa na birtud, legan ton babawasan so espiritual a kakabatan ya naala to, ya singa </w:t>
      </w:r>
      <w:r w:rsidRPr="000C4153">
        <w:rPr>
          <w:sz w:val="26"/>
          <w:szCs w:val="22"/>
          <w:lang w:val="ru-RU"/>
        </w:rPr>
        <w:lastRenderedPageBreak/>
        <w:t>labat amta na amin tan anggapoy ipapatnag ton importantin bengatla. Naiwasan tayo iyan malimpet tan makapakapoy a pilalek no ituloy tayon itepel a maong so kanonotan tayo ed pananemdem ed Dios, ta diad onian labat a paraan so espirituta tayo, ya akapawil la ed natural ya espiritual a sigasig to, so makalampas ed sayan makapakapoy a pilalek (Blessed Diad.).</w:t>
      </w:r>
    </w:p>
    <w:p w14:paraId="2BDA282F" w14:textId="77777777" w:rsidR="00AC3E06" w:rsidRPr="000C4153" w:rsidRDefault="00AC3E06">
      <w:pPr>
        <w:tabs>
          <w:tab w:val="left" w:pos="468"/>
        </w:tabs>
        <w:rPr>
          <w:sz w:val="26"/>
          <w:szCs w:val="22"/>
          <w:lang w:val="ru-RU"/>
        </w:rPr>
      </w:pPr>
    </w:p>
    <w:p w14:paraId="6B447048" w14:textId="77777777" w:rsidR="00AC3E06" w:rsidRPr="000C4153" w:rsidRDefault="00AC3E06">
      <w:pPr>
        <w:pStyle w:val="Heading4"/>
        <w:rPr>
          <w:sz w:val="26"/>
          <w:szCs w:val="22"/>
          <w:lang w:val="ru-RU"/>
        </w:rPr>
      </w:pPr>
      <w:bookmarkStart w:id="41" w:name="_Toc136187845"/>
      <w:r w:rsidRPr="000C4153">
        <w:rPr>
          <w:sz w:val="26"/>
          <w:szCs w:val="22"/>
          <w:lang w:val="ru-RU"/>
        </w:rPr>
        <w:t>Panangaro ed Dios tan say kapara</w:t>
      </w:r>
      <w:bookmarkEnd w:id="41"/>
    </w:p>
    <w:p w14:paraId="3B9478DC" w14:textId="77777777" w:rsidR="00AC3E06" w:rsidRPr="000C4153" w:rsidRDefault="00AC3E06">
      <w:pPr>
        <w:tabs>
          <w:tab w:val="left" w:pos="468"/>
        </w:tabs>
        <w:rPr>
          <w:sz w:val="26"/>
          <w:szCs w:val="22"/>
          <w:lang w:val="ru-RU"/>
        </w:rPr>
      </w:pPr>
      <w:r w:rsidRPr="000C4153">
        <w:rPr>
          <w:sz w:val="26"/>
          <w:szCs w:val="22"/>
          <w:lang w:val="ru-RU"/>
        </w:rPr>
        <w:tab/>
        <w:t>40. Siopaman so mangangaro ed sarili to et agto nayarin inaro na intero so Dios, noag ingen saramay ag mangangaro ed sarili da lapud grabe ya panangaro da ed Dios so talagan mangaaro ed sikato. Say ontan a too et ag balot mananap na gloria para ed sarili to, noag ingen para labat ed Dios … Katangian na sakey a kamarerwa a mangaro ed Dios, a napno na pakalikna ed Dios, so pananap na saksakey a gloria na Dios, legan a para ed sarili to, et manliliket ed kababaan. Ta say gloria et bagay ed Dios, lapud inkamabaleg To, legan a say kababaan et bagay ed too (Blessed Diad.).</w:t>
      </w:r>
    </w:p>
    <w:p w14:paraId="49ED6FC1" w14:textId="77777777" w:rsidR="00AC3E06" w:rsidRPr="000C4153" w:rsidRDefault="00AC3E06">
      <w:pPr>
        <w:tabs>
          <w:tab w:val="left" w:pos="468"/>
        </w:tabs>
        <w:rPr>
          <w:sz w:val="26"/>
          <w:szCs w:val="22"/>
          <w:lang w:val="ru-RU"/>
        </w:rPr>
      </w:pPr>
      <w:r w:rsidRPr="000C4153">
        <w:rPr>
          <w:sz w:val="26"/>
          <w:szCs w:val="22"/>
          <w:lang w:val="ru-RU"/>
        </w:rPr>
        <w:tab/>
        <w:t>42. No say sakey a too et onggapo lan manlikna na aralem a panangaro ed Dios, et onggapo met la ran mangaro ed kapara dan too, tan no akapangapo la ra, et ag la ra ontunda. Onia so mismon panangibangat na Sagradon Kasulatan ed sikatayo nipaakar ed panangaro. Tan legan a say laman-laman a panangaro et nababalang ed anggan melag a panag-insulto, say espiritual a panangaro et mansiansia. Diad sakey a kamarerwa a mangaaro ed Dios, diad panangimpluensya na Dios, say balor na panangaro et ag naputot, anggano walay mangiter ed sikato na ermen. Saya et lapud say kamarerwa ya mangaaro ed Dios, ya apapetang na panangaro ed Dios, anggano nanermen ed lima na kapara to, maples ya ompawil ed datin maong ya ugali to tan maliket ya ipawil ed loob to so liknaan na panangaro ed kapara to. Diad ontan a kamarerwa, say kapait na agpankakasakey et sigpot ya asepsep na samit na Dios (Blessed Diad.).</w:t>
      </w:r>
    </w:p>
    <w:p w14:paraId="34E5252B" w14:textId="77777777" w:rsidR="00AC3E06" w:rsidRPr="000C4153" w:rsidRDefault="00AC3E06">
      <w:pPr>
        <w:tabs>
          <w:tab w:val="left" w:pos="468"/>
        </w:tabs>
        <w:rPr>
          <w:sz w:val="26"/>
          <w:szCs w:val="22"/>
          <w:lang w:val="ru-RU"/>
        </w:rPr>
      </w:pPr>
      <w:r w:rsidRPr="000C4153">
        <w:rPr>
          <w:sz w:val="26"/>
          <w:szCs w:val="22"/>
          <w:lang w:val="ru-RU"/>
        </w:rPr>
        <w:lastRenderedPageBreak/>
        <w:tab/>
        <w:t>40. Tinepet na sakey a balo ed masiken: 'Siopa, Ama, so makasunor ed amin a ganggan no amayamay ira?' Inmebat so masiken: 'Say ontatdayal ed Katawan a Jesu-Cristo tan ontutumbok ed Sikato ed kada akayang.' — 'Balet siopa so makatatdayal ed Katawan?' tinepet na balo a nalilito. 'Ta say Katawan et Dios, anggano nagmaliw a too, balet siak et sakey a makasalanan a too, a napipriso na ag-nabibilang a pilalek. Kanian panon ko a naya-alig so Katawan?' Inpaliwawa na masiken: 'Diad saray napipriso na saray kinalokoy na mundo, anggapo so makaya a mangalig ed Katawan. Balet saramay labat a, kaiba iray apostoles, makapansalita: 'Tinaynan mi so amin a bengatla tan tinumbok mi Ka' (Mateo 19:27), — makaawat ira na biskeg a mangalig ed Katawan tan tumboken so amin a ganggan To." Insan inkuan na balo: "Balet, Ama, dakel so ganggan na Katawan, tan siopa so makapanonot ed amin, lalo la ed panumpal ed saratan, lalo la ed sakey a makapoy a too a singa siak? Labay kon makarengel na antikey ya bilin manlapud sika, pian nailiktar ak ed panamegley na panumpal ed satan." Inmebat so masiken: "Anggano dakel so ganggan, amin da et nipalima ed sakey: 'Inarom so Katawan a Dios mo ed interon biskeg mo, ed interon kanonotan mo; tan say kapwa mo a singa say inarom ed sarilim' (Lucas 10:27). Say sakey a too ya manisisikap ya gawaen iyan ganggan et nagagawaan to met so amin ya arum. Balet siopaman ya agto lubusan ya isian so inkasikato ed panangibangat ed saray materyal a bengatla et agto tuan naaro so Dios odino say kapara ton too. Kanian, agmo labat isipen so nipaakar ed saray bengatlan para ed laman, noag ingen, no akagawa ka la na kimey ya kaya mo, itutok moy interon isip mo ed espiritual a bilay, 'ta—unong ed salita na Apostol—say pisikal ya ehersisyo et daiset so kakanaan to, balet say kabanalan et makana ed amin a paraan' (Blessed Diad.).</w:t>
      </w:r>
    </w:p>
    <w:p w14:paraId="55CFA53B" w14:textId="77777777" w:rsidR="00AC3E06" w:rsidRDefault="00AC3E06">
      <w:pPr>
        <w:tabs>
          <w:tab w:val="left" w:pos="468"/>
        </w:tabs>
        <w:rPr>
          <w:lang w:val="ru-RU"/>
        </w:rPr>
      </w:pPr>
    </w:p>
    <w:p w14:paraId="1A02B4A2" w14:textId="77777777" w:rsidR="00AC3E06" w:rsidRDefault="00AC3E06">
      <w:pPr>
        <w:pStyle w:val="Heading4"/>
        <w:rPr>
          <w:lang w:val="ru-RU"/>
        </w:rPr>
      </w:pPr>
      <w:bookmarkStart w:id="42" w:name="_Toc136187846"/>
      <w:r>
        <w:rPr>
          <w:lang w:val="ru-RU"/>
        </w:rPr>
        <w:lastRenderedPageBreak/>
        <w:t>Saray panag-daya na demonyo</w:t>
      </w:r>
      <w:bookmarkEnd w:id="42"/>
    </w:p>
    <w:p w14:paraId="74D8696A" w14:textId="77777777" w:rsidR="00AC3E06" w:rsidRDefault="00AC3E06">
      <w:pPr>
        <w:tabs>
          <w:tab w:val="left" w:pos="468"/>
        </w:tabs>
        <w:rPr>
          <w:lang w:val="ru-RU"/>
        </w:rPr>
      </w:pPr>
      <w:r>
        <w:rPr>
          <w:lang w:val="ru-RU"/>
        </w:rPr>
        <w:tab/>
        <w:t>51. No say kamarerwa et onggapo lan manliket ed konsolasyon a napno na grasya na Espiritu Santo, insan si Satanas, legan na pan-inawa ed labi odino legan a makakantok, et piliten ton itanem ed satan so sarili ton palson konsolasyon diad porma na singa masamit a liknaan. Balet, no diad satan a bekta et say kanonotan et manpapanonot a maung ed sagradon ngaran na Katawan a Jesu-Kristo, tan uusaren to iyan sankasagradoan tan sankamarakal a ngaran bilang seguradon armas kontra ed panaglinlang na kalaban, sirin say mapanlinlang a managlinlang et tampol a onatras. Balet, no asakbayan la, sikatoy onsusumlang la ed say Dios-lolon too ed linawa (tan aliwan diad kanonotan labat). Kanian, diad matoor a panag-amta ed saray makalakal a patit na mauges, say kanonotan et mas lalon onaligwas ed panag-awat ed saray espiritual a bengatla (Mapalar Diad.).</w:t>
      </w:r>
    </w:p>
    <w:p w14:paraId="2D50FB0C" w14:textId="77777777" w:rsidR="00AC3E06" w:rsidRPr="00092A8E" w:rsidRDefault="00AC3E06">
      <w:pPr>
        <w:tabs>
          <w:tab w:val="left" w:pos="468"/>
        </w:tabs>
        <w:rPr>
          <w:lang w:val="ru-RU"/>
        </w:rPr>
      </w:pPr>
    </w:p>
    <w:p w14:paraId="16BBD8CC" w14:textId="77777777" w:rsidR="00AC3E06" w:rsidRDefault="00AC3E06" w:rsidP="00E03EAF">
      <w:pPr>
        <w:pStyle w:val="Heading3"/>
        <w:rPr>
          <w:lang w:val="ru-RU"/>
        </w:rPr>
      </w:pPr>
      <w:bookmarkStart w:id="43" w:name="n7"/>
      <w:bookmarkStart w:id="44" w:name="_Toc136187847"/>
      <w:bookmarkStart w:id="45" w:name="_Toc236833831"/>
      <w:bookmarkEnd w:id="43"/>
      <w:r>
        <w:rPr>
          <w:lang w:val="ru-RU"/>
        </w:rPr>
        <w:t>Saray Bilin nen Presbitero Elijah Ekdikt</w:t>
      </w:r>
      <w:bookmarkEnd w:id="44"/>
      <w:bookmarkEnd w:id="45"/>
    </w:p>
    <w:p w14:paraId="3F78D0FE" w14:textId="77777777" w:rsidR="00AC3E06" w:rsidRDefault="00AC3E06">
      <w:pPr>
        <w:tabs>
          <w:tab w:val="left" w:pos="468"/>
        </w:tabs>
        <w:rPr>
          <w:lang w:val="ru-RU"/>
        </w:rPr>
      </w:pPr>
      <w:r>
        <w:rPr>
          <w:lang w:val="ru-RU"/>
        </w:rPr>
        <w:t>Talagan daiset so impormasyon nipaakar ed si Kagalang-galang Elijah. Amta ya sikatoy nibiig lapud espiritual a kakabatan, tan saray salita to et makalikas tan mabiskeg. Saray bangat to et tatawagen a 'korona na rosas', lapud saraya et tinipon manlapud saray instruksyon na nanduruman daan iran Ama.</w:t>
      </w:r>
    </w:p>
    <w:p w14:paraId="18F673AC" w14:textId="77777777" w:rsidR="00AC3E06" w:rsidRDefault="00AC3E06">
      <w:pPr>
        <w:tabs>
          <w:tab w:val="left" w:pos="468"/>
        </w:tabs>
        <w:rPr>
          <w:lang w:val="ru-RU"/>
        </w:rPr>
      </w:pPr>
    </w:p>
    <w:p w14:paraId="41C04754" w14:textId="77777777" w:rsidR="00AC3E06" w:rsidRDefault="00AC3E06">
      <w:pPr>
        <w:pStyle w:val="Heading4"/>
        <w:rPr>
          <w:lang w:val="ru-RU"/>
        </w:rPr>
      </w:pPr>
      <w:bookmarkStart w:id="46" w:name="_Toc136187848"/>
      <w:r>
        <w:rPr>
          <w:lang w:val="ru-RU"/>
        </w:rPr>
        <w:t>Pikakasi, kasil na linawa, makasalanan ya ugali, panbabawi, kababaingan, katunongan</w:t>
      </w:r>
      <w:bookmarkEnd w:id="46"/>
    </w:p>
    <w:p w14:paraId="087D440D" w14:textId="77777777" w:rsidR="00AC3E06" w:rsidRDefault="00AC3E06">
      <w:pPr>
        <w:tabs>
          <w:tab w:val="left" w:pos="468"/>
        </w:tabs>
        <w:rPr>
          <w:lang w:val="ru-RU"/>
        </w:rPr>
      </w:pPr>
      <w:r>
        <w:rPr>
          <w:lang w:val="ru-RU"/>
        </w:rPr>
        <w:tab/>
        <w:t>6. No saray salita na pikakasi et ag makasabid kaluluwa, sirin say lua et agto nabalasan so karutakan ed paway (Elijah Ekd.).</w:t>
      </w:r>
    </w:p>
    <w:p w14:paraId="48A854BA" w14:textId="77777777" w:rsidR="00AC3E06" w:rsidRDefault="00AC3E06">
      <w:pPr>
        <w:tabs>
          <w:tab w:val="left" w:pos="468"/>
        </w:tabs>
        <w:rPr>
          <w:lang w:val="ru-RU"/>
        </w:rPr>
      </w:pPr>
      <w:r>
        <w:rPr>
          <w:lang w:val="ru-RU"/>
        </w:rPr>
        <w:tab/>
        <w:t>13. Say sakey a Kristiano a matuan mananisia ed Dios et ag nepeg a basta-bastan onabuloy ed inkakontento, noag ingen nepeg ya lawas ya manilalo ed saray tukso tan akaparaan ya arapen iratan; tan no onsabi la iratan, ag nepeg a manpaga o manpasnok, noag ingen awiten so ermen a kaiba so pisasalamat (Elijah na Ekd.).</w:t>
      </w:r>
    </w:p>
    <w:p w14:paraId="7CC751A3" w14:textId="77777777" w:rsidR="00AC3E06" w:rsidRDefault="00AC3E06">
      <w:pPr>
        <w:tabs>
          <w:tab w:val="left" w:pos="468"/>
        </w:tabs>
        <w:rPr>
          <w:lang w:val="ru-RU"/>
        </w:rPr>
      </w:pPr>
      <w:r>
        <w:rPr>
          <w:lang w:val="ru-RU"/>
        </w:rPr>
        <w:tab/>
        <w:t>21. Agmo babagatan so inkasika anggan ed melag a kasalanan, ta no andi et agka napasakop na mas baleg, lapud ag balot nagawa ya say mas baleg et onla ya unaan ed mas melag (Iliya Ekd.).</w:t>
      </w:r>
    </w:p>
    <w:p w14:paraId="0593D3E7" w14:textId="77777777" w:rsidR="00AC3E06" w:rsidRDefault="00AC3E06">
      <w:pPr>
        <w:tabs>
          <w:tab w:val="left" w:pos="468"/>
        </w:tabs>
        <w:rPr>
          <w:lang w:val="ru-RU"/>
        </w:rPr>
      </w:pPr>
      <w:r>
        <w:rPr>
          <w:lang w:val="ru-RU"/>
        </w:rPr>
        <w:tab/>
        <w:t xml:space="preserve">23. Saray totoon ag mabetbet a manbabawi ed kasalanan, legan a saramay nankasalanan ya ag-inlabay da et mas mainomay a </w:t>
      </w:r>
      <w:r>
        <w:rPr>
          <w:lang w:val="ru-RU"/>
        </w:rPr>
        <w:lastRenderedPageBreak/>
        <w:t>manbabawi. Balet, mas daiset so pankaukolan dan gawaen itan (Elijah na Ekd.).</w:t>
      </w:r>
    </w:p>
    <w:p w14:paraId="1334F7CC" w14:textId="77777777" w:rsidR="00AC3E06" w:rsidRDefault="00AC3E06">
      <w:pPr>
        <w:tabs>
          <w:tab w:val="left" w:pos="468"/>
        </w:tabs>
        <w:rPr>
          <w:lang w:val="ru-RU"/>
        </w:rPr>
      </w:pPr>
      <w:r>
        <w:rPr>
          <w:lang w:val="ru-RU"/>
        </w:rPr>
        <w:tab/>
        <w:t>23. Agka manpasnok ed samay angibunyag ed karuksan ya akamot ed loob mo. Noag ingen, no nanenengneng mo lay karutakan ya pinaway, pasibaan moy sarilim, tan misalamat ka ed Dios, ya diad maong a panangasikaso to et inyan to ed onian so amin (Elijah Ekd.).</w:t>
      </w:r>
    </w:p>
    <w:p w14:paraId="72130D65" w14:textId="77777777" w:rsidR="00AC3E06" w:rsidRDefault="00AC3E06">
      <w:pPr>
        <w:tabs>
          <w:tab w:val="left" w:pos="468"/>
        </w:tabs>
        <w:rPr>
          <w:lang w:val="ru-RU"/>
        </w:rPr>
      </w:pPr>
      <w:r>
        <w:rPr>
          <w:lang w:val="ru-RU"/>
        </w:rPr>
        <w:tab/>
        <w:t>27. Say panagsaway et mamapaseseg ed kamarerwa, balet say panangidayew et mamaparelaks tan mamapabagal ed panggagawa na maong a gawa (Elijah the Ecclesiast).</w:t>
      </w:r>
    </w:p>
    <w:p w14:paraId="5FF5D60C" w14:textId="77777777" w:rsidR="00AC3E06" w:rsidRDefault="00AC3E06">
      <w:pPr>
        <w:tabs>
          <w:tab w:val="left" w:pos="468"/>
        </w:tabs>
        <w:rPr>
          <w:lang w:val="ru-RU"/>
        </w:rPr>
      </w:pPr>
      <w:r>
        <w:rPr>
          <w:lang w:val="ru-RU"/>
        </w:rPr>
        <w:tab/>
        <w:t>29. Anggan say makasalanan odino say matunong et ag-ira libre ed ermen; balet say una et manermen ta agni sikatoy interon inmurong ed kasalanan, legan a say komadua et manermen ta agni to atagpuan so amin a kabaliksan (Elijah Ekd.).</w:t>
      </w:r>
    </w:p>
    <w:p w14:paraId="75217C06" w14:textId="77777777" w:rsidR="00AC3E06" w:rsidRDefault="00AC3E06">
      <w:pPr>
        <w:tabs>
          <w:tab w:val="left" w:pos="468"/>
        </w:tabs>
        <w:rPr>
          <w:lang w:val="ru-RU"/>
        </w:rPr>
      </w:pPr>
      <w:r>
        <w:rPr>
          <w:lang w:val="ru-RU"/>
        </w:rPr>
        <w:tab/>
        <w:t>30. Singa met ed samay atagey so panagnonot to ed sarili to ya agto nanenengneng iray sarili ton kamalian,</w:t>
      </w:r>
    </w:p>
    <w:p w14:paraId="209FE113" w14:textId="77777777" w:rsidR="00AC3E06" w:rsidRDefault="00AC3E06">
      <w:pPr>
        <w:tabs>
          <w:tab w:val="left" w:pos="468"/>
        </w:tabs>
        <w:rPr>
          <w:lang w:val="ru-RU"/>
        </w:rPr>
      </w:pPr>
      <w:r>
        <w:rPr>
          <w:lang w:val="ru-RU"/>
        </w:rPr>
        <w:t xml:space="preserve"> ontan met so agnanengneng na mapaabeba so sarili ton maong a kalidad. Diad unaan, say saray kamalian to et akasalimukok na mauges ya ag-inkabidbir; diad komadua, et diad panamegley na marakep a mapaabeba (Elijah Ekd.).</w:t>
      </w:r>
    </w:p>
    <w:p w14:paraId="308A6926" w14:textId="77777777" w:rsidR="00AC3E06" w:rsidRDefault="00AC3E06">
      <w:pPr>
        <w:tabs>
          <w:tab w:val="left" w:pos="468"/>
        </w:tabs>
        <w:rPr>
          <w:lang w:val="ru-RU"/>
        </w:rPr>
      </w:pPr>
      <w:r>
        <w:rPr>
          <w:lang w:val="ru-RU"/>
        </w:rPr>
        <w:tab/>
        <w:t>30. Singa say sakey a komersyante ya anggapoy balitok to et aliwan komersyante, anggano sikatoy maong a maong ed panagkomersyo: ontan met so sakey a too ya mankikimey ya anggapoy kapaabebaan et agto nanengneng so maong a bunga na birtud, anggano manmamatalek a maong ed sarili ton rason (Iliya Ekd.).</w:t>
      </w:r>
    </w:p>
    <w:p w14:paraId="48F0A913" w14:textId="77777777" w:rsidR="00AC3E06" w:rsidRPr="00092A8E" w:rsidRDefault="00AC3E06">
      <w:pPr>
        <w:tabs>
          <w:tab w:val="left" w:pos="468"/>
        </w:tabs>
        <w:rPr>
          <w:lang w:val="ru-RU"/>
        </w:rPr>
      </w:pPr>
      <w:r>
        <w:rPr>
          <w:lang w:val="ru-RU"/>
        </w:rPr>
        <w:tab/>
        <w:t>36. Aliwa labat ya kaukolan ya say maong a gawa et gawaen ya walaan na maong a pananabangan, noag ingen kaukolan met ya gawaen na too iya unong ed nepeg, salanti, ya ikonsidera so panaon tan say sukat (Ilya Ekd.).</w:t>
      </w:r>
    </w:p>
    <w:p w14:paraId="539328AD" w14:textId="77777777" w:rsidR="00AC3E06" w:rsidRDefault="00AC3E06">
      <w:pPr>
        <w:tabs>
          <w:tab w:val="left" w:pos="468"/>
        </w:tabs>
        <w:rPr>
          <w:lang w:val="ru-RU"/>
        </w:rPr>
      </w:pPr>
    </w:p>
    <w:p w14:paraId="4F8C4878" w14:textId="77777777" w:rsidR="00AC3E06" w:rsidRDefault="00AC3E06">
      <w:pPr>
        <w:tabs>
          <w:tab w:val="left" w:pos="468"/>
        </w:tabs>
        <w:rPr>
          <w:lang w:val="ru-RU"/>
        </w:rPr>
      </w:pPr>
    </w:p>
    <w:p w14:paraId="4739E1E0" w14:textId="77777777" w:rsidR="000C4153" w:rsidRDefault="000C4153">
      <w:pPr>
        <w:jc w:val="left"/>
        <w:rPr>
          <w:b/>
          <w:i/>
          <w:color w:val="0000FF"/>
          <w:lang w:val="ru-RU"/>
        </w:rPr>
      </w:pPr>
      <w:r>
        <w:rPr>
          <w:lang w:val="ru-RU"/>
        </w:rPr>
        <w:br w:type="page"/>
      </w:r>
    </w:p>
    <w:p w14:paraId="53C4F258" w14:textId="5CE1384E" w:rsidR="00AC3E06" w:rsidRDefault="00AC3E06" w:rsidP="00E03EAF">
      <w:pPr>
        <w:pStyle w:val="Heading5"/>
        <w:rPr>
          <w:lang w:val="ru-RU"/>
        </w:rPr>
      </w:pPr>
      <w:r>
        <w:rPr>
          <w:lang w:val="ru-RU"/>
        </w:rPr>
        <w:lastRenderedPageBreak/>
        <w:t>Manlapud *Otechnik* nen Obispo Ignatius Bryanchaninov</w:t>
      </w:r>
    </w:p>
    <w:p w14:paraId="4591F023" w14:textId="77777777" w:rsidR="00AC3E06" w:rsidRDefault="00AC3E06">
      <w:pPr>
        <w:tabs>
          <w:tab w:val="left" w:pos="468"/>
        </w:tabs>
        <w:rPr>
          <w:lang w:val="ru-RU"/>
        </w:rPr>
      </w:pPr>
    </w:p>
    <w:p w14:paraId="0AB64436" w14:textId="77777777" w:rsidR="00AC3E06" w:rsidRDefault="00AC3E06" w:rsidP="00E03EAF">
      <w:pPr>
        <w:pStyle w:val="Heading3"/>
        <w:rPr>
          <w:lang w:val="ru-RU"/>
        </w:rPr>
      </w:pPr>
      <w:bookmarkStart w:id="47" w:name="n8"/>
      <w:bookmarkStart w:id="48" w:name="_Toc136187849"/>
      <w:bookmarkStart w:id="49" w:name="_Toc236833832"/>
      <w:bookmarkEnd w:id="47"/>
      <w:r>
        <w:rPr>
          <w:lang w:val="ru-RU"/>
        </w:rPr>
        <w:t xml:space="preserve">Saray bilin manlapud pigara </w:t>
      </w:r>
      <w:r>
        <w:rPr>
          <w:lang w:val="ru-RU"/>
        </w:rPr>
        <w:br/>
        <w:t>saray daan ya ascetic</w:t>
      </w:r>
      <w:bookmarkEnd w:id="48"/>
      <w:bookmarkEnd w:id="49"/>
    </w:p>
    <w:p w14:paraId="0D6388C3" w14:textId="77777777" w:rsidR="00AC3E06" w:rsidRDefault="00AC3E06" w:rsidP="00E03EAF">
      <w:pPr>
        <w:rPr>
          <w:lang w:val="ru-RU"/>
        </w:rPr>
      </w:pPr>
    </w:p>
    <w:p w14:paraId="3E825CB5" w14:textId="77777777" w:rsidR="00AC3E06" w:rsidRDefault="00AC3E06">
      <w:pPr>
        <w:pStyle w:val="Heading4"/>
        <w:rPr>
          <w:lang w:val="ru-RU"/>
        </w:rPr>
      </w:pPr>
      <w:bookmarkStart w:id="50" w:name="_Toc136187850"/>
      <w:r>
        <w:rPr>
          <w:lang w:val="ru-RU"/>
        </w:rPr>
        <w:t xml:space="preserve"> Pananisia, pikakasi tan say panagbasa na Salita na Dios</w:t>
      </w:r>
      <w:bookmarkEnd w:id="50"/>
    </w:p>
    <w:p w14:paraId="2A2B6A9D" w14:textId="77777777" w:rsidR="00AC3E06" w:rsidRPr="000C4153" w:rsidRDefault="00AC3E06">
      <w:pPr>
        <w:tabs>
          <w:tab w:val="left" w:pos="468"/>
        </w:tabs>
        <w:rPr>
          <w:sz w:val="26"/>
          <w:szCs w:val="22"/>
          <w:lang w:val="ru-RU"/>
        </w:rPr>
      </w:pPr>
      <w:r>
        <w:rPr>
          <w:lang w:val="ru-RU"/>
        </w:rPr>
        <w:tab/>
      </w:r>
      <w:r w:rsidRPr="000C4153">
        <w:rPr>
          <w:sz w:val="26"/>
          <w:szCs w:val="22"/>
          <w:lang w:val="ru-RU"/>
        </w:rPr>
        <w:t>3. Say pananisia et sakey a regalo ya mangiiter ed sikatayo na maong a panagnonot. Itatanem to ed sikatayo so takot ed Dios. Say takot ed Dios, diad biek a dapag, et ibabangat to ed sikatayo so panunumpal ed saray ganggan tan say maong a panagbilay. Manlapud maong a panagbilay so labay a dispassion, tan manlapud dispassion so aro, a sikato so katuparan na amin a ganggan, a mamapankasakey ed amin (San Teodoro na Edesa).</w:t>
      </w:r>
    </w:p>
    <w:p w14:paraId="5EA5E139" w14:textId="77777777" w:rsidR="00AC3E06" w:rsidRPr="000C4153" w:rsidRDefault="00AC3E06">
      <w:pPr>
        <w:tabs>
          <w:tab w:val="left" w:pos="468"/>
        </w:tabs>
        <w:rPr>
          <w:sz w:val="26"/>
          <w:szCs w:val="22"/>
          <w:lang w:val="ru-RU"/>
        </w:rPr>
      </w:pPr>
      <w:r w:rsidRPr="000C4153">
        <w:rPr>
          <w:sz w:val="26"/>
          <w:szCs w:val="22"/>
          <w:lang w:val="ru-RU"/>
        </w:rPr>
        <w:tab/>
        <w:t>3. Say pananisia tan ilalo et aliwan basta-basta odino ag-pinili ya espiritual a kipapasen. Ta say pananisia et mankaukolan na espiritual a biskeg, legan a say ilalo et mankaukolan na matunong a ugali tan matunong a puso. Niarum ni, panon ya mainomay ya manisia so sakey a too ed agnanengneng no anggapoy tulong na grasya? Tan panon ya mangiyan ira na agnaugip a ilalo ed agnanengneng tan ed arapen, no agda nin unona naeksperiensya so arum a personal ya regalo na Katawan, ya mangipatunay ed presensya To ed arapen a singa met ed natan? Kanian, sayan duaran birtud ya manlapud Dios ( ) et mankaukolan na pansagpot na linawa tayo, tan diad parehon panaon, say tulong tan suporta na Dios, ya no anggapo iraya et magmaliw ya andi-kakanaan so amin ya sagpot tayo (St Theognostus).</w:t>
      </w:r>
    </w:p>
    <w:p w14:paraId="1CBE3FE5" w14:textId="77777777" w:rsidR="00AC3E06" w:rsidRPr="000C4153" w:rsidRDefault="00AC3E06">
      <w:pPr>
        <w:tabs>
          <w:tab w:val="left" w:pos="468"/>
        </w:tabs>
        <w:rPr>
          <w:sz w:val="26"/>
          <w:szCs w:val="22"/>
          <w:lang w:val="ru-RU"/>
        </w:rPr>
      </w:pPr>
      <w:r w:rsidRPr="000C4153">
        <w:rPr>
          <w:sz w:val="26"/>
          <w:szCs w:val="22"/>
          <w:lang w:val="ru-RU"/>
        </w:rPr>
        <w:tab/>
        <w:t>6. Siopaman so manpipirawat ya mas maples ya nadngel na Dios so pikakasi to, nepeg ya, antis na antokaman ya arum a pikakasi, manpikasi para ed saray kalaban to; tan lapud saya, awaten na Dios so pikakasi to (Abba Zeno).</w:t>
      </w:r>
    </w:p>
    <w:p w14:paraId="49A5F527" w14:textId="77777777" w:rsidR="00AC3E06" w:rsidRPr="000C4153" w:rsidRDefault="00AC3E06">
      <w:pPr>
        <w:tabs>
          <w:tab w:val="left" w:pos="468"/>
        </w:tabs>
        <w:rPr>
          <w:sz w:val="26"/>
          <w:szCs w:val="22"/>
          <w:lang w:val="ru-RU"/>
        </w:rPr>
      </w:pPr>
      <w:r w:rsidRPr="000C4153">
        <w:rPr>
          <w:sz w:val="26"/>
          <w:szCs w:val="22"/>
          <w:lang w:val="ru-RU"/>
        </w:rPr>
        <w:tab/>
        <w:t xml:space="preserve">7. Say danum et diad naturalesa to et malempet, balet say bato et matalker. Balet no say danum et onagus ed kanal tan </w:t>
      </w:r>
      <w:r w:rsidRPr="000C4153">
        <w:rPr>
          <w:sz w:val="26"/>
          <w:szCs w:val="22"/>
          <w:lang w:val="ru-RU"/>
        </w:rPr>
        <w:lastRenderedPageBreak/>
        <w:t>ontepet ed bato, kalkalna ton kakalen itan. Ontan met, say Salita na Dios et malempet, balet saray puso tayo et matalker. Balet no say sakey a too et mabetbet a mandengel ed Salita na Dios, say puso to et onlemew tan magmaliw a makapangawat ed takot ed Dios (Abba Pimen).</w:t>
      </w:r>
    </w:p>
    <w:p w14:paraId="7EBAC583" w14:textId="77777777" w:rsidR="00AC3E06" w:rsidRPr="000C4153" w:rsidRDefault="00AC3E06">
      <w:pPr>
        <w:tabs>
          <w:tab w:val="left" w:pos="468"/>
        </w:tabs>
        <w:rPr>
          <w:sz w:val="26"/>
          <w:szCs w:val="22"/>
          <w:lang w:val="ru-RU"/>
        </w:rPr>
      </w:pPr>
      <w:r w:rsidRPr="000C4153">
        <w:rPr>
          <w:sz w:val="26"/>
          <w:szCs w:val="22"/>
          <w:lang w:val="ru-RU"/>
        </w:rPr>
        <w:tab/>
        <w:t>7. Say kiew et kabat ed bunga to, tan say ugali na kanonotan et kabat ed saray kanonotan ya panayaman to (Abba Isaiah).</w:t>
      </w:r>
    </w:p>
    <w:p w14:paraId="5E382574" w14:textId="77777777" w:rsidR="00AC3E06" w:rsidRPr="000C4153" w:rsidRDefault="00AC3E06">
      <w:pPr>
        <w:tabs>
          <w:tab w:val="left" w:pos="468"/>
        </w:tabs>
        <w:rPr>
          <w:sz w:val="26"/>
          <w:szCs w:val="22"/>
          <w:lang w:val="ru-RU"/>
        </w:rPr>
      </w:pPr>
    </w:p>
    <w:p w14:paraId="2B01BE84" w14:textId="77777777" w:rsidR="00AC3E06" w:rsidRPr="000C4153" w:rsidRDefault="00AC3E06">
      <w:pPr>
        <w:pStyle w:val="Heading4"/>
        <w:rPr>
          <w:sz w:val="26"/>
          <w:szCs w:val="22"/>
          <w:lang w:val="ru-RU"/>
        </w:rPr>
      </w:pPr>
      <w:bookmarkStart w:id="51" w:name="_Toc136187851"/>
      <w:r w:rsidRPr="000C4153">
        <w:rPr>
          <w:sz w:val="26"/>
          <w:szCs w:val="22"/>
          <w:lang w:val="ru-RU"/>
        </w:rPr>
        <w:t xml:space="preserve"> Kasil na linawa, panagtepel ed sarili, inkakasantos, inkainmapay, mauges a kanonotan</w:t>
      </w:r>
      <w:bookmarkEnd w:id="51"/>
    </w:p>
    <w:p w14:paraId="7CF68C97" w14:textId="77777777" w:rsidR="00AC3E06" w:rsidRPr="000C4153" w:rsidRDefault="00AC3E06">
      <w:pPr>
        <w:tabs>
          <w:tab w:val="left" w:pos="468"/>
        </w:tabs>
        <w:rPr>
          <w:sz w:val="26"/>
          <w:szCs w:val="22"/>
          <w:lang w:val="ru-RU"/>
        </w:rPr>
      </w:pPr>
      <w:r w:rsidRPr="000C4153">
        <w:rPr>
          <w:sz w:val="26"/>
          <w:szCs w:val="22"/>
          <w:lang w:val="ru-RU"/>
        </w:rPr>
        <w:tab/>
        <w:t>13. Sakey ya disipulo so nansalita ed masiken to: 'Ibabaga na saray kanonotan ko ya maong ak.' Inmebat so masiken: 'Say too ya agto nanenengneng so dilin kasalanan to et lanang ya ipapasen toy inkasikato ya maong. Balet say akanengneng ed saray kasalanan to et agto nayarin isipen ya sikatoy maong, ta aaminien to so inkasikato unong ed nanenengneng to ed inkasikato—sakey ya makasalanan. Kailangan ya manpagal so amin a too pian nanengneng da so sarili da. Say kapabayaan, ag-inkabidbir, tan kaulopan so manpapalima ed mata na puso' (sakey ya ag-nabidbir ya masimoon).</w:t>
      </w:r>
    </w:p>
    <w:p w14:paraId="197C775E" w14:textId="77777777" w:rsidR="00AC3E06" w:rsidRPr="000C4153" w:rsidRDefault="00AC3E06">
      <w:pPr>
        <w:tabs>
          <w:tab w:val="left" w:pos="468"/>
        </w:tabs>
        <w:rPr>
          <w:sz w:val="26"/>
          <w:szCs w:val="22"/>
          <w:lang w:val="ru-RU"/>
        </w:rPr>
      </w:pPr>
      <w:r w:rsidRPr="000C4153">
        <w:rPr>
          <w:sz w:val="26"/>
          <w:szCs w:val="22"/>
          <w:lang w:val="ru-RU"/>
        </w:rPr>
        <w:tab/>
        <w:t xml:space="preserve">13. Deralen iray tukso tan say pibakal ed saray kanonotan—tan anggapo ni sakey a santo so manbilin. Say ontatakas ed sakey a makapangisalba a tukso et ontatakas met ed bilay ya andi-anggaan. Kuan na sakey ed saray santo: 'Siopa so angiter na saray korona ed saray sagradon martir, no aliwan saray angipairap ed sikara? Siopa so angiter ed inmunan martir a si Esteban na ontan a baleg a gloria, no aliwan saramay amato ed sikato?' Tan diad impanggawa to ed saya, tinawag to so imbaga na sananey a santo, ya inkuan to: 'Agko babalawen iramay man-iinsulto ed siak; diad balangbang, tatawagen ko ra ya managkawanggawa ko tan igagalang ko ra, tan agko ibabaliwala so Manag-tambal na saray kamarerwa, ya mangiiter na tambal na katooran ed maatiw a kamarerwak, pian </w:t>
      </w:r>
      <w:r w:rsidRPr="000C4153">
        <w:rPr>
          <w:sz w:val="26"/>
          <w:szCs w:val="22"/>
          <w:lang w:val="ru-RU"/>
        </w:rPr>
        <w:lastRenderedPageBreak/>
        <w:t>agto balet ibaga ed mairap a kamarerwak ed sakey ya agew: 'Tinubak mi ya paabigen so Babilonia, balet ag-inmaabig' (Abba Zosima).</w:t>
      </w:r>
    </w:p>
    <w:p w14:paraId="56FC0406" w14:textId="77777777" w:rsidR="00AC3E06" w:rsidRPr="000C4153" w:rsidRDefault="00AC3E06">
      <w:pPr>
        <w:tabs>
          <w:tab w:val="left" w:pos="468"/>
        </w:tabs>
        <w:rPr>
          <w:sz w:val="26"/>
          <w:szCs w:val="22"/>
          <w:lang w:val="ru-RU"/>
        </w:rPr>
      </w:pPr>
      <w:r w:rsidRPr="000C4153">
        <w:rPr>
          <w:sz w:val="26"/>
          <w:szCs w:val="22"/>
          <w:lang w:val="ru-RU"/>
        </w:rPr>
        <w:tab/>
        <w:t>21. No mas inunor tayo so saray pilalek na laman tayo, mas lalon manpasagyat ed kamarerwa tayo iray makapasyan nonot. Balet no saray makapasyadon nonot et talagan naekal ed puso ya ag la ra makapigeret ed satan—saya so tanda na panamerdona na saray apalabas a kasalanan. Ta no kapigan a say kaluluwa et makapasyadon akapikawil ed antokaman a makasalanan, satan so tanda ya say kasalanan et man-ari ni ed sikato (Theodore na Edessa).</w:t>
      </w:r>
    </w:p>
    <w:p w14:paraId="1D3340D5" w14:textId="77777777" w:rsidR="00AC3E06" w:rsidRPr="000C4153" w:rsidRDefault="00AC3E06">
      <w:pPr>
        <w:tabs>
          <w:tab w:val="left" w:pos="468"/>
        </w:tabs>
        <w:rPr>
          <w:sz w:val="26"/>
          <w:szCs w:val="22"/>
          <w:lang w:val="ru-RU"/>
        </w:rPr>
      </w:pPr>
      <w:r w:rsidRPr="000C4153">
        <w:rPr>
          <w:sz w:val="26"/>
          <w:szCs w:val="22"/>
          <w:lang w:val="ru-RU"/>
        </w:rPr>
        <w:tab/>
        <w:t>24. Inkuan nen Abba Daniel: 'No mas mataba so laman, mas makapoy so kamarerwa; tan no mas maimpis so laman, mas mabiskeg so kamarerwa … No mas onkukupas so laman, mas onlilinis so kamarerwa; tan no mas onlilinis itan, mas ombabales itan' (Abba Daniel).</w:t>
      </w:r>
    </w:p>
    <w:p w14:paraId="524AFF5F" w14:textId="77777777" w:rsidR="00AC3E06" w:rsidRPr="000C4153" w:rsidRDefault="00AC3E06">
      <w:pPr>
        <w:tabs>
          <w:tab w:val="left" w:pos="468"/>
        </w:tabs>
        <w:rPr>
          <w:sz w:val="26"/>
          <w:szCs w:val="22"/>
          <w:lang w:val="ru-RU"/>
        </w:rPr>
      </w:pPr>
      <w:r w:rsidRPr="000C4153">
        <w:rPr>
          <w:sz w:val="26"/>
          <w:szCs w:val="22"/>
          <w:lang w:val="ru-RU"/>
        </w:rPr>
        <w:tab/>
        <w:t>24. Say laman et manisisigap ya manliket ed saray laman-laman a panliliketan, tan no mas manliliket ed saratan, mas lalon manpilalek ed saratan. Sayan pilalek na laman et kontra ed pilalek na kamarerwa. Kanian, unona ed amin, nepeg tayon bantayan so pan-kontrol ed saray panamdam tayo, pian ag-itayo man-pasal ed saray laman a liket. Ta say laman, no mas onbiskeg, mas lalo ton gugunaetan so para ed dili ton interes, tan no mas dakel so nagagawaan to, mas lalo met ya ag-na-kontrol; kanian say kamarerwa et nepeg ton gawaen so pan-patey ed laman diad panamegley na panag-ayuno, panag-ayuno, panag-puyat, pan-ugip ed dalin tan arum niran ontan a panagkukulang, pian, diad panamegley na panagpakapuy na saray laman a pilalek, say laman et magmaliw a mapaabeba tan mapankumbaba ed kamarerwa. Balet no panon a mainomay so manpilalek ed saya, ontan met so irap na panggawa ed saya. Kanian, saray tambal na pikakasi tan lua et marunong ya insulat para ed sikatayo (Theodore na Edessa).</w:t>
      </w:r>
    </w:p>
    <w:p w14:paraId="2233D11B" w14:textId="77777777" w:rsidR="00AC3E06" w:rsidRPr="000C4153" w:rsidRDefault="00AC3E06">
      <w:pPr>
        <w:tabs>
          <w:tab w:val="left" w:pos="468"/>
        </w:tabs>
        <w:rPr>
          <w:sz w:val="26"/>
          <w:szCs w:val="22"/>
          <w:lang w:val="ru-RU"/>
        </w:rPr>
      </w:pPr>
      <w:r w:rsidRPr="000C4153">
        <w:rPr>
          <w:sz w:val="26"/>
          <w:szCs w:val="22"/>
          <w:lang w:val="ru-RU"/>
        </w:rPr>
        <w:tab/>
        <w:t xml:space="preserve">25. Tinepet na sakey a balo ed si Abba Agathon no panon ya labanan so malisyan pilalek. Inmebat so masiken: 'La ka, </w:t>
      </w:r>
      <w:r w:rsidRPr="000C4153">
        <w:rPr>
          <w:sz w:val="26"/>
          <w:szCs w:val="22"/>
          <w:lang w:val="ru-RU"/>
        </w:rPr>
        <w:lastRenderedPageBreak/>
        <w:t>iyarap mo so biskeg mo ed arapan na Dios [manpaabeba ka na sigpot ed arapan To] — tan makalmo ka na kareenan' (Abba Agathon).</w:t>
      </w:r>
    </w:p>
    <w:p w14:paraId="38E9BA5F" w14:textId="77777777" w:rsidR="00AC3E06" w:rsidRPr="000C4153" w:rsidRDefault="00AC3E06">
      <w:pPr>
        <w:tabs>
          <w:tab w:val="left" w:pos="468"/>
        </w:tabs>
        <w:rPr>
          <w:sz w:val="26"/>
          <w:szCs w:val="22"/>
          <w:lang w:val="ru-RU"/>
        </w:rPr>
      </w:pPr>
      <w:r w:rsidRPr="000C4153">
        <w:rPr>
          <w:sz w:val="26"/>
          <w:szCs w:val="22"/>
          <w:lang w:val="ru-RU"/>
        </w:rPr>
        <w:tab/>
        <w:t>25. Kuan nen Abba Pimen nipaakar ed saray makalikas a kanonotan: 'No say sakey a baul a napno na gamit et abaybay-an ya akaalagey ed andukey a panaon, tan saray kawes ed dalem et ag-inayos, diad kaunoran et nabulok iratan. Ontan met so katuaan ed saray mauges a kanonotan ya insalimpad sikatayo nen demonyo: no agtayo iratan gawaen, diad ilabas na panaon, manbunga tan naandi" (Abba Pimen).</w:t>
      </w:r>
    </w:p>
    <w:p w14:paraId="799FA5E0" w14:textId="77777777" w:rsidR="00AC3E06" w:rsidRPr="000C4153" w:rsidRDefault="00AC3E06">
      <w:pPr>
        <w:tabs>
          <w:tab w:val="left" w:pos="468"/>
        </w:tabs>
        <w:rPr>
          <w:sz w:val="26"/>
          <w:szCs w:val="22"/>
          <w:lang w:val="ru-RU"/>
        </w:rPr>
      </w:pPr>
      <w:r w:rsidRPr="000C4153">
        <w:rPr>
          <w:sz w:val="26"/>
          <w:szCs w:val="22"/>
          <w:lang w:val="ru-RU"/>
        </w:rPr>
        <w:tab/>
        <w:t>30. Saray mapakumbaba so linawa et anggapo ni ingen so dila ra ya mangibaga nipaakar ed arum ya too ya sikara et matamlay odino ag-maingat ed pamaakaran na kaligtasan. Anggapoy mata ra ya makanengneng ed saray lingo na arum. Anggapoy layag ra ya ondengel ed makaderal ya salita. Anggapoy pibabalang da ed antokaman ya pansamantala, noag ingen say saray dili ran kasalanan (Abba Isaiah).</w:t>
      </w:r>
    </w:p>
    <w:p w14:paraId="7CAB7AA2" w14:textId="77777777" w:rsidR="00AC3E06" w:rsidRPr="000C4153" w:rsidRDefault="00AC3E06">
      <w:pPr>
        <w:tabs>
          <w:tab w:val="left" w:pos="468"/>
        </w:tabs>
        <w:rPr>
          <w:sz w:val="26"/>
          <w:szCs w:val="22"/>
          <w:lang w:val="ru-RU"/>
        </w:rPr>
      </w:pPr>
      <w:r w:rsidRPr="000C4153">
        <w:rPr>
          <w:sz w:val="26"/>
          <w:szCs w:val="22"/>
          <w:lang w:val="ru-RU"/>
        </w:rPr>
        <w:tab/>
        <w:t>30. No makanengneng ka na sakey a kalangweran a mabilay unong ed labay to tan mapangasin onkakayat ed tawen, et alaen mo ray sali to tan guyoren mo paonla ed dalin, ta say ontan a pan-kayayat et makaderal ed sikato (sakey ya ag-amta ya matatken).</w:t>
      </w:r>
    </w:p>
    <w:p w14:paraId="598C8738" w14:textId="77777777" w:rsidR="00AC3E06" w:rsidRPr="000C4153" w:rsidRDefault="00AC3E06">
      <w:pPr>
        <w:tabs>
          <w:tab w:val="left" w:pos="468"/>
        </w:tabs>
        <w:rPr>
          <w:sz w:val="26"/>
          <w:szCs w:val="22"/>
          <w:lang w:val="ru-RU"/>
        </w:rPr>
      </w:pPr>
      <w:r w:rsidRPr="000C4153">
        <w:rPr>
          <w:sz w:val="26"/>
          <w:szCs w:val="22"/>
          <w:lang w:val="ru-RU"/>
        </w:rPr>
        <w:tab/>
        <w:t>30. Mas pilien ko so kaalo a walaan na kapaabebaan nen say pananalo a walaan na panagpasirayew (sakey ya ag-amta ya maedad).</w:t>
      </w:r>
    </w:p>
    <w:p w14:paraId="7F2C5E9C" w14:textId="77777777" w:rsidR="00AC3E06" w:rsidRPr="000C4153" w:rsidRDefault="00AC3E06">
      <w:pPr>
        <w:tabs>
          <w:tab w:val="left" w:pos="468"/>
        </w:tabs>
        <w:rPr>
          <w:sz w:val="26"/>
          <w:szCs w:val="22"/>
          <w:lang w:val="ru-RU"/>
        </w:rPr>
      </w:pPr>
      <w:r w:rsidRPr="000C4153">
        <w:rPr>
          <w:sz w:val="26"/>
          <w:szCs w:val="22"/>
          <w:lang w:val="ru-RU"/>
        </w:rPr>
        <w:tab/>
        <w:t>30. Say espiritual ya progreso na sakey a too et nasusukat ed panamegley na kababaan na linawa to. No mas onlolem so panag-ibon to ed kababaan na linawa, mas atagey so itagey to ed kamaongan (sakey ya ag-amta ya masiken).</w:t>
      </w:r>
    </w:p>
    <w:p w14:paraId="64367CC2" w14:textId="77777777" w:rsidR="00AC3E06" w:rsidRPr="000C4153" w:rsidRDefault="00AC3E06">
      <w:pPr>
        <w:tabs>
          <w:tab w:val="left" w:pos="468"/>
        </w:tabs>
        <w:rPr>
          <w:sz w:val="26"/>
          <w:szCs w:val="22"/>
          <w:lang w:val="ru-RU"/>
        </w:rPr>
      </w:pPr>
      <w:r w:rsidRPr="000C4153">
        <w:rPr>
          <w:sz w:val="26"/>
          <w:szCs w:val="22"/>
          <w:lang w:val="ru-RU"/>
        </w:rPr>
        <w:tab/>
        <w:t>30. Mas labay ko so sakey a too ya makasalanan tan manbabawi nen say ag makasalanan balet ag manbabawi (Abba Pimen).</w:t>
      </w:r>
    </w:p>
    <w:p w14:paraId="195D0282" w14:textId="77777777" w:rsidR="00AC3E06" w:rsidRPr="000C4153" w:rsidRDefault="00AC3E06">
      <w:pPr>
        <w:tabs>
          <w:tab w:val="left" w:pos="468"/>
        </w:tabs>
        <w:rPr>
          <w:sz w:val="26"/>
          <w:szCs w:val="22"/>
          <w:lang w:val="ru-RU"/>
        </w:rPr>
      </w:pPr>
      <w:r w:rsidRPr="000C4153">
        <w:rPr>
          <w:sz w:val="26"/>
          <w:szCs w:val="22"/>
          <w:lang w:val="ru-RU"/>
        </w:rPr>
        <w:tab/>
        <w:t xml:space="preserve">31. Iwasan so saray mapanirang-diyos a kanonotan diad ag-pangipapansin ed sikara, tan ompaway ira ed sika. </w:t>
      </w:r>
      <w:r w:rsidRPr="000C4153">
        <w:rPr>
          <w:sz w:val="26"/>
          <w:szCs w:val="22"/>
          <w:lang w:val="ru-RU"/>
        </w:rPr>
        <w:lastRenderedPageBreak/>
        <w:t>Papanirapen da labat so saramay natatakot ed sikara (Abba Isaiah).</w:t>
      </w:r>
    </w:p>
    <w:p w14:paraId="2035FB83" w14:textId="77777777" w:rsidR="00AC3E06" w:rsidRPr="000C4153" w:rsidRDefault="00AC3E06">
      <w:pPr>
        <w:tabs>
          <w:tab w:val="left" w:pos="468"/>
        </w:tabs>
        <w:rPr>
          <w:sz w:val="26"/>
          <w:szCs w:val="22"/>
          <w:lang w:val="ru-RU"/>
        </w:rPr>
      </w:pPr>
    </w:p>
    <w:p w14:paraId="51FE929A" w14:textId="77777777" w:rsidR="00AC3E06" w:rsidRPr="000C4153" w:rsidRDefault="00AC3E06">
      <w:pPr>
        <w:pStyle w:val="Heading4"/>
        <w:rPr>
          <w:sz w:val="26"/>
          <w:szCs w:val="22"/>
          <w:lang w:val="ru-RU"/>
        </w:rPr>
      </w:pPr>
      <w:bookmarkStart w:id="52" w:name="_Toc136187852"/>
      <w:r w:rsidRPr="000C4153">
        <w:rPr>
          <w:sz w:val="26"/>
          <w:szCs w:val="22"/>
          <w:lang w:val="ru-RU"/>
        </w:rPr>
        <w:t>Panangaro ed kapwa, ag-pananghusga tan panamerdona</w:t>
      </w:r>
      <w:bookmarkEnd w:id="52"/>
    </w:p>
    <w:p w14:paraId="2E4AF8C3" w14:textId="77777777" w:rsidR="00AC3E06" w:rsidRPr="000C4153" w:rsidRDefault="00AC3E06">
      <w:pPr>
        <w:tabs>
          <w:tab w:val="left" w:pos="468"/>
        </w:tabs>
        <w:rPr>
          <w:sz w:val="26"/>
          <w:szCs w:val="22"/>
          <w:lang w:val="ru-RU"/>
        </w:rPr>
      </w:pPr>
      <w:r w:rsidRPr="000C4153">
        <w:rPr>
          <w:sz w:val="26"/>
          <w:szCs w:val="22"/>
          <w:lang w:val="ru-RU"/>
        </w:rPr>
        <w:tab/>
        <w:t>44. Aminsan, anengneng nen Abba Isaiah so sakey a too ya manggagawa na graben kasalanan. Agto binalaw so matatken, noag ingen inkuan to ed sarili to: 'No say Dios, ya Amalsa ed sikato, et nanenengneng to ya tan maasian ed sikato, siopa ak ta balet ya mambalaw ed sikato?' (Abba Isaiah).</w:t>
      </w:r>
    </w:p>
    <w:p w14:paraId="0D360A03" w14:textId="77777777" w:rsidR="00AC3E06" w:rsidRPr="000C4153" w:rsidRDefault="00AC3E06">
      <w:pPr>
        <w:tabs>
          <w:tab w:val="left" w:pos="468"/>
        </w:tabs>
        <w:rPr>
          <w:sz w:val="26"/>
          <w:szCs w:val="22"/>
          <w:lang w:val="ru-RU"/>
        </w:rPr>
      </w:pPr>
      <w:r w:rsidRPr="000C4153">
        <w:rPr>
          <w:sz w:val="26"/>
          <w:szCs w:val="22"/>
          <w:lang w:val="ru-RU"/>
        </w:rPr>
        <w:tab/>
        <w:t>45. 'Anggapoy mas baleg a panangaro nen say sakey a too so mangiter na bilay to para ed saray kakaaro to' (Juan 15). No walay siopaman a makadengel na makapasakit a salita tan, imbes ya ebatan na parehon panag-insulto, tinalo toy inkasikato tan nan-akar labat, odino, no nalansi, inako to tan ag nanbales ed samay nanalansi—sirin, diad saya et iyawat to so bilay to para ed kapara ton too (Abba Pimen).</w:t>
      </w:r>
    </w:p>
    <w:p w14:paraId="6D2ADF44" w14:textId="77777777" w:rsidR="00AC3E06" w:rsidRPr="000C4153" w:rsidRDefault="00AC3E06">
      <w:pPr>
        <w:tabs>
          <w:tab w:val="left" w:pos="468"/>
        </w:tabs>
        <w:rPr>
          <w:sz w:val="26"/>
          <w:szCs w:val="22"/>
          <w:lang w:val="ru-RU"/>
        </w:rPr>
      </w:pPr>
    </w:p>
    <w:p w14:paraId="20C42D2A" w14:textId="77777777" w:rsidR="00AC3E06" w:rsidRPr="000C4153" w:rsidRDefault="00AC3E06">
      <w:pPr>
        <w:pStyle w:val="Heading4"/>
        <w:rPr>
          <w:sz w:val="26"/>
          <w:szCs w:val="22"/>
          <w:lang w:val="ru-RU"/>
        </w:rPr>
      </w:pPr>
      <w:bookmarkStart w:id="53" w:name="_Toc136187853"/>
      <w:r w:rsidRPr="000C4153">
        <w:rPr>
          <w:sz w:val="26"/>
          <w:szCs w:val="22"/>
          <w:lang w:val="ru-RU"/>
        </w:rPr>
        <w:t>Pananalamin nipaakar ed patey, saray panag-sulsul na demonyo, tan say regalo na panagbangat</w:t>
      </w:r>
      <w:bookmarkEnd w:id="53"/>
    </w:p>
    <w:p w14:paraId="210568AB" w14:textId="77777777" w:rsidR="00AC3E06" w:rsidRPr="000C4153" w:rsidRDefault="00AC3E06">
      <w:pPr>
        <w:tabs>
          <w:tab w:val="left" w:pos="468"/>
        </w:tabs>
        <w:rPr>
          <w:sz w:val="26"/>
          <w:szCs w:val="22"/>
          <w:lang w:val="ru-RU"/>
        </w:rPr>
      </w:pPr>
      <w:r w:rsidRPr="000C4153">
        <w:rPr>
          <w:sz w:val="26"/>
          <w:szCs w:val="22"/>
          <w:lang w:val="ru-RU"/>
        </w:rPr>
        <w:tab/>
        <w:t>50. Tua, say aralem a panagnonot nipaakar ed patey et mamapantitipon na dakel a birtud ed loob to. Say panagnonot nipaakar ed patey so mangitonton ed panagtepel ed sarili, mamapaimano ed sikatayo ed Gehenna, ontutulong ed pikakasi, mangiter na lua, manproprotekta ed puso, tan mamapabaleg na panagnonot ed sarili. Manlapud sarayan birtud, diad ontumbok, so nianak so aralem a takot ed Dios, tan say puso et nalinis ed saray mapasion a kanonotan (San Philotheos na Sinai).</w:t>
      </w:r>
    </w:p>
    <w:p w14:paraId="678D3BBD" w14:textId="77777777" w:rsidR="00AC3E06" w:rsidRPr="000C4153" w:rsidRDefault="00AC3E06">
      <w:pPr>
        <w:tabs>
          <w:tab w:val="left" w:pos="468"/>
        </w:tabs>
        <w:rPr>
          <w:sz w:val="26"/>
          <w:szCs w:val="22"/>
          <w:lang w:val="ru-RU"/>
        </w:rPr>
      </w:pPr>
      <w:r w:rsidRPr="000C4153">
        <w:rPr>
          <w:sz w:val="26"/>
          <w:szCs w:val="22"/>
          <w:lang w:val="ru-RU"/>
        </w:rPr>
        <w:tab/>
        <w:t xml:space="preserve">50. Antoy agnibagan ligliwa no say kaluluwa, a kompyansa ed kaligtasan to, et ompaway ed laman, a singa itatambal na kawes! Ta, singa la akayari na saray bendisyon ya onsabi, taynanan to so laman ya anggapoy kapagaan, ya onla ed kareenan ed Anghel ya onleksab manlapud tawen pian </w:t>
      </w:r>
      <w:r w:rsidRPr="000C4153">
        <w:rPr>
          <w:sz w:val="26"/>
          <w:szCs w:val="22"/>
          <w:lang w:val="ru-RU"/>
        </w:rPr>
        <w:lastRenderedPageBreak/>
        <w:t>salubongen itan ya maliket, tan kaiba to ya onlabas ya anggapoy makasbel ed dagem, ya ag napepeligro ed antokaman ya ataki manlapud saray espiritu na kaugsan, noagta onsasaka a walaan na liket, kasil na linawa tan saray eyag na pisasalamat, anggad makasabi ed arapan na Manamalsa, tan diman et naawat to so ganggan ya ikarga ed limog na saray pulok na kapara to ed kagalangan anggad say pankakabukel ya amin (San Theognostus).</w:t>
      </w:r>
    </w:p>
    <w:p w14:paraId="3039B6C6" w14:textId="77777777" w:rsidR="00AC3E06" w:rsidRPr="000C4153" w:rsidRDefault="00AC3E06">
      <w:pPr>
        <w:tabs>
          <w:tab w:val="left" w:pos="468"/>
        </w:tabs>
        <w:rPr>
          <w:sz w:val="26"/>
          <w:szCs w:val="22"/>
          <w:lang w:val="ru-RU"/>
        </w:rPr>
      </w:pPr>
      <w:r w:rsidRPr="000C4153">
        <w:rPr>
          <w:sz w:val="26"/>
          <w:szCs w:val="22"/>
          <w:lang w:val="ru-RU"/>
        </w:rPr>
        <w:tab/>
        <w:t>51. No panon ya si Satanas et milalaban ed Dios diad panamegley tayo diad panag-udyok to ed sikatayon manlabas ed saray ganggan na Dios, kanian napepelig so kaganapan na linawa To; ontan met, diad panamegley tayo, sesebelan na Dios so makaderal a plano na mauges diad panulong to ed sikatayon gawaen so sagradon linawa To, unong ya impahayag ed saray diosnon tan manangiter-bilay a ganggan To. Kanian, diad panamegley na kinalemlem na inkatao tayo, sasabatan na Dios so saray plano na kalaban ya onkokontra ed Sikato (San Philotheus na Sinai).</w:t>
      </w:r>
    </w:p>
    <w:p w14:paraId="3125A019" w14:textId="77777777" w:rsidR="00AC3E06" w:rsidRPr="000C4153" w:rsidRDefault="00AC3E06">
      <w:pPr>
        <w:tabs>
          <w:tab w:val="left" w:pos="468"/>
        </w:tabs>
        <w:rPr>
          <w:sz w:val="26"/>
          <w:szCs w:val="22"/>
          <w:lang w:val="ru-RU"/>
        </w:rPr>
      </w:pPr>
      <w:r w:rsidRPr="000C4153">
        <w:rPr>
          <w:sz w:val="26"/>
          <w:szCs w:val="22"/>
          <w:lang w:val="ru-RU"/>
        </w:rPr>
        <w:tab/>
        <w:t>53. Mapeligro so man-una ya mangibangat ed kapwa, ta nayarin naderal ka ed mismon bengatlan labay mon ipasakbayan ed sikato. Say makasalanan et ag makapangibangat ed arum no panon so ag makasalanan (Abba Isaiah).</w:t>
      </w:r>
    </w:p>
    <w:p w14:paraId="0B7BB494" w14:textId="77777777" w:rsidR="00AC3E06" w:rsidRDefault="00AC3E06">
      <w:pPr>
        <w:tabs>
          <w:tab w:val="left" w:pos="468"/>
        </w:tabs>
        <w:rPr>
          <w:lang w:val="ru-RU"/>
        </w:rPr>
      </w:pPr>
    </w:p>
    <w:p w14:paraId="23CB4EE9" w14:textId="77777777" w:rsidR="00AC3E06" w:rsidRDefault="00AC3E06">
      <w:pPr>
        <w:tabs>
          <w:tab w:val="left" w:pos="468"/>
        </w:tabs>
        <w:rPr>
          <w:lang w:val="ru-RU"/>
        </w:rPr>
      </w:pPr>
    </w:p>
    <w:p w14:paraId="734A0C72" w14:textId="77777777" w:rsidR="00AC3E06" w:rsidRDefault="00AC3E06" w:rsidP="00E03EAF"/>
    <w:p w14:paraId="561FD3F2" w14:textId="77777777" w:rsidR="000C4153" w:rsidRDefault="000C4153" w:rsidP="00E03EAF"/>
    <w:p w14:paraId="5226E55E" w14:textId="77777777" w:rsidR="000C4153" w:rsidRDefault="000C4153" w:rsidP="00E03EAF"/>
    <w:p w14:paraId="17C804C8" w14:textId="77777777" w:rsidR="000C4153" w:rsidRDefault="000C4153" w:rsidP="00E03EAF"/>
    <w:p w14:paraId="09F2EED7" w14:textId="77777777" w:rsidR="000C4153" w:rsidRDefault="000C4153" w:rsidP="00E03EAF"/>
    <w:p w14:paraId="5FC0EEB2" w14:textId="77777777" w:rsidR="000C4153" w:rsidRDefault="000C4153" w:rsidP="00E03EAF"/>
    <w:p w14:paraId="0B92B8DC" w14:textId="77777777" w:rsidR="000C4153" w:rsidRDefault="000C4153" w:rsidP="00E03EAF"/>
    <w:p w14:paraId="7292AC8D" w14:textId="77777777" w:rsidR="000C4153" w:rsidRPr="000C4153" w:rsidRDefault="000C4153" w:rsidP="00E03EAF"/>
    <w:p w14:paraId="23DCC267" w14:textId="0B25E0B4" w:rsidR="000C4153" w:rsidRDefault="000C4153" w:rsidP="00E03EAF">
      <w:pPr>
        <w:jc w:val="center"/>
        <w:rPr>
          <w:b/>
          <w:bCs/>
          <w:color w:val="0000FF"/>
          <w:lang w:val="ru-RU"/>
        </w:rPr>
      </w:pPr>
      <w:r>
        <w:rPr>
          <w:sz w:val="28"/>
          <w:lang w:val="ru-RU"/>
        </w:rPr>
        <w:pict w14:anchorId="43A77AFC">
          <v:rect id="_x0000_i1039" style="width:0;height:1.5pt" o:hralign="center" o:hrstd="t" o:hr="t" fillcolor="#a0a0a0" stroked="f"/>
        </w:pict>
      </w:r>
    </w:p>
    <w:p w14:paraId="7ACC6FF7" w14:textId="384400BA" w:rsidR="00AC3E06" w:rsidRPr="00E03EAF" w:rsidRDefault="00AC3E06" w:rsidP="00E03EAF">
      <w:pPr>
        <w:jc w:val="center"/>
        <w:rPr>
          <w:b/>
          <w:bCs/>
          <w:color w:val="0000FF"/>
          <w:lang w:val="ru-RU"/>
        </w:rPr>
      </w:pPr>
      <w:r w:rsidRPr="00E03EAF">
        <w:rPr>
          <w:b/>
          <w:bCs/>
          <w:color w:val="0000FF"/>
          <w:lang w:val="ru-RU"/>
        </w:rPr>
        <w:t>Misyonaryo A11</w:t>
      </w:r>
    </w:p>
    <w:p w14:paraId="0FF04EFE" w14:textId="77777777" w:rsidR="00AC3E06" w:rsidRPr="00E03EAF" w:rsidRDefault="00AC3E06" w:rsidP="00E03EAF">
      <w:pPr>
        <w:jc w:val="center"/>
        <w:rPr>
          <w:b/>
          <w:bCs/>
          <w:color w:val="0000FF"/>
          <w:lang w:val="ru-RU"/>
        </w:rPr>
      </w:pPr>
      <w:r w:rsidRPr="00E03EAF">
        <w:rPr>
          <w:b/>
          <w:bCs/>
          <w:color w:val="0000FF"/>
          <w:lang w:val="ru-RU"/>
        </w:rPr>
        <w:t>Editor: Obispo Alexander (Mileant)</w:t>
      </w:r>
    </w:p>
    <w:sectPr w:rsidR="00AC3E06"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96FE8" w14:textId="77777777" w:rsidR="00662DD2" w:rsidRDefault="00662DD2">
      <w:r>
        <w:separator/>
      </w:r>
    </w:p>
  </w:endnote>
  <w:endnote w:type="continuationSeparator" w:id="0">
    <w:p w14:paraId="6F76BD68" w14:textId="77777777" w:rsidR="00662DD2" w:rsidRDefault="0066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0C74"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A68673"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658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349FC0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7EB5C" w14:textId="77777777" w:rsidR="00662DD2" w:rsidRDefault="00662DD2">
      <w:r>
        <w:separator/>
      </w:r>
    </w:p>
  </w:footnote>
  <w:footnote w:type="continuationSeparator" w:id="0">
    <w:p w14:paraId="751B8872" w14:textId="77777777" w:rsidR="00662DD2" w:rsidRDefault="00662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6"/>
    <w:rsid w:val="000C4153"/>
    <w:rsid w:val="00163D8C"/>
    <w:rsid w:val="00256DAA"/>
    <w:rsid w:val="002635FA"/>
    <w:rsid w:val="002B47C3"/>
    <w:rsid w:val="002C2E65"/>
    <w:rsid w:val="003B2AEF"/>
    <w:rsid w:val="003D2207"/>
    <w:rsid w:val="00511F12"/>
    <w:rsid w:val="00576028"/>
    <w:rsid w:val="00662DD2"/>
    <w:rsid w:val="0074478A"/>
    <w:rsid w:val="00747798"/>
    <w:rsid w:val="008347E6"/>
    <w:rsid w:val="0089003E"/>
    <w:rsid w:val="008B78FF"/>
    <w:rsid w:val="00916961"/>
    <w:rsid w:val="0094173C"/>
    <w:rsid w:val="00996CFC"/>
    <w:rsid w:val="00AB294A"/>
    <w:rsid w:val="00AC3E06"/>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F824A"/>
  <w15:chartTrackingRefBased/>
  <w15:docId w15:val="{8054E105-24AC-475B-AA16-3FB1C0A8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153"/>
    <w:pPr>
      <w:jc w:val="both"/>
    </w:pPr>
    <w:rPr>
      <w:sz w:val="24"/>
    </w:rPr>
  </w:style>
  <w:style w:type="paragraph" w:styleId="Heading1">
    <w:name w:val="heading 1"/>
    <w:basedOn w:val="Normal"/>
    <w:next w:val="Normal"/>
    <w:qFormat/>
    <w:rsid w:val="000C415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0C415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0C415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0C415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0C4153"/>
    <w:pPr>
      <w:keepNext/>
      <w:tabs>
        <w:tab w:val="left" w:pos="475"/>
      </w:tabs>
      <w:jc w:val="center"/>
      <w:outlineLvl w:val="4"/>
    </w:pPr>
    <w:rPr>
      <w:b/>
      <w:i/>
      <w:color w:val="0000FF"/>
    </w:rPr>
  </w:style>
  <w:style w:type="paragraph" w:styleId="Heading6">
    <w:name w:val="heading 6"/>
    <w:basedOn w:val="Normal"/>
    <w:next w:val="Normal"/>
    <w:link w:val="Heading6Char"/>
    <w:qFormat/>
    <w:rsid w:val="000C4153"/>
    <w:pPr>
      <w:keepNext/>
      <w:outlineLvl w:val="5"/>
    </w:pPr>
    <w:rPr>
      <w:b/>
    </w:rPr>
  </w:style>
  <w:style w:type="character" w:default="1" w:styleId="DefaultParagraphFont">
    <w:name w:val="Default Paragraph Font"/>
    <w:uiPriority w:val="1"/>
    <w:semiHidden/>
    <w:unhideWhenUsed/>
    <w:rsid w:val="000C415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C4153"/>
  </w:style>
  <w:style w:type="paragraph" w:styleId="Footer">
    <w:name w:val="footer"/>
    <w:basedOn w:val="Normal"/>
    <w:rsid w:val="000C4153"/>
    <w:pPr>
      <w:tabs>
        <w:tab w:val="center" w:pos="4320"/>
        <w:tab w:val="right" w:pos="8640"/>
      </w:tabs>
    </w:pPr>
  </w:style>
  <w:style w:type="character" w:styleId="PageNumber">
    <w:name w:val="page number"/>
    <w:basedOn w:val="DefaultParagraphFont"/>
    <w:rsid w:val="000C4153"/>
  </w:style>
  <w:style w:type="paragraph" w:customStyle="1" w:styleId="headingredital">
    <w:name w:val="heading_red_ital"/>
    <w:basedOn w:val="Normal"/>
    <w:rsid w:val="000C4153"/>
    <w:rPr>
      <w:i/>
      <w:color w:val="800000"/>
    </w:rPr>
  </w:style>
  <w:style w:type="paragraph" w:styleId="Header">
    <w:name w:val="header"/>
    <w:basedOn w:val="Normal"/>
    <w:rsid w:val="000C4153"/>
    <w:pPr>
      <w:tabs>
        <w:tab w:val="center" w:pos="4320"/>
        <w:tab w:val="right" w:pos="8640"/>
      </w:tabs>
    </w:pPr>
  </w:style>
  <w:style w:type="paragraph" w:styleId="TOC5">
    <w:name w:val="toc 5"/>
    <w:basedOn w:val="Normal"/>
    <w:next w:val="Normal"/>
    <w:autoRedefine/>
    <w:semiHidden/>
    <w:rsid w:val="000C4153"/>
    <w:pPr>
      <w:ind w:left="960"/>
      <w:jc w:val="left"/>
    </w:pPr>
    <w:rPr>
      <w:rFonts w:asciiTheme="minorHAnsi" w:hAnsiTheme="minorHAnsi" w:cstheme="minorHAnsi"/>
      <w:sz w:val="20"/>
      <w:szCs w:val="24"/>
    </w:rPr>
  </w:style>
  <w:style w:type="paragraph" w:styleId="TOC4">
    <w:name w:val="toc 4"/>
    <w:basedOn w:val="Normal"/>
    <w:next w:val="Normal"/>
    <w:autoRedefine/>
    <w:semiHidden/>
    <w:rsid w:val="000C4153"/>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0C4153"/>
    <w:rPr>
      <w:b/>
      <w:sz w:val="24"/>
    </w:rPr>
  </w:style>
  <w:style w:type="paragraph" w:styleId="EnvelopeAddress">
    <w:name w:val="envelope address"/>
    <w:basedOn w:val="Normal"/>
    <w:rsid w:val="000C4153"/>
    <w:pPr>
      <w:framePr w:w="7920" w:h="1980" w:hRule="exact" w:hSpace="180" w:wrap="auto" w:hAnchor="page" w:xAlign="center" w:yAlign="bottom"/>
      <w:ind w:left="2880"/>
    </w:pPr>
    <w:rPr>
      <w:sz w:val="28"/>
    </w:rPr>
  </w:style>
  <w:style w:type="paragraph" w:styleId="EnvelopeReturn">
    <w:name w:val="envelope return"/>
    <w:basedOn w:val="Normal"/>
    <w:rsid w:val="000C4153"/>
  </w:style>
  <w:style w:type="character" w:styleId="Hyperlink">
    <w:name w:val="Hyperlink"/>
    <w:uiPriority w:val="99"/>
    <w:rsid w:val="000C4153"/>
    <w:rPr>
      <w:color w:val="0000FF"/>
      <w:u w:val="single"/>
    </w:rPr>
  </w:style>
  <w:style w:type="character" w:styleId="FollowedHyperlink">
    <w:name w:val="FollowedHyperlink"/>
    <w:rsid w:val="000C4153"/>
    <w:rPr>
      <w:color w:val="800080"/>
      <w:u w:val="single"/>
    </w:rPr>
  </w:style>
  <w:style w:type="paragraph" w:styleId="Title">
    <w:name w:val="Title"/>
    <w:basedOn w:val="Normal"/>
    <w:next w:val="Normal"/>
    <w:link w:val="TitleChar"/>
    <w:autoRedefine/>
    <w:uiPriority w:val="10"/>
    <w:qFormat/>
    <w:rsid w:val="000C415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0C4153"/>
    <w:rPr>
      <w:rFonts w:ascii="Arial" w:hAnsi="Arial"/>
      <w:b/>
      <w:color w:val="FF0000"/>
      <w:spacing w:val="-10"/>
      <w:kern w:val="28"/>
      <w:sz w:val="56"/>
      <w:szCs w:val="56"/>
    </w:rPr>
  </w:style>
  <w:style w:type="paragraph" w:customStyle="1" w:styleId="Title2">
    <w:name w:val="Title2"/>
    <w:basedOn w:val="Normal"/>
    <w:link w:val="Title2Char"/>
    <w:autoRedefine/>
    <w:qFormat/>
    <w:rsid w:val="000C4153"/>
    <w:pPr>
      <w:jc w:val="center"/>
    </w:pPr>
    <w:rPr>
      <w:rFonts w:ascii="Arial" w:hAnsi="Arial" w:cs="Arial"/>
      <w:b/>
      <w:bCs/>
      <w:color w:val="FF0000"/>
      <w:sz w:val="36"/>
      <w:szCs w:val="36"/>
      <w:lang w:val="ru-RU"/>
    </w:rPr>
  </w:style>
  <w:style w:type="character" w:customStyle="1" w:styleId="Title2Char">
    <w:name w:val="Title2 Char"/>
    <w:link w:val="Title2"/>
    <w:rsid w:val="000C4153"/>
    <w:rPr>
      <w:rFonts w:ascii="Arial" w:hAnsi="Arial" w:cs="Arial"/>
      <w:b/>
      <w:bCs/>
      <w:color w:val="FF0000"/>
      <w:sz w:val="36"/>
      <w:szCs w:val="36"/>
      <w:lang w:val="ru-RU"/>
    </w:rPr>
  </w:style>
  <w:style w:type="character" w:customStyle="1" w:styleId="Heading5Char">
    <w:name w:val="Heading 5 Char"/>
    <w:basedOn w:val="DefaultParagraphFont"/>
    <w:link w:val="Heading5"/>
    <w:rsid w:val="000C4153"/>
    <w:rPr>
      <w:b/>
      <w:i/>
      <w:color w:val="0000FF"/>
      <w:sz w:val="24"/>
    </w:rPr>
  </w:style>
  <w:style w:type="character" w:customStyle="1" w:styleId="Heading4Char">
    <w:name w:val="Heading 4 Char"/>
    <w:basedOn w:val="DefaultParagraphFont"/>
    <w:link w:val="Heading4"/>
    <w:rsid w:val="000C4153"/>
    <w:rPr>
      <w:rFonts w:ascii="Arial" w:hAnsi="Arial"/>
      <w:b/>
      <w:color w:val="0000FF"/>
      <w:sz w:val="24"/>
    </w:rPr>
  </w:style>
  <w:style w:type="character" w:customStyle="1" w:styleId="Heading3Char">
    <w:name w:val="Heading 3 Char"/>
    <w:basedOn w:val="DefaultParagraphFont"/>
    <w:link w:val="Heading3"/>
    <w:rsid w:val="00AC3E06"/>
    <w:rPr>
      <w:rFonts w:ascii="Arial" w:hAnsi="Arial"/>
      <w:b/>
      <w:color w:val="0000FF"/>
      <w:spacing w:val="16"/>
      <w:sz w:val="30"/>
    </w:rPr>
  </w:style>
  <w:style w:type="paragraph" w:styleId="TOC1">
    <w:name w:val="toc 1"/>
    <w:basedOn w:val="Normal"/>
    <w:next w:val="Normal"/>
    <w:autoRedefine/>
    <w:rsid w:val="000C4153"/>
    <w:pPr>
      <w:spacing w:before="120"/>
      <w:jc w:val="left"/>
    </w:pPr>
    <w:rPr>
      <w:rFonts w:asciiTheme="minorHAnsi" w:hAnsiTheme="minorHAnsi" w:cstheme="minorHAnsi"/>
      <w:b/>
      <w:bCs/>
      <w:i/>
      <w:iCs/>
      <w:szCs w:val="28"/>
    </w:rPr>
  </w:style>
  <w:style w:type="paragraph" w:styleId="TOC2">
    <w:name w:val="toc 2"/>
    <w:basedOn w:val="Normal"/>
    <w:next w:val="Normal"/>
    <w:autoRedefine/>
    <w:rsid w:val="000C4153"/>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0C4153"/>
    <w:pPr>
      <w:ind w:left="480"/>
      <w:jc w:val="left"/>
    </w:pPr>
    <w:rPr>
      <w:rFonts w:asciiTheme="minorHAnsi" w:hAnsiTheme="minorHAnsi" w:cstheme="minorHAnsi"/>
      <w:sz w:val="20"/>
      <w:szCs w:val="24"/>
    </w:rPr>
  </w:style>
  <w:style w:type="paragraph" w:styleId="TOC6">
    <w:name w:val="toc 6"/>
    <w:basedOn w:val="Normal"/>
    <w:next w:val="Normal"/>
    <w:autoRedefine/>
    <w:rsid w:val="000C4153"/>
    <w:pPr>
      <w:ind w:left="1200"/>
      <w:jc w:val="left"/>
    </w:pPr>
    <w:rPr>
      <w:rFonts w:asciiTheme="minorHAnsi" w:hAnsiTheme="minorHAnsi" w:cstheme="minorHAnsi"/>
      <w:sz w:val="20"/>
      <w:szCs w:val="24"/>
    </w:rPr>
  </w:style>
  <w:style w:type="paragraph" w:styleId="TOC7">
    <w:name w:val="toc 7"/>
    <w:basedOn w:val="Normal"/>
    <w:next w:val="Normal"/>
    <w:autoRedefine/>
    <w:rsid w:val="000C4153"/>
    <w:pPr>
      <w:ind w:left="1440"/>
      <w:jc w:val="left"/>
    </w:pPr>
    <w:rPr>
      <w:rFonts w:asciiTheme="minorHAnsi" w:hAnsiTheme="minorHAnsi" w:cstheme="minorHAnsi"/>
      <w:sz w:val="20"/>
      <w:szCs w:val="24"/>
    </w:rPr>
  </w:style>
  <w:style w:type="paragraph" w:styleId="TOC8">
    <w:name w:val="toc 8"/>
    <w:basedOn w:val="Normal"/>
    <w:next w:val="Normal"/>
    <w:autoRedefine/>
    <w:rsid w:val="000C4153"/>
    <w:pPr>
      <w:ind w:left="1680"/>
      <w:jc w:val="left"/>
    </w:pPr>
    <w:rPr>
      <w:rFonts w:asciiTheme="minorHAnsi" w:hAnsiTheme="minorHAnsi" w:cstheme="minorHAnsi"/>
      <w:sz w:val="20"/>
      <w:szCs w:val="24"/>
    </w:rPr>
  </w:style>
  <w:style w:type="paragraph" w:styleId="TOC9">
    <w:name w:val="toc 9"/>
    <w:basedOn w:val="Normal"/>
    <w:next w:val="Normal"/>
    <w:autoRedefine/>
    <w:rsid w:val="000C4153"/>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3A851-9A0E-4BCC-B4B5-30E295F81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48</Pages>
  <Words>16095</Words>
  <Characters>78710</Characters>
  <Application>Microsoft Office Word</Application>
  <DocSecurity>0</DocSecurity>
  <Lines>1711</Lines>
  <Paragraphs>300</Paragraphs>
  <ScaleCrop>false</ScaleCrop>
  <HeadingPairs>
    <vt:vector size="2" baseType="variant">
      <vt:variant>
        <vt:lpstr>Title</vt:lpstr>
      </vt:variant>
      <vt:variant>
        <vt:i4>1</vt:i4>
      </vt:variant>
    </vt:vector>
  </HeadingPairs>
  <TitlesOfParts>
    <vt:vector size="1" baseType="lpstr">
      <vt:lpstr>Saray Simbawa na Saray Masanton Ama nipaakar ed Espiritual a Bilay. Unonan Kabiangan</vt:lpstr>
    </vt:vector>
  </TitlesOfParts>
  <Company>Orthodox.Asia</Company>
  <LinksUpToDate>false</LinksUpToDate>
  <CharactersWithSpaces>94505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Saray Simbawa na Saray Masanton Ama nipaakar ed Espiritual a Bilay. Unonan Kabiangan</dc:title>
  <dc:subject>Saray Bilay na Saray Santo</dc:subject>
  <dc:creator>Obispo Alexander (Mileant)</dc:creator>
  <cp:keywords>literatura na saray Masanton Ama, asetisismo, espiritual a bilay, Philokalia, Obispo Alexander (Mileant), saray simbawa na saray matatken, Antonio a Baleg, Say Takayan, Abba Doroteo, Nicodemo na Masanton Palandey, Ignatius Brianchaninov, Ortodoksiya, pananisia ilalo aro, patristika, bilay na saray monghe, espiritual a babasaen, pilaban sumpad saray pilalek, pikakasi, kapaabebaan, Ortodokson antropolohiya</cp:keywords>
  <dc:description>Saya so tinipon iran simbawa na saray Masanton Ama a walad taloran kabiangan, ya inorganisa nen Obispo Alexander (Mileant) manlapud «Philokalia», «Say Takayan», saray «Makagunggonan Simbawa» nen Abba Doroteo, tan arum niran asetikon lapuan. Saray simbawa et apili parad saray ordinaryon mananisia, inuksoy unong ed saray autor (unong ed panaon, manlapud ed si San Antonio a Baleg), tan aapag unong ed saray tema nipaakar ed pananisia, ilalo, tan aro.</dc:description>
  <cp:lastModifiedBy>Dmitri Gropen</cp:lastModifiedBy>
  <cp:revision>3</cp:revision>
  <cp:lastPrinted>1999-03-26T14:36:00Z</cp:lastPrinted>
  <dcterms:created xsi:type="dcterms:W3CDTF">2026-08-03T01:33:00Z</dcterms:created>
  <dcterms:modified xsi:type="dcterms:W3CDTF">2026-08-05T21:53:00Z</dcterms:modified>
  <dc:language>pag</dc:language>
</cp:coreProperties>
</file>