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8F99C" w14:textId="77777777" w:rsidR="00A40180" w:rsidRDefault="00A40180" w:rsidP="00763460">
      <w:pPr>
        <w:pStyle w:val="Title"/>
        <w:rPr>
          <w:lang w:val="ru-RU"/>
        </w:rPr>
      </w:pPr>
      <w:r>
        <w:rPr>
          <w:lang w:val="ru-RU"/>
        </w:rPr>
        <w:t xml:space="preserve">Ding Panutu </w:t>
      </w:r>
    </w:p>
    <w:p w14:paraId="2A1CA7A5" w14:textId="77777777" w:rsidR="00A40180" w:rsidRPr="00763460" w:rsidRDefault="00A40180" w:rsidP="00763460">
      <w:pPr>
        <w:rPr>
          <w:lang w:val="ru-RU"/>
        </w:rPr>
      </w:pPr>
    </w:p>
    <w:p w14:paraId="285833D8" w14:textId="77777777" w:rsidR="00A40180" w:rsidRDefault="00A40180" w:rsidP="00763460">
      <w:pPr>
        <w:pStyle w:val="Title"/>
        <w:rPr>
          <w:lang w:val="ru-RU"/>
        </w:rPr>
      </w:pPr>
      <w:r w:rsidRPr="00092A8E">
        <w:rPr>
          <w:lang w:val="ru-RU"/>
        </w:rPr>
        <w:t xml:space="preserve">da ring Banal a Ibpa </w:t>
      </w:r>
    </w:p>
    <w:p w14:paraId="5AC9A335" w14:textId="77777777" w:rsidR="00A40180" w:rsidRPr="00763460" w:rsidRDefault="00A40180" w:rsidP="00763460">
      <w:pPr>
        <w:rPr>
          <w:lang w:val="ru-RU"/>
        </w:rPr>
      </w:pPr>
    </w:p>
    <w:p w14:paraId="04871BDF" w14:textId="77777777" w:rsidR="00A40180" w:rsidRDefault="00A40180" w:rsidP="00763460">
      <w:pPr>
        <w:pStyle w:val="Title2"/>
      </w:pPr>
      <w:r>
        <w:t>king espiritual a bie</w:t>
      </w:r>
    </w:p>
    <w:p w14:paraId="4E44F7E7" w14:textId="77777777" w:rsidR="00A40180" w:rsidRPr="00401A8F" w:rsidRDefault="00A40180" w:rsidP="00E03EAF">
      <w:pPr>
        <w:rPr>
          <w:lang w:val="ru-RU"/>
        </w:rPr>
      </w:pPr>
    </w:p>
    <w:p w14:paraId="46E7341B" w14:textId="77777777" w:rsidR="00A40180" w:rsidRPr="00401A8F" w:rsidRDefault="00A40180" w:rsidP="00E03EAF">
      <w:pPr>
        <w:rPr>
          <w:lang w:val="ru-RU"/>
        </w:rPr>
      </w:pPr>
    </w:p>
    <w:p w14:paraId="2EC6CBD2" w14:textId="77777777" w:rsidR="00A40180" w:rsidRPr="00401A8F" w:rsidRDefault="00A40180" w:rsidP="00763460">
      <w:pPr>
        <w:jc w:val="center"/>
        <w:rPr>
          <w:b/>
          <w:bCs/>
          <w:color w:val="0000FF"/>
          <w:sz w:val="32"/>
          <w:szCs w:val="28"/>
          <w:lang w:val="ru-RU"/>
        </w:rPr>
      </w:pPr>
      <w:r w:rsidRPr="00401A8F">
        <w:rPr>
          <w:b/>
          <w:bCs/>
          <w:color w:val="0000FF"/>
          <w:sz w:val="32"/>
          <w:szCs w:val="28"/>
          <w:lang w:val="ru-RU"/>
        </w:rPr>
        <w:t>Dake 1</w:t>
      </w:r>
    </w:p>
    <w:p w14:paraId="1B86133B" w14:textId="77777777" w:rsidR="00A40180" w:rsidRPr="00401A8F" w:rsidRDefault="00A40180" w:rsidP="00763460">
      <w:pPr>
        <w:rPr>
          <w:lang w:val="ru-RU"/>
        </w:rPr>
      </w:pPr>
    </w:p>
    <w:p w14:paraId="019C6D0B" w14:textId="77777777" w:rsidR="00A40180" w:rsidRPr="00401A8F" w:rsidRDefault="00A40180" w:rsidP="00763460">
      <w:pPr>
        <w:rPr>
          <w:lang w:val="ru-RU"/>
        </w:rPr>
      </w:pPr>
    </w:p>
    <w:p w14:paraId="690FF1B8" w14:textId="77777777" w:rsidR="00A40180" w:rsidRDefault="00A40180" w:rsidP="00E03EAF">
      <w:pPr>
        <w:pStyle w:val="Heading5"/>
        <w:rPr>
          <w:lang w:val="ru-RU"/>
        </w:rPr>
      </w:pPr>
      <w:r>
        <w:rPr>
          <w:lang w:val="ru-RU"/>
        </w:rPr>
        <w:t>Obispo Alexander (Mileant)</w:t>
      </w:r>
    </w:p>
    <w:p w14:paraId="23B91EED" w14:textId="77777777" w:rsidR="00A40180" w:rsidRDefault="00A40180" w:rsidP="00396A19">
      <w:pPr>
        <w:rPr>
          <w:lang w:val="ru-RU"/>
        </w:rPr>
      </w:pPr>
    </w:p>
    <w:p w14:paraId="0FE42B70" w14:textId="77777777" w:rsidR="00A40180" w:rsidRDefault="00A40180" w:rsidP="00396A19"/>
    <w:p w14:paraId="37FA3450" w14:textId="77777777" w:rsidR="00126292" w:rsidRDefault="00126292" w:rsidP="00396A19"/>
    <w:p w14:paraId="173DEAB8" w14:textId="77777777" w:rsidR="00126292" w:rsidRDefault="00126292" w:rsidP="00396A19"/>
    <w:p w14:paraId="7F57B9A1" w14:textId="77777777" w:rsidR="00126292" w:rsidRPr="00126292" w:rsidRDefault="00126292" w:rsidP="00396A19"/>
    <w:p w14:paraId="3F632A26" w14:textId="77777777" w:rsidR="00A40180" w:rsidRDefault="00A40180" w:rsidP="00396A19">
      <w:pPr>
        <w:rPr>
          <w:sz w:val="28"/>
          <w:lang w:val="ru-RU"/>
        </w:rPr>
      </w:pPr>
      <w:r>
        <w:rPr>
          <w:b/>
          <w:bCs/>
          <w:sz w:val="28"/>
          <w:lang w:val="ru-RU"/>
        </w:rPr>
        <w:t>Laman</w:t>
      </w:r>
      <w:r>
        <w:rPr>
          <w:sz w:val="28"/>
          <w:lang w:val="ru-RU"/>
        </w:rPr>
        <w:t xml:space="preserve">: </w:t>
      </w:r>
    </w:p>
    <w:p w14:paraId="5A54D210" w14:textId="77777777" w:rsidR="00A40180" w:rsidRDefault="00000000" w:rsidP="00126292">
      <w:pPr>
        <w:spacing w:line="360" w:lineRule="auto"/>
        <w:rPr>
          <w:sz w:val="28"/>
        </w:rPr>
      </w:pPr>
      <w:r>
        <w:rPr>
          <w:sz w:val="28"/>
          <w:lang w:val="ru-RU"/>
        </w:rPr>
        <w:pict w14:anchorId="6E246504">
          <v:rect id="_x0000_i1032" style="width:0;height:1.5pt" o:hralign="center" o:bullet="t" o:hrstd="t" o:hr="t" fillcolor="#a0a0a0" stroked="f"/>
        </w:pict>
      </w:r>
    </w:p>
    <w:p w14:paraId="1C85061B" w14:textId="5A393B5C"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34118" w:history="1">
        <w:r w:rsidRPr="009A09EE">
          <w:rPr>
            <w:rStyle w:val="Hyperlink"/>
            <w:noProof/>
            <w:lang w:val="ru-RU"/>
          </w:rPr>
          <w:t>Panyalubung</w:t>
        </w:r>
        <w:r>
          <w:rPr>
            <w:noProof/>
            <w:webHidden/>
          </w:rPr>
          <w:tab/>
        </w:r>
        <w:r>
          <w:rPr>
            <w:noProof/>
            <w:webHidden/>
          </w:rPr>
          <w:fldChar w:fldCharType="begin"/>
        </w:r>
        <w:r>
          <w:rPr>
            <w:noProof/>
            <w:webHidden/>
          </w:rPr>
          <w:instrText xml:space="preserve"> PAGEREF _Toc236834118 \h </w:instrText>
        </w:r>
        <w:r>
          <w:rPr>
            <w:noProof/>
            <w:webHidden/>
          </w:rPr>
        </w:r>
        <w:r>
          <w:rPr>
            <w:noProof/>
            <w:webHidden/>
          </w:rPr>
          <w:fldChar w:fldCharType="separate"/>
        </w:r>
        <w:r w:rsidR="00F932F9">
          <w:rPr>
            <w:noProof/>
            <w:webHidden/>
          </w:rPr>
          <w:t>2</w:t>
        </w:r>
        <w:r>
          <w:rPr>
            <w:noProof/>
            <w:webHidden/>
          </w:rPr>
          <w:fldChar w:fldCharType="end"/>
        </w:r>
      </w:hyperlink>
    </w:p>
    <w:p w14:paraId="36480962" w14:textId="046326CB"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4119" w:history="1">
        <w:r w:rsidRPr="009A09EE">
          <w:rPr>
            <w:rStyle w:val="Hyperlink"/>
            <w:noProof/>
            <w:lang w:val="ru-RU"/>
          </w:rPr>
          <w:t>Ding Turu ning Kagalang-galang  I Antonio ing Maragul</w:t>
        </w:r>
        <w:r>
          <w:rPr>
            <w:noProof/>
            <w:webHidden/>
          </w:rPr>
          <w:tab/>
        </w:r>
        <w:r>
          <w:rPr>
            <w:noProof/>
            <w:webHidden/>
          </w:rPr>
          <w:fldChar w:fldCharType="begin"/>
        </w:r>
        <w:r>
          <w:rPr>
            <w:noProof/>
            <w:webHidden/>
          </w:rPr>
          <w:instrText xml:space="preserve"> PAGEREF _Toc236834119 \h </w:instrText>
        </w:r>
        <w:r>
          <w:rPr>
            <w:noProof/>
            <w:webHidden/>
          </w:rPr>
        </w:r>
        <w:r>
          <w:rPr>
            <w:noProof/>
            <w:webHidden/>
          </w:rPr>
          <w:fldChar w:fldCharType="separate"/>
        </w:r>
        <w:r w:rsidR="00F932F9">
          <w:rPr>
            <w:noProof/>
            <w:webHidden/>
          </w:rPr>
          <w:t>7</w:t>
        </w:r>
        <w:r>
          <w:rPr>
            <w:noProof/>
            <w:webHidden/>
          </w:rPr>
          <w:fldChar w:fldCharType="end"/>
        </w:r>
      </w:hyperlink>
    </w:p>
    <w:p w14:paraId="049CCAB3" w14:textId="5D240DB1"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4120" w:history="1">
        <w:r w:rsidRPr="009A09EE">
          <w:rPr>
            <w:rStyle w:val="Hyperlink"/>
            <w:noProof/>
            <w:lang w:val="ru-RU"/>
          </w:rPr>
          <w:t>Ding Turu ning Kagalang-galang  Macarius ing Maragul</w:t>
        </w:r>
        <w:r>
          <w:rPr>
            <w:noProof/>
            <w:webHidden/>
          </w:rPr>
          <w:tab/>
        </w:r>
        <w:r>
          <w:rPr>
            <w:noProof/>
            <w:webHidden/>
          </w:rPr>
          <w:fldChar w:fldCharType="begin"/>
        </w:r>
        <w:r>
          <w:rPr>
            <w:noProof/>
            <w:webHidden/>
          </w:rPr>
          <w:instrText xml:space="preserve"> PAGEREF _Toc236834120 \h </w:instrText>
        </w:r>
        <w:r>
          <w:rPr>
            <w:noProof/>
            <w:webHidden/>
          </w:rPr>
        </w:r>
        <w:r>
          <w:rPr>
            <w:noProof/>
            <w:webHidden/>
          </w:rPr>
          <w:fldChar w:fldCharType="separate"/>
        </w:r>
        <w:r w:rsidR="00F932F9">
          <w:rPr>
            <w:noProof/>
            <w:webHidden/>
          </w:rPr>
          <w:t>17</w:t>
        </w:r>
        <w:r>
          <w:rPr>
            <w:noProof/>
            <w:webHidden/>
          </w:rPr>
          <w:fldChar w:fldCharType="end"/>
        </w:r>
      </w:hyperlink>
    </w:p>
    <w:p w14:paraId="0E18DD31" w14:textId="439B3F56"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4121" w:history="1">
        <w:r w:rsidRPr="009A09EE">
          <w:rPr>
            <w:rStyle w:val="Hyperlink"/>
            <w:noProof/>
            <w:lang w:val="ru-RU"/>
          </w:rPr>
          <w:t>Deng Turu ning Kagalang-galang  Marku ing Asceticu</w:t>
        </w:r>
        <w:r>
          <w:rPr>
            <w:noProof/>
            <w:webHidden/>
          </w:rPr>
          <w:tab/>
        </w:r>
        <w:r>
          <w:rPr>
            <w:noProof/>
            <w:webHidden/>
          </w:rPr>
          <w:fldChar w:fldCharType="begin"/>
        </w:r>
        <w:r>
          <w:rPr>
            <w:noProof/>
            <w:webHidden/>
          </w:rPr>
          <w:instrText xml:space="preserve"> PAGEREF _Toc236834121 \h </w:instrText>
        </w:r>
        <w:r>
          <w:rPr>
            <w:noProof/>
            <w:webHidden/>
          </w:rPr>
        </w:r>
        <w:r>
          <w:rPr>
            <w:noProof/>
            <w:webHidden/>
          </w:rPr>
          <w:fldChar w:fldCharType="separate"/>
        </w:r>
        <w:r w:rsidR="00F932F9">
          <w:rPr>
            <w:noProof/>
            <w:webHidden/>
          </w:rPr>
          <w:t>23</w:t>
        </w:r>
        <w:r>
          <w:rPr>
            <w:noProof/>
            <w:webHidden/>
          </w:rPr>
          <w:fldChar w:fldCharType="end"/>
        </w:r>
      </w:hyperlink>
    </w:p>
    <w:p w14:paraId="6AEA6210" w14:textId="7701ECC4"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4122" w:history="1">
        <w:r w:rsidRPr="009A09EE">
          <w:rPr>
            <w:rStyle w:val="Hyperlink"/>
            <w:noProof/>
            <w:lang w:val="ru-RU"/>
          </w:rPr>
          <w:t>Ding Turu ning Kagalang-galang  Abbot Evagrius</w:t>
        </w:r>
        <w:r>
          <w:rPr>
            <w:noProof/>
            <w:webHidden/>
          </w:rPr>
          <w:tab/>
        </w:r>
        <w:r>
          <w:rPr>
            <w:noProof/>
            <w:webHidden/>
          </w:rPr>
          <w:fldChar w:fldCharType="begin"/>
        </w:r>
        <w:r>
          <w:rPr>
            <w:noProof/>
            <w:webHidden/>
          </w:rPr>
          <w:instrText xml:space="preserve"> PAGEREF _Toc236834122 \h </w:instrText>
        </w:r>
        <w:r>
          <w:rPr>
            <w:noProof/>
            <w:webHidden/>
          </w:rPr>
        </w:r>
        <w:r>
          <w:rPr>
            <w:noProof/>
            <w:webHidden/>
          </w:rPr>
          <w:fldChar w:fldCharType="separate"/>
        </w:r>
        <w:r w:rsidR="00F932F9">
          <w:rPr>
            <w:noProof/>
            <w:webHidden/>
          </w:rPr>
          <w:t>30</w:t>
        </w:r>
        <w:r>
          <w:rPr>
            <w:noProof/>
            <w:webHidden/>
          </w:rPr>
          <w:fldChar w:fldCharType="end"/>
        </w:r>
      </w:hyperlink>
    </w:p>
    <w:p w14:paraId="3CC0E1AB" w14:textId="3250C26D"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4123" w:history="1">
        <w:r w:rsidRPr="009A09EE">
          <w:rPr>
            <w:rStyle w:val="Hyperlink"/>
            <w:noProof/>
            <w:lang w:val="ru-RU"/>
          </w:rPr>
          <w:t>Ding Turu ning Kagalang-galang  Juan ning Karpathos</w:t>
        </w:r>
        <w:r>
          <w:rPr>
            <w:noProof/>
            <w:webHidden/>
          </w:rPr>
          <w:tab/>
        </w:r>
        <w:r>
          <w:rPr>
            <w:noProof/>
            <w:webHidden/>
          </w:rPr>
          <w:fldChar w:fldCharType="begin"/>
        </w:r>
        <w:r>
          <w:rPr>
            <w:noProof/>
            <w:webHidden/>
          </w:rPr>
          <w:instrText xml:space="preserve"> PAGEREF _Toc236834123 \h </w:instrText>
        </w:r>
        <w:r>
          <w:rPr>
            <w:noProof/>
            <w:webHidden/>
          </w:rPr>
        </w:r>
        <w:r>
          <w:rPr>
            <w:noProof/>
            <w:webHidden/>
          </w:rPr>
          <w:fldChar w:fldCharType="separate"/>
        </w:r>
        <w:r w:rsidR="00F932F9">
          <w:rPr>
            <w:noProof/>
            <w:webHidden/>
          </w:rPr>
          <w:t>32</w:t>
        </w:r>
        <w:r>
          <w:rPr>
            <w:noProof/>
            <w:webHidden/>
          </w:rPr>
          <w:fldChar w:fldCharType="end"/>
        </w:r>
      </w:hyperlink>
    </w:p>
    <w:p w14:paraId="4E9E3FA7" w14:textId="28A19BDF"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4124" w:history="1">
        <w:r w:rsidRPr="009A09EE">
          <w:rPr>
            <w:rStyle w:val="Hyperlink"/>
            <w:noProof/>
            <w:lang w:val="ru-RU"/>
          </w:rPr>
          <w:t>Ding Turu ning Banal  Diadochus, Obispo ning Photiki</w:t>
        </w:r>
        <w:r>
          <w:rPr>
            <w:noProof/>
            <w:webHidden/>
          </w:rPr>
          <w:tab/>
        </w:r>
        <w:r>
          <w:rPr>
            <w:noProof/>
            <w:webHidden/>
          </w:rPr>
          <w:fldChar w:fldCharType="begin"/>
        </w:r>
        <w:r>
          <w:rPr>
            <w:noProof/>
            <w:webHidden/>
          </w:rPr>
          <w:instrText xml:space="preserve"> PAGEREF _Toc236834124 \h </w:instrText>
        </w:r>
        <w:r>
          <w:rPr>
            <w:noProof/>
            <w:webHidden/>
          </w:rPr>
        </w:r>
        <w:r>
          <w:rPr>
            <w:noProof/>
            <w:webHidden/>
          </w:rPr>
          <w:fldChar w:fldCharType="separate"/>
        </w:r>
        <w:r w:rsidR="00F932F9">
          <w:rPr>
            <w:noProof/>
            <w:webHidden/>
          </w:rPr>
          <w:t>34</w:t>
        </w:r>
        <w:r>
          <w:rPr>
            <w:noProof/>
            <w:webHidden/>
          </w:rPr>
          <w:fldChar w:fldCharType="end"/>
        </w:r>
      </w:hyperlink>
    </w:p>
    <w:p w14:paraId="27FCBE0A" w14:textId="2F278044"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4125" w:history="1">
        <w:r w:rsidRPr="009A09EE">
          <w:rPr>
            <w:rStyle w:val="Hyperlink"/>
            <w:noProof/>
            <w:lang w:val="ru-RU"/>
          </w:rPr>
          <w:t>Ding Turu ning Presbyter Elijah Ekdikt</w:t>
        </w:r>
        <w:r>
          <w:rPr>
            <w:noProof/>
            <w:webHidden/>
          </w:rPr>
          <w:tab/>
        </w:r>
        <w:r>
          <w:rPr>
            <w:noProof/>
            <w:webHidden/>
          </w:rPr>
          <w:fldChar w:fldCharType="begin"/>
        </w:r>
        <w:r>
          <w:rPr>
            <w:noProof/>
            <w:webHidden/>
          </w:rPr>
          <w:instrText xml:space="preserve"> PAGEREF _Toc236834125 \h </w:instrText>
        </w:r>
        <w:r>
          <w:rPr>
            <w:noProof/>
            <w:webHidden/>
          </w:rPr>
        </w:r>
        <w:r>
          <w:rPr>
            <w:noProof/>
            <w:webHidden/>
          </w:rPr>
          <w:fldChar w:fldCharType="separate"/>
        </w:r>
        <w:r w:rsidR="00F932F9">
          <w:rPr>
            <w:noProof/>
            <w:webHidden/>
          </w:rPr>
          <w:t>40</w:t>
        </w:r>
        <w:r>
          <w:rPr>
            <w:noProof/>
            <w:webHidden/>
          </w:rPr>
          <w:fldChar w:fldCharType="end"/>
        </w:r>
      </w:hyperlink>
    </w:p>
    <w:p w14:paraId="26134D57" w14:textId="08A3202B" w:rsidR="00126292" w:rsidRDefault="00126292" w:rsidP="0012629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4126" w:history="1">
        <w:r w:rsidRPr="009A09EE">
          <w:rPr>
            <w:rStyle w:val="Hyperlink"/>
            <w:noProof/>
            <w:lang w:val="ru-RU"/>
          </w:rPr>
          <w:t>Turu ibat karing mapilan  ding sinaunang ascetic</w:t>
        </w:r>
        <w:r>
          <w:rPr>
            <w:noProof/>
            <w:webHidden/>
          </w:rPr>
          <w:tab/>
        </w:r>
        <w:r>
          <w:rPr>
            <w:noProof/>
            <w:webHidden/>
          </w:rPr>
          <w:fldChar w:fldCharType="begin"/>
        </w:r>
        <w:r>
          <w:rPr>
            <w:noProof/>
            <w:webHidden/>
          </w:rPr>
          <w:instrText xml:space="preserve"> PAGEREF _Toc236834126 \h </w:instrText>
        </w:r>
        <w:r>
          <w:rPr>
            <w:noProof/>
            <w:webHidden/>
          </w:rPr>
        </w:r>
        <w:r>
          <w:rPr>
            <w:noProof/>
            <w:webHidden/>
          </w:rPr>
          <w:fldChar w:fldCharType="separate"/>
        </w:r>
        <w:r w:rsidR="00F932F9">
          <w:rPr>
            <w:noProof/>
            <w:webHidden/>
          </w:rPr>
          <w:t>42</w:t>
        </w:r>
        <w:r>
          <w:rPr>
            <w:noProof/>
            <w:webHidden/>
          </w:rPr>
          <w:fldChar w:fldCharType="end"/>
        </w:r>
      </w:hyperlink>
    </w:p>
    <w:p w14:paraId="030B9CFD" w14:textId="242451A8" w:rsidR="00A40180" w:rsidRDefault="00126292" w:rsidP="00126292">
      <w:pPr>
        <w:spacing w:line="360" w:lineRule="auto"/>
        <w:rPr>
          <w:sz w:val="28"/>
          <w:lang w:val="ru-RU"/>
        </w:rPr>
      </w:pPr>
      <w:r>
        <w:fldChar w:fldCharType="end"/>
      </w:r>
      <w:r w:rsidR="00000000">
        <w:rPr>
          <w:sz w:val="28"/>
          <w:lang w:val="ru-RU"/>
        </w:rPr>
        <w:pict w14:anchorId="05443C46">
          <v:rect id="_x0000_i1033" style="width:0;height:1.5pt" o:hralign="center" o:hrstd="t" o:hr="t" fillcolor="#a0a0a0" stroked="f"/>
        </w:pict>
      </w:r>
    </w:p>
    <w:p w14:paraId="6F923BF9" w14:textId="77777777" w:rsidR="00A40180" w:rsidRPr="00401A8F" w:rsidRDefault="00A40180" w:rsidP="00763460">
      <w:pPr>
        <w:rPr>
          <w:lang w:val="ru-RU"/>
        </w:rPr>
      </w:pPr>
    </w:p>
    <w:p w14:paraId="5813A3CA" w14:textId="77777777" w:rsidR="00A40180" w:rsidRDefault="00A40180" w:rsidP="00763460">
      <w:pPr>
        <w:pStyle w:val="Heading3"/>
        <w:rPr>
          <w:lang w:val="ru-RU"/>
        </w:rPr>
      </w:pPr>
      <w:bookmarkStart w:id="0" w:name="_Toc136187817"/>
      <w:bookmarkStart w:id="1" w:name="_Toc236834118"/>
      <w:r>
        <w:rPr>
          <w:lang w:val="ru-RU"/>
        </w:rPr>
        <w:lastRenderedPageBreak/>
        <w:t>Panyalubung</w:t>
      </w:r>
      <w:bookmarkEnd w:id="0"/>
      <w:bookmarkEnd w:id="1"/>
    </w:p>
    <w:p w14:paraId="047F4F2F" w14:textId="77777777" w:rsidR="00A40180" w:rsidRDefault="00A40180">
      <w:pPr>
        <w:tabs>
          <w:tab w:val="left" w:pos="468"/>
        </w:tabs>
        <w:rPr>
          <w:lang w:val="ru-RU"/>
        </w:rPr>
      </w:pPr>
      <w:r>
        <w:rPr>
          <w:lang w:val="ru-RU"/>
        </w:rPr>
        <w:t>Ing booklet a ini ya ing mumuna king serye da reng kompilasyun nung nu ing layunin mi ya ing isama la reng piniling turu ibat kareng Orthodox ascetic Fathers tungkul king pamibie-biang Kristiyanu. Deng makatuking aklat ing ginamit king pamag-tipun kening koleksyon: ing koleksyon a limang-bolyum a *Dobrotolyubie* (in-edit nang Obispo Theophan the Recluse); *The Ladder* nang Venerable John, Abbot ning Bunduk Sinai; *Spiritual Instructions* nang Abba Dorotheus; 'Ing E Makakit a Laban' nang Santa Nicodemus the Hagiorite; ding pagninilay nang Elder Silouan the Athonite; 'Ing Ibpa' nang Obispo Ignatius Bryanchaninov; at aliwa pang kawangis a koleksyon a ascetic (asceticism — disiplina king espiritu). Manibat kareti, pinili mi la reng tuntunan a makaugne kareng taung mabibye king yatu, at likuan mi la reng makatukuy manimuna kareng kabilyan a monastiku at hermitiku.</w:t>
      </w:r>
    </w:p>
    <w:p w14:paraId="230D668A" w14:textId="77777777" w:rsidR="00A40180" w:rsidRDefault="00A40180">
      <w:pPr>
        <w:tabs>
          <w:tab w:val="left" w:pos="468"/>
        </w:tabs>
        <w:rPr>
          <w:lang w:val="ru-RU"/>
        </w:rPr>
      </w:pPr>
      <w:r>
        <w:rPr>
          <w:lang w:val="ru-RU"/>
        </w:rPr>
        <w:tab/>
        <w:t>Base kareng dakal a katalogu da reng libru bayu ing rebolusyon, ing bye da reng santu at ding turu da reng Banal a Ibpa ila ring paboritung babasan da reng Rusong maki-isip a espiritwal. King tutu, ining literatura mismu ing atin metung a bage a partikular a makaganyak, uling eya malangi at abstraktung pilosopiya, nune metung yang salamin ning Bye ning Diyos king metung a matuwid a kaladua. Ing pamamasa king bie ning metung a santo o karing kayang turu, anti ya mong dalaw kea at kumang king kayamanan ning kayang karanasan king espiritu.</w:t>
      </w:r>
    </w:p>
    <w:p w14:paraId="542372E8" w14:textId="77777777" w:rsidR="00A40180" w:rsidRDefault="00A40180">
      <w:pPr>
        <w:tabs>
          <w:tab w:val="left" w:pos="468"/>
        </w:tabs>
        <w:rPr>
          <w:lang w:val="ru-RU"/>
        </w:rPr>
      </w:pPr>
      <w:r>
        <w:rPr>
          <w:lang w:val="ru-RU"/>
        </w:rPr>
        <w:tab/>
        <w:t xml:space="preserve">Ninu la reng makatagun a matua, at makananu la makayaliwa kareng aliwang Kristiyanu? Kabang keraklan kareng tau kuntentu na la king karelang pang-aldo-aldong pamibie-bie, atin nang maluat a panaun a ating tau kilub ning Pisamban nang Kristo a inilarawan nang Kristo bilang 'e la kaniting yatu' (Juan 17:14). Dening matulid a lalaki linayu la king kayabangan at e-katuliran ning yatu papunta king ilang o makapal a gubat, o king aliwang paralan sinalikut la karing tukso ning yatu at karing mapamintun a mata, at inalay de ing mabilug dang bie king Dios. Ila reng taung mengau para king katutuan, menasa para kareng pekamatas a espiritwal a ulaga, siniklab la king lugud para king Dios, at ikit de ing karelang tune tuburan king Kayarian na mu ning Banua. Deng aliwa karening matutung lalaki miras la king makanian katas a espiritwal a antas at </w:t>
      </w:r>
      <w:r>
        <w:rPr>
          <w:lang w:val="ru-RU"/>
        </w:rPr>
        <w:lastRenderedPageBreak/>
        <w:t>mekaranas lang kapahayagan a mitmung grasya a e balu at e maisip da reng keraklan a tau.</w:t>
      </w:r>
    </w:p>
    <w:p w14:paraId="6EFBFFA7" w14:textId="77777777" w:rsidR="00A40180" w:rsidRDefault="00A40180">
      <w:pPr>
        <w:tabs>
          <w:tab w:val="left" w:pos="468"/>
        </w:tabs>
        <w:rPr>
          <w:lang w:val="ru-RU"/>
        </w:rPr>
      </w:pPr>
      <w:r>
        <w:rPr>
          <w:lang w:val="ru-RU"/>
        </w:rPr>
        <w:tab/>
        <w:t>I San Gregorio ing Teologo, a mekaras king kabilyan a mitmung grasya ning bye ning eremita, pepaintulutan ne ing kayang pamaglayas papunta king disyerto kareng kayang kawan kapamilatan da rening amanu:</w:t>
      </w:r>
    </w:p>
    <w:p w14:paraId="548B8D8C" w14:textId="77777777" w:rsidR="00A40180" w:rsidRDefault="00A40180">
      <w:pPr>
        <w:tabs>
          <w:tab w:val="left" w:pos="468"/>
        </w:tabs>
        <w:rPr>
          <w:lang w:val="ru-RU"/>
        </w:rPr>
      </w:pPr>
    </w:p>
    <w:p w14:paraId="08C212A6" w14:textId="77777777" w:rsidR="00A40180" w:rsidRDefault="00A40180">
      <w:pPr>
        <w:tabs>
          <w:tab w:val="left" w:pos="468"/>
        </w:tabs>
        <w:ind w:left="468"/>
        <w:rPr>
          <w:i/>
          <w:lang w:val="ru-RU"/>
        </w:rPr>
      </w:pPr>
      <w:r>
        <w:rPr>
          <w:i/>
          <w:lang w:val="ru-RU"/>
        </w:rPr>
        <w:t>"Higit king sabla, pinangarap ku—antimo pin, isara la reng kakung panamdam, isakwil ing laman at ing yatu, lumub king kakung pekamalalam a sarili, at nung alang labis a pangangailangan, e makipag-ugnayan king nanu mang makataung bage—ing makipagsalita king sarili ku at king Dios, mabie king babo ning makakit a yatu, at dalan king kilub ku reng banal a larawan, parating malinis at e makisamut kareng makamundung at mapanlinlang a impresyon. Pignasanan kung maging, at alang patugut a maging, metung a tune malinis a salamin ning Dios at ning panga-diyos, ban tanggapan ing sala babo ning sala—ing pekamaslag karing e masyadung malino—ban anupan ngeni pa mu ring biyaya ning daratang a panaun, manuknangan kayabe da ring Anghel, at, kabang atyu pa king yatu, lakwan ya ing yatu at itas na ning Espiritu king katasan. Nung atin man kekayu a makibalu kanining lugud, aintindian yu ing sasabyan ku."</w:t>
      </w:r>
    </w:p>
    <w:p w14:paraId="1852152B" w14:textId="77777777" w:rsidR="00A40180" w:rsidRDefault="00A40180">
      <w:pPr>
        <w:tabs>
          <w:tab w:val="left" w:pos="468"/>
        </w:tabs>
        <w:rPr>
          <w:i/>
          <w:lang w:val="ru-RU"/>
        </w:rPr>
      </w:pPr>
    </w:p>
    <w:p w14:paraId="2002C234" w14:textId="77777777" w:rsidR="00A40180" w:rsidRDefault="00A40180">
      <w:pPr>
        <w:tabs>
          <w:tab w:val="left" w:pos="468"/>
        </w:tabs>
        <w:rPr>
          <w:lang w:val="ru-RU"/>
        </w:rPr>
      </w:pPr>
      <w:r>
        <w:rPr>
          <w:lang w:val="ru-RU"/>
        </w:rPr>
        <w:t xml:space="preserve">Keraklan kareng ascetic a meki-agnan king nasa nang San Gregorio ing Teologo menatiling e mekilala </w:t>
      </w:r>
      <w:r>
        <w:rPr>
          <w:b/>
          <w:lang w:val="ru-RU"/>
        </w:rPr>
        <w:t>king yatu</w:t>
      </w:r>
      <w:r>
        <w:rPr>
          <w:lang w:val="ru-RU"/>
        </w:rPr>
        <w:t xml:space="preserve">, anti murin ing karelang karanasan king espiritu. Nanupata, ikalugud na ning Dios, para king kapakanan da ring manalig, ing ipabalu la ring mapilan karing pinili na king yatu pamisan-misan, at ing e-inaasahang pamitagpu king metung a ascetic o aliwa parati yang magiwan maslag at makapagpabuting impresyon king metung a tau. Neng kai, nanupata, ing pamikita king metung a matuwid a tau meging yang makabaldugang pamagbayu king bie ning metung a tau, at mipukaw la king nasa a lumapit kea ban alilan ing matuwid nang bie. Uli na niti, metung a grupu da ring tau (ding kapatad) bagya-bagyang mitipun-tipun king paligid ning metung a mag-isang ascetic, at mitatag ya ing metung a skete, lavra o monasteryo. Kabayatan nita, migtamnan ya ing institusyon ning espiritwal a pamanantabe ( ), </w:t>
      </w:r>
      <w:r>
        <w:rPr>
          <w:lang w:val="ru-RU"/>
        </w:rPr>
        <w:lastRenderedPageBreak/>
        <w:t>nung nu ring monghe ning monasteryu at ding bibisita a manalangin inilagay de ing karelang sarili lalam ning espiritwal a pamanantabe ning metung a bihasang talaturu, ing 'starets'. Ibat king pambansang kasalesayan tamu, balu tamu nung makananu karakal a mayap a impluwensya ing mika kareng dakal a monasteryu, lavra, at hermitage, a makakalat king maleparan a sakup ning Banal a Rus', kareng taung Ruso. Ing Kiev-Pechersk Lavra, ing Trinity-Sergius Lavra, ing Valaam Monastery, ing Solovetsky Monastery, ing Optina Hermitage at aliwa pa, sentru la ning pamanibayu king moralidad.</w:t>
      </w:r>
    </w:p>
    <w:p w14:paraId="24E1057B" w14:textId="77777777" w:rsidR="00A40180" w:rsidRDefault="00A40180">
      <w:pPr>
        <w:tabs>
          <w:tab w:val="left" w:pos="468"/>
        </w:tabs>
        <w:rPr>
          <w:lang w:val="ru-RU"/>
        </w:rPr>
      </w:pPr>
      <w:r>
        <w:rPr>
          <w:lang w:val="ru-RU"/>
        </w:rPr>
        <w:tab/>
        <w:t>King bihira mung pamikatagun, ding matuang ascetic susulat lang pormal a sermon. Karaniwan, makuyad la mu ding karelang bilin. Bilang tuntunan, deni pakibat la karing partikular a kutang da ring bisita; dapot angga ngeni magpalwal la pa mu ring maragul a sikanan espiritual, parati lang makabasi king personal a karanasan ning matua, at magdalang linaw king maragul a katumpakan karing miyayaliwang kasakitan a arapan ning metung a tau king kayang dalan papunta king Dios. Deng turu da reng pekamapanaligan a matua maralas lang susulat. Uli na niti, kilub ning maygit metung at kapitnang libung banua, manibat kang San Antonio Magdusa (libutad ning ika-4 a siglu), metipun ya ing metung a masaganang koleksyon ning literatura patristikung ascetic a magpalinawu kareng dakal a aspetu ning pamibie-biang Kristiyanu.</w:t>
      </w:r>
    </w:p>
    <w:p w14:paraId="679C0930" w14:textId="77777777" w:rsidR="00A40180" w:rsidRDefault="00A40180">
      <w:pPr>
        <w:tabs>
          <w:tab w:val="left" w:pos="468"/>
        </w:tabs>
        <w:rPr>
          <w:lang w:val="ru-RU"/>
        </w:rPr>
      </w:pPr>
      <w:r>
        <w:rPr>
          <w:lang w:val="ru-RU"/>
        </w:rPr>
        <w:tab/>
        <w:t xml:space="preserve">Lipat ning pamiyaliwa-liwa da ring panaun, kultura, at kabilyan a penibatan da rening ascetic, ing karelang turu makikilala </w:t>
      </w:r>
      <w:r>
        <w:rPr>
          <w:b/>
          <w:lang w:val="ru-RU"/>
        </w:rPr>
        <w:t>ya king lubus a pamisanmetung</w:t>
      </w:r>
      <w:r>
        <w:rPr>
          <w:lang w:val="ru-RU"/>
        </w:rPr>
        <w:t>. Ini atin yang adwang sangkan. Mumuna, uling ding eganaganang tau pareu la kalikasan, ding tukso a kailangan dang labanan halos pareu la mu rin, anti mo ring batas moral a telakad ning Miglalang a e magbayu; bukud kanita, ing karelang parasan metung ya at pareu—ing Kayarian ning Banua.</w:t>
      </w:r>
    </w:p>
    <w:p w14:paraId="6819578B" w14:textId="77777777" w:rsidR="00A40180" w:rsidRDefault="00A40180">
      <w:pPr>
        <w:tabs>
          <w:tab w:val="left" w:pos="468"/>
        </w:tabs>
        <w:rPr>
          <w:lang w:val="ru-RU"/>
        </w:rPr>
      </w:pPr>
      <w:r>
        <w:rPr>
          <w:lang w:val="ru-RU"/>
        </w:rPr>
        <w:tab/>
        <w:t xml:space="preserve">Kaduwa, ing pareung Banal a Espiritu ya ing migsalita kapamilatan da ring Banal a Ibpa anti mo ing gewa Na kapamilatan da ring banal a propeta at apostol, at Ya, agpang king pangaku ning Tagapagligtas, manatili ya king Keyang Pisamban angga king kawakasan ning yatu. Ding Banal a Ibpa ipapahayag da ing pareung katutuan a ibat king Diyos anti ing Banal a Kasulatan. Ing makakawani karing karelang turu ya pin ing mas detalyadung </w:t>
      </w:r>
      <w:r>
        <w:rPr>
          <w:lang w:val="ru-RU"/>
        </w:rPr>
        <w:lastRenderedPageBreak/>
        <w:t>pamanyuri karing miyayaliwang aspetu ning espiritual a bye, a maki partikular a alimbawa at payu.</w:t>
      </w:r>
    </w:p>
    <w:p w14:paraId="2F4058EC" w14:textId="77777777" w:rsidR="00A40180" w:rsidRDefault="00A40180">
      <w:pPr>
        <w:tabs>
          <w:tab w:val="left" w:pos="468"/>
        </w:tabs>
        <w:rPr>
          <w:lang w:val="ru-RU"/>
        </w:rPr>
      </w:pPr>
      <w:r>
        <w:rPr>
          <w:lang w:val="ru-RU"/>
        </w:rPr>
        <w:tab/>
        <w:t>Ing Banal a Kasulatan ing maglatag king pundasyun ning kasalpantayanan at banal a bie, kabang ding Banal a Ibpa ipapaliwanag da king detalyi ding miyayaliwang aspetu ning bieng ini, magkalub payu nung makananu lang akilala at lampasan ding patibung ning demonyu, at nung makananu mas matagumpeng akamtan ing katuliran.</w:t>
      </w:r>
    </w:p>
    <w:p w14:paraId="52A01F03" w14:textId="77777777" w:rsidR="00A40180" w:rsidRDefault="00A40180">
      <w:pPr>
        <w:tabs>
          <w:tab w:val="left" w:pos="468"/>
        </w:tabs>
        <w:rPr>
          <w:lang w:val="ru-RU"/>
        </w:rPr>
      </w:pPr>
      <w:r>
        <w:rPr>
          <w:lang w:val="ru-RU"/>
        </w:rPr>
        <w:tab/>
        <w:t>Ing makanining pamikasundu king obra ning Kristyanung Pisamban king kabilugan ding panaun, ing pamisanmetung ning dalan at ing testimonya king layuning ayabut — deni mismu ing bibilug king pekamasikan at pekaditak a pagdudahan a kumpirmasyun king katutuan ning Ortodoksung dalan papunta king kaligtasan. Ing pareung Banal a Espiritu ya ing mamie bie king Banal a Kasulatan at karing sinulat da ring Banal a Ama ning Pisamban, at ini, alang duda, maramdaman ne ning ninumang magsumikap a mie king tune Kristyanung bie.</w:t>
      </w:r>
    </w:p>
    <w:p w14:paraId="63D2A8A7" w14:textId="77777777" w:rsidR="00A40180" w:rsidRDefault="00A40180">
      <w:pPr>
        <w:tabs>
          <w:tab w:val="left" w:pos="468"/>
        </w:tabs>
        <w:rPr>
          <w:lang w:val="ru-RU"/>
        </w:rPr>
      </w:pPr>
      <w:r>
        <w:rPr>
          <w:lang w:val="ru-RU"/>
        </w:rPr>
        <w:tab/>
        <w:t>Dapat mu namang pansinan a metung a lubus a aliwang espiritu ing mamaganap karing kasulatan da ring mistiku ning Albugan manibat king ika-14 anggang ika-19 a siglu: Thomas à Kempis, Ignatius of Loyola, Teresa of Ávila, John of the Cross at ding aliwa pa, a mengaral king pamagsaneng ascetic a mahigpit dang ipinagbawal ding Orthodox a Ibpa, uling papunta la reti king pamagkamali o pamamirait king sarili. Deng katangian ning pamagkamali: malabug a isip, pamanaginip-naginip, kayabangan a malapit king kapalalwan, pamagkamali karing demonyu bilang Manatbus at anghel, metung a makapangilabut, nerbyosung ekstasi at metung a banayad a senswalidad. Ing kamalian metung yang mabayat at makasirang espiritwal a pamanasa, a nung nu ing metung a espesyal a pamakialam ning Dios mu ing makapagligtas. (Ing pamanahimik at ding gawang ascetic a inatas da ring yogi at ning relihiyong Buddhist e la naman mas ditak peligru king kalusugan ning isip).</w:t>
      </w:r>
    </w:p>
    <w:p w14:paraId="239D0475" w14:textId="77777777" w:rsidR="00A40180" w:rsidRDefault="00A40180">
      <w:pPr>
        <w:tabs>
          <w:tab w:val="left" w:pos="468"/>
        </w:tabs>
        <w:rPr>
          <w:lang w:val="ru-RU"/>
        </w:rPr>
      </w:pPr>
      <w:r>
        <w:rPr>
          <w:lang w:val="ru-RU"/>
        </w:rPr>
        <w:tab/>
        <w:t xml:space="preserve">Ing kadwang pulung siglu metung yang panaun ning pamanyulput da ring pekamapangabalyung kulto at makasirisiring a espiritwal a pamangailangan. Ing mas malawak a yatu ning Kristianismu papalala ing pagiging materyalistiku; ding sektaryanu papalala da ing pamagpalabnaw king turu ning Kristianismu at </w:t>
      </w:r>
      <w:r>
        <w:rPr>
          <w:lang w:val="ru-RU"/>
        </w:rPr>
        <w:lastRenderedPageBreak/>
        <w:t>babagayan de iti karing nasa ning laman. Uli na niti, lalung maging masakit para king metung a Ortodoksung Kristiyanu ing manakit metung a maki-espiritung matua at matenakan. Ing bukud mung kapanatagan ya pin ing ding turu da ring dakal a matua mepreserba la at atyu la para kekatamu karing libro.</w:t>
      </w:r>
    </w:p>
    <w:p w14:paraId="59C0C4A9" w14:textId="77777777" w:rsidR="00A40180" w:rsidRDefault="00A40180">
      <w:pPr>
        <w:tabs>
          <w:tab w:val="left" w:pos="468"/>
        </w:tabs>
        <w:rPr>
          <w:lang w:val="ru-RU"/>
        </w:rPr>
      </w:pPr>
      <w:r>
        <w:rPr>
          <w:lang w:val="ru-RU"/>
        </w:rPr>
        <w:tab/>
        <w:t>Kareng kekaming simpling malating aklat, tinipun mi la reng turu da reng Banal a Ibpa at inurnos mi la agpang king sinulat at king kronolohikal a pamituki-tuki. King umpisa ning balang kabanata, mibibye ya ing makuyad a impormasyun tungkul king ascetic a pisasabyan. Para mas malagwang gamitan, ding turu inurnos la agpang king tema, a binang mi king atlung malapad a grupu: kasalpantayanan, pag-asa, at lugud.</w:t>
      </w:r>
    </w:p>
    <w:p w14:paraId="53455E29" w14:textId="77777777" w:rsidR="00A40180" w:rsidRDefault="00A40180">
      <w:pPr>
        <w:tabs>
          <w:tab w:val="left" w:pos="468"/>
        </w:tabs>
        <w:rPr>
          <w:lang w:val="ru-RU"/>
        </w:rPr>
      </w:pPr>
      <w:r>
        <w:rPr>
          <w:lang w:val="ru-RU"/>
        </w:rPr>
        <w:tab/>
        <w:t xml:space="preserve">Ing seksyon </w:t>
      </w:r>
      <w:r>
        <w:rPr>
          <w:b/>
          <w:lang w:val="ru-RU"/>
        </w:rPr>
        <w:t xml:space="preserve">tungkul king kasalpantayanan </w:t>
      </w:r>
      <w:r>
        <w:rPr>
          <w:lang w:val="ru-RU"/>
        </w:rPr>
        <w:t>atin yang turu tungkul king upaya ning makapagligtas a obra ning Ginu tamung Hesukristo, tungkul king lugud ning Dios at ing Keyang pamanasikasu king katauan, tungkul king grasya, tungkul karing katangian ning tune kasalpantayanan, at tungkul king kekatamung ugnayan king Dios: tungkul king pamigalang, ing takut king Dios, panalangin, pamanahimik king Dios, at pamanuri king kaburian ning Dios.</w:t>
      </w:r>
    </w:p>
    <w:p w14:paraId="273A31C6" w14:textId="77777777" w:rsidR="00A40180" w:rsidRDefault="00A40180">
      <w:pPr>
        <w:tabs>
          <w:tab w:val="left" w:pos="468"/>
        </w:tabs>
        <w:rPr>
          <w:lang w:val="ru-RU"/>
        </w:rPr>
      </w:pPr>
      <w:r>
        <w:rPr>
          <w:lang w:val="ru-RU"/>
        </w:rPr>
        <w:tab/>
        <w:t xml:space="preserve">Ing seksyon </w:t>
      </w:r>
      <w:r>
        <w:rPr>
          <w:b/>
          <w:lang w:val="ru-RU"/>
        </w:rPr>
        <w:t xml:space="preserve">tungkul king pag-asa </w:t>
      </w:r>
      <w:r>
        <w:rPr>
          <w:lang w:val="ru-RU"/>
        </w:rPr>
        <w:t>titipunan na la ding aral a makaugne king bye Kristiyanu: tungkul king laban kontra karing hilig at ing pamanasan karing birtud. Partikular, ing seksyun a ini atin yang panabilin tungkul king sipag, pasensya, tapang at e pamag-suku; king pamaglinis ning konsensya; king katamtaman at pamipigil king sarili; king kalinisan, e pamag-sawa, katapatan at kababan lub; king pamipigil king muwa, marok a lub, inggit at pamanyira; king kekatamung panimanman king kalungkutan, sakit at tukso, king pamanambut king kalungkutan at pamagkasákit lub, king pamanikwa king kababan lub, at king pamakilaban karing marok a isip. Kaybat, lilipat ya karing mas matas a birtu: ing pamagbanté, ing pamangiyak at pamagsisi, kalinisan ning pusu, kapayapan ning isip, katalastasan at kabiasnan, at ing espiritual a kaliwanagan.</w:t>
      </w:r>
    </w:p>
    <w:p w14:paraId="7E943B76" w14:textId="77777777" w:rsidR="00A40180" w:rsidRDefault="00A40180">
      <w:pPr>
        <w:tabs>
          <w:tab w:val="left" w:pos="468"/>
        </w:tabs>
        <w:rPr>
          <w:lang w:val="ru-RU"/>
        </w:rPr>
      </w:pPr>
      <w:r>
        <w:rPr>
          <w:lang w:val="ru-RU"/>
        </w:rPr>
        <w:tab/>
        <w:t xml:space="preserve">King katataulian, ing katlung dake tungkul </w:t>
      </w:r>
      <w:r>
        <w:rPr>
          <w:b/>
          <w:lang w:val="ru-RU"/>
        </w:rPr>
        <w:t xml:space="preserve">king lugud </w:t>
      </w:r>
      <w:r>
        <w:rPr>
          <w:lang w:val="ru-RU"/>
        </w:rPr>
        <w:t xml:space="preserve">pititipun na la ding turu tungkul king kekatamung panimanman king Dios at karing kapara tang tau, at karing dapat ning lugud: pakalulu, e pamangusga, mayap a lub at ing pamamie pasensya karing </w:t>
      </w:r>
      <w:r>
        <w:rPr>
          <w:lang w:val="ru-RU"/>
        </w:rPr>
        <w:lastRenderedPageBreak/>
        <w:t>kasalanan. Neng kai, ing apendiks atin yang laman a pamanalisa ning banal a iting tata tungkul king kamatayan at king Tauling Pamangusga, karing daya da ring demonyu, at aliwa pang isipan.</w:t>
      </w:r>
    </w:p>
    <w:p w14:paraId="17BA2976" w14:textId="77777777" w:rsidR="00A40180" w:rsidRDefault="00A40180">
      <w:pPr>
        <w:tabs>
          <w:tab w:val="left" w:pos="468"/>
        </w:tabs>
        <w:rPr>
          <w:i/>
          <w:lang w:val="ru-RU"/>
        </w:rPr>
      </w:pPr>
      <w:r>
        <w:rPr>
          <w:lang w:val="ru-RU"/>
        </w:rPr>
        <w:tab/>
        <w:t xml:space="preserve">Manasa kami a ing mamasa karening tuntunan a reni a-apresyar na ing kabiasnan at karanasan a ispiritwal da ring Ortodoksung ascetic, at agyang e da la parating agawang isabye king gawa ding karelang payu, </w:t>
      </w:r>
      <w:r>
        <w:rPr>
          <w:b/>
          <w:lang w:val="ru-RU"/>
        </w:rPr>
        <w:t>makakwa</w:t>
      </w:r>
      <w:r>
        <w:rPr>
          <w:lang w:val="ru-RU"/>
        </w:rPr>
        <w:t xml:space="preserve"> la man </w:t>
      </w:r>
      <w:r>
        <w:rPr>
          <w:b/>
          <w:lang w:val="ru-RU"/>
        </w:rPr>
        <w:t xml:space="preserve">mu king metung a Ortodokso, patristikung paralan ning </w:t>
      </w:r>
      <w:r>
        <w:rPr>
          <w:lang w:val="ru-RU"/>
        </w:rPr>
        <w:t xml:space="preserve">pamisip, a masyadung maulaga king kekatamung panaun ning pamikalat da ring sari-saring heretikal at anti-Kristyanung turu. Uling mas mayap ing maglakbe king makuyad a distansya, dapot king ustung direksyon, kesa king lumakbe king marayu, dapot king maling direksyon. Bukud kanita, anti ing tinuru nang Banal a Ephrem a taga-Siria, </w:t>
      </w:r>
      <w:r>
        <w:rPr>
          <w:i/>
          <w:lang w:val="ru-RU"/>
        </w:rPr>
        <w:t>'ding mayap a gawa parati lang ibat karing mayap a isip.'</w:t>
      </w:r>
    </w:p>
    <w:p w14:paraId="5BD556A0" w14:textId="77777777" w:rsidR="00A40180" w:rsidRPr="00092A8E" w:rsidRDefault="00A40180">
      <w:pPr>
        <w:tabs>
          <w:tab w:val="left" w:pos="468"/>
        </w:tabs>
        <w:rPr>
          <w:lang w:val="ru-RU"/>
        </w:rPr>
      </w:pPr>
    </w:p>
    <w:p w14:paraId="22693243" w14:textId="77777777" w:rsidR="00A40180" w:rsidRDefault="00A40180" w:rsidP="00763460">
      <w:pPr>
        <w:pStyle w:val="Heading3"/>
        <w:rPr>
          <w:lang w:val="ru-RU"/>
        </w:rPr>
      </w:pPr>
      <w:bookmarkStart w:id="2" w:name="n1"/>
      <w:bookmarkStart w:id="3" w:name="_Toc136187818"/>
      <w:bookmarkStart w:id="4" w:name="_Toc236834119"/>
      <w:bookmarkEnd w:id="2"/>
      <w:r>
        <w:rPr>
          <w:lang w:val="ru-RU"/>
        </w:rPr>
        <w:t xml:space="preserve">Ding Turu ning Kagalang-galang </w:t>
      </w:r>
      <w:r>
        <w:rPr>
          <w:lang w:val="ru-RU"/>
        </w:rPr>
        <w:br/>
        <w:t>I Antonio ing Maragul</w:t>
      </w:r>
      <w:bookmarkEnd w:id="3"/>
      <w:bookmarkEnd w:id="4"/>
    </w:p>
    <w:p w14:paraId="38B9EAAA" w14:textId="77777777" w:rsidR="00A40180" w:rsidRDefault="00A40180">
      <w:pPr>
        <w:tabs>
          <w:tab w:val="left" w:pos="468"/>
        </w:tabs>
        <w:rPr>
          <w:lang w:val="ru-RU"/>
        </w:rPr>
      </w:pPr>
      <w:r>
        <w:rPr>
          <w:lang w:val="ru-RU"/>
        </w:rPr>
        <w:t>I Antonio ing Maragul mibait ya king Ehipto manga banuang 250 karing pengaring maharlika at makualta, a meragul keya king kasalpantayanang Kristiyanu. King edad a 18, mete la reng pengari na at mekatiya ya mung mag-isa kayabe ning kapatad nang babai, a kailangan nang alagaan.</w:t>
      </w:r>
    </w:p>
    <w:p w14:paraId="4F6C49AF" w14:textId="77777777" w:rsidR="00A40180" w:rsidRDefault="00A40180">
      <w:pPr>
        <w:tabs>
          <w:tab w:val="left" w:pos="468"/>
        </w:tabs>
        <w:rPr>
          <w:lang w:val="ru-RU"/>
        </w:rPr>
      </w:pPr>
      <w:r>
        <w:rPr>
          <w:lang w:val="ru-RU"/>
        </w:rPr>
        <w:tab/>
        <w:t xml:space="preserve">Ing pamaglayu nang Kagalang-galang Antonio king yatu e ya biglang milyari, nune bagya-bagya. King umpisa, menatili ya malapit king siudad kayabe ning metung a banal a matua a manuknangan mag-isa, at sinubukan neng alilan iti king eganagana. Dinalo ya mu naman kareng aliwang eremita a manuknangan malapit king siudad at meniad payu karela. Kahit kanita, meging bantug ne uli da ring kayang gawa anya meaus yang 'kaluguran ning Dios'. Kaybat na nita, migdesisyun yang lumawut pa. Inimbita ne ing matua para samanan ya, dapot inyang tinanggi ya, mekipagpaalam ya at menuknangan ya king metung karing marayung kueba. Ing metung karing kayang kaluguran ing magdalang pamangan kaya pamisan-misan. King katataulian, i San Antonio lubusan yang meko karing lugal a dakal tau, tinaglus ya king Ilug Nile at menuknangan ya karing ruinas ning metung a kuta militar. Migdala yang sapat a tinape para king anam a bulan, at </w:t>
      </w:r>
      <w:r>
        <w:rPr>
          <w:lang w:val="ru-RU"/>
        </w:rPr>
        <w:lastRenderedPageBreak/>
        <w:t>manibat kanita, tatanggap ya mu karing kayang kaluguran makatidwa king pabanwa kapamilatan ning busbus king bubungan.</w:t>
      </w:r>
    </w:p>
    <w:p w14:paraId="085394D2" w14:textId="77777777" w:rsidR="00A40180" w:rsidRDefault="00A40180">
      <w:pPr>
        <w:tabs>
          <w:tab w:val="left" w:pos="468"/>
        </w:tabs>
        <w:rPr>
          <w:lang w:val="ru-RU"/>
        </w:rPr>
      </w:pPr>
      <w:r>
        <w:rPr>
          <w:lang w:val="ru-RU"/>
        </w:rPr>
        <w:tab/>
        <w:t>E malyari ilarawan ing kasakmalan da ring tukso at ing pamikasakit a penandaman na ning dakilang ascetic a ini. Menasa ya king danup at kau, king dimla at pali. Dapot ing pekamapanganib a tukso para king metung a hermit, agpang karing mismung amanu nang Anthony, atyu king pusu: iti ya ing pamagnasa king yatu at ing pamagulu ning isip. Karagdagan pa karing eganaganang ini, atilu ring pang-akit at takut a pepairal da ring demonyu.</w:t>
      </w:r>
    </w:p>
    <w:p w14:paraId="0980F264" w14:textId="77777777" w:rsidR="00A40180" w:rsidRDefault="00A40180">
      <w:pPr>
        <w:tabs>
          <w:tab w:val="left" w:pos="468"/>
        </w:tabs>
        <w:rPr>
          <w:lang w:val="ru-RU"/>
        </w:rPr>
      </w:pPr>
      <w:r>
        <w:rPr>
          <w:lang w:val="ru-RU"/>
        </w:rPr>
        <w:tab/>
        <w:t>Misan, kabang makipaglaban ya king grabing pamipaisip, sinigaw ya i Anthony: 'Ginu, buri kung miligtas, dapot e da ku paburen ding isip ku.' Bigla, mekakakit yang metung a tau a kalupa-lupa na a makalukluk at magobra; kaybat, tinikdo ya at menalangin, at kaybat lukluk yang pasibayu para magobra.</w:t>
      </w:r>
    </w:p>
    <w:p w14:paraId="32DF9F5A" w14:textId="77777777" w:rsidR="00A40180" w:rsidRDefault="00A40180">
      <w:pPr>
        <w:tabs>
          <w:tab w:val="left" w:pos="468"/>
        </w:tabs>
        <w:rPr>
          <w:lang w:val="ru-RU"/>
        </w:rPr>
      </w:pPr>
      <w:r>
        <w:rPr>
          <w:lang w:val="ru-RU"/>
        </w:rPr>
        <w:tab/>
        <w:t>'Gawan mu ini, at miligtas ka,' ngana ning anghel ning Ginu kaya.</w:t>
      </w:r>
    </w:p>
    <w:p w14:paraId="47F0FBF0" w14:textId="77777777" w:rsidR="00A40180" w:rsidRDefault="00A40180">
      <w:pPr>
        <w:tabs>
          <w:tab w:val="left" w:pos="468"/>
        </w:tabs>
        <w:rPr>
          <w:lang w:val="ru-RU"/>
        </w:rPr>
      </w:pPr>
      <w:r>
        <w:rPr>
          <w:lang w:val="ru-RU"/>
        </w:rPr>
        <w:tab/>
        <w:t>Adwang pulung banua neng makatuknang i Anthony king pamag-isa inyang ding aliwa nang kaluguran, anyang abalu da ing kayang kinarinan, dinatang la at menuknangan king kayang paligid. King malambat a panaun, pekbatan de ing pasbul na at pekisabyan de ing lumwal king sarili nang pamag-isa; king wakas, malapit da neng siran ing pasbul inyang buklat neng Anthony iti at linwal ya. Mengapamulala la uling e la menakit kapapagal man keya, agyang penandaman na ing sarili na karing pekamatinding kakapiran. Ing kapayapan a ibat banwa ing manungkulan king kaladua na at makalarawan king lupa na. Kalma ya, tahimik, at pare-pareung palakaibigan karing sabla, ing mas matua agad yang meging tata at talaturu karing dakal. Mebie ya ing disyerto: linto la ding pamuknangan da ring monghe karing palibut a bunduk; alang bilang a tau ing migkanta, migbasa, mig-ayunu, migdasal, megobra, at migsilbi karing pakakalulu. I San Antonio e ya miglatag king sanumang partikular a tuntunan para king pamibie-bie monastiku para karing keang alagad. Ing keang pakialam mu, itanam king karelang lub ing banal a ugali; inagyag na la a maging debotu king kaburian ning Dios, manalangin, isakwil ing eganaganang bage king yatu, at magobra alang kapagal.</w:t>
      </w:r>
    </w:p>
    <w:p w14:paraId="02FE0187" w14:textId="77777777" w:rsidR="00A40180" w:rsidRDefault="00A40180">
      <w:pPr>
        <w:tabs>
          <w:tab w:val="left" w:pos="468"/>
        </w:tabs>
        <w:rPr>
          <w:lang w:val="ru-RU"/>
        </w:rPr>
      </w:pPr>
      <w:r>
        <w:rPr>
          <w:lang w:val="ru-RU"/>
        </w:rPr>
        <w:lastRenderedPageBreak/>
        <w:tab/>
        <w:t>Ing Kagalang-galang Antoniyo mete ya king matwang idad (106 a banua, anyang 356) at, uli da ring kayang dapat, ikwa ne ing titulung 'ing Dakila'.</w:t>
      </w:r>
    </w:p>
    <w:p w14:paraId="658D5BA0" w14:textId="77777777" w:rsidR="00A40180" w:rsidRDefault="00A40180">
      <w:pPr>
        <w:tabs>
          <w:tab w:val="left" w:pos="468"/>
        </w:tabs>
        <w:rPr>
          <w:lang w:val="ru-RU"/>
        </w:rPr>
      </w:pPr>
      <w:r>
        <w:rPr>
          <w:lang w:val="ru-RU"/>
        </w:rPr>
        <w:tab/>
        <w:t xml:space="preserve">I San Antonio ing mitatag king tradisyun monastiku da reng eremita. Deng mapilan a eremita, lalam ning pamanantabe ning metung mung espiritual a </w:t>
      </w:r>
      <w:r w:rsidRPr="00763460">
        <w:rPr>
          <w:bCs/>
          <w:lang w:val="ru-RU"/>
        </w:rPr>
        <w:t xml:space="preserve">tata — metung a </w:t>
      </w:r>
      <w:r w:rsidRPr="00763460">
        <w:rPr>
          <w:lang w:val="ru-RU"/>
        </w:rPr>
        <w:t>'abba'</w:t>
      </w:r>
      <w:r w:rsidRPr="00763460">
        <w:rPr>
          <w:bCs/>
          <w:lang w:val="ru-RU"/>
        </w:rPr>
        <w:t xml:space="preserve"> (</w:t>
      </w:r>
      <w:r>
        <w:rPr>
          <w:lang w:val="ru-RU"/>
        </w:rPr>
        <w:t>a ing kabaldugan na 'tata' [Hebreo]) — menuknangan lang makakawani king metung at metung kareng kubu o kueba (sketes) at inalay de ing karelang sarili king panalangin, pamag-ayunu, at obra. Deng mapilan a skete, a misanmetung lalam ning upaya ning metung mung 'abba', ausan lang 'laura'.</w:t>
      </w:r>
    </w:p>
    <w:p w14:paraId="7B01032F" w14:textId="77777777" w:rsidR="00A40180" w:rsidRDefault="00A40180">
      <w:pPr>
        <w:tabs>
          <w:tab w:val="left" w:pos="468"/>
        </w:tabs>
        <w:rPr>
          <w:lang w:val="ru-RU"/>
        </w:rPr>
      </w:pPr>
      <w:r>
        <w:rPr>
          <w:lang w:val="ru-RU"/>
        </w:rPr>
        <w:tab/>
        <w:t>Dapat tandaan a, agyang king panaun pa ning bie nang Antonio ing Maragul, linto ya ing aliwang uri ning bie monastiku. Deng ascetic miyabe-abe la king metung a komunidad, misanmetung lang megobra (balang metung agpang king kayang sikanan at kagiwan), misanmetung lang mengan, at tinupad la king metung mung grupu da reng tuntunan. Deng makanyan a komunidad meyaus lang monasteryo. Deng abbot da rening komunidad meyaus lang archimandrite.</w:t>
      </w:r>
    </w:p>
    <w:p w14:paraId="70E40ECB" w14:textId="77777777" w:rsidR="00A40180" w:rsidRDefault="00A40180">
      <w:pPr>
        <w:tabs>
          <w:tab w:val="left" w:pos="468"/>
        </w:tabs>
        <w:rPr>
          <w:lang w:val="ru-RU"/>
        </w:rPr>
      </w:pPr>
      <w:r>
        <w:rPr>
          <w:lang w:val="ru-RU"/>
        </w:rPr>
        <w:t xml:space="preserve"> </w:t>
      </w:r>
    </w:p>
    <w:p w14:paraId="78187129" w14:textId="77777777" w:rsidR="00A40180" w:rsidRDefault="00A40180">
      <w:pPr>
        <w:pStyle w:val="Heading4"/>
        <w:rPr>
          <w:lang w:val="ru-RU"/>
        </w:rPr>
      </w:pPr>
      <w:bookmarkStart w:id="5" w:name="_Toc136187819"/>
      <w:r>
        <w:rPr>
          <w:lang w:val="ru-RU"/>
        </w:rPr>
        <w:t>Ing lugud ning Dios, grasya, paggalang at kabaluan king kaburian ning Dios</w:t>
      </w:r>
      <w:bookmarkEnd w:id="5"/>
    </w:p>
    <w:p w14:paraId="5CBA35FE" w14:textId="77777777" w:rsidR="00A40180" w:rsidRDefault="00A40180">
      <w:pPr>
        <w:tabs>
          <w:tab w:val="left" w:pos="468"/>
        </w:tabs>
        <w:rPr>
          <w:lang w:val="ru-RU"/>
        </w:rPr>
      </w:pPr>
      <w:r>
        <w:rPr>
          <w:lang w:val="ru-RU"/>
        </w:rPr>
        <w:tab/>
        <w:t>1. Ing Dios Ibpa, king Kayang kayapan, e Ne pinigilan ing Kayang Bugtung Anak, nune inampang Ne ban iligtas katamu karing kekatamung kasalanan at karokan. At ing Anak ning Dios, kaybat Neng pepakumbaba ing Sarili Na para kekatamu, linunas Na katamu karing kekatamung sakit a ispiritwal at siniguradu ing kekatamung kaligtasan manibat karing kasalanan. Kaya, dapat tang kilalanan at parating isipan ining maragul a gawa ning Dios—a ing Dios a Salita, para kekatamu, meging kalupa tamu king eganagana maliban king kasalanan. Dapat neng tandaan iti ning balang metung at magsikap yang tune makalaya king kasalanan king saup ning Ginu (Ant. ing Maragul)</w:t>
      </w:r>
    </w:p>
    <w:p w14:paraId="6EB6341A" w14:textId="77777777" w:rsidR="00A40180" w:rsidRDefault="00A40180">
      <w:pPr>
        <w:tabs>
          <w:tab w:val="left" w:pos="468"/>
        </w:tabs>
        <w:rPr>
          <w:lang w:val="ru-RU"/>
        </w:rPr>
      </w:pPr>
      <w:r>
        <w:rPr>
          <w:lang w:val="ru-RU"/>
        </w:rPr>
        <w:tab/>
        <w:t xml:space="preserve">2. Ing grasya ning Banal a Espiritu manimuna yang bibie kareng taung lubus a lubus a susubuk king laban a ini at, manibat pa king umpisa, magdesisyun lang manatiling matatag at e la susuku king kalaban. Nanupata, ing Banal a Espiritu, a menaus karela, king </w:t>
      </w:r>
      <w:r>
        <w:rPr>
          <w:lang w:val="ru-RU"/>
        </w:rPr>
        <w:lastRenderedPageBreak/>
        <w:t>umpisa papamayan na ing eganagana para karela, ban pasikanan lub at pakalmawan la reng magumpisa king dalan ning pamagsisi, at kaibat ipapakit na karela ing kabilugan a kasakitan ning matulid a dalan. Sasaupan na la karing eganagana, ituru na karela nung makananu rang akuan ing kabayat ning pamagsisi, at magtalaga yang angganan at tuntunan para karela, para king katawan at para king kaladua, angga king idala na la king metung a ganap a pamibalik king Dios (Ant. the Great)</w:t>
      </w:r>
    </w:p>
    <w:p w14:paraId="5EF9B9B0" w14:textId="77777777" w:rsidR="00A40180" w:rsidRDefault="00A40180">
      <w:pPr>
        <w:tabs>
          <w:tab w:val="left" w:pos="468"/>
        </w:tabs>
        <w:rPr>
          <w:lang w:val="ru-RU"/>
        </w:rPr>
      </w:pPr>
      <w:r>
        <w:rPr>
          <w:lang w:val="ru-RU"/>
        </w:rPr>
        <w:tab/>
        <w:t>4. Ninu man ing tatakut king Ginu at tatalim kareng Keang kautusan, metung yang alipan ning Dios. Dapot ining pamag-alipan, nung nu tamu mu naman atyu, e ya, king istriktung pamagsalita, pamag-alipan, nune katuliran a magdala king pamag-ampon bilang anak. Pinili na la ning Ginu tamu ding Apostol at inatasan na la king pamangaral king Mayap a Balita. Ding kautusan a binie na, mitatag la para kekatamu king metung a marangal a pamagsilbi, ban apanibalan ta la ding kekatamung pagnanasa at pamarulan ta la ding birtud. At nung mas lumapit tamu king grasya, ing Ginu tamung i Hesukristo sabian na kekatamu, anti ing sinabi na karing keang alagad: 'E ku na kayu ausan alipan, nune ka-ibigan at ka- kapatad ku: uling ing eganaganang dimdam ku ibat king Ibpa ku, sinabi ku kekayu' (Ant. Vel.)</w:t>
      </w:r>
    </w:p>
    <w:p w14:paraId="2D5572AD" w14:textId="77777777" w:rsidR="00A40180" w:rsidRDefault="00A40180">
      <w:pPr>
        <w:tabs>
          <w:tab w:val="left" w:pos="468"/>
        </w:tabs>
        <w:rPr>
          <w:lang w:val="ru-RU"/>
        </w:rPr>
      </w:pPr>
      <w:r>
        <w:rPr>
          <w:lang w:val="ru-RU"/>
        </w:rPr>
        <w:tab/>
        <w:t>8. Ing mata makakit ya king makikita, dapot ing isip aintindian na ing e makikita. Ing isip a malugud king Dios ya ing sala ning kaladua. Ninu man ing atin isip a malugud king Dios, makasala ya pusu at akakit ne ing Dios king isip na (Ant. Vel.)</w:t>
      </w:r>
    </w:p>
    <w:p w14:paraId="421D133D" w14:textId="77777777" w:rsidR="00A40180" w:rsidRDefault="00A40180">
      <w:pPr>
        <w:tabs>
          <w:tab w:val="left" w:pos="468"/>
        </w:tabs>
        <w:rPr>
          <w:lang w:val="ru-RU"/>
        </w:rPr>
      </w:pPr>
      <w:r>
        <w:rPr>
          <w:lang w:val="ru-RU"/>
        </w:rPr>
        <w:tab/>
        <w:t>8. Nung magumpisa ka king sanumang obra at e me akit ing kaburian ning Dios kaniti, e me gagawan king sanumang paralan (Ant. Vel.)</w:t>
      </w:r>
    </w:p>
    <w:p w14:paraId="7077F46F" w14:textId="77777777" w:rsidR="00A40180" w:rsidRDefault="00A40180">
      <w:pPr>
        <w:tabs>
          <w:tab w:val="left" w:pos="468"/>
        </w:tabs>
        <w:rPr>
          <w:lang w:val="ru-RU"/>
        </w:rPr>
      </w:pPr>
    </w:p>
    <w:p w14:paraId="44E92808" w14:textId="77777777" w:rsidR="00A40180" w:rsidRDefault="00A40180">
      <w:pPr>
        <w:pStyle w:val="Heading4"/>
        <w:rPr>
          <w:lang w:val="ru-RU"/>
        </w:rPr>
      </w:pPr>
      <w:bookmarkStart w:id="6" w:name="_Toc136187820"/>
      <w:r>
        <w:rPr>
          <w:lang w:val="ru-RU"/>
        </w:rPr>
        <w:t>Ing pamanintun king katuliran at kasipagan</w:t>
      </w:r>
      <w:bookmarkEnd w:id="6"/>
    </w:p>
    <w:p w14:paraId="3FB18F5A" w14:textId="77777777" w:rsidR="00A40180" w:rsidRDefault="00A40180">
      <w:pPr>
        <w:tabs>
          <w:tab w:val="left" w:pos="468"/>
        </w:tabs>
        <w:rPr>
          <w:lang w:val="ru-RU"/>
        </w:rPr>
      </w:pPr>
      <w:r>
        <w:rPr>
          <w:lang w:val="ru-RU"/>
        </w:rPr>
        <w:tab/>
        <w:t xml:space="preserve">11. E dapat sabian a imposible para king metung a tau ing mamie king mayap a bie, nune dapat sabian a e ya malagua. At tutu pin, e ya akakamtan ning balang metung, dapot detang mapang-Diyos at atin lang isip a mapagmahal king Diyos ila mu ring makikiabe king mayap a bie. Ing karaniwan a isip, dapot, pang-yatu ya at pabagu-bagu; magpalwal yang pareung mayap at marok a isip, </w:t>
      </w:r>
      <w:r>
        <w:rPr>
          <w:lang w:val="ru-RU"/>
        </w:rPr>
        <w:lastRenderedPageBreak/>
        <w:t>pabayu-bayu ya at makiling king materyal a bage, kabang ing isip a malugud king Dios papaten na ing marok (Ant. the Great)</w:t>
      </w:r>
    </w:p>
    <w:p w14:paraId="19D53E5F" w14:textId="77777777" w:rsidR="00A40180" w:rsidRDefault="00A40180">
      <w:pPr>
        <w:tabs>
          <w:tab w:val="left" w:pos="468"/>
        </w:tabs>
        <w:rPr>
          <w:lang w:val="ru-RU"/>
        </w:rPr>
      </w:pPr>
      <w:r>
        <w:rPr>
          <w:lang w:val="ru-RU"/>
        </w:rPr>
        <w:tab/>
        <w:t>11. Deng taung gugugul king karelang bye king pamangawang mangalati at simpling gawa, king metung a banda, ligtas la karing kapahamakan, at king aliwa naman, e da kailangan ing espesyal a pamag-ingat. King pamanambut karing miyayaliwang makasalanang pagnasan, malagwa rang akit ing dalan papunta king Dios (Ant. the Great)</w:t>
      </w:r>
    </w:p>
    <w:p w14:paraId="24C691B7" w14:textId="77777777" w:rsidR="00A40180" w:rsidRDefault="00A40180">
      <w:pPr>
        <w:tabs>
          <w:tab w:val="left" w:pos="468"/>
        </w:tabs>
        <w:rPr>
          <w:lang w:val="ru-RU"/>
        </w:rPr>
      </w:pPr>
      <w:r>
        <w:rPr>
          <w:lang w:val="ru-RU"/>
        </w:rPr>
        <w:tab/>
        <w:t>11. Deng taung alang natural a hilig king kayapan, e la dapat, king pamagkasákit lub, sumuku at paburen ing metung a mabiyeng kaluguran ning Dios at mayap a ugali, agyang makananu ya man kasakit para karela. Imbes na, dapat lang magmunimuni at ingatan ing karelang sarili agpang king agyu da. Uling, agyang e ra aabutan ing katasan ning kaburyan at kasakdalan, king kapamilatan ning pamagsikap, maging mas mayap la, o nung e man, e la lalo pang lumala, a metung a e malating pakinabang para king kaladua (Ant. Vel.)</w:t>
      </w:r>
    </w:p>
    <w:p w14:paraId="70D0CCBB" w14:textId="77777777" w:rsidR="00A40180" w:rsidRDefault="00A40180">
      <w:pPr>
        <w:tabs>
          <w:tab w:val="left" w:pos="468"/>
        </w:tabs>
        <w:rPr>
          <w:lang w:val="ru-RU"/>
        </w:rPr>
      </w:pPr>
      <w:r>
        <w:rPr>
          <w:lang w:val="ru-RU"/>
        </w:rPr>
        <w:t xml:space="preserve"> </w:t>
      </w:r>
    </w:p>
    <w:p w14:paraId="154B0511" w14:textId="77777777" w:rsidR="00A40180" w:rsidRDefault="00A40180">
      <w:pPr>
        <w:pStyle w:val="Heading4"/>
        <w:rPr>
          <w:lang w:val="ru-RU"/>
        </w:rPr>
      </w:pPr>
      <w:bookmarkStart w:id="7" w:name="_Toc136187821"/>
      <w:r>
        <w:rPr>
          <w:lang w:val="ru-RU"/>
        </w:rPr>
        <w:t>Ing Laban Kareng Kamalyan. Ding Birtud: Pamipigil sarili, Kayanayan, at Kababan lub</w:t>
      </w:r>
      <w:bookmarkEnd w:id="7"/>
    </w:p>
    <w:p w14:paraId="7A0E1CA3" w14:textId="77777777" w:rsidR="00A40180" w:rsidRDefault="00A40180">
      <w:pPr>
        <w:tabs>
          <w:tab w:val="left" w:pos="468"/>
        </w:tabs>
        <w:rPr>
          <w:lang w:val="ru-RU"/>
        </w:rPr>
      </w:pPr>
      <w:r>
        <w:rPr>
          <w:lang w:val="ru-RU"/>
        </w:rPr>
        <w:tab/>
        <w:t>21. Ing karokan mamitpit ya king kekatamung kalikasan anti mong kalawang king tansu o dinat king katawan. Dapot anti mo nung makananu e ing panday ing sangkan ning kalawang, o reng pengari ing sangkan nung bakit mamitpit ing dinat karing anak da, makanian mu naman e ya ing Dios ing migdalang karokan. Dinan na ing tau king konsensya at isip ban na evitan ing karokan, uling balu na makasakit ya iti keya at magdalang kasakitan. Ingatan meng masalese ing sarili mu: potang makakit kang mapalad a tau a atin upaya at pibandian, e me purian king sanumang paralan. Nune, agad mung ilarawan king isip mu ing kamatayan, at e ka maninasa king nanumang marok o pang-yatu (Ant. the Great).</w:t>
      </w:r>
    </w:p>
    <w:p w14:paraId="0A6D93A7" w14:textId="77777777" w:rsidR="00A40180" w:rsidRDefault="00A40180">
      <w:pPr>
        <w:tabs>
          <w:tab w:val="left" w:pos="468"/>
        </w:tabs>
        <w:rPr>
          <w:lang w:val="ru-RU"/>
        </w:rPr>
      </w:pPr>
      <w:r>
        <w:rPr>
          <w:lang w:val="ru-RU"/>
        </w:rPr>
        <w:tab/>
        <w:t xml:space="preserve">21. Ing kaladua atin yang sarili nang mga hilig: kapalaluan, pamamua, inggit, mua, pamanglupaypay at aliwa pa. Potang ing kaladua lubus neng isuku ing sarili na king Dios, kanita ing mapamiyeng Dios padalanan ne ning tune pamagsisi at linisan ne kareng eganaganang pasyun, ituru na ing e na la tukian at dinan ne ing sikanan para talan la at labanan la ding kalaban a e tuknang </w:t>
      </w:r>
      <w:r>
        <w:rPr>
          <w:lang w:val="ru-RU"/>
        </w:rPr>
        <w:lastRenderedPageBreak/>
        <w:t>maglatag sagabal king dalan na. At nung ing kaladua manatili yang matatag king kayang pamagbalik-loob at king mayap a pamamintu king Banal a Espiritu, a mituturu keya king pamagbalik-loob, kanita ing malunus a Manlalang malunus ya keya, uli da ring kayang obra a gewa king libutad ning balang klasing kasakitan at pangangailangan — king makabang pamag-ayunu, maralas a pamagpuyat, king pamagaral king Salita ning Dios, king alang-patnang panalangin, king pamaglakwan karing ligaya ning yatu, king kababan lub at espiritwal a kakaluluan. At nung manatili yang matatag king eganaganang ini, ing mapamiyeng Dios iligtas ne karing eganaganang tukso at akit ne karing gamat da ring kayang kalaban kapamilatan ning Kayang pakalulu (Ant. the Great)</w:t>
      </w:r>
    </w:p>
    <w:p w14:paraId="28C619A7" w14:textId="77777777" w:rsidR="00A40180" w:rsidRDefault="00A40180">
      <w:pPr>
        <w:tabs>
          <w:tab w:val="left" w:pos="468"/>
        </w:tabs>
        <w:rPr>
          <w:lang w:val="ru-RU"/>
        </w:rPr>
      </w:pPr>
      <w:r>
        <w:rPr>
          <w:lang w:val="ru-RU"/>
        </w:rPr>
        <w:tab/>
        <w:t>24. Nung mas payapa ya ing bie ning metung a tau, mas maging payapa ya lub, uling e ya mag-alala karing dakal a bage—antimo reng alipan at ing pamangamtan karing pibandian. Dapot, nung kumapit tamu karening bage [king yatu], ilalantad ta la ring sarili tamu kareng kalungkutan a manibatan kareti at miras tamung magreklamu laban king Dios. Kanian, ing panga- , ing pagnasa kareng dakal a bage papanapun na katamu king kalitwan, at maglibut tamu king dalumdum ning metung a bye a makasalanan, a e ta man kilala ing sarili tamu (Ant. the Great)</w:t>
      </w:r>
    </w:p>
    <w:p w14:paraId="52D2E70C" w14:textId="77777777" w:rsidR="00A40180" w:rsidRDefault="00A40180">
      <w:pPr>
        <w:tabs>
          <w:tab w:val="left" w:pos="468"/>
        </w:tabs>
        <w:rPr>
          <w:lang w:val="ru-RU"/>
        </w:rPr>
      </w:pPr>
      <w:r>
        <w:rPr>
          <w:lang w:val="ru-RU"/>
        </w:rPr>
        <w:tab/>
        <w:t>27. E dapat mika kabastusan king kekatamung pamisabi-sabi, uling ing kabanalan at kalinisan karaniwan mas sasanting la karing taung matenakan kesa karing birhen. Ing isip a malugud king Dios metung yang sulu a magliwanag king kaladua, anti mo ing aldo a magliwanag king katawan (Ant. the Great)</w:t>
      </w:r>
    </w:p>
    <w:p w14:paraId="7FF686DB" w14:textId="77777777" w:rsidR="00A40180" w:rsidRDefault="00A40180">
      <w:pPr>
        <w:pStyle w:val="Heading4"/>
        <w:rPr>
          <w:rFonts w:ascii="Times New Roman" w:hAnsi="Times New Roman"/>
          <w:b w:val="0"/>
          <w:sz w:val="20"/>
          <w:lang w:val="ru-RU"/>
        </w:rPr>
      </w:pPr>
    </w:p>
    <w:p w14:paraId="2FA0750C" w14:textId="77777777" w:rsidR="00A40180" w:rsidRDefault="00A40180">
      <w:pPr>
        <w:pStyle w:val="Heading4"/>
        <w:rPr>
          <w:lang w:val="ru-RU"/>
        </w:rPr>
      </w:pPr>
      <w:bookmarkStart w:id="8" w:name="_Toc136187822"/>
      <w:r>
        <w:rPr>
          <w:lang w:val="ru-RU"/>
        </w:rPr>
        <w:t>Pamangilatis, karanasan, ding bunga ning kabanalan at espiritual a kapantenan</w:t>
      </w:r>
      <w:bookmarkEnd w:id="8"/>
    </w:p>
    <w:p w14:paraId="39B72002" w14:textId="77777777" w:rsidR="00A40180" w:rsidRDefault="00A40180">
      <w:pPr>
        <w:tabs>
          <w:tab w:val="left" w:pos="468"/>
        </w:tabs>
        <w:rPr>
          <w:lang w:val="ru-RU"/>
        </w:rPr>
      </w:pPr>
      <w:r>
        <w:rPr>
          <w:lang w:val="ru-RU"/>
        </w:rPr>
        <w:tab/>
        <w:t xml:space="preserve">36. Deng tau keraklan ausan lang mangabiasna kapamilatan ning maling pamangamit ning salitang ita. Aliwa la reng megaral karing sinabi at sinulat da reng mangabiasnang menua reng mangabiasna, nune detang mangabiasna lub, a makabalu king pamiyaliwa ning mayap king marok; at iwasan da ing eganaganang marok at makasakit king kaladua, kabang king matenakan dang pamanintun, hanapan de ing mayap at makasaup at gawan da iti king </w:t>
      </w:r>
      <w:r>
        <w:rPr>
          <w:lang w:val="ru-RU"/>
        </w:rPr>
        <w:lastRenderedPageBreak/>
        <w:t>maragul a pasalamat king Dios. Ila mu ing dapat a ausan a matalinung tau (Ant. ing Maragul)</w:t>
      </w:r>
    </w:p>
    <w:p w14:paraId="4153AD9D" w14:textId="77777777" w:rsidR="00A40180" w:rsidRDefault="00A40180">
      <w:pPr>
        <w:tabs>
          <w:tab w:val="left" w:pos="468"/>
        </w:tabs>
        <w:rPr>
          <w:lang w:val="ru-RU"/>
        </w:rPr>
      </w:pPr>
      <w:r>
        <w:rPr>
          <w:lang w:val="ru-RU"/>
        </w:rPr>
        <w:tab/>
        <w:t>36. Nung malumeme ya ing angin, ninumang marinung makibale malyari yang magmalaki at isipan ing maragul tungkul king sarili na. Dapot nung bigla lang mialilan ding angin, kanita ya lalto ing galing da ring bihasang marinung makibale (Ant. Vel.)</w:t>
      </w:r>
    </w:p>
    <w:p w14:paraId="4238456A" w14:textId="77777777" w:rsidR="00A40180" w:rsidRDefault="00A40180">
      <w:pPr>
        <w:tabs>
          <w:tab w:val="left" w:pos="468"/>
        </w:tabs>
        <w:rPr>
          <w:lang w:val="ru-RU"/>
        </w:rPr>
      </w:pPr>
      <w:r>
        <w:rPr>
          <w:lang w:val="ru-RU"/>
        </w:rPr>
        <w:tab/>
        <w:t>38. Ing taung mabibye king banal a pamibiebie e na papaintulutan ing karokan a lungub king kaladua na. At nung alang karokan king kaladua, ligtas ya at e masisira. Alang upaya ing marok a demonyu o ing pabagu-bagung kapalaran karing taung anti kaniti. Iligtas na la ning Dios king karokan, at mabibie lang ligtas at protektadu, anti la mong dios. Nung ating pupuri karela, e ra masyadung papansinan ing puri; nung ating manirang puri karela, e la magdepensa o mimua king manirang puri (Ant. the Great)</w:t>
      </w:r>
    </w:p>
    <w:p w14:paraId="03CBC422" w14:textId="77777777" w:rsidR="00A40180" w:rsidRDefault="00A40180">
      <w:pPr>
        <w:tabs>
          <w:tab w:val="left" w:pos="468"/>
        </w:tabs>
        <w:rPr>
          <w:lang w:val="ru-RU"/>
        </w:rPr>
      </w:pPr>
      <w:r>
        <w:rPr>
          <w:lang w:val="ru-RU"/>
        </w:rPr>
        <w:tab/>
        <w:t xml:space="preserve">38. Ing taung alang malisya, sakdal ya at kalupa ne ning diyos; mitmu ya king tula at king Espiritu ning Diyos. Dapot nung makananu ing api sisilab na la ding malapad a gubat nung eya apigilan, makanian murin ing malisya, nung paburen me king pusu mu, siran na ing kaladua mu, dinutan na ing katawan mu, at magising ya king kilub mu king dakal a marok a isip. Magdalang kaguluan, inggit, pisasabian, pamamua at aliwa pang mabagsik a damdamin king kekang lub, a magpabayat keka at magdalang maragul a kalungkutan. Uli na niti, pagsikapan taya ing makamtan ing kalumeme at kasimpleyan ning pusu da ring banal, ban tanggapan na katamu ning Ginu tang i Hesukristo king Keang arapan at ing balang metung kekatamu malyari yang masayang magsalita: </w:t>
      </w:r>
      <w:r>
        <w:rPr>
          <w:i/>
          <w:iCs/>
          <w:lang w:val="ru-RU"/>
        </w:rPr>
        <w:t xml:space="preserve">'Dapot uli ning kakung kalumeme, Tinerima Mu ku at tinatag Mu ku king arapan Mu magpakailanman' </w:t>
      </w:r>
      <w:r>
        <w:rPr>
          <w:lang w:val="ru-RU"/>
        </w:rPr>
        <w:t>(Salmo 40:13</w:t>
      </w:r>
      <w:r w:rsidRPr="00092A8E">
        <w:rPr>
          <w:lang w:val="ru-RU"/>
        </w:rPr>
        <w:t xml:space="preserve">; </w:t>
      </w:r>
      <w:r>
        <w:rPr>
          <w:lang w:val="ru-RU"/>
        </w:rPr>
        <w:t>Ant. Vel.)</w:t>
      </w:r>
    </w:p>
    <w:p w14:paraId="3B3010E9" w14:textId="77777777" w:rsidR="00A40180" w:rsidRDefault="00A40180">
      <w:pPr>
        <w:tabs>
          <w:tab w:val="left" w:pos="468"/>
        </w:tabs>
        <w:rPr>
          <w:lang w:val="ru-RU"/>
        </w:rPr>
      </w:pPr>
      <w:r>
        <w:rPr>
          <w:lang w:val="ru-RU"/>
        </w:rPr>
        <w:tab/>
        <w:t>38. Nung makananu ing katawan, a lual king sinapupunan bayu ing panaun, e makabie, makanian murin ing kaladua, a meko king katawan a e na ikwa ing kabiasnan ning Dios kapamilatan ning mayap a bie, e malyaring miligtas o mie king pamakikayabe king Dios (Ant. Vel.)</w:t>
      </w:r>
    </w:p>
    <w:p w14:paraId="3E059C34" w14:textId="77777777" w:rsidR="00A40180" w:rsidRDefault="00A40180">
      <w:pPr>
        <w:tabs>
          <w:tab w:val="left" w:pos="468"/>
        </w:tabs>
        <w:rPr>
          <w:lang w:val="ru-RU"/>
        </w:rPr>
      </w:pPr>
      <w:r>
        <w:rPr>
          <w:lang w:val="ru-RU"/>
        </w:rPr>
        <w:tab/>
        <w:t xml:space="preserve">38. Nung makananu ing katawan, kabang ing kaladua manuknangan ya kaniti, dadalan ya karing atlung yugtu ning bie, ila pin: kayanakan, kapantenan, at katuaan; makanian mu naman ing kaladua dadalan ya karing atlung yugtu, ila pin: ing umpisa ning </w:t>
      </w:r>
      <w:r>
        <w:rPr>
          <w:lang w:val="ru-RU"/>
        </w:rPr>
        <w:lastRenderedPageBreak/>
        <w:t>kasalpantayanan, ing pamanyulung kaniti, at ing kasakdalan. King mumunang yugtu, potang ing kaladua magumpisa yang maniwala, mibait yang pasibayu king Kristo, anti ing makasulat king Ebanghelyo. Ing Apostol Juan binye na la kekatamu ding tanda na ning bayung pangabait a ini, pati na murin ning kalagayan a pang-pilatan at ning kasakdalan, a sasabian na: 'Sinulat ku kekayu, kayung kayanakan; sinulat ku kekayu, kayung ának; sinulat ku kekayu, kayung tata' (1 Juan 2:12–14). Inya sinulat ya e kareng kayang kaibigan king yatu, nune kareng maniwala, a papalwal na la ding atlung antas— —a dapat dang dalanan ding magsikap para king espiritual a sakup ban miras king kasakdalan at maging karapat-dapat king kabilugan a grasya (Ant. the Great).</w:t>
      </w:r>
    </w:p>
    <w:p w14:paraId="78463D65" w14:textId="77777777" w:rsidR="00A40180" w:rsidRDefault="00A40180">
      <w:pPr>
        <w:tabs>
          <w:tab w:val="left" w:pos="468"/>
        </w:tabs>
        <w:rPr>
          <w:lang w:val="ru-RU"/>
        </w:rPr>
      </w:pPr>
      <w:r>
        <w:rPr>
          <w:lang w:val="ru-RU"/>
        </w:rPr>
        <w:tab/>
        <w:t>39. Nung ing kasalanan tuknang neng manungkulan kilub ning tau, kanita ing Dios lungub ya king kaladua at linisan ne kayabe ning katawan. Dapot nung ing kasalanan magpatuluy yang manungkulan king katawan, kanita ing tau e ne akit ing Dios: uling ing kaladua atyu pa murin kilub ning makasalanang katawan, at ing katawan e ne papasuk king sarili na ing sala, a ya ing pakaneng Dios. Ngana nang David: 'King sala Mu, makakit tamung sala' (Salmo 35:10). Nanu ya pin ing salang ini nung nu ing tau makakit yang sala? Iti ya ing salang pisasabyan na ning Ginu tamung i Hesukristo king Ebanghelyo, a ing tau dapat maging yang purung sala, ban alang madalumdum a parti king kilub na (Lucas 11:36). Ing Ginu sinabi na pa: 'Alang makakilala king Ibpa nune ing Anak, at alang makakilala king Anak nune ing Ibpa at detang pinili na ning Anak a ipakilala kea' (Mateo 11:27). Dapot ing Anak e na papalto ing Ibpa na karing anak ning karalumduman, nune mu karing manatili king sala at anak ning sala, a nung kenu ding mata ning pusu da pinasala na kapamilatan ning kabaluan karing keang kautusan (Ant. the Great)</w:t>
      </w:r>
    </w:p>
    <w:p w14:paraId="39AE48F9" w14:textId="77777777" w:rsidR="00A40180" w:rsidRDefault="00A40180">
      <w:pPr>
        <w:pStyle w:val="Heading4"/>
        <w:rPr>
          <w:lang w:val="ru-RU"/>
        </w:rPr>
      </w:pPr>
    </w:p>
    <w:p w14:paraId="6E3246E8" w14:textId="77777777" w:rsidR="00A40180" w:rsidRDefault="00A40180">
      <w:pPr>
        <w:pStyle w:val="Heading4"/>
        <w:rPr>
          <w:lang w:val="ru-RU"/>
        </w:rPr>
      </w:pPr>
      <w:bookmarkStart w:id="9" w:name="_Toc136187823"/>
      <w:r>
        <w:rPr>
          <w:lang w:val="ru-RU"/>
        </w:rPr>
        <w:t>Pamanalese tungkul king kamatayan at ding daya da ring demonyu</w:t>
      </w:r>
      <w:bookmarkEnd w:id="9"/>
    </w:p>
    <w:p w14:paraId="19D712F1" w14:textId="77777777" w:rsidR="00A40180" w:rsidRDefault="00A40180">
      <w:pPr>
        <w:tabs>
          <w:tab w:val="left" w:pos="468"/>
        </w:tabs>
        <w:rPr>
          <w:lang w:val="ru-RU"/>
        </w:rPr>
      </w:pPr>
      <w:r>
        <w:rPr>
          <w:lang w:val="ru-RU"/>
        </w:rPr>
        <w:tab/>
        <w:t xml:space="preserve">50. Ing kamatayan, para kareng makaintindi kaniti, kabilyan yang alang kamatayan; dapot para kareng mapagpalage, a e makaintindi kaniti, kamatayan ya. E dapat takutan ing pisikal a kamatayan, nune ing kapahamakan ning kaladua, a manibatan king </w:t>
      </w:r>
      <w:r>
        <w:rPr>
          <w:lang w:val="ru-RU"/>
        </w:rPr>
        <w:lastRenderedPageBreak/>
        <w:t>e pamikilala king Dios—ita ing tune makatakut para king kaladua! Ing bie ya ing pamisanmetung ning kaladua at katawan; at ing kamatayan aliwa ya ing pangawala da rening dake ning panga-tau, nune ing pamikawani da. Ing Dios papanatilian na ing eganagana agyang kaybat ning pamikawani. Nung makananu ing metung a bingut lulwal ya king sinapupunan ning ima na, makanian murin ing kaladua lulwal yang makubad king katawan. At ding aliwa malinis la't maslag, ding aliwa naman mantsan la karing karelang kamalian, at ding aliwa pa naman melumud la karing dakal a kasalanan. Uli na niti, ing metung a matenakan a kaladua a malugud king Dios, kabang gaganakan na at isipan ding kasakitan a tutukian ning kamatayan, mamye yang banal a bie ban e ya maparusahan at e ya mapailalam kareti. Dapot ding e maniwala, king karelang kamangmangan, e ra ini balu at magkasala la, a alang isipan king nung nanu ing manenaya karela karin. Nung makananu, kaybat mung lual king bituk, e mu agaganaka ing atyu king kilub na, makanian mu naman, kaybat mung lakwan ing katawan, e mu agaganaka ing atyu king kilub na. Nung makananu, kaybat mung lual king bituk, meging kang mas mayap at mas maragul king katawan, makanian mu naman, nung lakwan me ing katawan king kalinisan, lungub ka king Banua a mas mayap at e masisira. Dapat lang magmalasakit ding mortal king karelang kaligtasan, uling balu da na manaya ya karela ing kamatayan. Uling ing biyayang alang-kamatayan ya ing kapalaran ning metung a mayap a kaladua nung manatili yang mayap, kabang ing alang-anggang kamatayan ing sasagupa kea nung maging marok ya. Tandaan mu na ing kayangalan mu mepali na, ing sikanan mu mebawas na, ding sakit mu dinakal la, at ing oras ning kekang pamako malapit na, nung kapilan ka kailangan magpaliwanag king eganagana mung gewa. At abalu mu na alang kapatad a magbayad-pata para king kapatad, ni tata a makapagligtas king anak na. Pane mung tandaan ing pamako ibat king katawan, at e me paburen mawala king isip mu ing isipan ning alang anggang pamarusa. Nung isipan mu ya ing makanining paralan, e ka manalanan kapilanman (Ant. the Great).</w:t>
      </w:r>
    </w:p>
    <w:p w14:paraId="6AFE6750" w14:textId="77777777" w:rsidR="00A40180" w:rsidRDefault="00A40180">
      <w:pPr>
        <w:tabs>
          <w:tab w:val="left" w:pos="468"/>
        </w:tabs>
        <w:rPr>
          <w:lang w:val="ru-RU"/>
        </w:rPr>
      </w:pPr>
      <w:r>
        <w:rPr>
          <w:lang w:val="ru-RU"/>
        </w:rPr>
        <w:tab/>
        <w:t xml:space="preserve">51. Nanu la karakal ding marok a demonyu, at nanu la karamdamdam ding karelang panlinlang! Angga man king mepakitaw na katamu at sisikapan tang iwasan ding marok a dapat, e da katamu pibabayan, nune patuluy da katamung tuksuan king e </w:t>
      </w:r>
      <w:r>
        <w:rPr>
          <w:lang w:val="ru-RU"/>
        </w:rPr>
        <w:lastRenderedPageBreak/>
        <w:t>ra pang-iwasan a pamagsikap, uling balu da na ing karelang kapalaran selyadu na at e na malyari mibayu at ing karelang mana impyernu ya, uli ning karelang sukdulang karokan at pamangain king Dios. Sana ibuklat na ning Ginu ing mata ning pusu yu, ban akit yu nung makananu la karakal ding patibung da ring demonyu at nung makananu karakal ing karokan a darala da kekatamu aldo-aldo, at sana dinan na kayu ning metung a pusung mapagbanté at espiritung matenakan, ban ialay yu ing sarili yu bilang metung a mabie at alang kapintasan a sakripisyu king Dios (Ant. Vel.).</w:t>
      </w:r>
    </w:p>
    <w:p w14:paraId="3CCE5802" w14:textId="77777777" w:rsidR="00A40180" w:rsidRDefault="00A40180">
      <w:pPr>
        <w:tabs>
          <w:tab w:val="left" w:pos="468"/>
        </w:tabs>
        <w:rPr>
          <w:lang w:val="ru-RU"/>
        </w:rPr>
      </w:pPr>
      <w:r>
        <w:rPr>
          <w:lang w:val="ru-RU"/>
        </w:rPr>
        <w:tab/>
        <w:t xml:space="preserve">51. Ing Demonyu, uling mibagsak ya ibat king kayang ranggu king banua pauli ning kayang kapalaluan, sisikapan na king kabilugan nang agyu ing isadya king kapahamakan ding eganaganang lubusang magnasang magsilbi king Ginu—kapamilatan mismu ning paralan nung makananu ya mismu mibagsak, ita pin, kapamilatan ning kapalaluan at lugud king alang kabaldugang dangal. Kareng paralan a reni ya lalabanan da katamu ding demonyu: kareng areni at aliwa pang kalupa da, sisikapan dang ilayu katamu king Dios. At saka, uling balu da na ing malugud king kapatad na, malugud ya mu naman king Dios, itatanam da ing pamamua king metung at metung kareng pusu tamu—angga king puntung ding aliwa e da ne man agyung lawen ing kapatad da o magsalitang metung man a amanu kea. Dakal a tune marangal a asceta ing tinagal karing kasakitan ning metung a mabuting bie, dapot uli ning kamangmangan, ila mismu ing migdalang kapahamakan king sarili da. Malyari mu namang malyari iti keka nung, alimbawa, meging maluat ka karing kekang pamagsikap a ascetic, isipan mu nang atin kang birtu. Uling kanita, mibagsak na ka kaniting sakit a demonyu (pagkamapagmataas), isipan mung malapit ka king Dios at manuknangan ka king sala, kabang king katutuan atyu ka king dalumdum. Nanu ing meging sangkan king Ginu tamung i Hesukristo para isuku la ding Keang imalan, magbalut Sanga king tuwalya, at uasan la ding bitis da ring atyu lalam Na, nung e para ituru kekatamu ing kababan lub? Wa—Pepakit Ne ing kababan lub kapamilatan ning Keang sariling alimbawa. At king tutu, ding eganaganang magnasang lungub king pekamatas a ranggu ayaring gawan iti kapamilatan mu ning kababan lub… Uli na niti, nung ing metung a tau ala yang sukdulang kababan lub—kababan lub a ibat king kabilugan ning pusu na, isip, espiritu, </w:t>
      </w:r>
      <w:r>
        <w:rPr>
          <w:lang w:val="ru-RU"/>
        </w:rPr>
        <w:lastRenderedPageBreak/>
        <w:t>kaladua, at katawan na—e ya manangkin king Kayarian ning Dios (Ant. the Great).</w:t>
      </w:r>
    </w:p>
    <w:p w14:paraId="53130696" w14:textId="77777777" w:rsidR="00A40180" w:rsidRDefault="00A40180">
      <w:pPr>
        <w:tabs>
          <w:tab w:val="left" w:pos="468"/>
        </w:tabs>
        <w:rPr>
          <w:lang w:val="ru-RU"/>
        </w:rPr>
      </w:pPr>
      <w:r>
        <w:rPr>
          <w:lang w:val="ru-RU"/>
        </w:rPr>
        <w:t xml:space="preserve"> </w:t>
      </w:r>
    </w:p>
    <w:p w14:paraId="1BF09BBC" w14:textId="77777777" w:rsidR="00A40180" w:rsidRDefault="00A40180" w:rsidP="00900013">
      <w:pPr>
        <w:pStyle w:val="Heading3"/>
        <w:rPr>
          <w:lang w:val="ru-RU"/>
        </w:rPr>
      </w:pPr>
      <w:bookmarkStart w:id="10" w:name="n2"/>
      <w:bookmarkStart w:id="11" w:name="_Toc136187824"/>
      <w:bookmarkStart w:id="12" w:name="_Toc236834120"/>
      <w:bookmarkEnd w:id="10"/>
      <w:r>
        <w:rPr>
          <w:lang w:val="ru-RU"/>
        </w:rPr>
        <w:t xml:space="preserve">Ding Turu ning Kagalang-galang </w:t>
      </w:r>
      <w:r>
        <w:rPr>
          <w:lang w:val="ru-RU"/>
        </w:rPr>
        <w:br/>
        <w:t>Macarius ing Maragul</w:t>
      </w:r>
      <w:bookmarkEnd w:id="11"/>
      <w:bookmarkEnd w:id="12"/>
    </w:p>
    <w:p w14:paraId="78933CB5" w14:textId="77777777" w:rsidR="00A40180" w:rsidRDefault="00A40180">
      <w:pPr>
        <w:tabs>
          <w:tab w:val="left" w:pos="468"/>
        </w:tabs>
        <w:rPr>
          <w:lang w:val="ru-RU"/>
        </w:rPr>
      </w:pPr>
      <w:r>
        <w:rPr>
          <w:lang w:val="ru-RU"/>
        </w:rPr>
        <w:t xml:space="preserve"> I San Macarius menuknangan ya king Ehipto manibat 301 anggang 391. King kayang kayanakan, menabé yang kawan at menuknangan yang makakawani. Anyang miras ne king edad a 30, minurung ya king metung a marayung disyerto. Uli ning kayang kababan lub at kabaingan, me-ordena ya bilang metung a presbiteru. Menatili ya pungul a sinulat tungkul king moralidad a maragul a ulaga para karing monastiku at para karing eganaganang Kristiyanu. Ing laman da ring kayang turu yapin ing makatuki: ing maslag a kabilyan ning mumunang tau king umpisa at ing madalumdum a kabilyan kaybat ning Pamibagsak. Ing bukud-tanging kaligtasan tamu ya ing Ginu Jesu-Cristo. Metung a matatag a determinasyun a talukian ya ing Ginu. Patuluy a pamagpabuti king sarili. Ing kabilyan da reng mekatanggap king grasya ning Espiritu Santo. Ing posibilidad ning Kristyanung kaperpektuan keti king yatu. Ing kabilyan king paintungulan kaybat ning kamatayan at ing pamanyubling mie.</w:t>
      </w:r>
    </w:p>
    <w:p w14:paraId="438CDB8C" w14:textId="77777777" w:rsidR="00A40180" w:rsidRDefault="00A40180">
      <w:pPr>
        <w:tabs>
          <w:tab w:val="left" w:pos="468"/>
        </w:tabs>
        <w:rPr>
          <w:lang w:val="ru-RU"/>
        </w:rPr>
      </w:pPr>
    </w:p>
    <w:p w14:paraId="0DCF6400" w14:textId="77777777" w:rsidR="00A40180" w:rsidRDefault="00A40180">
      <w:pPr>
        <w:pStyle w:val="Heading4"/>
        <w:rPr>
          <w:lang w:val="ru-RU"/>
        </w:rPr>
      </w:pPr>
      <w:bookmarkStart w:id="13" w:name="_Toc136187825"/>
      <w:r>
        <w:rPr>
          <w:lang w:val="ru-RU"/>
        </w:rPr>
        <w:t>Pamakiabe king Dios, ing pamanintun king katuliran, ing sigasig king espiritu, ing tibay lub</w:t>
      </w:r>
      <w:bookmarkEnd w:id="13"/>
    </w:p>
    <w:p w14:paraId="683C1B2E" w14:textId="77777777" w:rsidR="00A40180" w:rsidRDefault="00A40180">
      <w:pPr>
        <w:tabs>
          <w:tab w:val="left" w:pos="468"/>
        </w:tabs>
        <w:rPr>
          <w:lang w:val="ru-RU"/>
        </w:rPr>
      </w:pPr>
      <w:r>
        <w:rPr>
          <w:lang w:val="ru-RU"/>
        </w:rPr>
        <w:tab/>
        <w:t>2. Nung makananu neng lelangan ning Dios ing banua at ing yatu para tuknangan ning tau, makanian na murin lelangan ing tau para manuknangan kilub ning katawan ning tau antimo king sarili nang bale, at kinwa ne ing kaladua ning tau bilang malagung nobya na, a lelangan agpang king kayang larawan. Ini ing sangkan nung bakit sasabian nang Apostol Pablo: 'Taua ing kayang bale' (Heb. 3:6; Mac. Cent.).</w:t>
      </w:r>
    </w:p>
    <w:p w14:paraId="64EBA2FA" w14:textId="77777777" w:rsidR="00A40180" w:rsidRDefault="00A40180">
      <w:pPr>
        <w:tabs>
          <w:tab w:val="left" w:pos="468"/>
        </w:tabs>
        <w:rPr>
          <w:lang w:val="ru-RU"/>
        </w:rPr>
      </w:pPr>
      <w:r>
        <w:rPr>
          <w:lang w:val="ru-RU"/>
        </w:rPr>
        <w:tab/>
        <w:t xml:space="preserve">2. Nung makananu ing pukyutan gagawang pukyutan king kulungan na a e mapapansin da ring tau, makanian mu naman ing grasya lihim nang lalagyan ing lugud na king pusu ning tau, babayuwan na ing pait para maging mayumu, at ing malupit a pusu para maging mabait. At kalupa na ning metung a panday pilak, kabang mag-ukit ya king metung a pinggan, bagya-bagya neng </w:t>
      </w:r>
      <w:r>
        <w:rPr>
          <w:lang w:val="ru-RU"/>
        </w:rPr>
        <w:lastRenderedPageBreak/>
        <w:t>sasakpan karing disenyu, at ipapakit na mu ing kayang obra king kabilugan nang leguan potang ayari ne. Makanian murin ing tutung Artista, ing Ginu, papasantingan na la ding pusu tamu karing ukit at misteryosung papanibayu na la anggang e tamu mako karing katawan tamu, at kanita ing leguan ning kaladua tamu mibulgar ya (Macarius the Great).</w:t>
      </w:r>
    </w:p>
    <w:p w14:paraId="3ED846E8" w14:textId="77777777" w:rsidR="00A40180" w:rsidRDefault="00A40180">
      <w:pPr>
        <w:tabs>
          <w:tab w:val="left" w:pos="468"/>
        </w:tabs>
        <w:rPr>
          <w:lang w:val="ru-RU"/>
        </w:rPr>
      </w:pPr>
      <w:r>
        <w:rPr>
          <w:lang w:val="ru-RU"/>
        </w:rPr>
        <w:tab/>
        <w:t>11. Ninu man ing magsumikap para king Dios at tune nang buri ing maging talatuki nang Kristo, kailangan neng tukian Ya, magpursiging mibayu, para maging mas mayap at bayung tau, at e magtagan king sarili na king nanu mang bage a king luma nang tau—uling sasabian: 'Ing ninu man atyu kang Kristo, metung yang bayung lelangan' (Macarius the Great).</w:t>
      </w:r>
    </w:p>
    <w:p w14:paraId="0A251650" w14:textId="77777777" w:rsidR="00A40180" w:rsidRDefault="00A40180">
      <w:pPr>
        <w:tabs>
          <w:tab w:val="left" w:pos="468"/>
        </w:tabs>
        <w:rPr>
          <w:lang w:val="ru-RU"/>
        </w:rPr>
      </w:pPr>
      <w:r>
        <w:rPr>
          <w:lang w:val="ru-RU"/>
        </w:rPr>
        <w:tab/>
        <w:t>11. Ing kaladwang tune malugud king Dios, agyang mekapaggawa neng libu-libung mayap a gawa, isipan na ing sarili na—pauli ning e na mapawi a pagnasang makapiling ya ing Ginu—antimo bang alang agawa pa. At agyang pa penapagal na ing kayang katawan kapamilatan ning pamag-ayunu at obra, isipan na anti mo sanang e pa man megumpisa kumang kualidad a mayap; agyang pa mebilang yang karapat-dapat para akamtan la reng miyayaliwang espiritual a biyaya, o kapahayagan, o makalangit a misteryu, uli ning maragul nang lugud king Ginu, isipan na e pa man atin yang akamtan…</w:t>
      </w:r>
    </w:p>
    <w:p w14:paraId="4BD5C158" w14:textId="77777777" w:rsidR="00A40180" w:rsidRDefault="00A40180">
      <w:pPr>
        <w:tabs>
          <w:tab w:val="left" w:pos="468"/>
        </w:tabs>
        <w:rPr>
          <w:lang w:val="ru-RU"/>
        </w:rPr>
      </w:pPr>
      <w:r>
        <w:rPr>
          <w:lang w:val="ru-RU"/>
        </w:rPr>
        <w:t xml:space="preserve"> Tutusuk ne ning lugud ning Espiritung banwa. King saup ning grasya, alang patugut neng gigising king sarili na ing masidhing pagnasang makasabe king Nobyung banwa; nasa neng lubusang akamtan ing misteryosu at e mailarawan a pamakikayabe Keya king santuaryu ning Espiritu; King malinis a mata ning kaladua na, akakit ne arapan ing mapyestang Nobyu; king espiritwal at e malilimutang sala, makikisanib ya Keya, isusundu ne ing kamatayan Na, at alang patugut yang panayan ing kamatayan para king kapakanan nang Kristo a maki maragul a panga-sabik; Manwala ya a alang duda a kapamilatan ning Espiritu tanggapan na ing ganap a kaligtasan ibat karing kasalanan at king karalumduman da ring hilig, ban, kaibat nang malinis ning Espiritu at maging banal king kaladua at katawan, maging karapat-dapat yang maging metung a malinis a sisidlan para tanggapan ing banuang kayarian kilub na at metung a tuknangan para kang Kristo, ing banuang at tune Ari. At kanita ya maging </w:t>
      </w:r>
      <w:r>
        <w:rPr>
          <w:lang w:val="ru-RU"/>
        </w:rPr>
        <w:lastRenderedPageBreak/>
        <w:t>karapat-dapat king byeng pang-banwa, uling keti na meging malinis a tuknangan ning Banal a Espiritu (Mac. Vel.).</w:t>
      </w:r>
    </w:p>
    <w:p w14:paraId="62673558" w14:textId="77777777" w:rsidR="00A40180" w:rsidRDefault="00A40180">
      <w:pPr>
        <w:tabs>
          <w:tab w:val="left" w:pos="468"/>
        </w:tabs>
        <w:rPr>
          <w:lang w:val="ru-RU"/>
        </w:rPr>
      </w:pPr>
      <w:r>
        <w:rPr>
          <w:lang w:val="ru-RU"/>
        </w:rPr>
        <w:tab/>
        <w:t>13. Ditak la mung tau ding pinisan ing mayap a umpisa king mayap a wakas. Kaybat dang likwan ing eganagana, miras la king karelang parasan a e mititis at kaluguran de ing metung a Dios. King umpisa, dakal la ding mibabal king debosyon; dakal la ding mipagpalan king grasya ibat banua at mipamunuan king lugud ibat banua. Dapot kaibat, uling e ra agyung tiisan ding pagsubuk, kasakitan, at miyayaliwang tukso king dalan papunta king kaburyan, mibalik la king sadya rang paralan ning pamibie-bie at mibagsak lang pasibayu king kasalanan (Mac. Vel.).</w:t>
      </w:r>
    </w:p>
    <w:p w14:paraId="2C764BC9" w14:textId="77777777" w:rsidR="00A40180" w:rsidRDefault="00A40180">
      <w:pPr>
        <w:tabs>
          <w:tab w:val="left" w:pos="468"/>
        </w:tabs>
        <w:rPr>
          <w:lang w:val="ru-RU"/>
        </w:rPr>
      </w:pPr>
      <w:r>
        <w:rPr>
          <w:lang w:val="ru-RU"/>
        </w:rPr>
        <w:t xml:space="preserve"> </w:t>
      </w:r>
      <w:r>
        <w:rPr>
          <w:lang w:val="ru-RU"/>
        </w:rPr>
        <w:tab/>
        <w:t>13. Kalupa na ning metung a sanggul king matris a e agad maging tau, nune bagya-bagya yang mag-anyung tau; at e ya mibabait bilang matua, nune daragul ya at susulung king dakal a banua angga king, king wakas, miras ya king kayang kapantenan. At anti murin kareng butul ning barley o trigu a e agad tutubu potang mitanam la, dapot kaibat mung milabas ing dimla at ding angin ila pa mung tutubu king ustung panaun … Makanian mu naman king bie espiritual, a mangailangan maragul a kabiasnan , at karanasan — ing tau bagya-bagya yang daragul anggang miras ya king kasakdalan, maging kalupa nang Kristo (Eph. 4:13; Mac. Sec.).</w:t>
      </w:r>
    </w:p>
    <w:p w14:paraId="51461730" w14:textId="77777777" w:rsidR="00A40180" w:rsidRDefault="00A40180">
      <w:pPr>
        <w:tabs>
          <w:tab w:val="left" w:pos="468"/>
        </w:tabs>
        <w:rPr>
          <w:lang w:val="ru-RU"/>
        </w:rPr>
      </w:pPr>
      <w:r>
        <w:rPr>
          <w:lang w:val="ru-RU"/>
        </w:rPr>
        <w:t xml:space="preserve"> </w:t>
      </w:r>
      <w:r>
        <w:rPr>
          <w:lang w:val="ru-RU"/>
        </w:rPr>
        <w:tab/>
        <w:t>13. Ing tau pabagu-bagu ya king kayang kalikasan. Uli na niti, nung makananu ing metung a mibagsak king kalalalaman ning karokan at alipan ning kasalanan malyaring mibalik king kayapan, makanian mu naman ing metung a tinatakan ning Banal a Espiritu at mitmu karing langitnang biyaya malaya yang mibalik king karokan. Deng aliwa a menanamdam king grasya ning Dios at meging kapartisipi king Banal a Espiritu, potang mawala ing karelang ingat at pamagbanté, lalamig la king espiritu at maging mas marok la pa kesa king sadya. Malyari ini e uling ing Dios ya ing mibabayu o ing grasya ning Espiritu ya ing kakupas, nune uling ding mismung tau ila ing mawawalan grasya at uli na niti, malili la at mababagsak la karing dakal a karokan (Mac. Vel.).</w:t>
      </w:r>
    </w:p>
    <w:p w14:paraId="08F47CFC" w14:textId="77777777" w:rsidR="00A40180" w:rsidRDefault="00A40180">
      <w:pPr>
        <w:tabs>
          <w:tab w:val="left" w:pos="468"/>
        </w:tabs>
        <w:rPr>
          <w:lang w:val="ru-RU"/>
        </w:rPr>
      </w:pPr>
    </w:p>
    <w:p w14:paraId="266B7C48" w14:textId="77777777" w:rsidR="00A40180" w:rsidRDefault="00A40180">
      <w:pPr>
        <w:pStyle w:val="Heading4"/>
        <w:rPr>
          <w:lang w:val="ru-RU"/>
        </w:rPr>
      </w:pPr>
      <w:bookmarkStart w:id="14" w:name="_Toc136187826"/>
      <w:r>
        <w:rPr>
          <w:lang w:val="ru-RU"/>
        </w:rPr>
        <w:t xml:space="preserve"> Ing laban karing hilig, kababan lub, katuliran</w:t>
      </w:r>
      <w:bookmarkEnd w:id="14"/>
    </w:p>
    <w:p w14:paraId="048B9A7F" w14:textId="77777777" w:rsidR="00A40180" w:rsidRDefault="00A40180">
      <w:pPr>
        <w:tabs>
          <w:tab w:val="left" w:pos="468"/>
        </w:tabs>
        <w:rPr>
          <w:lang w:val="ru-RU"/>
        </w:rPr>
      </w:pPr>
      <w:r>
        <w:rPr>
          <w:lang w:val="ru-RU"/>
        </w:rPr>
        <w:tab/>
        <w:t xml:space="preserve">21. Potang ing metung a tau mekalili ya king kautusan at mipailalam ya king paghukom ning Dios, ing kasalanan kinulung </w:t>
      </w:r>
      <w:r>
        <w:rPr>
          <w:lang w:val="ru-RU"/>
        </w:rPr>
        <w:lastRenderedPageBreak/>
        <w:t>ne; at anti mong metung a malalam at makalub a bangin ning kapaitan, a potang linub ya, sinakup ne ing kaladua angga king pekamalalam nang suluk. Kanya, ing kasalanan a linub kekatamu malyari yang ikumpara king metung a maragul a pun dutung a maki sanga, a nung nu ding kayang yamut makaba la palub king gabun. Makanian murin, ing kasalanan, a linub king kaladua at sinakup karing kayang upaya angga king pekamalalam nang parti, meging ne metung a ugali a, magmula king kayanakan, daragul king pamanlipas da ring banua at lalung makaguyud king tau papunta king karokan (Mac. Vel.).</w:t>
      </w:r>
    </w:p>
    <w:p w14:paraId="7AB2A06C" w14:textId="77777777" w:rsidR="00A40180" w:rsidRDefault="00A40180">
      <w:pPr>
        <w:tabs>
          <w:tab w:val="left" w:pos="468"/>
        </w:tabs>
        <w:rPr>
          <w:lang w:val="ru-RU"/>
        </w:rPr>
      </w:pPr>
      <w:r>
        <w:rPr>
          <w:lang w:val="ru-RU"/>
        </w:rPr>
        <w:tab/>
        <w:t xml:space="preserve">21. Neng kai, ding lalto antimong mayap a intensyon gagawan la para king sarili nang glorya at papuri da ring tau. Dapot king arapan ning Dios, ala yang pamiyaliwa iti king kabutangan, pamanako, at kalupa nang kasalanan, uling makasulat: 'Pikakalat na la ding butul da ring makipapalub king lub da ring tau' (Salmo 52:7). Ing Marok manintun yang sarili nang pakinabang agyang karing kekatamung mayap a gawa. Masyadu yang matenakan king pamamirait karing tau kapamilatan da ring pagnasang pangyatu. Nung ing metung a tau mikapit ya king aliwa uli ning laman a lugud, sakupan ne ning kasalanan, gapusan ne king kadena at igut ne pababa king mabayat a pasanin, a sasagka kaya king pamisanmetung na ning sikanan na at pamagbalik king Dios. Nanumang pagmalasakan ning metung a tau keti king yatu mabayat ya king isip na at, potang atalan ne niti, sasagkaan na ing pamitipun na king sikanan na. Ing lalam ning pangkatawan a pamikabit ya ing magdikta king sikanan nung makananu yang lalaban kekatamu itang partikular a pagnasan. Makanian ing kabilugan ning lahi ning tau at ding eganaganang Kristiyanu susubukan la … Nung ing metung a tau, a mibitag king sarili nang kaburian, magumpisa yang kaluguran ing metung a bage, itang lugud babalutan ne, at e ne manigobra king kabilugan para king Dios. Makanian, alimbawa, ing metung kaluguran ne ing kayang bale, ing aliwa kaluguran ne ing pibandian, ing aliwa kaluguran ne ing masalimuut a kabiasnan ning yatu para king ligaya ning tau; atin ing malugud king upaya, deng aliwa naman magnasang sikat; atin ing malugud kareng pamitipun-tipun, deng aliwa naman gugugulan de ing kabilugan dang oras king pamaglibang at ligaya; atin ing malili kareng alang kabaldugang isip; deng aliwa naman, uli ning ambisyun, magnasa lang mangaral; </w:t>
      </w:r>
      <w:r>
        <w:rPr>
          <w:lang w:val="ru-RU"/>
        </w:rPr>
        <w:lastRenderedPageBreak/>
        <w:t>atin ing magsaya king katamaran at kapabayan, kabang deng aliwa naman makatali la kareng mangasanting a imalan; ding aliwa makatutuk la karing pámagmalasakit king yatu; ding aliwa kaluguran dang matudtud, o magbiru, o magsalitang marok. Nanu man ing makagapus king tau king yatu, malati man o maragul, pigigilan na la at e na la papaintulut a tipunan ing karelang sikanan (Mac. the Great).</w:t>
      </w:r>
    </w:p>
    <w:p w14:paraId="31C14878" w14:textId="77777777" w:rsidR="00A40180" w:rsidRDefault="00A40180">
      <w:pPr>
        <w:tabs>
          <w:tab w:val="left" w:pos="468"/>
        </w:tabs>
        <w:rPr>
          <w:lang w:val="ru-RU"/>
        </w:rPr>
      </w:pPr>
      <w:r>
        <w:rPr>
          <w:lang w:val="ru-RU"/>
        </w:rPr>
        <w:tab/>
        <w:t>30. Ing Ginu, uling balu na ing kahinaan ning tau at ing ugali nang maging mayabang, pipigilan ne at e ne papaintulutan a atyu king kabilian ning alang patnang pamagsikap para king kasakdalan. Uling nung, potang makakwa kang malating bage, maging kang mayabang at e na ka matiis ding aliwa, lalu na pin at e ka maging matiis nung agad kang misanayan karing eganaganang espiritual a biyaya. Uli na niti, ing Dios, uling balu Na ing kekang kaynan, king Kayang probidensya, padalanan Na kang pagsubuk, ban kang maging mapagkumbaba at masigasig Mung hanapan (Macarius the Great).</w:t>
      </w:r>
    </w:p>
    <w:p w14:paraId="5F05F989" w14:textId="77777777" w:rsidR="00A40180" w:rsidRDefault="00A40180">
      <w:pPr>
        <w:tabs>
          <w:tab w:val="left" w:pos="468"/>
        </w:tabs>
        <w:rPr>
          <w:lang w:val="ru-RU"/>
        </w:rPr>
      </w:pPr>
      <w:r>
        <w:rPr>
          <w:lang w:val="ru-RU"/>
        </w:rPr>
        <w:tab/>
        <w:t>30. Ing metung a mekatanggap grasya, isipan na ing sarili na mas marok ya kesa kareng eganaganang makasalanan. At ing makanining isip natural ya keya. Kabang mas lalam ing pamanilala na ning tau king Dios, mas isipan na ing sarili na ignoranti ya; at kabang mas dakal ya abalu, mas isipan na ing sarili na ala yang balu. Ing grasya a sasaup keya, itatanam na keya ing paralan a ini ning pamisip bilang natural (Macarius the Great).</w:t>
      </w:r>
    </w:p>
    <w:p w14:paraId="0342E3BA" w14:textId="77777777" w:rsidR="00A40180" w:rsidRDefault="00A40180">
      <w:pPr>
        <w:tabs>
          <w:tab w:val="left" w:pos="468"/>
        </w:tabs>
        <w:rPr>
          <w:lang w:val="ru-RU"/>
        </w:rPr>
      </w:pPr>
      <w:r>
        <w:rPr>
          <w:lang w:val="ru-RU"/>
        </w:rPr>
        <w:tab/>
        <w:t xml:space="preserve">30. Dapot nung makakit kang ninuman a magpasirayew at mamanginabang uli da ring kayang kaloob, abalu mu na agyang gawa ya pang mga tanda at pasibayung biyayan la ding mete, … metung a marok a upaya ing tatako keya a e na balu. Agiang gawa yang milagru, e me paniwalan, uling metung yang tanda ning Kristianismu a ding mebiyayan king Diyos sasaklo la kareti king panimanman da ring aliwa. Uling atin yang pibandian ning ari, isasalikut ne ning maniwala, antimo mong sasabian na: 'Ing pibandian a ini ali ya kaku: atin aliwang miglagay kaniti keni.' Dapot nung atin mangasabi: 'Ing ikwa ku saktu na para kaku, at e ku na mangailangan pa'—kanita ing taung anti kanita ali ne Kristiyanu, nune malili ya at meging kasangkapan ne ning demonyu. Uling ing ligaya king Dios e matatapos, at kabang daramdaman at tatanggap ya ing metung a tau kareng bendisyun a ispiritwal, lalu yang </w:t>
      </w:r>
      <w:r>
        <w:rPr>
          <w:lang w:val="ru-RU"/>
        </w:rPr>
        <w:lastRenderedPageBreak/>
        <w:t>magkasabik kareti. Deng taung anti kaniti atin lang masidhi at e mapigilang lugud king Dios. Kabang lalung susulung la at dakal la akukwa, lalu dang akakit nung makananu la kakalulu (Mac. Vel.).</w:t>
      </w:r>
    </w:p>
    <w:p w14:paraId="3826F9B6" w14:textId="77777777" w:rsidR="00A40180" w:rsidRDefault="00A40180">
      <w:pPr>
        <w:tabs>
          <w:tab w:val="left" w:pos="468"/>
        </w:tabs>
        <w:rPr>
          <w:lang w:val="ru-RU"/>
        </w:rPr>
      </w:pPr>
      <w:r>
        <w:rPr>
          <w:lang w:val="ru-RU"/>
        </w:rPr>
        <w:tab/>
        <w:t>36. Nung makananu la reng mangalakal a maglayag king dagat, agyang atin lang masanting a angin at kalmadung dagat, tatakut la a biglang mibuga ing masikan a angin a salungat, malyaring magwala ing dagat, at malyaring mapanganib ing barku bayu la miras king daungan, makanian mu naman deng Kristiyanu, agyang daramdaman da king karelang lub ing mayap a hinga ning Banal a Espiritu, makanyan man, mangatakut la pa murin a ing angin ning upaya ning kalaban malyaring dumayu at magdalang kaguluan da ring hilig king kilub da. Uli na niti, kailangan tamung mag-ingat a mayap ban ligtas tamung miras king payapang daungan ning alang-anggang bye at alang-anggang ligaya—ing siudad da ring banal, ing Makalubang Hyerusalem, at ing Pisamban da ring mumunang mibait (Heb. 12:23, Macc. the Great).</w:t>
      </w:r>
    </w:p>
    <w:p w14:paraId="4A469C3A" w14:textId="77777777" w:rsidR="00A40180" w:rsidRDefault="00A40180">
      <w:pPr>
        <w:tabs>
          <w:tab w:val="left" w:pos="468"/>
        </w:tabs>
        <w:rPr>
          <w:lang w:val="ru-RU"/>
        </w:rPr>
      </w:pPr>
    </w:p>
    <w:p w14:paraId="11E43723" w14:textId="77777777" w:rsidR="00A40180" w:rsidRDefault="00A40180">
      <w:pPr>
        <w:pStyle w:val="Heading4"/>
        <w:rPr>
          <w:lang w:val="ru-RU"/>
        </w:rPr>
      </w:pPr>
      <w:bookmarkStart w:id="15" w:name="_Toc136187827"/>
      <w:r>
        <w:rPr>
          <w:lang w:val="ru-RU"/>
        </w:rPr>
        <w:t>Lugud para king Dios</w:t>
      </w:r>
      <w:bookmarkEnd w:id="15"/>
    </w:p>
    <w:p w14:paraId="7B23F9ED" w14:textId="77777777" w:rsidR="00A40180" w:rsidRDefault="00A40180">
      <w:pPr>
        <w:tabs>
          <w:tab w:val="left" w:pos="468"/>
        </w:tabs>
        <w:rPr>
          <w:lang w:val="ru-RU"/>
        </w:rPr>
      </w:pPr>
      <w:r>
        <w:rPr>
          <w:lang w:val="ru-RU"/>
        </w:rPr>
        <w:tab/>
        <w:t>40. Sasabian mu, 'Kaluguran ke ing Dios at atin kung Espiritu Santo.' Dapot surian meng masalese ing sarili mu: tutu wari iti? Matalaga ka ba king Ginu king aldo't bengi? At nung atin kang makanian a alang-patnang lugud, kanita malinis ka. Dapot isipan me ini: potang ding kapigaganakan king yatu o miyayaliwang marok at mapanlinlang a isip datang la keka, tune ka wari matatag laban king karokan karing makanian a panaun, at ing kaladua mu kanita magnasa yang luguran ing Dios at maging lubusang makatalaga kea? Uling ding isip a pang-yatu, king pamag-istorbu king isip karing bage pang-yatu at pansamantala, sasagkalan de ing metung a tau king pamamalsinta king Dios at ing pamisip Keya king kapilan man. Malyari ing metung a taung alang balu magumpisa yang manalangin, lukuad ya—at ing isip na makatagmu yang kapayapan. At king antas a agawa na ning metung a a siran na ing pader a kalaban ning karokan at ukbawan ne king lalam, king makanian a antas ya misira iti, ban ing metung a tau bagya-bagya yang miras king kabiasnan at kalamnan a ispiritwal. Dapot ni ring mayupaya king yatu, ni ring iskolar, ni ring talasulat e la miras king antas a ini (Mac. Vel.).</w:t>
      </w:r>
    </w:p>
    <w:p w14:paraId="2E37EC7D" w14:textId="77777777" w:rsidR="00A40180" w:rsidRDefault="00A40180">
      <w:pPr>
        <w:tabs>
          <w:tab w:val="left" w:pos="468"/>
        </w:tabs>
        <w:rPr>
          <w:lang w:val="ru-RU"/>
        </w:rPr>
      </w:pPr>
    </w:p>
    <w:p w14:paraId="327846C3" w14:textId="77777777" w:rsidR="00A40180" w:rsidRDefault="00A40180">
      <w:pPr>
        <w:pStyle w:val="Heading4"/>
        <w:rPr>
          <w:lang w:val="ru-RU"/>
        </w:rPr>
      </w:pPr>
      <w:bookmarkStart w:id="16" w:name="_Toc136187828"/>
      <w:r>
        <w:rPr>
          <w:lang w:val="ru-RU"/>
        </w:rPr>
        <w:t xml:space="preserve"> Kalam. Ding Planu da ring Demonyu</w:t>
      </w:r>
      <w:bookmarkEnd w:id="16"/>
    </w:p>
    <w:p w14:paraId="4B3F6807" w14:textId="77777777" w:rsidR="00A40180" w:rsidRDefault="00A40180">
      <w:pPr>
        <w:tabs>
          <w:tab w:val="left" w:pos="468"/>
        </w:tabs>
        <w:rPr>
          <w:lang w:val="ru-RU"/>
        </w:rPr>
      </w:pPr>
      <w:r>
        <w:rPr>
          <w:lang w:val="ru-RU"/>
        </w:rPr>
        <w:tab/>
        <w:t>51. Ding espiritu ning kasamaan babalutan de ing mebagsak a kaladua karing kadena ning karalumduman; inya, e na agyung luguran ing Ginu agpang king kayang pagnasá, o maniwala, o manalangin agpang king kayang kaburian. Uling manibat pa king pamibagsak ning mumunang tau, ing pamaglaban king kayapan tinubu ya kilub tamu, king hayag man o king lihim (Mac. Vel.).</w:t>
      </w:r>
    </w:p>
    <w:p w14:paraId="5A86AF6E" w14:textId="77777777" w:rsidR="00A40180" w:rsidRPr="00092A8E" w:rsidRDefault="00A40180">
      <w:pPr>
        <w:tabs>
          <w:tab w:val="left" w:pos="468"/>
        </w:tabs>
        <w:rPr>
          <w:lang w:val="ru-RU"/>
        </w:rPr>
      </w:pPr>
    </w:p>
    <w:p w14:paraId="7C04F576" w14:textId="77777777" w:rsidR="00A40180" w:rsidRDefault="00A40180" w:rsidP="00900013">
      <w:pPr>
        <w:pStyle w:val="Heading3"/>
        <w:rPr>
          <w:lang w:val="ru-RU"/>
        </w:rPr>
      </w:pPr>
      <w:bookmarkStart w:id="17" w:name="n3"/>
      <w:bookmarkStart w:id="18" w:name="_Toc136187829"/>
      <w:bookmarkStart w:id="19" w:name="_Toc236834121"/>
      <w:bookmarkEnd w:id="17"/>
      <w:r>
        <w:rPr>
          <w:lang w:val="ru-RU"/>
        </w:rPr>
        <w:t xml:space="preserve">Deng Turu ning Kagalang-galang </w:t>
      </w:r>
      <w:r>
        <w:rPr>
          <w:lang w:val="ru-RU"/>
        </w:rPr>
        <w:br/>
        <w:t>Marku ing Asceticu</w:t>
      </w:r>
      <w:bookmarkEnd w:id="18"/>
      <w:bookmarkEnd w:id="19"/>
    </w:p>
    <w:p w14:paraId="65499C49" w14:textId="77777777" w:rsidR="00A40180" w:rsidRDefault="00A40180">
      <w:pPr>
        <w:tabs>
          <w:tab w:val="left" w:pos="468"/>
        </w:tabs>
        <w:rPr>
          <w:lang w:val="ru-RU"/>
        </w:rPr>
      </w:pPr>
      <w:r>
        <w:rPr>
          <w:lang w:val="ru-RU"/>
        </w:rPr>
        <w:t>I San Marcos, a kilala bilang Ascetic, ya ing pekasikat kareng Banal a Ibpa ning Ehipto, agyang ditak mu ing mekatagan a impormasyun tungkul king bie na. Baluan a sobra ya kalumeme at kababan lub, kabisadu ne ing Matuang at Bayung Tipan, at miras ya king matas a antas ning kabanalan. Mebie ya lampas dinalan a banua at mete ya king umpisa ning kalimang siglu. Sikat ya king kayang kagiwan king pamanuru, dapot ditak la mu kareng kayang bilin ding miras kekatamu: ing Epistula para kang Monghe Nicholas; metung a Koleksyun da ring Bilin; 200 a kapitulu tungkul king espiritual a batas; at 226 a kapitulu para kareng mangisip a malyari lang maging matulid king arapan ning Dios uli da ring karelang gawa.</w:t>
      </w:r>
    </w:p>
    <w:p w14:paraId="53FD966D" w14:textId="77777777" w:rsidR="00A40180" w:rsidRDefault="00A40180">
      <w:pPr>
        <w:tabs>
          <w:tab w:val="left" w:pos="468"/>
        </w:tabs>
        <w:rPr>
          <w:lang w:val="ru-RU"/>
        </w:rPr>
      </w:pPr>
      <w:r>
        <w:rPr>
          <w:lang w:val="ru-RU"/>
        </w:rPr>
        <w:t xml:space="preserve"> </w:t>
      </w:r>
    </w:p>
    <w:p w14:paraId="4280C1BE" w14:textId="77777777" w:rsidR="00A40180" w:rsidRDefault="00A40180">
      <w:pPr>
        <w:pStyle w:val="Heading4"/>
        <w:rPr>
          <w:lang w:val="ru-RU"/>
        </w:rPr>
      </w:pPr>
      <w:bookmarkStart w:id="20" w:name="_Toc136187830"/>
      <w:r>
        <w:rPr>
          <w:lang w:val="ru-RU"/>
        </w:rPr>
        <w:t xml:space="preserve"> Ing pamanasikasu ning Dios karing tau, kasalpantayanan king Dios, panalangin</w:t>
      </w:r>
      <w:bookmarkEnd w:id="20"/>
    </w:p>
    <w:p w14:paraId="6095704F" w14:textId="77777777" w:rsidR="00A40180" w:rsidRDefault="00A40180">
      <w:pPr>
        <w:tabs>
          <w:tab w:val="left" w:pos="468"/>
        </w:tabs>
        <w:rPr>
          <w:lang w:val="ru-RU"/>
        </w:rPr>
      </w:pPr>
      <w:r>
        <w:rPr>
          <w:lang w:val="ru-RU"/>
        </w:rPr>
        <w:tab/>
        <w:t>1. Nung, agpang king Kasulatan, parati mung tatandanan a 'ding paghukom ning Ginu atyu la king mabilug a yatu' (Salmo 104:7), kanita ing balang kabilyan maging metung yang talaturu ning kabaluan tungkul king Dios para keka (Mark the Venerable).</w:t>
      </w:r>
    </w:p>
    <w:p w14:paraId="6002822E" w14:textId="77777777" w:rsidR="00A40180" w:rsidRDefault="00A40180">
      <w:pPr>
        <w:tabs>
          <w:tab w:val="left" w:pos="468"/>
        </w:tabs>
        <w:rPr>
          <w:lang w:val="ru-RU"/>
        </w:rPr>
      </w:pPr>
      <w:r>
        <w:rPr>
          <w:lang w:val="ru-RU"/>
        </w:rPr>
        <w:tab/>
        <w:t>2. Nanu mang dapat a papaboran ning Dios, ing eganaganang lelangan sasaup ya; at nanu mang dapat a e na papaboran, ing eganaganang lelangan lalaban ya (Mark the Confessor).</w:t>
      </w:r>
    </w:p>
    <w:p w14:paraId="5B4905BC" w14:textId="77777777" w:rsidR="00A40180" w:rsidRDefault="00A40180">
      <w:pPr>
        <w:tabs>
          <w:tab w:val="left" w:pos="468"/>
        </w:tabs>
        <w:rPr>
          <w:lang w:val="ru-RU"/>
        </w:rPr>
      </w:pPr>
      <w:r>
        <w:rPr>
          <w:lang w:val="ru-RU"/>
        </w:rPr>
        <w:tab/>
        <w:t>2. Ing balang biyaya manibatan ya king Ginu agpang king Kayang kabilyan. Dapot makatagu yang mawawala karing e mapagpasalamat, ding alang pakiramdam, at ding tamad (Mark the Confessor).</w:t>
      </w:r>
    </w:p>
    <w:p w14:paraId="1B6DF423" w14:textId="77777777" w:rsidR="00A40180" w:rsidRDefault="00A40180">
      <w:pPr>
        <w:tabs>
          <w:tab w:val="left" w:pos="468"/>
        </w:tabs>
        <w:rPr>
          <w:lang w:val="ru-RU"/>
        </w:rPr>
      </w:pPr>
      <w:r>
        <w:rPr>
          <w:lang w:val="ru-RU"/>
        </w:rPr>
        <w:lastRenderedPageBreak/>
        <w:tab/>
        <w:t>2. Ing balang metabing king Pisamban a Orthodox misteryosung tatanggap king kabilugan a grasya. Dapot iti malinaw dang akakumpirma [daramdaman de ing epektu] agpang king karelang pamamintu karing kautusan (Mark the Confessor).</w:t>
      </w:r>
    </w:p>
    <w:p w14:paraId="643B9956" w14:textId="77777777" w:rsidR="00A40180" w:rsidRDefault="00A40180">
      <w:pPr>
        <w:tabs>
          <w:tab w:val="left" w:pos="468"/>
        </w:tabs>
        <w:rPr>
          <w:lang w:val="ru-RU"/>
        </w:rPr>
      </w:pPr>
      <w:r>
        <w:rPr>
          <w:lang w:val="ru-RU"/>
        </w:rPr>
        <w:tab/>
        <w:t>3. Ing e makibalu king katutuan e ya makapanwalang tune, uling ing kabaluan, king kayang kalikasan, manuna ya king kapanwalan (Mark the Confessor).</w:t>
      </w:r>
    </w:p>
    <w:p w14:paraId="5D76620A" w14:textId="77777777" w:rsidR="00A40180" w:rsidRDefault="00A40180">
      <w:pPr>
        <w:tabs>
          <w:tab w:val="left" w:pos="468"/>
        </w:tabs>
        <w:rPr>
          <w:lang w:val="ru-RU"/>
        </w:rPr>
      </w:pPr>
      <w:r>
        <w:rPr>
          <w:lang w:val="ru-RU"/>
        </w:rPr>
        <w:tab/>
        <w:t>3. E ka tatanggi manigaral, agyang pa masyadu kang matenakan. Uling ing utus ning Dios mas makabuti ya kesa king kekatamung kabiasnan (Mark the Confessor).</w:t>
      </w:r>
    </w:p>
    <w:p w14:paraId="219C05C2" w14:textId="77777777" w:rsidR="00A40180" w:rsidRDefault="00A40180">
      <w:pPr>
        <w:tabs>
          <w:tab w:val="left" w:pos="468"/>
        </w:tabs>
        <w:rPr>
          <w:lang w:val="ru-RU"/>
        </w:rPr>
      </w:pPr>
      <w:r>
        <w:rPr>
          <w:lang w:val="ru-RU"/>
        </w:rPr>
        <w:tab/>
        <w:t>3. Ninu man ing e kusang-lub a magpagal para king katutuan [king pamamingwa kaniti] mas mabayat ing parusa a datang kea a e naman uli ning kasalanan na (Mark the Confessor).</w:t>
      </w:r>
    </w:p>
    <w:p w14:paraId="79959B12" w14:textId="77777777" w:rsidR="00A40180" w:rsidRDefault="00A40180">
      <w:pPr>
        <w:tabs>
          <w:tab w:val="left" w:pos="468"/>
        </w:tabs>
        <w:rPr>
          <w:lang w:val="ru-RU"/>
        </w:rPr>
      </w:pPr>
      <w:r>
        <w:rPr>
          <w:lang w:val="ru-RU"/>
        </w:rPr>
        <w:tab/>
        <w:t>6. Kabang agaganaka me ing Dios, dagdagan mu la ding kekang panalangin, ban aganaka na ka naman ning Ginu potang kalingwan me (Mark the Confessor).</w:t>
      </w:r>
    </w:p>
    <w:p w14:paraId="7B6AF932" w14:textId="77777777" w:rsidR="00A40180" w:rsidRDefault="00A40180">
      <w:pPr>
        <w:tabs>
          <w:tab w:val="left" w:pos="468"/>
        </w:tabs>
        <w:rPr>
          <w:lang w:val="ru-RU"/>
        </w:rPr>
      </w:pPr>
      <w:r>
        <w:rPr>
          <w:lang w:val="ru-RU"/>
        </w:rPr>
        <w:tab/>
        <w:t>6. Manalangin ka bang e ka dalanan ning tukso, dapot nung datang ya, tanggapan me bilang sarili mu at ali bilang bage dayu (Mark the Confessor).</w:t>
      </w:r>
    </w:p>
    <w:p w14:paraId="51E6F683" w14:textId="77777777" w:rsidR="00A40180" w:rsidRDefault="00A40180">
      <w:pPr>
        <w:tabs>
          <w:tab w:val="left" w:pos="468"/>
        </w:tabs>
        <w:rPr>
          <w:lang w:val="ru-RU"/>
        </w:rPr>
      </w:pPr>
      <w:r>
        <w:rPr>
          <w:lang w:val="ru-RU"/>
        </w:rPr>
        <w:tab/>
        <w:t>6. Ing manalangin king laman at e pa atin isip a espiritwal kalupa ne ing bulag a taung minaus [keni Kristo]: 'Anak nang David, kaasian mu ku!' (Mark the Confessor).</w:t>
      </w:r>
    </w:p>
    <w:p w14:paraId="248BE977" w14:textId="77777777" w:rsidR="00A40180" w:rsidRDefault="00A40180">
      <w:pPr>
        <w:tabs>
          <w:tab w:val="left" w:pos="468"/>
        </w:tabs>
        <w:rPr>
          <w:lang w:val="ru-RU"/>
        </w:rPr>
      </w:pPr>
    </w:p>
    <w:p w14:paraId="268846F5" w14:textId="77777777" w:rsidR="00A40180" w:rsidRDefault="00A40180">
      <w:pPr>
        <w:pStyle w:val="Heading4"/>
        <w:rPr>
          <w:lang w:val="ru-RU"/>
        </w:rPr>
      </w:pPr>
      <w:bookmarkStart w:id="21" w:name="_Toc136187831"/>
      <w:r>
        <w:rPr>
          <w:lang w:val="ru-RU"/>
        </w:rPr>
        <w:t>Ing pamanintun king katuliran, ing kailangan ning pamagkuntentu king sarili, pasensya at tapang</w:t>
      </w:r>
      <w:bookmarkEnd w:id="21"/>
    </w:p>
    <w:p w14:paraId="5516FED8" w14:textId="77777777" w:rsidR="00A40180" w:rsidRDefault="00A40180">
      <w:pPr>
        <w:tabs>
          <w:tab w:val="left" w:pos="468"/>
        </w:tabs>
        <w:rPr>
          <w:lang w:val="ru-RU"/>
        </w:rPr>
      </w:pPr>
      <w:r>
        <w:rPr>
          <w:lang w:val="ru-RU"/>
        </w:rPr>
        <w:tab/>
        <w:t>11. Nung mausisa ka, maging masipag ka mu naman, uling ing kabiasnan kabud ing maging sangkan ning kayabangan ning tau (Mark the Ascetic).</w:t>
      </w:r>
    </w:p>
    <w:p w14:paraId="6E3B7623" w14:textId="77777777" w:rsidR="00A40180" w:rsidRDefault="00A40180">
      <w:pPr>
        <w:tabs>
          <w:tab w:val="left" w:pos="468"/>
        </w:tabs>
        <w:rPr>
          <w:lang w:val="ru-RU"/>
        </w:rPr>
      </w:pPr>
      <w:r>
        <w:rPr>
          <w:lang w:val="ru-RU"/>
        </w:rPr>
        <w:tab/>
        <w:t>11. Maralas, ing kabiasnan mabibulag uli ning pamagpabaya karing katungkulan ning metung a tau. Uling ding gawang lubusang pepabayaan, ditak-ditak lang mawawala king isip (Mark the Ascetic).</w:t>
      </w:r>
    </w:p>
    <w:p w14:paraId="7A301C77" w14:textId="77777777" w:rsidR="00A40180" w:rsidRDefault="00A40180">
      <w:pPr>
        <w:tabs>
          <w:tab w:val="left" w:pos="468"/>
        </w:tabs>
        <w:rPr>
          <w:lang w:val="ru-RU"/>
        </w:rPr>
      </w:pPr>
      <w:r>
        <w:rPr>
          <w:lang w:val="ru-RU"/>
        </w:rPr>
        <w:tab/>
        <w:t>11. Gawan mo reng mayap a dapat a atatandanan mu: kanita, detang e mu atatandanan, mipahayag la naman keka; at e mo basta-bastang isakwil king kalingwan deng kekang isipan (Mark the Confessor).</w:t>
      </w:r>
    </w:p>
    <w:p w14:paraId="22C0F5E5" w14:textId="77777777" w:rsidR="00A40180" w:rsidRDefault="00A40180">
      <w:pPr>
        <w:tabs>
          <w:tab w:val="left" w:pos="468"/>
        </w:tabs>
        <w:rPr>
          <w:lang w:val="ru-RU"/>
        </w:rPr>
      </w:pPr>
      <w:r>
        <w:rPr>
          <w:lang w:val="ru-RU"/>
        </w:rPr>
        <w:lastRenderedPageBreak/>
        <w:tab/>
        <w:t>12. Ing karokan kakuasan na manibatan ya king metung at metung; makanian murin, ing kayapan daragul ya [at lulakas] manibat king metung at metung (Mark the Confessor).</w:t>
      </w:r>
    </w:p>
    <w:p w14:paraId="5FA624FC" w14:textId="77777777" w:rsidR="00A40180" w:rsidRDefault="00A40180">
      <w:pPr>
        <w:tabs>
          <w:tab w:val="left" w:pos="468"/>
        </w:tabs>
        <w:rPr>
          <w:lang w:val="ru-RU"/>
        </w:rPr>
      </w:pPr>
      <w:r>
        <w:rPr>
          <w:lang w:val="ru-RU"/>
        </w:rPr>
        <w:tab/>
        <w:t>12. Nung, uli ning pamagnasa mung pasayan ing sarili mu, ing pusu mu lumisya ya king dalan ning kayapan, e na mapigil, anti mong metung a mabayat a batu a mekalag king metung a madulas a gilid (Mark the Confessor).</w:t>
      </w:r>
    </w:p>
    <w:p w14:paraId="03E5CCBD" w14:textId="77777777" w:rsidR="00A40180" w:rsidRDefault="00A40180">
      <w:pPr>
        <w:tabs>
          <w:tab w:val="left" w:pos="468"/>
        </w:tabs>
        <w:rPr>
          <w:lang w:val="ru-RU"/>
        </w:rPr>
      </w:pPr>
      <w:r>
        <w:rPr>
          <w:lang w:val="ru-RU"/>
        </w:rPr>
        <w:tab/>
        <w:t>13. Ninu man ing tatanggap king pamanyira at kawalan dangal para king katutuan, lalakad ya king dalan da ring apostol, uling kinulkul ne ing krus at makagapus ya karing kadena na. Dapot ninu man, a alang ini, subukang pakiramdaman ing sasabian ning pusu, lilinlang ne ning isip at mabubuwal ya karing tukso at patibung ning demonyu (Mark the Confessor).</w:t>
      </w:r>
    </w:p>
    <w:p w14:paraId="21EC256F" w14:textId="77777777" w:rsidR="00A40180" w:rsidRDefault="00A40180">
      <w:pPr>
        <w:tabs>
          <w:tab w:val="left" w:pos="468"/>
        </w:tabs>
        <w:rPr>
          <w:lang w:val="ru-RU"/>
        </w:rPr>
      </w:pPr>
      <w:r>
        <w:rPr>
          <w:lang w:val="ru-RU"/>
        </w:rPr>
        <w:tab/>
        <w:t>13. Nung ing Kristo mete ya para kekatamu at 'e na tamu mabibye para king sarili tamu, nune para keya a mete para kekatamu at mebie pasibayu' (2 Cor. 5:15), kanita malino a sinuku ta ya ing sarili tamu para pagsilbian ya angga king kamatayan. Makananu, kanita, a isipan tang ing pamangampon [king pamilya ning Dios] metung yang karapat-dapat a gantimpala? (Mark the Confessor).</w:t>
      </w:r>
    </w:p>
    <w:p w14:paraId="7B64E4B1" w14:textId="77777777" w:rsidR="00A40180" w:rsidRDefault="00A40180">
      <w:pPr>
        <w:tabs>
          <w:tab w:val="left" w:pos="468"/>
        </w:tabs>
        <w:rPr>
          <w:lang w:val="ru-RU"/>
        </w:rPr>
      </w:pPr>
      <w:r>
        <w:rPr>
          <w:lang w:val="ru-RU"/>
        </w:rPr>
        <w:tab/>
        <w:t>13. Ing taung gagawang mayap at manintun ganti, e ya magsilbi king Dios, nune king sarili nang nasa (Mark Podv.).</w:t>
      </w:r>
    </w:p>
    <w:p w14:paraId="68A6648B" w14:textId="77777777" w:rsidR="00A40180" w:rsidRDefault="00A40180">
      <w:pPr>
        <w:tabs>
          <w:tab w:val="left" w:pos="468"/>
        </w:tabs>
        <w:rPr>
          <w:lang w:val="ru-RU"/>
        </w:rPr>
      </w:pPr>
      <w:r>
        <w:rPr>
          <w:lang w:val="ru-RU"/>
        </w:rPr>
        <w:tab/>
        <w:t>13. Ing taung magnasang damdaman ing pamangimut ning Banal a Espiritu kilub na bayu na tuparan ding kautusan, kalupa ne ning metung a alipan a seli a—kabud seli de—magnasa yang ipasa de ing kalayan na kanyan mu kabud abayad ing pera (Mark Podv.).</w:t>
      </w:r>
    </w:p>
    <w:p w14:paraId="526C0748" w14:textId="77777777" w:rsidR="00A40180" w:rsidRDefault="00A40180">
      <w:pPr>
        <w:tabs>
          <w:tab w:val="left" w:pos="468"/>
        </w:tabs>
        <w:rPr>
          <w:lang w:val="ru-RU"/>
        </w:rPr>
      </w:pPr>
      <w:r>
        <w:rPr>
          <w:lang w:val="ru-RU"/>
        </w:rPr>
        <w:tab/>
        <w:t>14. Eyu sabian a ing metung a kalulu e makapagsaya nung ala yang agyu, uling ing tau malyari yang magsaya king laman king isip na a mas masikan pa kesa king dapat (Mark the Confessor).</w:t>
      </w:r>
    </w:p>
    <w:p w14:paraId="15602662" w14:textId="77777777" w:rsidR="00A40180" w:rsidRDefault="00A40180">
      <w:pPr>
        <w:tabs>
          <w:tab w:val="left" w:pos="468"/>
        </w:tabs>
        <w:rPr>
          <w:lang w:val="ru-RU"/>
        </w:rPr>
      </w:pPr>
      <w:r>
        <w:rPr>
          <w:lang w:val="ru-RU"/>
        </w:rPr>
        <w:tab/>
        <w:t>14. Ing pusung manintun ligaya [a manintun king eganaganang makapalyaw] maging yang, king oras ning pamako, metung a kulungan at gapus para king kaladua, kabang ing masipag a pusu [a magobra para king kapakanan ning Ginu] metung yang makabuklat a pasbul papunta king aliwang bye (Mark the Confessor).</w:t>
      </w:r>
    </w:p>
    <w:p w14:paraId="24AD2D2F" w14:textId="77777777" w:rsidR="00A40180" w:rsidRDefault="00A40180">
      <w:pPr>
        <w:tabs>
          <w:tab w:val="left" w:pos="468"/>
        </w:tabs>
        <w:rPr>
          <w:lang w:val="ru-RU"/>
        </w:rPr>
      </w:pPr>
    </w:p>
    <w:p w14:paraId="22AB24AA" w14:textId="77777777" w:rsidR="00A40180" w:rsidRDefault="00A40180">
      <w:pPr>
        <w:pStyle w:val="Heading4"/>
        <w:rPr>
          <w:lang w:val="ru-RU"/>
        </w:rPr>
      </w:pPr>
      <w:bookmarkStart w:id="22" w:name="_Toc136187832"/>
      <w:r>
        <w:rPr>
          <w:lang w:val="ru-RU"/>
        </w:rPr>
        <w:lastRenderedPageBreak/>
        <w:t xml:space="preserve"> Makasalanang ugali, kalungkutan, tukso, kababan-lub</w:t>
      </w:r>
      <w:bookmarkEnd w:id="22"/>
    </w:p>
    <w:p w14:paraId="1AAA5744" w14:textId="77777777" w:rsidR="00A40180" w:rsidRDefault="00A40180">
      <w:pPr>
        <w:tabs>
          <w:tab w:val="left" w:pos="468"/>
        </w:tabs>
        <w:rPr>
          <w:lang w:val="ru-RU"/>
        </w:rPr>
      </w:pPr>
      <w:r>
        <w:rPr>
          <w:lang w:val="ru-RU"/>
        </w:rPr>
        <w:tab/>
        <w:t>21. Ing demonyu papakit na la reng mangalating kasalanan a alang ulaga kareng kekatamung mata, uling nung ali, e na katamu adala kareng mas mangaragul a kasalanan (Mark the Confessor).</w:t>
      </w:r>
    </w:p>
    <w:p w14:paraId="13E28673" w14:textId="77777777" w:rsidR="00A40180" w:rsidRDefault="00A40180">
      <w:pPr>
        <w:tabs>
          <w:tab w:val="left" w:pos="468"/>
        </w:tabs>
        <w:rPr>
          <w:lang w:val="ru-RU"/>
        </w:rPr>
      </w:pPr>
      <w:r>
        <w:rPr>
          <w:lang w:val="ru-RU"/>
        </w:rPr>
        <w:tab/>
        <w:t>21. Uling pepaburen me ing umpisa ning kasalanan kilub mu [kapamilatan ning pamisip], eka sasabing: 'E na ku alampasan,' uling king kabang paman-pabure mu kaniti, king kabang ita, alampasan na ka na (Mark the Confessor).</w:t>
      </w:r>
    </w:p>
    <w:p w14:paraId="744CACD6" w14:textId="77777777" w:rsidR="00A40180" w:rsidRDefault="00A40180">
      <w:pPr>
        <w:tabs>
          <w:tab w:val="left" w:pos="468"/>
        </w:tabs>
        <w:rPr>
          <w:lang w:val="ru-RU"/>
        </w:rPr>
      </w:pPr>
      <w:r>
        <w:rPr>
          <w:lang w:val="ru-RU"/>
        </w:rPr>
        <w:tab/>
        <w:t>21. Eka sasabing: 'Nanu ing gawan ku? Eku man buri, dapot daratang ya [ing kapabayan].' — Ini uling e me pinansin ing ustu anyang atyu ya pa king isip mu (Mark the Confessor).</w:t>
      </w:r>
    </w:p>
    <w:p w14:paraId="3C8F7D63" w14:textId="77777777" w:rsidR="00A40180" w:rsidRDefault="00A40180">
      <w:pPr>
        <w:tabs>
          <w:tab w:val="left" w:pos="468"/>
        </w:tabs>
        <w:rPr>
          <w:lang w:val="ru-RU"/>
        </w:rPr>
      </w:pPr>
      <w:r>
        <w:rPr>
          <w:lang w:val="ru-RU"/>
        </w:rPr>
        <w:tab/>
        <w:t>21. Nung ing isip, a pepatibe king Ginu, ilisyas ne ing kaladua manibat king maluat nang marok a ugali, kanita ing pusu, antimo, papaten de ning isip at ning pagnanasa, a gaguyud-guyud keya papunta't parito (Mark the Confessor).</w:t>
      </w:r>
    </w:p>
    <w:p w14:paraId="67CA0B51" w14:textId="77777777" w:rsidR="00A40180" w:rsidRDefault="00A40180">
      <w:pPr>
        <w:tabs>
          <w:tab w:val="left" w:pos="468"/>
        </w:tabs>
        <w:rPr>
          <w:lang w:val="ru-RU"/>
        </w:rPr>
      </w:pPr>
      <w:r>
        <w:rPr>
          <w:lang w:val="ru-RU"/>
        </w:rPr>
        <w:tab/>
        <w:t>21. Ninu man ing migpakasawa karing ligaya ning katawan lampas king nararapat, magbayad yang dinalan para king sobra kapamilatan da ring miyayaliwang pamagdusa (Mark the Confessor).</w:t>
      </w:r>
    </w:p>
    <w:p w14:paraId="4D20FFC9" w14:textId="77777777" w:rsidR="00A40180" w:rsidRDefault="00A40180">
      <w:pPr>
        <w:tabs>
          <w:tab w:val="left" w:pos="468"/>
        </w:tabs>
        <w:rPr>
          <w:lang w:val="ru-RU"/>
        </w:rPr>
      </w:pPr>
      <w:r>
        <w:rPr>
          <w:lang w:val="ru-RU"/>
        </w:rPr>
        <w:tab/>
        <w:t>21. Masakit para king metung a makasalanan a alang pamangailangan ing magsisi, uling imposible yang isalikut king katarungan ning Dios (Mark the Confessor).</w:t>
      </w:r>
    </w:p>
    <w:p w14:paraId="0601A84D" w14:textId="77777777" w:rsidR="00A40180" w:rsidRDefault="00A40180">
      <w:pPr>
        <w:tabs>
          <w:tab w:val="left" w:pos="468"/>
        </w:tabs>
        <w:rPr>
          <w:lang w:val="ru-RU"/>
        </w:rPr>
      </w:pPr>
      <w:r>
        <w:rPr>
          <w:lang w:val="ru-RU"/>
        </w:rPr>
        <w:tab/>
        <w:t>21. Nung ing ninuman, kaybat nang mekasala king lele at alang pamagsisi, e ya menasa king sanumang kasakitan angga king katataulian [ning bie a ini], abalu mu na ing pamangusga keya alang malunus (Mark the Confessor).</w:t>
      </w:r>
    </w:p>
    <w:p w14:paraId="08A24321" w14:textId="77777777" w:rsidR="00A40180" w:rsidRDefault="00A40180">
      <w:pPr>
        <w:tabs>
          <w:tab w:val="left" w:pos="468"/>
        </w:tabs>
        <w:rPr>
          <w:lang w:val="ru-RU"/>
        </w:rPr>
      </w:pPr>
      <w:r>
        <w:rPr>
          <w:lang w:val="ru-RU"/>
        </w:rPr>
        <w:tab/>
        <w:t>21. Ing tutung magsisisi, pagloku-loku de ring mangmang. Dapot ini metung yang tanda para keya a ing kayang pamagsisi makapalyari ya king Dios (Mark the Confessor).</w:t>
      </w:r>
    </w:p>
    <w:p w14:paraId="53F60275" w14:textId="77777777" w:rsidR="00A40180" w:rsidRDefault="00A40180">
      <w:pPr>
        <w:tabs>
          <w:tab w:val="left" w:pos="468"/>
        </w:tabs>
        <w:rPr>
          <w:lang w:val="ru-RU"/>
        </w:rPr>
      </w:pPr>
      <w:r>
        <w:rPr>
          <w:lang w:val="ru-RU"/>
        </w:rPr>
        <w:tab/>
        <w:t>21. Nung ing ninuman mibagsak ya king sanumang kasalanan at e ya magmalun king ustung sukat ning kasalanan, malagua yang mibagsak pasibayu king pareung patibung ning kalaban (Mark the Confessor).</w:t>
      </w:r>
    </w:p>
    <w:p w14:paraId="1FC9288F" w14:textId="77777777" w:rsidR="00A40180" w:rsidRDefault="00A40180">
      <w:pPr>
        <w:tabs>
          <w:tab w:val="left" w:pos="468"/>
        </w:tabs>
        <w:rPr>
          <w:lang w:val="ru-RU"/>
        </w:rPr>
      </w:pPr>
      <w:r>
        <w:rPr>
          <w:lang w:val="ru-RU"/>
        </w:rPr>
        <w:tab/>
        <w:t>28. Eyu isipan a mekatipun kayung kayapan a alang kalungkutan: ing makanyan a kayapan eya mapagkatiwalan [e subuk] uli na ning kayan [nung makananu yeng ikwa] (Mark the Confessor).</w:t>
      </w:r>
    </w:p>
    <w:p w14:paraId="0325B891" w14:textId="77777777" w:rsidR="00A40180" w:rsidRDefault="00A40180">
      <w:pPr>
        <w:tabs>
          <w:tab w:val="left" w:pos="468"/>
        </w:tabs>
        <w:rPr>
          <w:lang w:val="ru-RU"/>
        </w:rPr>
      </w:pPr>
      <w:r>
        <w:rPr>
          <w:lang w:val="ru-RU"/>
        </w:rPr>
        <w:lastRenderedPageBreak/>
        <w:tab/>
        <w:t>28. Potang atupad me ing kautusan, asahan me ing tukso; uling ing lugud kang Kristo susubukan ya karing pagsubuk (Mark the Confessor).</w:t>
      </w:r>
    </w:p>
    <w:p w14:paraId="59263225" w14:textId="77777777" w:rsidR="00A40180" w:rsidRDefault="00A40180">
      <w:pPr>
        <w:tabs>
          <w:tab w:val="left" w:pos="468"/>
        </w:tabs>
        <w:rPr>
          <w:lang w:val="ru-RU"/>
        </w:rPr>
      </w:pPr>
      <w:r>
        <w:rPr>
          <w:lang w:val="ru-RU"/>
        </w:rPr>
        <w:tab/>
        <w:t>28. Ing ninu man ing magnasang makaiwas karing kasakitan king paintungulan, dapat nang kusang lub a tiisan ding kasalukuyan. Uling king paralan a ini, king isip nang pamipalitan la ding metung king aliwa, king kapamilatan da ring mangalating kasakitan, makaiwas ya karing mangaragul a parusa (Mark the Confessor).</w:t>
      </w:r>
    </w:p>
    <w:p w14:paraId="295E9A60" w14:textId="77777777" w:rsidR="00A40180" w:rsidRDefault="00A40180">
      <w:pPr>
        <w:tabs>
          <w:tab w:val="left" w:pos="468"/>
        </w:tabs>
        <w:rPr>
          <w:lang w:val="ru-RU"/>
        </w:rPr>
      </w:pPr>
      <w:r>
        <w:rPr>
          <w:lang w:val="ru-RU"/>
        </w:rPr>
        <w:tab/>
        <w:t>28. Eyu paintunan ing kayang [ning Batas] kasakdalan karing birtud da ring tau, uling alang kasakdalan kareti: ing kayang kasakdalan makasalikut ya king Krus nang Kristo (Mark the Confessor).</w:t>
      </w:r>
    </w:p>
    <w:p w14:paraId="2D5512B1" w14:textId="77777777" w:rsidR="00A40180" w:rsidRDefault="00A40180">
      <w:pPr>
        <w:tabs>
          <w:tab w:val="left" w:pos="468"/>
        </w:tabs>
        <w:rPr>
          <w:lang w:val="ru-RU"/>
        </w:rPr>
      </w:pPr>
      <w:r>
        <w:rPr>
          <w:lang w:val="ru-RU"/>
        </w:rPr>
        <w:tab/>
        <w:t>28. Ing pamanyirang puri ibat karing tau makapanakit ya king pusu, dapot iti metung yang sangkan ning kalinisan para king nung ninu ing makatiis kaniti (Mark the Confessor).</w:t>
      </w:r>
    </w:p>
    <w:p w14:paraId="33BAE485" w14:textId="77777777" w:rsidR="00A40180" w:rsidRDefault="00A40180">
      <w:pPr>
        <w:tabs>
          <w:tab w:val="left" w:pos="468"/>
        </w:tabs>
        <w:rPr>
          <w:lang w:val="ru-RU"/>
        </w:rPr>
      </w:pPr>
      <w:r>
        <w:rPr>
          <w:lang w:val="ru-RU"/>
        </w:rPr>
        <w:tab/>
        <w:t>28. Ing kautusan nang Kristo, nung matapat yang tuparan, magkalub yang kapanatagan libutad ning karakal da ring kalungkutan ning pusu; dapot pareu lang daratang king karelang sariling panaun (Mark the Confessor).</w:t>
      </w:r>
    </w:p>
    <w:p w14:paraId="23DDA274" w14:textId="77777777" w:rsidR="00A40180" w:rsidRDefault="00A40180">
      <w:pPr>
        <w:tabs>
          <w:tab w:val="left" w:pos="468"/>
        </w:tabs>
        <w:rPr>
          <w:lang w:val="ru-RU"/>
        </w:rPr>
      </w:pPr>
      <w:r>
        <w:rPr>
          <w:lang w:val="ru-RU"/>
        </w:rPr>
        <w:tab/>
        <w:t>28. Ing ninu mang magnasang makaiwas karing kasakitan king paintungulan, dapat yang kusang-lub a magtiis karing kasalukuyan. Uling king paralan a ini, king pamanalili king isip king metung para king aliwa, king kapamilatan da ring mangalating kasakitan, makaiwas ya karing mangaragul a parusa (Mark the Confessor).</w:t>
      </w:r>
    </w:p>
    <w:p w14:paraId="08ADF158" w14:textId="77777777" w:rsidR="00A40180" w:rsidRDefault="00A40180">
      <w:pPr>
        <w:tabs>
          <w:tab w:val="left" w:pos="468"/>
        </w:tabs>
        <w:rPr>
          <w:lang w:val="ru-RU"/>
        </w:rPr>
      </w:pPr>
      <w:r>
        <w:rPr>
          <w:lang w:val="ru-RU"/>
        </w:rPr>
        <w:tab/>
        <w:t>28. Nung, uli ning pamikasala, ing atyan mu at pusu mu mibuklat la king mua, e ka malungkut a ing karokan a makasalikut keka mibuklat ya agpang king kaburyan ning Diyos. Dapot masayang isalikut la ding isip a lalto, uling balu mu na nung makananu lang masisira king oras a lalto la, makanian murin ing karokan a atyu king lalam da at papagalaw karela, masira ya kambe da. Nung, dapot, paburen mu la ding isip a reni a tumubu at maralas lunto, kanita ing karokan keraklan lalakas ya (Mark the Confessor).</w:t>
      </w:r>
    </w:p>
    <w:p w14:paraId="14106F19" w14:textId="77777777" w:rsidR="00A40180" w:rsidRDefault="00A40180">
      <w:pPr>
        <w:tabs>
          <w:tab w:val="left" w:pos="468"/>
        </w:tabs>
        <w:rPr>
          <w:lang w:val="ru-RU"/>
        </w:rPr>
      </w:pPr>
      <w:r>
        <w:rPr>
          <w:lang w:val="ru-RU"/>
        </w:rPr>
        <w:tab/>
        <w:t>30. Nung akit mung ating pupuri keka king pamagkunwari, asahan mung batikusán da ka king aliwang panaun (Mark the Confessor).</w:t>
      </w:r>
    </w:p>
    <w:p w14:paraId="5582D96A" w14:textId="77777777" w:rsidR="00A40180" w:rsidRDefault="00A40180">
      <w:pPr>
        <w:tabs>
          <w:tab w:val="left" w:pos="468"/>
        </w:tabs>
        <w:rPr>
          <w:lang w:val="ru-RU"/>
        </w:rPr>
      </w:pPr>
      <w:r>
        <w:rPr>
          <w:lang w:val="ru-RU"/>
        </w:rPr>
        <w:tab/>
        <w:t xml:space="preserve">30. Ing atin king sanumang espiritual a biyaya at magpakitang pakalulu kareng alang makanian, papanatilian ne ing biyaya na kapamilatan na ning pakalulung iti. Dapot ing mapagmalaki, </w:t>
      </w:r>
      <w:r>
        <w:rPr>
          <w:lang w:val="ru-RU"/>
        </w:rPr>
        <w:lastRenderedPageBreak/>
        <w:t>mawala ya ing biyaya na, uling matalu ya kareng mapagmataas a isip (Mark the Confessor).</w:t>
      </w:r>
    </w:p>
    <w:p w14:paraId="17DB8E5A" w14:textId="77777777" w:rsidR="00A40180" w:rsidRDefault="00A40180">
      <w:pPr>
        <w:tabs>
          <w:tab w:val="left" w:pos="468"/>
        </w:tabs>
        <w:rPr>
          <w:lang w:val="ru-RU"/>
        </w:rPr>
      </w:pPr>
      <w:r>
        <w:rPr>
          <w:lang w:val="ru-RU"/>
        </w:rPr>
        <w:tab/>
        <w:t>30. Ing asbuk ning mapagkumbaba magsalita yang katutuan, at ing sumalungat kaniti anti yang alipan a mamaltuk king Ginu king pisngi (Mark the Confessor).</w:t>
      </w:r>
    </w:p>
    <w:p w14:paraId="5CF0DA2D" w14:textId="77777777" w:rsidR="00A40180" w:rsidRDefault="00A40180">
      <w:pPr>
        <w:tabs>
          <w:tab w:val="left" w:pos="468"/>
        </w:tabs>
        <w:rPr>
          <w:lang w:val="ru-RU"/>
        </w:rPr>
      </w:pPr>
      <w:r>
        <w:rPr>
          <w:lang w:val="ru-RU"/>
        </w:rPr>
        <w:tab/>
        <w:t>30. Eka mang-abang king kabiasnan a ibat king Kasulatan, ban e mibagsak ing isip mu king espiritung mapamintas (Mark the Confessor).</w:t>
      </w:r>
    </w:p>
    <w:p w14:paraId="1EEED521" w14:textId="77777777" w:rsidR="00A40180" w:rsidRDefault="00A40180">
      <w:pPr>
        <w:tabs>
          <w:tab w:val="left" w:pos="468"/>
        </w:tabs>
        <w:rPr>
          <w:lang w:val="ru-RU"/>
        </w:rPr>
      </w:pPr>
      <w:r>
        <w:rPr>
          <w:lang w:val="ru-RU"/>
        </w:rPr>
        <w:tab/>
        <w:t>30. E me subukang luntasan ing metung a madalumdum at makalitung bage kapamilatan ning pamipate-pate, nune kapamilatan ning panalangin at e matikdong pag-asa (Mark the Confessor).</w:t>
      </w:r>
    </w:p>
    <w:p w14:paraId="4B73123A" w14:textId="77777777" w:rsidR="00A40180" w:rsidRDefault="00A40180">
      <w:pPr>
        <w:tabs>
          <w:tab w:val="left" w:pos="468"/>
        </w:tabs>
        <w:rPr>
          <w:lang w:val="ru-RU"/>
        </w:rPr>
      </w:pPr>
      <w:r>
        <w:rPr>
          <w:lang w:val="ru-RU"/>
        </w:rPr>
        <w:tab/>
        <w:t>30. Nung apansinan mu na ing metung a isip mangaku yang kaluwalhatian king tau, siguradwan mu na magsadya yang kahihiyan para keka (Mark the Confessor).</w:t>
      </w:r>
    </w:p>
    <w:p w14:paraId="188F209A" w14:textId="77777777" w:rsidR="00A40180" w:rsidRDefault="00A40180">
      <w:pPr>
        <w:tabs>
          <w:tab w:val="left" w:pos="468"/>
        </w:tabs>
        <w:rPr>
          <w:lang w:val="ru-RU"/>
        </w:rPr>
      </w:pPr>
      <w:r>
        <w:rPr>
          <w:lang w:val="ru-RU"/>
        </w:rPr>
        <w:tab/>
        <w:t>30. Nung nasa mung takpan na la ning Ginu ding kekang kasalanan, e ka mang-abang king arapan da ring aliwa king sanumang kayapan a atin ka. Uling nung makananu tang tratuan ding kekatamung kayapan, makanian ya naman ing Ginu king pamagtratu na karing kekatamung kasalanan (Mark the Confessor</w:t>
      </w:r>
      <w:r w:rsidRPr="00092A8E">
        <w:rPr>
          <w:lang w:val="ru-RU"/>
        </w:rPr>
        <w:t>)</w:t>
      </w:r>
      <w:r>
        <w:rPr>
          <w:lang w:val="ru-RU"/>
        </w:rPr>
        <w:t>.</w:t>
      </w:r>
    </w:p>
    <w:p w14:paraId="45E26C24" w14:textId="77777777" w:rsidR="00A40180" w:rsidRPr="00092A8E" w:rsidRDefault="00A40180">
      <w:pPr>
        <w:tabs>
          <w:tab w:val="left" w:pos="468"/>
        </w:tabs>
        <w:rPr>
          <w:lang w:val="ru-RU"/>
        </w:rPr>
      </w:pPr>
      <w:r>
        <w:rPr>
          <w:lang w:val="ru-RU"/>
        </w:rPr>
        <w:tab/>
        <w:t>30. Nung akit me ing metung a tau a labis a masasaktan lub king metung a pamag-insultu, abalu mu na mapuri ya, at ngeni pupulanan na la king e pamikakatuwa ding bunga da ring bini neng sarili ing tinanam king sarili nang pusu (Mark the Confessor).</w:t>
      </w:r>
    </w:p>
    <w:p w14:paraId="1A5B83C3" w14:textId="77777777" w:rsidR="00A40180" w:rsidRPr="00092A8E" w:rsidRDefault="00A40180">
      <w:pPr>
        <w:tabs>
          <w:tab w:val="left" w:pos="468"/>
        </w:tabs>
        <w:rPr>
          <w:lang w:val="ru-RU"/>
        </w:rPr>
      </w:pPr>
    </w:p>
    <w:p w14:paraId="43DA8BC8" w14:textId="77777777" w:rsidR="00A40180" w:rsidRDefault="00A40180">
      <w:pPr>
        <w:pStyle w:val="Heading4"/>
        <w:rPr>
          <w:lang w:val="ru-RU"/>
        </w:rPr>
      </w:pPr>
      <w:bookmarkStart w:id="23" w:name="_Toc136187833"/>
      <w:r>
        <w:rPr>
          <w:lang w:val="ru-RU"/>
        </w:rPr>
        <w:t xml:space="preserve"> Kapayapan ning isip at kabiasnan</w:t>
      </w:r>
      <w:bookmarkEnd w:id="23"/>
    </w:p>
    <w:p w14:paraId="32315D7C" w14:textId="77777777" w:rsidR="00A40180" w:rsidRDefault="00A40180">
      <w:pPr>
        <w:tabs>
          <w:tab w:val="left" w:pos="468"/>
        </w:tabs>
        <w:rPr>
          <w:lang w:val="ru-RU"/>
        </w:rPr>
      </w:pPr>
      <w:r>
        <w:rPr>
          <w:lang w:val="ru-RU"/>
        </w:rPr>
        <w:tab/>
        <w:t>35. Ing kapayapan ning isip kaligtasan ya karing pagnanasa, a e malyaring akamtan nung alang impluwensya ning Banal a Espiritu (Mark the Confessor).</w:t>
      </w:r>
    </w:p>
    <w:p w14:paraId="2ADC321E" w14:textId="77777777" w:rsidR="00A40180" w:rsidRPr="00092A8E" w:rsidRDefault="00A40180">
      <w:pPr>
        <w:tabs>
          <w:tab w:val="left" w:pos="468"/>
        </w:tabs>
        <w:rPr>
          <w:lang w:val="ru-RU"/>
        </w:rPr>
      </w:pPr>
      <w:r>
        <w:rPr>
          <w:lang w:val="ru-RU"/>
        </w:rPr>
        <w:tab/>
        <w:t>36. Deng mapayapa king panimanman ning Dios ila ring pekamatalino karing matalino, at deng mapagkumbaba king pusu ila ring pekamapangyarihan karing makapangyarihan, uling daralan da ing yoke nang Cristo king kabiasnan (Mark the Confessor)</w:t>
      </w:r>
      <w:r w:rsidRPr="00092A8E">
        <w:rPr>
          <w:lang w:val="ru-RU"/>
        </w:rPr>
        <w:t>.</w:t>
      </w:r>
    </w:p>
    <w:p w14:paraId="5C7B7B18" w14:textId="77777777" w:rsidR="00A40180" w:rsidRDefault="00A40180">
      <w:pPr>
        <w:tabs>
          <w:tab w:val="left" w:pos="468"/>
        </w:tabs>
        <w:rPr>
          <w:lang w:val="ru-RU"/>
        </w:rPr>
      </w:pPr>
      <w:r>
        <w:rPr>
          <w:lang w:val="ru-RU"/>
        </w:rPr>
        <w:tab/>
        <w:t>36. Eka mag-isip at gawang nanuman a alang layunin a papunta king Dios, uling ing maglakbe a alang puntirya, alang saysay ing kayang pamagpagal (Mark the Confessor).</w:t>
      </w:r>
    </w:p>
    <w:p w14:paraId="082E2B87" w14:textId="77777777" w:rsidR="00A40180" w:rsidRDefault="00A40180">
      <w:pPr>
        <w:tabs>
          <w:tab w:val="left" w:pos="468"/>
        </w:tabs>
        <w:rPr>
          <w:lang w:val="ru-RU"/>
        </w:rPr>
      </w:pPr>
    </w:p>
    <w:p w14:paraId="6E488B6B" w14:textId="77777777" w:rsidR="00A40180" w:rsidRDefault="00A40180">
      <w:pPr>
        <w:pStyle w:val="Heading4"/>
        <w:rPr>
          <w:lang w:val="ru-RU"/>
        </w:rPr>
      </w:pPr>
      <w:bookmarkStart w:id="24" w:name="_Toc136187834"/>
      <w:r>
        <w:rPr>
          <w:lang w:val="ru-RU"/>
        </w:rPr>
        <w:lastRenderedPageBreak/>
        <w:t>Ing lugud king kapwa</w:t>
      </w:r>
      <w:bookmarkEnd w:id="24"/>
    </w:p>
    <w:p w14:paraId="70197C9B" w14:textId="77777777" w:rsidR="00A40180" w:rsidRDefault="00A40180">
      <w:pPr>
        <w:tabs>
          <w:tab w:val="left" w:pos="468"/>
        </w:tabs>
        <w:rPr>
          <w:lang w:val="ru-RU"/>
        </w:rPr>
      </w:pPr>
      <w:r>
        <w:rPr>
          <w:lang w:val="ru-RU"/>
        </w:rPr>
        <w:tab/>
        <w:t>44. Ating metung a klasi ning pamanyaway [king kapwa] a menibatan king malisya at espiritu ning pamagbales, at atin namang aliwa: a menibatan king takut king Dios at lugud king katutuan (Mark the Confessor).</w:t>
      </w:r>
    </w:p>
    <w:p w14:paraId="1CCE4683" w14:textId="77777777" w:rsidR="00A40180" w:rsidRDefault="00A40180">
      <w:pPr>
        <w:tabs>
          <w:tab w:val="left" w:pos="468"/>
        </w:tabs>
        <w:rPr>
          <w:lang w:val="ru-RU"/>
        </w:rPr>
      </w:pPr>
      <w:r>
        <w:rPr>
          <w:lang w:val="ru-RU"/>
        </w:rPr>
        <w:tab/>
        <w:t>44. E me sisian ing metung a tinuknang nang magkasala at magsisisi na. Dapot nung, anti ing sasabian mu, buri me yang sisian para king kapakanan ning Dios, kanita, mumuna, ilantad mu pa ding sarili mung kasalanan king arapan na (Mark the Confessor).</w:t>
      </w:r>
    </w:p>
    <w:p w14:paraId="3073E156" w14:textId="77777777" w:rsidR="00A40180" w:rsidRDefault="00A40180">
      <w:pPr>
        <w:tabs>
          <w:tab w:val="left" w:pos="468"/>
        </w:tabs>
        <w:rPr>
          <w:lang w:val="ru-RU"/>
        </w:rPr>
      </w:pPr>
      <w:r>
        <w:rPr>
          <w:lang w:val="ru-RU"/>
        </w:rPr>
        <w:tab/>
        <w:t>44. Mas mayap ing malugud a manalangin para king kapara na kesa king sisian ya king balang kasalanan na (Mark the Confessor).</w:t>
      </w:r>
    </w:p>
    <w:p w14:paraId="68988099" w14:textId="77777777" w:rsidR="00A40180" w:rsidRDefault="00A40180">
      <w:pPr>
        <w:tabs>
          <w:tab w:val="left" w:pos="468"/>
        </w:tabs>
        <w:rPr>
          <w:lang w:val="ru-RU"/>
        </w:rPr>
      </w:pPr>
      <w:r>
        <w:rPr>
          <w:lang w:val="ru-RU"/>
        </w:rPr>
        <w:tab/>
        <w:t>44. E mu sana buri ing makiramdam king pamaglinlang da reng aliwa, uling king pamangawang ita, ding katangian na ning pamaglinlang a ita mibabaga la naman king kekatamung sarili (Mark the Confessor).</w:t>
      </w:r>
    </w:p>
    <w:p w14:paraId="3D8A5E0D" w14:textId="77777777" w:rsidR="00A40180" w:rsidRDefault="00A40180">
      <w:pPr>
        <w:tabs>
          <w:tab w:val="left" w:pos="468"/>
        </w:tabs>
        <w:rPr>
          <w:lang w:val="ru-RU"/>
        </w:rPr>
      </w:pPr>
      <w:r>
        <w:rPr>
          <w:lang w:val="ru-RU"/>
        </w:rPr>
        <w:tab/>
        <w:t>44. Ing makiramdam king karokan, maging ya mismung talapagdala ning karokan (Mark the Confessor).</w:t>
      </w:r>
    </w:p>
    <w:p w14:paraId="0046E4DB" w14:textId="77777777" w:rsidR="00A40180" w:rsidRDefault="00A40180">
      <w:pPr>
        <w:pStyle w:val="Heading4"/>
        <w:rPr>
          <w:rFonts w:ascii="Times New Roman" w:hAnsi="Times New Roman"/>
          <w:b w:val="0"/>
          <w:sz w:val="20"/>
          <w:lang w:val="ru-RU"/>
        </w:rPr>
      </w:pPr>
    </w:p>
    <w:p w14:paraId="3AC647A7" w14:textId="77777777" w:rsidR="00A40180" w:rsidRDefault="00A40180">
      <w:pPr>
        <w:pStyle w:val="Heading4"/>
        <w:rPr>
          <w:lang w:val="ru-RU"/>
        </w:rPr>
      </w:pPr>
      <w:bookmarkStart w:id="25" w:name="_Toc136187835"/>
      <w:r>
        <w:rPr>
          <w:lang w:val="ru-RU"/>
        </w:rPr>
        <w:t>Kalam. Ing Kabilian a Pamanuru</w:t>
      </w:r>
      <w:bookmarkEnd w:id="25"/>
    </w:p>
    <w:p w14:paraId="63B79DF2" w14:textId="77777777" w:rsidR="00A40180" w:rsidRDefault="00A40180">
      <w:pPr>
        <w:tabs>
          <w:tab w:val="left" w:pos="468"/>
        </w:tabs>
        <w:rPr>
          <w:lang w:val="ru-RU"/>
        </w:rPr>
      </w:pPr>
      <w:r>
        <w:rPr>
          <w:lang w:val="ru-RU"/>
        </w:rPr>
        <w:tab/>
        <w:t>53. Nung tinanggap ka ibat king Ginu king aus para ituru la reng aliwa, dapot e la makiramdam keka, kanita, magmalun ka king pusu mu, dapot e me ipakita ing kalungkutan mu king arapan. King makanian, uli na ning kalungkutan mu, e ka misentensyahan kayabe da reng e makiramdam keka, at e ka matuksu [kareng marok a panamdam] uli na ning kalungkutan mu (Mark the Confessor).</w:t>
      </w:r>
    </w:p>
    <w:p w14:paraId="163331B2" w14:textId="77777777" w:rsidR="00A40180" w:rsidRDefault="00A40180">
      <w:pPr>
        <w:tabs>
          <w:tab w:val="left" w:pos="468"/>
        </w:tabs>
        <w:rPr>
          <w:lang w:val="ru-RU"/>
        </w:rPr>
      </w:pPr>
      <w:r>
        <w:rPr>
          <w:lang w:val="ru-RU"/>
        </w:rPr>
        <w:tab/>
        <w:t>53. Ing sasabian king pangkabilugan para karing dakal makasaup ya karing sabla; dapot ing konsensya ning balang tau ya ing gagabay kaya king sarili na (Mark the Confessor).</w:t>
      </w:r>
    </w:p>
    <w:p w14:paraId="450638E7" w14:textId="77777777" w:rsidR="00A40180" w:rsidRDefault="00A40180">
      <w:pPr>
        <w:tabs>
          <w:tab w:val="left" w:pos="468"/>
        </w:tabs>
        <w:rPr>
          <w:lang w:val="ru-RU"/>
        </w:rPr>
      </w:pPr>
      <w:r>
        <w:rPr>
          <w:lang w:val="ru-RU"/>
        </w:rPr>
        <w:tab/>
        <w:t>53. Nung ing metung a tau e ya makiramdam keka manibat pa king mumunang salita, e me pilitan king pamisabi; dapot, akitan me king panig mu ing kayapan a tinanggi na. Uling ing kekang alang marok a nasa mas maragul yang pakinabang keka kesa king pamamintu na (Mark the Confessor).</w:t>
      </w:r>
    </w:p>
    <w:p w14:paraId="1AC1DB73" w14:textId="77777777" w:rsidR="00A40180" w:rsidRDefault="00A40180">
      <w:pPr>
        <w:tabs>
          <w:tab w:val="left" w:pos="468"/>
        </w:tabs>
        <w:rPr>
          <w:lang w:val="ru-RU"/>
        </w:rPr>
      </w:pPr>
      <w:r>
        <w:rPr>
          <w:lang w:val="ru-RU"/>
        </w:rPr>
        <w:tab/>
        <w:t>53. Ing magsalitang ustu, dapat ya mismung magpasalamat king Dios, antimo ing mekatanggap ibat king Dios king dapat sabian. Uling ing katutuan aliwa yang gawa ning magsalita, nune ning Dios a kumikimut (Mark the Confessor).</w:t>
      </w:r>
    </w:p>
    <w:p w14:paraId="1A0C82FA" w14:textId="77777777" w:rsidR="00A40180" w:rsidRDefault="00A40180">
      <w:pPr>
        <w:tabs>
          <w:tab w:val="left" w:pos="468"/>
        </w:tabs>
        <w:rPr>
          <w:lang w:val="ru-RU"/>
        </w:rPr>
      </w:pPr>
      <w:r>
        <w:rPr>
          <w:lang w:val="ru-RU"/>
        </w:rPr>
        <w:lastRenderedPageBreak/>
        <w:tab/>
        <w:t>53. E me subukang itama kapamilatan ning pamanyaway ing metung a mamagpasikat karing kayang kayapan, uling ing metung a tau e malyaring pareung maging kaluguran ning pamagpasikat at kaluguran ning katutuan (Mark the Confessor).</w:t>
      </w:r>
    </w:p>
    <w:p w14:paraId="6D096D23" w14:textId="77777777" w:rsidR="00A40180" w:rsidRDefault="00A40180">
      <w:pPr>
        <w:tabs>
          <w:tab w:val="left" w:pos="468"/>
        </w:tabs>
        <w:rPr>
          <w:lang w:val="ru-RU"/>
        </w:rPr>
      </w:pPr>
      <w:r>
        <w:rPr>
          <w:lang w:val="ru-RU"/>
        </w:rPr>
        <w:tab/>
        <w:t>53. E me sisian ing metung a masikan a tau para king kayang kayabangan, nune ituru me kea ing pabayat ning daratang a kahihiyan; uling king paralan a ini, ing metung a taung matenakan mas malagwa yang makumbinsi king pamanyisi (Mark Podv.).</w:t>
      </w:r>
    </w:p>
    <w:p w14:paraId="1DACBA06" w14:textId="77777777" w:rsidR="00A40180" w:rsidRPr="00092A8E" w:rsidRDefault="00A40180">
      <w:pPr>
        <w:tabs>
          <w:tab w:val="left" w:pos="468"/>
        </w:tabs>
        <w:rPr>
          <w:lang w:val="ru-RU"/>
        </w:rPr>
      </w:pPr>
      <w:r>
        <w:rPr>
          <w:lang w:val="ru-RU"/>
        </w:rPr>
        <w:t xml:space="preserve"> </w:t>
      </w:r>
    </w:p>
    <w:p w14:paraId="066937A6" w14:textId="77777777" w:rsidR="00A40180" w:rsidRDefault="00A40180" w:rsidP="00E03EAF">
      <w:pPr>
        <w:pStyle w:val="Heading3"/>
        <w:rPr>
          <w:lang w:val="ru-RU"/>
        </w:rPr>
      </w:pPr>
      <w:bookmarkStart w:id="26" w:name="n4"/>
      <w:bookmarkStart w:id="27" w:name="_Toc136187836"/>
      <w:bookmarkStart w:id="28" w:name="_Toc236834122"/>
      <w:bookmarkEnd w:id="26"/>
      <w:r>
        <w:rPr>
          <w:lang w:val="ru-RU"/>
        </w:rPr>
        <w:t xml:space="preserve">Ding Turu ning Kagalang-galang </w:t>
      </w:r>
      <w:r>
        <w:rPr>
          <w:lang w:val="ru-RU"/>
        </w:rPr>
        <w:br/>
        <w:t>Abbot Evagrius</w:t>
      </w:r>
      <w:bookmarkEnd w:id="27"/>
      <w:bookmarkEnd w:id="28"/>
    </w:p>
    <w:p w14:paraId="0D888904" w14:textId="77777777" w:rsidR="00A40180" w:rsidRDefault="00A40180">
      <w:pPr>
        <w:tabs>
          <w:tab w:val="left" w:pos="468"/>
        </w:tabs>
        <w:rPr>
          <w:lang w:val="ru-RU"/>
        </w:rPr>
      </w:pPr>
      <w:r>
        <w:rPr>
          <w:lang w:val="ru-RU"/>
        </w:rPr>
        <w:t>I Abba Evagrius mibait ya manga libutad ning kapat a siglu malapit king Black Sea. I Gregory ning Nyssa inordenan ne bilang diaknu king Constantinople. Kaybat, ing banal meko ya papuntang Ehipto, nung nu ya menuknangan bilang eremita kareng selda at kaybat king metung a skete bilang monghe. Mete ya king disyerto king edad a 54. Sinulat yang 100 a panalangin at atlung libru tungkul karing praktikal a aral at king laban karing demonyu at karing hilig ning laman.</w:t>
      </w:r>
    </w:p>
    <w:p w14:paraId="49FD0A49" w14:textId="77777777" w:rsidR="00A40180" w:rsidRDefault="00A40180">
      <w:pPr>
        <w:tabs>
          <w:tab w:val="left" w:pos="468"/>
        </w:tabs>
        <w:rPr>
          <w:lang w:val="ru-RU"/>
        </w:rPr>
      </w:pPr>
    </w:p>
    <w:p w14:paraId="0B807654" w14:textId="77777777" w:rsidR="00A40180" w:rsidRDefault="00A40180">
      <w:pPr>
        <w:pStyle w:val="Heading4"/>
        <w:rPr>
          <w:lang w:val="ru-RU"/>
        </w:rPr>
      </w:pPr>
      <w:bookmarkStart w:id="29" w:name="_Toc136187837"/>
      <w:r>
        <w:rPr>
          <w:lang w:val="ru-RU"/>
        </w:rPr>
        <w:t>Panalangin, Banal a Katarungan, Pamagpigil</w:t>
      </w:r>
      <w:bookmarkEnd w:id="29"/>
    </w:p>
    <w:p w14:paraId="5A4825E4" w14:textId="77777777" w:rsidR="00A40180" w:rsidRDefault="00A40180">
      <w:pPr>
        <w:tabs>
          <w:tab w:val="left" w:pos="468"/>
        </w:tabs>
        <w:rPr>
          <w:lang w:val="ru-RU"/>
        </w:rPr>
      </w:pPr>
      <w:r>
        <w:rPr>
          <w:lang w:val="ru-RU"/>
        </w:rPr>
        <w:tab/>
        <w:t xml:space="preserve">1. Neng kai, uli ning marok a lub, e na namamalayan ning metung a tau a akuan na la ding pabayat ning kayang siping. Malyari iti anti kaniti: ing maniaman king kayang kapwa king metung a bage, daralan na ing tukso ning taung pinyamanan; makanian murin, ing mapanirang puri daralan na ing tukso ning taung panirangan na puri; ing manloku, ding tukso ning taung linoku na; ing magpabayat, ding tukso ning taung pabayatan na; ing mangamarawak tungkul king aliwa, ding tukso ning taung pag-amarakan na; at ing manghamak, ding tukso ning taung hamakan na. At para e na la itala ding eganagana makabukud-bukud, sasabyan ku na mu king makuyad a salita: ninu man ing manakit king kapwa na, sasaklo na king sarili na, agpang king kasalang gewa na, ding tukso ning taung penikitan na. Patunayan na murin ini ning Banal a Kasulatan, a sasabing: 'Ninu mang magkalikut, makabagsak ya kaniti, at ninu </w:t>
      </w:r>
      <w:r>
        <w:rPr>
          <w:lang w:val="ru-RU"/>
        </w:rPr>
        <w:lastRenderedPageBreak/>
        <w:t>mang magdalus king batu king bunduk-bundukan, mibalik ya iti keya' (Proverbio 26:27) (Evargius of Mont).</w:t>
      </w:r>
    </w:p>
    <w:p w14:paraId="1CE29092" w14:textId="77777777" w:rsidR="00A40180" w:rsidRDefault="00A40180">
      <w:pPr>
        <w:tabs>
          <w:tab w:val="left" w:pos="468"/>
        </w:tabs>
        <w:rPr>
          <w:lang w:val="ru-RU"/>
        </w:rPr>
      </w:pPr>
      <w:r>
        <w:rPr>
          <w:lang w:val="ru-RU"/>
        </w:rPr>
        <w:tab/>
        <w:t>24. E me masyadung pakanan ing katawan mu, at kanita e ka manakit bangungut; uling nung makananu ing danum mamate king api, makanian murin ing danup mamate king bangungut (Evagrius the Monk).</w:t>
      </w:r>
    </w:p>
    <w:p w14:paraId="3AD0E45E" w14:textId="77777777" w:rsidR="00A40180" w:rsidRDefault="00A40180">
      <w:pPr>
        <w:tabs>
          <w:tab w:val="left" w:pos="468"/>
        </w:tabs>
        <w:rPr>
          <w:lang w:val="ru-RU"/>
        </w:rPr>
      </w:pPr>
      <w:r>
        <w:rPr>
          <w:lang w:val="ru-RU"/>
        </w:rPr>
        <w:tab/>
        <w:t>24. Mangan kang tinape king saktung karakal at minum kang danum king saktung sukad, at ing espiritu ning pakikipagpaligawan takas ya keka (Evagrius ning Monte).</w:t>
      </w:r>
    </w:p>
    <w:p w14:paraId="7AD5ADE1" w14:textId="77777777" w:rsidR="00A40180" w:rsidRDefault="00A40180" w:rsidP="00A40180">
      <w:pPr>
        <w:numPr>
          <w:ilvl w:val="0"/>
          <w:numId w:val="3"/>
        </w:numPr>
        <w:tabs>
          <w:tab w:val="left" w:pos="468"/>
        </w:tabs>
        <w:rPr>
          <w:lang w:val="ru-RU"/>
        </w:rPr>
      </w:pPr>
      <w:r>
        <w:rPr>
          <w:lang w:val="ru-RU"/>
        </w:rPr>
        <w:t>Ing makabang pamanudtud papangmatan ya ing pusu, kabang ing sigla papatalas ne ing isip (Evagrius ning Monte).</w:t>
      </w:r>
    </w:p>
    <w:p w14:paraId="727C98BB" w14:textId="77777777" w:rsidR="00A40180" w:rsidRDefault="00A40180">
      <w:pPr>
        <w:tabs>
          <w:tab w:val="left" w:pos="468"/>
        </w:tabs>
        <w:rPr>
          <w:lang w:val="ru-RU"/>
        </w:rPr>
      </w:pPr>
    </w:p>
    <w:p w14:paraId="30FC31D9" w14:textId="77777777" w:rsidR="00A40180" w:rsidRDefault="00A40180">
      <w:pPr>
        <w:pStyle w:val="Heading4"/>
        <w:rPr>
          <w:lang w:val="ru-RU"/>
        </w:rPr>
      </w:pPr>
      <w:bookmarkStart w:id="30" w:name="_Toc136187838"/>
      <w:r>
        <w:rPr>
          <w:lang w:val="ru-RU"/>
        </w:rPr>
        <w:t>E pamanghusga at pamamie pasensya karing kasalanan</w:t>
      </w:r>
      <w:bookmarkEnd w:id="30"/>
    </w:p>
    <w:p w14:paraId="56112BAC" w14:textId="77777777" w:rsidR="00A40180" w:rsidRDefault="00A40180">
      <w:pPr>
        <w:tabs>
          <w:tab w:val="left" w:pos="468"/>
        </w:tabs>
        <w:rPr>
          <w:lang w:val="ru-RU"/>
        </w:rPr>
      </w:pPr>
      <w:r>
        <w:rPr>
          <w:lang w:val="ru-RU"/>
        </w:rPr>
        <w:tab/>
        <w:t>44. E ka makiramdam kareng amanung laban king kekang amang espiritual, at e mu la gaganyitan deng e magrespetu keya para lumaban la keya, ban e ya mimua ing Ginu karing kekang gewa at e na ka isulat king Libru ning Bie (Evargius ning Bunduk Athos).</w:t>
      </w:r>
    </w:p>
    <w:p w14:paraId="6BC53727" w14:textId="77777777" w:rsidR="00A40180" w:rsidRDefault="00A40180">
      <w:pPr>
        <w:tabs>
          <w:tab w:val="left" w:pos="468"/>
        </w:tabs>
        <w:rPr>
          <w:lang w:val="ru-RU"/>
        </w:rPr>
      </w:pPr>
      <w:r>
        <w:rPr>
          <w:lang w:val="ru-RU"/>
        </w:rPr>
        <w:tab/>
        <w:t>45. Nung ing siping mu mekasakit ya keka, agkatan me king bale mu, at eka maging tamad a munta king bale na at makipangan kayabe na. King pamangawang iti, iligtas me ing sarili mu king kaligaligan at alang maging sagabal keka kabang manalangin ka (Evarge the Monk).</w:t>
      </w:r>
    </w:p>
    <w:p w14:paraId="07E1D2ED" w14:textId="77777777" w:rsidR="00A40180" w:rsidRDefault="00A40180">
      <w:pPr>
        <w:tabs>
          <w:tab w:val="left" w:pos="468"/>
        </w:tabs>
        <w:rPr>
          <w:lang w:val="ru-RU"/>
        </w:rPr>
      </w:pPr>
    </w:p>
    <w:p w14:paraId="7D657608" w14:textId="77777777" w:rsidR="00A40180" w:rsidRDefault="00A40180">
      <w:pPr>
        <w:pStyle w:val="Heading4"/>
        <w:rPr>
          <w:lang w:val="ru-RU"/>
        </w:rPr>
      </w:pPr>
      <w:bookmarkStart w:id="31" w:name="_Toc136187839"/>
      <w:r>
        <w:rPr>
          <w:lang w:val="ru-RU"/>
        </w:rPr>
        <w:t>Ding daya da ring demonyu</w:t>
      </w:r>
      <w:bookmarkEnd w:id="31"/>
    </w:p>
    <w:p w14:paraId="386E09FE" w14:textId="77777777" w:rsidR="00A40180" w:rsidRPr="00092A8E" w:rsidRDefault="00A40180">
      <w:pPr>
        <w:tabs>
          <w:tab w:val="left" w:pos="468"/>
        </w:tabs>
        <w:rPr>
          <w:lang w:val="ru-RU"/>
        </w:rPr>
      </w:pPr>
      <w:r>
        <w:rPr>
          <w:lang w:val="ru-RU"/>
        </w:rPr>
        <w:tab/>
        <w:t xml:space="preserve">51. E da balu ding demonyu ing pusu tamu, anti ing isipan da ring aliwa. Metung ya mu ing makibalu king pusu—ing Dios, a makibalu king isip ning tau, uling Ya ing miglalang king tau (Salmo 32:15). Dapot kapamilatan da ring kekatamung amanu at gawa, abalu da ring demonyu ing nasa ning pusu tamu. Alimbawa, nung makipate tamu king taung menirang-puri kekatamu, abalu da ring demonyu ibat karing amanu tamung mimua a atin tamung marok a nasa laban karela. Kaibat, anyang abalu da na ing kekatamung kahinaan, itanam da la ring isip a mapanira kilub tamu. Potang tanggapan ta la reng isip a reni, mapapailalam tamu king panga-ari ning demonyu ning pamag-ganti, a manibat kanita magumpisang pasiklab king api ning pamag-ganti laban ketang mekasala </w:t>
      </w:r>
      <w:r>
        <w:rPr>
          <w:lang w:val="ru-RU"/>
        </w:rPr>
        <w:lastRenderedPageBreak/>
        <w:t>kekatamu king mas masikan a paralan. Uling ding marok a demonyu babanten de ing balang kimut tamu king pamagkuryusidad at masusi lang makatutuk king nanu mang malyaring gamitan laban kekatamu: makalukluk tamu, makatalakad, lalakad, magsalita o lilingap—masusi deng pagmasdan ing eganagana. Aldo-aldo, magplanu lang miyayaliwang tukso laban kekatamu, ban king oras ning panalangin, alilan de ing mapagkumbabang isip tamu at patdan de ing bendisyunadung sala king kilub na niti (Evargius ning Bunduk Athos).</w:t>
      </w:r>
    </w:p>
    <w:p w14:paraId="70821D21" w14:textId="77777777" w:rsidR="00A40180" w:rsidRPr="00092A8E" w:rsidRDefault="00A40180">
      <w:pPr>
        <w:tabs>
          <w:tab w:val="left" w:pos="468"/>
        </w:tabs>
        <w:rPr>
          <w:lang w:val="ru-RU"/>
        </w:rPr>
      </w:pPr>
    </w:p>
    <w:p w14:paraId="4AA45C3F" w14:textId="77777777" w:rsidR="00A40180" w:rsidRDefault="00A40180" w:rsidP="00E03EAF">
      <w:pPr>
        <w:pStyle w:val="Heading3"/>
        <w:rPr>
          <w:lang w:val="ru-RU"/>
        </w:rPr>
      </w:pPr>
      <w:bookmarkStart w:id="32" w:name="n5"/>
      <w:bookmarkStart w:id="33" w:name="_Toc136187840"/>
      <w:bookmarkStart w:id="34" w:name="_Toc236834123"/>
      <w:bookmarkEnd w:id="32"/>
      <w:r>
        <w:rPr>
          <w:lang w:val="ru-RU"/>
        </w:rPr>
        <w:t xml:space="preserve">Ding Turu ning Kagalang-galang </w:t>
      </w:r>
      <w:r>
        <w:rPr>
          <w:lang w:val="ru-RU"/>
        </w:rPr>
        <w:br/>
        <w:t>Juan ning Karpathos</w:t>
      </w:r>
      <w:bookmarkEnd w:id="33"/>
      <w:bookmarkEnd w:id="34"/>
    </w:p>
    <w:p w14:paraId="1E73AE09" w14:textId="77777777" w:rsidR="00A40180" w:rsidRDefault="00A40180">
      <w:pPr>
        <w:tabs>
          <w:tab w:val="left" w:pos="468"/>
        </w:tabs>
        <w:rPr>
          <w:lang w:val="ru-RU"/>
        </w:rPr>
      </w:pPr>
      <w:r>
        <w:rPr>
          <w:lang w:val="ru-RU"/>
        </w:rPr>
        <w:t>I San Juan ning Karpathos mebie ya king kalimang siglu king isla ning Karpathos, a atyu pilatan ning Rhodes at Crete. Ala tang balu tungkul king lugal da ring kayang ascetic a obra o tungkul king kayang bie. Sinulat yang sulat a makapagpalubag-lub lub para karing monghe king India, a bibilugan ning dinalan a bilin, nung nu na la papasikan lub a tiisan ding kalungkutan at tukso king matatag a lub.</w:t>
      </w:r>
    </w:p>
    <w:p w14:paraId="56E85E3E" w14:textId="77777777" w:rsidR="00A40180" w:rsidRDefault="00A40180">
      <w:pPr>
        <w:tabs>
          <w:tab w:val="left" w:pos="468"/>
        </w:tabs>
        <w:rPr>
          <w:lang w:val="ru-RU"/>
        </w:rPr>
      </w:pPr>
    </w:p>
    <w:p w14:paraId="2B745B99" w14:textId="77777777" w:rsidR="00A40180" w:rsidRDefault="00A40180">
      <w:pPr>
        <w:pStyle w:val="Heading4"/>
        <w:rPr>
          <w:lang w:val="ru-RU"/>
        </w:rPr>
      </w:pPr>
      <w:bookmarkStart w:id="35" w:name="_Toc136187841"/>
      <w:r>
        <w:rPr>
          <w:lang w:val="ru-RU"/>
        </w:rPr>
        <w:t>Ing Takot king Dios, Panalangin, Tuksu</w:t>
      </w:r>
      <w:bookmarkEnd w:id="35"/>
    </w:p>
    <w:p w14:paraId="29EAC5B7" w14:textId="77777777" w:rsidR="00A40180" w:rsidRDefault="00A40180">
      <w:pPr>
        <w:tabs>
          <w:tab w:val="left" w:pos="468"/>
        </w:tabs>
        <w:rPr>
          <w:lang w:val="ru-RU"/>
        </w:rPr>
      </w:pPr>
      <w:r>
        <w:rPr>
          <w:lang w:val="ru-RU"/>
        </w:rPr>
        <w:tab/>
        <w:t>4. Ala nang makasira king mayap a ugali anti ing pamag-tawa, pamagbiru, at alang kwentang pisasabyan. Oneng ala namang makapagpabayu king pagal a kaladua at makapaghanda kaniti para king pamikalapit king Dios anti ing takut king Dios, masusing debosyon, alang tuknang a pamagaral king Salita ning Dios, at panalangin (Juan ning Karpathos).</w:t>
      </w:r>
    </w:p>
    <w:p w14:paraId="2EAFBBBF" w14:textId="77777777" w:rsidR="00A40180" w:rsidRDefault="00A40180">
      <w:pPr>
        <w:tabs>
          <w:tab w:val="left" w:pos="468"/>
        </w:tabs>
        <w:rPr>
          <w:lang w:val="ru-RU"/>
        </w:rPr>
      </w:pPr>
      <w:r>
        <w:rPr>
          <w:lang w:val="ru-RU"/>
        </w:rPr>
        <w:tab/>
        <w:t>6. Nung makananu ing bakal, potang misagap ya king api, maging yang e matusuk, makanian murin, ding maralas a panalangin papasikan de ing isip para king laban kontra king kalaban. Uli na niti, sisikapan da ring demonyu king kabilugan dang agyu ing palunan ing kekatang gana king panalangin, uling balu da na ing panalangin ing sasalpantad karela (John Carp.).</w:t>
      </w:r>
    </w:p>
    <w:p w14:paraId="26C2660E" w14:textId="77777777" w:rsidR="00A40180" w:rsidRDefault="00A40180">
      <w:pPr>
        <w:tabs>
          <w:tab w:val="left" w:pos="468"/>
        </w:tabs>
        <w:rPr>
          <w:lang w:val="ru-RU"/>
        </w:rPr>
      </w:pPr>
      <w:r>
        <w:rPr>
          <w:lang w:val="ru-RU"/>
        </w:rPr>
        <w:tab/>
        <w:t xml:space="preserve">28. Neng kai, malilyari ing metung a talaturu makaranas yang kahihiyan at tukso para kareng mekatanggap king espiritwal a benepisyo ibat keya. Uli na niti, sinulat ne ning Apostol: 'Maina </w:t>
      </w:r>
      <w:r>
        <w:rPr>
          <w:lang w:val="ru-RU"/>
        </w:rPr>
        <w:lastRenderedPageBreak/>
        <w:t>tamu at makasailalim king kahihiyan—pauli ning daya ning marok a king laman—dapot ikayu makadangal at masikan kayu king Kristo' (1 Cor. 4:10</w:t>
      </w:r>
      <w:r w:rsidRPr="00092A8E">
        <w:rPr>
          <w:lang w:val="ru-RU"/>
        </w:rPr>
        <w:t xml:space="preserve">, </w:t>
      </w:r>
      <w:r>
        <w:rPr>
          <w:lang w:val="ru-RU"/>
        </w:rPr>
        <w:t>John Carp.).</w:t>
      </w:r>
    </w:p>
    <w:p w14:paraId="0AD1EE7F" w14:textId="77777777" w:rsidR="00A40180" w:rsidRDefault="00A40180">
      <w:pPr>
        <w:tabs>
          <w:tab w:val="left" w:pos="468"/>
        </w:tabs>
        <w:rPr>
          <w:lang w:val="ru-RU"/>
        </w:rPr>
      </w:pPr>
      <w:r>
        <w:rPr>
          <w:lang w:val="ru-RU"/>
        </w:rPr>
        <w:tab/>
        <w:t>30. Mumuna, ding susi [ning Kayarian ning Banua] mipagkatiwala la kang Apostol Pedro, at kaibat pinayagan yang itakwil i Kristo ing Ginu, ban king kapamilatan ning makanining pamibagsak, ing opinyun na tungkul king sarili na mapababa ya. Makanian mu naman, nung, kaybat yung tinggap ding susi ning kabiasnan at pangaintindi, mipabagsak kayu karing miyayaliwang tukso, e kayu magtaka kaniti, nune purian ye ing metung a Ginu a ganap a Mabiasnan, a, kapamilatan ning kekayung pamibagsak, sasakmal na ing kekayung kapalaluan. Uling ing tukso metung yang pungan a, kapamilatan ning probidensya ning Dios, sasakmal na ing kapalaluan da ring tau (Juan Carp).</w:t>
      </w:r>
    </w:p>
    <w:p w14:paraId="32B73596" w14:textId="77777777" w:rsidR="00A40180" w:rsidRDefault="00A40180">
      <w:pPr>
        <w:tabs>
          <w:tab w:val="left" w:pos="468"/>
        </w:tabs>
        <w:rPr>
          <w:lang w:val="ru-RU"/>
        </w:rPr>
      </w:pPr>
      <w:r>
        <w:rPr>
          <w:lang w:val="ru-RU"/>
        </w:rPr>
        <w:tab/>
        <w:t>51. Kapamilatan da ring pamag-intimidate at pamanyirang puri, ing demonyu alang-hiya neng a-atake ing kaladwang kalalwal pa mu king katawan, lalto ya bilang metung a mapait at makatakut a manumbaga karing kayang kakulangan. Dapot akit mu naman nung makananu ing kaladua, uling kaluguran ne ing Dios at matapat Ya Keya, agyang dakal ne besis mesugat king milabas uli da ring kasalanan, e ya tatakut karing ataki at pamagbanta na, nune lalu yang papasikan king Ginu, papatas ne ning tula, at bibigyan inspirasyun ning kabiasnan, uling akakit na la ring banal a kapangyarihan a kayabe na; at nung makananu neng tatanggul ning sala ning kasalpantayanan anti mong pader, at king maragul a tapang, sisigaw ya laban king marok a demonyu: 'Nanu ing gagawan mu kekami, O dayu kang Dios? Nanu ing gagawan mu kekami, O marok a alipan a pepatalsik ibat banua? Ala kang upaya kekami. I Kristo, ing Anak ning Dios, atin yang upaya kekatamu at king kabilugan ning yatu; keya tamu mekasala, at keya tamu magpaliwanag, at ing garantiya tamu ya pin ing Kayang pakalulu kekatamu at, keya, ing Kayang marangal a Krus bilang kaligtasan tamu. Dapot ika, malungkot, takas ka kekami! (Juan ning Karpathos).</w:t>
      </w:r>
    </w:p>
    <w:p w14:paraId="398F7EDA" w14:textId="77777777" w:rsidR="00A40180" w:rsidRPr="00092A8E" w:rsidRDefault="00A40180">
      <w:pPr>
        <w:tabs>
          <w:tab w:val="left" w:pos="468"/>
        </w:tabs>
        <w:rPr>
          <w:lang w:val="ru-RU"/>
        </w:rPr>
      </w:pPr>
    </w:p>
    <w:p w14:paraId="51025659" w14:textId="77777777" w:rsidR="00A40180" w:rsidRDefault="00A40180" w:rsidP="00E03EAF">
      <w:pPr>
        <w:pStyle w:val="Heading3"/>
        <w:rPr>
          <w:lang w:val="ru-RU"/>
        </w:rPr>
      </w:pPr>
      <w:bookmarkStart w:id="36" w:name="n6"/>
      <w:bookmarkStart w:id="37" w:name="_Toc136187842"/>
      <w:bookmarkStart w:id="38" w:name="_Toc236834124"/>
      <w:bookmarkEnd w:id="36"/>
      <w:r>
        <w:rPr>
          <w:lang w:val="ru-RU"/>
        </w:rPr>
        <w:lastRenderedPageBreak/>
        <w:t xml:space="preserve">Ding Turu ning Banal </w:t>
      </w:r>
      <w:r>
        <w:rPr>
          <w:lang w:val="ru-RU"/>
        </w:rPr>
        <w:br/>
        <w:t>Diadochus, Obispo ning Photiki</w:t>
      </w:r>
      <w:bookmarkEnd w:id="37"/>
      <w:bookmarkEnd w:id="38"/>
    </w:p>
    <w:p w14:paraId="61B77669" w14:textId="77777777" w:rsidR="00A40180" w:rsidRDefault="00A40180">
      <w:pPr>
        <w:tabs>
          <w:tab w:val="left" w:pos="468"/>
        </w:tabs>
        <w:rPr>
          <w:lang w:val="ru-RU"/>
        </w:rPr>
      </w:pPr>
      <w:r>
        <w:rPr>
          <w:lang w:val="ru-RU"/>
        </w:rPr>
        <w:t>Ing Banal a Diadochus mebie ya king kadwang kapitna ning kalimang siglu at meging Obispu ya ning siudad ning Photiki king Illyrian Epirus. Ala nang detalye tungkul king bie na ing mekatagan. Sikat ya king kayang banal a bie at kabiasnan. Deng kayang obra, a sinulat king Griyegu, kilala la: 'An Ascetic Discourse', 'A Sermon on the Ascension of the Lord', 'Against the Arians' at 'One Hundred Sayings' tungkul king espiritual a bye, pamagbanté at mayap a pamibiebie. Mete ya bilang martir.</w:t>
      </w:r>
    </w:p>
    <w:p w14:paraId="5646916E" w14:textId="77777777" w:rsidR="00A40180" w:rsidRDefault="00A40180">
      <w:pPr>
        <w:tabs>
          <w:tab w:val="left" w:pos="468"/>
        </w:tabs>
        <w:rPr>
          <w:lang w:val="ru-RU"/>
        </w:rPr>
      </w:pPr>
      <w:r>
        <w:rPr>
          <w:lang w:val="ru-RU"/>
        </w:rPr>
        <w:t xml:space="preserve"> </w:t>
      </w:r>
    </w:p>
    <w:p w14:paraId="6C460964" w14:textId="77777777" w:rsidR="00A40180" w:rsidRDefault="00A40180">
      <w:pPr>
        <w:pStyle w:val="Heading4"/>
        <w:rPr>
          <w:lang w:val="ru-RU"/>
        </w:rPr>
      </w:pPr>
      <w:bookmarkStart w:id="39" w:name="_Toc136187843"/>
      <w:r>
        <w:rPr>
          <w:lang w:val="ru-RU"/>
        </w:rPr>
        <w:t>Ing grasya ning binyag, kasalpantayanan, at ing takut king Dios</w:t>
      </w:r>
      <w:bookmarkEnd w:id="39"/>
    </w:p>
    <w:p w14:paraId="55E338C3" w14:textId="77777777" w:rsidR="00A40180" w:rsidRDefault="00A40180">
      <w:pPr>
        <w:tabs>
          <w:tab w:val="left" w:pos="468"/>
        </w:tabs>
        <w:rPr>
          <w:lang w:val="ru-RU"/>
        </w:rPr>
      </w:pPr>
      <w:r>
        <w:rPr>
          <w:lang w:val="ru-RU"/>
        </w:rPr>
        <w:tab/>
        <w:t xml:space="preserve">2. Ating maniwala a ing grasya at ing kasalanan—ing Espiritu ning Katutuan at ing marok a espiritu—miyayabe lang manuknangan karing kaladua da ring binyagan. Uli na ning pananaw a ini, ituturu da a kabang ing mayap a Espiritu guguyud ne ing isip papunta king kayapan, ing marok a espiritu guguyud ne naman papunta king kabaligtaran. Aku, nanupata, aintindian ku ibat king Banal a Kasulatan at king sarili kung karanasan a, bayu ing binyag, ing grasya gagabay ya king kaladua papunta king kayapan ibat king kilwal, kabang ing Satanas makasalikut ya king mismung kalalalaman na, a manintun paralan para sagkalan la ding matulid a intensyon ning isip. Manibat king penandit ning pamibait pasibayu ning tau king sakramentu ning binyag, ing grasya mitatanam ya kilub ning tau at gagabay ya manibat king kilub, kabang ing demonyu a-ataki na la manibat king kilwal. Inya, nung bayu ing binyag ing kaligawan ya ing mamahala king kaladua, kaibat ning binyag ing katutuan ya ing mamahala kaniti. Angga man kaibat ning Binyag, susuguran ne ning Satanas ing kaladua, neng misan mas masikan pa kesa king sadya. Dapot, e ya ini uling ing karokan makikabie ya king grasya king kilub ning kaladuang tau. Malaut ya ita! Nune, kapamilatan ning kaynan ning katawan at ing pang-akit da ring mababang ligaya, i Satanas, antimo, magpalwal yang asuk king arapan ning isip, ban ilabug iti. At iti malilyari king kapaintulutan ning Dios, ban ing tau miras ya king ligayang </w:t>
      </w:r>
      <w:r>
        <w:rPr>
          <w:lang w:val="ru-RU"/>
        </w:rPr>
        <w:lastRenderedPageBreak/>
        <w:t>ispiritwal kapamilatan mu ning bagyu, api, at tukso. Uli na niti, sasabian king Kasulatan: 'Linabas kami king api at danum, at dela mu kami king kalayan' (Blessed Diad.).</w:t>
      </w:r>
    </w:p>
    <w:p w14:paraId="09057F5D" w14:textId="77777777" w:rsidR="00A40180" w:rsidRDefault="00A40180">
      <w:pPr>
        <w:tabs>
          <w:tab w:val="left" w:pos="468"/>
        </w:tabs>
        <w:rPr>
          <w:lang w:val="ru-RU"/>
        </w:rPr>
      </w:pPr>
      <w:r>
        <w:rPr>
          <w:lang w:val="ru-RU"/>
        </w:rPr>
        <w:tab/>
        <w:t>2. Manibat king mismung oras ning binyag, ing grasya manuknangan yang e makikita king kalalalaman ning kaladua, agyang isasalikut na ing kayang presensya karing panamdam ning bayung binyagan. Dapot, nung umpisan na nang luguran ing Dios king kabilugan ning kayang pusu, kanita ing grasya, kapamilatan da ring kagiwan ning isip, magumpisa yang king misteryosung paralan a makipag-usap king kaladua, at bagya-bagyang papalub keya karing kayang biyaya. Uli na niti, nung ing metung a tau magdesisyun yang ingatan ing biyayang ini king kilub na kapilanman, masaya nang isuku ing eganaganang bage king yatu ban lubus nang akamtan itang asikan nung nu na ikit ing makasalikut a kayamanan ning bye (Matt. 13:44). Uling ing tau akit na king sarili na ing lugal nung nu makasalikut ing grasya ning Dios potang isuku na na ing eganaganang pibandian ning yatu. Kanita, kabang susulung ya ing tau king kaburyan, ing regalu ning banal a grasya papakit na ing kayang kabaitan king kaladua na. Dapot kaibat, papayagan na ning Ginu ding demonyu a guluan pa ing kaladua, ban ituru kea ing matalinung pamikilala pilatan ning mayap at marok at ban maging mapagkumbaba ya (Bendisyunadung Diad.).</w:t>
      </w:r>
    </w:p>
    <w:p w14:paraId="32F3C331" w14:textId="77777777" w:rsidR="00A40180" w:rsidRDefault="00A40180">
      <w:pPr>
        <w:tabs>
          <w:tab w:val="left" w:pos="468"/>
        </w:tabs>
        <w:rPr>
          <w:lang w:val="ru-RU"/>
        </w:rPr>
      </w:pPr>
      <w:r>
        <w:rPr>
          <w:lang w:val="ru-RU"/>
        </w:rPr>
        <w:tab/>
        <w:t>3. Ing taung susuri king kalalalaman ning kasalpantayanan ayayalun ya karing alun da ring miyayaliwang isip, kabang ing magmunikala karing bage ning kasalpantayanan a maki simpling pusu atatamasa na ing kapanatagan king lub (Blessed Diad.).</w:t>
      </w:r>
    </w:p>
    <w:p w14:paraId="4C93EF50" w14:textId="77777777" w:rsidR="00A40180" w:rsidRDefault="00A40180">
      <w:pPr>
        <w:tabs>
          <w:tab w:val="left" w:pos="468"/>
        </w:tabs>
        <w:rPr>
          <w:lang w:val="ru-RU"/>
        </w:rPr>
      </w:pPr>
      <w:r>
        <w:rPr>
          <w:lang w:val="ru-RU"/>
        </w:rPr>
        <w:tab/>
        <w:t>3. Ing pamag-ayunu, bilang paralan papunta king kalinisan, atin yang ulaga, dapot ali king panimanman ning Dios. Uli na niti, ing taung mag-ayunu e dapat mangatage king gewa nang pamag-ayunu, nune asahan na ing miras king kayang parasan kapamilatan mu ning kasalpantayanan king Dios. Uling agyang ding magaling a</w:t>
      </w:r>
      <w:r w:rsidRPr="009C0CD8">
        <w:rPr>
          <w:lang w:val="ru-RU"/>
        </w:rPr>
        <w:t xml:space="preserve"> manggagawa</w:t>
      </w:r>
      <w:r>
        <w:rPr>
          <w:lang w:val="ru-RU"/>
        </w:rPr>
        <w:t xml:space="preserve"> e ra papakit ing karelang kabyasnan karing aliwa kapamilatan ning kalidad da ring karelang gamit, nune kapamilatan ning matiyagang pamagkumpletu king karelang obra, a magpatune nung makananu la kagaling (Blessed Diad.).</w:t>
      </w:r>
    </w:p>
    <w:p w14:paraId="6250B8F6" w14:textId="77777777" w:rsidR="00A40180" w:rsidRDefault="00A40180">
      <w:pPr>
        <w:tabs>
          <w:tab w:val="left" w:pos="468"/>
        </w:tabs>
        <w:rPr>
          <w:lang w:val="ru-RU"/>
        </w:rPr>
      </w:pPr>
      <w:r>
        <w:rPr>
          <w:lang w:val="ru-RU"/>
        </w:rPr>
        <w:tab/>
        <w:t xml:space="preserve">4. Alang ninu man ing makalig ya king Dios king kabilugan ning pusu na nung e na pa mumunang pasiklab ing takut king Dios king kilub ning pusu na, uling ing kaladua makamtan ne ing </w:t>
      </w:r>
      <w:r>
        <w:rPr>
          <w:lang w:val="ru-RU"/>
        </w:rPr>
        <w:lastRenderedPageBreak/>
        <w:t>aktibung lugud potang mekalinis ya at mepalambut uli ning impluwensya ning takut king Dios (Blessed Diad.).</w:t>
      </w:r>
    </w:p>
    <w:p w14:paraId="4DD49A98" w14:textId="77777777" w:rsidR="00A40180" w:rsidRPr="00092A8E" w:rsidRDefault="00A40180">
      <w:pPr>
        <w:tabs>
          <w:tab w:val="left" w:pos="468"/>
        </w:tabs>
        <w:rPr>
          <w:lang w:val="ru-RU"/>
        </w:rPr>
      </w:pPr>
      <w:r>
        <w:rPr>
          <w:lang w:val="ru-RU"/>
        </w:rPr>
        <w:tab/>
        <w:t>5. Itamu ngan melalang king larawan ning Dios. Dapot ing maging kalupa na ning Dios posible mu para kareng, uli ning karelang maragul a lugud, gewa reng sarili rang alipan na. Uling kabang mas tatanggian ta ing sarili tamu, mas maging kalupa ta ya Itang, uli ning Keang maragul a lugud, pepikasundu na katamu Keya. Alang ninuman ing makaras king kabilyan a ini nung e na mumunang pasyanan ing e ya pababawian ding pang-akit ning metung a biayeng makasarili (Blessed Diad.)</w:t>
      </w:r>
      <w:r w:rsidRPr="00092A8E">
        <w:rPr>
          <w:lang w:val="ru-RU"/>
        </w:rPr>
        <w:t>.</w:t>
      </w:r>
    </w:p>
    <w:p w14:paraId="703BA244" w14:textId="77777777" w:rsidR="00A40180" w:rsidRDefault="00A40180">
      <w:pPr>
        <w:tabs>
          <w:tab w:val="left" w:pos="468"/>
        </w:tabs>
        <w:rPr>
          <w:lang w:val="ru-RU"/>
        </w:rPr>
      </w:pPr>
    </w:p>
    <w:p w14:paraId="3ACCFDDE" w14:textId="77777777" w:rsidR="00A40180" w:rsidRDefault="00A40180">
      <w:pPr>
        <w:pStyle w:val="Heading4"/>
        <w:rPr>
          <w:lang w:val="ru-RU"/>
        </w:rPr>
      </w:pPr>
      <w:bookmarkStart w:id="40" w:name="_Toc136187844"/>
      <w:r>
        <w:rPr>
          <w:lang w:val="ru-RU"/>
        </w:rPr>
        <w:t>Pamanatiling Matatag, Pamanigil king Sarili, Pamanialita, Pamanglumo</w:t>
      </w:r>
      <w:bookmarkEnd w:id="40"/>
    </w:p>
    <w:p w14:paraId="65340E87" w14:textId="77777777" w:rsidR="00A40180" w:rsidRDefault="00A40180">
      <w:pPr>
        <w:tabs>
          <w:tab w:val="left" w:pos="468"/>
        </w:tabs>
        <w:rPr>
          <w:lang w:val="ru-RU"/>
        </w:rPr>
      </w:pPr>
      <w:r>
        <w:rPr>
          <w:lang w:val="ru-RU"/>
        </w:rPr>
        <w:tab/>
        <w:t>13. Para kareng bayu pa mung magumpisang luguran ing kabanalan, ing dalan ning kabaitan lalto yang masakit at makatakut. At ini aliwa uling ita ing mismung kalikasan na, nune uling ding tau sané la manibat king kayanakan king mabulas at masayang bye. Para karetang, nanupata, mebie king banal a bie king malambat a panaun, ing dalan ning kayapan lalto yang mayap at makapagpanatag. Uling nung apigilan ta la ring marok a hilig kapamilatan da ring mayap a ugali, ing mismung pamikakabit tamu karing laman a ligaya mawawala ya naman. Kaybat na nita, ing kaladua kusang-lub yang tutuki king dalan ning kayapan. Inya pin ing Ginu, kabang ausan na katamu para umpisan ing kekatamung kaligtasan, sasabian na ing dalan papunta king bye makiput ya at masakit, at ditak la reng lalakad kaniti (Matt. 7:14). Dapot karetang, a masigasig a magnasang mie agpang kareng Keyang banal a kautusan, sasabian na: 'Ing yoke Ku malagua ya, at ing pasan Ku mayan ya' (Matt. 11:30). King umpisa ning kekatamung pamagsikap, kailangan tamung pilitan ing kekatamung sarili a tuparan la ding banal a kautusan. Kanita, ing malunus a Ginu, akit na ing kekatamung mayap a intensyon at ing kekatamung pamagpagal, dinan na katamu ing kabisaan at malayang kaburian a tumupad karing Keyang banal a kautusan king mayap a lub king mitagan a bie tamu (Blessed Diad.).</w:t>
      </w:r>
    </w:p>
    <w:p w14:paraId="191E4BEE" w14:textId="77777777" w:rsidR="00A40180" w:rsidRDefault="00A40180">
      <w:pPr>
        <w:tabs>
          <w:tab w:val="left" w:pos="468"/>
        </w:tabs>
        <w:rPr>
          <w:lang w:val="ru-RU"/>
        </w:rPr>
      </w:pPr>
      <w:r>
        <w:rPr>
          <w:lang w:val="ru-RU"/>
        </w:rPr>
        <w:tab/>
        <w:t xml:space="preserve">13. Nung makananu ing pabilu a e mepainit at mepalambut e malinong makapamarka king selyung mepatukituki kea, makanian </w:t>
      </w:r>
      <w:r>
        <w:rPr>
          <w:lang w:val="ru-RU"/>
        </w:rPr>
        <w:lastRenderedPageBreak/>
        <w:t>murin ing tau, anggang e ya mesubukan karing obra at karamdaman, e na apamarka king sarili na ing selyu ning birtud ning Dios. Dapat tamung tiisan a maki pasalamat ing balang klasing pagsubuk a daratang kekatamu agpang king kaburian at pamanibala ning Dios — at kanita, pareu ing sakit at ing pamakilaban karing isip a tetanam da ring demonyu kekatamu mibilang la bilang kadwang pamamartir. Uling ing kalaban ning lahing tau, a sadya nang migsalita karing banal a martir kapamilatan da ring asbuk da ring makapangyarihang alang batas, a sasabing, 'Ikalî me i Kristo at kaluguran me ing ligaya ning panaun a iti,' ngeni magsalita yang kalupa na niti karing alipan ning Dios. Ya, ing sadya nang penirapan ding matulid at, kapamilatan da ring erehe, ininsultu na la ding marangal a talaturu ning Pisamban, ngeni magdalang miyayaliwang pamaghirap karing magpatutu king kabanalan kapamilatan da ring pamanyirang puri at pamagpababa—lalu na nung, para king ligaya ning Ginu, sasaupan da la ding mapagsamantala at ding kalulu a maki maragul a sigasig. Uli na niti, dapat tamung bantayan king sarili tamu, king kapamilatan ning ingat at pasensya, ing makatuking testimonya ning konsensya king arapan ning Ginu: 'Menalig ku king Ginu, at sinagana ya kanaku at dimdam na ing kakung daing' (Bendisyunadung Diadetus).</w:t>
      </w:r>
    </w:p>
    <w:p w14:paraId="3A5398BE" w14:textId="77777777" w:rsidR="00A40180" w:rsidRDefault="00A40180">
      <w:pPr>
        <w:tabs>
          <w:tab w:val="left" w:pos="468"/>
        </w:tabs>
        <w:rPr>
          <w:lang w:val="ru-RU"/>
        </w:rPr>
      </w:pPr>
      <w:r>
        <w:rPr>
          <w:lang w:val="ru-RU"/>
        </w:rPr>
        <w:tab/>
        <w:t>27. Nung makananu ing katawan tamu maging mabagal at alang sigla nung masyadung mabayat ing pamangan, makanian mu naman, nung mapagal ya king sobrang pamag-ayunu, papalubha ne ing parti ning kaladua a pangkontemplasyun at e makapag-isip. Uli na niti, kailangan tamung i-ayus ing karakal ning pamangan tamu agpang king kabilyan ning kekatamung sikanan. Inya, nung ing katawan masikan ya, kailangan yang disiplinan agpang king kailangan, at nung maina ya, dapat yang pakibatan bagya ing pamipigil king sarili. Ing taung makipaglaban king laman e dapat mibagsak king kapabayan, nune dapat neng panatilyan ing sikanan a kailangan para king pamakipaglaban na, ban king kapamilatan ning obra ning katawan, apalinis ne ing kaladua na (Blessed Diad.).</w:t>
      </w:r>
    </w:p>
    <w:p w14:paraId="34177C1A" w14:textId="77777777" w:rsidR="00A40180" w:rsidRDefault="00A40180">
      <w:pPr>
        <w:tabs>
          <w:tab w:val="left" w:pos="468"/>
        </w:tabs>
        <w:rPr>
          <w:lang w:val="ru-RU"/>
        </w:rPr>
      </w:pPr>
      <w:r>
        <w:rPr>
          <w:lang w:val="ru-RU"/>
        </w:rPr>
        <w:tab/>
        <w:t xml:space="preserve">27. Nung makananu king metung a paliguan, ding pasbul a maralas bubuklat papalwal de ing pali king kilub, makanian murin ing taung maluat magsalita—agyang ing sablang sasabyan na makasaup ya—mawala ing kayang kapanatagan lub king kapamilatan ning 'pasbul' ning pamisabi-sabi. Ini ing magtanggal </w:t>
      </w:r>
      <w:r>
        <w:rPr>
          <w:lang w:val="ru-RU"/>
        </w:rPr>
        <w:lastRenderedPageBreak/>
        <w:t>king kalinisan ning isip na, at kaibat, a-agus ning magulung dagat da ring isip a makasagabal king kapanatagan ( ), magumpisa lang makiabe king magulung pamisabi-sabi. King makanining kabilyan, ing tau ala ne king kayang pibandian ing Banal a Espiritu, a magtipun karing kayang isip, uling ing Mayap a Espiritu, bilang dayu king eganaganang gulu at pamanaginip, iwasan na ing sobrang pamagsalita (Blessed Diad.).</w:t>
      </w:r>
    </w:p>
    <w:p w14:paraId="0400CB70" w14:textId="77777777" w:rsidR="00A40180" w:rsidRDefault="00A40180">
      <w:pPr>
        <w:tabs>
          <w:tab w:val="left" w:pos="468"/>
        </w:tabs>
        <w:rPr>
          <w:lang w:val="ru-RU"/>
        </w:rPr>
      </w:pPr>
      <w:r>
        <w:rPr>
          <w:lang w:val="ru-RU"/>
        </w:rPr>
        <w:tab/>
        <w:t>29. Nung ing kaladua e ne magnasang kareng makapanlinlang a kayamanan ning yatu, kanita, pamisan-misan, ating metung a espiritu ning pamagkasákit lub a dahan-dahan makalapit kea, a sasagka kea ban kusang-lub magobra king ministeryu ning Salita at tatanggalan ne ning pagnasa para kareng bendisyun king daratang. Ipapakit na ing kasalukuyang bie king kaladua bilang lubusang alang kwenta at kulang king karapat-dapat a gawang kaburyan, kabang babawasan na ing ulaga ning espiritual a kabiasnan a ikwa na, at ituring neng metung a bage a balu da ring sabla at alang ipapakit a partikular a makabaldugan. Malyari tang iwasan ining malimpungat at makapanghina a pagnanasa nung panatilian tang matatag ing kekatang isip king pamag-alala king Dios, uling king paralan a ini mu ing kekatang espiritu, a mebalik king natural nang kasigasigan a ispiritwal, alampasan na ining makapanghina a pagnanasa (Blessed Diad.).</w:t>
      </w:r>
    </w:p>
    <w:p w14:paraId="2D8940EF" w14:textId="77777777" w:rsidR="00A40180" w:rsidRDefault="00A40180">
      <w:pPr>
        <w:tabs>
          <w:tab w:val="left" w:pos="468"/>
        </w:tabs>
        <w:rPr>
          <w:lang w:val="ru-RU"/>
        </w:rPr>
      </w:pPr>
    </w:p>
    <w:p w14:paraId="058CE1FA" w14:textId="77777777" w:rsidR="00A40180" w:rsidRDefault="00A40180">
      <w:pPr>
        <w:pStyle w:val="Heading4"/>
        <w:rPr>
          <w:lang w:val="ru-RU"/>
        </w:rPr>
      </w:pPr>
      <w:bookmarkStart w:id="41" w:name="_Toc136187845"/>
      <w:r>
        <w:rPr>
          <w:lang w:val="ru-RU"/>
        </w:rPr>
        <w:t>Ing lugud king Dios at king kapwa</w:t>
      </w:r>
      <w:bookmarkEnd w:id="41"/>
    </w:p>
    <w:p w14:paraId="08C5DC6F" w14:textId="77777777" w:rsidR="00A40180" w:rsidRDefault="00A40180">
      <w:pPr>
        <w:tabs>
          <w:tab w:val="left" w:pos="468"/>
        </w:tabs>
        <w:rPr>
          <w:lang w:val="ru-RU"/>
        </w:rPr>
      </w:pPr>
      <w:r>
        <w:rPr>
          <w:lang w:val="ru-RU"/>
        </w:rPr>
        <w:tab/>
        <w:t>40. Ninu man ing malugud king sarili na, e na lubus a malugud king Dios, dapot detang e malugud king sarili da uli ning masidhing lugud da king Dios ila mu ring tune malugud king Dios. Ing makanining tau e ya manintun ligaya para king sarili na, nune para mu king Dios … Katangian ne ning kaladuang malugud king Dios, a mitmung kapanamdaman king Dios, ing manintun king bukud mung ligaya ning Dios, kabang para king sarili na, magsaya ya king kababan. Uling ing ligaya bagay ya king Dios, uli ning Kayang kadakilan, kabang ing kababan bagay ya king tau (Blessed Diad.).</w:t>
      </w:r>
    </w:p>
    <w:p w14:paraId="29A65309" w14:textId="77777777" w:rsidR="00A40180" w:rsidRDefault="00A40180">
      <w:pPr>
        <w:tabs>
          <w:tab w:val="left" w:pos="468"/>
        </w:tabs>
        <w:rPr>
          <w:lang w:val="ru-RU"/>
        </w:rPr>
      </w:pPr>
      <w:r>
        <w:rPr>
          <w:lang w:val="ru-RU"/>
        </w:rPr>
        <w:tab/>
        <w:t xml:space="preserve">42. Nung ing metung a tau magumpisa yang damdaman ing malalam a lugud para king Dios, magumpisa ya namang luguran ing kayang kapwa, at potang megumpisa ne, e ne tuknang. Ini ing mismung paralan nung makananu na katamung tuturu ning Banal a </w:t>
      </w:r>
      <w:r>
        <w:rPr>
          <w:lang w:val="ru-RU"/>
        </w:rPr>
        <w:lastRenderedPageBreak/>
        <w:t>Kasulatan a magmahal. At kabang ing lugud a laman mawawala ya king pekamaliit a pamanyubuk, ing lugud a espiritwal manatili ya. King kaladuang malugud king Dios, lalam ning impluwensya na ning Dios, ing tali ning lugud e mapuputut, agyang ninu man ing magdalang kalungkutan kaniti. Ini uling ing kaladuang malugud king Dios, a pepali ning lugud para king Dios, agyang mekasakit ya man king gamat ning kayang kapwa, mabilis yang mibalik king sadya nang mayap a kabilyan at kusang-lub yang ibabalik king sarili na ing pakiramdam ning lugud para king kapwa. King makanian a kaladua, ing kapaitan ning pamisalisali lubus neng sisipsipan ning kayumuan ning Dios (Blessed Diad.).</w:t>
      </w:r>
    </w:p>
    <w:p w14:paraId="6CCC4966" w14:textId="77777777" w:rsidR="00A40180" w:rsidRDefault="00A40180">
      <w:pPr>
        <w:tabs>
          <w:tab w:val="left" w:pos="468"/>
        </w:tabs>
        <w:rPr>
          <w:lang w:val="ru-RU"/>
        </w:rPr>
      </w:pPr>
      <w:r>
        <w:rPr>
          <w:lang w:val="ru-RU"/>
        </w:rPr>
        <w:tab/>
        <w:t xml:space="preserve">40. Ing metung a bayuhan mengutang ya king makatatua: 'Ninu, Ibpa, ing makatupad karing eganaganang kautusan kabang dakal la?' Ing makatatua pekibat na: 'Ing tatalatad king Ginu a i Hesukristo at tutukyan ne king balang takbang.' — 'Dapot ninu ing makatalatad king Ginu?' ing kutang ning bayuhan a malilito. 'King tutu, ing Ginu Dios ya, agyang meging tau ya, kabang aku metung kung makasalanang tau, alipan da ring e mabilang a hilig. Makananu ku pang alig ing Ginu?' Pepaliwanag na ning matua: 'Kareng alipan da ring panyiklawe ning yatu, alang makapag-alig king Ginu. Dapot mu detang, kambe da ring apostol, makasabi: 'Pekwanan mi ing eganagana at tinuki kami Keka' (Matt. 19:27), — tanggapan ya ing sikanan para alig ya ing Ginu at tukian la ngan ding Keang kautusan." Kanita, ing bayung magaral sinabi: "Dapot, Ibpa, dakal la ding kautusan ning Ginu, at ninu ing makatandanan kareti ngan, lalu na ing tuparan la, lalu na ing metung a mainang tau kalupa ku? "Buri kung makiramdam metung a makuyad a bilin ibat kekayu, banaku makaligtas kapamilatan ning pamamintu kaniti." Pekibat na ning mas matua: "Angga man dakal la reng kautusan, makabuklud la ngan king metung: 'Kaluguran me ing Ginu mung Dios king kabilugan mung sikanan, king kabilugan mung isip; at ing kapara mu anti mo ing sarili mu' (Lucas 10:27). Ing taung magpursiging tuparan ining mismung utus, tuparan na la naman ding aliwa. Dapot ing ninu man e lubusang makalaya king pamikakabit karing materyal a bage, e na tune malyaring luguran ing Dios o ing kapwa na. Uli na niti, e ka sana magmalasakit mu karing bage ning laman, nune, kaibat mung kinangwa king metung a obra a agyu mu, itutuk me ing kabilugan mung isip king bie king kilub, 'uling—agpang </w:t>
      </w:r>
      <w:r>
        <w:rPr>
          <w:lang w:val="ru-RU"/>
        </w:rPr>
        <w:lastRenderedPageBreak/>
        <w:t>karing amanu ning Apostol—ing pisikal a pamagsane ditak ya mu ing ulaga na, dapot ing kabanalan atin yang ulaga king balang paralan' (Blessed Diad.).</w:t>
      </w:r>
    </w:p>
    <w:p w14:paraId="7428B2AE" w14:textId="77777777" w:rsidR="00A40180" w:rsidRDefault="00A40180">
      <w:pPr>
        <w:tabs>
          <w:tab w:val="left" w:pos="468"/>
        </w:tabs>
        <w:rPr>
          <w:lang w:val="ru-RU"/>
        </w:rPr>
      </w:pPr>
    </w:p>
    <w:p w14:paraId="585BBB50" w14:textId="77777777" w:rsidR="00A40180" w:rsidRDefault="00A40180">
      <w:pPr>
        <w:pStyle w:val="Heading4"/>
        <w:rPr>
          <w:lang w:val="ru-RU"/>
        </w:rPr>
      </w:pPr>
      <w:bookmarkStart w:id="42" w:name="_Toc136187846"/>
      <w:r>
        <w:rPr>
          <w:lang w:val="ru-RU"/>
        </w:rPr>
        <w:t>Ding panlinlang da ring demonyu</w:t>
      </w:r>
      <w:bookmarkEnd w:id="42"/>
    </w:p>
    <w:p w14:paraId="522DE0E0" w14:textId="77777777" w:rsidR="00A40180" w:rsidRDefault="00A40180">
      <w:pPr>
        <w:tabs>
          <w:tab w:val="left" w:pos="468"/>
        </w:tabs>
        <w:rPr>
          <w:lang w:val="ru-RU"/>
        </w:rPr>
      </w:pPr>
      <w:r>
        <w:rPr>
          <w:lang w:val="ru-RU"/>
        </w:rPr>
        <w:tab/>
        <w:t>51. Potang ing kaladua magumpisa yang magsaya king konsolasyun a mitmung grasya ning Espiritu Santo, kanita i Satanas, kabang makapainawa ya king bengi o kabang makatudtud ya, sisikapan nang itanam king kaladua ing sarili nang ilusyun a konsolasyun king porma ning metung a balamu mayumung kapanamdaman. Dapot, nung king oras a ita ing isip atyu king pamag-ingat king banal a lagyu ning Ginu Jesus king mapaling pamanalala, at gagamitan ne ing pekabanal at pekamaluwalhating lagyung iti bilang siguradung sandata laban king pamaglinlang ning kalaban, kanita ing mapanlinlang a mangmang agad yang lulwal. Dapot, potang mesambut ya, kanita na laltong laban king taung mapagmahal king Dios (at aliwa na mu king isip). King makanian, king matapat a pamangilala king mapaglinlang a patibung ning marok, ing isip lalu yang magtagumpe king pamangaintindi karing bage espiritwal (Bendisyunadung Diad.).</w:t>
      </w:r>
    </w:p>
    <w:p w14:paraId="4518D208" w14:textId="77777777" w:rsidR="00A40180" w:rsidRPr="00092A8E" w:rsidRDefault="00A40180">
      <w:pPr>
        <w:tabs>
          <w:tab w:val="left" w:pos="468"/>
        </w:tabs>
        <w:rPr>
          <w:lang w:val="ru-RU"/>
        </w:rPr>
      </w:pPr>
    </w:p>
    <w:p w14:paraId="643E62E2" w14:textId="77777777" w:rsidR="00A40180" w:rsidRDefault="00A40180" w:rsidP="00E03EAF">
      <w:pPr>
        <w:pStyle w:val="Heading3"/>
        <w:rPr>
          <w:lang w:val="ru-RU"/>
        </w:rPr>
      </w:pPr>
      <w:bookmarkStart w:id="43" w:name="n7"/>
      <w:bookmarkStart w:id="44" w:name="_Toc136187847"/>
      <w:bookmarkStart w:id="45" w:name="_Toc236834125"/>
      <w:bookmarkEnd w:id="43"/>
      <w:r>
        <w:rPr>
          <w:lang w:val="ru-RU"/>
        </w:rPr>
        <w:t>Ding Turu ning Presbyter Elijah Ekdikt</w:t>
      </w:r>
      <w:bookmarkEnd w:id="44"/>
      <w:bookmarkEnd w:id="45"/>
    </w:p>
    <w:p w14:paraId="48645A1C" w14:textId="77777777" w:rsidR="00A40180" w:rsidRDefault="00A40180">
      <w:pPr>
        <w:tabs>
          <w:tab w:val="left" w:pos="468"/>
        </w:tabs>
        <w:rPr>
          <w:lang w:val="ru-RU"/>
        </w:rPr>
      </w:pPr>
      <w:r>
        <w:rPr>
          <w:lang w:val="ru-RU"/>
        </w:rPr>
        <w:t>Talagang ditak mu ing impormasyun tungkul kang Kagalang-galang Elijah. Balita ya pin a mekilala ya king espiritual a kabiasnan, at ding keang amanu matenakan la at masikan. Ding keang turu mayayaus lang 'koronang sampaga', uling mitipun la ibat karing turu da ring miyayaliwang sinaunang Ama.</w:t>
      </w:r>
    </w:p>
    <w:p w14:paraId="4CE1AE20" w14:textId="77777777" w:rsidR="00A40180" w:rsidRDefault="00A40180">
      <w:pPr>
        <w:tabs>
          <w:tab w:val="left" w:pos="468"/>
        </w:tabs>
        <w:rPr>
          <w:lang w:val="ru-RU"/>
        </w:rPr>
      </w:pPr>
    </w:p>
    <w:p w14:paraId="08E1E62F" w14:textId="77777777" w:rsidR="00A40180" w:rsidRDefault="00A40180">
      <w:pPr>
        <w:pStyle w:val="Heading4"/>
        <w:rPr>
          <w:lang w:val="ru-RU"/>
        </w:rPr>
      </w:pPr>
      <w:bookmarkStart w:id="46" w:name="_Toc136187848"/>
      <w:r>
        <w:rPr>
          <w:lang w:val="ru-RU"/>
        </w:rPr>
        <w:t>Panalangin, tapang, makasalanang ugali, pamagsisi, kababan lub, kabyasnan</w:t>
      </w:r>
      <w:bookmarkEnd w:id="46"/>
    </w:p>
    <w:p w14:paraId="5D484368" w14:textId="77777777" w:rsidR="00A40180" w:rsidRDefault="00A40180">
      <w:pPr>
        <w:tabs>
          <w:tab w:val="left" w:pos="468"/>
        </w:tabs>
        <w:rPr>
          <w:lang w:val="ru-RU"/>
        </w:rPr>
      </w:pPr>
      <w:r>
        <w:rPr>
          <w:lang w:val="ru-RU"/>
        </w:rPr>
        <w:tab/>
        <w:t>6. Nung ding amanu ning panalangin e la lulub king kaladua, kanita ding lua e ra ayapunan ing kayang karinat king lual (Elijah Ekd.).</w:t>
      </w:r>
    </w:p>
    <w:p w14:paraId="384EDEAC" w14:textId="77777777" w:rsidR="00A40180" w:rsidRDefault="00A40180">
      <w:pPr>
        <w:tabs>
          <w:tab w:val="left" w:pos="468"/>
        </w:tabs>
        <w:rPr>
          <w:lang w:val="ru-RU"/>
        </w:rPr>
      </w:pPr>
      <w:r>
        <w:rPr>
          <w:lang w:val="ru-RU"/>
        </w:rPr>
        <w:tab/>
        <w:t xml:space="preserve">13. Ing metung a Kristiyanu a tune maniwala king Dios e dapat basta-bastang mibibigay king katamaran, nune dapat parating manayang tukso at maging handa para arapan la; at potang datang </w:t>
      </w:r>
      <w:r>
        <w:rPr>
          <w:lang w:val="ru-RU"/>
        </w:rPr>
        <w:lastRenderedPageBreak/>
        <w:t>la, e dapat mabala o masaktan lub, nune pasanin ing kalungkutan a maki pasasalamat (Elijah ning Ekd.).</w:t>
      </w:r>
    </w:p>
    <w:p w14:paraId="44C149EC" w14:textId="77777777" w:rsidR="00A40180" w:rsidRDefault="00A40180">
      <w:pPr>
        <w:tabs>
          <w:tab w:val="left" w:pos="468"/>
        </w:tabs>
        <w:rPr>
          <w:lang w:val="ru-RU"/>
        </w:rPr>
      </w:pPr>
      <w:r>
        <w:rPr>
          <w:lang w:val="ru-RU"/>
        </w:rPr>
        <w:tab/>
        <w:t>21. E me pabayat ing sarili mu agyang king malating kasalanan, uling kanita e ka magi alipan ning mas maragul, uling e mangyayari a ing mas maragul lunto ya bayu ing mas malati (Iliya Ekd.).</w:t>
      </w:r>
    </w:p>
    <w:p w14:paraId="463DA99E" w14:textId="77777777" w:rsidR="00A40180" w:rsidRDefault="00A40180">
      <w:pPr>
        <w:tabs>
          <w:tab w:val="left" w:pos="468"/>
        </w:tabs>
        <w:rPr>
          <w:lang w:val="ru-RU"/>
        </w:rPr>
      </w:pPr>
      <w:r>
        <w:rPr>
          <w:lang w:val="ru-RU"/>
        </w:rPr>
        <w:tab/>
        <w:t>23. Deng taung e madalas magbalik-loob king kasalanan, kabang detang mekasala a e ra sinadya mas malagua para karela ing magbalik-loob. Nanupata, mas ditak ing pamangailangan dang gawan iti (Elijah of Ekd.).</w:t>
      </w:r>
    </w:p>
    <w:p w14:paraId="46A0E5CB" w14:textId="77777777" w:rsidR="00A40180" w:rsidRDefault="00A40180">
      <w:pPr>
        <w:tabs>
          <w:tab w:val="left" w:pos="468"/>
        </w:tabs>
        <w:rPr>
          <w:lang w:val="ru-RU"/>
        </w:rPr>
      </w:pPr>
      <w:r>
        <w:rPr>
          <w:lang w:val="ru-RU"/>
        </w:rPr>
        <w:tab/>
        <w:t>23. Eka mimwa king taung ing pamanyaway na ing mekapaglantad king karokan a makasalikut kilub mu. Nune, king pamakakit mu king karokang milwal, parusan me ing sarili mu, at pasalamatan me ing Dios, a king Kayang mapamahal a kaburyan, inayos na ing bage king makanining paralan (Elijah Ekd.).</w:t>
      </w:r>
    </w:p>
    <w:p w14:paraId="259C7CF5" w14:textId="77777777" w:rsidR="00A40180" w:rsidRDefault="00A40180">
      <w:pPr>
        <w:tabs>
          <w:tab w:val="left" w:pos="468"/>
        </w:tabs>
        <w:rPr>
          <w:lang w:val="ru-RU"/>
        </w:rPr>
      </w:pPr>
      <w:r>
        <w:rPr>
          <w:lang w:val="ru-RU"/>
        </w:rPr>
        <w:tab/>
        <w:t>27. Ing pamanyaway magising yang sikanan king kaladua, kabang ing pamamuri papaynawan na iti at gagawan neng tamad king pamangawang mayap a dapat (Elijah the Ecclesiast).</w:t>
      </w:r>
    </w:p>
    <w:p w14:paraId="7F727F2B" w14:textId="77777777" w:rsidR="00A40180" w:rsidRDefault="00A40180">
      <w:pPr>
        <w:tabs>
          <w:tab w:val="left" w:pos="468"/>
        </w:tabs>
        <w:rPr>
          <w:lang w:val="ru-RU"/>
        </w:rPr>
      </w:pPr>
      <w:r>
        <w:rPr>
          <w:lang w:val="ru-RU"/>
        </w:rPr>
        <w:tab/>
        <w:t>29. Alang makatakas king kalungkutan, ing makasalanan o ing matulid; dapot ing makasalanan malulungkut ya uling e ya pa lubusang tinikdo king kasalanan, kabang ing matulid malulungkut ya uling e na pa apapailalam ing eganaganang kaburyan (Elijah Ekd.).</w:t>
      </w:r>
    </w:p>
    <w:p w14:paraId="66858F5A" w14:textId="77777777" w:rsidR="00A40180" w:rsidRDefault="00A40180">
      <w:pPr>
        <w:tabs>
          <w:tab w:val="left" w:pos="468"/>
        </w:tabs>
        <w:rPr>
          <w:lang w:val="ru-RU"/>
        </w:rPr>
      </w:pPr>
      <w:r>
        <w:rPr>
          <w:lang w:val="ru-RU"/>
        </w:rPr>
        <w:tab/>
        <w:t>30. Kalupa na ning taung matas ing paglalawe king sarili na, e na mapapansin ding sarili nang kamalian,</w:t>
      </w:r>
    </w:p>
    <w:p w14:paraId="2CD95DEB" w14:textId="77777777" w:rsidR="00A40180" w:rsidRDefault="00A40180">
      <w:pPr>
        <w:tabs>
          <w:tab w:val="left" w:pos="468"/>
        </w:tabs>
        <w:rPr>
          <w:lang w:val="ru-RU"/>
        </w:rPr>
      </w:pPr>
      <w:r>
        <w:rPr>
          <w:lang w:val="ru-RU"/>
        </w:rPr>
        <w:t xml:space="preserve"> makanyan mu naman, ing mapagkumbaba e na la akit ding sarili nang mayap a kalidad. King mumuna, ding kayang kamalian makasalikut la king marok a kamangmangan; king kaduwa, king maka-Dios a kababan lub (Elijah Ekd.).</w:t>
      </w:r>
    </w:p>
    <w:p w14:paraId="29F4BB44" w14:textId="77777777" w:rsidR="00A40180" w:rsidRDefault="00A40180">
      <w:pPr>
        <w:tabs>
          <w:tab w:val="left" w:pos="468"/>
        </w:tabs>
        <w:rPr>
          <w:lang w:val="ru-RU"/>
        </w:rPr>
      </w:pPr>
      <w:r>
        <w:rPr>
          <w:lang w:val="ru-RU"/>
        </w:rPr>
        <w:tab/>
        <w:t>30. Nung makananu ing metung a negosyanting alang gintu e ya tutung negosyanti, agyang pa masyadu yang magaling king kalakal: makanian murin ing taung magsumikap a alang kababan lub e na akit ding mayap a bunga ning birtud, agyang pa masyadu yang manalig king sarili nang kaisipan (Iliya Ekd.).</w:t>
      </w:r>
    </w:p>
    <w:p w14:paraId="2CC0F0B4" w14:textId="77777777" w:rsidR="00A40180" w:rsidRPr="00092A8E" w:rsidRDefault="00A40180">
      <w:pPr>
        <w:tabs>
          <w:tab w:val="left" w:pos="468"/>
        </w:tabs>
        <w:rPr>
          <w:lang w:val="ru-RU"/>
        </w:rPr>
      </w:pPr>
      <w:r>
        <w:rPr>
          <w:lang w:val="ru-RU"/>
        </w:rPr>
        <w:tab/>
        <w:t>36. E mu sapat a ing mayap a gawa dapat gawan king mayap a kabilyan, nune pati na murin ing dapat neng gawan ning tau agpang king ustu, ita pin, isaalang-alang ing panaun at ing sukad (Ilya Ekd.).</w:t>
      </w:r>
    </w:p>
    <w:p w14:paraId="00DEEA6F" w14:textId="77777777" w:rsidR="00A40180" w:rsidRDefault="00A40180">
      <w:pPr>
        <w:tabs>
          <w:tab w:val="left" w:pos="468"/>
        </w:tabs>
        <w:rPr>
          <w:lang w:val="ru-RU"/>
        </w:rPr>
      </w:pPr>
    </w:p>
    <w:p w14:paraId="02D44AEB" w14:textId="77777777" w:rsidR="00A40180" w:rsidRDefault="00A40180">
      <w:pPr>
        <w:tabs>
          <w:tab w:val="left" w:pos="468"/>
        </w:tabs>
        <w:rPr>
          <w:lang w:val="ru-RU"/>
        </w:rPr>
      </w:pPr>
    </w:p>
    <w:p w14:paraId="254ABB64" w14:textId="77777777" w:rsidR="00A40180" w:rsidRDefault="00A40180" w:rsidP="00E03EAF">
      <w:pPr>
        <w:pStyle w:val="Heading5"/>
        <w:rPr>
          <w:lang w:val="ru-RU"/>
        </w:rPr>
      </w:pPr>
      <w:r>
        <w:rPr>
          <w:lang w:val="ru-RU"/>
        </w:rPr>
        <w:lastRenderedPageBreak/>
        <w:t>Ibat king *Otechnik* nang Obispo Ignatius Bryanchaninov</w:t>
      </w:r>
    </w:p>
    <w:p w14:paraId="3F03BC23" w14:textId="77777777" w:rsidR="00A40180" w:rsidRDefault="00A40180">
      <w:pPr>
        <w:tabs>
          <w:tab w:val="left" w:pos="468"/>
        </w:tabs>
        <w:rPr>
          <w:lang w:val="ru-RU"/>
        </w:rPr>
      </w:pPr>
    </w:p>
    <w:p w14:paraId="0D555CE1" w14:textId="77777777" w:rsidR="00A40180" w:rsidRDefault="00A40180" w:rsidP="00E03EAF">
      <w:pPr>
        <w:pStyle w:val="Heading3"/>
        <w:rPr>
          <w:lang w:val="ru-RU"/>
        </w:rPr>
      </w:pPr>
      <w:bookmarkStart w:id="47" w:name="n8"/>
      <w:bookmarkStart w:id="48" w:name="_Toc136187849"/>
      <w:bookmarkStart w:id="49" w:name="_Toc236834126"/>
      <w:bookmarkEnd w:id="47"/>
      <w:r>
        <w:rPr>
          <w:lang w:val="ru-RU"/>
        </w:rPr>
        <w:t xml:space="preserve">Turu ibat karing mapilan </w:t>
      </w:r>
      <w:r>
        <w:rPr>
          <w:lang w:val="ru-RU"/>
        </w:rPr>
        <w:br/>
        <w:t>ding sinaunang ascetic</w:t>
      </w:r>
      <w:bookmarkEnd w:id="48"/>
      <w:bookmarkEnd w:id="49"/>
    </w:p>
    <w:p w14:paraId="1ED8CA8E" w14:textId="77777777" w:rsidR="00A40180" w:rsidRDefault="00A40180" w:rsidP="00E03EAF">
      <w:pPr>
        <w:rPr>
          <w:lang w:val="ru-RU"/>
        </w:rPr>
      </w:pPr>
    </w:p>
    <w:p w14:paraId="7DDF6081" w14:textId="77777777" w:rsidR="00A40180" w:rsidRDefault="00A40180">
      <w:pPr>
        <w:pStyle w:val="Heading4"/>
        <w:rPr>
          <w:lang w:val="ru-RU"/>
        </w:rPr>
      </w:pPr>
      <w:bookmarkStart w:id="50" w:name="_Toc136187850"/>
      <w:r>
        <w:rPr>
          <w:lang w:val="ru-RU"/>
        </w:rPr>
        <w:t xml:space="preserve"> Kasalpantayanan, panalangin at ing pamamasa king Salita ning Dios</w:t>
      </w:r>
      <w:bookmarkEnd w:id="50"/>
    </w:p>
    <w:p w14:paraId="7D863A88" w14:textId="77777777" w:rsidR="00A40180" w:rsidRPr="00126292" w:rsidRDefault="00A40180">
      <w:pPr>
        <w:tabs>
          <w:tab w:val="left" w:pos="468"/>
        </w:tabs>
        <w:rPr>
          <w:sz w:val="26"/>
          <w:szCs w:val="22"/>
          <w:lang w:val="ru-RU"/>
        </w:rPr>
      </w:pPr>
      <w:r w:rsidRPr="00126292">
        <w:rPr>
          <w:sz w:val="26"/>
          <w:szCs w:val="22"/>
          <w:lang w:val="ru-RU"/>
        </w:rPr>
        <w:tab/>
        <w:t>3. Ing kasalpantayanan metung yang regalu a magdalang mayap a kaisipan kekatamu. Itatanam na kekatamu ing takut king Dios. Ing takut king Dios, king kayang dake, tuturu na kekatamu ing talakaran kareng kautusan at ing mabie king mayap a ugali. Manibat king mayap a bie, lalto ya ing minimithing dispassion, at manibat king dispassion lalto ya ing lugud, a ya ing katuparan da ring eganaganang kautusan, a pagbubuklud karela ngan (San Teodoro ning Edesa).</w:t>
      </w:r>
    </w:p>
    <w:p w14:paraId="21807569" w14:textId="77777777" w:rsidR="00A40180" w:rsidRPr="00126292" w:rsidRDefault="00A40180">
      <w:pPr>
        <w:tabs>
          <w:tab w:val="left" w:pos="468"/>
        </w:tabs>
        <w:rPr>
          <w:sz w:val="26"/>
          <w:szCs w:val="22"/>
          <w:lang w:val="ru-RU"/>
        </w:rPr>
      </w:pPr>
      <w:r w:rsidRPr="00126292">
        <w:rPr>
          <w:sz w:val="26"/>
          <w:szCs w:val="22"/>
          <w:lang w:val="ru-RU"/>
        </w:rPr>
        <w:tab/>
        <w:t>3. Ing kasalpantayanan at pag-asa ali la mu basta-bastang o random a espiritual a kabilyan. Uling ing kasalpantayanan mangailangan yang espiritual a sikanan, kabang ing pag-asa mangailangan yang matulid a ugali at matulid a pusu. Bukud pa kanita, makananu yang malagwang maniwala ing tau king e makikita nung alang saup ning grasya? At makananu yang magkaroon king e matalingking pag-asa king e makikita at king paintungulan, nung e ra pa man munang ikit ing sarili rang karanasan karing regalu ning Ginu, a magpatune king Keang presensya king paintungulan kalupa na ning king kasalukuyan? Inya, pareu lang mangailangan ing pamaniglo ning kekatamung kaburian, at king pareung panaun, ing saup at tulong ning Dios, a nung ala kaniti, ing eganaganang kekatamung pamagsikap maging alang kabaldugan ya (San Theognostus).</w:t>
      </w:r>
    </w:p>
    <w:p w14:paraId="5824F650" w14:textId="77777777" w:rsidR="00A40180" w:rsidRPr="00126292" w:rsidRDefault="00A40180">
      <w:pPr>
        <w:tabs>
          <w:tab w:val="left" w:pos="468"/>
        </w:tabs>
        <w:rPr>
          <w:sz w:val="26"/>
          <w:szCs w:val="22"/>
          <w:lang w:val="ru-RU"/>
        </w:rPr>
      </w:pPr>
      <w:r w:rsidRPr="00126292">
        <w:rPr>
          <w:sz w:val="26"/>
          <w:szCs w:val="22"/>
          <w:lang w:val="ru-RU"/>
        </w:rPr>
        <w:tab/>
        <w:t xml:space="preserve">6. Ninu man ing magnasang mas mabilis yang parandam ning Dios ing kayang panalangin, dapat, bayu ing sanumang aliwang panalangin, ipanalangin na la ding kayang kalaban; at </w:t>
      </w:r>
      <w:r w:rsidRPr="00126292">
        <w:rPr>
          <w:sz w:val="26"/>
          <w:szCs w:val="22"/>
          <w:lang w:val="ru-RU"/>
        </w:rPr>
        <w:lastRenderedPageBreak/>
        <w:t>uli na niti, tanggapan ne ning Dios ing kayang panalangin (Abba Zeno).</w:t>
      </w:r>
    </w:p>
    <w:p w14:paraId="1D0A4B9B" w14:textId="77777777" w:rsidR="00A40180" w:rsidRPr="00126292" w:rsidRDefault="00A40180">
      <w:pPr>
        <w:tabs>
          <w:tab w:val="left" w:pos="468"/>
        </w:tabs>
        <w:rPr>
          <w:sz w:val="26"/>
          <w:szCs w:val="22"/>
          <w:lang w:val="ru-RU"/>
        </w:rPr>
      </w:pPr>
      <w:r w:rsidRPr="00126292">
        <w:rPr>
          <w:sz w:val="26"/>
          <w:szCs w:val="22"/>
          <w:lang w:val="ru-RU"/>
        </w:rPr>
        <w:tab/>
        <w:t>7. Ing danum king kayang kalikasan malambut ya, kabang ing batu masias ya. Dapot nung ing danum mamagus ya king kanal at mitutulu ya king batu, bagya-bagya neng kakaskasan iti. Makanian mu naman, ing Salita ning Dios malambut ya, kabang ding pusu tamu masias la. Dapot nung ing metung a tau parati yang makiramdam king Salita ning Dios, ing pusu na malambut ya at maging karapat-dapat yang tanggap king takut king Dios (Abba Pimen).</w:t>
      </w:r>
    </w:p>
    <w:p w14:paraId="2F034C68" w14:textId="77777777" w:rsidR="00A40180" w:rsidRPr="00126292" w:rsidRDefault="00A40180">
      <w:pPr>
        <w:tabs>
          <w:tab w:val="left" w:pos="468"/>
        </w:tabs>
        <w:rPr>
          <w:sz w:val="26"/>
          <w:szCs w:val="22"/>
          <w:lang w:val="ru-RU"/>
        </w:rPr>
      </w:pPr>
      <w:r w:rsidRPr="00126292">
        <w:rPr>
          <w:sz w:val="26"/>
          <w:szCs w:val="22"/>
          <w:lang w:val="ru-RU"/>
        </w:rPr>
        <w:tab/>
        <w:t>7. Ing pun dutung akikilala ya king bunga na, at ing ugali ning isip akikilala ya karing isipan a tutuknangan na (Abba Isaiah).</w:t>
      </w:r>
    </w:p>
    <w:p w14:paraId="2C96F61E" w14:textId="77777777" w:rsidR="00A40180" w:rsidRPr="00126292" w:rsidRDefault="00A40180">
      <w:pPr>
        <w:tabs>
          <w:tab w:val="left" w:pos="468"/>
        </w:tabs>
        <w:rPr>
          <w:sz w:val="26"/>
          <w:szCs w:val="22"/>
          <w:lang w:val="ru-RU"/>
        </w:rPr>
      </w:pPr>
    </w:p>
    <w:p w14:paraId="366CA98D" w14:textId="77777777" w:rsidR="00A40180" w:rsidRPr="00126292" w:rsidRDefault="00A40180">
      <w:pPr>
        <w:pStyle w:val="Heading4"/>
        <w:rPr>
          <w:sz w:val="26"/>
          <w:szCs w:val="22"/>
          <w:lang w:val="ru-RU"/>
        </w:rPr>
      </w:pPr>
      <w:bookmarkStart w:id="51" w:name="_Toc136187851"/>
      <w:r w:rsidRPr="00126292">
        <w:rPr>
          <w:sz w:val="26"/>
          <w:szCs w:val="22"/>
          <w:lang w:val="ru-RU"/>
        </w:rPr>
        <w:t xml:space="preserve"> Masigasig, pamipigil king sarili, kalinisan, kababan lub, marok a isip</w:t>
      </w:r>
      <w:bookmarkEnd w:id="51"/>
    </w:p>
    <w:p w14:paraId="01B15919" w14:textId="77777777" w:rsidR="00A40180" w:rsidRPr="00126292" w:rsidRDefault="00A40180">
      <w:pPr>
        <w:tabs>
          <w:tab w:val="left" w:pos="468"/>
        </w:tabs>
        <w:rPr>
          <w:sz w:val="26"/>
          <w:szCs w:val="22"/>
          <w:lang w:val="ru-RU"/>
        </w:rPr>
      </w:pPr>
      <w:r w:rsidRPr="00126292">
        <w:rPr>
          <w:sz w:val="26"/>
          <w:szCs w:val="22"/>
          <w:lang w:val="ru-RU"/>
        </w:rPr>
        <w:tab/>
        <w:t>13. Ing metung a alagad sinabi na king kayang mas matua: 'Sasabian da ring isip ku a mayap ku.' Ing mas matua pekibat na: 'Ing taung e na akakit ding sarili nang kasalanan, pane neng isipan a mayap ya. Dapot ing taung makakit karing sarili nang kasalanan, e na isipan a mayap ya, uling kikilalanan ne ing sarili na agpang king akakit na—metung a makasalanan. Kailangan magpursigi ing balang metung ban akit na ing sarili na. Ing kapabayan, kamangmangan at katamaran sasaklo la king mata ning pusu' (metung a e kilalang matua).</w:t>
      </w:r>
    </w:p>
    <w:p w14:paraId="0BB3C384" w14:textId="77777777" w:rsidR="00A40180" w:rsidRPr="00126292" w:rsidRDefault="00A40180">
      <w:pPr>
        <w:tabs>
          <w:tab w:val="left" w:pos="468"/>
        </w:tabs>
        <w:rPr>
          <w:sz w:val="26"/>
          <w:szCs w:val="22"/>
          <w:lang w:val="ru-RU"/>
        </w:rPr>
      </w:pPr>
      <w:r w:rsidRPr="00126292">
        <w:rPr>
          <w:sz w:val="26"/>
          <w:szCs w:val="22"/>
          <w:lang w:val="ru-RU"/>
        </w:rPr>
        <w:tab/>
        <w:t xml:space="preserve">13. Siran la ding tukso at ing pamakilaban karing isip—at alang metung man a banal ing mitagan. Ing tatakas king metung a makapagligtas a tukso, tatakas ya naman king bye a alang angga. Ing metung karing banal sasabi na: 'Ninu ing minye karing korona karing banal a martir, nung e ring menamastast karela? Ninu ing minye king mumunang martir a i Esteban king makanian a maragul a ligaya, nung e ring menabla keya?' At king pamangawa na kaniti, sinipi ne ing sinabi ning aliwang banal, a nagsabing: 'Eku sisian ding </w:t>
      </w:r>
      <w:r w:rsidRPr="00126292">
        <w:rPr>
          <w:sz w:val="26"/>
          <w:szCs w:val="22"/>
          <w:lang w:val="ru-RU"/>
        </w:rPr>
        <w:lastRenderedPageBreak/>
        <w:t>manirang puri kanaku; king kabaligtaran, ausan ku lang talasaup ku at parangalan ku la, at eku tatanggian ing Pangkulu da ring kaladua, a magkalub king panulu ning kabanalan king kakung alang kwentang kaladua, ban e na king metung a aldo sabian king kakung kalulung kaladua: 'Sinubukan mi yang pabulan ing Babilonia, dapot eya pibulan' (Abba Zosima).</w:t>
      </w:r>
    </w:p>
    <w:p w14:paraId="0A60519C" w14:textId="77777777" w:rsidR="00A40180" w:rsidRPr="00126292" w:rsidRDefault="00A40180">
      <w:pPr>
        <w:tabs>
          <w:tab w:val="left" w:pos="468"/>
        </w:tabs>
        <w:rPr>
          <w:sz w:val="26"/>
          <w:szCs w:val="22"/>
          <w:lang w:val="ru-RU"/>
        </w:rPr>
      </w:pPr>
      <w:r w:rsidRPr="00126292">
        <w:rPr>
          <w:sz w:val="26"/>
          <w:szCs w:val="22"/>
          <w:lang w:val="ru-RU"/>
        </w:rPr>
        <w:tab/>
        <w:t>21. Kabang mas papalubanan ta la ding kekatamung pagnanasa, mas lalo lang manggulu king kaladua ta ding kekatamung mapusuk a alala. Dapot nung ding mapusuk a alala lubus lang mebura king pusu, ania't e la man makalapit kaniti—ini metung yang tanda ning kapatawaran karing milabas a kasalanan. Uling kabang ing kaladua makapusuk yang makakabit king sanumang makasalanan, metung yang tanda a ing kasalanan manungkulan ya pa murin kaniti (Theodore of Edessa).</w:t>
      </w:r>
    </w:p>
    <w:p w14:paraId="2C27900D" w14:textId="77777777" w:rsidR="00A40180" w:rsidRPr="00126292" w:rsidRDefault="00A40180">
      <w:pPr>
        <w:tabs>
          <w:tab w:val="left" w:pos="468"/>
        </w:tabs>
        <w:rPr>
          <w:sz w:val="26"/>
          <w:szCs w:val="22"/>
          <w:lang w:val="ru-RU"/>
        </w:rPr>
      </w:pPr>
      <w:r w:rsidRPr="00126292">
        <w:rPr>
          <w:sz w:val="26"/>
          <w:szCs w:val="22"/>
          <w:lang w:val="ru-RU"/>
        </w:rPr>
        <w:tab/>
        <w:t>24. Nganang Abba Daniel: 'Nung mas mataba ya ing katawan, mas maina ya ing kaladua; at nung mas payat ya ing katawan, mas masikan ya ing kaladua … Nung mas mangalanta ya ing katawan, mas maging malinis ya ing kaladua; at nung mas malinis ya, mas mapali ya' (Abba Daniel).</w:t>
      </w:r>
    </w:p>
    <w:p w14:paraId="04CE0AC3" w14:textId="77777777" w:rsidR="00A40180" w:rsidRPr="00126292" w:rsidRDefault="00A40180">
      <w:pPr>
        <w:tabs>
          <w:tab w:val="left" w:pos="468"/>
        </w:tabs>
        <w:rPr>
          <w:sz w:val="26"/>
          <w:szCs w:val="22"/>
          <w:lang w:val="ru-RU"/>
        </w:rPr>
      </w:pPr>
      <w:r w:rsidRPr="00126292">
        <w:rPr>
          <w:sz w:val="26"/>
          <w:szCs w:val="22"/>
          <w:lang w:val="ru-RU"/>
        </w:rPr>
        <w:tab/>
        <w:t xml:space="preserve">24. Ing katawan magpursigi yang mag-enjoy kareng pangkatawan a ligaya, at kabang mas lalong mag-enjoy ya kareti, mas lalong magnasa ya kareti. Ining nasa ning katawan salungat ya king nasa ning kaladua. Uli na niti, manimuna tamung pakimutan ing pamipigil kareng kekatamung panamdam, ban e tamung misasa kareng ligayang pisikal. Uling ing katawan, kabang lálakas ya, lálong magsikap ya para kareng sarili nang kapakanan, at kabang mas matagumpe yang akakamtan na la reti, mas lálong e ne apigilan; ing kaladua, uli na niti, dapat yang magsikap a paten ing laman kapamilatan ning pamag-ayunu, pamagpanalangin, pamagpate, pamagkera king gabun at aliwa pang makanining pamagkukulang, ban, king pamagpahina karing makamundung pamagnasa, ing laman maging mapagkumbaba ya at masunurin king kaladua. </w:t>
      </w:r>
      <w:r w:rsidRPr="00126292">
        <w:rPr>
          <w:sz w:val="26"/>
          <w:szCs w:val="22"/>
          <w:lang w:val="ru-RU"/>
        </w:rPr>
        <w:lastRenderedPageBreak/>
        <w:t>Dapot nung makananu yang malagwa ing magnasang iti, makanian ya naman kasakit ing tuparan. Uli na niti, ding lunas ning panalangin at lua kabiasnan lang mitakda para kekatamu (Theodore of Edessa).</w:t>
      </w:r>
    </w:p>
    <w:p w14:paraId="6F7F84B9" w14:textId="77777777" w:rsidR="00A40180" w:rsidRPr="00126292" w:rsidRDefault="00A40180">
      <w:pPr>
        <w:tabs>
          <w:tab w:val="left" w:pos="468"/>
        </w:tabs>
        <w:rPr>
          <w:sz w:val="26"/>
          <w:szCs w:val="22"/>
          <w:lang w:val="ru-RU"/>
        </w:rPr>
      </w:pPr>
      <w:r w:rsidRPr="00126292">
        <w:rPr>
          <w:sz w:val="26"/>
          <w:szCs w:val="22"/>
          <w:lang w:val="ru-RU"/>
        </w:rPr>
        <w:tab/>
        <w:t>25. Metung a bayu king debosyon ing mengutang kang Abba Agathon nung makananu lang labanan ding makasirisiring a nasa. Ing matua pekibat na: 'Munta ka, ibie me ing kekang sikanan king arapan ning Dios [lubus kang magpakumbaba king Arapan Na] — at manakit kang kapayapan' (Abba Agathon).</w:t>
      </w:r>
    </w:p>
    <w:p w14:paraId="0A139BA8" w14:textId="77777777" w:rsidR="00A40180" w:rsidRPr="00126292" w:rsidRDefault="00A40180">
      <w:pPr>
        <w:tabs>
          <w:tab w:val="left" w:pos="468"/>
        </w:tabs>
        <w:rPr>
          <w:sz w:val="26"/>
          <w:szCs w:val="22"/>
          <w:lang w:val="ru-RU"/>
        </w:rPr>
      </w:pPr>
      <w:r w:rsidRPr="00126292">
        <w:rPr>
          <w:sz w:val="26"/>
          <w:szCs w:val="22"/>
          <w:lang w:val="ru-RU"/>
        </w:rPr>
        <w:tab/>
        <w:t>25. I Abba Pimen sasabian na tungkul kareng makasirisiring a isip: 'Nung ing metung a baul a mitmu king gamit paburen yang makatuknang king malambat a panaun, at ding imalan king kilub e la ayusan, king tauli mabubuluk la. Makanian mu naman kareng marok a isip a tetanam na kekatamu ning demonyu: nung e ta la gawan, king kalabas ning panaun, malaso la at mawala la" (Abba Pimen).</w:t>
      </w:r>
    </w:p>
    <w:p w14:paraId="2D47259E" w14:textId="77777777" w:rsidR="00A40180" w:rsidRPr="00126292" w:rsidRDefault="00A40180">
      <w:pPr>
        <w:tabs>
          <w:tab w:val="left" w:pos="468"/>
        </w:tabs>
        <w:rPr>
          <w:sz w:val="26"/>
          <w:szCs w:val="22"/>
          <w:lang w:val="ru-RU"/>
        </w:rPr>
      </w:pPr>
      <w:r w:rsidRPr="00126292">
        <w:rPr>
          <w:sz w:val="26"/>
          <w:szCs w:val="22"/>
          <w:lang w:val="ru-RU"/>
        </w:rPr>
        <w:tab/>
        <w:t>30. Deng mapagkumbabang lub e la man atin dila para sabian tungkul king ninuman a pabaya o alang pakialam king usapin ning kaligtasan. Ala lang mata para akit la ding kamalian da reng aliwa. Ala lang balugbug para makiramdam king makasirang usapan. Ala lang pakialam king nanu mang pansamantalang bage, dapot ing sarili da mung kasalanan ing pag-isipan da (Abba Isaiah).</w:t>
      </w:r>
    </w:p>
    <w:p w14:paraId="1D7AF0F9" w14:textId="77777777" w:rsidR="00A40180" w:rsidRPr="00126292" w:rsidRDefault="00A40180">
      <w:pPr>
        <w:tabs>
          <w:tab w:val="left" w:pos="468"/>
        </w:tabs>
        <w:rPr>
          <w:sz w:val="26"/>
          <w:szCs w:val="22"/>
          <w:lang w:val="ru-RU"/>
        </w:rPr>
      </w:pPr>
      <w:r w:rsidRPr="00126292">
        <w:rPr>
          <w:sz w:val="26"/>
          <w:szCs w:val="22"/>
          <w:lang w:val="ru-RU"/>
        </w:rPr>
        <w:tab/>
        <w:t>30. Nung makakit kang kayanakan a mabibye agpang king sarili nang kaburian at matapang a papaitas king banua, kanita, talnan me king bitis at gulutan me pababa king yatu, uling ing makanitang pamaitas makasira ya keya (metung a matuang e mekilala).</w:t>
      </w:r>
    </w:p>
    <w:p w14:paraId="107B3A61" w14:textId="77777777" w:rsidR="00A40180" w:rsidRPr="00126292" w:rsidRDefault="00A40180">
      <w:pPr>
        <w:tabs>
          <w:tab w:val="left" w:pos="468"/>
        </w:tabs>
        <w:rPr>
          <w:sz w:val="26"/>
          <w:szCs w:val="22"/>
          <w:lang w:val="ru-RU"/>
        </w:rPr>
      </w:pPr>
      <w:r w:rsidRPr="00126292">
        <w:rPr>
          <w:sz w:val="26"/>
          <w:szCs w:val="22"/>
          <w:lang w:val="ru-RU"/>
        </w:rPr>
        <w:tab/>
        <w:t>30. Mas buri ku ing pangasambut a maki kababan lub kesa king pamanyambut a maki kapalaluan (metung a e makilalang matua).</w:t>
      </w:r>
    </w:p>
    <w:p w14:paraId="627B5E5F" w14:textId="77777777" w:rsidR="00A40180" w:rsidRPr="00126292" w:rsidRDefault="00A40180">
      <w:pPr>
        <w:tabs>
          <w:tab w:val="left" w:pos="468"/>
        </w:tabs>
        <w:rPr>
          <w:sz w:val="26"/>
          <w:szCs w:val="22"/>
          <w:lang w:val="ru-RU"/>
        </w:rPr>
      </w:pPr>
      <w:r w:rsidRPr="00126292">
        <w:rPr>
          <w:sz w:val="26"/>
          <w:szCs w:val="22"/>
          <w:lang w:val="ru-RU"/>
        </w:rPr>
        <w:tab/>
        <w:t xml:space="preserve">30. Ing espiritual a pamanyulung ning metung a tau susukatan ya king kayang kababan lub. Nung mas lalam ing </w:t>
      </w:r>
      <w:r w:rsidRPr="00126292">
        <w:rPr>
          <w:sz w:val="26"/>
          <w:szCs w:val="22"/>
          <w:lang w:val="ru-RU"/>
        </w:rPr>
        <w:lastRenderedPageBreak/>
        <w:t>ilubug na ing sarili na king kababan lub, mas matas ing itas na king birtud (metung a e kilalang matua).</w:t>
      </w:r>
    </w:p>
    <w:p w14:paraId="31E05920" w14:textId="77777777" w:rsidR="00A40180" w:rsidRPr="00126292" w:rsidRDefault="00A40180">
      <w:pPr>
        <w:tabs>
          <w:tab w:val="left" w:pos="468"/>
        </w:tabs>
        <w:rPr>
          <w:sz w:val="26"/>
          <w:szCs w:val="22"/>
          <w:lang w:val="ru-RU"/>
        </w:rPr>
      </w:pPr>
      <w:r w:rsidRPr="00126292">
        <w:rPr>
          <w:sz w:val="26"/>
          <w:szCs w:val="22"/>
          <w:lang w:val="ru-RU"/>
        </w:rPr>
        <w:tab/>
        <w:t>30. Mas buri ku ing taung magkasala at manisi kesa king taung e magkasala dapot e naman manisi (Abba Pimen).</w:t>
      </w:r>
    </w:p>
    <w:p w14:paraId="06C7E8B6" w14:textId="77777777" w:rsidR="00A40180" w:rsidRPr="00126292" w:rsidRDefault="00A40180">
      <w:pPr>
        <w:tabs>
          <w:tab w:val="left" w:pos="468"/>
        </w:tabs>
        <w:rPr>
          <w:sz w:val="26"/>
          <w:szCs w:val="22"/>
          <w:lang w:val="ru-RU"/>
        </w:rPr>
      </w:pPr>
      <w:r w:rsidRPr="00126292">
        <w:rPr>
          <w:sz w:val="26"/>
          <w:szCs w:val="22"/>
          <w:lang w:val="ru-RU"/>
        </w:rPr>
        <w:tab/>
        <w:t>31. Itakwil la ding isip a mapangmura kapamilatan ning e pamansin kareti, at mako la keka. Gagulu da la mu detang tatakut kareti (Abba Isaiah).</w:t>
      </w:r>
    </w:p>
    <w:p w14:paraId="3E37378E" w14:textId="77777777" w:rsidR="00A40180" w:rsidRDefault="00A40180">
      <w:pPr>
        <w:tabs>
          <w:tab w:val="left" w:pos="468"/>
        </w:tabs>
        <w:rPr>
          <w:lang w:val="ru-RU"/>
        </w:rPr>
      </w:pPr>
    </w:p>
    <w:p w14:paraId="675B0738" w14:textId="77777777" w:rsidR="00A40180" w:rsidRPr="00126292" w:rsidRDefault="00A40180">
      <w:pPr>
        <w:pStyle w:val="Heading4"/>
        <w:rPr>
          <w:sz w:val="26"/>
          <w:szCs w:val="22"/>
          <w:lang w:val="ru-RU"/>
        </w:rPr>
      </w:pPr>
      <w:bookmarkStart w:id="52" w:name="_Toc136187852"/>
      <w:r w:rsidRPr="00126292">
        <w:rPr>
          <w:sz w:val="26"/>
          <w:szCs w:val="22"/>
          <w:lang w:val="ru-RU"/>
        </w:rPr>
        <w:t>Ing lugud king kapwa, ing e pamanghusga at ing pamamerdona</w:t>
      </w:r>
      <w:bookmarkEnd w:id="52"/>
    </w:p>
    <w:p w14:paraId="2A30D7DF" w14:textId="77777777" w:rsidR="00A40180" w:rsidRPr="00126292" w:rsidRDefault="00A40180">
      <w:pPr>
        <w:tabs>
          <w:tab w:val="left" w:pos="468"/>
        </w:tabs>
        <w:rPr>
          <w:sz w:val="26"/>
          <w:szCs w:val="22"/>
          <w:lang w:val="ru-RU"/>
        </w:rPr>
      </w:pPr>
      <w:r w:rsidRPr="00126292">
        <w:rPr>
          <w:sz w:val="26"/>
          <w:szCs w:val="22"/>
          <w:lang w:val="ru-RU"/>
        </w:rPr>
        <w:tab/>
        <w:t>44. Metung a besis, i Abba Isaiah mekakakit yang metung a taung gagawang mabayat a kasalanan. E ne sinabian ning matua, dapot sinabi na king sarili na: 'Nung ing Dios, a Miglalang keya, akit ne ini at maawa ya keya, ninu ku para sabian ke?' (Abba Isaiah).</w:t>
      </w:r>
    </w:p>
    <w:p w14:paraId="2ED64866" w14:textId="77777777" w:rsidR="00A40180" w:rsidRPr="00126292" w:rsidRDefault="00A40180">
      <w:pPr>
        <w:tabs>
          <w:tab w:val="left" w:pos="468"/>
        </w:tabs>
        <w:rPr>
          <w:sz w:val="26"/>
          <w:szCs w:val="22"/>
          <w:lang w:val="ru-RU"/>
        </w:rPr>
      </w:pPr>
      <w:r w:rsidRPr="00126292">
        <w:rPr>
          <w:sz w:val="26"/>
          <w:szCs w:val="22"/>
          <w:lang w:val="ru-RU"/>
        </w:rPr>
        <w:tab/>
        <w:t>45. 'Alang mas maragul a lugud kesa kanini, ing magye bie na para karing kayang kaluguran' (Juan 15). Nung ing ninuman makaramdam yang masakit a amanu at, imbes na pakibatan ne man ning kalupa nang insulto, apigilan ne ing sarili na at manahimik ya, o, nung mepaniwala ya, tiniis na iti at e ne gantingan ing menlinlang kea—kanita, king kapamilatan na niti, ibibye ne ing bye na para king kapara na (Abba Pimen).</w:t>
      </w:r>
    </w:p>
    <w:p w14:paraId="6DA44858" w14:textId="77777777" w:rsidR="00A40180" w:rsidRPr="00126292" w:rsidRDefault="00A40180">
      <w:pPr>
        <w:tabs>
          <w:tab w:val="left" w:pos="468"/>
        </w:tabs>
        <w:rPr>
          <w:sz w:val="26"/>
          <w:szCs w:val="22"/>
          <w:lang w:val="ru-RU"/>
        </w:rPr>
      </w:pPr>
    </w:p>
    <w:p w14:paraId="52784942" w14:textId="77777777" w:rsidR="00A40180" w:rsidRPr="00126292" w:rsidRDefault="00A40180">
      <w:pPr>
        <w:pStyle w:val="Heading4"/>
        <w:rPr>
          <w:sz w:val="26"/>
          <w:szCs w:val="22"/>
          <w:lang w:val="ru-RU"/>
        </w:rPr>
      </w:pPr>
      <w:bookmarkStart w:id="53" w:name="_Toc136187853"/>
      <w:r w:rsidRPr="00126292">
        <w:rPr>
          <w:sz w:val="26"/>
          <w:szCs w:val="22"/>
          <w:lang w:val="ru-RU"/>
        </w:rPr>
        <w:t>Pagninilay-nilay tungkul king kamatayan, ding patibung da ring demonyu, at ing biyaya ning pamanuru</w:t>
      </w:r>
      <w:bookmarkEnd w:id="53"/>
    </w:p>
    <w:p w14:paraId="6B9F5B64" w14:textId="77777777" w:rsidR="00A40180" w:rsidRPr="00126292" w:rsidRDefault="00A40180">
      <w:pPr>
        <w:tabs>
          <w:tab w:val="left" w:pos="468"/>
        </w:tabs>
        <w:rPr>
          <w:sz w:val="26"/>
          <w:szCs w:val="22"/>
          <w:lang w:val="ru-RU"/>
        </w:rPr>
      </w:pPr>
      <w:r w:rsidRPr="00126292">
        <w:rPr>
          <w:sz w:val="26"/>
          <w:szCs w:val="22"/>
          <w:lang w:val="ru-RU"/>
        </w:rPr>
        <w:tab/>
        <w:t xml:space="preserve">50. King katutuan, ing malalam a pamagmunimuni king kamatayan pipagsamut na la ding dakal a birtud king sarili na. Ing pamanalili king kamatayan magdala ya king pamipigil king sarili, papaalala na kekatamu ing Gehenna, sasaup ya king panalangin, magdalang lua, proprotektahan ne ing pusu, at papasikan na ing pamanalili king sarili. Manibat kareting </w:t>
      </w:r>
      <w:r w:rsidRPr="00126292">
        <w:rPr>
          <w:sz w:val="26"/>
          <w:szCs w:val="22"/>
          <w:lang w:val="ru-RU"/>
        </w:rPr>
        <w:lastRenderedPageBreak/>
        <w:t>birtud, mibabait ya ing malalam a takut king Dios, at malilinis ya ing pusu kareng mapaling isip (San Filoteo ning Sinai).</w:t>
      </w:r>
    </w:p>
    <w:p w14:paraId="5B81F32D" w14:textId="77777777" w:rsidR="00A40180" w:rsidRPr="00126292" w:rsidRDefault="00A40180">
      <w:pPr>
        <w:tabs>
          <w:tab w:val="left" w:pos="468"/>
        </w:tabs>
        <w:rPr>
          <w:sz w:val="26"/>
          <w:szCs w:val="22"/>
          <w:lang w:val="ru-RU"/>
        </w:rPr>
      </w:pPr>
      <w:r w:rsidRPr="00126292">
        <w:rPr>
          <w:sz w:val="26"/>
          <w:szCs w:val="22"/>
          <w:lang w:val="ru-RU"/>
        </w:rPr>
        <w:tab/>
        <w:t>50. Nanu yang e asabing kaluwagan kabang ing kaladua, a kampanti king kayang kaligtasan, makakawani ya king katawan, at itatabi ne anti mong imalan! Uling, antimo nang atin nang bandi king daratang a biyaya, lakwan ne ing katawan a alang alinlangan, papunta king kapayapan king Anghel a manibatan king katasan para salubungan ya king tula, at kayabe ne, alang sagabal a lalabas king angin, alang masagupa manibat kareng espiritu ning karokan, dapot sasaka ya king tula, tapang at sigaw ning pasalamat, angga king miras ya king arapan ning Miglalang, at karin tanggapan na ing kautusan a mibili ya kayabe da ring kawan da ring kayang kalupa king kabanalan angga king pangkabilugan a pamanyubling mie (San Teognostus).</w:t>
      </w:r>
    </w:p>
    <w:p w14:paraId="235AFC43" w14:textId="77777777" w:rsidR="00A40180" w:rsidRPr="00126292" w:rsidRDefault="00A40180">
      <w:pPr>
        <w:tabs>
          <w:tab w:val="left" w:pos="468"/>
        </w:tabs>
        <w:rPr>
          <w:sz w:val="26"/>
          <w:szCs w:val="22"/>
          <w:lang w:val="ru-RU"/>
        </w:rPr>
      </w:pPr>
      <w:r w:rsidRPr="00126292">
        <w:rPr>
          <w:sz w:val="26"/>
          <w:szCs w:val="22"/>
          <w:lang w:val="ru-RU"/>
        </w:rPr>
        <w:tab/>
        <w:t>51. Nung makananu i Satanas makipaglaban ya king Dios kapamilatan tamu king pamanagyag kekatamu para labagan la ding kautusan ning Dios, at kanita sasagkalan na ing katuparan ning Kayang kaburian; makanian mu naman, kapamilatan tamu, sasagkalan na ning Dios ding makasirang planu ning marok kapamilatan ning pamanantu kekatamu para tuparan ing Kayang banal a kaburian, anti ing makapahayag kareng Kayang banal at mamye-byeng kautusan. Kanian, kapamilatan ning kekatamung panghina bilang tau, sasagkaan na ning Dios ding planung makalaban king Dios ning kalaban (San Filoteo ning Sinai).</w:t>
      </w:r>
    </w:p>
    <w:p w14:paraId="748C53EE" w14:textId="77777777" w:rsidR="00A40180" w:rsidRDefault="00A40180">
      <w:pPr>
        <w:tabs>
          <w:tab w:val="left" w:pos="468"/>
        </w:tabs>
        <w:rPr>
          <w:lang w:val="ru-RU"/>
        </w:rPr>
      </w:pPr>
      <w:r w:rsidRPr="00126292">
        <w:rPr>
          <w:sz w:val="26"/>
          <w:szCs w:val="22"/>
          <w:lang w:val="ru-RU"/>
        </w:rPr>
        <w:tab/>
        <w:t>53. Mapanganib ing magmadaling manuru king kapwa, baka ing sarili ya pa ing mibagsak king mismung bage a buri nang ipagbawal. Ing taung makasalanan e makapanuru karing aliwa nung makananu ing e pamikasala (Abba Isaiah).</w:t>
      </w:r>
    </w:p>
    <w:p w14:paraId="467CB723" w14:textId="77777777" w:rsidR="00A40180" w:rsidRDefault="00A40180">
      <w:pPr>
        <w:tabs>
          <w:tab w:val="left" w:pos="468"/>
        </w:tabs>
        <w:rPr>
          <w:lang w:val="ru-RU"/>
        </w:rPr>
      </w:pPr>
    </w:p>
    <w:p w14:paraId="398AA649" w14:textId="77777777" w:rsidR="00A40180" w:rsidRDefault="00A40180">
      <w:pPr>
        <w:tabs>
          <w:tab w:val="left" w:pos="468"/>
        </w:tabs>
        <w:rPr>
          <w:lang w:val="ru-RU"/>
        </w:rPr>
      </w:pPr>
    </w:p>
    <w:p w14:paraId="6047A608" w14:textId="77777777" w:rsidR="00A40180" w:rsidRDefault="00A40180" w:rsidP="00E03EAF"/>
    <w:p w14:paraId="20CC6099" w14:textId="77777777" w:rsidR="00126292" w:rsidRDefault="00126292" w:rsidP="00E03EAF"/>
    <w:p w14:paraId="0873DDA1" w14:textId="77777777" w:rsidR="00126292" w:rsidRDefault="00126292" w:rsidP="00E03EAF"/>
    <w:p w14:paraId="7D53F4ED" w14:textId="77777777" w:rsidR="00126292" w:rsidRDefault="00126292" w:rsidP="00E03EAF"/>
    <w:p w14:paraId="1E9275F5" w14:textId="77777777" w:rsidR="00126292" w:rsidRDefault="00126292" w:rsidP="00E03EAF"/>
    <w:p w14:paraId="431B8695" w14:textId="77777777" w:rsidR="00126292" w:rsidRDefault="00126292" w:rsidP="00E03EAF"/>
    <w:p w14:paraId="2B3A55E4" w14:textId="77777777" w:rsidR="00126292" w:rsidRDefault="00126292" w:rsidP="00E03EAF"/>
    <w:p w14:paraId="5DEE5601" w14:textId="77777777" w:rsidR="00126292" w:rsidRDefault="00126292" w:rsidP="00E03EAF"/>
    <w:p w14:paraId="3F7AFF63" w14:textId="77777777" w:rsidR="00126292" w:rsidRDefault="00126292" w:rsidP="00E03EAF"/>
    <w:p w14:paraId="75B649C4" w14:textId="77777777" w:rsidR="00126292" w:rsidRDefault="00126292" w:rsidP="00E03EAF"/>
    <w:p w14:paraId="38B0D1C6" w14:textId="77777777" w:rsidR="00126292" w:rsidRDefault="00126292" w:rsidP="00E03EAF"/>
    <w:p w14:paraId="43765884" w14:textId="77777777" w:rsidR="00126292" w:rsidRDefault="00126292" w:rsidP="00E03EAF"/>
    <w:p w14:paraId="4EB1BCB1" w14:textId="77777777" w:rsidR="00126292" w:rsidRDefault="00126292" w:rsidP="00E03EAF"/>
    <w:p w14:paraId="15A276A2" w14:textId="77777777" w:rsidR="00126292" w:rsidRDefault="00126292" w:rsidP="00E03EAF"/>
    <w:p w14:paraId="6D875238" w14:textId="77777777" w:rsidR="00126292" w:rsidRDefault="00126292" w:rsidP="00E03EAF"/>
    <w:p w14:paraId="3001EB37" w14:textId="77777777" w:rsidR="00126292" w:rsidRDefault="00126292" w:rsidP="00E03EAF"/>
    <w:p w14:paraId="03B06E6E" w14:textId="77777777" w:rsidR="00126292" w:rsidRDefault="00126292" w:rsidP="00E03EAF"/>
    <w:p w14:paraId="047EF391" w14:textId="77777777" w:rsidR="00126292" w:rsidRDefault="00126292" w:rsidP="00E03EAF"/>
    <w:p w14:paraId="22441C19" w14:textId="77777777" w:rsidR="00126292" w:rsidRDefault="00126292" w:rsidP="00E03EAF"/>
    <w:p w14:paraId="7971F479" w14:textId="77777777" w:rsidR="00126292" w:rsidRDefault="00126292" w:rsidP="00E03EAF"/>
    <w:p w14:paraId="1D021986" w14:textId="77777777" w:rsidR="00126292" w:rsidRDefault="00126292" w:rsidP="00E03EAF"/>
    <w:p w14:paraId="4D617DBB" w14:textId="77777777" w:rsidR="00126292" w:rsidRDefault="00126292" w:rsidP="00E03EAF"/>
    <w:p w14:paraId="0681B629" w14:textId="77777777" w:rsidR="00126292" w:rsidRDefault="00126292" w:rsidP="00E03EAF"/>
    <w:p w14:paraId="64B83D83" w14:textId="77777777" w:rsidR="00126292" w:rsidRDefault="00126292" w:rsidP="00E03EAF"/>
    <w:p w14:paraId="67104848" w14:textId="77777777" w:rsidR="00126292" w:rsidRDefault="00126292" w:rsidP="00E03EAF"/>
    <w:p w14:paraId="2349C97E" w14:textId="77777777" w:rsidR="00126292" w:rsidRDefault="00126292" w:rsidP="00E03EAF"/>
    <w:p w14:paraId="4EB03081" w14:textId="77777777" w:rsidR="00126292" w:rsidRDefault="00126292" w:rsidP="00E03EAF"/>
    <w:p w14:paraId="6708015B" w14:textId="77777777" w:rsidR="00126292" w:rsidRDefault="00126292" w:rsidP="00E03EAF"/>
    <w:p w14:paraId="723E7B91" w14:textId="77777777" w:rsidR="00126292" w:rsidRDefault="00126292" w:rsidP="00E03EAF"/>
    <w:p w14:paraId="32AB2383" w14:textId="77777777" w:rsidR="00126292" w:rsidRDefault="00126292" w:rsidP="00E03EAF"/>
    <w:p w14:paraId="01DB0BC1" w14:textId="77777777" w:rsidR="00126292" w:rsidRDefault="00126292" w:rsidP="00E03EAF"/>
    <w:p w14:paraId="0991E60A" w14:textId="77777777" w:rsidR="00126292" w:rsidRDefault="00126292" w:rsidP="00E03EAF"/>
    <w:p w14:paraId="607491D7" w14:textId="77777777" w:rsidR="00126292" w:rsidRDefault="00126292" w:rsidP="00E03EAF"/>
    <w:p w14:paraId="27B138AB" w14:textId="77777777" w:rsidR="00126292" w:rsidRDefault="00126292" w:rsidP="00E03EAF"/>
    <w:p w14:paraId="76879D12" w14:textId="77777777" w:rsidR="00126292" w:rsidRDefault="00126292" w:rsidP="00E03EAF"/>
    <w:p w14:paraId="15CC03DC" w14:textId="77777777" w:rsidR="00126292" w:rsidRDefault="00126292" w:rsidP="00E03EAF"/>
    <w:p w14:paraId="7892C091" w14:textId="77777777" w:rsidR="00126292" w:rsidRPr="00126292" w:rsidRDefault="00126292" w:rsidP="00E03EAF"/>
    <w:p w14:paraId="0633B562" w14:textId="3908360E" w:rsidR="00126292" w:rsidRDefault="00126292" w:rsidP="00E03EAF">
      <w:pPr>
        <w:jc w:val="center"/>
        <w:rPr>
          <w:b/>
          <w:bCs/>
          <w:color w:val="0000FF"/>
          <w:lang w:val="ru-RU"/>
        </w:rPr>
      </w:pPr>
      <w:r>
        <w:rPr>
          <w:sz w:val="28"/>
          <w:lang w:val="ru-RU"/>
        </w:rPr>
        <w:pict w14:anchorId="3E575FEF">
          <v:rect id="_x0000_i1037" style="width:0;height:1.5pt" o:hralign="center" o:hrstd="t" o:hr="t" fillcolor="#a0a0a0" stroked="f"/>
        </w:pict>
      </w:r>
    </w:p>
    <w:p w14:paraId="37B96011" w14:textId="07D4B516" w:rsidR="00A40180" w:rsidRPr="00E03EAF" w:rsidRDefault="00A40180" w:rsidP="00E03EAF">
      <w:pPr>
        <w:jc w:val="center"/>
        <w:rPr>
          <w:b/>
          <w:bCs/>
          <w:color w:val="0000FF"/>
          <w:lang w:val="ru-RU"/>
        </w:rPr>
      </w:pPr>
      <w:r w:rsidRPr="00E03EAF">
        <w:rPr>
          <w:b/>
          <w:bCs/>
          <w:color w:val="0000FF"/>
          <w:lang w:val="ru-RU"/>
        </w:rPr>
        <w:t>Misyonaryung Pamplet A11</w:t>
      </w:r>
    </w:p>
    <w:p w14:paraId="5DA739E0" w14:textId="77777777" w:rsidR="00A40180" w:rsidRPr="00E03EAF" w:rsidRDefault="00A40180" w:rsidP="00E03EAF">
      <w:pPr>
        <w:jc w:val="center"/>
        <w:rPr>
          <w:b/>
          <w:bCs/>
          <w:color w:val="0000FF"/>
          <w:lang w:val="ru-RU"/>
        </w:rPr>
      </w:pPr>
      <w:r w:rsidRPr="00E03EAF">
        <w:rPr>
          <w:b/>
          <w:bCs/>
          <w:color w:val="0000FF"/>
          <w:lang w:val="ru-RU"/>
        </w:rPr>
        <w:t>Editor: Obispo Alexander (Mileant)</w:t>
      </w:r>
    </w:p>
    <w:sectPr w:rsidR="00A40180"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36018" w14:textId="77777777" w:rsidR="00433170" w:rsidRDefault="00433170">
      <w:r>
        <w:separator/>
      </w:r>
    </w:p>
  </w:endnote>
  <w:endnote w:type="continuationSeparator" w:id="0">
    <w:p w14:paraId="4042587A" w14:textId="77777777" w:rsidR="00433170" w:rsidRDefault="0043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14F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B1569F"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8D1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3F40C303"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0726D" w14:textId="77777777" w:rsidR="00433170" w:rsidRDefault="00433170">
      <w:r>
        <w:separator/>
      </w:r>
    </w:p>
  </w:footnote>
  <w:footnote w:type="continuationSeparator" w:id="0">
    <w:p w14:paraId="2E061791" w14:textId="77777777" w:rsidR="00433170" w:rsidRDefault="00433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80"/>
    <w:rsid w:val="00126292"/>
    <w:rsid w:val="00163D8C"/>
    <w:rsid w:val="001663D6"/>
    <w:rsid w:val="00256DAA"/>
    <w:rsid w:val="002635FA"/>
    <w:rsid w:val="002B47C3"/>
    <w:rsid w:val="003B2AEF"/>
    <w:rsid w:val="003D2207"/>
    <w:rsid w:val="00433170"/>
    <w:rsid w:val="00511F12"/>
    <w:rsid w:val="00576028"/>
    <w:rsid w:val="0074478A"/>
    <w:rsid w:val="00747798"/>
    <w:rsid w:val="007B6E3E"/>
    <w:rsid w:val="008347E6"/>
    <w:rsid w:val="0089003E"/>
    <w:rsid w:val="008B78FF"/>
    <w:rsid w:val="00916961"/>
    <w:rsid w:val="00996CFC"/>
    <w:rsid w:val="009B79E1"/>
    <w:rsid w:val="00A40180"/>
    <w:rsid w:val="00BD70D3"/>
    <w:rsid w:val="00CC3F89"/>
    <w:rsid w:val="00D30D24"/>
    <w:rsid w:val="00DB3578"/>
    <w:rsid w:val="00E21828"/>
    <w:rsid w:val="00E25B5E"/>
    <w:rsid w:val="00E43DD8"/>
    <w:rsid w:val="00EB2CED"/>
    <w:rsid w:val="00F932F9"/>
    <w:rsid w:val="00FE642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E39F2"/>
  <w15:chartTrackingRefBased/>
  <w15:docId w15:val="{4CD5AECE-8280-4F27-86C3-FE5AA529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6292"/>
    <w:pPr>
      <w:jc w:val="both"/>
    </w:pPr>
    <w:rPr>
      <w:sz w:val="24"/>
    </w:rPr>
  </w:style>
  <w:style w:type="paragraph" w:styleId="Heading1">
    <w:name w:val="heading 1"/>
    <w:basedOn w:val="Normal"/>
    <w:next w:val="Normal"/>
    <w:qFormat/>
    <w:rsid w:val="0012629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126292"/>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12629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126292"/>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126292"/>
    <w:pPr>
      <w:keepNext/>
      <w:tabs>
        <w:tab w:val="left" w:pos="475"/>
      </w:tabs>
      <w:jc w:val="center"/>
      <w:outlineLvl w:val="4"/>
    </w:pPr>
    <w:rPr>
      <w:b/>
      <w:i/>
      <w:color w:val="0000FF"/>
    </w:rPr>
  </w:style>
  <w:style w:type="paragraph" w:styleId="Heading6">
    <w:name w:val="heading 6"/>
    <w:basedOn w:val="Normal"/>
    <w:next w:val="Normal"/>
    <w:link w:val="Heading6Char"/>
    <w:qFormat/>
    <w:rsid w:val="00126292"/>
    <w:pPr>
      <w:keepNext/>
      <w:outlineLvl w:val="5"/>
    </w:pPr>
    <w:rPr>
      <w:b/>
    </w:rPr>
  </w:style>
  <w:style w:type="character" w:default="1" w:styleId="DefaultParagraphFont">
    <w:name w:val="Default Paragraph Font"/>
    <w:uiPriority w:val="1"/>
    <w:semiHidden/>
    <w:unhideWhenUsed/>
    <w:rsid w:val="0012629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26292"/>
  </w:style>
  <w:style w:type="paragraph" w:styleId="Footer">
    <w:name w:val="footer"/>
    <w:basedOn w:val="Normal"/>
    <w:rsid w:val="00126292"/>
    <w:pPr>
      <w:tabs>
        <w:tab w:val="center" w:pos="4320"/>
        <w:tab w:val="right" w:pos="8640"/>
      </w:tabs>
    </w:pPr>
  </w:style>
  <w:style w:type="character" w:styleId="PageNumber">
    <w:name w:val="page number"/>
    <w:basedOn w:val="DefaultParagraphFont"/>
    <w:rsid w:val="00126292"/>
  </w:style>
  <w:style w:type="paragraph" w:customStyle="1" w:styleId="headingredital">
    <w:name w:val="heading_red_ital"/>
    <w:basedOn w:val="Normal"/>
    <w:rsid w:val="00126292"/>
    <w:rPr>
      <w:i/>
      <w:color w:val="800000"/>
    </w:rPr>
  </w:style>
  <w:style w:type="paragraph" w:styleId="Header">
    <w:name w:val="header"/>
    <w:basedOn w:val="Normal"/>
    <w:rsid w:val="00126292"/>
    <w:pPr>
      <w:tabs>
        <w:tab w:val="center" w:pos="4320"/>
        <w:tab w:val="right" w:pos="8640"/>
      </w:tabs>
    </w:pPr>
  </w:style>
  <w:style w:type="paragraph" w:styleId="TOC5">
    <w:name w:val="toc 5"/>
    <w:basedOn w:val="Normal"/>
    <w:next w:val="Normal"/>
    <w:autoRedefine/>
    <w:semiHidden/>
    <w:rsid w:val="00126292"/>
    <w:pPr>
      <w:ind w:left="960"/>
      <w:jc w:val="left"/>
    </w:pPr>
    <w:rPr>
      <w:rFonts w:asciiTheme="minorHAnsi" w:hAnsiTheme="minorHAnsi" w:cstheme="minorHAnsi"/>
      <w:sz w:val="20"/>
      <w:szCs w:val="24"/>
    </w:rPr>
  </w:style>
  <w:style w:type="paragraph" w:styleId="TOC4">
    <w:name w:val="toc 4"/>
    <w:basedOn w:val="Normal"/>
    <w:next w:val="Normal"/>
    <w:autoRedefine/>
    <w:semiHidden/>
    <w:rsid w:val="00126292"/>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126292"/>
    <w:rPr>
      <w:b/>
      <w:sz w:val="24"/>
    </w:rPr>
  </w:style>
  <w:style w:type="paragraph" w:styleId="EnvelopeAddress">
    <w:name w:val="envelope address"/>
    <w:basedOn w:val="Normal"/>
    <w:rsid w:val="00126292"/>
    <w:pPr>
      <w:framePr w:w="7920" w:h="1980" w:hRule="exact" w:hSpace="180" w:wrap="auto" w:hAnchor="page" w:xAlign="center" w:yAlign="bottom"/>
      <w:ind w:left="2880"/>
    </w:pPr>
    <w:rPr>
      <w:sz w:val="28"/>
    </w:rPr>
  </w:style>
  <w:style w:type="paragraph" w:styleId="EnvelopeReturn">
    <w:name w:val="envelope return"/>
    <w:basedOn w:val="Normal"/>
    <w:rsid w:val="00126292"/>
  </w:style>
  <w:style w:type="character" w:styleId="Hyperlink">
    <w:name w:val="Hyperlink"/>
    <w:uiPriority w:val="99"/>
    <w:rsid w:val="00126292"/>
    <w:rPr>
      <w:color w:val="0000FF"/>
      <w:u w:val="single"/>
    </w:rPr>
  </w:style>
  <w:style w:type="character" w:styleId="FollowedHyperlink">
    <w:name w:val="FollowedHyperlink"/>
    <w:rsid w:val="00126292"/>
    <w:rPr>
      <w:color w:val="800080"/>
      <w:u w:val="single"/>
    </w:rPr>
  </w:style>
  <w:style w:type="paragraph" w:styleId="Title">
    <w:name w:val="Title"/>
    <w:basedOn w:val="Normal"/>
    <w:next w:val="Normal"/>
    <w:link w:val="TitleChar"/>
    <w:autoRedefine/>
    <w:uiPriority w:val="10"/>
    <w:qFormat/>
    <w:rsid w:val="00126292"/>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126292"/>
    <w:rPr>
      <w:rFonts w:ascii="Arial" w:hAnsi="Arial"/>
      <w:b/>
      <w:color w:val="FF0000"/>
      <w:spacing w:val="-10"/>
      <w:kern w:val="28"/>
      <w:sz w:val="56"/>
      <w:szCs w:val="56"/>
    </w:rPr>
  </w:style>
  <w:style w:type="paragraph" w:customStyle="1" w:styleId="Title2">
    <w:name w:val="Title2"/>
    <w:basedOn w:val="Normal"/>
    <w:link w:val="Title2Char"/>
    <w:autoRedefine/>
    <w:qFormat/>
    <w:rsid w:val="00126292"/>
    <w:pPr>
      <w:jc w:val="center"/>
    </w:pPr>
    <w:rPr>
      <w:rFonts w:ascii="Arial" w:hAnsi="Arial" w:cs="Arial"/>
      <w:b/>
      <w:bCs/>
      <w:color w:val="FF0000"/>
      <w:sz w:val="36"/>
      <w:szCs w:val="36"/>
      <w:lang w:val="ru-RU"/>
    </w:rPr>
  </w:style>
  <w:style w:type="character" w:customStyle="1" w:styleId="Title2Char">
    <w:name w:val="Title2 Char"/>
    <w:link w:val="Title2"/>
    <w:rsid w:val="00126292"/>
    <w:rPr>
      <w:rFonts w:ascii="Arial" w:hAnsi="Arial" w:cs="Arial"/>
      <w:b/>
      <w:bCs/>
      <w:color w:val="FF0000"/>
      <w:sz w:val="36"/>
      <w:szCs w:val="36"/>
      <w:lang w:val="ru-RU"/>
    </w:rPr>
  </w:style>
  <w:style w:type="character" w:customStyle="1" w:styleId="Heading5Char">
    <w:name w:val="Heading 5 Char"/>
    <w:basedOn w:val="DefaultParagraphFont"/>
    <w:link w:val="Heading5"/>
    <w:rsid w:val="00126292"/>
    <w:rPr>
      <w:b/>
      <w:i/>
      <w:color w:val="0000FF"/>
      <w:sz w:val="24"/>
    </w:rPr>
  </w:style>
  <w:style w:type="character" w:customStyle="1" w:styleId="Heading4Char">
    <w:name w:val="Heading 4 Char"/>
    <w:basedOn w:val="DefaultParagraphFont"/>
    <w:link w:val="Heading4"/>
    <w:rsid w:val="00126292"/>
    <w:rPr>
      <w:rFonts w:ascii="Arial" w:hAnsi="Arial"/>
      <w:b/>
      <w:color w:val="0000FF"/>
      <w:sz w:val="24"/>
    </w:rPr>
  </w:style>
  <w:style w:type="character" w:customStyle="1" w:styleId="Heading3Char">
    <w:name w:val="Heading 3 Char"/>
    <w:basedOn w:val="DefaultParagraphFont"/>
    <w:link w:val="Heading3"/>
    <w:rsid w:val="00A40180"/>
    <w:rPr>
      <w:rFonts w:ascii="Arial" w:hAnsi="Arial"/>
      <w:b/>
      <w:color w:val="0000FF"/>
      <w:spacing w:val="16"/>
      <w:sz w:val="30"/>
    </w:rPr>
  </w:style>
  <w:style w:type="paragraph" w:styleId="TOC1">
    <w:name w:val="toc 1"/>
    <w:basedOn w:val="Normal"/>
    <w:next w:val="Normal"/>
    <w:autoRedefine/>
    <w:rsid w:val="00126292"/>
    <w:pPr>
      <w:spacing w:before="120"/>
      <w:jc w:val="left"/>
    </w:pPr>
    <w:rPr>
      <w:rFonts w:asciiTheme="minorHAnsi" w:hAnsiTheme="minorHAnsi" w:cstheme="minorHAnsi"/>
      <w:b/>
      <w:bCs/>
      <w:i/>
      <w:iCs/>
      <w:szCs w:val="28"/>
    </w:rPr>
  </w:style>
  <w:style w:type="paragraph" w:styleId="TOC2">
    <w:name w:val="toc 2"/>
    <w:basedOn w:val="Normal"/>
    <w:next w:val="Normal"/>
    <w:autoRedefine/>
    <w:rsid w:val="00126292"/>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126292"/>
    <w:pPr>
      <w:ind w:left="480"/>
      <w:jc w:val="left"/>
    </w:pPr>
    <w:rPr>
      <w:rFonts w:asciiTheme="minorHAnsi" w:hAnsiTheme="minorHAnsi" w:cstheme="minorHAnsi"/>
      <w:sz w:val="20"/>
      <w:szCs w:val="24"/>
    </w:rPr>
  </w:style>
  <w:style w:type="paragraph" w:styleId="TOC6">
    <w:name w:val="toc 6"/>
    <w:basedOn w:val="Normal"/>
    <w:next w:val="Normal"/>
    <w:autoRedefine/>
    <w:rsid w:val="00126292"/>
    <w:pPr>
      <w:ind w:left="1200"/>
      <w:jc w:val="left"/>
    </w:pPr>
    <w:rPr>
      <w:rFonts w:asciiTheme="minorHAnsi" w:hAnsiTheme="minorHAnsi" w:cstheme="minorHAnsi"/>
      <w:sz w:val="20"/>
      <w:szCs w:val="24"/>
    </w:rPr>
  </w:style>
  <w:style w:type="paragraph" w:styleId="TOC7">
    <w:name w:val="toc 7"/>
    <w:basedOn w:val="Normal"/>
    <w:next w:val="Normal"/>
    <w:autoRedefine/>
    <w:rsid w:val="00126292"/>
    <w:pPr>
      <w:ind w:left="1440"/>
      <w:jc w:val="left"/>
    </w:pPr>
    <w:rPr>
      <w:rFonts w:asciiTheme="minorHAnsi" w:hAnsiTheme="minorHAnsi" w:cstheme="minorHAnsi"/>
      <w:sz w:val="20"/>
      <w:szCs w:val="24"/>
    </w:rPr>
  </w:style>
  <w:style w:type="paragraph" w:styleId="TOC8">
    <w:name w:val="toc 8"/>
    <w:basedOn w:val="Normal"/>
    <w:next w:val="Normal"/>
    <w:autoRedefine/>
    <w:rsid w:val="00126292"/>
    <w:pPr>
      <w:ind w:left="1680"/>
      <w:jc w:val="left"/>
    </w:pPr>
    <w:rPr>
      <w:rFonts w:asciiTheme="minorHAnsi" w:hAnsiTheme="minorHAnsi" w:cstheme="minorHAnsi"/>
      <w:sz w:val="20"/>
      <w:szCs w:val="24"/>
    </w:rPr>
  </w:style>
  <w:style w:type="paragraph" w:styleId="TOC9">
    <w:name w:val="toc 9"/>
    <w:basedOn w:val="Normal"/>
    <w:next w:val="Normal"/>
    <w:autoRedefine/>
    <w:rsid w:val="00126292"/>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59EFE-AEC9-458D-8725-1CE5E64E6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79</TotalTime>
  <Pages>48</Pages>
  <Words>15641</Words>
  <Characters>80083</Characters>
  <Application>Microsoft Office Word</Application>
  <DocSecurity>0</DocSecurity>
  <Lines>1740</Lines>
  <Paragraphs>289</Paragraphs>
  <ScaleCrop>false</ScaleCrop>
  <HeadingPairs>
    <vt:vector size="2" baseType="variant">
      <vt:variant>
        <vt:lpstr>Title</vt:lpstr>
      </vt:variant>
      <vt:variant>
        <vt:i4>1</vt:i4>
      </vt:variant>
    </vt:vector>
  </HeadingPairs>
  <TitlesOfParts>
    <vt:vector size="1" baseType="lpstr">
      <vt:lpstr>Deng Aral da reng Banal a Ibpa tungkul king Bie Espiritual. Dake 1</vt:lpstr>
    </vt:vector>
  </TitlesOfParts>
  <Company>Orthodox.Asia</Company>
  <LinksUpToDate>false</LinksUpToDate>
  <CharactersWithSpaces>95435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Deng Aral da reng Banal a Ibpa tungkul king Bie Espiritual. Dake 1</dc:title>
  <dc:subject>Bie da reng Santos</dc:subject>
  <dc:creator>Obispu Alexander (Mileant)</dc:creator>
  <cp:keywords>literatura da reng Banal a Ibpa, asetisismu, bie espiritual, Filokalia, Obispu Alexander (Mileant), aral da reng matuang espiritual, Antonio a Maragul, Ing Eran, Abba Doroteo, Nicodemo ning Banal a Bunduk, Ignacio Brianchaninov, Ortodoxia, kasalpantayanan kapanayan lugud, patristika, bie monastiku, pamamasang espiritual, pamakilaban kareng pasion, panalangin, kapakumbaban, antropologiang Ortodoxa</cp:keywords>
  <dc:description>Ini metung yang tipunan da reng aral da reng Banal a Ibpa king atlung dake, a tinipun nang Obispu Alexander (Mileant) manibat king «Filokalia», king «Eran», kareng «Aral a Makasaup king Kaladua» nang Abba Doroteo, ampo kareng aliwa pang pikuanan a asetiku. Deng aral mepili la para kareng karaniwang tau, miayus la agpang kareng autor (tuki-tuki king panaun, manibat kang San Antonio a Maragul), at mipitna la agpang kareng paksa tungkul king kasalpantayanan, kapanayan, ampong lugud.</dc:description>
  <cp:lastModifiedBy>Dmitri Gropen</cp:lastModifiedBy>
  <cp:revision>4</cp:revision>
  <cp:lastPrinted>1999-03-26T14:36:00Z</cp:lastPrinted>
  <dcterms:created xsi:type="dcterms:W3CDTF">2026-08-03T01:33:00Z</dcterms:created>
  <dcterms:modified xsi:type="dcterms:W3CDTF">2026-08-05T23:13:00Z</dcterms:modified>
  <dc:language>pam</dc:language>
</cp:coreProperties>
</file>