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E0AEB" w14:textId="77777777" w:rsidR="009B0F6A" w:rsidRDefault="009B0F6A" w:rsidP="009C25DB">
      <w:pPr>
        <w:pStyle w:val="Title"/>
        <w:rPr>
          <w:lang w:val="ru-RU"/>
        </w:rPr>
      </w:pPr>
      <w:r>
        <w:rPr>
          <w:lang w:val="ru-RU"/>
        </w:rPr>
        <w:t xml:space="preserve">Peunutôh </w:t>
      </w:r>
    </w:p>
    <w:p w14:paraId="2FF5C7E4" w14:textId="77777777" w:rsidR="009B0F6A" w:rsidRPr="00763460" w:rsidRDefault="009B0F6A" w:rsidP="009C25DB">
      <w:pPr>
        <w:rPr>
          <w:lang w:val="ru-RU"/>
        </w:rPr>
      </w:pPr>
    </w:p>
    <w:p w14:paraId="03024C99" w14:textId="77777777" w:rsidR="009B0F6A" w:rsidRDefault="009B0F6A" w:rsidP="009C25DB">
      <w:pPr>
        <w:pStyle w:val="Title"/>
        <w:rPr>
          <w:lang w:val="ru-RU"/>
        </w:rPr>
      </w:pPr>
      <w:r w:rsidRPr="00092A8E">
        <w:rPr>
          <w:lang w:val="ru-RU"/>
        </w:rPr>
        <w:t xml:space="preserve">bapak-bapak suci </w:t>
      </w:r>
    </w:p>
    <w:p w14:paraId="0A414A19" w14:textId="77777777" w:rsidR="009B0F6A" w:rsidRPr="00763460" w:rsidRDefault="009B0F6A" w:rsidP="009C25DB">
      <w:pPr>
        <w:rPr>
          <w:lang w:val="ru-RU"/>
        </w:rPr>
      </w:pPr>
    </w:p>
    <w:p w14:paraId="05C463A0" w14:textId="77777777" w:rsidR="009B0F6A" w:rsidRDefault="009B0F6A" w:rsidP="009C25DB">
      <w:pPr>
        <w:pStyle w:val="Title2"/>
      </w:pPr>
      <w:r>
        <w:t>keuhai udep rohani</w:t>
      </w:r>
    </w:p>
    <w:p w14:paraId="5A2EA09E" w14:textId="77777777" w:rsidR="009B0F6A" w:rsidRPr="00401A8F" w:rsidRDefault="009B0F6A" w:rsidP="009C25DB">
      <w:pPr>
        <w:rPr>
          <w:lang w:val="ru-RU"/>
        </w:rPr>
      </w:pPr>
    </w:p>
    <w:p w14:paraId="49D4C47D" w14:textId="77777777" w:rsidR="009B0F6A" w:rsidRPr="00401A8F" w:rsidRDefault="009B0F6A" w:rsidP="009C25DB">
      <w:pPr>
        <w:rPr>
          <w:lang w:val="ru-RU"/>
        </w:rPr>
      </w:pPr>
    </w:p>
    <w:p w14:paraId="0282C25C" w14:textId="77777777" w:rsidR="009B0F6A" w:rsidRPr="00401A8F" w:rsidRDefault="009B0F6A" w:rsidP="009C25DB">
      <w:pPr>
        <w:jc w:val="center"/>
        <w:rPr>
          <w:b/>
          <w:bCs/>
          <w:color w:val="0000FF"/>
          <w:sz w:val="32"/>
          <w:szCs w:val="28"/>
          <w:lang w:val="ru-RU"/>
        </w:rPr>
      </w:pPr>
      <w:r w:rsidRPr="00401A8F">
        <w:rPr>
          <w:b/>
          <w:bCs/>
          <w:color w:val="0000FF"/>
          <w:sz w:val="32"/>
          <w:szCs w:val="28"/>
          <w:lang w:val="ru-RU"/>
        </w:rPr>
        <w:t>Bagian</w:t>
      </w:r>
      <w:r>
        <w:rPr>
          <w:b/>
          <w:bCs/>
          <w:color w:val="0000FF"/>
          <w:sz w:val="32"/>
          <w:szCs w:val="28"/>
          <w:lang w:val="ru-RU"/>
        </w:rPr>
        <w:t xml:space="preserve"> 2</w:t>
      </w:r>
    </w:p>
    <w:p w14:paraId="6D66F9D1" w14:textId="77777777" w:rsidR="009B0F6A" w:rsidRPr="00401A8F" w:rsidRDefault="009B0F6A" w:rsidP="009C25DB">
      <w:pPr>
        <w:rPr>
          <w:lang w:val="ru-RU"/>
        </w:rPr>
      </w:pPr>
    </w:p>
    <w:p w14:paraId="228AC230" w14:textId="77777777" w:rsidR="009B0F6A" w:rsidRPr="00401A8F" w:rsidRDefault="009B0F6A" w:rsidP="009C25DB">
      <w:pPr>
        <w:rPr>
          <w:lang w:val="ru-RU"/>
        </w:rPr>
      </w:pPr>
    </w:p>
    <w:p w14:paraId="40486E33" w14:textId="77777777" w:rsidR="009B0F6A" w:rsidRDefault="009B0F6A" w:rsidP="009C25DB">
      <w:pPr>
        <w:pStyle w:val="Heading5"/>
        <w:rPr>
          <w:lang w:val="ru-RU"/>
        </w:rPr>
      </w:pPr>
      <w:r>
        <w:rPr>
          <w:lang w:val="ru-RU"/>
        </w:rPr>
        <w:t>Uskup Alexander (Mileant)</w:t>
      </w:r>
    </w:p>
    <w:p w14:paraId="35B86E4C" w14:textId="77777777" w:rsidR="009B0F6A" w:rsidRDefault="009B0F6A" w:rsidP="009C25DB">
      <w:pPr>
        <w:rPr>
          <w:lang w:val="ru-RU"/>
        </w:rPr>
      </w:pPr>
    </w:p>
    <w:p w14:paraId="7F6C364B" w14:textId="77777777" w:rsidR="009B0F6A" w:rsidRDefault="009B0F6A" w:rsidP="009C25DB"/>
    <w:p w14:paraId="1CA8CA94" w14:textId="77777777" w:rsidR="0065595E" w:rsidRDefault="0065595E" w:rsidP="009C25DB"/>
    <w:p w14:paraId="7B87E863" w14:textId="77777777" w:rsidR="0065595E" w:rsidRDefault="0065595E" w:rsidP="009C25DB"/>
    <w:p w14:paraId="7EACAEEC" w14:textId="77777777" w:rsidR="0065595E" w:rsidRPr="0065595E" w:rsidRDefault="0065595E" w:rsidP="009C25DB"/>
    <w:p w14:paraId="756BCF88" w14:textId="77777777" w:rsidR="009B0F6A" w:rsidRDefault="009B0F6A" w:rsidP="009C25DB">
      <w:pPr>
        <w:rPr>
          <w:sz w:val="28"/>
          <w:lang w:val="ru-RU"/>
        </w:rPr>
      </w:pPr>
      <w:r>
        <w:rPr>
          <w:b/>
          <w:bCs/>
          <w:sz w:val="28"/>
          <w:lang w:val="ru-RU"/>
        </w:rPr>
        <w:t>Asoë</w:t>
      </w:r>
      <w:r>
        <w:rPr>
          <w:sz w:val="28"/>
          <w:lang w:val="ru-RU"/>
        </w:rPr>
        <w:t xml:space="preserve">: </w:t>
      </w:r>
    </w:p>
    <w:p w14:paraId="44059103" w14:textId="77777777" w:rsidR="009B0F6A" w:rsidRDefault="00000000" w:rsidP="0065595E">
      <w:pPr>
        <w:spacing w:line="360" w:lineRule="auto"/>
        <w:rPr>
          <w:sz w:val="28"/>
        </w:rPr>
      </w:pPr>
      <w:r>
        <w:rPr>
          <w:sz w:val="28"/>
          <w:lang w:val="ru-RU"/>
        </w:rPr>
        <w:pict w14:anchorId="46C0C656">
          <v:rect id="_x0000_i1032" style="width:0;height:1.5pt" o:hralign="center" o:bullet="t" o:hrstd="t" o:hr="t" fillcolor="#a0a0a0" stroked="f"/>
        </w:pict>
      </w:r>
    </w:p>
    <w:p w14:paraId="0371809A" w14:textId="0A188324" w:rsidR="001A5A77" w:rsidRDefault="001A5A77" w:rsidP="0065595E">
      <w:pPr>
        <w:pStyle w:val="TOC3"/>
        <w:tabs>
          <w:tab w:val="right" w:leader="dot" w:pos="6470"/>
        </w:tabs>
        <w:spacing w:line="360" w:lineRule="auto"/>
        <w:ind w:left="0"/>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91800" w:history="1">
        <w:r w:rsidRPr="00984180">
          <w:rPr>
            <w:rStyle w:val="Hyperlink"/>
            <w:noProof/>
            <w:lang w:val="ru-RU"/>
          </w:rPr>
          <w:t>Ilmu Rayeuk Teuntang Meuturi Droe</w:t>
        </w:r>
        <w:r>
          <w:rPr>
            <w:noProof/>
            <w:webHidden/>
          </w:rPr>
          <w:tab/>
        </w:r>
        <w:r>
          <w:rPr>
            <w:noProof/>
            <w:webHidden/>
          </w:rPr>
          <w:fldChar w:fldCharType="begin"/>
        </w:r>
        <w:r>
          <w:rPr>
            <w:noProof/>
            <w:webHidden/>
          </w:rPr>
          <w:instrText xml:space="preserve"> PAGEREF _Toc236891800 \h </w:instrText>
        </w:r>
        <w:r>
          <w:rPr>
            <w:noProof/>
            <w:webHidden/>
          </w:rPr>
        </w:r>
        <w:r>
          <w:rPr>
            <w:noProof/>
            <w:webHidden/>
          </w:rPr>
          <w:fldChar w:fldCharType="separate"/>
        </w:r>
        <w:r>
          <w:rPr>
            <w:noProof/>
            <w:webHidden/>
          </w:rPr>
          <w:t>1</w:t>
        </w:r>
        <w:r>
          <w:rPr>
            <w:noProof/>
            <w:webHidden/>
          </w:rPr>
          <w:fldChar w:fldCharType="end"/>
        </w:r>
      </w:hyperlink>
    </w:p>
    <w:p w14:paraId="345F4B2B" w14:textId="6537755D" w:rsidR="001A5A77" w:rsidRDefault="001A5A77" w:rsidP="0065595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91801" w:history="1">
        <w:r w:rsidRPr="00984180">
          <w:rPr>
            <w:rStyle w:val="Hyperlink"/>
            <w:noProof/>
            <w:lang w:val="ru-RU"/>
          </w:rPr>
          <w:t>Nyang Mulia Yohanes Cassian si Romawi</w:t>
        </w:r>
        <w:r>
          <w:rPr>
            <w:noProof/>
            <w:webHidden/>
          </w:rPr>
          <w:tab/>
        </w:r>
        <w:r>
          <w:rPr>
            <w:noProof/>
            <w:webHidden/>
          </w:rPr>
          <w:fldChar w:fldCharType="begin"/>
        </w:r>
        <w:r>
          <w:rPr>
            <w:noProof/>
            <w:webHidden/>
          </w:rPr>
          <w:instrText xml:space="preserve"> PAGEREF _Toc236891801 \h </w:instrText>
        </w:r>
        <w:r>
          <w:rPr>
            <w:noProof/>
            <w:webHidden/>
          </w:rPr>
        </w:r>
        <w:r>
          <w:rPr>
            <w:noProof/>
            <w:webHidden/>
          </w:rPr>
          <w:fldChar w:fldCharType="separate"/>
        </w:r>
        <w:r>
          <w:rPr>
            <w:noProof/>
            <w:webHidden/>
          </w:rPr>
          <w:t>4</w:t>
        </w:r>
        <w:r>
          <w:rPr>
            <w:noProof/>
            <w:webHidden/>
          </w:rPr>
          <w:fldChar w:fldCharType="end"/>
        </w:r>
      </w:hyperlink>
    </w:p>
    <w:p w14:paraId="46D38571" w14:textId="283C0D44" w:rsidR="001A5A77" w:rsidRDefault="001A5A77" w:rsidP="0065595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91802" w:history="1">
        <w:r w:rsidRPr="00984180">
          <w:rPr>
            <w:rStyle w:val="Hyperlink"/>
            <w:noProof/>
            <w:lang w:val="ru-RU"/>
          </w:rPr>
          <w:t>Nyang Mulia Isichius  Imam di Yerusalem</w:t>
        </w:r>
        <w:r>
          <w:rPr>
            <w:noProof/>
            <w:webHidden/>
          </w:rPr>
          <w:tab/>
        </w:r>
        <w:r>
          <w:rPr>
            <w:noProof/>
            <w:webHidden/>
          </w:rPr>
          <w:fldChar w:fldCharType="begin"/>
        </w:r>
        <w:r>
          <w:rPr>
            <w:noProof/>
            <w:webHidden/>
          </w:rPr>
          <w:instrText xml:space="preserve"> PAGEREF _Toc236891802 \h </w:instrText>
        </w:r>
        <w:r>
          <w:rPr>
            <w:noProof/>
            <w:webHidden/>
          </w:rPr>
        </w:r>
        <w:r>
          <w:rPr>
            <w:noProof/>
            <w:webHidden/>
          </w:rPr>
          <w:fldChar w:fldCharType="separate"/>
        </w:r>
        <w:r>
          <w:rPr>
            <w:noProof/>
            <w:webHidden/>
          </w:rPr>
          <w:t>23</w:t>
        </w:r>
        <w:r>
          <w:rPr>
            <w:noProof/>
            <w:webHidden/>
          </w:rPr>
          <w:fldChar w:fldCharType="end"/>
        </w:r>
      </w:hyperlink>
    </w:p>
    <w:p w14:paraId="3BB30B34" w14:textId="7A3205E7" w:rsidR="001A5A77" w:rsidRDefault="001A5A77" w:rsidP="0065595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91803" w:history="1">
        <w:r w:rsidRPr="00984180">
          <w:rPr>
            <w:rStyle w:val="Hyperlink"/>
            <w:noProof/>
            <w:lang w:val="ru-RU"/>
          </w:rPr>
          <w:t>Nilus nyang Geuhoreumat dari Sinai</w:t>
        </w:r>
        <w:r>
          <w:rPr>
            <w:noProof/>
            <w:webHidden/>
          </w:rPr>
          <w:tab/>
        </w:r>
        <w:r>
          <w:rPr>
            <w:noProof/>
            <w:webHidden/>
          </w:rPr>
          <w:fldChar w:fldCharType="begin"/>
        </w:r>
        <w:r>
          <w:rPr>
            <w:noProof/>
            <w:webHidden/>
          </w:rPr>
          <w:instrText xml:space="preserve"> PAGEREF _Toc236891803 \h </w:instrText>
        </w:r>
        <w:r>
          <w:rPr>
            <w:noProof/>
            <w:webHidden/>
          </w:rPr>
        </w:r>
        <w:r>
          <w:rPr>
            <w:noProof/>
            <w:webHidden/>
          </w:rPr>
          <w:fldChar w:fldCharType="separate"/>
        </w:r>
        <w:r>
          <w:rPr>
            <w:noProof/>
            <w:webHidden/>
          </w:rPr>
          <w:t>23</w:t>
        </w:r>
        <w:r>
          <w:rPr>
            <w:noProof/>
            <w:webHidden/>
          </w:rPr>
          <w:fldChar w:fldCharType="end"/>
        </w:r>
      </w:hyperlink>
    </w:p>
    <w:p w14:paraId="5EC1AAD9" w14:textId="25C8F598" w:rsidR="001A5A77" w:rsidRDefault="001A5A77" w:rsidP="0065595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91804" w:history="1">
        <w:r w:rsidRPr="00984180">
          <w:rPr>
            <w:rStyle w:val="Hyperlink"/>
            <w:noProof/>
            <w:lang w:val="ru-RU"/>
          </w:rPr>
          <w:t>Santo Efrem si Suriah</w:t>
        </w:r>
        <w:r>
          <w:rPr>
            <w:noProof/>
            <w:webHidden/>
          </w:rPr>
          <w:tab/>
        </w:r>
        <w:r>
          <w:rPr>
            <w:noProof/>
            <w:webHidden/>
          </w:rPr>
          <w:fldChar w:fldCharType="begin"/>
        </w:r>
        <w:r>
          <w:rPr>
            <w:noProof/>
            <w:webHidden/>
          </w:rPr>
          <w:instrText xml:space="preserve"> PAGEREF _Toc236891804 \h </w:instrText>
        </w:r>
        <w:r>
          <w:rPr>
            <w:noProof/>
            <w:webHidden/>
          </w:rPr>
        </w:r>
        <w:r>
          <w:rPr>
            <w:noProof/>
            <w:webHidden/>
          </w:rPr>
          <w:fldChar w:fldCharType="separate"/>
        </w:r>
        <w:r>
          <w:rPr>
            <w:noProof/>
            <w:webHidden/>
          </w:rPr>
          <w:t>29</w:t>
        </w:r>
        <w:r>
          <w:rPr>
            <w:noProof/>
            <w:webHidden/>
          </w:rPr>
          <w:fldChar w:fldCharType="end"/>
        </w:r>
      </w:hyperlink>
    </w:p>
    <w:p w14:paraId="46C42252" w14:textId="131170D1" w:rsidR="001A5A77" w:rsidRDefault="001A5A77" w:rsidP="0065595E">
      <w:pPr>
        <w:pStyle w:val="TOC3"/>
        <w:tabs>
          <w:tab w:val="right" w:leader="dot" w:pos="6470"/>
        </w:tabs>
        <w:spacing w:line="360" w:lineRule="auto"/>
        <w:ind w:left="0"/>
        <w:rPr>
          <w:rFonts w:eastAsiaTheme="minorEastAsia" w:cstheme="minorBidi"/>
          <w:noProof/>
          <w:kern w:val="2"/>
          <w:sz w:val="24"/>
          <w:lang w:bidi="ta-IN"/>
          <w14:ligatures w14:val="standardContextual"/>
        </w:rPr>
      </w:pPr>
      <w:hyperlink w:anchor="_Toc236891805" w:history="1">
        <w:r w:rsidRPr="00984180">
          <w:rPr>
            <w:rStyle w:val="Hyperlink"/>
            <w:noProof/>
            <w:lang w:val="ru-RU"/>
          </w:rPr>
          <w:t>St. Yohanes Klimakus</w:t>
        </w:r>
        <w:r>
          <w:rPr>
            <w:noProof/>
            <w:webHidden/>
          </w:rPr>
          <w:tab/>
        </w:r>
        <w:r>
          <w:rPr>
            <w:noProof/>
            <w:webHidden/>
          </w:rPr>
          <w:fldChar w:fldCharType="begin"/>
        </w:r>
        <w:r>
          <w:rPr>
            <w:noProof/>
            <w:webHidden/>
          </w:rPr>
          <w:instrText xml:space="preserve"> PAGEREF _Toc236891805 \h </w:instrText>
        </w:r>
        <w:r>
          <w:rPr>
            <w:noProof/>
            <w:webHidden/>
          </w:rPr>
        </w:r>
        <w:r>
          <w:rPr>
            <w:noProof/>
            <w:webHidden/>
          </w:rPr>
          <w:fldChar w:fldCharType="separate"/>
        </w:r>
        <w:r>
          <w:rPr>
            <w:noProof/>
            <w:webHidden/>
          </w:rPr>
          <w:t>39</w:t>
        </w:r>
        <w:r>
          <w:rPr>
            <w:noProof/>
            <w:webHidden/>
          </w:rPr>
          <w:fldChar w:fldCharType="end"/>
        </w:r>
      </w:hyperlink>
    </w:p>
    <w:p w14:paraId="2498FCA1" w14:textId="1F21AA77" w:rsidR="009B0F6A" w:rsidRDefault="001A5A77" w:rsidP="0065595E">
      <w:pPr>
        <w:spacing w:line="360" w:lineRule="auto"/>
        <w:rPr>
          <w:sz w:val="28"/>
          <w:lang w:val="ru-RU"/>
        </w:rPr>
      </w:pPr>
      <w:r>
        <w:fldChar w:fldCharType="end"/>
      </w:r>
      <w:r w:rsidR="00000000">
        <w:rPr>
          <w:sz w:val="28"/>
          <w:lang w:val="ru-RU"/>
        </w:rPr>
        <w:pict w14:anchorId="6C85B1AC">
          <v:rect id="_x0000_i1033" style="width:0;height:1.5pt" o:hralign="center" o:hrstd="t" o:hr="t" fillcolor="#a0a0a0" stroked="f"/>
        </w:pict>
      </w:r>
    </w:p>
    <w:p w14:paraId="1C206C7B" w14:textId="77777777" w:rsidR="009B0F6A" w:rsidRPr="009C25DB" w:rsidRDefault="009B0F6A" w:rsidP="009C25DB"/>
    <w:p w14:paraId="22EE62CF" w14:textId="77777777" w:rsidR="009B0F6A" w:rsidRDefault="009B0F6A" w:rsidP="009C25DB">
      <w:pPr>
        <w:rPr>
          <w:lang w:val="ru-RU"/>
        </w:rPr>
      </w:pPr>
    </w:p>
    <w:p w14:paraId="2E51548D" w14:textId="77777777" w:rsidR="009B0F6A" w:rsidRPr="009C25DB" w:rsidRDefault="009B0F6A" w:rsidP="009C25DB">
      <w:pPr>
        <w:rPr>
          <w:lang w:val="ru-RU"/>
        </w:rPr>
      </w:pPr>
    </w:p>
    <w:p w14:paraId="6F083F95" w14:textId="77777777" w:rsidR="0065595E" w:rsidRDefault="0065595E">
      <w:pPr>
        <w:jc w:val="left"/>
        <w:rPr>
          <w:rFonts w:ascii="Arial" w:hAnsi="Arial"/>
          <w:b/>
          <w:color w:val="0000FF"/>
          <w:spacing w:val="16"/>
          <w:sz w:val="30"/>
          <w:lang w:val="ru-RU"/>
        </w:rPr>
      </w:pPr>
      <w:bookmarkStart w:id="0" w:name="_Toc73833023"/>
      <w:bookmarkStart w:id="1" w:name="_Toc136188255"/>
      <w:bookmarkStart w:id="2" w:name="_Toc236891800"/>
      <w:r>
        <w:rPr>
          <w:lang w:val="ru-RU"/>
        </w:rPr>
        <w:br w:type="page"/>
      </w:r>
    </w:p>
    <w:p w14:paraId="0125654A" w14:textId="41BF9D74" w:rsidR="009B0F6A" w:rsidRPr="000F724B" w:rsidRDefault="009B0F6A" w:rsidP="00CD03EE">
      <w:pPr>
        <w:pStyle w:val="Heading3"/>
        <w:rPr>
          <w:lang w:val="ru-RU"/>
        </w:rPr>
      </w:pPr>
      <w:r>
        <w:rPr>
          <w:lang w:val="ru-RU"/>
        </w:rPr>
        <w:lastRenderedPageBreak/>
        <w:t>Ilmu Rayeuk Teuntang Meuturi Droe</w:t>
      </w:r>
      <w:bookmarkEnd w:id="0"/>
      <w:bookmarkEnd w:id="1"/>
      <w:bookmarkEnd w:id="2"/>
    </w:p>
    <w:p w14:paraId="12AB86FA" w14:textId="77777777" w:rsidR="009B0F6A" w:rsidRDefault="009B0F6A">
      <w:pPr>
        <w:tabs>
          <w:tab w:val="left" w:pos="468"/>
        </w:tabs>
        <w:rPr>
          <w:lang w:val="ru-RU"/>
        </w:rPr>
      </w:pPr>
      <w:r>
        <w:rPr>
          <w:lang w:val="ru-RU"/>
        </w:rPr>
        <w:t>Tujuan manusia nakeuh untuk tapeukembang lam droe jih sifeuet-sifeuet jroh nyang ka geupeulop lé Peuncipta. Tugas nyoe, nyang bak dasajih mangat ngon jeuet keu inspirasi, jeuet keu payah kareuna fitrah geutanyoe ka reuloh lé desya. Sabab nyan, keucenderungan u arah jeuheut ka mulai deuh bak umu nyang mantong ubit, bahkan sigohlom akai ngon keumauan sidroe ureueng ka samporeuna. Deungon jiseurah droe bak meubagoe peungarôh jeuheut nyang na lam droe ngon luwa, sidroe ureueng ka meudesya. Desya nyang sabe jipeubuet bak akhe jih jeuet keu keubiasaan brôk ngon hawa nafsu, nyang jidorong sidroe ureueng leubeh kreuh lom u arah desya. Meunyo sidroe ureueng hana jilawan hawa nafsu jih, nyan mandum ka jeuet keu keubiasaan brôk nyang jeuet jipeujeuet jih keu hamba. Teuma, meunyo sidroe ureueng geupeuduli su nurani geuh dan, ngon beunantu Allah , geulawan hawa nafsu geuh nyang jeuhet, ureueng nyan kon mantong akan meunang ateuh nyan, teuma cit akan meuteumèe sifeut-sifeut mulia nyang meubalék dari keukurangan-keukurangan geuh nyang dilee. Meunan keuh cara sidroe ureueng meukembang dan samporeuna secara rohani.</w:t>
      </w:r>
    </w:p>
    <w:p w14:paraId="5965D60C" w14:textId="77777777" w:rsidR="009B0F6A" w:rsidRDefault="009B0F6A">
      <w:pPr>
        <w:tabs>
          <w:tab w:val="left" w:pos="468"/>
        </w:tabs>
        <w:rPr>
          <w:lang w:val="ru-RU"/>
        </w:rPr>
      </w:pPr>
      <w:r>
        <w:rPr>
          <w:lang w:val="ru-RU"/>
        </w:rPr>
        <w:tab/>
        <w:t>Meuphôm sifeut rohani droe ngon meureunoe cara meulawan hawa nafsu u arah keujahatan ngon meubagoe cubaan nakeuh disiplin nyang paleng peunteng. Ureueng-ureueng suci geupelajari nyan ngon sunggôh-sunggôh, ngon sabab nyan peungalaman pribadi gobnyan bhaih perjuangan batin bak jalan u arah kesucian nyan that peunteng keu geutanyoe.</w:t>
      </w:r>
    </w:p>
    <w:p w14:paraId="32D17CAA" w14:textId="77777777" w:rsidR="009B0F6A" w:rsidRDefault="009B0F6A">
      <w:pPr>
        <w:tabs>
          <w:tab w:val="left" w:pos="468"/>
        </w:tabs>
        <w:rPr>
          <w:lang w:val="ru-RU"/>
        </w:rPr>
      </w:pPr>
      <w:r>
        <w:rPr>
          <w:lang w:val="ru-RU"/>
        </w:rPr>
        <w:tab/>
        <w:t>Lam literatur patristik, nafsu nyan geubagi jeuet lapan boh nafsu 'akar' atawa nafsu utama. Nyan nakeuh: napsu makheun, zina, tamak, beungeh, seudeh, putôh asa, sombong, ngon angkuh. Bapak-Bapak Kudus geupeujeulaih bahwa lhèe boh hawa nafsu nyan—mabôk makheun, tamak, ngon sombong—jeuet keu punca limong boh la'én: zina, beungèh, seudèh, putôh asa, ngon sombong (Rasui Yahya si Teolog geuseubôt lhèe godaan utama nyan seubagoe 'nafsu jasmani, nafsu mata, ngon keusombongan udep' (1 Yahya 2:15). Bak dasajih, banmandum hawa nafsu nyan teuka dari gaséh keudroe nyang ka seubalék ngon meuleubèh-leubèh.</w:t>
      </w:r>
    </w:p>
    <w:p w14:paraId="29A84FF0" w14:textId="77777777" w:rsidR="009B0F6A" w:rsidRDefault="009B0F6A">
      <w:pPr>
        <w:tabs>
          <w:tab w:val="left" w:pos="468"/>
        </w:tabs>
        <w:rPr>
          <w:lang w:val="ru-RU"/>
        </w:rPr>
      </w:pPr>
      <w:r>
        <w:rPr>
          <w:lang w:val="ru-RU"/>
        </w:rPr>
        <w:tab/>
        <w:t xml:space="preserve">Seulaén nibak nyan, Bapak-Bapak Kudus geupeudeuh hubôngan saban-saban antara hawa nafsu nyan. Biasajih, sifat rakôh </w:t>
      </w:r>
      <w:r>
        <w:rPr>
          <w:lang w:val="ru-RU"/>
        </w:rPr>
        <w:lastRenderedPageBreak/>
        <w:t>makheun jeuet keu sabab nafsu syahwat, dan sifat sombong jeuet keu sabab bangga droe. Meunyo sifat rakôh makheun, hawa nafsu, tamak, sombong, ngon bangga hana meuteumèe pue nyang geuharok, nyan jeuet jipeuteubiët beungèh atawa seudéh—meunurôt keuadaan ngon sifeut ureueng nyan. Seudéh pih teuka lheueh beungèh nyang meuleutôp. Seudéh nyang meutamah brat jeuet keu putôh asa.</w:t>
      </w:r>
    </w:p>
    <w:p w14:paraId="390F7D49" w14:textId="77777777" w:rsidR="009B0F6A" w:rsidRDefault="009B0F6A">
      <w:pPr>
        <w:tabs>
          <w:tab w:val="left" w:pos="468"/>
        </w:tabs>
        <w:rPr>
          <w:lang w:val="ru-RU"/>
        </w:rPr>
      </w:pPr>
      <w:r>
        <w:rPr>
          <w:lang w:val="ru-RU"/>
        </w:rPr>
        <w:tab/>
        <w:t>Tieb-tieb hawa nafsu utama (atawa umum) jipeuteubiët le that hawa nafsu la'én, nyang dudoë jipeuleumah droë lam beurmacam-macam rupa. 'Meunyang keu desya-desya nyang teuka dari lapan boh nyang utama nyan, lôn peugah lagèë nyoe,' geutuléh lé St John Climacus, 'bahwa lam hawa nafsu nyang hana teukandali hana akai atawa atôran, tapi cit karu ngon hana teuatô. Miseu jih, meukhem nyang hana patôt kadang-kadang teuka dari iblih zina, kadang-kadang dari keubanggaan, watee sidroe ureueng jipujoe droe jih lam haté, dan kadang-kadang meukhem nyan teuka dari rasa ka jemu… Leupah leumah meututô kadang-kadang teuka dari rasa ka puas, dan kadang-kadang dari rasa bangga droe—watee sidroe ureueng jipujoe droe jih lam haté—dan kadang-kadang teuka dari rasa muak… Nafsu nakeuh peunyakét jiwa. Sabab nyan, mangat jeuet tapijak bak jalan keu peupuléh peunyakét rohani droe, peureulèe that, phon-phon that, tapeugot diagnosa nyang beutôi—nyan nakeuh, taturi dan tapham peunyakét nyan.</w:t>
      </w:r>
    </w:p>
    <w:p w14:paraId="22461DDB" w14:textId="77777777" w:rsidR="009B0F6A" w:rsidRDefault="009B0F6A">
      <w:pPr>
        <w:tabs>
          <w:tab w:val="left" w:pos="468"/>
        </w:tabs>
        <w:rPr>
          <w:lang w:val="ru-RU"/>
        </w:rPr>
      </w:pPr>
      <w:r>
        <w:rPr>
          <w:lang w:val="ru-RU"/>
        </w:rPr>
        <w:tab/>
        <w:t>Haweue nyan nakeuh peunyakét jiwa. Ngon sabab nyan, keu tapeumula jalan u arah peupuléh dari peunyakét rohani geutanyoe, peureulèe that, phon-phon that, tapeugöt diagnosa nyang beutôi—nyan nakeuh, taturi ngon tapham haweue nyan meunurôt Injil atawa di yup bimbéng sidroe bapak rohani nyang ka meungalaman. Leubèh le, cara udep geutanyoe, buet ngon narit geutanyoe ka jipeuleumah peu nyang teujadi lam droe geutanyoe. 'Ngon buet jih nyan keuh gata taturi jih,' kheun Almaseh.</w:t>
      </w:r>
    </w:p>
    <w:p w14:paraId="76F42735" w14:textId="77777777" w:rsidR="009B0F6A" w:rsidRDefault="009B0F6A">
      <w:pPr>
        <w:tabs>
          <w:tab w:val="left" w:pos="468"/>
        </w:tabs>
        <w:rPr>
          <w:lang w:val="ru-RU"/>
        </w:rPr>
      </w:pPr>
      <w:r>
        <w:rPr>
          <w:lang w:val="ru-RU"/>
        </w:rPr>
        <w:tab/>
        <w:t xml:space="preserve">Teuma meujan-jan nafsu nyan hana deuh bak luwa sabab teumakot keu ureueng la'en atawa sabab keuadaan hana jipeu-izin keu jiteubiet. Meujan-jan nafsu nyan teudom mantong lam watee nyang trep dan barô deuh watee na keuadaan- . Meujan-jan nafsu nyan lagee teusom di likot buet-buet dan niat geutanyoe nyang jroh, dan watee nyan payah that keu tateupeue. Jeut takheun deungon pasti bahwa asai mula banmandum hawa nafsu nyan na lam droe </w:t>
      </w:r>
      <w:r>
        <w:rPr>
          <w:lang w:val="ru-RU"/>
        </w:rPr>
        <w:lastRenderedPageBreak/>
        <w:t>geutanyoe maséng-maséng. Untôk meuteumeung keubebasan nyang seumpurna nibak nyan dan meuteumeung haté nyang suci nakeuh saboh buet nyang brat that nyang jareueng that ureueng pubuet deungon niat nyang jroh. Hai nyoe meulakèe beu sabe tapeuriksa pikeran ngon perasaan nyang paleng dalam, beu kreueh tapeusalah droe ateueh mandum desya, meutobat ngon sunggôh-sunggôh, ngon kayém jak meu-aku desya ngon teurimong Komuni Kudus. Sibagoe gantoe, boh nibak Roh Kudus nyang teurimong nyan raya that.</w:t>
      </w:r>
    </w:p>
    <w:p w14:paraId="0F91157E" w14:textId="77777777" w:rsidR="009B0F6A" w:rsidRDefault="009B0F6A">
      <w:pPr>
        <w:tabs>
          <w:tab w:val="left" w:pos="468"/>
        </w:tabs>
        <w:rPr>
          <w:lang w:val="ru-RU"/>
        </w:rPr>
      </w:pPr>
      <w:r>
        <w:rPr>
          <w:lang w:val="ru-RU"/>
        </w:rPr>
        <w:tab/>
        <w:t>Lam buku ubit nyoe, kamoe ka peusapat ajaran-ajaran Bapak-bapak Geurija, nyang peuteugah cahaya khusuih ateueh perjuangan batin nyoe dan jibri nasehat nyang meuhareuga pakriban cara meunang lam perjuangan nyan.</w:t>
      </w:r>
    </w:p>
    <w:p w14:paraId="4BF2325A" w14:textId="77777777" w:rsidR="009B0F6A" w:rsidRPr="0065595E" w:rsidRDefault="009B0F6A">
      <w:pPr>
        <w:pStyle w:val="Header"/>
        <w:tabs>
          <w:tab w:val="clear" w:pos="4320"/>
          <w:tab w:val="clear" w:pos="8640"/>
          <w:tab w:val="left" w:pos="468"/>
        </w:tabs>
        <w:rPr>
          <w:sz w:val="20"/>
          <w:szCs w:val="16"/>
          <w:lang w:val="ru-RU"/>
        </w:rPr>
      </w:pPr>
    </w:p>
    <w:p w14:paraId="25828DA6" w14:textId="77777777" w:rsidR="009B0F6A" w:rsidRDefault="009B0F6A" w:rsidP="00CD03EE">
      <w:pPr>
        <w:pStyle w:val="Heading3"/>
        <w:rPr>
          <w:lang w:val="ru-RU"/>
        </w:rPr>
      </w:pPr>
      <w:bookmarkStart w:id="3" w:name="_Toc73833024"/>
      <w:bookmarkStart w:id="4" w:name="_Toc136188256"/>
      <w:bookmarkStart w:id="5" w:name="_Toc236891801"/>
      <w:r>
        <w:rPr>
          <w:lang w:val="ru-RU"/>
        </w:rPr>
        <w:t>Nyang Mulia Yohanes Cassian si Romawi</w:t>
      </w:r>
      <w:bookmarkEnd w:id="3"/>
      <w:bookmarkEnd w:id="4"/>
      <w:bookmarkEnd w:id="5"/>
    </w:p>
    <w:p w14:paraId="1C80E2D0" w14:textId="77777777" w:rsidR="009B0F6A" w:rsidRDefault="009B0F6A">
      <w:pPr>
        <w:tabs>
          <w:tab w:val="left" w:pos="468"/>
        </w:tabs>
        <w:rPr>
          <w:lang w:val="ru-RU"/>
        </w:rPr>
      </w:pPr>
      <w:r>
        <w:rPr>
          <w:lang w:val="ru-RU"/>
        </w:rPr>
        <w:t>Bapa John Cassian nyang Mulia lahé bak thôn 350-an di propinsi Gaul (Marseille) dari ureuëng chik nyang mulia ngon kaya, dan geuteurimong peundidikan nyang jroh. Phôn yôh mantong ubit, gobnyan ka teutarék keu hudép nyang meudedikasi keu Tuhan, dan, deungon meuhajat keu meuteumèe kesempurnaan, gobnyan geujak u Timu, di sinan gobnyan jeuet keu sidroe rahéb di Biara Betlehem. Duwa thôn lheueh nyan, gobnyan geujak u Meusé deungon sidroe rakan keu meurumpok deungon para tuha Meusé dan meurunoe nibak gobnyan. Sampoe bak thôn 400, awaknyan udép lam kawan rahib-rahib Mesir di meubagoe skete, sel, ngon biara, keu geupeubiasa droe ngon udép asketis. Lheueh nyan, awaknyan geujak u Konstantinopel, di sinan Santo Yohanes Krisostomus geupeulantik Yohanes Kasian jeuet keu sidroe diaken.</w:t>
      </w:r>
    </w:p>
    <w:p w14:paraId="178A004F" w14:textId="77777777" w:rsidR="009B0F6A" w:rsidRDefault="009B0F6A">
      <w:pPr>
        <w:tabs>
          <w:tab w:val="left" w:pos="468"/>
        </w:tabs>
        <w:rPr>
          <w:lang w:val="ru-RU"/>
        </w:rPr>
      </w:pPr>
      <w:r>
        <w:rPr>
          <w:lang w:val="ru-RU"/>
        </w:rPr>
        <w:tab/>
        <w:t xml:space="preserve">O'h lheueh Santo Yohanes Krisostomus geutheun ngon geupeukong, Cassian geuwoe u nanggroe droegeuh ngon geupeulanjut di sinan udep asketis nyang ka geupeulajari di Meusé. Padum thon lheueh nyan, gobnyan jeuet keu meugah kareuna suci udep gobnyan dan geupeulop jeuet keu padri. Murid-murid gobnyan geupeudong saboh biara nyang geu-cok conto dari adat Mesir. Hana trep lheueh nyan, saboh biara inong pih geupeudong. Ateueh lakee abbot saboh biara di Gaul, Santo Kasian geutuléh saboh atoran biara </w:t>
      </w:r>
      <w:r>
        <w:rPr>
          <w:lang w:val="ru-RU"/>
        </w:rPr>
        <w:lastRenderedPageBreak/>
        <w:t>nyang na 12 boh kitab ngon 24 boh khutbah. Gobnyan meuninggai donya bak thôn 435. Meuseubab Santo Yohanes Cassian, monastisisme meuluwah ngon that meuhasé ban sigom Barat, dan kitab-kitab nyang geutuléh bhah udép askétis na peungarôh nyang rayeuk keu Geurèja Barat ngon Geurèja Timu.</w:t>
      </w:r>
    </w:p>
    <w:p w14:paraId="243A99C3" w14:textId="77777777" w:rsidR="009B0F6A" w:rsidRPr="0065595E" w:rsidRDefault="009B0F6A">
      <w:pPr>
        <w:tabs>
          <w:tab w:val="left" w:pos="468"/>
        </w:tabs>
        <w:rPr>
          <w:sz w:val="20"/>
          <w:szCs w:val="16"/>
          <w:lang w:val="ru-RU"/>
        </w:rPr>
      </w:pPr>
    </w:p>
    <w:p w14:paraId="7729971E" w14:textId="77777777" w:rsidR="009B0F6A" w:rsidRDefault="009B0F6A" w:rsidP="00CD03EE">
      <w:pPr>
        <w:pStyle w:val="Heading4"/>
        <w:rPr>
          <w:lang w:val="ru-RU"/>
        </w:rPr>
      </w:pPr>
      <w:bookmarkStart w:id="6" w:name="_Toc136188257"/>
      <w:r>
        <w:rPr>
          <w:lang w:val="ru-RU"/>
        </w:rPr>
        <w:t>Teuntang Rahmat Ilahi ngon Keuheundak Bebas</w:t>
      </w:r>
      <w:bookmarkEnd w:id="6"/>
    </w:p>
    <w:p w14:paraId="11974C78" w14:textId="77777777" w:rsidR="009B0F6A" w:rsidRDefault="009B0F6A">
      <w:pPr>
        <w:tabs>
          <w:tab w:val="left" w:pos="468"/>
        </w:tabs>
        <w:rPr>
          <w:lang w:val="ru-RU"/>
        </w:rPr>
      </w:pPr>
      <w:r>
        <w:rPr>
          <w:lang w:val="ru-RU"/>
        </w:rPr>
        <w:tab/>
        <w:t>1. Saban lagèe phôn mula sifeut nyang göt geupula lam droe geutanyoe lé wahyu khusuih dari Po Teuh Allah, meunan cit Gobnyan geubri bantuan keu geutanyoe keu tapeubuet keubajikan. Teuma, nyan teupulang bak geutanyoe keu taseurah droe bak wahyu Po Teuh dan teurimong bantuan Gobnyan deungon leubèh sigra atawa leubèh lambat. Geutanyoe patôt meuteumèe pahala atawa hukôman nyang adé, nyan teugantông bak peu kheueh geutanyoe hana padôli atawa, deungon patéh nyang hormat, ta useuha udép seujalan deungon taqdir Allah, nyang geupeuluwah keu geutanyoe meulalu rahmat Gobnyan. Hai nyoe deungon jeulah geupeuleumah, miseujih, lam hai peupuléh ureueng buta di Yerikho. Fakta bahwa Tuhan geuliwat bak awaknyan nakeuh saboh buet Tuhan nyang geupeureundah droe. Teuma fakta bahwa awaknyan geumeuhôi, 'Neubeu-euh kheueh kamoe, ya Tuhan, Aneuk us David' (Matius 20:31), nakeuh saboh hai keupeucayaan ngon harapan awaknyan. Teuma, peupuléh mata ureuëng buta nyan keudroë nakeuh saboh teuk buët rahmat Po Teu Allah. St. John of Cass.</w:t>
      </w:r>
    </w:p>
    <w:p w14:paraId="745D40BA" w14:textId="77777777" w:rsidR="009B0F6A" w:rsidRDefault="009B0F6A">
      <w:pPr>
        <w:tabs>
          <w:tab w:val="left" w:pos="468"/>
        </w:tabs>
        <w:rPr>
          <w:lang w:val="ru-RU"/>
        </w:rPr>
      </w:pPr>
      <w:r>
        <w:rPr>
          <w:lang w:val="ru-RU"/>
        </w:rPr>
        <w:tab/>
        <w:t xml:space="preserve">1. Nyan sabe keuheundak Po Teuh Allah mangat manusia nyang ka Gobnyan peujeuet bek binasa, teuma udép keu siumu masa. Meunyo Po Teuh Allah geurasa bah that bacut keumah keu keubajikan lam haté geutanyoe, maka lam rahmat Gobnyan, Gobnyan hana geupeubiyeu nyan padam. Kareuna geumeuheuet mangat mandum ureueng seulamat dan meuteumèe keubeunaran, Gobnyan akan geupeubuet banmandum nyang sanggôp Gobnyan keu geupeupaseuti bahwa bara nyan jeuet keu apui nyang hu. Rahmat Allah na toe ngon mandum ureuëng. Jih geutawök mandum ureuëng, hana keucuali, u jalan seulamat ngon peungeutahuan keu keubeunaran, sabab Tuhan na geupeugah: </w:t>
      </w:r>
      <w:r>
        <w:rPr>
          <w:i/>
          <w:lang w:val="ru-RU"/>
        </w:rPr>
        <w:t xml:space="preserve">'Jak bak Lôn, hai gata mandum nyang meukeureuja brat ngon meubeuban, dan Lôn teuma bri gata </w:t>
      </w:r>
      <w:r>
        <w:rPr>
          <w:lang w:val="ru-RU"/>
        </w:rPr>
        <w:t>istirahat' (Matius 11:28; St John Cassian).</w:t>
      </w:r>
    </w:p>
    <w:p w14:paraId="3889150F" w14:textId="77777777" w:rsidR="009B0F6A" w:rsidRDefault="009B0F6A">
      <w:pPr>
        <w:tabs>
          <w:tab w:val="left" w:pos="468"/>
        </w:tabs>
        <w:rPr>
          <w:lang w:val="ru-RU"/>
        </w:rPr>
      </w:pPr>
      <w:r>
        <w:rPr>
          <w:lang w:val="ru-RU"/>
        </w:rPr>
        <w:lastRenderedPageBreak/>
        <w:tab/>
        <w:t xml:space="preserve">2. Rahmat Allah sabe geupeuarah keuheundak geutanyoe u arah nyang jroh; teuma Tuhan cit geuharap usaha nyang seupadan dari geutanyoe. Mangat bék geubri karunia Gobnyan keu ureueng nyang hana padôli, Gobnyan geumita keuseumpatan keu geupeubangket geutanyoe dari keuadaan hana padôli. Mangat karunia Gobnyan nyang leumah geubri nyan hana deuh lagee hana alasan, Tuhan geubri nyan keu geutanyoe lheueh na meunurot hajat ngon usaha geutanyoe. Teuma, rahmat nyan sabe geubri sibagoe hadiah, sabab Tuhan geubalah useuha ubeut geutanyoe ngon murah até nyang hana bataih. Ngon sabab nyan, bah pih useuha manusia nyan brat that, nyan hana sagai-sagai jipeukureueng peunténgjih rahmat sibagoe hadiah. Rasui Paulus, bah pih gobnyan geupeugah bahwa gobnyan 'geukeureuja leubeh brat nibak mandum rasui la'en', langsong geupeujeulaih bahwa buet-buet nyan kon atra gobnyan, tapi atra rahmat Tuhan nyang na sajan gobnyan (1 Kor. 15:10). Deungon nyan, deungon </w:t>
      </w:r>
      <w:r>
        <w:rPr>
          <w:i/>
          <w:lang w:val="ru-RU"/>
        </w:rPr>
        <w:t>geungui kata 'geukeureuja'</w:t>
      </w:r>
      <w:r>
        <w:rPr>
          <w:lang w:val="ru-RU"/>
        </w:rPr>
        <w:t>, gobnyan geupeugah useuha dari keuheundak droe gobnyan. Ngon geupeugah</w:t>
      </w:r>
      <w:r>
        <w:rPr>
          <w:i/>
          <w:lang w:val="ru-RU"/>
        </w:rPr>
        <w:t xml:space="preserve">, 'kon lôn, teuma rahmat </w:t>
      </w:r>
      <w:r>
        <w:rPr>
          <w:lang w:val="ru-RU"/>
        </w:rPr>
        <w:t>Allah'—nyan nakeuh beunantu ilahi—dan geutamah, 'nyang na sajan lôn', gobnyan geupeuleumah bahwa rahmat nyan geubantu gobnyan kon watèe gobnyan teungoh santai, teuma watèe gobnyan teungoh meukeureuja (St John Cassian).</w:t>
      </w:r>
    </w:p>
    <w:p w14:paraId="7DF9B317" w14:textId="77777777" w:rsidR="009B0F6A" w:rsidRPr="0065595E" w:rsidRDefault="009B0F6A">
      <w:pPr>
        <w:tabs>
          <w:tab w:val="left" w:pos="468"/>
        </w:tabs>
        <w:rPr>
          <w:sz w:val="20"/>
          <w:szCs w:val="16"/>
          <w:lang w:val="ru-RU"/>
        </w:rPr>
      </w:pPr>
    </w:p>
    <w:p w14:paraId="6F5886F8" w14:textId="77777777" w:rsidR="009B0F6A" w:rsidRDefault="009B0F6A" w:rsidP="00CD03EE">
      <w:pPr>
        <w:pStyle w:val="Heading4"/>
        <w:rPr>
          <w:lang w:val="ru-RU"/>
        </w:rPr>
      </w:pPr>
      <w:bookmarkStart w:id="7" w:name="_Toc136188258"/>
      <w:r>
        <w:rPr>
          <w:lang w:val="ru-RU"/>
        </w:rPr>
        <w:t>Doa Tuhan</w:t>
      </w:r>
      <w:bookmarkEnd w:id="7"/>
    </w:p>
    <w:p w14:paraId="323EBD9F" w14:textId="77777777" w:rsidR="009B0F6A" w:rsidRDefault="009B0F6A">
      <w:pPr>
        <w:tabs>
          <w:tab w:val="left" w:pos="468"/>
        </w:tabs>
        <w:rPr>
          <w:lang w:val="ru-RU"/>
        </w:rPr>
      </w:pPr>
      <w:r>
        <w:rPr>
          <w:lang w:val="ru-RU"/>
        </w:rPr>
        <w:tab/>
        <w:t xml:space="preserve">6. Na ladôm ureuëng nyang peubandéng pikeran geutanyoe lagèe bulèe nyang paléng meuyub, nyang meuseubab meuyub nyan, meunyo hana basah lé ië, mudah that jiba u ateuëh lé angèn nyang leumah that. Teuma, meunyo jipeubeurat lé ië, jih hana jeuët jiteu'èh, tapi jilham di yup beurat nyan dan meuleukèk bak tanoh. Meunan cit deungon pikeran geutanyoe, meunyo hana teubeuban lé hawa nafsu ngon urusan donya, meunan cit hana keunong lé ie nafsu nyang jeuet keu binasa, maka, saweueb jeuet keu </w:t>
      </w:r>
      <w:r w:rsidRPr="009C25DB">
        <w:rPr>
          <w:lang w:val="ru-RU"/>
        </w:rPr>
        <w:t>phui</w:t>
      </w:r>
      <w:r>
        <w:rPr>
          <w:lang w:val="ru-RU"/>
        </w:rPr>
        <w:t xml:space="preserve"> lé suci geutanyoe nyang asli, </w:t>
      </w:r>
      <w:r w:rsidRPr="009C25DB">
        <w:rPr>
          <w:lang w:val="ru-RU"/>
        </w:rPr>
        <w:t>pikeran nyan</w:t>
      </w:r>
      <w:r>
        <w:rPr>
          <w:lang w:val="ru-RU"/>
        </w:rPr>
        <w:t xml:space="preserve"> teungieng </w:t>
      </w:r>
      <w:r w:rsidRPr="009C25DB">
        <w:rPr>
          <w:lang w:val="ru-RU"/>
        </w:rPr>
        <w:t>u ateueh</w:t>
      </w:r>
      <w:r>
        <w:rPr>
          <w:lang w:val="ru-RU"/>
        </w:rPr>
        <w:t xml:space="preserve"> lé angèn seungap bacut mantong nibak kontemplasi rohani, dan, jitinggai mandum nyang donya, jicapai nyang syeuruga. Nyan keuh sabab jih Tuhan geupeurunoe geutanyoe: </w:t>
      </w:r>
      <w:r>
        <w:rPr>
          <w:i/>
          <w:lang w:val="ru-RU"/>
        </w:rPr>
        <w:t xml:space="preserve">'Beu jaga droe, bek sampoe haté gata jeuet brat lé leupah leumak, mabôk, ngon susah payah udép di donya nyoe' </w:t>
      </w:r>
      <w:r>
        <w:rPr>
          <w:lang w:val="ru-RU"/>
        </w:rPr>
        <w:t xml:space="preserve">(Lukas 21:34). Ngon sabab nyan, meunyo geutanyoe </w:t>
      </w:r>
      <w:r>
        <w:rPr>
          <w:lang w:val="ru-RU"/>
        </w:rPr>
        <w:lastRenderedPageBreak/>
        <w:t>meuh'eut do'a geutanyoe sampoe kon mantong u langèt tapi leubèh ji'ôh lom nibak langèt, bah geutanyoe meuseuha tapeu-adak pikeran geutanyoe u keuadaan nyang phui seucara alami, tapeusucèe jih nibak mandum buet jeuheut ngon keuleumbaban hawa nafsu donya, mangat do'a geutanyoe, nyang hana lé teubeuban lé beuban la'én, jeuet meureunyeueb phui u hadirat Allah (St. Yohanes Cassianus).</w:t>
      </w:r>
    </w:p>
    <w:p w14:paraId="2BFD5B66" w14:textId="77777777" w:rsidR="009B0F6A" w:rsidRDefault="009B0F6A">
      <w:pPr>
        <w:tabs>
          <w:tab w:val="left" w:pos="468"/>
        </w:tabs>
        <w:rPr>
          <w:lang w:val="ru-RU"/>
        </w:rPr>
      </w:pPr>
      <w:r>
        <w:rPr>
          <w:lang w:val="ru-RU"/>
        </w:rPr>
        <w:tab/>
        <w:t>6. Tanyoe geutawôk Tuhan ngon narit: 'Bapak kamoe!' Ngon nyan tanyoe geupeusah Gobnyan—Tuhan alam semesta—seubagoe Bapak geutanyoe, sabab Gobnyan, ka geupeubeubaih geutanyoe dari ikatan hawa nafsu, ka geu-angkat geutanyoe seubagoe aneuk-aneuk Gobnyan. Seulaén nibak nyan, deungon tapeugah ' ' dan laju tapeusambông, 'Nyang na di syeuruga', geutanyoe tapeunyata keusadiaan geutanyoe keu tapeulheueh droe nibak mandum ikatan ateueh udép donya nyang si'at nyoe, nyang that jipeujioh geutanyoe nibak alam syeuruga, dan phon dari jinoe keu tameu-useuha deungon sunggôh-sunggôh u teumpat Ayah geutanyoe geuduek. Sifeuet lagèe nyan jipeuwajéb geutanyoe beu hana tapeubuet lé sapeue pih nyang hana patôt ngon panggilan mulia seubagoe aneuk-aneuk Allah, dan nyang jeuet jipeujioh geutanyoe dari warisan Bapak geutanyoe dan jipeusabab geutanyoe meuteumeung hukôman brat dari Allah (St. Yohanes Cassianus).</w:t>
      </w:r>
    </w:p>
    <w:p w14:paraId="31A81B57" w14:textId="77777777" w:rsidR="009B0F6A" w:rsidRDefault="009B0F6A">
      <w:pPr>
        <w:tabs>
          <w:tab w:val="left" w:pos="468"/>
        </w:tabs>
        <w:rPr>
          <w:lang w:val="ru-RU"/>
        </w:rPr>
      </w:pPr>
      <w:r>
        <w:rPr>
          <w:lang w:val="ru-RU"/>
        </w:rPr>
        <w:tab/>
        <w:t>Kareuna ka geubri martabat nyang that manyang seubagoe aneuk-aneuk Allah, geutanyoe harôih meuhu ngon gaséh sayang keu Allah dan bèk lé tamita keupeunténgan droe, tapi cit keumuliaan Gobnyan—Bapak geutanyoe—sira tapeugah bak Gobnyan: 'Sucilah Nan Droeneuh.' Ngon narit-narit nyan geutanyoe geubri saksi bahwa banmandum hasrat ngon banmandum keubahagiaan geutanyoe meupusat bak keumuliaan Bapak geutanyoe—seumoga Nan Bapak geutanyoe nyang mulia nyan mulai jinoe geupeumulia ngon geuhoreumat deungon seumah di ateuh banmandum ureueng.</w:t>
      </w:r>
    </w:p>
    <w:p w14:paraId="192DB6CB" w14:textId="77777777" w:rsidR="009B0F6A" w:rsidRDefault="009B0F6A">
      <w:pPr>
        <w:tabs>
          <w:tab w:val="left" w:pos="468"/>
        </w:tabs>
        <w:rPr>
          <w:lang w:val="ru-RU"/>
        </w:rPr>
      </w:pPr>
      <w:r>
        <w:rPr>
          <w:lang w:val="ru-RU"/>
        </w:rPr>
        <w:tab/>
        <w:t xml:space="preserve">Do'a keudua nibak pikéran nyang suci nakeuh: 'Bèk teuka Keurajeuën Droeneueh.' Disinoe geutanyoe tapeugah bhah dua keurajeuën. Nyang phon nakeuh keurajeuën Almaseh lam droe ureuëng-ureuëng suci, watee, lheueh nafsu-nafsu ka geupeuteubiet nibak haté geutanyoe, Po Teuh Allah geupeuphôn geupeurèntah geutanyoe meulaluë harôm keubajikan. Keurajeuën nyang keudua, nyang akan geupeuleumah bak watèë nyang ka geupeuteuntèë, geumeujanji keu banmandum aneuk-aneuk Allah, watèë Almaseh </w:t>
      </w:r>
      <w:r>
        <w:rPr>
          <w:lang w:val="ru-RU"/>
        </w:rPr>
        <w:lastRenderedPageBreak/>
        <w:t xml:space="preserve">geupeugah bak awaknyan: </w:t>
      </w:r>
      <w:r>
        <w:rPr>
          <w:i/>
          <w:lang w:val="ru-RU"/>
        </w:rPr>
        <w:t xml:space="preserve">'Jak laju, hai gata nyang ka geubri beureukat lé Bapak Lôn; teurimong kheueh warisan gata, nakeuh keurajeuën nyang ka geupeusiap keu gata yôh phon geupeujeuet </w:t>
      </w:r>
      <w:r>
        <w:rPr>
          <w:lang w:val="ru-RU"/>
        </w:rPr>
        <w:t>donya' (Matius 25:34).</w:t>
      </w:r>
    </w:p>
    <w:p w14:paraId="09CA4997" w14:textId="77777777" w:rsidR="009B0F6A" w:rsidRDefault="009B0F6A">
      <w:pPr>
        <w:tabs>
          <w:tab w:val="left" w:pos="468"/>
        </w:tabs>
        <w:rPr>
          <w:lang w:val="ru-RU"/>
        </w:rPr>
      </w:pPr>
      <w:r>
        <w:rPr>
          <w:lang w:val="ru-RU"/>
        </w:rPr>
        <w:tab/>
        <w:t>Do'a nyang keulhèe, nyang khusuih keu aneuk-aneuk: 'Bah keuh keuheundak Droeneueh geupeubuet di bumoe lagèe nyang geupeubuet di langèt,' nyang makna jih: bah keuh manusia nyan lagèe malaikat. Saban lagèe awaknyan geupeubuet keuheundak Po Teuh Allah di langèt, meunan cit bah keuh banmandum nyang udép di bumoe bèk geupeubuet keuheundak droe, tapi keuheundak Gobnyan. Nyan pih meuma'na: beu banmandum lam udép kamoe meunurôt keuheundak Droeneueh; kamoe peuserah naséb kamoe bak Droeneueh, ngon yakin bahwa banmandum—meunan keujayaan meunan cit keugagalan—Droeneueh atô keu keubajikan kamoe, dan Droeneueh leubèh that padôli keu keuseulamatan kamoe nibak kamoe keudroe.</w:t>
      </w:r>
    </w:p>
    <w:p w14:paraId="3075D00B" w14:textId="77777777" w:rsidR="009B0F6A" w:rsidRDefault="009B0F6A">
      <w:pPr>
        <w:tabs>
          <w:tab w:val="left" w:pos="468"/>
        </w:tabs>
        <w:rPr>
          <w:lang w:val="ru-RU"/>
        </w:rPr>
      </w:pPr>
      <w:r>
        <w:rPr>
          <w:lang w:val="ru-RU"/>
        </w:rPr>
        <w:tab/>
        <w:t>Seulaén nibak nyan: 'Bri keu kamoe uroe nyoe makanan kamoe siuroe-uroe.' 'Siuroe-uroe' — secara harfiah 'di luwa siuroe-uroe', dari hakikat nyang paléng mulia; nyoe nakeuh Roti nyang teuka dari syeuruga — Komuni Kudus. Kata 'uroe nyoe' geupeurunoe geutanyoe bahwa meunyo tapajôh Roti nyan baroe mantong hana cukôp, keucuali Roti nyan geubri cit keu geutanyoe uroe nyoe. Hai nyoe geupeuyakin geutanyoe mangat sabe tapeu'èk du'a nyoe, sabab hana meusaboh uroe pih nyang hana tapeureulèe peukong haté batén geutanyoe deungon tapajôh Roti nyoe.</w:t>
      </w:r>
    </w:p>
    <w:p w14:paraId="32BAF397" w14:textId="77777777" w:rsidR="009B0F6A" w:rsidRDefault="009B0F6A">
      <w:pPr>
        <w:tabs>
          <w:tab w:val="left" w:pos="468"/>
        </w:tabs>
        <w:rPr>
          <w:lang w:val="ru-RU"/>
        </w:rPr>
      </w:pPr>
      <w:r>
        <w:rPr>
          <w:lang w:val="ru-RU"/>
        </w:rPr>
        <w:tab/>
        <w:t xml:space="preserve">'Dan beuampôn keu kamoe utang kamoe, lagèe kamoe ka meupeuampôn keu ureueng nyang meuhutang bak kamoe.' Tuhan nyang Maha Gaseh geumeujanji geupeuampôn desya-desya geutanyoe, meunyo geutanyoe keudroe jeuet keu conto meupeuampôn keu syèdara geutanyoe: ampôn keu kamoe, lagèe kamoe meupeuampôn. Ka teuntèe, cit ureueng nyang ka lheueh geupeuampôn ureueng la'én nyang jeuet geulakèe ampônan deungon harapan ngon beurani. Soe mantong nyang hana geupeumeu'ah ngon sipeunoh haté keu syèdara jih nyang ka meudesya ateueh jih, nyan geuundang hukôman, kon peumeu'ah, meulalu do'a nyoe. Sabab meunyoe do'a nyoe geuteurimong, maka, meunurot conto nyang ka geupeuleumah nyan, hana la'én nyang teuma teuka seula'én beungèh nyang hana reuda ngon hukôman </w:t>
      </w:r>
      <w:r>
        <w:rPr>
          <w:lang w:val="ru-RU"/>
        </w:rPr>
        <w:lastRenderedPageBreak/>
        <w:t xml:space="preserve">nyang ka pasté. Sabab na teutuléh: </w:t>
      </w:r>
      <w:r>
        <w:rPr>
          <w:i/>
          <w:lang w:val="ru-RU"/>
        </w:rPr>
        <w:t xml:space="preserve">'Hukôm nyang hana gaséh sayang akan geupeulaku ateueh soe mantong nyang hana geupeuleumah gaséh </w:t>
      </w:r>
      <w:r>
        <w:rPr>
          <w:lang w:val="ru-RU"/>
        </w:rPr>
        <w:t>sayang' (Yakobus 2:13).</w:t>
      </w:r>
    </w:p>
    <w:p w14:paraId="491FA72B" w14:textId="77777777" w:rsidR="009B0F6A" w:rsidRDefault="009B0F6A">
      <w:pPr>
        <w:tabs>
          <w:tab w:val="left" w:pos="468"/>
        </w:tabs>
        <w:rPr>
          <w:lang w:val="ru-RU"/>
        </w:rPr>
      </w:pPr>
      <w:r>
        <w:rPr>
          <w:lang w:val="ru-RU"/>
        </w:rPr>
        <w:tab/>
        <w:t>'Dan bèk sampoe kamoe tamong lam cubaan.' Ngon taingat keu narit Rasul Yakobus: 'Meubahgia kheueh ureueng nyang sanggôp jitheun cubaan' (Yakobus 1:12); — narit lam doa nyoe harôih ta pahami kon lam makna: ' "bèk sampoe kamoe keunong cubaan,"' tapi lam makna: "bèk sampoë kamoe talô lé cubaan." Ayub geu-cuba, teuma gobnyan hana geupeutamong lam cubaan, saweueb, ngon beunantuë Allah, gobnyan hana geupeugah sapeue pih nyang hana patôt keuhai Allah (Ayub 1:22) meunan cit hana geupeukuto bibi gobnyan ngon meungomel nyang meunghina keu Allah, nyang keuneuk geupeusurông gobnyan lé syètan. Nabi Ibrahim ngon Nabi Yusuf na geu-ujoe, teuma hana sidroe pih nibak awaknyan nyang geupeu-ikôt lam cubaan, saweueb awaknyan hana geupeubuet keuheundak ureueng nyang cuba.</w:t>
      </w:r>
    </w:p>
    <w:p w14:paraId="5E5D091E" w14:textId="77777777" w:rsidR="009B0F6A" w:rsidRPr="000F724B" w:rsidRDefault="009B0F6A">
      <w:pPr>
        <w:tabs>
          <w:tab w:val="left" w:pos="468"/>
        </w:tabs>
        <w:rPr>
          <w:lang w:val="ru-RU"/>
        </w:rPr>
      </w:pPr>
      <w:r>
        <w:rPr>
          <w:lang w:val="ru-RU"/>
        </w:rPr>
        <w:tab/>
        <w:t>'Teuma peulheuh kamoe nibak nyang jeuhet,' nyan makna jih, bèk neupeubiyeu syètan jicuba kamoe leubèh nibak teunaga kamoe, teuma meunyo kamoe teucuba, neubri kamoe keumudahan mangat kamoe jeuet teudong kong (1 Kor. 10:13)</w:t>
      </w:r>
      <w:r w:rsidRPr="000F724B">
        <w:rPr>
          <w:lang w:val="ru-RU"/>
        </w:rPr>
        <w:t>.</w:t>
      </w:r>
    </w:p>
    <w:p w14:paraId="32339E57" w14:textId="77777777" w:rsidR="009B0F6A" w:rsidRPr="0065595E" w:rsidRDefault="009B0F6A">
      <w:pPr>
        <w:tabs>
          <w:tab w:val="left" w:pos="468"/>
        </w:tabs>
        <w:rPr>
          <w:sz w:val="20"/>
          <w:szCs w:val="16"/>
          <w:lang w:val="ru-RU"/>
        </w:rPr>
      </w:pPr>
    </w:p>
    <w:p w14:paraId="014E2C4D" w14:textId="77777777" w:rsidR="009B0F6A" w:rsidRDefault="009B0F6A">
      <w:pPr>
        <w:pStyle w:val="Heading4"/>
        <w:rPr>
          <w:lang w:val="ru-RU"/>
        </w:rPr>
      </w:pPr>
      <w:bookmarkStart w:id="8" w:name="_Toc136188259"/>
      <w:r>
        <w:rPr>
          <w:lang w:val="ru-RU"/>
        </w:rPr>
        <w:t>Lhèe motivasi keu sampôreuna</w:t>
      </w:r>
      <w:bookmarkEnd w:id="8"/>
    </w:p>
    <w:p w14:paraId="2F063E65" w14:textId="77777777" w:rsidR="009B0F6A" w:rsidRDefault="009B0F6A">
      <w:pPr>
        <w:tabs>
          <w:tab w:val="left" w:pos="468"/>
        </w:tabs>
        <w:rPr>
          <w:lang w:val="ru-RU"/>
        </w:rPr>
      </w:pPr>
      <w:r>
        <w:rPr>
          <w:lang w:val="ru-RU"/>
        </w:rPr>
        <w:tab/>
        <w:t xml:space="preserve">11. Lhèe boh sifeuet mulia jidorong ureuëng keu jipeutundôk hawa nafsu jih: teumakôt keu azab neuraka, meuh'eut keu meuteumeung Keurajeuën Langèt, ngon gaséh keu sifeuet mulia. Bahwa teumakôt keu Allah jipeujioh ureuëng dari desya ka teutuléh lam Amsal: </w:t>
      </w:r>
      <w:r>
        <w:rPr>
          <w:i/>
          <w:lang w:val="ru-RU"/>
        </w:rPr>
        <w:t xml:space="preserve">'Teumakôt keu Tuhan nyan keubenci keu buet </w:t>
      </w:r>
      <w:r>
        <w:rPr>
          <w:lang w:val="ru-RU"/>
        </w:rPr>
        <w:t xml:space="preserve">jeuheut' (Amsal 8:13). Geupeugah bahwa harapan cit jithan sidroe ureueng bek jipeukalah lé hawa nafsu: </w:t>
      </w:r>
      <w:r>
        <w:rPr>
          <w:i/>
          <w:lang w:val="ru-RU"/>
        </w:rPr>
        <w:t xml:space="preserve">'Hana sidroe pih nibak ureueng nyang meuharap bak Gobnyan nyang akan </w:t>
      </w:r>
      <w:r>
        <w:rPr>
          <w:lang w:val="ru-RU"/>
        </w:rPr>
        <w:t xml:space="preserve">binasa.' Meunyang keu cinta, geupeugah bahwa perasaan teumakot nyan hana meuhubong ngon jih dan bahwa jih </w:t>
      </w:r>
      <w:r>
        <w:rPr>
          <w:i/>
          <w:lang w:val="ru-RU"/>
        </w:rPr>
        <w:t xml:space="preserve">'hana tom gagai' </w:t>
      </w:r>
      <w:r>
        <w:rPr>
          <w:lang w:val="ru-RU"/>
        </w:rPr>
        <w:t>(1 Yohanes 4:18 dan 1 Kor. 13:8). Sabab nyan, Rasul nyan geupeupusat buet peuseulamat ateueh meuteumèe lhèe sifeuet nyoe, geupeugah</w:t>
      </w:r>
      <w:r>
        <w:rPr>
          <w:i/>
          <w:lang w:val="ru-RU"/>
        </w:rPr>
        <w:t xml:space="preserve">: 'Dan jinoe tinggai lhèe nyoe: iman, harapan, ngon gaséh sayang' </w:t>
      </w:r>
      <w:r>
        <w:rPr>
          <w:lang w:val="ru-RU"/>
        </w:rPr>
        <w:t xml:space="preserve">(1 Kor. 13:13). Iman, deungon jipeubangket rasa teumakot keu hukôman ngon azab ukeue, jipeupaleng geutanyoe dari hawa nafsu; harapan, deungon jipaleng pikeran dari hai-hai nyang fana, jidorong geutanyoe beu </w:t>
      </w:r>
      <w:r>
        <w:rPr>
          <w:lang w:val="ru-RU"/>
        </w:rPr>
        <w:lastRenderedPageBreak/>
        <w:t>tapeureumeh mandum keuseunangan donya; sira gaséh sayang, nyang peuhu lam droe geutanyoe rasa cinta keu Almaseh ngon keu kemajuan lam budi pekerti, geupeusurông geutanyoe beu tapeulheueh droe siatéh nibak mandum nyang meulawan ngon nyan. Dan bah pih lhee boh budi nyoe geupeusurông geutanyoe beu tajaga droe nibak mandum nyang geularang, budi-budi nyan meubida saban droe lam tingkat keuagôngan jih. Dua nyang phon nakeuh ciri ureuëng nyang, bak watèe geu-useuha keu kemajuan, goh lom geugaséh keubajikan deungon sipeunoh haté; nyang keulhèe, teuma, nakeuh hak khusuih Po Teuh Allah, dan ka geupeutrôn dari Gobnyan keu ureuëng-ureuëng nyang ka geupeupuléh lam droëgeuh gamba ngon rupa Po Teuh Allah. Sabab Po Teuh Allah sidroë nyang cipta banmandum nyang jroh, kon kareuna teumakôt atawa meuharap balasan, tapi kareuna gaséh nyang murni keu keubajikan. Lam keubajikan Gobnyan, Gobnyan geubri beureukat nyang leubeh-leubeh keu ureueng nyang patot ngon nyang hana patot. Gobnyan hana jeuet seudeh lé buet meudesya atawa beungeh lé buet hana patot manusia, kareuna Gobnyan nyan samporeuna siumu masa ngon, seucara tabi'at, nakeuh keubajikan nyang hana meubah (St John of Cassian).</w:t>
      </w:r>
    </w:p>
    <w:p w14:paraId="1D9479EB" w14:textId="77777777" w:rsidR="009B0F6A" w:rsidRDefault="009B0F6A">
      <w:pPr>
        <w:tabs>
          <w:tab w:val="left" w:pos="468"/>
        </w:tabs>
        <w:rPr>
          <w:lang w:val="ru-RU"/>
        </w:rPr>
      </w:pPr>
      <w:r>
        <w:rPr>
          <w:lang w:val="ru-RU"/>
        </w:rPr>
        <w:tab/>
        <w:t xml:space="preserve">11. Peubida ngon jeulah antara barang ngon buet, dan teupeue bahwa hana keubajikan nyang seujati seula'én nibak saboh sifeuet mulia nyang teuka dari rasa teumakot keu Allah ngon cinta keu Allah, dan bahwa hana keuburukan nyang seujati seula'én nibak saboh—dosa ngon meupisah dari Allah. Jinoe, bah ta ujoe beu göt-göt peu na sagai-sagai Allah (nyan keudroe gobnyan atawa rot ureueng la'én) geupeusakét ureueng-ureueng suci Gobnyan. Droeneueh, pasti hana neuteumèe saboh contoh lagèe nyan dipat mantong. Sabab hana sagai-sagai ureueng jeuet geupaksa ureueng la'én keu meudesya meunyo ureueng nyan hana geutém ngon geulawan. Dan meunyoe na teujadi sidroe ureueng jipaksa, nyan nakeuh ureueng nyang ka condong keudroe u dalam desya nyan kareuna haté jih kuto ngon keuheundak nyang ka jeuhet. Miseujih, watee syaitan jicuba peutamong Nabi Ayub nyang saleh lam desya, jih nyan jipeutuju mandum keusalehan jahat jih keu Nabi Ayub, jireubot mandum hareuta Nabi Ayub, jipohmaté aneuk-aneuk gobnyan, dan jipeunoh tubôh Nabi Ayub keudroe ngon beudarah dari ulèe sampoe u gaki. Teuma, gobnyan hana meuhasé sapeuë pih </w:t>
      </w:r>
      <w:r>
        <w:rPr>
          <w:lang w:val="ru-RU"/>
        </w:rPr>
        <w:lastRenderedPageBreak/>
        <w:t>keu jipeusalah Ayub, saweueb lam banmandum 'cubaan nyan' Ayub teutap teuga ngon hana jipeugah meusaboh haba bangai pih ateueh Tuhan (St John Cassian).</w:t>
      </w:r>
    </w:p>
    <w:p w14:paraId="6415E773" w14:textId="77777777" w:rsidR="009B0F6A" w:rsidRPr="0065595E" w:rsidRDefault="009B0F6A">
      <w:pPr>
        <w:tabs>
          <w:tab w:val="left" w:pos="468"/>
        </w:tabs>
        <w:rPr>
          <w:sz w:val="20"/>
          <w:szCs w:val="16"/>
          <w:lang w:val="ru-RU"/>
        </w:rPr>
      </w:pPr>
    </w:p>
    <w:p w14:paraId="375D1C61" w14:textId="77777777" w:rsidR="009B0F6A" w:rsidRDefault="009B0F6A">
      <w:pPr>
        <w:pStyle w:val="Heading4"/>
        <w:rPr>
          <w:lang w:val="ru-RU"/>
        </w:rPr>
      </w:pPr>
      <w:bookmarkStart w:id="9" w:name="_Toc136188260"/>
      <w:r>
        <w:rPr>
          <w:lang w:val="ru-RU"/>
        </w:rPr>
        <w:t>Gambaran Umum Prang Rohani</w:t>
      </w:r>
      <w:bookmarkEnd w:id="9"/>
    </w:p>
    <w:p w14:paraId="0A167F1F" w14:textId="77777777" w:rsidR="009B0F6A" w:rsidRDefault="009B0F6A">
      <w:pPr>
        <w:tabs>
          <w:tab w:val="left" w:pos="468"/>
        </w:tabs>
        <w:rPr>
          <w:lang w:val="ru-RU"/>
        </w:rPr>
      </w:pPr>
      <w:r>
        <w:rPr>
          <w:lang w:val="ru-RU"/>
        </w:rPr>
        <w:tab/>
        <w:t>12. Banmandum èleumèe ngon seni na tujuan droe jih, nyang keu sabab nyan ureueng nyang meugrak lam èleumèe ngon seni deungon seunang haté geutanggông le macam keureuja brat ngon beulanja. Miseu jih, sidroe ureueng meulampôh geukeureuja hana henti di ateueh tanoh, geutanggông meujan-jan seu'uëm, meujan-jan leupie, deungon tujuan mangat tanoh nyan jeuet keu subô. Ngon gobnyan geuteupeue meunyoe kon nyan, gobnyan hana meuteumèe hasé panèn nyang geuharok. Meunan cit, tapa na tujuan droe jih, keu tujuan nyan sidroe ureueng nyang mita kesempurnaan deungon seunang haté ngon hana henti jiteuen meubagoe keureuja brat; ngon keu tujuan nyan, jih hana jipeurasa puasa nyang kayem nyan beuban, mangat that jipeujaga malam, sabe jibeuet Kitab Suci, ngon hana teumakot keu buet nyang payah atawa keukeurangan (St John Cassian).</w:t>
      </w:r>
    </w:p>
    <w:p w14:paraId="1C177F7D" w14:textId="77777777" w:rsidR="009B0F6A" w:rsidRDefault="009B0F6A">
      <w:pPr>
        <w:tabs>
          <w:tab w:val="left" w:pos="468"/>
        </w:tabs>
        <w:rPr>
          <w:lang w:val="ru-RU"/>
        </w:rPr>
      </w:pPr>
      <w:r>
        <w:rPr>
          <w:lang w:val="ru-RU"/>
        </w:rPr>
        <w:tab/>
        <w:t>12. Tujuan udép askétis geutanyoe nakeuh Keurajeuën Allah, nyang teucapai cit meulalu suci haté. Pandangan geutanyoe harôih teutap bak tujuan nyan, dan banmandum buet geutanyoe harôih geutuju keunan; dan meunyo pikéran geutanyoe meulingkeue bacut mantong, geutanyoe harôih sigra tapeuwoe lom pandangan pikéran geutanyoe u tujuan nyan (St. Yohanes Cassianus).</w:t>
      </w:r>
    </w:p>
    <w:p w14:paraId="4C828CDE" w14:textId="77777777" w:rsidR="009B0F6A" w:rsidRDefault="009B0F6A">
      <w:pPr>
        <w:tabs>
          <w:tab w:val="left" w:pos="468"/>
        </w:tabs>
        <w:rPr>
          <w:lang w:val="ru-RU"/>
        </w:rPr>
      </w:pPr>
      <w:r>
        <w:rPr>
          <w:lang w:val="ru-RU"/>
        </w:rPr>
        <w:tab/>
        <w:t xml:space="preserve">12. Saboh prang nyang hana putôh-putôh teujadi lam tubôh geutanyoe, lagèe nyang geutuléh lé Rasul: </w:t>
      </w:r>
      <w:r>
        <w:rPr>
          <w:i/>
          <w:lang w:val="ru-RU"/>
        </w:rPr>
        <w:t xml:space="preserve">'Sabab na hawa nafsu nyang meulawan Roh, meunan cit Roh nyang meulawan hawa nafsu; bandua nyan saling meulawan, sampoe gata hana jeuet tapeubuet peue nyang keuneuk tapeubuet' </w:t>
      </w:r>
      <w:r>
        <w:rPr>
          <w:lang w:val="ru-RU"/>
        </w:rPr>
        <w:t xml:space="preserve">(Gal. 5:17). Meunurôt rancangan ilahi, prang nyoe ka lagèe ka meusaneut lam tabi'at geutanyoe. Dan peu keuh nyan jeuet ta anggap la'én nibak saboh bagian tabi'at geutanyoe, nyang ka reuloh lé keujatohan manusia phôn, meunyo banmandum ureueng hana keucuali geurasa nyan? Teuma, geutanyoe harôh meuiman bahwa prang nyoe teujadi lam droe geutanyoe ateueh keuheundak Po Teuh Allah keu keubajikan geutanyoe, kon keu keurusakan geutanyoe. Nyan ka geupeubiyeu </w:t>
      </w:r>
      <w:r>
        <w:rPr>
          <w:lang w:val="ru-RU"/>
        </w:rPr>
        <w:lastRenderedPageBreak/>
        <w:t>lam droe geutanyoe keu geupeubangket lam droe geutanyoe seumangat keu keusempurnaan (St. John Cassian).</w:t>
      </w:r>
    </w:p>
    <w:p w14:paraId="4762EBCD" w14:textId="77777777" w:rsidR="009B0F6A" w:rsidRDefault="009B0F6A">
      <w:pPr>
        <w:tabs>
          <w:tab w:val="left" w:pos="468"/>
        </w:tabs>
        <w:rPr>
          <w:lang w:val="ru-RU"/>
        </w:rPr>
      </w:pPr>
      <w:r>
        <w:rPr>
          <w:lang w:val="ru-RU"/>
        </w:rPr>
        <w:tab/>
        <w:t xml:space="preserve">12. Istilah </w:t>
      </w:r>
      <w:r>
        <w:rPr>
          <w:i/>
          <w:lang w:val="ru-RU"/>
        </w:rPr>
        <w:t xml:space="preserve">'daging' </w:t>
      </w:r>
      <w:r>
        <w:rPr>
          <w:lang w:val="ru-RU"/>
        </w:rPr>
        <w:t>lam Surat Rasul nyan beutafahumi kon lam makna manusia seubagoe makhluk, tapi lam makna keuheundak jasmani, atawa hawa nafsu; meunan cit, istilah 'roh' beutafahumi kon seubagoe rujukan keu makhluk peu mantong, tapi keu keuheundak nyang jroh ngon suci nibak jiwa. Rasui nyan keudroe ka geupeujeulaih makna nyoe watee geupeugah</w:t>
      </w:r>
      <w:r>
        <w:rPr>
          <w:i/>
          <w:lang w:val="ru-RU"/>
        </w:rPr>
        <w:t xml:space="preserve">: 'Jak laju meunurot Roh, dan gata hana akan peuseunang hawa </w:t>
      </w:r>
      <w:r>
        <w:rPr>
          <w:lang w:val="ru-RU"/>
        </w:rPr>
        <w:t>nafsu' (Gal. 5:16). Sabab ban dua jeunèh hawa nafsu nyan na lam droe ureueng nyang saban, na saboh prang batin nyang sabe na lam droe geutanyoe. Seumeuntara hawa nafsu, nyang mita seunang, leubèh jituju bak desya, roh, seubalekjih, meuhajat that keu meugantung bak hai-hai rohani, hana jipeuduli lé keu keupeureulèe tubôh nyang paléng peunténg pih (St John Cassian).</w:t>
      </w:r>
    </w:p>
    <w:p w14:paraId="38FCF86E" w14:textId="77777777" w:rsidR="009B0F6A" w:rsidRDefault="009B0F6A">
      <w:pPr>
        <w:tabs>
          <w:tab w:val="left" w:pos="468"/>
        </w:tabs>
        <w:rPr>
          <w:lang w:val="ru-RU"/>
        </w:rPr>
      </w:pPr>
      <w:r>
        <w:rPr>
          <w:lang w:val="ru-RU"/>
        </w:rPr>
        <w:tab/>
        <w:t>12. Watee rahmat Allah teuka bak geutanyoe, nyan geupeubeudoh teunaga roh geutanyoe dan geupeupuléh lam droe geutanyoe cita-cita nyang leubeh manyang nyang jipeupaleng geutanyoe dari hai-hai donya. Di yup peungaroh rahmat, keuheundak hana le jeuet teutap hana padôli atawa leupie, tapi ka teuhu ngon seumangat keu hai nyang leubeh manyang dan jipeuseurah bandum nyang leubeh meuyub keu jih. Seumentara nyan, keucenderungan u keuadaan teunang nyang awai mantong na lam tubôh, dan tubôh nyan sanggôp jitrôn lom u keuadaan nyan. Keu geucegah hai nyoe teujadi, saboh gerakan teutap na lam tubôh nyang meumusôh ng on cita-cita nyang paléng manyang; keuheundak, nyang ka lheueh geurasa beureukat nyang paléng manyang, hana jeuet lé simpati keu jih, dan sigra that jih sadar keu nyan, jih langsông hu ngon seumangat dan deungon beurani geupeutheun beureukat nyang paléng manyang nyan (St John Cassian).</w:t>
      </w:r>
    </w:p>
    <w:p w14:paraId="5BD36F72" w14:textId="77777777" w:rsidR="009B0F6A" w:rsidRPr="0065595E" w:rsidRDefault="009B0F6A">
      <w:pPr>
        <w:tabs>
          <w:tab w:val="left" w:pos="468"/>
        </w:tabs>
        <w:rPr>
          <w:sz w:val="20"/>
          <w:szCs w:val="16"/>
          <w:lang w:val="ru-RU"/>
        </w:rPr>
      </w:pPr>
    </w:p>
    <w:p w14:paraId="5967604C" w14:textId="77777777" w:rsidR="009B0F6A" w:rsidRDefault="009B0F6A">
      <w:pPr>
        <w:pStyle w:val="Heading4"/>
        <w:rPr>
          <w:lang w:val="ru-RU"/>
        </w:rPr>
      </w:pPr>
      <w:bookmarkStart w:id="10" w:name="_Toc136188261"/>
      <w:r>
        <w:rPr>
          <w:lang w:val="ru-RU"/>
        </w:rPr>
        <w:t>Gambaran Umum Bèk-bèk dan Peurlawanan Geulawan Nyan</w:t>
      </w:r>
      <w:bookmarkEnd w:id="10"/>
    </w:p>
    <w:p w14:paraId="6DE6356C" w14:textId="77777777" w:rsidR="009B0F6A" w:rsidRDefault="009B0F6A">
      <w:pPr>
        <w:tabs>
          <w:tab w:val="left" w:pos="468"/>
        </w:tabs>
        <w:rPr>
          <w:lang w:val="ru-RU"/>
        </w:rPr>
      </w:pPr>
      <w:r>
        <w:rPr>
          <w:lang w:val="ru-RU"/>
        </w:rPr>
        <w:tab/>
        <w:t xml:space="preserve">21. Nafsu nyan na dua macam: nyang alami, nyang teuka dari keupeureulèe alami, miseu jih makheun that ngon zina; ngon nyang hana alami, nyan keuh nyang hana meuasai dari fitrah, miseu jih cinta keu pèng. Buet-buet hawa nafsu nyan deuh lagee nyoe: na nyang meubuet bak tuboh mantong, miseu jih lagee hawa makheun </w:t>
      </w:r>
      <w:r>
        <w:rPr>
          <w:lang w:val="ru-RU"/>
        </w:rPr>
        <w:lastRenderedPageBreak/>
        <w:t>ngon syahwat; na cit nyang deuh meunampak hana meulibat tuboh, miseu jih lagee sombong ngon bangga droe. Seulaén nyan, na cit nyang teubiet dari luwa, miseu jih tamak ngon beungèh, salang nyang laén teubiet dari seubab dalam, miseu jih putôh asa ngon seudéh. Cara deuh jih akibat-akibat nafsu nyan jeuet keu alasan keu taturi dua boh kawan laén di antara jih, geubagi jeuet keu nafsu jasmani ngon nafsu rohani. Ha'wa nafsu jasmani lahé lam tubôh dan jipeumakmu ngon jipeuseunang tubôh nyan; seudangkan ha'wa nafsu rohani teuka dari keuheundak jiwa dan jipeumakmu jiwa, seumentara kayém that jipeurusak tubôh. Nyang keuneulheueh nyan geupeupuléh ngon cara dari dalam—meulalu reformasi haté—seudangkan nyang nafsu jasmani geupeupuléh ngon ubat dua macam: dari luwa ngon dari dalam (St John Cassian).</w:t>
      </w:r>
    </w:p>
    <w:p w14:paraId="339C6D11" w14:textId="77777777" w:rsidR="009B0F6A" w:rsidRDefault="009B0F6A">
      <w:pPr>
        <w:tabs>
          <w:tab w:val="left" w:pos="468"/>
        </w:tabs>
        <w:rPr>
          <w:lang w:val="ru-RU"/>
        </w:rPr>
      </w:pPr>
      <w:r>
        <w:rPr>
          <w:lang w:val="ru-RU"/>
        </w:rPr>
        <w:tab/>
        <w:t xml:space="preserve">21. Lapan boh hawa nafsu nyan na asai ngon akébat nyang meubida-bida. Teuma, nam boh nibak nyan—leupah makheun, meulakee, tamak, beungeh, seudeh, ngon putôh asa—na hubôngan keuluarga nyang khusuih, nyang meunyoe leubèh saboh nyan akan lahé saboh teuk nyang la'én. Miseujih, nibak sifat rakôh lahé keuhawa syahwat; nibak keuhawa syahwat lahé sifat tamak; nibak sifat tamak lahé beungèh; nibak beungèh lahé seudèh; dan nibak seudèh lahé putôh asa. Ngon sabab nyan, geutanyoe harôh talawan mandum nyan meunurôt urôtan nyan, geupeuphôn nibak hawa nafsu nyang saboh u nyang la'én. Conto jih: keu talumpah putôh asa, geutanyoe harôh tapeukureueng rasa seudéh dilee; keu tapeuilang rasa seudéh, geutanyoe harôh tapeukureueng beungèh dilee; keu tapeu-peunèh beungèh, geutanyoe harôh talumpah rasa galak keu péng; keu tapeu-ôh rasa galak keu péng, geutanyoe harôh talumpah nafsu syahwat; keu tapeukureueng nafsu syahwat, geutanyoe harôh tapeukureueng rasa galak makheun. Duwa nafsu nyang keuneulheueh—ruyueb ngon sombong—nyan pih saling meuhubông; nyan makna jih, meunyoe nyang phon ka meutamah kreueh, nyang keuduwa pih teuka: sombong lahé dari ruyueb. Dan keu peubinasa rasa bangga, geutanyoe harôh tapeukang rasa sombong. Bak watee nyang saban, rasa sombong ngon rasa bangga nyan hana that meuhubông ngon nam boh hawa nafsu nyang phon, sabab geutanyoe leubeh mudah teupengaruh lé hai nyan (rasa sombong ngon rasa bangga) lheueh geutanyoe meuhasé talawan hawa nafsu nyang la'én. Lapan boh hawa nafsu nyan meukeureuja </w:t>
      </w:r>
      <w:r>
        <w:rPr>
          <w:lang w:val="ru-RU"/>
        </w:rPr>
        <w:lastRenderedPageBreak/>
        <w:t>meupasang-pasang lagèe nyoe: syahwat that meuhubông ngon rakôh, beungèh ngon tamak, putôh asa ngon seudéh, dan sombong ngon riyôh (St John Cassian).</w:t>
      </w:r>
    </w:p>
    <w:p w14:paraId="1310F055" w14:textId="77777777" w:rsidR="009B0F6A" w:rsidRDefault="009B0F6A">
      <w:pPr>
        <w:tabs>
          <w:tab w:val="left" w:pos="468"/>
        </w:tabs>
        <w:rPr>
          <w:lang w:val="ru-RU"/>
        </w:rPr>
      </w:pPr>
      <w:r>
        <w:rPr>
          <w:lang w:val="ru-RU"/>
        </w:rPr>
        <w:tab/>
        <w:t>21. Tieb-tieb hawa nafsu nyan jipeuleumah droe jih lam leubèh nibak saboh beuntuk. Meunan cit, sifat rakôh makheun na lhèe beuntuk: atawa jipeuteuka keuheundak makheun sigohlom watee jih, atawa jidorong ureueng makheun sampoe leubèh-leubèh hana jipike kualitas peunajôh nyan, atawa jilakèe peunajôh nyang mewah. Nyan keuh seubab jih timboi sifat rakôh makheun nyang hana teuatô ngon peunurôt hawa nafsu, nyang jeuet keu seubab meubagoe peunyakét jiwa ngon tubôh (St John Cassian).</w:t>
      </w:r>
    </w:p>
    <w:p w14:paraId="0BE0A77A" w14:textId="77777777" w:rsidR="009B0F6A" w:rsidRDefault="009B0F6A">
      <w:pPr>
        <w:tabs>
          <w:tab w:val="left" w:pos="468"/>
        </w:tabs>
        <w:rPr>
          <w:lang w:val="ru-RU"/>
        </w:rPr>
      </w:pPr>
      <w:r>
        <w:rPr>
          <w:lang w:val="ru-RU"/>
        </w:rPr>
        <w:tab/>
        <w:t>21. Na lhèe macam hawa nafsu. Nyang phôn nakeuh meulalu hubôngan badan antara agam ngon inong; nyang keudua teujadi hana hubôngan badan nyang sibeuna jih ngon sidroe inong, nyang keu sabab nyan Onan geuhukôm lé Tuhan ngon nyang geukheun 'keucemaran' lam Kitab Suci; nyang keulhèe geupeubuet lam pikéran ngon lam haté; keuhai nyoe</w:t>
      </w:r>
      <w:r>
        <w:rPr>
          <w:i/>
          <w:lang w:val="ru-RU"/>
        </w:rPr>
        <w:t>,</w:t>
      </w:r>
      <w:r>
        <w:rPr>
          <w:lang w:val="ru-RU"/>
        </w:rPr>
        <w:t xml:space="preserve"> Tuhan geupeugah</w:t>
      </w:r>
      <w:r>
        <w:rPr>
          <w:i/>
          <w:lang w:val="ru-RU"/>
        </w:rPr>
        <w:t xml:space="preserve">: 'Soe mantong nyang jikalon sidroe ureueng inong ngon nafsu syahwat, ka jimeuzina ngon ureueng nyan lam haté jih' </w:t>
      </w:r>
      <w:r>
        <w:rPr>
          <w:lang w:val="ru-RU"/>
        </w:rPr>
        <w:t xml:space="preserve">(Mat. 5:28). Rasui nyang meubahgia nyan geupeunyata lhèe macam nyan lam ayat nyoe: </w:t>
      </w:r>
      <w:r>
        <w:rPr>
          <w:i/>
          <w:lang w:val="ru-RU"/>
        </w:rPr>
        <w:t xml:space="preserve">'Matékan keuh anggota tubôh droeneuh nyang di ateuh bumoe: zina, keucemaran, ngon hawa nafsu </w:t>
      </w:r>
      <w:r>
        <w:rPr>
          <w:lang w:val="ru-RU"/>
        </w:rPr>
        <w:t>jeuheut' (Kolose 3:5; St John Cassian).</w:t>
      </w:r>
    </w:p>
    <w:p w14:paraId="4485A872" w14:textId="77777777" w:rsidR="009B0F6A" w:rsidRDefault="009B0F6A">
      <w:pPr>
        <w:tabs>
          <w:tab w:val="left" w:pos="468"/>
        </w:tabs>
        <w:rPr>
          <w:lang w:val="ru-RU"/>
        </w:rPr>
      </w:pPr>
      <w:r>
        <w:rPr>
          <w:lang w:val="ru-RU"/>
        </w:rPr>
        <w:tab/>
        <w:t>21. Na lhèe macam beungèh. Nyang phôn teutot lam até; nyang keudua meulètup ngon narit ngon buet; nyang keulhèe meukabô lam até ka trép ngon geukheun beunci (St John Cassian).</w:t>
      </w:r>
    </w:p>
    <w:p w14:paraId="569BEEEF" w14:textId="77777777" w:rsidR="009B0F6A" w:rsidRDefault="009B0F6A">
      <w:pPr>
        <w:tabs>
          <w:tab w:val="left" w:pos="468"/>
        </w:tabs>
        <w:rPr>
          <w:lang w:val="ru-RU"/>
        </w:rPr>
      </w:pPr>
      <w:r>
        <w:rPr>
          <w:lang w:val="ru-RU"/>
        </w:rPr>
        <w:tab/>
        <w:t>21. Na dua jeunèh seudéh. Nyang phôn teuka lheueh beungèh atawa seubab rugoe, keugagalan, ngon hajat nyang hana teupeunohi; nyang keudua teuka dari teumakot keu nasib droe atawa dari khawati nyang leubèh (St John Cassian).</w:t>
      </w:r>
    </w:p>
    <w:p w14:paraId="372A38A4" w14:textId="77777777" w:rsidR="009B0F6A" w:rsidRDefault="009B0F6A">
      <w:pPr>
        <w:tabs>
          <w:tab w:val="left" w:pos="468"/>
        </w:tabs>
        <w:rPr>
          <w:lang w:val="ru-RU"/>
        </w:rPr>
      </w:pPr>
      <w:r>
        <w:rPr>
          <w:lang w:val="ru-RU"/>
        </w:rPr>
        <w:tab/>
        <w:t>21. Na dua jeunèh putôh asa. Nyang phôn jipeujeuet keu meuh'eut éh, seudangkan nyang keudua jimeita cara peulalè droe (St John Cassian).</w:t>
      </w:r>
    </w:p>
    <w:p w14:paraId="69CBC20B" w14:textId="77777777" w:rsidR="009B0F6A" w:rsidRDefault="009B0F6A">
      <w:pPr>
        <w:tabs>
          <w:tab w:val="left" w:pos="468"/>
        </w:tabs>
        <w:rPr>
          <w:lang w:val="ru-RU"/>
        </w:rPr>
      </w:pPr>
      <w:r>
        <w:rPr>
          <w:lang w:val="ru-RU"/>
        </w:rPr>
        <w:tab/>
        <w:t>21. Bah pih keubanggaan nyan na le macam rupa, teutap jih na dua jeunèh utama. Nyang phon nakeuh watee geutanyoe meupujoe keu keuleubèhan tubôh ngon meubagoe hareuta; dan nyang keudua nakeuh watee geutanyoe ka keunong keu'iëng keu keumuliaan donya sabab keuleubèhan rohani geutanyoe (St John Cassian).</w:t>
      </w:r>
    </w:p>
    <w:p w14:paraId="48E0115D" w14:textId="77777777" w:rsidR="009B0F6A" w:rsidRDefault="009B0F6A">
      <w:pPr>
        <w:tabs>
          <w:tab w:val="left" w:pos="468"/>
        </w:tabs>
        <w:rPr>
          <w:lang w:val="ru-RU"/>
        </w:rPr>
      </w:pPr>
      <w:r>
        <w:rPr>
          <w:lang w:val="ru-RU"/>
        </w:rPr>
        <w:lastRenderedPageBreak/>
        <w:tab/>
        <w:t>21. Na dua jeunèh keubanggaan. Nyang phon nakeuh keubanggaan jasmani; nyang keudua nakeuh keubanggaan rohani. Jeunèh rohani leubèh meurusak nibak nyang jasmani. Nyan khusuihjih jicuba ureuëng-ureuëng nyang ka meuhasé lam sifeuët-sifeuët nyang göt (St John Cassian).</w:t>
      </w:r>
    </w:p>
    <w:p w14:paraId="5706EFCE" w14:textId="77777777" w:rsidR="009B0F6A" w:rsidRDefault="009B0F6A">
      <w:pPr>
        <w:tabs>
          <w:tab w:val="left" w:pos="468"/>
        </w:tabs>
        <w:rPr>
          <w:lang w:val="ru-RU"/>
        </w:rPr>
      </w:pPr>
      <w:r>
        <w:rPr>
          <w:lang w:val="ru-RU"/>
        </w:rPr>
        <w:tab/>
        <w:t>21. Bah pih lapan boh hawa nafsu nyan jicuba mandum ureuëng, tapi hana saban cara jih jipeususah tiep-tiep ureuëng. Miseuë jih: bak sidroë ureuëng, hawa nafsu zina leubèh meukuasa; bak nyang la'én, beungèh; bak nyang la'én lom, sombong; dan bak nyang la'én, raseuki nyang paléng meukuasa (St John Cassian).</w:t>
      </w:r>
    </w:p>
    <w:p w14:paraId="402A9591" w14:textId="77777777" w:rsidR="009B0F6A" w:rsidRDefault="009B0F6A">
      <w:pPr>
        <w:tabs>
          <w:tab w:val="left" w:pos="468"/>
        </w:tabs>
        <w:rPr>
          <w:lang w:val="ru-RU"/>
        </w:rPr>
      </w:pPr>
      <w:r>
        <w:rPr>
          <w:lang w:val="ru-RU"/>
        </w:rPr>
        <w:tab/>
        <w:t>21. Óh ka tateupeue nafsu toh nyang paléng bahaya keu geutanyoe, geutanyoe harôh tapeusat perjuangan geutanyoe khusuih keu geulawan nyan, deungon tabri mandum perhatian ngon usaha geutanyoe keu tajaga ngon tapeuseuleusoe nafsu nyan, tapeuarah aneuk panah desahan ngon geurasah haté geutanyoe keu geulawan nyan tiep-tiep watèe, ngon hana piyôh-piyôh tamoëk ie mata lam du'a ubak Tuhan mangat nafsu nyang peususah geutanyoe nyan gadoh. Sabab hana sidroe pih nyang jeuet meunang ateueh nafsu peu mantong seugolom jih yakin bahwa jih hana sanggop jipeutalô nyan ngon usaha droe jih keudroe (St John Cassian).</w:t>
      </w:r>
    </w:p>
    <w:p w14:paraId="3CB8AC73" w14:textId="77777777" w:rsidR="009B0F6A" w:rsidRPr="0065595E" w:rsidRDefault="009B0F6A">
      <w:pPr>
        <w:tabs>
          <w:tab w:val="left" w:pos="468"/>
        </w:tabs>
        <w:rPr>
          <w:sz w:val="20"/>
          <w:szCs w:val="16"/>
          <w:lang w:val="ru-RU"/>
        </w:rPr>
      </w:pPr>
    </w:p>
    <w:p w14:paraId="13BC8A47" w14:textId="77777777" w:rsidR="009B0F6A" w:rsidRDefault="009B0F6A">
      <w:pPr>
        <w:pStyle w:val="Heading4"/>
        <w:rPr>
          <w:lang w:val="ru-RU"/>
        </w:rPr>
      </w:pPr>
      <w:bookmarkStart w:id="11" w:name="_Toc136188262"/>
      <w:r>
        <w:rPr>
          <w:lang w:val="ru-RU"/>
        </w:rPr>
        <w:t>Perjuangan Melawan Lapan Bèk Perasaan Utama</w:t>
      </w:r>
      <w:bookmarkEnd w:id="11"/>
    </w:p>
    <w:p w14:paraId="431178BF" w14:textId="77777777" w:rsidR="009B0F6A" w:rsidRDefault="009B0F6A">
      <w:pPr>
        <w:tabs>
          <w:tab w:val="left" w:pos="468"/>
        </w:tabs>
        <w:rPr>
          <w:lang w:val="ru-RU"/>
        </w:rPr>
      </w:pPr>
      <w:r>
        <w:rPr>
          <w:lang w:val="ru-RU"/>
        </w:rPr>
        <w:tab/>
        <w:t xml:space="preserve">24. </w:t>
      </w:r>
      <w:r>
        <w:rPr>
          <w:b/>
          <w:u w:val="single"/>
          <w:lang w:val="ru-RU"/>
        </w:rPr>
        <w:t>Makan Leubèh-leubèh</w:t>
      </w:r>
      <w:r>
        <w:rPr>
          <w:lang w:val="ru-RU"/>
        </w:rPr>
        <w:t xml:space="preserve">. Meunyoe keu bhah peutheun droe nibak pajôh, hana saboh atôran nyang jeuet geupeuteutap keu mandum ureueng, sabab hana mandum ureueng na tubôh nyang saban. Sifeuet mulia puasa nyan kon geupeulaku ngon teunaga jiwa mantong, tapi harôih cit seujalan ngon keuadaan tubôh. Bapak-Bapak Kudus ka geupeuteuntèe seubagoe ukôran keu sederhana lam peunajôh nakeuh geutanyoe beu tapeuphôn pajôh sigohlom teuhilang napsu. Deungon taikôt atôran nyoe, bah that pih ureueng nyang leumoh tubôh jih jeuet jipeuleumah sifeuet mulia sederhana nyan saban lagèe ureueng nyang teuga ngon sihat, meunyo deungon keuheundak droe jih jithan napsu pajôh watee tubôh jih nyang leumoh nyan hana jipeureulèe lé. Sabab Rasul pih na geupeugah: </w:t>
      </w:r>
      <w:r>
        <w:rPr>
          <w:i/>
          <w:lang w:val="ru-RU"/>
        </w:rPr>
        <w:t xml:space="preserve">'Bèk sampoë peulara tubôh jeuet keu hawa </w:t>
      </w:r>
      <w:r>
        <w:rPr>
          <w:lang w:val="ru-RU"/>
        </w:rPr>
        <w:t>nafsu' (Roma 13:14). (St. Yohanes Cassianus).</w:t>
      </w:r>
    </w:p>
    <w:p w14:paraId="1051FEA6" w14:textId="77777777" w:rsidR="009B0F6A" w:rsidRDefault="009B0F6A">
      <w:pPr>
        <w:tabs>
          <w:tab w:val="left" w:pos="468"/>
        </w:tabs>
        <w:rPr>
          <w:lang w:val="ru-RU"/>
        </w:rPr>
      </w:pPr>
      <w:r>
        <w:rPr>
          <w:lang w:val="ru-RU"/>
        </w:rPr>
        <w:tab/>
        <w:t xml:space="preserve">25. </w:t>
      </w:r>
      <w:r>
        <w:rPr>
          <w:b/>
          <w:u w:val="single"/>
          <w:lang w:val="ru-RU"/>
        </w:rPr>
        <w:t>Nafsu</w:t>
      </w:r>
      <w:r>
        <w:rPr>
          <w:lang w:val="ru-RU"/>
        </w:rPr>
        <w:t xml:space="preserve">. Peurlawanan geutanyoe nyang keudua nakeuh geulawan roh nafsu—saboh peurlawanan nyang paleng trep, sabe </w:t>
      </w:r>
      <w:r>
        <w:rPr>
          <w:lang w:val="ru-RU"/>
        </w:rPr>
        <w:lastRenderedPageBreak/>
        <w:t>na, dan nyang meunang cit bacut ureueng mantong. Nafsu nyan ka jipeuphôn deuh bak sidroe ureueng yôh masa remaja dan hana piyôh sampoe ka jipeutalô nafsu-nafsu la'én jih. Saweueb peunyata hasrat nyoe na dua macam (lam tubôh ngon lam jiwa), jih harôh cit geulawan ngon dua macam seunjata. Puasa mantong hana cukôp keu meuteumèe suci nyang sampôreuna. Bak nyan harôh geutamah ngon taubat nyang sunggôh-sunggôh dari haté ngon du'a nyang hana putôh-putôh keu geulawan roh jeuheut nyoe (hasrat zina). Seulaén nibak nyan, geutanyoe harôh sabe tabaca Kitab Suci dan tameurenung keu Allah, sambi tapadu ngon buet fisik dan keurajinan jaroe, nyang jeuet jipeuteun akai bek meulayang keudeh keunoe. Nyang paléng peunténg, geutanyoe harôh na sifeuet meureundah até nyang that lhôk, meunyoe hana nyan, keumeunangan ateueh beurangho nafsu hana mungkén tacok (St John of Cassian).</w:t>
      </w:r>
    </w:p>
    <w:p w14:paraId="34A2CFD1" w14:textId="77777777" w:rsidR="009B0F6A" w:rsidRDefault="009B0F6A">
      <w:pPr>
        <w:tabs>
          <w:tab w:val="left" w:pos="468"/>
        </w:tabs>
        <w:rPr>
          <w:lang w:val="ru-RU"/>
        </w:rPr>
      </w:pPr>
      <w:r>
        <w:rPr>
          <w:lang w:val="ru-RU"/>
        </w:rPr>
        <w:tab/>
        <w:t xml:space="preserve">25. Meunang ateueh hawa nyoë teugantong bak peusucèe haté nyang samporeuna, nyang nibak nyan, meunurot feureuman Tuhan, teubiet racôn peunyakét nyoë. </w:t>
      </w:r>
      <w:r>
        <w:rPr>
          <w:i/>
          <w:lang w:val="ru-RU"/>
        </w:rPr>
        <w:t>'Nibak haté</w:t>
      </w:r>
      <w:r>
        <w:rPr>
          <w:lang w:val="ru-RU"/>
        </w:rPr>
        <w:t xml:space="preserve">,' kheun Gobnyan, </w:t>
      </w:r>
      <w:r>
        <w:rPr>
          <w:i/>
          <w:lang w:val="ru-RU"/>
        </w:rPr>
        <w:t xml:space="preserve">'teubiet pikéran jeuheut… meuzina, peulacôran ngon la'én-la'én' </w:t>
      </w:r>
      <w:r>
        <w:rPr>
          <w:lang w:val="ru-RU"/>
        </w:rPr>
        <w:t>(Matius 15:19; St. Yohanes Cassian).</w:t>
      </w:r>
    </w:p>
    <w:p w14:paraId="650B5087" w14:textId="77777777" w:rsidR="009B0F6A" w:rsidRDefault="009B0F6A">
      <w:pPr>
        <w:tabs>
          <w:tab w:val="left" w:pos="468"/>
        </w:tabs>
        <w:rPr>
          <w:lang w:val="ru-RU"/>
        </w:rPr>
      </w:pPr>
      <w:r>
        <w:rPr>
          <w:lang w:val="ru-RU"/>
        </w:rPr>
        <w:tab/>
        <w:t>25. Keubit, meunyoe tiep-tiep keujayaan lam sifeuet nyang göt nyan nakeuh buet rahmat Tuhan, dan meunang ateueh meubagoe hawa nafsu nyan nakeuh keumeunangan Gobnyan, maka leubeh that lom keusuciyan nyan dan meunang ateueh hawa nafsu zina nakeuh buet rahmat khusuih Allah, lagee nyang ka geupeusaksi le bapak-bapak suci, nyang ka meungalaman lam peusuciyan droe dari hawa nafsu nyan. Sabab, watee tinggai lam tubôh, meunyoe hana tarasa sakétjih, nyan, lam saboh makna, saban lagèe ka teubiet dari tubôh nyan. Ngon sabab nyan, hana mungken sidroe ureueng jeuet jipo ngon sayeuep droe jih u puncak kesempurnaan langèt, keucuali meunyo rahmat Tuhan geupeu'ék jih dari leuhob donya. Sabab hana saboh pih kebajikan nyang jeuet jipeurap ureueng bak malaikat lagee meuteumèe rahmat kesucian (St. John Cassian).</w:t>
      </w:r>
    </w:p>
    <w:p w14:paraId="7E1D2F72" w14:textId="77777777" w:rsidR="009B0F6A" w:rsidRDefault="009B0F6A">
      <w:pPr>
        <w:tabs>
          <w:tab w:val="left" w:pos="468"/>
        </w:tabs>
        <w:rPr>
          <w:lang w:val="ru-RU"/>
        </w:rPr>
      </w:pPr>
      <w:r>
        <w:rPr>
          <w:lang w:val="ru-RU"/>
        </w:rPr>
        <w:tab/>
        <w:t xml:space="preserve">25. Salah saboh tanda keusuciyan ngon kasampôran nyang ka dicapai nakeuh, bak watèe istirahat atawa teungeut nyang mangat, hana gambaran nyang jeuet keu godaan jiteuka lam pikéran sidroe ureueng; atawa, meunyoe gambaran nyan na teuka, nyan hana jipeubangket nafsu syahwat sapeuë pih lam droe jih. Teuma, saboh </w:t>
      </w:r>
      <w:r>
        <w:rPr>
          <w:lang w:val="ru-RU"/>
        </w:rPr>
        <w:lastRenderedPageBreak/>
        <w:t>hawa nafsu nyang hana geutem, bah pih hana geuitông keu desya, nyan nakeuh tanda bahwa jiwa goh lom samporeuna, dan urat-urat nafsu goh lom teucabut (St. Yohanes Cassianus).</w:t>
      </w:r>
    </w:p>
    <w:p w14:paraId="40B2118A" w14:textId="77777777" w:rsidR="009B0F6A" w:rsidRDefault="009B0F6A">
      <w:pPr>
        <w:tabs>
          <w:tab w:val="left" w:pos="468"/>
        </w:tabs>
        <w:rPr>
          <w:lang w:val="ru-RU"/>
        </w:rPr>
      </w:pPr>
      <w:r>
        <w:rPr>
          <w:lang w:val="ru-RU"/>
        </w:rPr>
        <w:tab/>
        <w:t>25. Leubeh rayek martabat suci nyan, leubeh kreuh cit fitnah musôh nyang beungeh jilawan nyan. Sabab nyan, geutanyoe harôh deungon sunggôh-sunggôh, kon mantong ta-amalkan peunahan droe lam mandum hai, tapi cit sabe tapeureundah droe lam haté deungon meunafah meudo'a, mangat Roh Kudus, meulalu ië embôn rahmat nyang jitrôn u dalam haté geutanyoe, jeuet jipeusejuk dan jipeupadôk dapu tubôh geutanyoe, nyang Raja Babilonia (syètan) sabe jimeu-useuha keu jipeuhu. (St. Yohanes Cassianus).</w:t>
      </w:r>
    </w:p>
    <w:p w14:paraId="0A57AEFB" w14:textId="77777777" w:rsidR="009B0F6A" w:rsidRDefault="009B0F6A">
      <w:pPr>
        <w:tabs>
          <w:tab w:val="left" w:pos="468"/>
        </w:tabs>
        <w:rPr>
          <w:lang w:val="ru-RU"/>
        </w:rPr>
      </w:pPr>
      <w:r>
        <w:rPr>
          <w:lang w:val="ru-RU"/>
        </w:rPr>
        <w:tab/>
        <w:t>26</w:t>
      </w:r>
      <w:r>
        <w:rPr>
          <w:b/>
          <w:lang w:val="ru-RU"/>
        </w:rPr>
        <w:t xml:space="preserve">. </w:t>
      </w:r>
      <w:r>
        <w:rPr>
          <w:b/>
          <w:u w:val="single"/>
          <w:lang w:val="ru-RU"/>
        </w:rPr>
        <w:t xml:space="preserve">Gaséh keu péng. </w:t>
      </w:r>
      <w:r>
        <w:rPr>
          <w:lang w:val="ru-RU"/>
        </w:rPr>
        <w:t>Peurlawanan nyang keulhèe nyang geutanyoe hadapi nakeuh geulawan roh gaséh keu péng—saboh hawa nafsu nyang aséng dan hana sifeuet bak tabi'at geutanyoe. Hawa nafsu nyoe teuka dari haté nyang leumoh, malee rohani, dan kureueng gaséh keu Allah. Hawa nafsu la'én, lagèe jih, ka meurat bak tabi'at manusia dan sabab nyan payah geupeukalah lé deungon keureuja brat nyang trép. Teuma, peunyakét tamak nyan teuka bak sidroe ureuëng lheueh nyan dan jipeutamong u dalam jiwa dari luwa; seubab nyan, bak phôn-phôn jih mudah that jicabut. Teuma meunyoe, kareuna keulalaian geutanyoe dan hana tapadôli treb that, jih ka meuratôh lam haté geutanyoe, jih nyan akan jeuet leubeh meurusak nibak hawa nafsu la'én, sampoe payah that untuk tapeugadoh droe geutanyoe dari nyan. Meunurôt Rasul Paulus, tamak nyang ka meuratôh nyan nakeuh 'asai dari mandum keujahatan' (1 Tim. 6:10), saweueb jih nyan jipeubangket hawa nafsu la'én (St. John Cassian).</w:t>
      </w:r>
    </w:p>
    <w:p w14:paraId="60E09079" w14:textId="77777777" w:rsidR="009B0F6A" w:rsidRDefault="009B0F6A">
      <w:pPr>
        <w:tabs>
          <w:tab w:val="left" w:pos="468"/>
        </w:tabs>
        <w:rPr>
          <w:lang w:val="ru-RU"/>
        </w:rPr>
      </w:pPr>
      <w:r>
        <w:rPr>
          <w:lang w:val="ru-RU"/>
        </w:rPr>
        <w:tab/>
        <w:t xml:space="preserve">26. Sidroe ureueng jeuet keunong cubaan lé napsu cinta keu pèng bah pih hana pèng sapeue. Dan lam keuadaan lagèe nyan, bah pih jipiléh keumiseukénan ngon sukarela, nyan hana meubri manfa'at keu ureueng nyang galak that meupiké keu hareuta. Saban lagèe Injil geupeunyata na ureuëng-ureuëng—nyang tubôh jih hana kuto—tetapi haté jih kuto (Mat. 5:28), meunan cit ureuëng nyang hana teubeban lé hareuta meulimpah jeuët geuhukôm saban lagèe ureuëng nyang galak keu péng, saweueb nyan keuh keuadaan haté ngon pikéran awaknyan. Nyan cit saweueb awaknyan goh lom na keuseumpatan keu jipeusapat hareuta, kon saweueb kureueng keuheundak, nyang bak mata Allah sabe leubeh brat nibak </w:t>
      </w:r>
      <w:r>
        <w:rPr>
          <w:lang w:val="ru-RU"/>
        </w:rPr>
        <w:lastRenderedPageBreak/>
        <w:t>keupaksa'an. Ngon sabab nyan, geutanyoe harôh that-that ta jaga mangat hasé keureuja geutanyoe bek sampoe sia-sia. Sabab nyan nakeuh saboh hai nyang jeuet keu meunyeusai meunyo ureueng gasien gadoh hasé nibak keugasienan jih nyan saweueb nafsu meudesya (St John Cassian).</w:t>
      </w:r>
    </w:p>
    <w:p w14:paraId="22136220" w14:textId="77777777" w:rsidR="009B0F6A" w:rsidRDefault="009B0F6A">
      <w:pPr>
        <w:tabs>
          <w:tab w:val="left" w:pos="468"/>
        </w:tabs>
        <w:rPr>
          <w:lang w:val="ru-RU"/>
        </w:rPr>
      </w:pPr>
      <w:r>
        <w:rPr>
          <w:lang w:val="ru-RU"/>
        </w:rPr>
        <w:tab/>
        <w:t xml:space="preserve"> 27. </w:t>
      </w:r>
      <w:r>
        <w:rPr>
          <w:b/>
          <w:u w:val="single"/>
          <w:lang w:val="ru-RU"/>
        </w:rPr>
        <w:t xml:space="preserve">Beungèh. </w:t>
      </w:r>
      <w:r>
        <w:rPr>
          <w:lang w:val="ru-RU"/>
        </w:rPr>
        <w:t>Lam perjuangan nyang keupeuet, geutanyoe harôh tapeulheuh ubeut beungèh nyang meumaté nyan dari paléng dalam jiwa geutanyoe. Seulama jih nyan na lam haté geutanyoe dan jipeubuta mata akai geutanyoe ngon seupôt nyang jeuhet, geutanyoe hana jeuet meuteumèe peuniléh nyang beutôi antara nyang jroh ngon nyang brôk, meunan cit hana jeuet na sadar nyang trang, hana jeuet na akai nyang matang, hana jeuet meuteumèe udép, meunan cit hana jeuet meuteugon bak keubeunaran. Tanyoe hana jeuet takalon cahya rohani nyang seubeutôijih, sabab na geukheun: 'Mata Lôn ka kuto lé beungèh' (Mazmur 6:8). Tanyoe hana jeuet meuteumèe hikmat, sabab 'beungèh nyan tinggai lam haté ureueng bangai' (Pangkhotbah 7:9). Geutanyoe hana ék tacok udép keukai, bah pih geukira geutanyoe bijaksana, sabab 'beungèh jipeuhancô ureuëng bijaksana' (Amsal 15:1). Geutanyoe hana ék sabe tapeuteutap timbangan keuadelan lagèe nyang patôt, meunurôt peurintah haté, sabab 'beungèh manusia hana jipeuhasé keuadelan Allah' (Yakobus 1:20). Geutanyoe hana jeuet geuanggap mulia, bah pih geutanyoe turônan bangsawan, sabab 'ureueng nyang bagah beungèh nyan hana mulia' (Amsal). Geutanyoe hana jeuet na keudèwasaan lam meunasihat, bah pih geutanyoe na èleumèe nyang that luwah, sabab 'ureueng nyang bagah beungèh nyan jeuet jipeubuet hai nyang bangai' (Amsal 14:17). Geutanyoe hana jeuet bibeuraih nibak rasa cemas ngon susah até, bah pih hana soe peususah geutanyoe, sabab ureueng nyang beungeh jipeuteuka karu, dan ureueng nyang leumah beungeh jipeubuet le desya (Amsal 29:22; St John Cassian).</w:t>
      </w:r>
    </w:p>
    <w:p w14:paraId="5CA83C3E" w14:textId="77777777" w:rsidR="009B0F6A" w:rsidRDefault="009B0F6A">
      <w:pPr>
        <w:tabs>
          <w:tab w:val="left" w:pos="468"/>
        </w:tabs>
        <w:rPr>
          <w:lang w:val="ru-RU"/>
        </w:rPr>
      </w:pPr>
      <w:r>
        <w:rPr>
          <w:lang w:val="ru-RU"/>
        </w:rPr>
        <w:tab/>
        <w:t xml:space="preserve">29. </w:t>
      </w:r>
      <w:r>
        <w:rPr>
          <w:b/>
          <w:u w:val="single"/>
          <w:lang w:val="ru-RU"/>
        </w:rPr>
        <w:t>Seduèh ngon putôh asa</w:t>
      </w:r>
      <w:r>
        <w:rPr>
          <w:lang w:val="ru-RU"/>
        </w:rPr>
        <w:t xml:space="preserve">. Lam perjuangan nyang keulimong, geutanyoe harôh tapeusibak aneuk panah seduèh nyang peuhabéh, nyang meunyoe ka jikuwasa geutanyoe, akan jipeuphôn renungan geutanyoe keu Po Teuh Allah ngon jipeureubah jiwa geutanyoe dari puncak keuadaan pikeran nyang meubahgia, nyang jeuet keu seubab geutanyoe jeuet keu leumoh ngon teubawa lé rasa nyan. Susah nyan akan jipeuhalang geutanyoe bak meudo'a ngon </w:t>
      </w:r>
      <w:r>
        <w:rPr>
          <w:lang w:val="ru-RU"/>
        </w:rPr>
        <w:lastRenderedPageBreak/>
        <w:t>seumangat nyang cukôp, bak tabaca Kitab Suci (nyan nakeuh cara peupuléh rohani), bak meukeureuja ngon sunggôh-sunggôh, dan bak jeuet keu ureueng nyang damè ngon ramah keu ureueng la'én. Sédèh akan jipeujeuet geutanyoe hana saba ngon galak beungèh, jireubôt mandum akai sehat, ngon jipeukaru haté, jipeujeuet roh geutanyoe lagèe ureueng pungo ngon kuto, ngon jipeureubah ngon putôh asa nyang meuhancô (St John Cassian).</w:t>
      </w:r>
    </w:p>
    <w:p w14:paraId="3D1BEF77" w14:textId="77777777" w:rsidR="009B0F6A" w:rsidRDefault="009B0F6A">
      <w:pPr>
        <w:tabs>
          <w:tab w:val="left" w:pos="468"/>
        </w:tabs>
        <w:rPr>
          <w:lang w:val="ru-RU"/>
        </w:rPr>
      </w:pPr>
      <w:r>
        <w:rPr>
          <w:lang w:val="ru-RU"/>
        </w:rPr>
        <w:tab/>
        <w:t>29. Kadang-kadang seudeh nyan teujadi kareuna na hawa nafsu, miseu jih beungeh, syahwat atawa meuh'eut keu hareuta; bak watee la'en, hana sabab dari luwa, meulalu buet musôh nyang licék, seudeh nyan tiba-tiba jikuasa geutanyoe sampoe geutanyoe hana le gaséh sayang, bah pih keu ureueng nyang paleng geutanyoe sayang, sampoe, peue mantong nyang jipeugah bak geutanyoe, kamoe anggap nyan hana patôt dan hana meuguna, dan hana sanggôp lé meubalah deungon ramah, saweueb haté kamoe ka peunoh deungon pahét (St John Cassian).</w:t>
      </w:r>
    </w:p>
    <w:p w14:paraId="73BE7302" w14:textId="77777777" w:rsidR="009B0F6A" w:rsidRDefault="009B0F6A">
      <w:pPr>
        <w:tabs>
          <w:tab w:val="left" w:pos="468"/>
        </w:tabs>
        <w:rPr>
          <w:lang w:val="ru-RU"/>
        </w:rPr>
      </w:pPr>
      <w:r>
        <w:rPr>
          <w:lang w:val="ru-RU"/>
        </w:rPr>
        <w:tab/>
        <w:t>29. Na saboh lé rupa seudeh nyang paléng ngeri, nyang jipeutamong lam droe ureueng meudesya kon niët keu jipeugöt udep jih ngon jipeusucoe droe nibak hawa nafsu, tapi putôh asa nyang meuhancô. Nyan keuh seudeh nyan nyang ka jitham Kain nibak jimeutobat lheueh jipoh aduen jih, ngon jipaksa Yudas, lheueh jih khianat, keu jigantung droe lam keuadaan putôh asa (St John Cassian).</w:t>
      </w:r>
    </w:p>
    <w:p w14:paraId="6C4EF834" w14:textId="77777777" w:rsidR="009B0F6A" w:rsidRDefault="009B0F6A">
      <w:pPr>
        <w:tabs>
          <w:tab w:val="left" w:pos="468"/>
        </w:tabs>
        <w:rPr>
          <w:lang w:val="ru-RU"/>
        </w:rPr>
      </w:pPr>
      <w:r>
        <w:rPr>
          <w:lang w:val="ru-RU"/>
        </w:rPr>
        <w:tab/>
        <w:t>29. Sungkèe donya nyoe brat that hana teunang, hana sabé, keujam, ngon kreueh ulèe, dan jiba u putôh asa nyang meuhancô. Meunyo ka jikuasa sidroe ureueng, sungkèe nyan jipeukaru ureueng nyan, jipeupaleng jih nibak meudo'a, nibak tiep-tiep usaha keu seulamat, ngon nibak buet meunyeusai (St John Cassian).</w:t>
      </w:r>
    </w:p>
    <w:p w14:paraId="2C94D30F" w14:textId="77777777" w:rsidR="009B0F6A" w:rsidRDefault="009B0F6A">
      <w:pPr>
        <w:tabs>
          <w:tab w:val="left" w:pos="468"/>
        </w:tabs>
        <w:rPr>
          <w:lang w:val="ru-RU"/>
        </w:rPr>
      </w:pPr>
      <w:r>
        <w:rPr>
          <w:lang w:val="ru-RU"/>
        </w:rPr>
        <w:tab/>
        <w:t xml:space="preserve">29. Tanyoe jeuet talumpah dukacita nyang meuhancô meunyo tanyoe meu-useuha tapeuudép lom roh tanyoe ngon cara tapiké keu keubahagiaan masa ukeue. Ngon cara nyan, tanyoe akan sanggôp talumpah meubagoe macam dukacita: nyang teuka dari beungèh, nyang geupeuseubab lé keurugian, nyang jeuet akibat dari hinaan, nyang teuka dari keusangsaraan emosi, ngon nyang jiba u putôh asa. Sabab, deungon haté seunang geupiké keu beureukat masa ukeue dan teutap teuga lam keuadaan haté nyan, geutanyoe hana putôh asa watee meuteumèe bala, meunan cit hana that seunang watee </w:t>
      </w:r>
      <w:r>
        <w:rPr>
          <w:lang w:val="ru-RU"/>
        </w:rPr>
        <w:lastRenderedPageBreak/>
        <w:t>meuteumèe mangat, geupandang nyan hana meuhareuga dan siat mantong (St John Cassian).</w:t>
      </w:r>
    </w:p>
    <w:p w14:paraId="6471BD24" w14:textId="77777777" w:rsidR="009B0F6A" w:rsidRDefault="009B0F6A">
      <w:pPr>
        <w:tabs>
          <w:tab w:val="left" w:pos="468"/>
        </w:tabs>
        <w:rPr>
          <w:lang w:val="ru-RU"/>
        </w:rPr>
      </w:pPr>
      <w:r>
        <w:rPr>
          <w:lang w:val="ru-RU"/>
        </w:rPr>
        <w:tab/>
        <w:t xml:space="preserve">29. Peurjuangan keu-nam nyang geutanyoe hadapi nakeuh geulawan putôh asa atawa seudéh. Putôh asa nyan saban lagèe seudéh dan leubèh kayém geurasa lé ureuëng nyang meuzuhud sidroe-droe. Putôh asa nyan jipeususah ureuëng meuzuhud, teuleubèh-leubèh bak watèe teungoh uroe. Ladôm ureueng tuha </w:t>
      </w:r>
      <w:r w:rsidRPr="009C25DB">
        <w:rPr>
          <w:lang w:val="ru-RU"/>
        </w:rPr>
        <w:t xml:space="preserve">geukheun nyan 'iblis teungoh uroe', </w:t>
      </w:r>
      <w:r>
        <w:rPr>
          <w:lang w:val="ru-RU"/>
        </w:rPr>
        <w:t>nyang na teuseubôt lam Zabur 90 (St John Cassian).</w:t>
      </w:r>
    </w:p>
    <w:p w14:paraId="7A71EDFC" w14:textId="77777777" w:rsidR="009B0F6A" w:rsidRDefault="009B0F6A">
      <w:pPr>
        <w:tabs>
          <w:tab w:val="left" w:pos="468"/>
        </w:tabs>
        <w:rPr>
          <w:lang w:val="ru-RU"/>
        </w:rPr>
      </w:pPr>
      <w:r>
        <w:rPr>
          <w:lang w:val="ru-RU"/>
        </w:rPr>
        <w:tab/>
        <w:t xml:space="preserve">30. </w:t>
      </w:r>
      <w:r>
        <w:rPr>
          <w:b/>
          <w:u w:val="single"/>
          <w:lang w:val="ru-RU"/>
        </w:rPr>
        <w:t xml:space="preserve">Rasa bangga droe. </w:t>
      </w:r>
      <w:r>
        <w:rPr>
          <w:lang w:val="ru-RU"/>
        </w:rPr>
        <w:t>Peurjuangan keu-tujôh nyang geutanyoe hadapi nakeuh geulawan roh rasa bangga droe—sifeut nyang meubagoe rupa, mudah meu-ubah, ngon halôh, nyang kayém that payah ta sadari ngon ta turi, ngon payah that ta lindông droe daripadanyan. Haweu-haweu la'én nyan sederhana ngon hana meubida-bida, teuma nyang nyoe le rupa, ngon jiseurang prajurit Almaseh dari mandum arah: meunan watèe gobnyan mantong meujuang, meunan cit 'oh ka meunang. Sifeuet sombong jimeu-useuha keu jipeuluka sidroe peujuang ngon sigala cara nyang mungken: meulalu bajèe jih, cara jih geudong, cara jih jak, su jih, cara jih beuet, buet jih, watee jih meujaga, puasa jih, doa jih, watee jih sidroe, èleumèe jih, meurunoe jih, seungap jih, seumapah jih, rendah haté jih, ngon sifeuet gèt jih. Saban lagèe batèe licék nyang teusom di yup umbak, jih nyan tiba-tiba jipeusakét kapai ngon bencana keu ureuëng meulayeuë bak watèe awaknyan hana sagai jikira (St John Cassian).</w:t>
      </w:r>
    </w:p>
    <w:p w14:paraId="7FC3C990" w14:textId="77777777" w:rsidR="009B0F6A" w:rsidRDefault="009B0F6A">
      <w:pPr>
        <w:tabs>
          <w:tab w:val="left" w:pos="468"/>
        </w:tabs>
        <w:rPr>
          <w:lang w:val="ru-RU"/>
        </w:rPr>
      </w:pPr>
      <w:r>
        <w:rPr>
          <w:lang w:val="ru-RU"/>
        </w:rPr>
        <w:tab/>
        <w:t xml:space="preserve">30. Seiring tanyoe meunang ateuh hawa nafsu nyang la'én, hawa nyan ka layèe dan seumaken leumoh tiep uroe; dan kadang-kadang, cit ngon cara pindah teumpat atawa keuadaan, hawa nyan ka abéh teunaga dan ka reuda. Seula'én nyan, saweub meulawan ngon kebajikan nyang lawan jih, leubeh mudah keu tanyoe untuk meujaga dan peujioh droe dari hawa nyan. Teuma, napsu keubanggaan, meunyo jipeutalô, teutap jimeuprang deungon leubeh ganas, dan meunyo jipeugah ka maté, jih nyan udép lom rot maté jih keudroe, jeuet keu sihat dan meuteunaga. Haweu-haweu la'én jipeurampah cit ureuëng nyang ka jipeutalô lé jih, tapi nyang nyoe jipeurampah ureuëng nyang talôkan jih nyan leubèh kreueh lom dan jipeutalô awaknyan deungon pikeran sia-sia bak watèe nyang saban deungon keumeunangan awaknyan ateuëh jih. Disinoe, khusuihjih, </w:t>
      </w:r>
      <w:r>
        <w:rPr>
          <w:lang w:val="ru-RU"/>
        </w:rPr>
        <w:lastRenderedPageBreak/>
        <w:t>teubuka keucerdikan musôh nyang licék, nyakni sidroe teuntra Almaseh jipoh droe jih deungon aneuk panah droe jih keudroe (St John Cassian).</w:t>
      </w:r>
    </w:p>
    <w:p w14:paraId="1518A49B" w14:textId="77777777" w:rsidR="009B0F6A" w:rsidRDefault="009B0F6A">
      <w:pPr>
        <w:tabs>
          <w:tab w:val="left" w:pos="468"/>
        </w:tabs>
        <w:rPr>
          <w:lang w:val="ru-RU"/>
        </w:rPr>
      </w:pPr>
      <w:r>
        <w:rPr>
          <w:lang w:val="ru-RU"/>
        </w:rPr>
        <w:tab/>
        <w:t xml:space="preserve">30. </w:t>
      </w:r>
      <w:r>
        <w:rPr>
          <w:b/>
          <w:u w:val="single"/>
          <w:lang w:val="ru-RU"/>
        </w:rPr>
        <w:t xml:space="preserve">Sombong. </w:t>
      </w:r>
      <w:r>
        <w:rPr>
          <w:lang w:val="ru-RU"/>
        </w:rPr>
        <w:t>Peurjuangan keulapan ngon nyang keuneulheueh nyang geutanyoe hadapi nakeuh meulawan ngon roh sombong. Bah pih nafsu nyoe geupeuduek bak urôtan nyang paléng akhe, jih nyan nyang phon that teuka bak asai ngon bak watèe. Rasa bangga nyan nakeuh beulatang nyang paléng ganas ngon hana ék teukandali, jiseurang khusuihjih ureueng-ureueng nyang ka samporeuna ngon jipeuhabéh awaknyan watèe ka rab trok bak puncak keusalehan (St John Cassian).</w:t>
      </w:r>
    </w:p>
    <w:p w14:paraId="6D6F9B8F" w14:textId="77777777" w:rsidR="009B0F6A" w:rsidRDefault="009B0F6A">
      <w:pPr>
        <w:tabs>
          <w:tab w:val="left" w:pos="468"/>
        </w:tabs>
        <w:rPr>
          <w:lang w:val="ru-RU"/>
        </w:rPr>
      </w:pPr>
      <w:r>
        <w:rPr>
          <w:lang w:val="ru-RU"/>
        </w:rPr>
        <w:tab/>
        <w:t>30. Na dua jeunèh keubanggaan: nyang phôn nakeuh nyang keunong bak ureuëng nyang udép deungon tingkat rohani nyang manyang, seudangkan nyang la'én jipeutalô ureuëng-ureuëng nyang barô meurunoe ngon ureuëng-ureuëng nyang meuhawa nafsu. Dan bahpih ban dua jeunèh keubanggaan nyan jipeuteubiët keusombongan nyang meubahaya di hadapan Allah ngon di hadapan manusia, jeunèh nyang phôn na hubôngan langsông ngon Allah, seudangkan nyang keudua khusuih keu manusia (St. Yohanes Kasianus).</w:t>
      </w:r>
    </w:p>
    <w:p w14:paraId="6DAFA133" w14:textId="77777777" w:rsidR="009B0F6A" w:rsidRDefault="009B0F6A">
      <w:pPr>
        <w:tabs>
          <w:tab w:val="left" w:pos="468"/>
        </w:tabs>
        <w:rPr>
          <w:lang w:val="ru-RU"/>
        </w:rPr>
      </w:pPr>
      <w:r>
        <w:rPr>
          <w:lang w:val="ru-RU"/>
        </w:rPr>
        <w:tab/>
        <w:t xml:space="preserve">30. Hana na hawa nafsu la'én nyang leubèh parah jipeuhancô mandum keubajikan ngon jipeujioh sidroe ureuëng dari keubajikan lagèe sombong. Hawa nafsu nyoe, lagèe saboh peunyakét meujangket, jipeurôsak banmandum droe ngon peunyakét nyang meubahaya ngon jimeu'usaha jipeureuloh cit ureuëng-ureuëng nyang ka sampoe bak puncak keubajikan. Haweu la'én na bateuëh jih, dan maséng-maséng jih leubèh jiseurang saboh sifeuët nyang khusuih. Miseuëjih, ha'e makheun jipeurusak sifeuët meutheun droë, ha'e syahwat jipeukuto suci, dan beungèh jipeuteubiët saba. Ngon lagèe nyan, sidroe ureuëng nyang ka jikuasa lé salah saboh hawa nafsu nyan kon mandum hana lé sifeuet-sifeuet mulia nyang la'én. Teuma hawa nafsu nyan keudroe, watee ka jikuasa jiwa, jipeujioh ureuëng nyan dari lindôngan sifeuet meureundah haté, óh lheueh nyan jipeuhancô mandum banda jiwa nyan sampoe rata ngon tanoh. Deungon jipeurata dindéng manyang keusuciyan dan jicampô deungon abèe keujeuhetan, nyan jipeuhilang nibak jiwa tiep-tiep tanda keubebasan. Dan makin jipeujeuet sidroe jiwa nyang kaya jeuet keu namiet, makin jipeutamong jih lam beuban beuban </w:t>
      </w:r>
      <w:r>
        <w:rPr>
          <w:lang w:val="ru-RU"/>
        </w:rPr>
        <w:lastRenderedPageBreak/>
        <w:t>peunajôh nyang brat, jipeulucôt mandum hiasan keubajikan deungon rampasan nyang paleng keujam (St John Cassian).</w:t>
      </w:r>
    </w:p>
    <w:p w14:paraId="05C8233B" w14:textId="77777777" w:rsidR="009B0F6A" w:rsidRDefault="009B0F6A">
      <w:pPr>
        <w:tabs>
          <w:tab w:val="left" w:pos="468"/>
        </w:tabs>
        <w:rPr>
          <w:lang w:val="ru-RU"/>
        </w:rPr>
      </w:pPr>
      <w:r>
        <w:rPr>
          <w:lang w:val="ru-RU"/>
        </w:rPr>
        <w:tab/>
        <w:t>30. Ngon sabab nyan, geutanyoe harôh ta useuha keu sampôreuna deungon cara meunan, bah pih that meuseunangat lam puasa, meujaga, meudo'a, peusiksa haté ngon tubôh, ngon useuha-useuha rohani la'én, bék sampé jeuet keu sombong, mangat buet geutanyoe nyan bék sia-sia. Geutanyoe harôh taingat bahwa ngon usaha geutanyoe keudroe ngon tapa' amali, geutanyoe hana sagai jeuet ta capai kesempurnaan, malah geutanyoe hana jeuet tapeubuet usaha-usaha nyan ngon latihan-latihan rohani nyang la'én meunyo hana bantuan rahmat Po Teuh Allah (St. John Cassian).</w:t>
      </w:r>
    </w:p>
    <w:p w14:paraId="69FC5217" w14:textId="77777777" w:rsidR="009B0F6A" w:rsidRDefault="009B0F6A">
      <w:pPr>
        <w:tabs>
          <w:tab w:val="left" w:pos="468"/>
        </w:tabs>
        <w:rPr>
          <w:lang w:val="ru-RU"/>
        </w:rPr>
      </w:pPr>
      <w:r>
        <w:rPr>
          <w:lang w:val="ru-RU"/>
        </w:rPr>
        <w:tab/>
        <w:t>30. Nyoekeuh tanda-tanda sombong jasmani: meusuara manyang watee meututoe, mudah beungeh watee seungap, meukhem meukak-kak watee seunang, that muram watee seudeh, tajam watee jaweueb, hana seurius watee meututoe serius, watee meututoe hana meuteuntèe, hana geupeusapat hate. Sifeuet sombong jasmani nyan hana jituri saba, aséng nibak gaséh sayang, beurani bak jipeukara, leumoh até bak jiteuen, hana galak ta'at meunyo hana meunurot keuheundak droe ngon hawa nafsu, kreueh ulèe bak nasihat, hana sanggôp jitinggai hawa nafsu, That kreueh ulèe bak ta'at bak gob la'én, sabe meuhajat bak peuteutap keuputôsan droe, hana jitem meunyeurah bak gob la'én. Ngon sabab nyan, meunyo ka hana ék teurimong nasihat nyang jeuet peuseulamat, keubanggaan nafsu nyan leubèh jipeucaya pendapat droe jih nibak nasihat ureueng tuha nyang ka le peungalaman (St John Cassian).</w:t>
      </w:r>
    </w:p>
    <w:p w14:paraId="0FE63D63" w14:textId="77777777" w:rsidR="009B0F6A" w:rsidRDefault="009B0F6A">
      <w:pPr>
        <w:tabs>
          <w:tab w:val="left" w:pos="468"/>
        </w:tabs>
        <w:rPr>
          <w:lang w:val="ru-RU"/>
        </w:rPr>
      </w:pPr>
      <w:r>
        <w:rPr>
          <w:lang w:val="ru-RU"/>
        </w:rPr>
        <w:tab/>
        <w:t>30. Meunyo hana rendah haté nyang that lhôk ngon ikhlah, sidroe ureueng hana ék jipeutalô hawa nafsu jih. Meunan cit, kesempurnaan ngon kesucian hana ék teucapai ngon la'én nibak rendah haté nyang seujati (St John Cassian).</w:t>
      </w:r>
    </w:p>
    <w:p w14:paraId="0ECDAA34" w14:textId="77777777" w:rsidR="009B0F6A" w:rsidRDefault="009B0F6A">
      <w:pPr>
        <w:tabs>
          <w:tab w:val="left" w:pos="468"/>
        </w:tabs>
        <w:rPr>
          <w:lang w:val="ru-RU"/>
        </w:rPr>
      </w:pPr>
    </w:p>
    <w:p w14:paraId="030738F4" w14:textId="77777777" w:rsidR="009B0F6A" w:rsidRPr="000F724B" w:rsidRDefault="009B0F6A" w:rsidP="00CD03EE">
      <w:pPr>
        <w:pStyle w:val="Heading3"/>
        <w:rPr>
          <w:lang w:val="ru-RU"/>
        </w:rPr>
      </w:pPr>
      <w:bookmarkStart w:id="12" w:name="_Toc73833025"/>
      <w:bookmarkStart w:id="13" w:name="_Toc136188263"/>
      <w:bookmarkStart w:id="14" w:name="_Toc236891802"/>
      <w:r>
        <w:rPr>
          <w:lang w:val="ru-RU"/>
        </w:rPr>
        <w:t xml:space="preserve">Nyang Mulia Isichius </w:t>
      </w:r>
      <w:r>
        <w:rPr>
          <w:lang w:val="ru-RU"/>
        </w:rPr>
        <w:br/>
        <w:t>Imam di Yerusalem</w:t>
      </w:r>
      <w:bookmarkEnd w:id="12"/>
      <w:bookmarkEnd w:id="13"/>
      <w:bookmarkEnd w:id="14"/>
    </w:p>
    <w:p w14:paraId="472094A0" w14:textId="77777777" w:rsidR="009B0F6A" w:rsidRDefault="009B0F6A">
      <w:pPr>
        <w:tabs>
          <w:tab w:val="left" w:pos="468"/>
        </w:tabs>
        <w:rPr>
          <w:lang w:val="ru-RU"/>
        </w:rPr>
      </w:pPr>
      <w:r>
        <w:rPr>
          <w:lang w:val="ru-RU"/>
        </w:rPr>
        <w:t xml:space="preserve">Santa Isikhius, ureuëng asai Yerusalem, nakeuh murib Santa Gregorius Teologian. Lheueh meuninggai gurèe gobnyan, gobnyan geujôk hudép seubagoe sidroe rahéb di salah saboh padang pasé Palestina. Bak thôn 412, Santo Isichius geutahbis seubagoe sidroe paderi lé Uskup Agông Yerusalem. Seubagoe sidroe paderi, </w:t>
      </w:r>
      <w:r>
        <w:rPr>
          <w:lang w:val="ru-RU"/>
        </w:rPr>
        <w:lastRenderedPageBreak/>
        <w:t>gobnyan meugah ngon khutbah-khutbah ilham gobnyan. Santo Isichius meuninggai donya bak thôn 433.</w:t>
      </w:r>
    </w:p>
    <w:p w14:paraId="47F28981" w14:textId="77777777" w:rsidR="009B0F6A" w:rsidRDefault="009B0F6A">
      <w:pPr>
        <w:tabs>
          <w:tab w:val="left" w:pos="468"/>
        </w:tabs>
        <w:rPr>
          <w:lang w:val="ru-RU"/>
        </w:rPr>
      </w:pPr>
    </w:p>
    <w:p w14:paraId="3E92005E" w14:textId="77777777" w:rsidR="009B0F6A" w:rsidRDefault="009B0F6A">
      <w:pPr>
        <w:tabs>
          <w:tab w:val="left" w:pos="468"/>
        </w:tabs>
        <w:rPr>
          <w:lang w:val="ru-RU"/>
        </w:rPr>
      </w:pPr>
      <w:r>
        <w:rPr>
          <w:lang w:val="ru-RU"/>
        </w:rPr>
        <w:tab/>
        <w:t xml:space="preserve">31. </w:t>
      </w:r>
      <w:r>
        <w:rPr>
          <w:b/>
          <w:lang w:val="ru-RU"/>
        </w:rPr>
        <w:t>Nibak ajaran gobnyan.</w:t>
      </w:r>
      <w:r>
        <w:rPr>
          <w:lang w:val="ru-RU"/>
        </w:rPr>
        <w:t xml:space="preserve"> Le ureuëng geurasa brat that untôk geukawal pikeran droë. Ngon keubit, nyoe brat that, sabab brat that sakét hana teuntèe keu ureuëng nyang goh lom geuteupeue rahsia prang rohani untôk geupeuteutap nyang hana tubôh lam tubôh jasmani, meunan cit keu ureuëng nyang ka meungalaman lam prang batin nyang hana tubôh (St Isichius).</w:t>
      </w:r>
    </w:p>
    <w:p w14:paraId="0224DC36" w14:textId="77777777" w:rsidR="009B0F6A" w:rsidRDefault="009B0F6A">
      <w:pPr>
        <w:tabs>
          <w:tab w:val="left" w:pos="468"/>
        </w:tabs>
        <w:rPr>
          <w:lang w:val="ru-RU"/>
        </w:rPr>
      </w:pPr>
      <w:r>
        <w:rPr>
          <w:lang w:val="ru-RU"/>
        </w:rPr>
        <w:t xml:space="preserve"> </w:t>
      </w:r>
      <w:r>
        <w:rPr>
          <w:lang w:val="ru-RU"/>
        </w:rPr>
        <w:tab/>
        <w:t>31. Le ureuëng hana sadar bahwa pikeran geutanyoe kayém jih nakeuh gambaran lagèe lumpoë dari benda-benda indra donya. Teuma, meunyo geutanyoe ta meudo'a deungon sadar leubeh trep, pikeran teupeulheuh nibak gambaran-gambaran materi luwa, jipeuphôn jituri tipèe musôh (rancangan iblih nyang jipeutamong pikeran sia-sia lam pikeran) dan jiteurimong manfa'at do'a ngon renungan keu Allah (St Isichius).</w:t>
      </w:r>
    </w:p>
    <w:p w14:paraId="5B20B0B9" w14:textId="77777777" w:rsidR="009B0F6A" w:rsidRPr="0065595E" w:rsidRDefault="009B0F6A">
      <w:pPr>
        <w:tabs>
          <w:tab w:val="left" w:pos="468"/>
        </w:tabs>
        <w:rPr>
          <w:sz w:val="20"/>
          <w:szCs w:val="16"/>
          <w:lang w:val="ru-RU"/>
        </w:rPr>
      </w:pPr>
    </w:p>
    <w:p w14:paraId="10289064" w14:textId="77777777" w:rsidR="009B0F6A" w:rsidRDefault="009B0F6A" w:rsidP="00CD03EE">
      <w:pPr>
        <w:pStyle w:val="Heading3"/>
        <w:rPr>
          <w:lang w:val="ru-RU"/>
        </w:rPr>
      </w:pPr>
      <w:bookmarkStart w:id="15" w:name="_Toc73833026"/>
      <w:bookmarkStart w:id="16" w:name="_Toc136188264"/>
      <w:bookmarkStart w:id="17" w:name="_Toc236891803"/>
      <w:r>
        <w:rPr>
          <w:lang w:val="ru-RU"/>
        </w:rPr>
        <w:t>Nilus nyang Geuhoreumat dari Sinai</w:t>
      </w:r>
      <w:bookmarkEnd w:id="15"/>
      <w:bookmarkEnd w:id="16"/>
      <w:bookmarkEnd w:id="17"/>
    </w:p>
    <w:p w14:paraId="7F37F503" w14:textId="77777777" w:rsidR="009B0F6A" w:rsidRDefault="009B0F6A">
      <w:pPr>
        <w:tabs>
          <w:tab w:val="left" w:pos="468"/>
        </w:tabs>
        <w:rPr>
          <w:lang w:val="ru-RU"/>
        </w:rPr>
      </w:pPr>
      <w:r>
        <w:rPr>
          <w:lang w:val="ru-RU"/>
        </w:rPr>
        <w:t>Nilus nyang Mulia nyan asai jih dari Antiochia. Keulahéran jih nyang mulia ngon sifeut-sifeut pribadi jih nyang göt ka geupeuék jih jeuët keu prefeḳt ibukota, teuma cita-cita roh jih hana seujalan ngon tugaih-tugaih raseumi meunan cit ngon cara udép di ibukota. Ngon sabab nyan, lheueh meurumpok ngon peurumoh gobnyan, nyang ka na dua droe aneuk, gobnyan geutinggai donya keu geujak mita jalan seulamat ngon seumangat nyang khusyuk lam keuseupian. Gobnyan geuba aneuk agam geuh Theodulus sajan ngon gobnyan dan, bak thon 390, geuduek di Gunong Sinai, seumeuntara peurumoh ngon aneuk inong geuh geujak meuteumpat di salah saboh biara inong di Meusé.</w:t>
      </w:r>
    </w:p>
    <w:p w14:paraId="20BF6622" w14:textId="77777777" w:rsidR="009B0F6A" w:rsidRDefault="009B0F6A">
      <w:pPr>
        <w:tabs>
          <w:tab w:val="left" w:pos="468"/>
        </w:tabs>
        <w:rPr>
          <w:lang w:val="ru-RU"/>
        </w:rPr>
      </w:pPr>
      <w:r>
        <w:rPr>
          <w:lang w:val="ru-RU"/>
        </w:rPr>
        <w:tab/>
        <w:t>Di Gurôn Sinai, Nilus nyang Mulia udép that sederhana: gobnyan ngön aneuk agam gobnyan geukueh guha keudroë ngön jaroe geuh, dan bak watèe geuduek di sinan, geupajôh kon rutoe, tapi ôn kayèe liar nyang pahét. Bah pih meunan, banmandum watèe gobnyan geupeuhabéh keu meudo'a, geubeuet Kitab Suci, geupiké keu Allah, ngön keurija.</w:t>
      </w:r>
    </w:p>
    <w:p w14:paraId="69BDEB82" w14:textId="77777777" w:rsidR="009B0F6A" w:rsidRDefault="009B0F6A">
      <w:pPr>
        <w:tabs>
          <w:tab w:val="left" w:pos="468"/>
        </w:tabs>
        <w:rPr>
          <w:lang w:val="ru-RU"/>
        </w:rPr>
      </w:pPr>
      <w:r>
        <w:rPr>
          <w:lang w:val="ru-RU"/>
        </w:rPr>
        <w:tab/>
        <w:t xml:space="preserve">Bak saboh uroe, ureueng-ureueng biadab jiseurang Sinai dan jidrop aneuk jih Theodulus seubagoe tawanan. Untông jih, cubaan </w:t>
      </w:r>
      <w:r>
        <w:rPr>
          <w:lang w:val="ru-RU"/>
        </w:rPr>
        <w:lastRenderedPageBreak/>
        <w:t>nyan hana trep, saweueb Theodulus, meusigoe ngon tawanan la'én, ka jipeubloe di banda Eluz, di pat le that ureueng Kristen. Uskup banda nyan jiteubôh Theodulus, dan jihnyan jiwoe lom u Gurôn Sinai nyang that jigaséh.</w:t>
      </w:r>
    </w:p>
    <w:p w14:paraId="3600CD2B" w14:textId="77777777" w:rsidR="009B0F6A" w:rsidRDefault="009B0F6A">
      <w:pPr>
        <w:tabs>
          <w:tab w:val="left" w:pos="468"/>
        </w:tabs>
        <w:rPr>
          <w:lang w:val="ru-RU"/>
        </w:rPr>
      </w:pPr>
      <w:r>
        <w:rPr>
          <w:lang w:val="ru-RU"/>
        </w:rPr>
        <w:t>Nilus nyang Mulia meuninggai donya bak kira-kira thôn 450, lheueh geutinggai di padang pasé na 60 thôn.</w:t>
      </w:r>
    </w:p>
    <w:p w14:paraId="57CBB686" w14:textId="77777777" w:rsidR="009B0F6A" w:rsidRDefault="009B0F6A">
      <w:pPr>
        <w:tabs>
          <w:tab w:val="left" w:pos="468"/>
        </w:tabs>
        <w:rPr>
          <w:lang w:val="ru-RU"/>
        </w:rPr>
      </w:pPr>
      <w:r>
        <w:rPr>
          <w:lang w:val="ru-RU"/>
        </w:rPr>
        <w:tab/>
        <w:t>Lam kawan karya-karya gobnyan nyang la'én na: 'Teuntang Doa', 'Pikeran nyang Peupaleng nibak nyang Fana', 'Teuntang Lapan Roh Jahé'. Karya nyang keulhèe nyan ngon cara meususôn jipeugah ciri-ciri lapan boh hawa nafsu utama nyang jipeusakét roh geutanyoe maséng-maséng: makén that, meulakee, tamak, beungèh, seudéh, putôh asa, sombong, ngon bangga droe. Deungon taturi sifeuet saboh hawa nafsu nyan, leubeh mudah keu tapeutanda jih lam droe teuh dan, akébatjih, keu tapumula talawan jih.</w:t>
      </w:r>
    </w:p>
    <w:p w14:paraId="3D260C98" w14:textId="77777777" w:rsidR="009B0F6A" w:rsidRPr="0065595E" w:rsidRDefault="009B0F6A">
      <w:pPr>
        <w:tabs>
          <w:tab w:val="left" w:pos="468"/>
        </w:tabs>
        <w:rPr>
          <w:sz w:val="20"/>
          <w:szCs w:val="16"/>
          <w:lang w:val="ru-RU"/>
        </w:rPr>
      </w:pPr>
    </w:p>
    <w:p w14:paraId="77BDFBDB" w14:textId="77777777" w:rsidR="009B0F6A" w:rsidRDefault="009B0F6A">
      <w:pPr>
        <w:pStyle w:val="Heading4"/>
        <w:rPr>
          <w:lang w:val="ru-RU"/>
        </w:rPr>
      </w:pPr>
      <w:bookmarkStart w:id="18" w:name="_Toc136188265"/>
      <w:r>
        <w:rPr>
          <w:lang w:val="ru-RU"/>
        </w:rPr>
        <w:t>Cara Meudo'a</w:t>
      </w:r>
      <w:bookmarkEnd w:id="18"/>
    </w:p>
    <w:p w14:paraId="4E73FC31" w14:textId="77777777" w:rsidR="009B0F6A" w:rsidRDefault="009B0F6A">
      <w:pPr>
        <w:tabs>
          <w:tab w:val="left" w:pos="468"/>
        </w:tabs>
        <w:rPr>
          <w:lang w:val="ru-RU"/>
        </w:rPr>
      </w:pPr>
      <w:r>
        <w:rPr>
          <w:lang w:val="ru-RU"/>
        </w:rPr>
        <w:t xml:space="preserve"> </w:t>
      </w:r>
      <w:r>
        <w:rPr>
          <w:lang w:val="ru-RU"/>
        </w:rPr>
        <w:tab/>
        <w:t>6. Bèk meudo'a mangat banmandum jeuet lagèe nyang gata keuneuk, sabab nyan hana sabe seusuai ngon keuheundak Po Teuh Allah. Teuma meudo'a kheueh: 'Jaloeun keuheundak Droeneueh.' Dan lam tiep-tiep urôsan, lakèe kheueh bak Gobnyan ngon cara nyan, sabab Gobnyan sabe geukeuneuk peue nyang jroh dan meumanfa'at keu jiwa. Nilus dari Sinai.</w:t>
      </w:r>
    </w:p>
    <w:p w14:paraId="529EB28D" w14:textId="77777777" w:rsidR="009B0F6A" w:rsidRDefault="009B0F6A">
      <w:pPr>
        <w:tabs>
          <w:tab w:val="left" w:pos="468"/>
        </w:tabs>
        <w:rPr>
          <w:lang w:val="ru-RU"/>
        </w:rPr>
      </w:pPr>
      <w:r>
        <w:rPr>
          <w:lang w:val="ru-RU"/>
        </w:rPr>
        <w:tab/>
        <w:t>6. "Na watee lôn lakee lam du'a mangat Allah geubri keu lôn nyoe atawa nyan, deungon bangai lôn cuba paksa keuheundak Gobnyan, kon lôn peubiyeu bak Gobnyan keu geuatoe hai-hai nyang paleng get keu lôn. Teuma, 'oh ka lôn teurimong peue nyang ka lôn lakee, lôn jeuet keu susah that, sabab hai nyan hana lagee nyang lôn harapkan" (Nile Sin.).</w:t>
      </w:r>
    </w:p>
    <w:p w14:paraId="2D34A164" w14:textId="77777777" w:rsidR="009B0F6A" w:rsidRDefault="009B0F6A">
      <w:pPr>
        <w:tabs>
          <w:tab w:val="left" w:pos="468"/>
        </w:tabs>
        <w:rPr>
          <w:lang w:val="ru-RU"/>
        </w:rPr>
      </w:pPr>
      <w:r>
        <w:rPr>
          <w:lang w:val="ru-RU"/>
        </w:rPr>
        <w:tab/>
        <w:t>6. Sabab nyan, bék seudéh meunyo gata hana langsong neuteurimöng nibak Po Teuh Allah peue nyang neulakèe. Gobnyan meuhajat geubri beureukat nyang leubeh rayek keu gata deungon cara geupaksa gata beudoh di hadapan Gobnyan lam du'a deungon saba. Sabab peue nyang leubeh rayek nibak meututô ngon Po Teuh Allah dan meuhubông ngon Gobnyan? (Nilus dari Sinai).</w:t>
      </w:r>
    </w:p>
    <w:p w14:paraId="57204ED2" w14:textId="77777777" w:rsidR="009B0F6A" w:rsidRDefault="009B0F6A">
      <w:pPr>
        <w:tabs>
          <w:tab w:val="left" w:pos="468"/>
        </w:tabs>
        <w:rPr>
          <w:lang w:val="ru-RU"/>
        </w:rPr>
      </w:pPr>
      <w:r>
        <w:rPr>
          <w:lang w:val="ru-RU"/>
        </w:rPr>
        <w:tab/>
        <w:t xml:space="preserve">6. Roh Kudus, geutrôn keu geupeureuham keuleumahan geutanyoe, geuteuka bak geutanyoe bahpih geutanyoe mantong hana suci; dan meunyo Gobnyan geuteumèe akai geutanyoe teungoh meudo'a ngon ikhlah, Gobnyan geutrôn ateueh akai nyan dan </w:t>
      </w:r>
      <w:r>
        <w:rPr>
          <w:lang w:val="ru-RU"/>
        </w:rPr>
        <w:lastRenderedPageBreak/>
        <w:t>geupeuhilang banmandum rupa pikeran ngon khayalan nyang meubida-bida, ngon nyan geupeusiap akai keu do'a nyang suci (Nilus dari Sinai).</w:t>
      </w:r>
    </w:p>
    <w:p w14:paraId="0D7CB1CC" w14:textId="77777777" w:rsidR="009B0F6A" w:rsidRDefault="009B0F6A">
      <w:pPr>
        <w:tabs>
          <w:tab w:val="left" w:pos="468"/>
        </w:tabs>
        <w:rPr>
          <w:lang w:val="ru-RU"/>
        </w:rPr>
      </w:pPr>
      <w:r>
        <w:rPr>
          <w:lang w:val="ru-RU"/>
        </w:rPr>
        <w:tab/>
        <w:t>6. Watèe gata meudo'a, bèk gata peugot rupa peu mantong keu Tuhan, dan bèk gata peubiyeu pikéran gata meubayang gamba peu mantong, tapi jak laju bak Gobnyan nyang Hana Rupa deungon cara nyang hana rupa — dan gata akan meusaboh deungon Gobnyan (Nilus dari Sinai).</w:t>
      </w:r>
    </w:p>
    <w:p w14:paraId="03BD9AFB" w14:textId="77777777" w:rsidR="009B0F6A" w:rsidRDefault="009B0F6A">
      <w:pPr>
        <w:tabs>
          <w:tab w:val="left" w:pos="468"/>
        </w:tabs>
        <w:rPr>
          <w:lang w:val="ru-RU"/>
        </w:rPr>
      </w:pPr>
      <w:r>
        <w:rPr>
          <w:lang w:val="ru-RU"/>
        </w:rPr>
        <w:tab/>
        <w:t>6. Beu-atè-atè keu jareungan musôh, sabab kadang-kadang, watèe gata teungoh meudo'a deungon suci ngon teunang, na gamba nyang anèh ngon aséng tiba-tiba deuh di keuë pikeran gata. Musôh jipeubuët nyan keu jipeutamong gata lam rasa bangga droë, jipeugah bahwa Tuhan ka geupeudeuh droë bak gata. Bèk pike bahwa Zat Ilahi geuduek bak saboh teumpat, na ukôran atawa rupa, sabab Gobnyan hana meupadum na atawa rupa (Nilus dari Sinai).</w:t>
      </w:r>
    </w:p>
    <w:p w14:paraId="1BEF47AF" w14:textId="77777777" w:rsidR="009B0F6A" w:rsidRDefault="009B0F6A">
      <w:pPr>
        <w:tabs>
          <w:tab w:val="left" w:pos="468"/>
        </w:tabs>
        <w:rPr>
          <w:lang w:val="ru-RU"/>
        </w:rPr>
      </w:pPr>
      <w:r>
        <w:rPr>
          <w:lang w:val="ru-RU"/>
        </w:rPr>
        <w:tab/>
        <w:t>6. Tateupeue kheueh bahwa malaikat-malaikat geudorông geutanyoe keu meudo'a dan geudong sajan geutanyoe watee meudo'a, geusyukô sajan-sajan dan geupeusampoe do'a keu geutanyoe. Teuma meunyoe geutanyoe lalèe dan na pikeran meudesya, geutanyoe tapeususah haté malaikat. Sabab watee awaknyan geukeurija brat that keu geutanyoe, geutanyoe keudroe malee that untuk talakèe bak Tuhan keu droe geutanyoe. Nyang leubeh brok lom: deungon hana tapeuduli bak ibadah geutanyoe keu Allah dan, lagee jih, tapeulheuh droe dari Tuhan geuh, geutanyoe meututô lam pikéran deungon syètan-syètan nyang kuto (Nilus dari Sinai).</w:t>
      </w:r>
    </w:p>
    <w:p w14:paraId="459DB667" w14:textId="77777777" w:rsidR="009B0F6A" w:rsidRDefault="009B0F6A">
      <w:pPr>
        <w:tabs>
          <w:tab w:val="left" w:pos="468"/>
        </w:tabs>
        <w:rPr>
          <w:lang w:val="ru-RU"/>
        </w:rPr>
      </w:pPr>
    </w:p>
    <w:p w14:paraId="4E6B5F3D" w14:textId="77777777" w:rsidR="009B0F6A" w:rsidRDefault="009B0F6A">
      <w:pPr>
        <w:pStyle w:val="Heading4"/>
        <w:rPr>
          <w:lang w:val="ru-RU"/>
        </w:rPr>
      </w:pPr>
      <w:bookmarkStart w:id="19" w:name="_Toc136188266"/>
      <w:r>
        <w:rPr>
          <w:lang w:val="ru-RU"/>
        </w:rPr>
        <w:t>Perjuangan Melawan Nafsu</w:t>
      </w:r>
      <w:bookmarkEnd w:id="19"/>
    </w:p>
    <w:p w14:paraId="08318E7D" w14:textId="77777777" w:rsidR="009B0F6A" w:rsidRDefault="009B0F6A">
      <w:pPr>
        <w:tabs>
          <w:tab w:val="left" w:pos="468"/>
        </w:tabs>
        <w:rPr>
          <w:lang w:val="ru-RU"/>
        </w:rPr>
      </w:pPr>
      <w:r>
        <w:rPr>
          <w:lang w:val="ru-RU"/>
        </w:rPr>
        <w:tab/>
        <w:t xml:space="preserve">24. </w:t>
      </w:r>
      <w:r>
        <w:rPr>
          <w:b/>
          <w:u w:val="single"/>
          <w:lang w:val="ru-RU"/>
        </w:rPr>
        <w:t>Makan Leubèh-leubèh</w:t>
      </w:r>
      <w:r>
        <w:rPr>
          <w:u w:val="single"/>
          <w:lang w:val="ru-RU"/>
        </w:rPr>
        <w:t xml:space="preserve">. </w:t>
      </w:r>
      <w:r>
        <w:rPr>
          <w:lang w:val="ru-RU"/>
        </w:rPr>
        <w:t>Phon mula hasé nyan keuh bungong, dan phon mula udép nyang aktif nyan keuh peunahan droe. Ukôran nyang cukôp nibak sapeue-sapeue nyan jipeunoh beukaih, tapi pruet, bah pih ka reungka, hana jikheun, 'Ka cukôp.' Tubôh nyang geupeupajôh si'at-at nyan lagèe guda nyang ka terlatih nyang hana sagai jipeulheuh ureueng nyang ék di ateuh jih. Saban lagèe musôh nyang ka maté hana le jipeuteuka rasa teumakôt, meunan cit tubôh nyang ka teutundôk lé puasa hana jipeukaru jiwa droeneuh (Nilus dari Sinai).</w:t>
      </w:r>
    </w:p>
    <w:p w14:paraId="70341764" w14:textId="77777777" w:rsidR="009B0F6A" w:rsidRDefault="009B0F6A">
      <w:pPr>
        <w:tabs>
          <w:tab w:val="left" w:pos="468"/>
        </w:tabs>
        <w:rPr>
          <w:lang w:val="ru-RU"/>
        </w:rPr>
      </w:pPr>
      <w:r>
        <w:rPr>
          <w:lang w:val="ru-RU"/>
        </w:rPr>
        <w:lastRenderedPageBreak/>
        <w:tab/>
        <w:t>24. Tanoh nyang hana geupula trép that jeuet timoh naleueng, meunan cit pikeran ureueng tamak that timoh pikeran nyang jeuet keu malèe. Apui nyang le umpeuen jih meutamah hu, meunan cit apui syahwat meutamah hu lé le peunajôh. Apui nyan padam meunyo ka habéh umpeuen, dan kureueng peunajôh jeuet peukering syahwat (Nilus Sin.).</w:t>
      </w:r>
    </w:p>
    <w:p w14:paraId="19724A32" w14:textId="77777777" w:rsidR="009B0F6A" w:rsidRDefault="009B0F6A">
      <w:pPr>
        <w:tabs>
          <w:tab w:val="left" w:pos="468"/>
        </w:tabs>
        <w:rPr>
          <w:lang w:val="ru-RU"/>
        </w:rPr>
      </w:pPr>
      <w:r>
        <w:rPr>
          <w:lang w:val="ru-RU"/>
        </w:rPr>
        <w:tab/>
        <w:t>24. Bèk gaseh keu tubôh watee jih ka jimeungadu let, dan bèk peupueh jih meunurot lagee nyang jilakèe; sabab meunyo ka teuga lom, jih akan jilawan gata lam prang nyang hana jeuet damè (Nilus Sinai).</w:t>
      </w:r>
    </w:p>
    <w:p w14:paraId="5095252C" w14:textId="77777777" w:rsidR="009B0F6A" w:rsidRDefault="009B0F6A">
      <w:pPr>
        <w:tabs>
          <w:tab w:val="left" w:pos="468"/>
        </w:tabs>
        <w:rPr>
          <w:lang w:val="ru-RU"/>
        </w:rPr>
      </w:pPr>
      <w:r>
        <w:rPr>
          <w:lang w:val="ru-RU"/>
        </w:rPr>
        <w:tab/>
        <w:t>24. Nibak sifat rakôh makheun, lagèe aneuk bak nyang timoh nibak urat, na meubagoe hawa nafsu la'én jiteubiet; dan hana trép lé, 'oh ka rayek jeuet keu bak kayèe nyang kreueh, nyan jimeucabang jeuet keu buet-buet jeuheut sajan ngon sifat rakôh makheun nyan (Neil Sin.).</w:t>
      </w:r>
    </w:p>
    <w:p w14:paraId="04BFEDFE" w14:textId="77777777" w:rsidR="009B0F6A" w:rsidRDefault="009B0F6A">
      <w:pPr>
        <w:tabs>
          <w:tab w:val="left" w:pos="468"/>
        </w:tabs>
        <w:rPr>
          <w:lang w:val="ru-RU"/>
        </w:rPr>
      </w:pPr>
      <w:r>
        <w:rPr>
          <w:lang w:val="ru-RU"/>
        </w:rPr>
        <w:tab/>
        <w:t>24. That gèt meunyo geutanyoe taikôt bak batèh keupeureulèe droe dan ta useuha deungon sipeunoh teunaga mangat bèk leupah batèh keupeureulèe nyan. Meunyo hawa nafsu jitarék sidroe ureueng bah pih bacut mantong u arah syahwat, maka hana saboh pih nasehat nyang ék jithan ureueng nyan lé. Sabab hana batèh keu peue mantong nyang leubèh nibak keupeureulèe sidroe-droe ureueng; malah, khawati ngon hana teunang nyang hana abéh-abéh akan jipeuleubèh brat buet nyang peureulèe keu tapeupeunoh hawa nafsu nyang hana meukira, lagèe apui nyang leubèh hu meunyo geutamah kayèe (Nilus Sinai.).</w:t>
      </w:r>
    </w:p>
    <w:p w14:paraId="5219D70E" w14:textId="77777777" w:rsidR="009B0F6A" w:rsidRDefault="009B0F6A">
      <w:pPr>
        <w:tabs>
          <w:tab w:val="left" w:pos="468"/>
        </w:tabs>
        <w:rPr>
          <w:lang w:val="ru-RU"/>
        </w:rPr>
      </w:pPr>
      <w:r>
        <w:rPr>
          <w:lang w:val="ru-RU"/>
        </w:rPr>
        <w:tab/>
        <w:t>24. Beu na tapa badan gata nyan deungon tujuan moral, mangat gata jeuet meurunoe meunyeusai lam haté ateueh desya-desya gata (Nilus dari Sinai).</w:t>
      </w:r>
    </w:p>
    <w:p w14:paraId="445C0D40" w14:textId="77777777" w:rsidR="009B0F6A" w:rsidRDefault="009B0F6A">
      <w:pPr>
        <w:tabs>
          <w:tab w:val="left" w:pos="468"/>
        </w:tabs>
        <w:rPr>
          <w:lang w:val="ru-RU"/>
        </w:rPr>
      </w:pPr>
      <w:r>
        <w:rPr>
          <w:lang w:val="ru-RU"/>
        </w:rPr>
        <w:tab/>
        <w:t>24. Pruet nyang soh jipeuteuga do'a, seudangkan pruet nyang peunoh jipeuteuka eh. Hana mungken meuteumèe bèe harôm lam èk, meunan cit hana bèe harôm keusetiaan lam droe ureueng nyang rakus makheun. Meukisék jipeupeunoh udara ngon bèe harôm, seudangkan do'a ureueng nyang meutheun jipeupeunoh udara nyan ngon bèe harôm Allah (Nilus dari Sinai).</w:t>
      </w:r>
    </w:p>
    <w:p w14:paraId="1A752FF0" w14:textId="77777777" w:rsidR="009B0F6A" w:rsidRDefault="009B0F6A">
      <w:pPr>
        <w:tabs>
          <w:tab w:val="left" w:pos="468"/>
        </w:tabs>
        <w:rPr>
          <w:lang w:val="ru-RU"/>
        </w:rPr>
      </w:pPr>
      <w:r>
        <w:rPr>
          <w:lang w:val="ru-RU"/>
        </w:rPr>
        <w:tab/>
        <w:t xml:space="preserve">26. </w:t>
      </w:r>
      <w:r>
        <w:rPr>
          <w:b/>
          <w:u w:val="single"/>
          <w:lang w:val="ru-RU"/>
        </w:rPr>
        <w:t xml:space="preserve">Gaséh </w:t>
      </w:r>
      <w:r>
        <w:rPr>
          <w:lang w:val="ru-RU"/>
        </w:rPr>
        <w:t xml:space="preserve">keu péng. Gaséh keu péng nyan keuh punca banmandum keujahatan. Saban lagèe cabeueng nyang ka layèe, jih nyan jipeusubô le that hawa nafsu la'én (susah até, beungèh, ceumuru, meunipèe, munafeék, sombong, dll.). Ngon sabab nyan, </w:t>
      </w:r>
      <w:r>
        <w:rPr>
          <w:lang w:val="ru-RU"/>
        </w:rPr>
        <w:lastRenderedPageBreak/>
        <w:t>sidroe ureueng nyang meuhajat peubinasa hawa nafsu la'én, harôih jipeutabu phon that punca jih (Nilus dari Sinai).</w:t>
      </w:r>
    </w:p>
    <w:p w14:paraId="1CBCBBF1" w14:textId="77777777" w:rsidR="009B0F6A" w:rsidRDefault="009B0F6A">
      <w:pPr>
        <w:tabs>
          <w:tab w:val="left" w:pos="468"/>
        </w:tabs>
        <w:rPr>
          <w:lang w:val="ru-RU"/>
        </w:rPr>
      </w:pPr>
      <w:r>
        <w:rPr>
          <w:lang w:val="ru-RU"/>
        </w:rPr>
        <w:tab/>
        <w:t>26. La'ôt hana tom meulimpah lé ié krueng nyang hana teubileung, dan hasrat ureueng tamak hana tom puéh lé hareuta nyang ka jipeusapat. Meunyo ka meutamah dua go ganda hareutajih, jihnyan jimeuhajat lom keu jipeuganda lom nyang ka dua go ganda nyan, dan hana tom piyôh jipeuganda hareutajih sampoë maté tiba-tiba jipeu-akhé buet sia-sia nyan (Neil Sin.).</w:t>
      </w:r>
    </w:p>
    <w:p w14:paraId="0F82D768" w14:textId="77777777" w:rsidR="009B0F6A" w:rsidRDefault="009B0F6A">
      <w:pPr>
        <w:tabs>
          <w:tab w:val="left" w:pos="468"/>
        </w:tabs>
        <w:rPr>
          <w:lang w:val="ru-RU"/>
        </w:rPr>
      </w:pPr>
      <w:r>
        <w:rPr>
          <w:lang w:val="ru-RU"/>
        </w:rPr>
        <w:tab/>
        <w:t>26. Ureuëng nyang hana meuhajat keu donya udép hana susah até, seudangkan keu ureuëng tamak, keuhai meuhajat keu hareuta nakeuh peunyakét nyang hana jeuët puleh. Meunyo gata hana neujôk até gata keu peukara-peukara donya, maka gata akan jeuët neukawal le that pikeran. Meunyo gata neutinggai keuhai meuhajat keu meureubôt hareuta, maka gata akan neubôh saléb gata deungon hana teuganggu (Nilus dari Sinai).</w:t>
      </w:r>
    </w:p>
    <w:p w14:paraId="298E75DE" w14:textId="77777777" w:rsidR="009B0F6A" w:rsidRDefault="009B0F6A">
      <w:pPr>
        <w:tabs>
          <w:tab w:val="left" w:pos="468"/>
        </w:tabs>
        <w:rPr>
          <w:lang w:val="ru-RU"/>
        </w:rPr>
      </w:pPr>
      <w:r>
        <w:rPr>
          <w:lang w:val="ru-RU"/>
        </w:rPr>
        <w:tab/>
        <w:t>26. Hasrat keu meureumpok hareuta nyan geupeugah akan teuka uroe tuha ngon sakét keu gata, sampoe gata ganto harapan bak Tuhan ngon harapan bak hareuta gata. Iman nyan nakeuh keyakinan nyang hana goyang ateuh keumilikan nyang samporeuna, meusajan ngon harapan nyang saba ateuh bantuan Tuhan. Watèe gata tinggai banmandum nyan, beu waspada: pikeran-pikeran suram akan jipeusalah gata ateueh keumiseukénan gata, jipeugah keu gata keukureuëngan lam banmandum hai, keumiseukénan, ngon keuhina—mangat jipeugoyang usaha gata keu meuteumèe keubajikan. Teuma meunyo gata neujak dalam hikmah ureuëng-ureuëng nyang meuzuhud, gata akan neukalon bahwa ateuëh hai-hai nyang sabé jipeusalah lé gobnyan keu gata, sidom teungoh jipareuë keu gata (Nilus dari Sinai).</w:t>
      </w:r>
    </w:p>
    <w:p w14:paraId="594C8B41" w14:textId="77777777" w:rsidR="009B0F6A" w:rsidRDefault="009B0F6A">
      <w:pPr>
        <w:tabs>
          <w:tab w:val="left" w:pos="468"/>
        </w:tabs>
        <w:rPr>
          <w:lang w:val="ru-RU"/>
        </w:rPr>
      </w:pPr>
      <w:r>
        <w:rPr>
          <w:lang w:val="ru-RU"/>
        </w:rPr>
        <w:tab/>
        <w:t xml:space="preserve">26. Jak tanyoe tinggai urusan donya dan ta meuhadap bak beureukat rohani. Padum na treb tanyoe teutap teuhanyot lam meuen-meuen aneuk miet, hana meuteumèe meusidroe pih akai ureueng rayek? Saban lagee aneh takalon ureueng agam dewasa duek ateuh tumpôkan abèe sira jigamba-gamba lagee aneuk miet lam abèe nyan, leubeh aneh lom watee ureueng-ureueng, nyang geutawok keu jiteurimong beureukat keukai, jikeureuja brat lam abèe urusan donya. Sababjih bida nyan nakeuh kamoe hana ék tapiké sapeue pih nyang leubèh peunténg nibak nyang deuh takalon; kamoe hana sadar keu hana meuhareuga nibak beureukat jinoe ngon </w:t>
      </w:r>
      <w:r>
        <w:rPr>
          <w:lang w:val="ru-RU"/>
        </w:rPr>
        <w:lastRenderedPageBreak/>
        <w:t>leubèh luhô nibak nyang teuma teuka; dan, buta geutanyoe lé keu-indah-an donya nyoe, geutanyoe meugantung bak nyan ngon banmandum hajat geutanyoe (Nilus Sin.).</w:t>
      </w:r>
    </w:p>
    <w:p w14:paraId="688732FF" w14:textId="77777777" w:rsidR="009B0F6A" w:rsidRDefault="009B0F6A">
      <w:pPr>
        <w:tabs>
          <w:tab w:val="left" w:pos="468"/>
        </w:tabs>
        <w:rPr>
          <w:lang w:val="ru-RU"/>
        </w:rPr>
      </w:pPr>
      <w:r>
        <w:rPr>
          <w:lang w:val="ru-RU"/>
        </w:rPr>
        <w:tab/>
        <w:t>26. Geupeukalôt lé urôsan donya nyoe, bah tanyoe peutiek beuban nyan keu tapeuseulamat juru kemudi—yakni akai geutanyoe. Meunyo ureuëng nyang meulayeuë lam kapai watèe badè jipeulheueh barang nyang paléng meuhareuga pih u luwa kapai ngon jaroe droe keu jipeuseulamat nyawöng, pakon teuma, demi udep nyang leubeh gèt, hana tapeusampéh hai nyang jitarék roh geutanyoe u dalam jurông? Pakon takôt geutanyoe keu Allah hana seukong lagèe takôt awaknyan keu la'ôt? Ngon sabab nyan, lôn meulakèe bak droeneueh, bah geutanyoe tapeulheueh mandum hai donya (Neil Sin.).</w:t>
      </w:r>
    </w:p>
    <w:p w14:paraId="25BC608B" w14:textId="77777777" w:rsidR="009B0F6A" w:rsidRDefault="009B0F6A">
      <w:pPr>
        <w:tabs>
          <w:tab w:val="left" w:pos="468"/>
        </w:tabs>
        <w:rPr>
          <w:lang w:val="ru-RU"/>
        </w:rPr>
      </w:pPr>
      <w:r>
        <w:rPr>
          <w:lang w:val="ru-RU"/>
        </w:rPr>
        <w:tab/>
        <w:t>26. Ureuëng meulèt nyang ka ahli hana jitamong u dalam glanggang deungon peukayan meugaya, sabab atôran meulèt jipeuwajéb awaknyan jitamong u arena teulanjang. Meunyoë seu'uëm atawa leupie, awaknyan teutap meunan jitamong, jitinggai peukayan di luwa. Meunyoë na sidroë ureuëng nyang hana jitem cok peukayan jih, jih nyan harôh cit hana jitem meulèt (Nilus Sin.).</w:t>
      </w:r>
    </w:p>
    <w:p w14:paraId="46D06A4B" w14:textId="77777777" w:rsidR="009B0F6A" w:rsidRDefault="009B0F6A">
      <w:pPr>
        <w:tabs>
          <w:tab w:val="left" w:pos="468"/>
        </w:tabs>
        <w:rPr>
          <w:lang w:val="ru-RU"/>
        </w:rPr>
      </w:pPr>
      <w:r>
        <w:rPr>
          <w:lang w:val="ru-RU"/>
        </w:rPr>
        <w:tab/>
        <w:t>26. Sifeuet jiwa nyang sampôreuna nakeuh hana jipeuduli urôsan donya, seudangkan sifeuet jiwa nyang meuhawa nakeuh jipeubeuban droe ngon risau. Ngon hana tamak, kon meukeusud kamoe keumiseukinan biasa, nyang teuka lé gabungan keuadaan dan jipeutamong ureueng nyang meukeusut lam seudeh, tapi saboh tekad sukarela keu puas ngon bacut (Nilus Sin.).</w:t>
      </w:r>
    </w:p>
    <w:p w14:paraId="448AA91F" w14:textId="77777777" w:rsidR="009B0F6A" w:rsidRDefault="009B0F6A">
      <w:pPr>
        <w:tabs>
          <w:tab w:val="left" w:pos="468"/>
        </w:tabs>
        <w:rPr>
          <w:lang w:val="ru-RU"/>
        </w:rPr>
      </w:pPr>
      <w:r>
        <w:rPr>
          <w:lang w:val="ru-RU"/>
        </w:rPr>
        <w:tab/>
        <w:t>26. Ureuëng-ureuëng suci jameun dilee nyan that hana padôli keu urôsan donya, sampoë awaknyan ngon sukarela geupiléh udép hana rumoh ngon teumpat tinggai, geupajôh peue mantong peunajôh nyang na di alam, dan geu-éh bak pat mantong ngon pakriban mantong teumpat awaknyan meuteumèe. Awaknyan hana bubông ateuëh ulèe dan hana peunajôh nyang teuntèe, dan kulét biribiri jeuët keu bajèe awaknyan. Awaknyan that teliti bak geuseutöt nasihat Tuhan: 'Kalön kheueh cicém-cicém di langèt…' (Matius 6:26). Awaknyan geupatéh ngon sunggôh-sunggôh bahwa peue nyang geupeureulèe lé tubôh akan teuka keudroe meunyo sidroe ureueng geupeumangat até Allah ngon nyang paléng utama geupeuduli keu geuteumé Keurajeuen Langèt (Nilus dari Sinai).</w:t>
      </w:r>
    </w:p>
    <w:p w14:paraId="1686D6FE" w14:textId="77777777" w:rsidR="009B0F6A" w:rsidRDefault="009B0F6A">
      <w:pPr>
        <w:tabs>
          <w:tab w:val="left" w:pos="468"/>
        </w:tabs>
        <w:rPr>
          <w:lang w:val="ru-RU"/>
        </w:rPr>
      </w:pPr>
      <w:r>
        <w:rPr>
          <w:lang w:val="ru-RU"/>
        </w:rPr>
        <w:lastRenderedPageBreak/>
        <w:tab/>
        <w:t xml:space="preserve">27. </w:t>
      </w:r>
      <w:r>
        <w:rPr>
          <w:b/>
          <w:u w:val="single"/>
          <w:lang w:val="ru-RU"/>
        </w:rPr>
        <w:t>Beungèh, seudèh, ngon sombong</w:t>
      </w:r>
      <w:r>
        <w:rPr>
          <w:lang w:val="ru-RU"/>
        </w:rPr>
        <w:t>. Almaseh geupeukok ulèe Gobnyan keu jiwa nyang sabé sabé meutheun, dan roh nyang leumbôt jeuet keu teumpat tinggai keu Trinitas nyang Suci (Nilus dari Sinai).</w:t>
      </w:r>
    </w:p>
    <w:p w14:paraId="4DF281C0" w14:textId="77777777" w:rsidR="009B0F6A" w:rsidRDefault="009B0F6A">
      <w:pPr>
        <w:tabs>
          <w:tab w:val="left" w:pos="468"/>
        </w:tabs>
        <w:rPr>
          <w:lang w:val="ru-RU"/>
        </w:rPr>
      </w:pPr>
      <w:r>
        <w:rPr>
          <w:lang w:val="ru-RU"/>
        </w:rPr>
        <w:tab/>
        <w:t>27. Soe nyang gaséh donya nyoe le dukacita, teuma soe nyang hana jipeuduli lé hai donya sabe seunang (Nilus dari Sinai).</w:t>
      </w:r>
    </w:p>
    <w:p w14:paraId="6B68746B" w14:textId="77777777" w:rsidR="009B0F6A" w:rsidRDefault="009B0F6A">
      <w:pPr>
        <w:tabs>
          <w:tab w:val="left" w:pos="468"/>
        </w:tabs>
        <w:rPr>
          <w:lang w:val="ru-RU"/>
        </w:rPr>
      </w:pPr>
      <w:r>
        <w:rPr>
          <w:lang w:val="ru-RU"/>
        </w:rPr>
        <w:tab/>
        <w:t>30. Sifeuet sombong jipeu'ék ureuëng sombong u pucôk puncak, dan dari sinan jiseumpom ureuëng nyan u dalam jurông. Boh kayèe nyang ka beukah hana meuguna keu ureuëng meulampôh, dan sifeuet göt ureuëng sombong hana meuguna keu Po Teuh Allah (Nilus dari Sinai).</w:t>
      </w:r>
    </w:p>
    <w:p w14:paraId="21472CA0" w14:textId="77777777" w:rsidR="009B0F6A" w:rsidRDefault="009B0F6A">
      <w:pPr>
        <w:tabs>
          <w:tab w:val="left" w:pos="468"/>
        </w:tabs>
        <w:rPr>
          <w:lang w:val="ru-RU"/>
        </w:rPr>
      </w:pPr>
      <w:r>
        <w:rPr>
          <w:lang w:val="ru-RU"/>
        </w:rPr>
        <w:tab/>
        <w:t xml:space="preserve">42. </w:t>
      </w:r>
      <w:r>
        <w:rPr>
          <w:b/>
          <w:lang w:val="ru-RU"/>
        </w:rPr>
        <w:t xml:space="preserve">Bèk Meuhukôm. </w:t>
      </w:r>
      <w:r>
        <w:rPr>
          <w:lang w:val="ru-RU"/>
        </w:rPr>
        <w:t>Ureuëng saleh nyan kon ureuëng nyang geupeubiyeu gaséh sayang keu le ureuëng, tapi ureuëng nyang hana geupeususah soë mantong (Neil Sin.).</w:t>
      </w:r>
    </w:p>
    <w:p w14:paraId="4287C46D" w14:textId="77777777" w:rsidR="009B0F6A" w:rsidRDefault="009B0F6A">
      <w:pPr>
        <w:pStyle w:val="Header"/>
        <w:tabs>
          <w:tab w:val="clear" w:pos="4320"/>
          <w:tab w:val="clear" w:pos="8640"/>
          <w:tab w:val="left" w:pos="468"/>
        </w:tabs>
        <w:rPr>
          <w:lang w:val="ru-RU"/>
        </w:rPr>
      </w:pPr>
    </w:p>
    <w:p w14:paraId="6D875C51" w14:textId="77777777" w:rsidR="009B0F6A" w:rsidRDefault="009B0F6A" w:rsidP="00CD03EE">
      <w:pPr>
        <w:pStyle w:val="Heading3"/>
        <w:rPr>
          <w:lang w:val="ru-RU"/>
        </w:rPr>
      </w:pPr>
      <w:bookmarkStart w:id="20" w:name="_Toc73833027"/>
      <w:bookmarkStart w:id="21" w:name="_Toc136188267"/>
      <w:bookmarkStart w:id="22" w:name="_Toc236891804"/>
      <w:r>
        <w:rPr>
          <w:lang w:val="ru-RU"/>
        </w:rPr>
        <w:t>Santo Efrem si Suriah</w:t>
      </w:r>
      <w:bookmarkEnd w:id="20"/>
      <w:bookmarkEnd w:id="21"/>
      <w:bookmarkEnd w:id="22"/>
    </w:p>
    <w:p w14:paraId="7CED7DA4" w14:textId="77777777" w:rsidR="009B0F6A" w:rsidRDefault="009B0F6A">
      <w:pPr>
        <w:tabs>
          <w:tab w:val="left" w:pos="468"/>
        </w:tabs>
        <w:rPr>
          <w:lang w:val="ru-RU"/>
        </w:rPr>
      </w:pPr>
      <w:r>
        <w:rPr>
          <w:lang w:val="ru-RU"/>
        </w:rPr>
        <w:t>Santa Efrem lahé di Nisibis (Mesopotamia) bak awai abad keupeuet nibak ureuëng chik nyang kaya, nyang peulara gobnyan lam takôt keu Tuhan. Bak masa muda gobnyan, gobnyan meupeucaya bahwa banmandum lam udép nyan teujadi deungon keubietôlan, teuma keujadian malang nyang teujadi lheueh nyan ka peuyakin gobnyan bahwa pandangan nyan salah. Ephrem nyang mantong muda na tom ditudôh ka jicue kamèng, nyang jeuet keu sabab hakém jipeutamong jih lam penjara, bah pih Ephrem hana meusalah sapeuë pih ateueh buet nyan. Watèe lam penjara ngon seudeh ate sabab peue nyang ka teujadi, Ephrem na tom meulumpoe bahwa jih teungoh jihukôm ateueh desya-desya la'én nyang keubit-keubit ka jipeubuet. Padum watee lheueh nyan, watee hakém nyan ka jiteupeue bahwa Efraim hana meusalah dan jipeubeubaih jih dari penjara, Efraim sadar bahwa nyang atô udep manusia nyan kon naséb buta, tapi Tuhan Po Teu Allah. Lheueh nyan, Ephrem geutinggai donya dan geujak u gunong keu geugabông ngön ureuëng-ureuëng nyang meukabông droe, di sinan gobnyan jeuet keu murib Santo Yakobus dari Nisibis. Di yup bimbéngan gobnyan, Ephrem ka meu-ubah, jeuet keu ureuëng nyang leumbôt, meunyeusai, dan seutia keu Tuhan.</w:t>
      </w:r>
    </w:p>
    <w:p w14:paraId="3DFA0446" w14:textId="77777777" w:rsidR="009B0F6A" w:rsidRDefault="009B0F6A">
      <w:pPr>
        <w:tabs>
          <w:tab w:val="left" w:pos="468"/>
        </w:tabs>
        <w:rPr>
          <w:lang w:val="ru-RU"/>
        </w:rPr>
      </w:pPr>
      <w:r>
        <w:rPr>
          <w:lang w:val="ru-RU"/>
        </w:rPr>
        <w:tab/>
        <w:t xml:space="preserve">Watèe Yakobus ka jeuët keu uskup, gobnyan geutunyok Efrem seubagoe asisten gobnyan. Lheueh nyan Santo Efrem geujak u </w:t>
      </w:r>
      <w:r>
        <w:rPr>
          <w:lang w:val="ru-RU"/>
        </w:rPr>
        <w:lastRenderedPageBreak/>
        <w:t>Edesa dan geusom droe lam gunong di sinan. Di sinan gobnyan geupeupusat droe that bak latihan keureubeuen monastik dan geubeuet Firman Tuhan ngon sunggôh-sunggôh. Tuhan ka geubri keu Santo Efrem karunia meurunoe, dan gobnyan jeuet keu meugah ngon khutbah-khutbah ilham gobnyan. Gobnyan cit geukeurija brat that lam geupeujeulah Kitab Suci dan geupeusampoe ajaran Ortodoks. Bak akhé umu gobnyan, gobnyan geujak saweu ureuëng-ureuëng tuha nyang hebat di Gunong Nitria ( , Meusé), meunan cit u Caesarea di Cappadocia, di sinan gobnyan meurumpok ngon Santo Basil si Rayeuk. Watee geuwoe u Edessa, gobnyan sakét dan meuninggai donya ngon teunang bak thôn 373. Mayèt gobnyan nyang hana reuloh geupinah u geurija.</w:t>
      </w:r>
    </w:p>
    <w:p w14:paraId="3B82C979" w14:textId="77777777" w:rsidR="009B0F6A" w:rsidRDefault="009B0F6A">
      <w:pPr>
        <w:tabs>
          <w:tab w:val="left" w:pos="468"/>
        </w:tabs>
        <w:rPr>
          <w:lang w:val="ru-RU"/>
        </w:rPr>
      </w:pPr>
    </w:p>
    <w:p w14:paraId="2377EAD8" w14:textId="77777777" w:rsidR="009B0F6A" w:rsidRDefault="009B0F6A">
      <w:pPr>
        <w:pStyle w:val="Heading4"/>
        <w:rPr>
          <w:lang w:val="ru-RU"/>
        </w:rPr>
      </w:pPr>
      <w:bookmarkStart w:id="23" w:name="_Toc136188268"/>
      <w:r>
        <w:rPr>
          <w:lang w:val="ru-RU"/>
        </w:rPr>
        <w:t>Jalan-jalan Udep Rohani</w:t>
      </w:r>
      <w:bookmarkEnd w:id="23"/>
    </w:p>
    <w:p w14:paraId="4A7929AC" w14:textId="77777777" w:rsidR="009B0F6A" w:rsidRDefault="009B0F6A">
      <w:pPr>
        <w:tabs>
          <w:tab w:val="left" w:pos="468"/>
        </w:tabs>
        <w:rPr>
          <w:lang w:val="ru-RU"/>
        </w:rPr>
      </w:pPr>
      <w:r>
        <w:rPr>
          <w:lang w:val="ru-RU"/>
        </w:rPr>
        <w:tab/>
        <w:t>23. Jak keunoe, hai ureueng meudesya, bak Dokto nyang Gèt dan beu puléh hana payah. Peulheuh beuban desya gata, peusampoe du'a, dan rhah luka gata nyang meululôh nyan deungon ië mata. Sabab Dokto langèt nyoe geupeupuléh luka deungon ië mata dan desah napah. Jak keunoe, dan peutubiet ië mata gata—nyan keuh ubat nyang paléng jroh. Sabab nyan keuh keuheundak Tabib di syeuruga, mangat tiep-tiep ureueng jipeupuléh droe jih deungon ië mata droe jih dan deungon nyan teupeuseulamat (Ephrem si Suriah).</w:t>
      </w:r>
    </w:p>
    <w:p w14:paraId="25409715" w14:textId="77777777" w:rsidR="009B0F6A" w:rsidRDefault="009B0F6A">
      <w:pPr>
        <w:tabs>
          <w:tab w:val="left" w:pos="468"/>
        </w:tabs>
        <w:rPr>
          <w:lang w:val="ru-RU"/>
        </w:rPr>
      </w:pPr>
      <w:r>
        <w:rPr>
          <w:lang w:val="ru-RU"/>
        </w:rPr>
        <w:tab/>
        <w:t xml:space="preserve">6. Peu na gata meuh'eut meudo'a hana teuganggu? Usaha beu do'a gata jiteubiet dari lhôk jiwa gata. Saban lagèe bak kayèe nyang aneuk jih lhôk hana reuloh jipoh lé angèn kencang, meunan cit do'a nyang jiteubiet dari lhôk jiwa jiteungoh u langèt, dan hana pikéran la'én nyang jeuet peusisat jih. Nyan keuh sababjih nabi geupeugah: </w:t>
      </w:r>
      <w:r>
        <w:rPr>
          <w:i/>
          <w:lang w:val="ru-RU"/>
        </w:rPr>
        <w:t xml:space="preserve">'Nibak dalam lôn meula-la keu Droeneueh, ya </w:t>
      </w:r>
      <w:r>
        <w:rPr>
          <w:lang w:val="ru-RU"/>
        </w:rPr>
        <w:t>Tuhan' (Mazmur 129:1; Efrem si Suriah).</w:t>
      </w:r>
    </w:p>
    <w:p w14:paraId="39F0D42D" w14:textId="77777777" w:rsidR="009B0F6A" w:rsidRDefault="009B0F6A">
      <w:pPr>
        <w:tabs>
          <w:tab w:val="left" w:pos="468"/>
        </w:tabs>
        <w:rPr>
          <w:lang w:val="ru-RU"/>
        </w:rPr>
      </w:pPr>
      <w:r>
        <w:rPr>
          <w:lang w:val="ru-RU"/>
        </w:rPr>
        <w:tab/>
        <w:t>6. Bèk sampoë hana neujak bak ibadah di geurija ngon alasan na urôsan la'én. Saban lagèë ujèën nyang peusubô ngon peujeuet bijèh jeuet keu aneuk, meunan cit ibadah di geurija nyan peukong jiwa lam keubajikan (Efrem si Suriah).</w:t>
      </w:r>
    </w:p>
    <w:p w14:paraId="67088A20" w14:textId="77777777" w:rsidR="009B0F6A" w:rsidRDefault="009B0F6A">
      <w:pPr>
        <w:tabs>
          <w:tab w:val="left" w:pos="468"/>
        </w:tabs>
        <w:rPr>
          <w:lang w:val="ru-RU"/>
        </w:rPr>
      </w:pPr>
      <w:r>
        <w:rPr>
          <w:lang w:val="ru-RU"/>
        </w:rPr>
        <w:tab/>
        <w:t xml:space="preserve">11. Saban lagèe sidroe aneuk miet hana teutap jeuet keu aneuk miet siumu masa, tapi jitimoh tiep uroe meunurot atôran alam sampoe trok bak umu dewasa, meunan cit sidroe ureueng Kristen, nyang lahé dari ateueh deungon ié dan Roh, bèk teutap lam </w:t>
      </w:r>
      <w:r>
        <w:rPr>
          <w:lang w:val="ru-RU"/>
        </w:rPr>
        <w:lastRenderedPageBreak/>
        <w:t xml:space="preserve">keuadaan lagèe aneuk miet rohani. Teuma, meulalu keutekunan, keureuja kreueh, ngon saba nyang rayeuk, jih harôih sabe maju ngon meukeumang sampoe trok bak tingkat keumatangan rohani </w:t>
      </w:r>
      <w:r>
        <w:rPr>
          <w:i/>
          <w:lang w:val="ru-RU"/>
        </w:rPr>
        <w:t xml:space="preserve">nyang samporeuna, 'sampoe trok bak ukôran keusamporeunaan tubôh </w:t>
      </w:r>
      <w:r>
        <w:rPr>
          <w:lang w:val="ru-RU"/>
        </w:rPr>
        <w:t>Kristus', lagèe nyang geupeurunoe lé Rasul (</w:t>
      </w:r>
      <w:r>
        <w:rPr>
          <w:sz w:val="22"/>
          <w:lang w:val="ru-RU"/>
        </w:rPr>
        <w:t>Eph. 4:13</w:t>
      </w:r>
      <w:r>
        <w:rPr>
          <w:lang w:val="ru-RU"/>
        </w:rPr>
        <w:t>; Ephrem si Suriah).</w:t>
      </w:r>
    </w:p>
    <w:p w14:paraId="4DA7EE47" w14:textId="77777777" w:rsidR="009B0F6A" w:rsidRDefault="009B0F6A">
      <w:pPr>
        <w:tabs>
          <w:tab w:val="left" w:pos="468"/>
        </w:tabs>
        <w:rPr>
          <w:lang w:val="ru-RU"/>
        </w:rPr>
      </w:pPr>
      <w:r>
        <w:rPr>
          <w:lang w:val="ru-RU"/>
        </w:rPr>
        <w:tab/>
        <w:t>11. Meunyo gata meuh'eut keu waréh Keurajeuën nyang teuma teuka, maka di sinoe di bumoe mita kheueh rahmat Raja. Dan seujauh gata peumulia Gobnyan, seujauh nyan kheueh Gobnyan teuma peu'ék martabat gata; seujauh gata meulayani Gobnyan di sinoe, seujauh nyan kheueh Gobnyan teuma peumulia gata di sinan, lagèe nyang ka teutuléh</w:t>
      </w:r>
      <w:r>
        <w:rPr>
          <w:i/>
          <w:lang w:val="ru-RU"/>
        </w:rPr>
        <w:t xml:space="preserve">: 'Lôn teuma peumulia ureuëng nyang peumulia Lôn, teuma ureuëng nyang hana peumulia Lôn teuma Lôn peumalèe' </w:t>
      </w:r>
      <w:r>
        <w:rPr>
          <w:lang w:val="ru-RU"/>
        </w:rPr>
        <w:t>(1 Sam. 2:30). Ngon sabab nyan, peumulialah Gobnyan ngon banmandum jiwa droëneuh, mangat Gobnyan geutém bri keumuliaan ureuëng-ureuëng suci keu droëneuh. Keu su'euë, 'Pakri cara mangat meuteumèe ridha Gobnyan?', lôn jaweuëb: Peuseumahlah keu Gobnyan meuh ngon pirak deungon cara neubantu ureuëng nyang peureulèe. Teuma, meunyo gata hana sapeue pih nyang jeuet tabri, maka bri keu Gobnyan seubagoe hadiah iman, gaséh sayang, keutahanan droe, saba, murah até, meureundah até … Bèk tahukôm ureueng la'én; jaga pandangan gata bèk trok bak hai nyang sia-sia; jaga jaroe gata bèk jipeubuet buet nyang salah; jiohkan gaki gata nibak jalan nyang jeuheut; peuseunang haté ureuëng nyang leumoh seumangat, beu gaséh keu ureuëng sakét, bri siëp ië keu ureuëng keu'iëng, ngon bri makheun keu ureuëng deuk. Singkat jih, bri keu Gobnyan banmandum nyang na bak droëneuh ngon banmandum nyang ka Tuhan bri keu droëneuh, sabab Almaseh hana geu'anggab remeh meunan pih duwa mita dari sidroë inong balèe. Efrem si Suriah.</w:t>
      </w:r>
    </w:p>
    <w:p w14:paraId="3E6CEEE9" w14:textId="77777777" w:rsidR="009B0F6A" w:rsidRDefault="009B0F6A">
      <w:pPr>
        <w:tabs>
          <w:tab w:val="left" w:pos="468"/>
        </w:tabs>
        <w:rPr>
          <w:lang w:val="ru-RU"/>
        </w:rPr>
      </w:pPr>
      <w:r>
        <w:rPr>
          <w:lang w:val="ru-RU"/>
        </w:rPr>
        <w:tab/>
        <w:t>31. Salah sidroe ureueng suci na geupeugah: 'Pike kheueh hai nyang jroh, bek tapike hai nyang jeuheut, sabab pikeran hana jeuet teudong suwôn.' Ngon sabab nyan, bah tanyoe tapeusibôk pikeran tanyoe ngon ajaran Firman Allah, ngon du'a-du'a dan , ngon buet-buet nyang jroh. Saban lagèe pikeran nyang su'uem jipeulahé buet nyang su'uem, meunan cit pikeran nyang jroh jipeulahé buet nyang jroh. Ephrem si Suriah.</w:t>
      </w:r>
    </w:p>
    <w:p w14:paraId="741647AB" w14:textId="77777777" w:rsidR="009B0F6A" w:rsidRDefault="009B0F6A">
      <w:pPr>
        <w:tabs>
          <w:tab w:val="left" w:pos="468"/>
        </w:tabs>
        <w:rPr>
          <w:lang w:val="ru-RU"/>
        </w:rPr>
      </w:pPr>
      <w:r>
        <w:rPr>
          <w:lang w:val="ru-RU"/>
        </w:rPr>
        <w:lastRenderedPageBreak/>
        <w:tab/>
        <w:t>31. Bèk peugah pikeran gata bak soë mantong, tapi bak ureuëng nyang gata turi na rohani mantong, sabab iblih le that jaroëng. Bèk na meusom sapeuë bak ureuëng rohani, meunyoë kon musôh, meuteumèë teumpat jidong, jipeurayeuk urat lam droë gata. Adak ureuëng jasmani, bèk meupakat ngon awaknyan. Ephrem si Suriah.</w:t>
      </w:r>
    </w:p>
    <w:p w14:paraId="15C861F6" w14:textId="77777777" w:rsidR="009B0F6A" w:rsidRDefault="009B0F6A">
      <w:pPr>
        <w:tabs>
          <w:tab w:val="left" w:pos="468"/>
        </w:tabs>
        <w:rPr>
          <w:lang w:val="ru-RU"/>
        </w:rPr>
      </w:pPr>
      <w:r>
        <w:rPr>
          <w:lang w:val="ru-RU"/>
        </w:rPr>
        <w:tab/>
        <w:t>40. Beu tiep-tiep buet jroh nyang tapeubuet nyan geupeubuet keu keumuliaan Allah, dan lheueh nyan akan jiba cit keumuliaan keu geutanyoe. Peunuhan peurintah nyan suci ngon murni cit meunyo geupeubuet deungon seumike keu Tuhan, deungon rasa teumakot keu Allah, ngon ateuh dasar gaséh keu Gobnyan. Musôh umat manusia (syètan) geu-useuha ngon sigala cara keu geupeupaleng geutanyoe dari sifeuet nyan ngon meubagoe cubaan donya, mangat kon keu keubajikan nyang seubeutôijih—gaseh keu Allah—tanyoe peuteumpat haté bak keubajikan donya nyang hana nyata. Keubit, peu mantong buet jroh nyang jipeubuet lé sidroe ureueng, si jeuhet nyan jiusaha keu jipeukuto ngon jipeujeuh, jipeutamong lam buet seumita nyan bijèh-bijèh keubanggaan, atawa ragu-ragu, atawa meungomel, atawa la'én-la'én nyang saban, sampoe buet jroh geutanyoe nyan hana lé jroh. Saboh buet jroh barô jeuet keu jroh beutôi meunyo geupeubuet keu Allah ngon até meureundah dan seumangat.</w:t>
      </w:r>
    </w:p>
    <w:p w14:paraId="4362D124" w14:textId="77777777" w:rsidR="009B0F6A" w:rsidRDefault="009B0F6A">
      <w:pPr>
        <w:tabs>
          <w:tab w:val="left" w:pos="468"/>
        </w:tabs>
        <w:rPr>
          <w:lang w:val="ru-RU"/>
        </w:rPr>
      </w:pPr>
      <w:r>
        <w:rPr>
          <w:lang w:val="ru-RU"/>
        </w:rPr>
        <w:t>Dan deungon sifeuet nyan, mandum peurintah jeuet keu mudah keu geutanyoe, sabab cinta keu Allah geupeuhilang tiep-tiep rintangan bak ta'at peurintah. Efrem si Suriah.</w:t>
      </w:r>
    </w:p>
    <w:p w14:paraId="40FE2373" w14:textId="77777777" w:rsidR="009B0F6A" w:rsidRDefault="009B0F6A">
      <w:pPr>
        <w:tabs>
          <w:tab w:val="left" w:pos="468"/>
        </w:tabs>
        <w:rPr>
          <w:lang w:val="ru-RU"/>
        </w:rPr>
      </w:pPr>
      <w:r>
        <w:rPr>
          <w:lang w:val="ru-RU"/>
        </w:rPr>
        <w:tab/>
        <w:t xml:space="preserve">42. Jak tanyoe beu luhua haté dan saling tabantu beuban maséng-maséng, meuseuha tapeubeudoh ureuëng nyang ka reubah dan tapeubeubaih ureuëng nyang ka jidrop lé musôh. Peu na sidroe pih prajurit, watee jikalon rakan jih ka jidrop lé musôh, nyang hana jimeuprang lawan musôh nyan keu jipeubeubaih rakan jih? Teuma, meunyo jih hana sanggôp jipeubeubaih rakan nyan, maka jih nyan akan seudeh ngon jimo, sira jingingat keu rakan jih. Kon leubeh patôt keuh geutanyoe tabri keumatean geutanyoe keu saban-saban, meunyo meunan? Sabab Tuhan dan Peuseulamat geutanyoe Isa Almasih ka geupeugah: </w:t>
      </w:r>
      <w:r>
        <w:rPr>
          <w:i/>
          <w:lang w:val="ru-RU"/>
        </w:rPr>
        <w:t xml:space="preserve">'Hana gaséh nyang leubèh rayek nibak nyoe, na ureueng nyang jibri udép jih keu sahbat-sahbat </w:t>
      </w:r>
      <w:r>
        <w:rPr>
          <w:lang w:val="ru-RU"/>
        </w:rPr>
        <w:t>jih' (Yohanes 15:13). Ephrem si Suriah.</w:t>
      </w:r>
    </w:p>
    <w:p w14:paraId="70A2D6A7" w14:textId="77777777" w:rsidR="009B0F6A" w:rsidRDefault="009B0F6A">
      <w:pPr>
        <w:tabs>
          <w:tab w:val="left" w:pos="468"/>
        </w:tabs>
        <w:rPr>
          <w:lang w:val="ru-RU"/>
        </w:rPr>
      </w:pPr>
      <w:r>
        <w:rPr>
          <w:lang w:val="ru-RU"/>
        </w:rPr>
        <w:tab/>
        <w:t xml:space="preserve">42. Sibagoe anggèta tubôh rohani nyang meusambông saban droe, geutanyoe wajéb tulông-meunulông. Saban lagèe anggèta </w:t>
      </w:r>
      <w:r>
        <w:rPr>
          <w:lang w:val="ru-RU"/>
        </w:rPr>
        <w:lastRenderedPageBreak/>
        <w:t xml:space="preserve">tubôh, nyang geukawai lé roh, saling peulengkap saban droe, meunan cit geutanyoe, nyang geukawai lé Roh Allah, harôih saling meulayani deungon hana hasad. Deungon pikeran lagèe nyan, leubèh le ureuëng nyang khusyuk meudo'a nyan akan geutop keu kureuëng do'a lamkawan ureuëng nyang geupeubuët tugaih gobnyan, dan meunan cit seubalekjih, leubèh le buët ureuëng nyang geupeubuët tugaih gobnyan akan geutop keu kureuëng amai lamkawan ureuëng nyang khusyuk meudo'a, mangat, lagèe narit Rasul, na keuseutaraan lam mandum hai (2 Kor. 8:14). Bah keuh sederhana, gaséh sayang, meunèndhôn, ngon hana iri jipeukukôh lamkawan syèdara. Teuma, seujauh tiëp-tiëp ureuëng meuiman, meugaséh, ngon meukeurija, meukeumang tiep-tiep uroë deungon cara lagèe nyan, gobnyan akan geuanggap patôt keu Keurajeuën. Nyan keuh beutôi-beutôi udep malaikat: watee geutanyoe meusaboh ngon siseun-seun hana meusiriek, ngon sederhana ngon cinta, ngon damè ngon seunang; watee geutanyoe geuanggap keujayaan ureueng la'én seubagoe keuuntungan geutanyoe, dan keuleumahan, keukurangan, ngon keuseudihan gobnyan seubagoe keurugian geutanyoe. Sabab na geupeugah: </w:t>
      </w:r>
      <w:r>
        <w:rPr>
          <w:i/>
          <w:lang w:val="ru-RU"/>
        </w:rPr>
        <w:t xml:space="preserve">'Bèk maséng-maséng geutanyoe ta kalon keupeunténgan droe teuh mantong, teuma kalon cit keupeunténgan ureuëng </w:t>
      </w:r>
      <w:r>
        <w:rPr>
          <w:lang w:val="ru-RU"/>
        </w:rPr>
        <w:t>la'én' (Filipi 2:4). Ephrem si Suriah.</w:t>
      </w:r>
    </w:p>
    <w:p w14:paraId="3211C9BE" w14:textId="77777777" w:rsidR="009B0F6A" w:rsidRDefault="009B0F6A">
      <w:pPr>
        <w:tabs>
          <w:tab w:val="left" w:pos="468"/>
        </w:tabs>
        <w:rPr>
          <w:lang w:val="ru-RU"/>
        </w:rPr>
      </w:pPr>
    </w:p>
    <w:p w14:paraId="6F754846" w14:textId="77777777" w:rsidR="009B0F6A" w:rsidRDefault="009B0F6A">
      <w:pPr>
        <w:pStyle w:val="Heading4"/>
        <w:rPr>
          <w:lang w:val="ru-RU"/>
        </w:rPr>
      </w:pPr>
      <w:bookmarkStart w:id="24" w:name="_Toc136188269"/>
      <w:r>
        <w:rPr>
          <w:lang w:val="ru-RU"/>
        </w:rPr>
        <w:t>Sifeuet Mulia ngon Nafsu</w:t>
      </w:r>
      <w:bookmarkEnd w:id="24"/>
    </w:p>
    <w:p w14:paraId="0162A5DC" w14:textId="77777777" w:rsidR="009B0F6A" w:rsidRDefault="009B0F6A">
      <w:pPr>
        <w:tabs>
          <w:tab w:val="left" w:pos="468"/>
        </w:tabs>
        <w:rPr>
          <w:lang w:val="ru-RU"/>
        </w:rPr>
      </w:pPr>
      <w:r>
        <w:rPr>
          <w:lang w:val="ru-RU"/>
        </w:rPr>
        <w:tab/>
        <w:t>13. Sifeuet-sifeuet rohani ngon jasmani. Na peuet boh sifeuet utama (pokok): beurani, bijaksana, suci, ngon adé. Nibak nyan lahé sifeut-sifeut rohani nyang la'én: iman, harapan, gaséh sayang, karunia doa, keu-mèndah, keuleumbôtan, haté nyang luwah, saba, keubajikan, peungeutahuan keu Allah, bibeueh nibak mudah beungèh, keusederhanaan, keutabahan haté, kejujuran, bebas, hana meuhukôm, bebas dari sombong, iri atawa munafék, hana tamak, gaséh sayang, rahmat, murah haté, hormat, khidmat, saboh hasrat keu beureukat keukai nyang teuma teuka, saboh keuheundak keu Keurajeuën Allah ngon geuteurimong jeuët keu aneuk-aneuk Allah. Ephrem si Suriah.</w:t>
      </w:r>
    </w:p>
    <w:p w14:paraId="4081A949" w14:textId="77777777" w:rsidR="009B0F6A" w:rsidRDefault="009B0F6A">
      <w:pPr>
        <w:tabs>
          <w:tab w:val="left" w:pos="468"/>
        </w:tabs>
        <w:rPr>
          <w:lang w:val="ru-RU"/>
        </w:rPr>
      </w:pPr>
      <w:r>
        <w:rPr>
          <w:lang w:val="ru-RU"/>
        </w:rPr>
        <w:tab/>
        <w:t xml:space="preserve">13. Sifeuet-sifeuet jasmani, meunyo beubaih nibak mandum keumunafikan ngon meuh'eut keu peuseunang haté manusia, jiba sidroe ureueng keu leubeh mulia lam keumureunonan ngon hana </w:t>
      </w:r>
      <w:r>
        <w:rPr>
          <w:lang w:val="ru-RU"/>
        </w:rPr>
        <w:lastRenderedPageBreak/>
        <w:t>meuh'eut. Nyan tamöng lam nyan: pantang, puasa, deuk ngon grah, meujaga, meutumpôk, pakèk bajèe nyang paléng sederhana ngon pajôh peunajôh nyang paléng sederhana, éh di ateuëh tanoh lapang, gasien, hana tamak, hèk, sidroe, seungap, hemat, seunang ngon bacut, kureuëng meututô, keurija brat, beukabéh beuntuk penderitaan sukarela ngon beukabéh usaha fisik. Mandum nyan that peureulèe ngon meumanfa'at watèe sidroe ureueng lam keuadaan sihat tubôh atawa watèe nafsu syahwat teungoh meugeulora. Teuma meunyo tubôh ka leumoh, atawa meunyo, ngon beunantu Allah, sidroe ureueng ka meunang ateueh hawa nafsu jih, keubajikan tubôh nyan hana that peureulèe lé, sabab keumulee ngon syukô keu Allah nyan ka jeuet keu gantoe bandum. Ephrem si Suriah.</w:t>
      </w:r>
    </w:p>
    <w:p w14:paraId="4948307C" w14:textId="77777777" w:rsidR="009B0F6A" w:rsidRDefault="009B0F6A">
      <w:pPr>
        <w:tabs>
          <w:tab w:val="left" w:pos="468"/>
        </w:tabs>
        <w:rPr>
          <w:lang w:val="ru-RU"/>
        </w:rPr>
      </w:pPr>
      <w:r>
        <w:rPr>
          <w:lang w:val="ru-RU"/>
        </w:rPr>
        <w:tab/>
        <w:t>21. Nafsu rohani ngon jasmani. Nafsu rohani nakeuh lagèe nyoe: tuwo keu Allah, sigeu ngon hana meuphôm (keu iman Kristen). Lhèe boh hawa napsu nyan jipeukabô mata jiwa — nakeuh akai — dan sidroe ureueng ka jikuasa lé hawa napsu la'én, nakeuh: hana ta'at, bid'ah, meungate, mudah beungèh, beungèh, meungon, galak meureuka, banci, galak meubalah, meungumpat, meuhukôm, seudeh nyang hana meupatôt, takôt, malee, meulawan, ceumuru, iri, sombong, riyak, munafék, sulet, hana meuiman, hana bijaksana, hana piléh-piléh, paneuk pikeran, hana puas, tamak, malaih, riyu, meugantung bak donya, putôh asa, peungeut, hana meusyukur, meungomel, sombong, peunteng droe, ceubeueng, sombong, meuh'eut keu kuwasa, galak peumangat até ureueng, licék, hana malèe, kaku até, leumoh, meusom-som, meuhina, peungeut, seutuju deungon desya, sabe teupiké keu desya, pikéran nyang meuhambo, cinta droe (indôk mandum keujahatan), cinta keu péng (asai mandum keurusakan ngon nafsu), beunci ngon licék. Efrem si Suriah.</w:t>
      </w:r>
    </w:p>
    <w:p w14:paraId="7178D79D" w14:textId="77777777" w:rsidR="009B0F6A" w:rsidRDefault="009B0F6A">
      <w:pPr>
        <w:tabs>
          <w:tab w:val="left" w:pos="468"/>
        </w:tabs>
        <w:rPr>
          <w:lang w:val="ru-RU"/>
        </w:rPr>
      </w:pPr>
      <w:r>
        <w:rPr>
          <w:lang w:val="ru-RU"/>
        </w:rPr>
        <w:tab/>
        <w:t xml:space="preserve">21. Nafsu syahwat nakeuh lagèe nyoe: rakôh makheun, rakôh, mewah, mabôk, meubagoe rupa syahwat, meulakee, meuzina, cabui, hana suci, hubungan seks sesama darah, buas, hawa nafsu jeuheut, mandum macam hawa nafsu nyang hana wajar ngon nyang meumalèe, meucurèe, meureusak teumpat suci, meurampok, poh droe, mandum macam peunurôt nafsu syahwat, peunurôt hawa nafsu tubôh—terutama watèe tubôh teungoh sihat—sihé, ramalan, ramalan, dukun, gaya meuhayak, sifeuet meuhayak, maleuh, galak that keu peukayan meugaya, obsesi keu kosmetik, galak meujudi, </w:t>
      </w:r>
      <w:r>
        <w:rPr>
          <w:lang w:val="ru-RU"/>
        </w:rPr>
        <w:lastRenderedPageBreak/>
        <w:t>meuleukek ngon kesenangan donya, udep meulampias nafsu syahwat nyang peubodoh akai, jeuet lagee beulatang, dan hana sagai-sagai jipeubiyeu ureueng jipandang u arah Allah ngon keubajikan. Asai dari banmandum keujahatan nyang teuseubôt lam ' ' nyan nakeuh gaséh keu kesenangan, gaséh keu keumuliaan, ngon gaséh keu péng, nyang jeuet keu asai dari banmandum buet nyang jeuhet.</w:t>
      </w:r>
    </w:p>
    <w:p w14:paraId="43F4A8AE" w14:textId="77777777" w:rsidR="009B0F6A" w:rsidRDefault="009B0F6A">
      <w:pPr>
        <w:tabs>
          <w:tab w:val="left" w:pos="468"/>
        </w:tabs>
        <w:rPr>
          <w:lang w:val="ru-RU"/>
        </w:rPr>
      </w:pPr>
    </w:p>
    <w:p w14:paraId="1BF804CA" w14:textId="77777777" w:rsidR="009B0F6A" w:rsidRDefault="009B0F6A">
      <w:pPr>
        <w:pStyle w:val="Heading4"/>
        <w:rPr>
          <w:lang w:val="ru-RU"/>
        </w:rPr>
      </w:pPr>
      <w:bookmarkStart w:id="25" w:name="_Toc136188270"/>
      <w:r>
        <w:rPr>
          <w:lang w:val="ru-RU"/>
        </w:rPr>
        <w:t>Perjuangan geulawan lapan boh hawa nafsu utama</w:t>
      </w:r>
      <w:bookmarkEnd w:id="25"/>
    </w:p>
    <w:p w14:paraId="14DC6A3D" w14:textId="77777777" w:rsidR="009B0F6A" w:rsidRDefault="009B0F6A">
      <w:pPr>
        <w:tabs>
          <w:tab w:val="left" w:pos="468"/>
        </w:tabs>
        <w:rPr>
          <w:lang w:val="ru-RU"/>
        </w:rPr>
      </w:pPr>
      <w:r>
        <w:rPr>
          <w:lang w:val="ru-RU"/>
        </w:rPr>
        <w:tab/>
        <w:t>25</w:t>
      </w:r>
      <w:r>
        <w:rPr>
          <w:b/>
          <w:lang w:val="ru-RU"/>
        </w:rPr>
        <w:t>. Nafsu syahwat</w:t>
      </w:r>
      <w:r>
        <w:rPr>
          <w:lang w:val="ru-RU"/>
        </w:rPr>
        <w:t>. Bèk peubiyeu mata gata meupandang keudeh keunoe, dan bèk kalon keuindahan ureueng la'én, bek teuma musôh gata jipeureubah gata meulalu mata gata. Ephrem si Suriah.</w:t>
      </w:r>
    </w:p>
    <w:p w14:paraId="66E46A1E" w14:textId="77777777" w:rsidR="009B0F6A" w:rsidRDefault="009B0F6A">
      <w:pPr>
        <w:tabs>
          <w:tab w:val="left" w:pos="468"/>
        </w:tabs>
        <w:rPr>
          <w:lang w:val="ru-RU"/>
        </w:rPr>
      </w:pPr>
      <w:r>
        <w:rPr>
          <w:lang w:val="ru-RU"/>
        </w:rPr>
        <w:tab/>
        <w:t xml:space="preserve">25. Meunyo syètan nafsu jipeususah gata, teugor kheueh jih, sira tapeugah: 'Seumoga Tuhan geupeubinasa gata, hai syètan kuto nyang meubèe busôk.' Sabab tateupeue soe nyang ka geupeugah: </w:t>
      </w:r>
      <w:r>
        <w:rPr>
          <w:i/>
          <w:lang w:val="ru-RU"/>
        </w:rPr>
        <w:t xml:space="preserve">'Pikeran nyang jroh bak daging nyan musôh keu </w:t>
      </w:r>
      <w:r>
        <w:rPr>
          <w:lang w:val="ru-RU"/>
        </w:rPr>
        <w:t>Allah' (Roma 8:7; Efrem ureueng Suriah).</w:t>
      </w:r>
    </w:p>
    <w:p w14:paraId="63C7F76F" w14:textId="77777777" w:rsidR="009B0F6A" w:rsidRDefault="009B0F6A">
      <w:pPr>
        <w:tabs>
          <w:tab w:val="left" w:pos="468"/>
        </w:tabs>
        <w:rPr>
          <w:lang w:val="ru-RU"/>
        </w:rPr>
      </w:pPr>
      <w:r>
        <w:rPr>
          <w:lang w:val="ru-RU"/>
        </w:rPr>
        <w:tab/>
        <w:t>25. Meunyo nafsu ka bangket, pike kheueh keu apui nyang hana jeuet padam ngon keu ulat nyang hana maté, dan apui lam tubôh gata teuma langsong padam. Meunyo kon, meunyo ka leumoh, gata teuma talô dan jeuet keu biasa meudesya, bah pih gata meutobat. Sabab nyan, dari phôn that, beu kreueh ateueh hawa nafsu lagèe nyan, bék sampoe jipeutalô gata dan gata ka biasa talô bak musôh. Sabab keubiasaan nyan ka jeuet keu sifeuet keudua. Soe mantong nyang ka biasa jiseurah keumeunangan keu hawa nafsu, sabe akan jiteugor lé nurani jih; dan bahpih jipeuleumah rupa nyang mangat di hadapan ureueng la'én, lam haté jih akan sôsah seubab su nurani jih nyang teugor nyan. Sabab nyan nakeuh sifeuet nafsu, jipeutron keusedihan nyang paleng peudeh ateueh ureueng nyang jiseutot jih. Ngon sabab nyan, jaga kheueh roh droe, sabe peuteutap Po Teuh Allah lam droe. Ephrem si Suriah.</w:t>
      </w:r>
    </w:p>
    <w:p w14:paraId="096C44CE" w14:textId="77777777" w:rsidR="009B0F6A" w:rsidRDefault="009B0F6A">
      <w:pPr>
        <w:tabs>
          <w:tab w:val="left" w:pos="468"/>
        </w:tabs>
        <w:rPr>
          <w:lang w:val="ru-RU"/>
        </w:rPr>
      </w:pPr>
      <w:r>
        <w:rPr>
          <w:lang w:val="ru-RU"/>
        </w:rPr>
        <w:tab/>
        <w:t xml:space="preserve">25. Meunyo na prang nafsu lam droe gata, bek teumakot ngon bek putôh asa. Meunyo kon, gata ka tapeubeurani musôh (syaitan), dan jih nyan akan jipeutamong lam pikeran gata hai-hai nyang jeuet keu godaan: 'Api lam droe gata hana reuda sampoe gata peupueh nafsu gata.' Teutapi beu saba lam Tuhan; peutuwoe do'a droe neuh deungon meumoë di hadapan rahmat Gobnyan, dan Gobnyan akan </w:t>
      </w:r>
      <w:r>
        <w:rPr>
          <w:lang w:val="ru-RU"/>
        </w:rPr>
        <w:lastRenderedPageBreak/>
        <w:t>geudeungo droe neuh, dan geupeuseulamat droe neuh dari jurang hawa nafsu (pikeran kuto) dan dari leuhob keusasahan (khayalan nyang meumalèe), dan geupeuduek gaki droe neuh ateueh batèe keusuciyan (Mazmur 39:1–3). Óh lheueh nyan, gata teuma takalon beunantu nyang ka teuka keu gata dari Gobnyan. Beu tabéh saba; bék sampoe leumoh tekad gata, bék hèk bak talumpôk ié lam kapai, sabab labuha udep ka to. Óh lheueh nyan gata teuma meulakèe, dan Gobnyan teuma geupeugah: 'Lôn na disinoe!' (Yesaya 58:9). Teuma Gobnyan geupreh keu geukalon buet droeneueh: peu keuh droeneueh beutôi-beutôi ka siab keu meulawan desya sampoe u maté. Sabab nyan, bék su'uem até: Po teu Allah hana geutinggai droeneueh. Tuhan teungoh geukalon perjuangan gata; muka malaikat ngon bala syètan pih teungoh geukalon cit. Malaikat ka siab keuneuk bri mahkota keu ureueng nyang meunang, seudangkan syètan ka siab keuneuk peumalèe ureueng nyang talô. Jadi, beu-atè-atè, bèk sampoe gata peusedèh keu malaikat gata keudroe, atawa gata peuseunang haté syètan. Ephrem si Suriah.</w:t>
      </w:r>
    </w:p>
    <w:p w14:paraId="19984065" w14:textId="77777777" w:rsidR="009B0F6A" w:rsidRDefault="009B0F6A">
      <w:pPr>
        <w:tabs>
          <w:tab w:val="left" w:pos="468"/>
        </w:tabs>
        <w:rPr>
          <w:lang w:val="ru-RU"/>
        </w:rPr>
      </w:pPr>
      <w:r>
        <w:rPr>
          <w:lang w:val="ru-RU"/>
        </w:rPr>
        <w:tab/>
        <w:t xml:space="preserve">25. Watee sidroe iblih jipeuphôn peuleumah gambaran-gambaran nyang jeuet keu godaan lam pikeran gata ngon jipeuleumah bak akai gata keuindahan sidroe ureueng inong nyang gohlom penah gata kalon, peukong keudroe gata ngon rasa teumakot keu Allah ngon ingat keu ureueng-ureueng nyang ka meuninggai lam desya — pike keu uroe watee roh gata teupisah dari tuboh gata, — bayangkan su Allah nyang that meugah, nyang akan jideungo lé ureuëng lalèe—ureuëng nyang hana udép saleh ngon hana jipeubuët peurintah Almaseh—: </w:t>
      </w:r>
      <w:r>
        <w:rPr>
          <w:i/>
          <w:lang w:val="ru-RU"/>
        </w:rPr>
        <w:t xml:space="preserve">'Jak beu jioh nibak Lôn, gata nyang teukutôk, tamöng u dalam apui keukai nyang ka geupeusiap keu iblih ngon malaikat-malaikatjih' </w:t>
      </w:r>
      <w:r>
        <w:rPr>
          <w:lang w:val="ru-RU"/>
        </w:rPr>
        <w:t>(Matius 25:41). Bayangkeuh cit ulat nyang hana maté ngon azab nyang hana putôh-putôh . Pikeran keuh hai nyan, dan hasrat gata keu meunangah akan gadoh, lagèe lilén meuleulèh di hadapan apui, sabab iblih-iblih ngon keuseunangan si'at hana ék jiteuen rasa teumakôt keu Allah. Ephrem si Suriah.</w:t>
      </w:r>
    </w:p>
    <w:p w14:paraId="00EB26F5" w14:textId="77777777" w:rsidR="009B0F6A" w:rsidRDefault="009B0F6A">
      <w:pPr>
        <w:tabs>
          <w:tab w:val="left" w:pos="468"/>
        </w:tabs>
        <w:rPr>
          <w:lang w:val="ru-RU"/>
        </w:rPr>
      </w:pPr>
    </w:p>
    <w:p w14:paraId="58422453" w14:textId="77777777" w:rsidR="009B0F6A" w:rsidRDefault="009B0F6A">
      <w:pPr>
        <w:tabs>
          <w:tab w:val="left" w:pos="468"/>
        </w:tabs>
        <w:rPr>
          <w:lang w:val="ru-RU"/>
        </w:rPr>
      </w:pPr>
      <w:r>
        <w:rPr>
          <w:lang w:val="ru-RU"/>
        </w:rPr>
        <w:tab/>
        <w:t xml:space="preserve">27. </w:t>
      </w:r>
      <w:r>
        <w:rPr>
          <w:b/>
          <w:lang w:val="ru-RU"/>
        </w:rPr>
        <w:t xml:space="preserve">Beungèh ngon seudéh. </w:t>
      </w:r>
      <w:r>
        <w:rPr>
          <w:lang w:val="ru-RU"/>
        </w:rPr>
        <w:t xml:space="preserve">Peuë hana ék neuteuen hinaan? Seungap kheueh—dan gata akan meuteumèe damè. Bèk neupiké gata leubèh meudeurita nibak ureuëng la'én. Saban lagèe ureuëng udép di bumoe han ék jipeujioh droe nibak udara, meunan cit ureuëng udép di donya nyoe han ék jipeujioh droe nibak cubaan </w:t>
      </w:r>
      <w:r>
        <w:rPr>
          <w:lang w:val="ru-RU"/>
        </w:rPr>
        <w:lastRenderedPageBreak/>
        <w:t>seudéh ngon sakét. Ureuëng nyang sibôk ngon urôsan donya meuteumèë seudéh donya, seudangkan ureuëng nyang meujuang keu urôsan rohani meuteumèë peudeuh rohani. Teuma, ureuëng nyang keudua nyan akan meuteumèë beureukat, sabab haséjih leumah bak Tuhan. Ephrem si Suriah.</w:t>
      </w:r>
    </w:p>
    <w:p w14:paraId="7C785B24" w14:textId="77777777" w:rsidR="009B0F6A" w:rsidRDefault="009B0F6A">
      <w:pPr>
        <w:tabs>
          <w:tab w:val="left" w:pos="468"/>
        </w:tabs>
        <w:rPr>
          <w:lang w:val="ru-RU"/>
        </w:rPr>
      </w:pPr>
      <w:r>
        <w:rPr>
          <w:lang w:val="ru-RU"/>
        </w:rPr>
        <w:tab/>
        <w:t>28. Meunyo dukacita teuka, bah tanyoe preh keu seunang. Bah tanyoe cok contoh ureueng nyang meulayeu di la'ôt. Meunyo badè teuka, awaknyan jilawan umbak, sira jipreh cuaca jernéh; dan meunyo cuaca jernéh, awaknyan meusiap-siap keu badè. Awaknyan sabe waspada, bèk sampoe angèn badè nyang teuka tiba-tiba jireubot awaknyan hana meusadia dan jipeubalék kapai. Meunan cit geutanyoe harôh tapeubuet: watee seudeh atawa keuadaan payah teuka bak geutanyoe, beu ta kalon ukeue bak peunyeunang dan tulông nibak Tuhan, bèk sampoe geutanyoe teubeban lé pikéran bahwa hana lé harapan keuseulamatan keu geutanyoe. Efrem si Suriah.</w:t>
      </w:r>
    </w:p>
    <w:p w14:paraId="304D7B53" w14:textId="77777777" w:rsidR="009B0F6A" w:rsidRDefault="009B0F6A">
      <w:pPr>
        <w:tabs>
          <w:tab w:val="left" w:pos="468"/>
        </w:tabs>
        <w:rPr>
          <w:lang w:val="ru-RU"/>
        </w:rPr>
      </w:pPr>
      <w:r>
        <w:rPr>
          <w:lang w:val="ru-RU"/>
        </w:rPr>
        <w:tab/>
        <w:t>28. Banmandum nyan teuka dari Tuhan—nyang jroh meunan cit nyang seudeh. Teuma, saboh teuka dari keuheundak Gobnyan nyang jroh, dan nyang la'én teuka dari disiplin Gobnyan atawa dari idin Gobnyan. Dari keuheundak Gobnyan nyang jroh—watee geutanyoe udép deungon saleh, saweueb Tuhan galak ureueng nyang udép saleh nyan geupeukalon deungon mahkota saba; dari disiplin Gobnyan—watee, lheueh meudesya, geutanyoe geupeubeutôi; seudangkan deungon izin Gobnyan — watee, bah pih ka geupeubeutôi, geutanyoe hana meutobat. Allah deungon hikmah Gobnyan geuhukôm geutanyoe ureueng meudesya mangat geutanyoe bék teuhukôm meusigoe deungon donya, lagee nyang geupeugah le Rasul: 'Geutanyoe geupeubeutôi lé Tuhan, geutanyoe geupoh, mangat geutanyoe bék teuhukôm meusigoe deungon donya' (1 Kor. 11:32). Efrem si Suriah.</w:t>
      </w:r>
    </w:p>
    <w:p w14:paraId="2780F3C0" w14:textId="77777777" w:rsidR="009B0F6A" w:rsidRDefault="009B0F6A">
      <w:pPr>
        <w:tabs>
          <w:tab w:val="left" w:pos="468"/>
        </w:tabs>
        <w:rPr>
          <w:lang w:val="ru-RU"/>
        </w:rPr>
      </w:pPr>
    </w:p>
    <w:p w14:paraId="1913C300" w14:textId="77777777" w:rsidR="009B0F6A" w:rsidRDefault="009B0F6A">
      <w:pPr>
        <w:tabs>
          <w:tab w:val="left" w:pos="468"/>
        </w:tabs>
        <w:rPr>
          <w:lang w:val="ru-RU"/>
        </w:rPr>
      </w:pPr>
      <w:r>
        <w:rPr>
          <w:lang w:val="ru-RU"/>
        </w:rPr>
        <w:tab/>
        <w:t>30</w:t>
      </w:r>
      <w:r>
        <w:rPr>
          <w:b/>
          <w:lang w:val="ru-RU"/>
        </w:rPr>
        <w:t>. Rasa bangga ngon sombong</w:t>
      </w:r>
      <w:r>
        <w:rPr>
          <w:lang w:val="ru-RU"/>
        </w:rPr>
        <w:t>. Bèk na sapeue pih nyang geupeubuet keu peuleumah droe, teuma bandum buet nyan beu teuka dari haté nyang suci, sabab Po Teuh Allah geuteupeue peue nyang teusom ngon rahsia, dan nibak Gobnyan keudroe geutanyoe meuharap meuteumèe upah. Ephrem si Suriah.</w:t>
      </w:r>
    </w:p>
    <w:p w14:paraId="262C9DF6" w14:textId="77777777" w:rsidR="009B0F6A" w:rsidRDefault="009B0F6A">
      <w:pPr>
        <w:tabs>
          <w:tab w:val="left" w:pos="468"/>
        </w:tabs>
        <w:rPr>
          <w:lang w:val="ru-RU"/>
        </w:rPr>
      </w:pPr>
      <w:r>
        <w:rPr>
          <w:lang w:val="ru-RU"/>
        </w:rPr>
        <w:tab/>
        <w:t xml:space="preserve">30. Ureuëng sombong hana ék jiteuen meunyo na ureuëng leubèh—dan meunyo jiteumèe ureuëng nyang leubèh göt nibak jih, </w:t>
      </w:r>
      <w:r>
        <w:rPr>
          <w:lang w:val="ru-RU"/>
        </w:rPr>
        <w:lastRenderedPageBreak/>
        <w:t>jih nyan pasti jibenci atawa jimeusaéng. Rasa meusaéng ngon rasa benci nyan sabé meusajan, dan soë mantong nyang na salah saboh nibak rasa nyan, maka na cit bandua nyan. Ephrem si Suriah.</w:t>
      </w:r>
    </w:p>
    <w:p w14:paraId="18B49A5F" w14:textId="77777777" w:rsidR="009B0F6A" w:rsidRDefault="009B0F6A">
      <w:pPr>
        <w:tabs>
          <w:tab w:val="left" w:pos="468"/>
        </w:tabs>
        <w:rPr>
          <w:lang w:val="ru-RU"/>
        </w:rPr>
      </w:pPr>
      <w:r>
        <w:rPr>
          <w:lang w:val="ru-RU"/>
        </w:rPr>
        <w:tab/>
        <w:t>30. Roh bangga nyang kuto nyan licék ngon meumacam rupa, dan jipeuguna sigala cara keu jipeutalô manusia: jipeungeut ureueng carong ngon keucarongan, ureueng teuga ngon keuteugaan, ureueng kaya ngon hareuta, ureueng ceudah ngon keu-ceudah-an, dan ureueng seniman ngon seni. Ephrem si Suriah.</w:t>
      </w:r>
    </w:p>
    <w:p w14:paraId="6392E43C" w14:textId="77777777" w:rsidR="009B0F6A" w:rsidRDefault="009B0F6A">
      <w:pPr>
        <w:tabs>
          <w:tab w:val="left" w:pos="468"/>
        </w:tabs>
        <w:rPr>
          <w:lang w:val="ru-RU"/>
        </w:rPr>
      </w:pPr>
      <w:r>
        <w:rPr>
          <w:lang w:val="ru-RU"/>
        </w:rPr>
        <w:tab/>
        <w:t>30. Sidroe ureueng barô nyang hana meureundah haté hana seunjata keu jilawan musôh (syetan), dan ureueng nyan akan talô brat. Ephrem si Suriah.</w:t>
      </w:r>
    </w:p>
    <w:p w14:paraId="154AB4B5" w14:textId="77777777" w:rsidR="009B0F6A" w:rsidRDefault="009B0F6A">
      <w:pPr>
        <w:tabs>
          <w:tab w:val="left" w:pos="468"/>
        </w:tabs>
        <w:rPr>
          <w:lang w:val="ru-RU"/>
        </w:rPr>
      </w:pPr>
      <w:r>
        <w:rPr>
          <w:lang w:val="ru-RU"/>
        </w:rPr>
        <w:tab/>
        <w:t>30. Awai dari rendah haté nakeuh patéh. Bah keuh rendah haté jeuet keu dasa dan bajèe nibak balasan droeneueh; bah keuh narit droeneueh sederhana dan ramah. Sifeuet sombong hana jiseumah droe; jih nyan durhaka, jimeubeurontak, dan jipeuturôt perkiraan droe jih keudroe. Teuma sifeuet meunyeumah nyan patéh, tundôk bak nyang jroh, sederhana, dan jihoreumat ureueng ubit meunan cit ureueng rayeuk. Ephrem si Suriah.</w:t>
      </w:r>
    </w:p>
    <w:p w14:paraId="6E032E3C" w14:textId="77777777" w:rsidR="009B0F6A" w:rsidRDefault="009B0F6A">
      <w:pPr>
        <w:tabs>
          <w:tab w:val="left" w:pos="468"/>
        </w:tabs>
        <w:rPr>
          <w:lang w:val="ru-RU"/>
        </w:rPr>
      </w:pPr>
    </w:p>
    <w:p w14:paraId="0B11B3A1" w14:textId="77777777" w:rsidR="009B0F6A" w:rsidRDefault="009B0F6A">
      <w:pPr>
        <w:tabs>
          <w:tab w:val="left" w:pos="468"/>
        </w:tabs>
        <w:rPr>
          <w:lang w:val="ru-RU"/>
        </w:rPr>
      </w:pPr>
      <w:r>
        <w:rPr>
          <w:lang w:val="ru-RU"/>
        </w:rPr>
        <w:tab/>
        <w:t xml:space="preserve">51. </w:t>
      </w:r>
      <w:r>
        <w:rPr>
          <w:b/>
          <w:lang w:val="ru-RU"/>
        </w:rPr>
        <w:t>Tipèe-tipèe iblih</w:t>
      </w:r>
      <w:r>
        <w:rPr>
          <w:lang w:val="ru-RU"/>
        </w:rPr>
        <w:t>. Musôh nyang licék nyan, ngon meubagoe cara, ka jipeutamong racôn jih lam droe geutanyoe maséng-maséng dan jigoda tiep-tiep ureueng ngon meubagoe tipèe. Na ureuëng nyang puasa, tapi jiseurah droëjih bak rasa meureubôt ngon hasad. Nyang la'én jithèe droëjih nibak hawa nafsu, tapi jikurông lé rasa bangga droë. Nyang la'én lom that carong bak buët, tapi teupapah lam peungapét rasa meuhukôm. Na ureuëng nyang jipeujioh nibak meuhukôm, tapi kreueh ulèe ngon galak meudebat. Nyang la'én sederhana bak pajôh, tapi teubabas lam sombong ngon angkuh. Nyang la'én hana reuda meudo'a, tapi galak beungèh ngon bagah marah. Nyang la'én ka meuhasé bak hai nyang ubit, ka geupeu'ék droe leubèh manyang nibak ureuëng nyang leubèh lalè nibak jih. Ngon lagèe nyan, tiep-tiep ureuëng teurèth bak desya ngon meubagoe cara, tapi ureuëng hana jikalon nyan (Ephrem si Suriah).</w:t>
      </w:r>
    </w:p>
    <w:p w14:paraId="4124D678" w14:textId="77777777" w:rsidR="009B0F6A" w:rsidRDefault="009B0F6A">
      <w:pPr>
        <w:tabs>
          <w:tab w:val="left" w:pos="468"/>
        </w:tabs>
        <w:rPr>
          <w:lang w:val="ru-RU"/>
        </w:rPr>
      </w:pPr>
    </w:p>
    <w:p w14:paraId="3D448F2A" w14:textId="77777777" w:rsidR="009B0F6A" w:rsidRDefault="009B0F6A" w:rsidP="00CD03EE">
      <w:pPr>
        <w:pStyle w:val="Heading3"/>
        <w:rPr>
          <w:lang w:val="ru-RU"/>
        </w:rPr>
      </w:pPr>
      <w:bookmarkStart w:id="26" w:name="_Toc73833028"/>
      <w:bookmarkStart w:id="27" w:name="_Toc136188271"/>
      <w:bookmarkStart w:id="28" w:name="_Toc236891805"/>
      <w:r>
        <w:rPr>
          <w:lang w:val="ru-RU"/>
        </w:rPr>
        <w:t>St. Yohanes Klimakus</w:t>
      </w:r>
      <w:bookmarkEnd w:id="26"/>
      <w:bookmarkEnd w:id="27"/>
      <w:bookmarkEnd w:id="28"/>
    </w:p>
    <w:p w14:paraId="0A35025F" w14:textId="77777777" w:rsidR="009B0F6A" w:rsidRDefault="009B0F6A">
      <w:pPr>
        <w:tabs>
          <w:tab w:val="left" w:pos="468"/>
        </w:tabs>
        <w:rPr>
          <w:lang w:val="ru-RU"/>
        </w:rPr>
      </w:pPr>
      <w:r>
        <w:rPr>
          <w:lang w:val="ru-RU"/>
        </w:rPr>
        <w:t xml:space="preserve">Hana meuteumeung informasi meunyoe udep St. Yohanes Klimakus bak masa ubit (nama geuh geucok dari kata 'tangga'). </w:t>
      </w:r>
      <w:r>
        <w:rPr>
          <w:lang w:val="ru-RU"/>
        </w:rPr>
        <w:lastRenderedPageBreak/>
        <w:t>Deuh that nibak tulésan-tulésan gobnyan bahwa gobnyan geuteurimong peundidikan nyang jroh dan, geuseutot panggilan batén, gobnyan geutamong u Biara Gunong Sinai bak umu 16 thôn. Keu peuet thôn phôn, gobnyan geubimbéng lé tuha Macarius, nyang cit ka geupotong ôk gobnyan keu udep seubagoe rahéb. O lheueh udep di yup bimbéngan tuha nyan seulama 19 thôn, Santo Yohanes geupeuphôn udep sidroe-droe lheueh tuha nyan meuninggai donya. Gobnyan geusom buet-buet biara gobnyan nibak ureueng la'en, dan geuwoe u biara bak uroe Aleuhad, di sinan gobnyan geuteurimong Misteri Kudus dan lheueh nyan geumeututoe ngon para tuha nyang suci keu geupeunilai keuadaan rohani gobnyan. Lheueh geuduek sidroe-droe seulama peuet ploh thon, Santo Yohanes geupileh jeuet keu abbot Biara Sinai. Teuma, peuet thôn lheueh nyan gobnyan geuwoe u teumpat meuseunyi gobnyan dan meuninggai donya bak thôn 563, bak umu 80 thôn. Santo Yohanes geutuléh *The Ladder of Divine Ascent*. Lam kitab nyan, nyang na lhèe plôh bab, gobnyan geupeugah langkah-langkah nyang jiba u kesempurnaan rohani.</w:t>
      </w:r>
    </w:p>
    <w:p w14:paraId="2EA8AE42" w14:textId="77777777" w:rsidR="009B0F6A" w:rsidRDefault="009B0F6A">
      <w:pPr>
        <w:tabs>
          <w:tab w:val="left" w:pos="468"/>
        </w:tabs>
        <w:rPr>
          <w:lang w:val="ru-RU"/>
        </w:rPr>
      </w:pPr>
    </w:p>
    <w:p w14:paraId="1831F937" w14:textId="77777777" w:rsidR="009B0F6A" w:rsidRDefault="009B0F6A">
      <w:pPr>
        <w:pStyle w:val="Heading4"/>
        <w:rPr>
          <w:lang w:val="ru-RU"/>
        </w:rPr>
      </w:pPr>
      <w:bookmarkStart w:id="29" w:name="_Toc136188272"/>
      <w:r>
        <w:rPr>
          <w:lang w:val="ru-RU"/>
        </w:rPr>
        <w:t>Peungeutahuan keu keuheundak Po Teuh Allah, seumangat rohani</w:t>
      </w:r>
      <w:bookmarkEnd w:id="29"/>
    </w:p>
    <w:p w14:paraId="50326149" w14:textId="77777777" w:rsidR="009B0F6A" w:rsidRDefault="009B0F6A">
      <w:pPr>
        <w:tabs>
          <w:tab w:val="left" w:pos="468"/>
        </w:tabs>
        <w:rPr>
          <w:lang w:val="ru-RU"/>
        </w:rPr>
      </w:pPr>
      <w:r>
        <w:rPr>
          <w:lang w:val="ru-RU"/>
        </w:rPr>
        <w:tab/>
        <w:t>8. Banmandum ureuëng nyang meuh'eut jiteupeue keuheundak Tuhan, harôih jipeumaté dilee keuheundak droe jih keudroe. O'h ka lheueh meudo'a ubak Tuhan deungon iman ngon sederhana, awaknyan harôih jimita nasihat nibak bapak-bapak ngon syèdara-syèdara jih deungon haté nyang meureundah ngon hana meusapeue ragu-ragu lam pikéran. Ngon awaknyan harôih jiteurimong nasihat nyan lagèe teuka nibak babah Tuhan, bahpih nyan meulawan deungon peumahaman droe jih keudroe keu hai nyan. Ureuëng nyang jiseutöt atôran nyoe nakeuh ureuëng nyang peunoh deungon rasa meureundah droe, dan Po Teu Allah hana geupeubiyeu awaknyan sesat. John of the Ladder.</w:t>
      </w:r>
    </w:p>
    <w:p w14:paraId="37CB111A" w14:textId="77777777" w:rsidR="009B0F6A" w:rsidRDefault="009B0F6A">
      <w:pPr>
        <w:tabs>
          <w:tab w:val="left" w:pos="468"/>
        </w:tabs>
        <w:rPr>
          <w:lang w:val="ru-RU"/>
        </w:rPr>
      </w:pPr>
      <w:r>
        <w:rPr>
          <w:lang w:val="ru-RU"/>
        </w:rPr>
        <w:tab/>
        <w:t xml:space="preserve">8. Na ladôm ureuëng nyang geupaham keuheundak Po Teu Allah deungon cara lagèe nyoe. Awaknyan geupeusiblah bandum keuheundak u saboh arah atawa arah la'én—bandum alasan nyang dukông atawa nyang lawan saboh hai. Ngon cara nyan, ka geupeubibeueh pikeran gobnyan dari keuheundak droe, laju </w:t>
      </w:r>
      <w:r>
        <w:rPr>
          <w:lang w:val="ru-RU"/>
        </w:rPr>
        <w:lastRenderedPageBreak/>
        <w:t>geupeusampoe masalah nyan ubak Tuhan ngon doa nyang that khusyuk keu si padum uroe. Meunan kheueh gobnyan geuteupeue keuheundak Gobnyan—mungkin saweueb Pikeran Nyang Maha Manyang geupeugah haba ngon pikeran gobnyan, atawa saweueb salah saboh solusi nyang na nyan ka gadoh mandum makna jih keu gobnyan. John of the Ladder.</w:t>
      </w:r>
    </w:p>
    <w:p w14:paraId="045BD549" w14:textId="77777777" w:rsidR="009B0F6A" w:rsidRDefault="009B0F6A">
      <w:pPr>
        <w:tabs>
          <w:tab w:val="left" w:pos="468"/>
        </w:tabs>
        <w:rPr>
          <w:lang w:val="ru-RU"/>
        </w:rPr>
      </w:pPr>
      <w:r>
        <w:rPr>
          <w:lang w:val="ru-RU"/>
        </w:rPr>
        <w:tab/>
        <w:t>8. Soe mantong nyang ka meurumpok Allah lam droe jih meulalu pencerahan dari ateueh, sigra jiteurimong jaweueban keuhai keuheundak suci Allah, baik lam hai nyang peureulee sigra meunan cit lam hai nyang jeuet jipeutheun. Yohanes dari Tangga.</w:t>
      </w:r>
    </w:p>
    <w:p w14:paraId="521205E5" w14:textId="77777777" w:rsidR="009B0F6A" w:rsidRDefault="009B0F6A">
      <w:pPr>
        <w:tabs>
          <w:tab w:val="left" w:pos="468"/>
        </w:tabs>
        <w:rPr>
          <w:lang w:val="ru-RU"/>
        </w:rPr>
      </w:pPr>
      <w:r>
        <w:rPr>
          <w:lang w:val="ru-RU"/>
        </w:rPr>
        <w:tab/>
        <w:t>11. Lam sigala keuadaan geutanyoe harôh ta-peuriksa niët geutanyoe: sabab Tuhan geukalon nyan lam mandum buet geutanyoe. Peue mantong nyang bibeueh nibak rasa meupihak ngon mandum keu-kutoan, dan geupeubuet khusuh keu Allah mantong kon keu seubab la'én, akan geuitông keu hasé jroh geutanyoe, bah pih nyan hana sampôreuna. Yahya Si Tangga.</w:t>
      </w:r>
    </w:p>
    <w:p w14:paraId="1878FAC2" w14:textId="77777777" w:rsidR="009B0F6A" w:rsidRDefault="009B0F6A">
      <w:pPr>
        <w:tabs>
          <w:tab w:val="left" w:pos="468"/>
        </w:tabs>
        <w:rPr>
          <w:lang w:val="ru-RU"/>
        </w:rPr>
      </w:pPr>
      <w:r>
        <w:rPr>
          <w:lang w:val="ru-RU"/>
        </w:rPr>
        <w:tab/>
        <w:t>11. Na jiwa-jiwa nyang beurani nyang, kareuna cinta nyang that kong keu Allah (ngon haté nyang meureundah), jicuba buet-buet nyang leubèh nibak teunaga droe jih. Dan na cit haté nyang sombong nyang jicuba buet nyan ateueh hasutan musôh geutanyoe (iblis). Sabab musôh geutanyoe kayém that jipeusurông geutanyoe ngon cara licék keu tapeubuet buet nyang di luwa keumampuan geutanyoe, mangat, meunyoe hana meuhasé, geutanyoe jeuet keu putôh asa dan tapeutinggai cit buet-buet nyang seujalan ngon keumampuan geutanyoe. Yohanes Klimakus.</w:t>
      </w:r>
    </w:p>
    <w:p w14:paraId="7438B2C6" w14:textId="77777777" w:rsidR="009B0F6A" w:rsidRDefault="009B0F6A">
      <w:pPr>
        <w:tabs>
          <w:tab w:val="left" w:pos="468"/>
        </w:tabs>
        <w:rPr>
          <w:lang w:val="ru-RU"/>
        </w:rPr>
      </w:pPr>
      <w:r>
        <w:rPr>
          <w:lang w:val="ru-RU"/>
        </w:rPr>
        <w:tab/>
        <w:t>11. Ulôn ka lôn kalon ureuëng nyang leumoh bak roh ngon tubôh, nyang, saweueb le that desya nyang ka jipeubuët, jicuba buët-buët nyang di luwa keumampuan jih ngon hana sanggôp jiteuen. Ngon lôn peugah bak awaknyan bahwa Allah geupeunilé taubat nyan kon meunurôt brat buët nyang geupeubuët, tapi meunurôt tingkat rendah haté, nyang meusajan ngon moë, peunyesalan, ngon beunci keu desya. John Climacus.</w:t>
      </w:r>
    </w:p>
    <w:p w14:paraId="3E2F4F04" w14:textId="77777777" w:rsidR="009B0F6A" w:rsidRDefault="009B0F6A">
      <w:pPr>
        <w:tabs>
          <w:tab w:val="left" w:pos="468"/>
        </w:tabs>
        <w:rPr>
          <w:lang w:val="ru-RU"/>
        </w:rPr>
      </w:pPr>
      <w:r>
        <w:rPr>
          <w:lang w:val="ru-RU"/>
        </w:rPr>
        <w:tab/>
        <w:t xml:space="preserve">11. Desya ngon hawa nafsu nyan kon ka na bak fitrah manusia, sabab Allah kon nyang peujeuet hawa nafsu. Teuma Gobnyan ka geupeulop le that sifeuet mulia lam fitrah geutanyoe, di antara nyan nakeuh: gaséh sayang (sabab ureueng kafir pih na rasa gaséh), cinta (sabab na cit beulatang jipeutiek ie mata meunyo jipisah ngon rakan jih), iman (saweueb nyan na bak mandum manusia), harapan </w:t>
      </w:r>
      <w:r>
        <w:rPr>
          <w:lang w:val="ru-RU"/>
        </w:rPr>
        <w:lastRenderedPageBreak/>
        <w:t xml:space="preserve">(saweueb watee tanyoe tabri utang, watee tanyoe tapeu-an atawa meukeureuja, tanyoe meuharap meuteumee laba nibak nyan, dan watee tanyoe tajak u jalan, tanyoe meuharap trok bak tujuan). Jadi, meunyoe gaséh sayang ngon budi pekerti nyan ka na lam tabi'at geutanyoe, dan gaséh sayang nyan keuh nyang peuseumpurna hukôm, nyan ka jeulah bahwa budi pekerti nyan kon saboh hai nyang aséng keu tabi'at geutanyoe. Dan bah keuh malèe ureuëng-ureuëng nyang jikeuneuk peubeuna keumalasan droe jih ngon alasan hana daya. </w:t>
      </w:r>
    </w:p>
    <w:p w14:paraId="37F7144F" w14:textId="77777777" w:rsidR="009B0F6A" w:rsidRDefault="009B0F6A">
      <w:pPr>
        <w:tabs>
          <w:tab w:val="left" w:pos="468"/>
        </w:tabs>
        <w:rPr>
          <w:lang w:val="ru-RU"/>
        </w:rPr>
      </w:pPr>
    </w:p>
    <w:p w14:paraId="1CD2FBF5" w14:textId="77777777" w:rsidR="009B0F6A" w:rsidRDefault="009B0F6A">
      <w:pPr>
        <w:pStyle w:val="Heading4"/>
        <w:rPr>
          <w:lang w:val="ru-RU"/>
        </w:rPr>
      </w:pPr>
      <w:bookmarkStart w:id="30" w:name="_Toc136188273"/>
      <w:r>
        <w:rPr>
          <w:lang w:val="ru-RU"/>
        </w:rPr>
        <w:t xml:space="preserve"> Perjuangan geulawan lapan nafsu utama</w:t>
      </w:r>
      <w:bookmarkEnd w:id="30"/>
    </w:p>
    <w:p w14:paraId="6518B700" w14:textId="77777777" w:rsidR="009B0F6A" w:rsidRDefault="009B0F6A">
      <w:pPr>
        <w:tabs>
          <w:tab w:val="left" w:pos="468"/>
        </w:tabs>
        <w:rPr>
          <w:lang w:val="ru-RU"/>
        </w:rPr>
      </w:pPr>
      <w:r>
        <w:rPr>
          <w:lang w:val="ru-RU"/>
        </w:rPr>
        <w:t xml:space="preserve"> </w:t>
      </w:r>
      <w:r>
        <w:rPr>
          <w:lang w:val="ru-RU"/>
        </w:rPr>
        <w:tab/>
        <w:t>21. Soe mantong nyang ka jipeutalô lhèe hawa nafsu utama nyang phon—sombong, cinta keu pèng, ngon rakôh makheun—nyan ureueng nyan akan sanggôp jipeutalô limong boh nyang la'én: syahwat, beungèh, seudéh, putôh asa, ngon bangga droe. Teuma soe mantong nyang hana jiuseuha keu jipeutalô lhèe boh nyang phon nyan, ureueng nyan hana akan meunang ateueh saboh pih. John Climacus.</w:t>
      </w:r>
    </w:p>
    <w:p w14:paraId="00316268" w14:textId="77777777" w:rsidR="009B0F6A" w:rsidRDefault="009B0F6A">
      <w:pPr>
        <w:tabs>
          <w:tab w:val="left" w:pos="468"/>
        </w:tabs>
        <w:rPr>
          <w:lang w:val="ru-RU"/>
        </w:rPr>
      </w:pPr>
      <w:r>
        <w:rPr>
          <w:lang w:val="ru-RU"/>
        </w:rPr>
        <w:tab/>
        <w:t>21. Na ladôm ureuëng nyang dari sifeutjih condong u arah menahan droë, atawa seungap, atawa suci, atawa meunèndan, atawa teuga haté, atawa leumbôt. Teuma, ureuëng la'én na sifeuët nyang rab mandum meulawan deungon sifeuët-sifeuët mulia nyan, tapi awaknyan geupaksa droë keu geupeubuët nyan; dan bah pih meujan-jan awaknyan gagai, lôn pujoe awaknyan leubèh that nibak ureuëng nyang phôn, seubagoë ureuëng nyang peutalô sifeuët droë. John Climacus.</w:t>
      </w:r>
    </w:p>
    <w:p w14:paraId="0198D660" w14:textId="77777777" w:rsidR="009B0F6A" w:rsidRDefault="009B0F6A">
      <w:pPr>
        <w:tabs>
          <w:tab w:val="left" w:pos="468"/>
        </w:tabs>
        <w:rPr>
          <w:lang w:val="ru-RU"/>
        </w:rPr>
      </w:pPr>
      <w:r>
        <w:rPr>
          <w:lang w:val="ru-RU"/>
        </w:rPr>
        <w:tab/>
        <w:t>21. Desya peu mantong nyang teuka dari lapan pikeran nafsu utama, dan dari lhèe boh nyang utama nyan, nyang toh nyang jeuet keu inong dari limong boh la'én? — Indôk dari meulakee nakeuh leupah that makheun; indôk dari putôh asa nakeuh sombong; seudeh ngon beungèh lahé dari ban lhèe boh nafsu utama nyan; dan sombong nakeuh indôk dari angkuh. Jadi, peu keuh desya-desya nyang teuka dari lapan peurasaan utama nyan? Keu nyan lôn peugah bahwa lam peurasaan nyang hana teukawal nyan hana akai atawa atôran, tapi cit karu ngon hana teuatô. John Climacus.</w:t>
      </w:r>
    </w:p>
    <w:p w14:paraId="5F64C2E4" w14:textId="77777777" w:rsidR="009B0F6A" w:rsidRDefault="009B0F6A">
      <w:pPr>
        <w:tabs>
          <w:tab w:val="left" w:pos="468"/>
        </w:tabs>
        <w:rPr>
          <w:lang w:val="ru-RU"/>
        </w:rPr>
      </w:pPr>
      <w:r>
        <w:rPr>
          <w:lang w:val="ru-RU"/>
        </w:rPr>
        <w:tab/>
        <w:t xml:space="preserve">21. Saban lagèe watèe tacok ië nibak mata ië, kadang-kadang hana teusaja teucok cit cicak meusajan ngon ië nyan, meunan cit, </w:t>
      </w:r>
      <w:r>
        <w:rPr>
          <w:lang w:val="ru-RU"/>
        </w:rPr>
        <w:lastRenderedPageBreak/>
        <w:t>watèe tapeulaku buet-buet jroh, kadang-kadang hana teusaja taseurah droe bak hawa nafsu nyang meupawôt ngon buet nyan. Ngon lagèe nyan, sifat rakôh makheun kadang-kadang meupawôt ngon sifat ramah tamah; buet zina atawa meuhakém ngon cinta; dan sifat kreueh that meupawôt ngon bijaksana. Deungon bijaksana—keucerdik; deungon leumbôt—sangka brôk, leumah, male, peugah haba ureuëng, sombong ngon hana ta'at; deungon seungap—keuheundak keuneuk peugah haba; deungon seunang até—sombong droë; deungon harapan—sibôk hana meukeureuja; deungon teunang—putôh asa ngon hana padôli; deungon suci—pahit até; deungon rendah haté—keuberanian nyang leubèh; dan lheueh mandum nyan, lagèe racôn umum, teuka keubanggaan. Yohanes dari Tangga.</w:t>
      </w:r>
    </w:p>
    <w:p w14:paraId="37959EE0" w14:textId="77777777" w:rsidR="009B0F6A" w:rsidRDefault="009B0F6A">
      <w:pPr>
        <w:tabs>
          <w:tab w:val="left" w:pos="468"/>
        </w:tabs>
        <w:rPr>
          <w:lang w:val="ru-RU"/>
        </w:rPr>
      </w:pPr>
      <w:r>
        <w:rPr>
          <w:lang w:val="ru-RU"/>
        </w:rPr>
        <w:tab/>
        <w:t>21. Sabeu-sabeu neupeurati lam droe neuh tanda-tanda dorongan hawa nafsu, dan neukalon bahwa le that hawa nafsu nyang teusom lam droe neuh. Geutanyoe kayem that hana sanggôp taturi peunyakét-peunyakét rohani nyang meubagoe nyan—kon kareuna leumoh geutanyoe, atawa kareuna keubiasaan meudesya nyang ka meukarat lam droe. John Climacus.</w:t>
      </w:r>
    </w:p>
    <w:p w14:paraId="01FCC1B5" w14:textId="77777777" w:rsidR="009B0F6A" w:rsidRDefault="009B0F6A">
      <w:pPr>
        <w:tabs>
          <w:tab w:val="left" w:pos="468"/>
        </w:tabs>
        <w:rPr>
          <w:lang w:val="ru-RU"/>
        </w:rPr>
      </w:pPr>
      <w:r>
        <w:rPr>
          <w:lang w:val="ru-RU"/>
        </w:rPr>
        <w:tab/>
        <w:t xml:space="preserve">27. </w:t>
      </w:r>
      <w:r>
        <w:rPr>
          <w:u w:val="single"/>
          <w:lang w:val="ru-RU"/>
        </w:rPr>
        <w:t xml:space="preserve">Beungèh ngon seudèh. </w:t>
      </w:r>
      <w:r>
        <w:rPr>
          <w:lang w:val="ru-RU"/>
        </w:rPr>
        <w:t>Beungèh nyan lagèe bateè gileng nyang meugrak bagah: lam siat mantong, jih jeuet jipeuhancô ngon jipeubinasa leubèh le boh gandom jiwa nibak peue mantong nyang la'én lam siuroe punoh. Sabab nyan, geutanyoe harôh ta-awaih droe ngon beu-ateuh-ateuh. Beungèh, lagèe apui nyang jipupô lé angèn kencang, ngon sigra jitot dan jipeuhancô ladang jiwa. Yohanes Ladder.</w:t>
      </w:r>
    </w:p>
    <w:p w14:paraId="589FF76C" w14:textId="77777777" w:rsidR="009B0F6A" w:rsidRDefault="009B0F6A">
      <w:pPr>
        <w:tabs>
          <w:tab w:val="left" w:pos="468"/>
        </w:tabs>
        <w:rPr>
          <w:lang w:val="ru-RU"/>
        </w:rPr>
      </w:pPr>
      <w:r>
        <w:rPr>
          <w:lang w:val="ru-RU"/>
        </w:rPr>
        <w:tab/>
        <w:t>27. Hana nyang leubèh hana patôt keu ureuëng nyang teungoh meutobat nibak beungèh nyang mudah meukeurèh, sabab meugisa bak Allah nyan peureulèe that keumèndèk haté, seudangkan mudah meukeurèh nyan nakeuh tanda ureuëng nyang that manyang peundapat keu droe. John Climacus.</w:t>
      </w:r>
    </w:p>
    <w:p w14:paraId="0BE3CCB2" w14:textId="77777777" w:rsidR="009B0F6A" w:rsidRDefault="009B0F6A">
      <w:pPr>
        <w:tabs>
          <w:tab w:val="left" w:pos="468"/>
        </w:tabs>
        <w:rPr>
          <w:lang w:val="ru-RU"/>
        </w:rPr>
      </w:pPr>
      <w:r>
        <w:rPr>
          <w:lang w:val="ru-RU"/>
        </w:rPr>
        <w:tab/>
        <w:t>27. Meunyoe Roh Kudus nyan nakeuh damee jiwa, dan beungeh nakeuh kaco haté, maka hana sapeue nyang jeuet keu rintangan nyang leubeh rayek keu Geuduek Gobnyan lam droe geutanyoe la'en nibak beungeh nyang mudah teuka. John Climacus.</w:t>
      </w:r>
    </w:p>
    <w:p w14:paraId="3D3086B5" w14:textId="77777777" w:rsidR="009B0F6A" w:rsidRDefault="009B0F6A">
      <w:pPr>
        <w:tabs>
          <w:tab w:val="left" w:pos="468"/>
        </w:tabs>
        <w:rPr>
          <w:lang w:val="ru-RU"/>
        </w:rPr>
      </w:pPr>
      <w:r>
        <w:rPr>
          <w:lang w:val="ru-RU"/>
        </w:rPr>
        <w:tab/>
        <w:t xml:space="preserve">27. Jak ta kalon beu göt-göt, teuma ta kalon le that ureuëng nyang bagah beungèh nyan jaga malam, jipuasa, ngon jidom deungon seumangat nyang raya—dan musôh hana jipeuhalang </w:t>
      </w:r>
      <w:r>
        <w:rPr>
          <w:lang w:val="ru-RU"/>
        </w:rPr>
        <w:lastRenderedPageBreak/>
        <w:t>awaknyan lam hai nyan. Sabab jih jiteupeuë cara jipeusom urat hasrat nyan bahpih di yup buët meutobat ngon meumoë. John Climacus.</w:t>
      </w:r>
    </w:p>
    <w:p w14:paraId="09AC9085" w14:textId="77777777" w:rsidR="009B0F6A" w:rsidRDefault="009B0F6A">
      <w:pPr>
        <w:tabs>
          <w:tab w:val="left" w:pos="468"/>
        </w:tabs>
        <w:rPr>
          <w:lang w:val="ru-RU"/>
        </w:rPr>
      </w:pPr>
      <w:r>
        <w:rPr>
          <w:lang w:val="ru-RU"/>
        </w:rPr>
        <w:tab/>
        <w:t>27. Meunyo gata keuneuk peusom beungeh, peusom kheueh ateueh iblih; dan meunyo gata keuneuk jeuet keu musôh, musôh kheueh tubôh gata keudroe sabe. Tubôh nyan nakeuh sahbat nyang hana meusyukô dan meukhianat; meunyo geupeubiyeu, jih nyan jipeuteuka bala nyang leubeh rayek. John Climacus.</w:t>
      </w:r>
    </w:p>
    <w:p w14:paraId="3C30EBB9" w14:textId="77777777" w:rsidR="009B0F6A" w:rsidRDefault="009B0F6A">
      <w:pPr>
        <w:tabs>
          <w:tab w:val="left" w:pos="468"/>
        </w:tabs>
        <w:rPr>
          <w:lang w:val="ru-RU"/>
        </w:rPr>
      </w:pPr>
      <w:r>
        <w:rPr>
          <w:lang w:val="ru-RU"/>
        </w:rPr>
        <w:tab/>
        <w:t>27. Até nyang galak meubalah nyan nakeuh ureuëng tafsir Kitab Suci nyang sesat, jipeugah haba Roh Kudus secara kiasan mangat seu'suai ngon keuheundak droe jih. Teuma, beu doa nyang geubri lé Tuhan Isa keu geutanyoe nyan jipeumalèe jih: '… dan beu neutubiet keu-dèe kamoe, lagèe kamoe pih ka meubeu-ubiet keu-dèe ureueng nyang meuhutang bak kamoe'—saboh doa nyang hana meutheun geutanyoe peugah seulaén teungoh beungèh keu soe mantong. John Climacus.</w:t>
      </w:r>
    </w:p>
    <w:p w14:paraId="3BCFF4E5" w14:textId="77777777" w:rsidR="009B0F6A" w:rsidRDefault="009B0F6A">
      <w:pPr>
        <w:tabs>
          <w:tab w:val="left" w:pos="468"/>
        </w:tabs>
        <w:rPr>
          <w:lang w:val="ru-RU"/>
        </w:rPr>
      </w:pPr>
      <w:r>
        <w:rPr>
          <w:lang w:val="ru-RU"/>
        </w:rPr>
        <w:tab/>
        <w:t>27. Meunyo, lheueh neumeu-useuha kreueh keu peubeuet droe, neuh hana ék neucabut durô nyan dari haté, jak kheueh neupeureundah droe ngon meutobat di hadapan ureueng nyang neubenci nyan — bahpih ngon narit mantong. Deungon cara nyan, neuh teuma teumakôt keu keumunafikan droe nyang ka trep teuhadap gobnyan, dan bak akhéjih neuh teuma gaséh keu gobnyan. John Climacus.</w:t>
      </w:r>
    </w:p>
    <w:p w14:paraId="33F2C31E" w14:textId="77777777" w:rsidR="009B0F6A" w:rsidRDefault="009B0F6A">
      <w:pPr>
        <w:tabs>
          <w:tab w:val="left" w:pos="468"/>
        </w:tabs>
        <w:rPr>
          <w:lang w:val="ru-RU"/>
        </w:rPr>
      </w:pPr>
      <w:r>
        <w:rPr>
          <w:lang w:val="ru-RU"/>
        </w:rPr>
        <w:tab/>
        <w:t>28. Tuhan dan Po geutanyoe nyang Maha Gaseh, geukalon sidroe ureueng that lalèe lam usaha rohani jih, geupeureundah tubôh ureueng nyan ngon sakét—seubagoe usaha nyang kureueng brat—dan ngon nyan geupeusucèe jiwa nibak pikéran-pikéran dan hawa nafsu nyang jeuheut. John Climacus.</w:t>
      </w:r>
    </w:p>
    <w:p w14:paraId="03342C25" w14:textId="77777777" w:rsidR="009B0F6A" w:rsidRDefault="009B0F6A">
      <w:pPr>
        <w:tabs>
          <w:tab w:val="left" w:pos="468"/>
        </w:tabs>
        <w:rPr>
          <w:lang w:val="ru-RU"/>
        </w:rPr>
      </w:pPr>
      <w:r>
        <w:rPr>
          <w:lang w:val="ru-RU"/>
        </w:rPr>
        <w:tab/>
        <w:t>28. Saban lagèe apui ubeut jipeuleumiek leumak lilén nyang le, meunan cit deungon bacut rasa malèe jipeuleumiek haté geutanyoe, jipeunyeum, ngon jipeugadoh mandum keujam jih, mandum keukreueh ngon keukasaran jih. Yohanes Klimakus.</w:t>
      </w:r>
    </w:p>
    <w:p w14:paraId="038E3D8B" w14:textId="77777777" w:rsidR="009B0F6A" w:rsidRDefault="009B0F6A">
      <w:pPr>
        <w:tabs>
          <w:tab w:val="left" w:pos="468"/>
        </w:tabs>
        <w:rPr>
          <w:lang w:val="ru-RU"/>
        </w:rPr>
      </w:pPr>
      <w:r>
        <w:rPr>
          <w:lang w:val="ru-RU"/>
        </w:rPr>
        <w:tab/>
        <w:t xml:space="preserve">30. </w:t>
      </w:r>
      <w:r>
        <w:rPr>
          <w:u w:val="single"/>
          <w:lang w:val="ru-RU"/>
        </w:rPr>
        <w:t>Rasa bangga</w:t>
      </w:r>
      <w:r>
        <w:rPr>
          <w:lang w:val="ru-RU"/>
        </w:rPr>
        <w:t>. Tuhan kayém geusom nibak geutanyoe budi-budi nyang ka na bak geutanyoe. Teuma sidroe ureueng nyang geupujoe atawa geupujôk geutanyoe geupeuhah mata geutanyoe keu budi nyan, dan lheueh nyan hareuta budi nyan ka gadoh. John Climacus.</w:t>
      </w:r>
    </w:p>
    <w:p w14:paraId="02DBB686" w14:textId="77777777" w:rsidR="009B0F6A" w:rsidRDefault="009B0F6A">
      <w:pPr>
        <w:tabs>
          <w:tab w:val="left" w:pos="468"/>
        </w:tabs>
        <w:rPr>
          <w:lang w:val="ru-RU"/>
        </w:rPr>
      </w:pPr>
      <w:r>
        <w:rPr>
          <w:lang w:val="ru-RU"/>
        </w:rPr>
        <w:lastRenderedPageBreak/>
        <w:tab/>
        <w:t>30. Nyang beutôi-beutôi meureundah haté kon ureuëng nyang jipeusalah droe (soe keuh nyang ék jiteuen meunyo jipeusalah lé droe?), tapi ureuëng nyang, bah pih jiteugor lé gob la'én, hana jipeukureuëng gaséh sayang jih keu ureuëng nyan. John Climacus.</w:t>
      </w:r>
    </w:p>
    <w:p w14:paraId="41F5DF8D" w14:textId="77777777" w:rsidR="009B0F6A" w:rsidRDefault="009B0F6A">
      <w:pPr>
        <w:tabs>
          <w:tab w:val="left" w:pos="468"/>
        </w:tabs>
        <w:rPr>
          <w:lang w:val="ru-RU"/>
        </w:rPr>
      </w:pPr>
      <w:r>
        <w:rPr>
          <w:lang w:val="ru-RU"/>
        </w:rPr>
        <w:tab/>
        <w:t>30. Rasa bangga deungon mudah that jipeusapat droe bak bakat alami, dan meulalu bakat nyan kayém that jipeureubah hamba-hamba jih nyang malang u dalam keuhancôran. Yohanes Klimakus.</w:t>
      </w:r>
    </w:p>
    <w:p w14:paraId="108E0D9B" w14:textId="77777777" w:rsidR="009B0F6A" w:rsidRDefault="009B0F6A">
      <w:pPr>
        <w:tabs>
          <w:tab w:val="left" w:pos="468"/>
        </w:tabs>
        <w:rPr>
          <w:lang w:val="ru-RU"/>
        </w:rPr>
      </w:pPr>
      <w:r>
        <w:rPr>
          <w:lang w:val="ru-RU"/>
        </w:rPr>
        <w:tab/>
        <w:t>30. Na sidroe uroe lôn kalon pakri iblih keubanggaan jipeuteubiet syèdara jih—iblih beungèh. Sidroe rahéb beungèh keu rahéb la'én, tapi watee ureueng donya trok, nyang beungèh nyan langsong jipeutenang droe, jiseurah droe keu iblih keubanggaan, saweueb jih hana ék jipeulayan dua droe tuan bak watee nyang saban. John Climacus.</w:t>
      </w:r>
    </w:p>
    <w:p w14:paraId="34ACADAE" w14:textId="77777777" w:rsidR="009B0F6A" w:rsidRDefault="009B0F6A">
      <w:pPr>
        <w:tabs>
          <w:tab w:val="left" w:pos="468"/>
        </w:tabs>
        <w:rPr>
          <w:lang w:val="ru-RU"/>
        </w:rPr>
      </w:pPr>
      <w:r>
        <w:rPr>
          <w:lang w:val="ru-RU"/>
        </w:rPr>
        <w:tab/>
        <w:t>30. Soe mantong nyang ka jeuet keu namiet keubanggaan, udep jih na dua rupa: saboh di luwa, dan nyang laen lam donya pikeran ngon perasaan; saboh di likot pintô teutôp, dan nyang laen di keue ureueng ramèe. John Climacus.</w:t>
      </w:r>
    </w:p>
    <w:p w14:paraId="5F8FB2CB" w14:textId="77777777" w:rsidR="009B0F6A" w:rsidRDefault="009B0F6A">
      <w:pPr>
        <w:tabs>
          <w:tab w:val="left" w:pos="468"/>
        </w:tabs>
        <w:rPr>
          <w:lang w:val="ru-RU"/>
        </w:rPr>
      </w:pPr>
      <w:r>
        <w:rPr>
          <w:lang w:val="ru-RU"/>
        </w:rPr>
        <w:tab/>
        <w:t>30. Sidroe ureueng nyang ka meurasa keumuliaan syuruga, ka teuntèe jih jipeureuh mandum keumuliaan donya. Dan lôn teukeujôt meunyo na ureueng nyang hana meurasa keumuliaan nyang phon, tapi jipeureuh that keumuliaan nyang keudua nyan. John Climacus.</w:t>
      </w:r>
    </w:p>
    <w:p w14:paraId="26CAF3A2" w14:textId="77777777" w:rsidR="009B0F6A" w:rsidRDefault="009B0F6A">
      <w:pPr>
        <w:tabs>
          <w:tab w:val="left" w:pos="468"/>
        </w:tabs>
        <w:rPr>
          <w:lang w:val="ru-RU"/>
        </w:rPr>
      </w:pPr>
      <w:r>
        <w:rPr>
          <w:lang w:val="ru-RU"/>
        </w:rPr>
        <w:tab/>
        <w:t>30. Ulôn ka lôn kalon na ladôm ureuëng nyang jipeuphôn buet rohani jih kareuna sombong, tapi lheueh nyan, watee ka meugantoe sifeuet jih, jipeungah awai nyang hina nyan deungon akhé nyang patôt teupujoe. John Climacus.</w:t>
      </w:r>
    </w:p>
    <w:p w14:paraId="52F1582E" w14:textId="77777777" w:rsidR="009B0F6A" w:rsidRDefault="009B0F6A">
      <w:pPr>
        <w:tabs>
          <w:tab w:val="left" w:pos="468"/>
        </w:tabs>
        <w:rPr>
          <w:lang w:val="ru-RU"/>
        </w:rPr>
      </w:pPr>
      <w:r>
        <w:rPr>
          <w:lang w:val="ru-RU"/>
        </w:rPr>
        <w:tab/>
        <w:t xml:space="preserve">30. Soe mantong nyang bangga keu karunia alamiah jih—lagee pikeran nyang ceudah, mudah meuphôm, bakat bak beuet ngon cara peugah haba, pikeran nyang tajam, ngon keumampuan la'en nyang saban nyang teurimong deungon mudah—ureueng nyan hana sagai-sagai geubri karunia gaeb, sabab </w:t>
      </w:r>
      <w:r>
        <w:rPr>
          <w:i/>
          <w:lang w:val="ru-RU"/>
        </w:rPr>
        <w:t>'ureueng nyang hana seutia bak hai nyang ubit, hana seutia cit bak hai nyang leubeh rayeuk'</w:t>
      </w:r>
      <w:r>
        <w:rPr>
          <w:lang w:val="ru-RU"/>
        </w:rPr>
        <w:t xml:space="preserve"> (Lukas 16:10; John of the Ladder)</w:t>
      </w:r>
    </w:p>
    <w:p w14:paraId="0FD0BDBF" w14:textId="77777777" w:rsidR="009B0F6A" w:rsidRDefault="009B0F6A">
      <w:pPr>
        <w:tabs>
          <w:tab w:val="left" w:pos="468"/>
        </w:tabs>
        <w:rPr>
          <w:lang w:val="ru-RU"/>
        </w:rPr>
      </w:pPr>
      <w:r>
        <w:rPr>
          <w:lang w:val="ru-RU"/>
        </w:rPr>
        <w:tab/>
        <w:t>30. Soe mantong nyang lakee karunia nibak Po Teuh Allah seubagoe balasan ateueh useuha jih, nyan teudong ateueh dasa nyang meubahaya. Teuma soe mantong nyang, seubalek jih, jianggab droe jih sabe na utang bak Po Teuh Allah, jih nyan akan meuteumee beureukat deungon karunia-karunia syuruga nyang leubeh nibak nyang jih harapkan. John Climacus.</w:t>
      </w:r>
    </w:p>
    <w:p w14:paraId="560C047A" w14:textId="77777777" w:rsidR="009B0F6A" w:rsidRDefault="009B0F6A">
      <w:pPr>
        <w:tabs>
          <w:tab w:val="left" w:pos="468"/>
        </w:tabs>
        <w:rPr>
          <w:lang w:val="ru-RU"/>
        </w:rPr>
      </w:pPr>
      <w:r>
        <w:rPr>
          <w:lang w:val="ru-RU"/>
        </w:rPr>
        <w:lastRenderedPageBreak/>
        <w:tab/>
        <w:t>30. Bèk neupako pikéran nyang jipeugah bahwa gata harôh neupeugah keuleubèhan droe keu manfa'at ureuëng nyang deungö, sabab 'peuë manfa'at sidroe ureuëng meunyoe jih meuteumèe ban sigom donya, tapi rugoe jiwa jih?' (Matius 16:26). Hana sapeue nyang leubeh jroh keu ureueng la'en la'en nibak sifeuet nyang meureundah hate ngon ikhlas, ngon narit-narit nyang geupeuleumah nyan. Ngon cara nyoe, geutanyoe pih akan tapeungaroh ureueng la'en, mangat awaknyan bek jeuet keu sombong. Dan peu lom nyang leubeh meuguna nibak sifeuet meureundah hate? John Climacus.</w:t>
      </w:r>
    </w:p>
    <w:p w14:paraId="2614B016" w14:textId="77777777" w:rsidR="009B0F6A" w:rsidRDefault="009B0F6A">
      <w:pPr>
        <w:tabs>
          <w:tab w:val="left" w:pos="468"/>
        </w:tabs>
        <w:rPr>
          <w:lang w:val="ru-RU"/>
        </w:rPr>
      </w:pPr>
      <w:r>
        <w:rPr>
          <w:lang w:val="ru-RU"/>
        </w:rPr>
        <w:tab/>
        <w:t xml:space="preserve">30. </w:t>
      </w:r>
      <w:r>
        <w:rPr>
          <w:u w:val="single"/>
          <w:lang w:val="ru-RU"/>
        </w:rPr>
        <w:t>Sombong</w:t>
      </w:r>
      <w:r>
        <w:rPr>
          <w:lang w:val="ru-RU"/>
        </w:rPr>
        <w:t>. Kayém that teujadi, sidroe ulat, 'oh ka rayek, jitimoh sayeuep dan jipo u ateueh. Meunan cit deungon keubanggaan, 'oh ka leubeh kreuh, jipeulahé sombong—nyan keuh ma ngon nyang peuseuleusoe mandum keujahatan. Yohanes Ladder.</w:t>
      </w:r>
    </w:p>
    <w:p w14:paraId="02B407D3" w14:textId="77777777" w:rsidR="009B0F6A" w:rsidRDefault="009B0F6A">
      <w:pPr>
        <w:tabs>
          <w:tab w:val="left" w:pos="468"/>
        </w:tabs>
        <w:rPr>
          <w:lang w:val="ru-RU"/>
        </w:rPr>
      </w:pPr>
      <w:r>
        <w:rPr>
          <w:lang w:val="ru-RU"/>
        </w:rPr>
        <w:tab/>
        <w:t>30. Bak teumpat teujatoh nyan, keubanggaan ka meuratôh, sabab keubanggaan nyan keuh nyang peumula keujatohan. Yohane dari Tangga.</w:t>
      </w:r>
    </w:p>
    <w:p w14:paraId="4F9CD63C" w14:textId="77777777" w:rsidR="009B0F6A" w:rsidRDefault="009B0F6A">
      <w:pPr>
        <w:tabs>
          <w:tab w:val="left" w:pos="468"/>
        </w:tabs>
        <w:rPr>
          <w:lang w:val="ru-RU"/>
        </w:rPr>
      </w:pPr>
      <w:r>
        <w:rPr>
          <w:lang w:val="ru-RU"/>
        </w:rPr>
        <w:tab/>
        <w:t>30. Bèk peucaya bak keubajikan droe teuh sampoe ka tadeungo hukôman akhé keu droe teuh dari Hakim, sabab lam Injil geutanyoe takalon bahwa bah that pih ureueng nyang ka duek lam jamuan meukawen nyan geuikat jaroe ngon gaki dan geutiek u luwa lam seupôt (Matius 22:13). John Climacus.</w:t>
      </w:r>
    </w:p>
    <w:p w14:paraId="4ED3988F" w14:textId="77777777" w:rsidR="009B0F6A" w:rsidRDefault="009B0F6A">
      <w:pPr>
        <w:tabs>
          <w:tab w:val="left" w:pos="468"/>
        </w:tabs>
        <w:rPr>
          <w:lang w:val="ru-RU"/>
        </w:rPr>
      </w:pPr>
      <w:r>
        <w:rPr>
          <w:lang w:val="ru-RU"/>
        </w:rPr>
        <w:tab/>
        <w:t>30. Sifeuet sombong nyan nakeuh gasien jiwa, nyang jipike droe jih kaya, dan, bahpih lam seupôt, jipike droe jih na cahya. John Climacus.</w:t>
      </w:r>
    </w:p>
    <w:p w14:paraId="269091D9" w14:textId="77777777" w:rsidR="009B0F6A" w:rsidRDefault="009B0F6A">
      <w:pPr>
        <w:tabs>
          <w:tab w:val="left" w:pos="468"/>
        </w:tabs>
        <w:rPr>
          <w:lang w:val="ru-RU"/>
        </w:rPr>
      </w:pPr>
      <w:r>
        <w:rPr>
          <w:lang w:val="ru-RU"/>
        </w:rPr>
        <w:tab/>
        <w:t>30. Ureuëng sombong nyan lagèë boh apai, busôk di dalam, tapi lagak meucahya di luwa. John Climacus.</w:t>
      </w:r>
    </w:p>
    <w:p w14:paraId="1337FAE4" w14:textId="77777777" w:rsidR="009B0F6A" w:rsidRDefault="009B0F6A">
      <w:pPr>
        <w:tabs>
          <w:tab w:val="left" w:pos="468"/>
        </w:tabs>
        <w:rPr>
          <w:lang w:val="ru-RU"/>
        </w:rPr>
      </w:pPr>
      <w:r>
        <w:rPr>
          <w:lang w:val="ru-RU"/>
        </w:rPr>
        <w:tab/>
        <w:t>30. Ureuëng sombong hana peureulèe iblih nyang goda: jih ka jipeujeuet droe jih keu sidroe iblih ngon musôh keu droe jih. John Climacus.</w:t>
      </w:r>
    </w:p>
    <w:p w14:paraId="65A0B420" w14:textId="77777777" w:rsidR="009B0F6A" w:rsidRDefault="009B0F6A">
      <w:pPr>
        <w:tabs>
          <w:tab w:val="left" w:pos="468"/>
        </w:tabs>
        <w:rPr>
          <w:lang w:val="ru-RU"/>
        </w:rPr>
      </w:pPr>
      <w:r>
        <w:rPr>
          <w:lang w:val="ru-RU"/>
        </w:rPr>
        <w:tab/>
        <w:t>30. Soe mantong nyang ka keunong lé keubanggaan peureulèe that bantuan luwa biasa dari Po Teuh Allah keu jipeuseulamat, sabab cara manusia keu seulamat hana meuguna keu jih. John Climacus.</w:t>
      </w:r>
    </w:p>
    <w:p w14:paraId="612B0B69" w14:textId="77777777" w:rsidR="009B0F6A" w:rsidRDefault="009B0F6A">
      <w:pPr>
        <w:tabs>
          <w:tab w:val="left" w:pos="468"/>
        </w:tabs>
        <w:rPr>
          <w:lang w:val="ru-RU"/>
        </w:rPr>
      </w:pPr>
      <w:r>
        <w:rPr>
          <w:lang w:val="ru-RU"/>
        </w:rPr>
        <w:tab/>
        <w:t xml:space="preserve">30. Hana pikeran la'én nyang leubèh payah ta'aku nibak pikeran keuji (nyang teuka dari sombong), dan kareuna nyan, na ureuëng nyang keunong pikeran keuji nyan sampoë 'an tuha. Harôih tateupeue bahwa hana sapeue nyang leubèh jitulông keujayaan iblih nibak kegagalan geutanyoe bak ta-aku pikeran jeuheuet, seubalekjih </w:t>
      </w:r>
      <w:r>
        <w:rPr>
          <w:lang w:val="ru-RU"/>
        </w:rPr>
        <w:lastRenderedPageBreak/>
        <w:t>tapeusom pikeran nyan lam droe teuh dan ngon nyan ka tapeukong jih. John of the Ladder.</w:t>
      </w:r>
    </w:p>
    <w:p w14:paraId="4B61A88A" w14:textId="77777777" w:rsidR="009B0F6A" w:rsidRDefault="009B0F6A">
      <w:pPr>
        <w:tabs>
          <w:tab w:val="left" w:pos="468"/>
        </w:tabs>
        <w:rPr>
          <w:lang w:val="ru-RU"/>
        </w:rPr>
      </w:pPr>
      <w:r>
        <w:rPr>
          <w:lang w:val="ru-RU"/>
        </w:rPr>
        <w:tab/>
        <w:t>30. Meunyo keubanggaan ladôm malaikat ka jipeujeuet awaknyan jeuet keu syètan, teuma, hana syak lé, keumulee jeuet jipeu-ubah syètan jeuet keu malaikat. Ngon sabab nyan, bah kheueh ureueng nyang ka rhot nyan beu meuteuga haté, ngon peucaya bak Po Teuh Allah. John Climacus.</w:t>
      </w:r>
    </w:p>
    <w:p w14:paraId="7C8B9776" w14:textId="77777777" w:rsidR="009B0F6A" w:rsidRDefault="009B0F6A">
      <w:pPr>
        <w:tabs>
          <w:tab w:val="left" w:pos="468"/>
        </w:tabs>
        <w:rPr>
          <w:lang w:val="ru-RU"/>
        </w:rPr>
      </w:pPr>
      <w:r>
        <w:rPr>
          <w:lang w:val="ru-RU"/>
        </w:rPr>
        <w:tab/>
        <w:t>30. Jiwa nyang sombong jeuet keu namiet rasa teumakot. Meugantung bak droe jih, jih teumakot keu su nyang paleng leumoh dan bahkan bayangan. John Climacus.</w:t>
      </w:r>
    </w:p>
    <w:p w14:paraId="123E8833" w14:textId="77777777" w:rsidR="009B0F6A" w:rsidRDefault="009B0F6A">
      <w:pPr>
        <w:tabs>
          <w:tab w:val="left" w:pos="468"/>
        </w:tabs>
        <w:rPr>
          <w:lang w:val="ru-RU"/>
        </w:rPr>
      </w:pPr>
      <w:r>
        <w:rPr>
          <w:lang w:val="ru-RU"/>
        </w:rPr>
        <w:tab/>
        <w:t>30. Kadang-kadang teujadi mandum hawa nafsu jitinggai kon mantong nibak ureuëng meuiman tapi cit nibak ureuëng nyang hana meuiman, jitinggai saboh mantong—nyang, seubagoe keujahatan nyang paleng utama, jigantoe mandum nyang la'én dan that meubahaya sampoe meukuasa jipeureubah sidroe ureuëng bahpih dari syeuruga keudroe—nyankeuh, keubanggaan. John Climacus.</w:t>
      </w:r>
    </w:p>
    <w:p w14:paraId="03FBC999" w14:textId="77777777" w:rsidR="009B0F6A" w:rsidRDefault="009B0F6A">
      <w:pPr>
        <w:tabs>
          <w:tab w:val="left" w:pos="468"/>
        </w:tabs>
        <w:rPr>
          <w:lang w:val="ru-RU"/>
        </w:rPr>
      </w:pPr>
      <w:r>
        <w:rPr>
          <w:lang w:val="ru-RU"/>
        </w:rPr>
        <w:tab/>
        <w:t>30. Ka biyasa Tuhan, lam keu-ilhaman Gobnyan, geupeubiyeu na padum-padum boh hawa nafsu ubit bak ureuëng-ureuëng rohani, mangat, deungon sadar keu keuleumahan droë, awaknyan jeuët geucela droë dan ngon nyan meuteumèe kaya deungon rasa rendah haté. John Climacus.</w:t>
      </w:r>
    </w:p>
    <w:p w14:paraId="6D71A77B" w14:textId="77777777" w:rsidR="009B0F6A" w:rsidRDefault="009B0F6A">
      <w:pPr>
        <w:tabs>
          <w:tab w:val="left" w:pos="468"/>
        </w:tabs>
        <w:rPr>
          <w:lang w:val="ru-RU"/>
        </w:rPr>
      </w:pPr>
      <w:r>
        <w:rPr>
          <w:lang w:val="ru-RU"/>
        </w:rPr>
        <w:tab/>
        <w:t>30. Saban lagèe ureueng gasien, watee jikalon hareuta raja, leubèh sadar keu keugasepan droe jih, meunan cit deungon jiwa, watee jibeuet kisah bhah budi luhur bapak-bapak suci, deungon sendirijih jeuet leubèh meureundah haté lam cara meupiké. John Climacus.</w:t>
      </w:r>
    </w:p>
    <w:p w14:paraId="3C32FCAA" w14:textId="77777777" w:rsidR="009B0F6A" w:rsidRDefault="009B0F6A">
      <w:pPr>
        <w:tabs>
          <w:tab w:val="left" w:pos="468"/>
        </w:tabs>
        <w:rPr>
          <w:lang w:val="ru-RU"/>
        </w:rPr>
      </w:pPr>
      <w:r>
        <w:rPr>
          <w:lang w:val="ru-RU"/>
        </w:rPr>
        <w:tab/>
        <w:t>30. Bah kheueh ureueng nyang leumoh tubôh jih ngon ka jipeubuet le desya-desya brat jak bak jalan rendah haté ngon sifeuet-sifeuet nyang meuhubông ngon nyan, sabab jih hana jiteumèe jalan seulamat la'én. Yohanes Klimakus.</w:t>
      </w:r>
    </w:p>
    <w:p w14:paraId="0B13DDA7" w14:textId="77777777" w:rsidR="009B0F6A" w:rsidRDefault="009B0F6A">
      <w:pPr>
        <w:tabs>
          <w:tab w:val="left" w:pos="468"/>
        </w:tabs>
        <w:rPr>
          <w:lang w:val="ru-RU"/>
        </w:rPr>
      </w:pPr>
    </w:p>
    <w:p w14:paraId="142B059F" w14:textId="77777777" w:rsidR="009B0F6A" w:rsidRDefault="009B0F6A">
      <w:pPr>
        <w:pStyle w:val="Heading4"/>
        <w:rPr>
          <w:lang w:val="ru-RU"/>
        </w:rPr>
      </w:pPr>
      <w:bookmarkStart w:id="31" w:name="_Toc136188274"/>
      <w:r>
        <w:rPr>
          <w:lang w:val="ru-RU"/>
        </w:rPr>
        <w:t>Gaséh keu ureuëng la'én</w:t>
      </w:r>
      <w:bookmarkEnd w:id="31"/>
    </w:p>
    <w:p w14:paraId="51834FD8" w14:textId="77777777" w:rsidR="009B0F6A" w:rsidRDefault="009B0F6A">
      <w:pPr>
        <w:tabs>
          <w:tab w:val="left" w:pos="468"/>
        </w:tabs>
        <w:rPr>
          <w:lang w:val="ru-RU"/>
        </w:rPr>
      </w:pPr>
      <w:r>
        <w:rPr>
          <w:lang w:val="ru-RU"/>
        </w:rPr>
        <w:tab/>
        <w:t xml:space="preserve">44. Bèk jeuët keu ureuëng meuhukôm nyang kreueh ateuëh ureuëng nyang peurunoe bhah budi nyang mulia ngon narit, tapi awaknyan keudroe malee bak jipeubuët buët nyang jroh. Sabab kureuëng buët nyan kayém jih geutôp ngon manfa'at nibak peurunoe nyan. Tanyoe hana mandum geubri ukôran nyang saban: na nyang </w:t>
      </w:r>
      <w:r>
        <w:rPr>
          <w:lang w:val="ru-RU"/>
        </w:rPr>
        <w:lastRenderedPageBreak/>
        <w:t>leubèh carong bak narit nibak bak buet, seudangkan bak nyang la'én, nyang sabalekjih, buet leubèh kreuh nibak narit. Yohanes Klimakus.</w:t>
      </w:r>
    </w:p>
    <w:p w14:paraId="359AFC51" w14:textId="77777777" w:rsidR="009B0F6A" w:rsidRDefault="009B0F6A">
      <w:pPr>
        <w:tabs>
          <w:tab w:val="left" w:pos="468"/>
        </w:tabs>
        <w:rPr>
          <w:lang w:val="ru-RU"/>
        </w:rPr>
      </w:pPr>
      <w:r>
        <w:rPr>
          <w:lang w:val="ru-RU"/>
        </w:rPr>
        <w:tab/>
        <w:t>44. Salah saboh jalan nyang paleng paneuk u ampônan desya nakeuh bèk tapeusalah soe mantong, sabab na teukheun: 'Bèk hakém, mangat gata bèk teuhakém' (Lukas 6:37). Yohanes Ladder.</w:t>
      </w:r>
    </w:p>
    <w:p w14:paraId="15CE8A04" w14:textId="77777777" w:rsidR="009B0F6A" w:rsidRDefault="009B0F6A">
      <w:pPr>
        <w:tabs>
          <w:tab w:val="left" w:pos="468"/>
        </w:tabs>
        <w:rPr>
          <w:lang w:val="ru-RU"/>
        </w:rPr>
      </w:pPr>
      <w:r>
        <w:rPr>
          <w:lang w:val="ru-RU"/>
        </w:rPr>
        <w:tab/>
        <w:t>44. Ureuëng nyang sigra ngon kreueh bak jipeusalah desya ureuëng la'én nyan keunong bala nafsu nyan sabab awaknyan hana jiseumèe atawa jiseudéh ateueh desya droe jih. Sabab meunyo sidroe ureueng, nyang hana teutôp lé tabông cinta keu droe, geupareksa buet droe jih nyan beuget-get, jih nyan hana lé jeuet jipeukara la'én seula'én meunyeusai, sabab jih nyan jisadar bahwa si umu udep hana cukôp keu jiseudéh ateueh desya-desya jih, bah pih jih nyan udép meuthôn-thôn ngon jipeutiek ie mata lagee krueng. John Climacus.</w:t>
      </w:r>
    </w:p>
    <w:p w14:paraId="2F918615" w14:textId="77777777" w:rsidR="009B0F6A" w:rsidRDefault="009B0F6A">
      <w:pPr>
        <w:tabs>
          <w:tab w:val="left" w:pos="468"/>
        </w:tabs>
        <w:rPr>
          <w:lang w:val="ru-RU"/>
        </w:rPr>
      </w:pPr>
    </w:p>
    <w:p w14:paraId="7CD1AA2B" w14:textId="77777777" w:rsidR="009B0F6A" w:rsidRDefault="009B0F6A">
      <w:pPr>
        <w:pStyle w:val="Heading4"/>
        <w:rPr>
          <w:lang w:val="ru-RU"/>
        </w:rPr>
      </w:pPr>
      <w:bookmarkStart w:id="32" w:name="_Toc136188275"/>
      <w:r>
        <w:rPr>
          <w:lang w:val="ru-RU"/>
        </w:rPr>
        <w:t>Sifeuet-sifeuet Kasampôran</w:t>
      </w:r>
      <w:bookmarkEnd w:id="32"/>
    </w:p>
    <w:p w14:paraId="127A2BF6" w14:textId="77777777" w:rsidR="009B0F6A" w:rsidRDefault="009B0F6A">
      <w:pPr>
        <w:tabs>
          <w:tab w:val="left" w:pos="468"/>
        </w:tabs>
        <w:rPr>
          <w:lang w:val="ru-RU"/>
        </w:rPr>
      </w:pPr>
      <w:r>
        <w:rPr>
          <w:lang w:val="ru-RU"/>
        </w:rPr>
        <w:t xml:space="preserve"> </w:t>
      </w:r>
      <w:r>
        <w:rPr>
          <w:lang w:val="ru-RU"/>
        </w:rPr>
        <w:tab/>
        <w:t>35. Saban lagèe angèn, bak watèe cuaca teunang, jipeuguncang cit muka ié, teuma bak watèe badèe jipeuguncang sampoë u dasa la'ôt, meunan cit buet angèn seupôt—bala-bala—nyan. Bak ureuëng nyang geupeukandali lé hawa nafsu, jih nyan jipeuguncang sampoë u dasa haté, seudangkan bak ureuëng nyang ka maju, jih nyan cit jiteupat bak muka pikeran mantong. Ngon sabab nyan, ureuëng nyang keudua nyan leubèh sigra jipeupuléh keuteunangan batin lam droëjih nyang goh lom keunong. John Climacus.</w:t>
      </w:r>
    </w:p>
    <w:p w14:paraId="73F5250D" w14:textId="77777777" w:rsidR="009B0F6A" w:rsidRDefault="009B0F6A">
      <w:pPr>
        <w:tabs>
          <w:tab w:val="left" w:pos="468"/>
        </w:tabs>
        <w:rPr>
          <w:lang w:val="ru-RU"/>
        </w:rPr>
      </w:pPr>
      <w:r>
        <w:rPr>
          <w:lang w:val="ru-RU"/>
        </w:rPr>
        <w:tab/>
        <w:t>38. Na ladôm ureuëng leubèh geuhareuga nibak banmandum karunia mujizat ngon karunia rohani la'én nyang deuh bak luwa, hana geusada bahwa na le that karunia nyang leubèh get nyang teusom dan ngon nyan aman nibak gadoh. Yohanes Ladder.</w:t>
      </w:r>
    </w:p>
    <w:p w14:paraId="1E9B55C4" w14:textId="77777777" w:rsidR="009B0F6A" w:rsidRDefault="009B0F6A">
      <w:pPr>
        <w:tabs>
          <w:tab w:val="left" w:pos="468"/>
        </w:tabs>
        <w:rPr>
          <w:lang w:val="ru-RU"/>
        </w:rPr>
      </w:pPr>
      <w:r>
        <w:rPr>
          <w:lang w:val="ru-RU"/>
        </w:rPr>
        <w:tab/>
        <w:t>38. Geutanyoe hana sagai-sagai teupiyôh bak tapeumaju droe lam budi dan gaséh sayang: kon bak jameun nyoe, meunan cit bak jameun nyang akan teuka — sabe teupeungeuh lé cahya dari ateueh. Sabab bah that pih malaikat-malaikat, makhluk-makhluk nyang carong nyan, hana teudong hana meukeumang, tapi sabe jiteurimong keumuliaan ateueh keumuliaan dan hikmah ateueh hikmah. John Climacus.</w:t>
      </w:r>
    </w:p>
    <w:p w14:paraId="4836055D" w14:textId="77777777" w:rsidR="009B0F6A" w:rsidRDefault="009B0F6A">
      <w:pPr>
        <w:tabs>
          <w:tab w:val="left" w:pos="468"/>
        </w:tabs>
        <w:rPr>
          <w:lang w:val="ru-RU"/>
        </w:rPr>
      </w:pPr>
      <w:r>
        <w:rPr>
          <w:lang w:val="ru-RU"/>
        </w:rPr>
        <w:tab/>
        <w:t xml:space="preserve">38. Ureuëng nyang hana meunafsu nakeuh ureuëng nyang ka jipeukreueh tubôh jih nibak hawa nafsu, jipeu'ék pikeran jih di ateueh mandum hai donya, jipeutundôk mandum indra jih ubak </w:t>
      </w:r>
      <w:r>
        <w:rPr>
          <w:lang w:val="ru-RU"/>
        </w:rPr>
        <w:lastRenderedPageBreak/>
        <w:t>pikeran jih, dan jipeuhadap jiwa jih ubak hadharat Tuhan, sabe jiusaha keu Tuhan, bahpih nyan di luwa keumampuan jih. John Climacus.</w:t>
      </w:r>
    </w:p>
    <w:p w14:paraId="5B788D5C" w14:textId="77777777" w:rsidR="009B0F6A" w:rsidRDefault="009B0F6A">
      <w:pPr>
        <w:tabs>
          <w:tab w:val="left" w:pos="468"/>
        </w:tabs>
        <w:rPr>
          <w:lang w:val="ru-RU"/>
        </w:rPr>
      </w:pPr>
      <w:r>
        <w:rPr>
          <w:lang w:val="ru-RU"/>
        </w:rPr>
        <w:tab/>
        <w:t>38. Na cit nyang peugah bahwa hana meuh'eut nakeuh keubangketan jiwa sigohlom keubangketan tubôh, seudangkan nyang la'én geupeugah bahwa nyan nakeuh peungeutahuan keu Allah. John Climacus.</w:t>
      </w:r>
    </w:p>
    <w:p w14:paraId="3AD3F4B0" w14:textId="77777777" w:rsidR="009B0F6A" w:rsidRDefault="009B0F6A">
      <w:pPr>
        <w:tabs>
          <w:tab w:val="left" w:pos="468"/>
        </w:tabs>
        <w:rPr>
          <w:lang w:val="ru-RU"/>
        </w:rPr>
      </w:pPr>
      <w:r>
        <w:rPr>
          <w:lang w:val="ru-RU"/>
        </w:rPr>
        <w:tab/>
        <w:t>38. Le ureuëng nyang meutobat geuteurimöng ampônan desya deungon sigra, teuma hana sidroë pih nyang meuteumèë hana nafsu deungon sigra, sabab keu meuteumèë nyan peureulèë watèë nyang trép, useuha cinta siuroë-uroë, ngon beunantu Allah. John Climacus.</w:t>
      </w:r>
    </w:p>
    <w:p w14:paraId="705EDDD9" w14:textId="77777777" w:rsidR="009B0F6A" w:rsidRDefault="009B0F6A">
      <w:pPr>
        <w:tabs>
          <w:tab w:val="left" w:pos="468"/>
        </w:tabs>
        <w:rPr>
          <w:lang w:val="ru-RU"/>
        </w:rPr>
      </w:pPr>
    </w:p>
    <w:p w14:paraId="0271CCD7" w14:textId="77777777" w:rsidR="009B0F6A" w:rsidRDefault="009B0F6A">
      <w:pPr>
        <w:tabs>
          <w:tab w:val="left" w:pos="468"/>
        </w:tabs>
        <w:rPr>
          <w:lang w:val="ru-RU"/>
        </w:rPr>
      </w:pPr>
      <w:r>
        <w:rPr>
          <w:lang w:val="ru-RU"/>
        </w:rPr>
        <w:tab/>
        <w:t xml:space="preserve">51. </w:t>
      </w:r>
      <w:r>
        <w:rPr>
          <w:b/>
          <w:lang w:val="ru-RU"/>
        </w:rPr>
        <w:t>Tipèe-tipèe iblih</w:t>
      </w:r>
      <w:r>
        <w:rPr>
          <w:lang w:val="ru-RU"/>
        </w:rPr>
        <w:t>. Di antara roh-roh kuto na ladôm nyang leubèh licék nibak nyang la'én. Awaknyan hana puas meunyo cit jipeutamong geutanyoe lam desya, tapi jipeutamong cit lam haté geutanyoe keuheundak keu tapeugöt ureuëng la'én jeuët keu rakan desya geutanyoe, mangat jiba azab nyang paléng parah ateuëh geutanyoe. Lôn kalon sidroe ureueng agam nyang jipeuturi keubiasaan meudesya jih keu ureueng la'én. Óh lheueh nyan, watee ka sadar, jih jipeuphôn meunyeusai ngon jiputa bak desya. Teuma, saweueb ureueng nyang ka jipeurunoe nyan hana jipiyôh meudesya, meunyeusai jih nyan kon meunyeusai nyang beutôi. John Climacus.</w:t>
      </w:r>
    </w:p>
    <w:p w14:paraId="62CC0315" w14:textId="77777777" w:rsidR="009B0F6A" w:rsidRDefault="009B0F6A" w:rsidP="0065595E">
      <w:pPr>
        <w:tabs>
          <w:tab w:val="left" w:pos="468"/>
        </w:tabs>
        <w:rPr>
          <w:lang w:val="ru-RU"/>
        </w:rPr>
      </w:pPr>
      <w:r>
        <w:rPr>
          <w:lang w:val="ru-RU"/>
        </w:rPr>
        <w:tab/>
        <w:t>51. Di antara roh-roh kuto na cit nyang, bak phôn-phôn udép rohani geutanyoe, jipeujeulah Kitab Suci keu geutanyoe. Biasajih awaknyan jipeubuet nyan lam haté ureueng nyang sia-sia, dan leubeh lom lam haté ureueng nyang meurunoe èleumèe donya, mangat, deungon jipeungeut awaknyan bacut-bacut, bak akhéjih jipeureubah awaknyan lam bid'ah dan keukufuran. Tanyoe jeuet taturi 'teologi' syètan nyan meulalu kacho, ngon seunang nyang hana teuatô ngon hana meukandali nyang teuka lam jiwa watèe tafsir nyan. Yohanes Klimakus.</w:t>
      </w:r>
    </w:p>
    <w:p w14:paraId="4249C76D" w14:textId="77777777" w:rsidR="009B0F6A" w:rsidRDefault="009B0F6A" w:rsidP="0065595E">
      <w:pPr>
        <w:tabs>
          <w:tab w:val="left" w:pos="468"/>
        </w:tabs>
      </w:pPr>
    </w:p>
    <w:p w14:paraId="31A6A463" w14:textId="77777777" w:rsidR="0065595E" w:rsidRDefault="0065595E" w:rsidP="0065595E">
      <w:pPr>
        <w:tabs>
          <w:tab w:val="left" w:pos="468"/>
        </w:tabs>
      </w:pPr>
    </w:p>
    <w:p w14:paraId="6C47C83A" w14:textId="77777777" w:rsidR="0065595E" w:rsidRPr="0065595E" w:rsidRDefault="0065595E" w:rsidP="0065595E">
      <w:pPr>
        <w:tabs>
          <w:tab w:val="left" w:pos="468"/>
        </w:tabs>
      </w:pPr>
    </w:p>
    <w:p w14:paraId="3D79D2A3" w14:textId="54521444" w:rsidR="0065595E" w:rsidRDefault="0065595E" w:rsidP="0065595E">
      <w:pPr>
        <w:jc w:val="center"/>
        <w:rPr>
          <w:b/>
          <w:bCs/>
          <w:color w:val="0000FF"/>
          <w:lang w:val="ru-RU"/>
        </w:rPr>
      </w:pPr>
      <w:r>
        <w:rPr>
          <w:sz w:val="28"/>
          <w:lang w:val="ru-RU"/>
        </w:rPr>
        <w:pict w14:anchorId="25EEC6EC">
          <v:rect id="_x0000_i1040" style="width:0;height:1.5pt" o:hralign="center" o:hrstd="t" o:hr="t" fillcolor="#a0a0a0" stroked="f"/>
        </w:pict>
      </w:r>
    </w:p>
    <w:p w14:paraId="237475A5" w14:textId="152EBF9E" w:rsidR="009B0F6A" w:rsidRPr="00CD03EE" w:rsidRDefault="009B0F6A" w:rsidP="0065595E">
      <w:pPr>
        <w:jc w:val="center"/>
        <w:rPr>
          <w:b/>
          <w:bCs/>
          <w:color w:val="0000FF"/>
          <w:lang w:val="ru-RU"/>
        </w:rPr>
      </w:pPr>
      <w:r w:rsidRPr="00CD03EE">
        <w:rPr>
          <w:b/>
          <w:bCs/>
          <w:color w:val="0000FF"/>
          <w:lang w:val="ru-RU"/>
        </w:rPr>
        <w:t xml:space="preserve">Risalah Misionaris </w:t>
      </w:r>
      <w:r>
        <w:rPr>
          <w:b/>
          <w:bCs/>
          <w:color w:val="0000FF"/>
          <w:lang w:val="ru-RU"/>
        </w:rPr>
        <w:t>A12</w:t>
      </w:r>
    </w:p>
    <w:p w14:paraId="45D1F4A3" w14:textId="77777777" w:rsidR="009B0F6A" w:rsidRPr="00CD03EE" w:rsidRDefault="009B0F6A" w:rsidP="0065595E">
      <w:pPr>
        <w:jc w:val="center"/>
        <w:rPr>
          <w:b/>
          <w:bCs/>
          <w:color w:val="0000FF"/>
          <w:lang w:val="ru-RU"/>
        </w:rPr>
      </w:pPr>
      <w:r w:rsidRPr="00CD03EE">
        <w:rPr>
          <w:b/>
          <w:bCs/>
          <w:color w:val="0000FF"/>
          <w:lang w:val="ru-RU"/>
        </w:rPr>
        <w:t>Editor: Uskup Alexander (Mileant)</w:t>
      </w:r>
    </w:p>
    <w:sectPr w:rsidR="009B0F6A" w:rsidRPr="00CD03EE"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257F" w14:textId="77777777" w:rsidR="00372337" w:rsidRDefault="00372337">
      <w:r>
        <w:separator/>
      </w:r>
    </w:p>
  </w:endnote>
  <w:endnote w:type="continuationSeparator" w:id="0">
    <w:p w14:paraId="33D23BEF" w14:textId="77777777" w:rsidR="00372337" w:rsidRDefault="00372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AB9A0"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4FE96C"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CDD6"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CD37B10"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A41EC" w14:textId="77777777" w:rsidR="00372337" w:rsidRDefault="00372337">
      <w:r>
        <w:separator/>
      </w:r>
    </w:p>
  </w:footnote>
  <w:footnote w:type="continuationSeparator" w:id="0">
    <w:p w14:paraId="7CE61616" w14:textId="77777777" w:rsidR="00372337" w:rsidRDefault="00372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F6A"/>
    <w:rsid w:val="00163D8C"/>
    <w:rsid w:val="001A5A77"/>
    <w:rsid w:val="00256DAA"/>
    <w:rsid w:val="002635FA"/>
    <w:rsid w:val="002B47C3"/>
    <w:rsid w:val="00372337"/>
    <w:rsid w:val="003B2AEF"/>
    <w:rsid w:val="003D2207"/>
    <w:rsid w:val="00511F12"/>
    <w:rsid w:val="00576028"/>
    <w:rsid w:val="0065595E"/>
    <w:rsid w:val="0074478A"/>
    <w:rsid w:val="00747798"/>
    <w:rsid w:val="008347E6"/>
    <w:rsid w:val="0089003E"/>
    <w:rsid w:val="008B78FF"/>
    <w:rsid w:val="00916961"/>
    <w:rsid w:val="00996CFC"/>
    <w:rsid w:val="009B0F6A"/>
    <w:rsid w:val="00BD70D3"/>
    <w:rsid w:val="00CC3F89"/>
    <w:rsid w:val="00D30D24"/>
    <w:rsid w:val="00DB3578"/>
    <w:rsid w:val="00E21828"/>
    <w:rsid w:val="00E25B5E"/>
    <w:rsid w:val="00E43DD8"/>
    <w:rsid w:val="00EB2CED"/>
    <w:rsid w:val="00F46AF8"/>
    <w:rsid w:val="00F47E4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A123E"/>
  <w15:chartTrackingRefBased/>
  <w15:docId w15:val="{405D3582-6D88-44F3-BFBF-E40195AC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5A77"/>
    <w:pPr>
      <w:jc w:val="both"/>
    </w:pPr>
    <w:rPr>
      <w:sz w:val="24"/>
    </w:rPr>
  </w:style>
  <w:style w:type="paragraph" w:styleId="Heading1">
    <w:name w:val="heading 1"/>
    <w:basedOn w:val="Normal"/>
    <w:next w:val="Normal"/>
    <w:qFormat/>
    <w:rsid w:val="001A5A77"/>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1A5A77"/>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1A5A77"/>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1A5A77"/>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1A5A77"/>
    <w:pPr>
      <w:keepNext/>
      <w:tabs>
        <w:tab w:val="left" w:pos="475"/>
      </w:tabs>
      <w:jc w:val="center"/>
      <w:outlineLvl w:val="4"/>
    </w:pPr>
    <w:rPr>
      <w:b/>
      <w:i/>
      <w:color w:val="0000FF"/>
    </w:rPr>
  </w:style>
  <w:style w:type="paragraph" w:styleId="Heading6">
    <w:name w:val="heading 6"/>
    <w:basedOn w:val="Normal"/>
    <w:next w:val="Normal"/>
    <w:link w:val="Heading6Char"/>
    <w:qFormat/>
    <w:rsid w:val="001A5A77"/>
    <w:pPr>
      <w:keepNext/>
      <w:outlineLvl w:val="5"/>
    </w:pPr>
    <w:rPr>
      <w:b/>
    </w:rPr>
  </w:style>
  <w:style w:type="character" w:default="1" w:styleId="DefaultParagraphFont">
    <w:name w:val="Default Paragraph Font"/>
    <w:uiPriority w:val="1"/>
    <w:semiHidden/>
    <w:unhideWhenUsed/>
    <w:rsid w:val="001A5A7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A5A77"/>
  </w:style>
  <w:style w:type="paragraph" w:styleId="Footer">
    <w:name w:val="footer"/>
    <w:basedOn w:val="Normal"/>
    <w:rsid w:val="001A5A77"/>
    <w:pPr>
      <w:tabs>
        <w:tab w:val="center" w:pos="4320"/>
        <w:tab w:val="right" w:pos="8640"/>
      </w:tabs>
    </w:pPr>
  </w:style>
  <w:style w:type="character" w:styleId="PageNumber">
    <w:name w:val="page number"/>
    <w:basedOn w:val="DefaultParagraphFont"/>
    <w:rsid w:val="001A5A77"/>
  </w:style>
  <w:style w:type="paragraph" w:customStyle="1" w:styleId="headingredital">
    <w:name w:val="heading_red_ital"/>
    <w:basedOn w:val="Normal"/>
    <w:rsid w:val="001A5A77"/>
    <w:rPr>
      <w:i/>
      <w:color w:val="800000"/>
    </w:rPr>
  </w:style>
  <w:style w:type="paragraph" w:styleId="Header">
    <w:name w:val="header"/>
    <w:basedOn w:val="Normal"/>
    <w:link w:val="HeaderChar"/>
    <w:rsid w:val="001A5A77"/>
    <w:pPr>
      <w:tabs>
        <w:tab w:val="center" w:pos="4320"/>
        <w:tab w:val="right" w:pos="8640"/>
      </w:tabs>
    </w:pPr>
  </w:style>
  <w:style w:type="paragraph" w:styleId="TOC5">
    <w:name w:val="toc 5"/>
    <w:basedOn w:val="Normal"/>
    <w:next w:val="Normal"/>
    <w:autoRedefine/>
    <w:semiHidden/>
    <w:rsid w:val="001A5A77"/>
    <w:pPr>
      <w:ind w:left="960"/>
      <w:jc w:val="left"/>
    </w:pPr>
    <w:rPr>
      <w:rFonts w:asciiTheme="minorHAnsi" w:hAnsiTheme="minorHAnsi" w:cstheme="minorHAnsi"/>
      <w:sz w:val="20"/>
      <w:szCs w:val="24"/>
    </w:rPr>
  </w:style>
  <w:style w:type="paragraph" w:styleId="TOC4">
    <w:name w:val="toc 4"/>
    <w:basedOn w:val="Normal"/>
    <w:next w:val="Normal"/>
    <w:autoRedefine/>
    <w:semiHidden/>
    <w:rsid w:val="001A5A77"/>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1A5A77"/>
    <w:rPr>
      <w:b/>
      <w:sz w:val="24"/>
    </w:rPr>
  </w:style>
  <w:style w:type="paragraph" w:styleId="EnvelopeAddress">
    <w:name w:val="envelope address"/>
    <w:basedOn w:val="Normal"/>
    <w:rsid w:val="001A5A77"/>
    <w:pPr>
      <w:framePr w:w="7920" w:h="1980" w:hRule="exact" w:hSpace="180" w:wrap="auto" w:hAnchor="page" w:xAlign="center" w:yAlign="bottom"/>
      <w:ind w:left="2880"/>
    </w:pPr>
    <w:rPr>
      <w:sz w:val="28"/>
    </w:rPr>
  </w:style>
  <w:style w:type="paragraph" w:styleId="EnvelopeReturn">
    <w:name w:val="envelope return"/>
    <w:basedOn w:val="Normal"/>
    <w:rsid w:val="001A5A77"/>
  </w:style>
  <w:style w:type="character" w:styleId="Hyperlink">
    <w:name w:val="Hyperlink"/>
    <w:uiPriority w:val="99"/>
    <w:rsid w:val="001A5A77"/>
    <w:rPr>
      <w:color w:val="0000FF"/>
      <w:u w:val="single"/>
    </w:rPr>
  </w:style>
  <w:style w:type="character" w:styleId="FollowedHyperlink">
    <w:name w:val="FollowedHyperlink"/>
    <w:rsid w:val="001A5A77"/>
    <w:rPr>
      <w:color w:val="800080"/>
      <w:u w:val="single"/>
    </w:rPr>
  </w:style>
  <w:style w:type="paragraph" w:styleId="Title">
    <w:name w:val="Title"/>
    <w:basedOn w:val="Normal"/>
    <w:next w:val="Normal"/>
    <w:link w:val="TitleChar"/>
    <w:autoRedefine/>
    <w:uiPriority w:val="10"/>
    <w:qFormat/>
    <w:rsid w:val="001A5A77"/>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1A5A77"/>
    <w:rPr>
      <w:rFonts w:ascii="Arial" w:hAnsi="Arial"/>
      <w:b/>
      <w:color w:val="FF0000"/>
      <w:spacing w:val="-10"/>
      <w:kern w:val="28"/>
      <w:sz w:val="56"/>
      <w:szCs w:val="56"/>
    </w:rPr>
  </w:style>
  <w:style w:type="paragraph" w:customStyle="1" w:styleId="Title2">
    <w:name w:val="Title2"/>
    <w:basedOn w:val="Normal"/>
    <w:link w:val="Title2Char"/>
    <w:autoRedefine/>
    <w:qFormat/>
    <w:rsid w:val="001A5A77"/>
    <w:pPr>
      <w:jc w:val="center"/>
    </w:pPr>
    <w:rPr>
      <w:rFonts w:ascii="Arial" w:hAnsi="Arial" w:cs="Arial"/>
      <w:b/>
      <w:bCs/>
      <w:color w:val="FF0000"/>
      <w:sz w:val="36"/>
      <w:szCs w:val="36"/>
      <w:lang w:val="ru-RU"/>
    </w:rPr>
  </w:style>
  <w:style w:type="character" w:customStyle="1" w:styleId="Title2Char">
    <w:name w:val="Title2 Char"/>
    <w:link w:val="Title2"/>
    <w:rsid w:val="001A5A77"/>
    <w:rPr>
      <w:rFonts w:ascii="Arial" w:hAnsi="Arial" w:cs="Arial"/>
      <w:b/>
      <w:bCs/>
      <w:color w:val="FF0000"/>
      <w:sz w:val="36"/>
      <w:szCs w:val="36"/>
      <w:lang w:val="ru-RU"/>
    </w:rPr>
  </w:style>
  <w:style w:type="character" w:customStyle="1" w:styleId="Heading5Char">
    <w:name w:val="Heading 5 Char"/>
    <w:basedOn w:val="DefaultParagraphFont"/>
    <w:link w:val="Heading5"/>
    <w:rsid w:val="001A5A77"/>
    <w:rPr>
      <w:b/>
      <w:i/>
      <w:color w:val="0000FF"/>
      <w:sz w:val="24"/>
    </w:rPr>
  </w:style>
  <w:style w:type="character" w:customStyle="1" w:styleId="Heading4Char">
    <w:name w:val="Heading 4 Char"/>
    <w:basedOn w:val="DefaultParagraphFont"/>
    <w:link w:val="Heading4"/>
    <w:rsid w:val="001A5A77"/>
    <w:rPr>
      <w:rFonts w:ascii="Arial" w:hAnsi="Arial"/>
      <w:b/>
      <w:color w:val="0000FF"/>
      <w:sz w:val="24"/>
    </w:rPr>
  </w:style>
  <w:style w:type="character" w:customStyle="1" w:styleId="Heading3Char">
    <w:name w:val="Heading 3 Char"/>
    <w:basedOn w:val="DefaultParagraphFont"/>
    <w:link w:val="Heading3"/>
    <w:rsid w:val="009B0F6A"/>
    <w:rPr>
      <w:rFonts w:ascii="Arial" w:hAnsi="Arial"/>
      <w:b/>
      <w:color w:val="0000FF"/>
      <w:spacing w:val="16"/>
      <w:sz w:val="30"/>
    </w:rPr>
  </w:style>
  <w:style w:type="character" w:customStyle="1" w:styleId="HeaderChar">
    <w:name w:val="Header Char"/>
    <w:basedOn w:val="DefaultParagraphFont"/>
    <w:link w:val="Header"/>
    <w:rsid w:val="009B0F6A"/>
    <w:rPr>
      <w:sz w:val="24"/>
    </w:rPr>
  </w:style>
  <w:style w:type="paragraph" w:styleId="TOC1">
    <w:name w:val="toc 1"/>
    <w:basedOn w:val="Normal"/>
    <w:next w:val="Normal"/>
    <w:autoRedefine/>
    <w:rsid w:val="001A5A77"/>
    <w:pPr>
      <w:spacing w:before="120"/>
      <w:jc w:val="left"/>
    </w:pPr>
    <w:rPr>
      <w:rFonts w:asciiTheme="minorHAnsi" w:hAnsiTheme="minorHAnsi" w:cstheme="minorHAnsi"/>
      <w:b/>
      <w:bCs/>
      <w:i/>
      <w:iCs/>
      <w:szCs w:val="28"/>
    </w:rPr>
  </w:style>
  <w:style w:type="paragraph" w:styleId="TOC2">
    <w:name w:val="toc 2"/>
    <w:basedOn w:val="Normal"/>
    <w:next w:val="Normal"/>
    <w:autoRedefine/>
    <w:rsid w:val="001A5A77"/>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1A5A77"/>
    <w:pPr>
      <w:ind w:left="480"/>
      <w:jc w:val="left"/>
    </w:pPr>
    <w:rPr>
      <w:rFonts w:asciiTheme="minorHAnsi" w:hAnsiTheme="minorHAnsi" w:cstheme="minorHAnsi"/>
      <w:sz w:val="20"/>
      <w:szCs w:val="24"/>
    </w:rPr>
  </w:style>
  <w:style w:type="paragraph" w:styleId="TOC6">
    <w:name w:val="toc 6"/>
    <w:basedOn w:val="Normal"/>
    <w:next w:val="Normal"/>
    <w:autoRedefine/>
    <w:rsid w:val="001A5A77"/>
    <w:pPr>
      <w:ind w:left="1200"/>
      <w:jc w:val="left"/>
    </w:pPr>
    <w:rPr>
      <w:rFonts w:asciiTheme="minorHAnsi" w:hAnsiTheme="minorHAnsi" w:cstheme="minorHAnsi"/>
      <w:sz w:val="20"/>
      <w:szCs w:val="24"/>
    </w:rPr>
  </w:style>
  <w:style w:type="paragraph" w:styleId="TOC7">
    <w:name w:val="toc 7"/>
    <w:basedOn w:val="Normal"/>
    <w:next w:val="Normal"/>
    <w:autoRedefine/>
    <w:rsid w:val="001A5A77"/>
    <w:pPr>
      <w:ind w:left="1440"/>
      <w:jc w:val="left"/>
    </w:pPr>
    <w:rPr>
      <w:rFonts w:asciiTheme="minorHAnsi" w:hAnsiTheme="minorHAnsi" w:cstheme="minorHAnsi"/>
      <w:sz w:val="20"/>
      <w:szCs w:val="24"/>
    </w:rPr>
  </w:style>
  <w:style w:type="paragraph" w:styleId="TOC8">
    <w:name w:val="toc 8"/>
    <w:basedOn w:val="Normal"/>
    <w:next w:val="Normal"/>
    <w:autoRedefine/>
    <w:rsid w:val="001A5A77"/>
    <w:pPr>
      <w:ind w:left="1680"/>
      <w:jc w:val="left"/>
    </w:pPr>
    <w:rPr>
      <w:rFonts w:asciiTheme="minorHAnsi" w:hAnsiTheme="minorHAnsi" w:cstheme="minorHAnsi"/>
      <w:sz w:val="20"/>
      <w:szCs w:val="24"/>
    </w:rPr>
  </w:style>
  <w:style w:type="paragraph" w:styleId="TOC9">
    <w:name w:val="toc 9"/>
    <w:basedOn w:val="Normal"/>
    <w:next w:val="Normal"/>
    <w:autoRedefine/>
    <w:rsid w:val="001A5A77"/>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AB886-7B30-4995-8954-45D25A39A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5</TotalTime>
  <Pages>48</Pages>
  <Words>15308</Words>
  <Characters>86185</Characters>
  <Application>Microsoft Office Word</Application>
  <DocSecurity>0</DocSecurity>
  <Lines>1833</Lines>
  <Paragraphs>261</Paragraphs>
  <ScaleCrop>false</ScaleCrop>
  <HeadingPairs>
    <vt:vector size="2" baseType="variant">
      <vt:variant>
        <vt:lpstr>Title</vt:lpstr>
      </vt:variant>
      <vt:variant>
        <vt:i4>1</vt:i4>
      </vt:variant>
    </vt:vector>
  </HeadingPairs>
  <TitlesOfParts>
    <vt:vector size="1" baseType="lpstr">
      <vt:lpstr>Naséhat Bapa-Bapa Suci keuhai Udep Rohani. Bagian Keu 2</vt:lpstr>
    </vt:vector>
  </TitlesOfParts>
  <Company>Orthodox.Asia</Company>
  <LinksUpToDate>false</LinksUpToDate>
  <CharactersWithSpaces>101232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Naséhat Bapa-Bapa Suci keuhai Udep Rohani. Bagian Keu 2</dc:title>
  <dc:subject>Riwayat Udep Ureuëng Suci</dc:subject>
  <dc:creator>Uskup Aleksander (Mileant)</dc:creator>
  <cp:keywords>Ortodoks, Bapa-Bapa Suci, Udep Rohani, Askétik, Peujuang Lawan Hawa Nafsu, Keubajikan, Tobat, Meudoa, Yohanes Kasianus, Hesikhios Yerusalem, Nilus Sinai, Meurendah Droe, Rahmat Po teu Allah, Peujuang lam Até, Udep Kristen, Sastra Ortodoks, Uskup Aleksander Mileant.</cp:keywords>
  <dc:description>Kitab *«Naséhat Bapa-Bapa Suci keuhai Udep Rohani. Bagian Keu 2»* karya Uskup Aleksander (Mileant) na kheueh kumpolan naséhat piléhan nibak bapa-bapa suci jameun kön keuhai peujuang rohani lam até, meudoa, tobat, ngon jalan ubak keusempurnaan Kristen. Peurhatian khusuih geubri keu ajaran keuhai lapan hawa nafsu nyang paleng rayeuk, cara tateupue ngon cara tateumpoh nyan, meunan cit cara tacok keubajikan ngon beut bantu rahmat Po teu Allah. Lam kitab nyoe na peungajaran nibak Yohanes Kasianus nibak Roma, Hesikhios nibak Yerusalem, Nilus nibak Sinai, ngon ureuëng-ureuëng saleh nyang laén, nyang naséhat geuh meutulong ureuëng Kristen Ortodoks lam udep rohani.</dc:description>
  <cp:lastModifiedBy>Dmitri Gropen</cp:lastModifiedBy>
  <cp:revision>3</cp:revision>
  <cp:lastPrinted>1999-03-26T14:36:00Z</cp:lastPrinted>
  <dcterms:created xsi:type="dcterms:W3CDTF">2026-08-03T01:31:00Z</dcterms:created>
  <dcterms:modified xsi:type="dcterms:W3CDTF">2026-08-06T14:00:00Z</dcterms:modified>
  <dc:language>ace</dc:language>
</cp:coreProperties>
</file>