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7749A" w14:textId="77777777" w:rsidR="00171F0D" w:rsidRDefault="00171F0D" w:rsidP="009C25DB">
      <w:pPr>
        <w:pStyle w:val="Title"/>
        <w:rPr>
          <w:lang w:val="ru-RU"/>
        </w:rPr>
      </w:pPr>
      <w:r>
        <w:rPr>
          <w:lang w:val="ru-RU"/>
        </w:rPr>
        <w:t xml:space="preserve">Mga Panudlo </w:t>
      </w:r>
    </w:p>
    <w:p w14:paraId="5D51208B" w14:textId="77777777" w:rsidR="00171F0D" w:rsidRPr="00763460" w:rsidRDefault="00171F0D" w:rsidP="009C25DB">
      <w:pPr>
        <w:rPr>
          <w:lang w:val="ru-RU"/>
        </w:rPr>
      </w:pPr>
    </w:p>
    <w:p w14:paraId="0C5A6438" w14:textId="77777777" w:rsidR="00171F0D" w:rsidRDefault="00171F0D" w:rsidP="009C25DB">
      <w:pPr>
        <w:pStyle w:val="Title"/>
        <w:rPr>
          <w:lang w:val="ru-RU"/>
        </w:rPr>
      </w:pPr>
      <w:r w:rsidRPr="00092A8E">
        <w:rPr>
          <w:lang w:val="ru-RU"/>
        </w:rPr>
        <w:t xml:space="preserve">sa mga Balaang Amahan </w:t>
      </w:r>
    </w:p>
    <w:p w14:paraId="02C36528" w14:textId="77777777" w:rsidR="00171F0D" w:rsidRPr="00763460" w:rsidRDefault="00171F0D" w:rsidP="009C25DB">
      <w:pPr>
        <w:rPr>
          <w:lang w:val="ru-RU"/>
        </w:rPr>
      </w:pPr>
    </w:p>
    <w:p w14:paraId="1D0C5479" w14:textId="77777777" w:rsidR="00171F0D" w:rsidRDefault="00171F0D" w:rsidP="009C25DB">
      <w:pPr>
        <w:pStyle w:val="Title2"/>
      </w:pPr>
      <w:r>
        <w:t>mahitungod sa espirituhanong kinabuhi</w:t>
      </w:r>
    </w:p>
    <w:p w14:paraId="7D116E7D" w14:textId="77777777" w:rsidR="00171F0D" w:rsidRPr="00401A8F" w:rsidRDefault="00171F0D" w:rsidP="009C25DB">
      <w:pPr>
        <w:rPr>
          <w:lang w:val="ru-RU"/>
        </w:rPr>
      </w:pPr>
    </w:p>
    <w:p w14:paraId="20C89BA9" w14:textId="77777777" w:rsidR="00171F0D" w:rsidRPr="00401A8F" w:rsidRDefault="00171F0D" w:rsidP="009C25DB">
      <w:pPr>
        <w:rPr>
          <w:lang w:val="ru-RU"/>
        </w:rPr>
      </w:pPr>
    </w:p>
    <w:p w14:paraId="4B086BC0" w14:textId="77777777" w:rsidR="00171F0D" w:rsidRPr="00401A8F" w:rsidRDefault="00171F0D" w:rsidP="009C25DB">
      <w:pPr>
        <w:jc w:val="center"/>
        <w:rPr>
          <w:b/>
          <w:bCs/>
          <w:color w:val="0000FF"/>
          <w:sz w:val="32"/>
          <w:szCs w:val="28"/>
          <w:lang w:val="ru-RU"/>
        </w:rPr>
      </w:pPr>
      <w:r w:rsidRPr="00401A8F">
        <w:rPr>
          <w:b/>
          <w:bCs/>
          <w:color w:val="0000FF"/>
          <w:sz w:val="32"/>
          <w:szCs w:val="28"/>
          <w:lang w:val="ru-RU"/>
        </w:rPr>
        <w:t xml:space="preserve">Ikaduhang </w:t>
      </w:r>
      <w:r>
        <w:rPr>
          <w:b/>
          <w:bCs/>
          <w:color w:val="0000FF"/>
          <w:sz w:val="32"/>
          <w:szCs w:val="28"/>
          <w:lang w:val="ru-RU"/>
        </w:rPr>
        <w:t>Bahin</w:t>
      </w:r>
    </w:p>
    <w:p w14:paraId="1D1A77EC" w14:textId="77777777" w:rsidR="00171F0D" w:rsidRPr="00401A8F" w:rsidRDefault="00171F0D" w:rsidP="009C25DB">
      <w:pPr>
        <w:rPr>
          <w:lang w:val="ru-RU"/>
        </w:rPr>
      </w:pPr>
    </w:p>
    <w:p w14:paraId="1B77640A" w14:textId="77777777" w:rsidR="00171F0D" w:rsidRPr="00401A8F" w:rsidRDefault="00171F0D" w:rsidP="009C25DB">
      <w:pPr>
        <w:rPr>
          <w:lang w:val="ru-RU"/>
        </w:rPr>
      </w:pPr>
    </w:p>
    <w:p w14:paraId="4E459C2A" w14:textId="77777777" w:rsidR="00171F0D" w:rsidRDefault="00171F0D" w:rsidP="009C25DB">
      <w:pPr>
        <w:pStyle w:val="Heading5"/>
        <w:rPr>
          <w:lang w:val="ru-RU"/>
        </w:rPr>
      </w:pPr>
      <w:r>
        <w:rPr>
          <w:lang w:val="ru-RU"/>
        </w:rPr>
        <w:t>Obispo Alexander (Mileant)</w:t>
      </w:r>
    </w:p>
    <w:p w14:paraId="5F84CA80" w14:textId="77777777" w:rsidR="00171F0D" w:rsidRDefault="00171F0D" w:rsidP="009C25DB">
      <w:pPr>
        <w:rPr>
          <w:lang w:val="ru-RU"/>
        </w:rPr>
      </w:pPr>
    </w:p>
    <w:p w14:paraId="04598923" w14:textId="77777777" w:rsidR="00171F0D" w:rsidRDefault="00171F0D" w:rsidP="009C25DB"/>
    <w:p w14:paraId="0659C417" w14:textId="77777777" w:rsidR="003571CC" w:rsidRDefault="003571CC" w:rsidP="009C25DB"/>
    <w:p w14:paraId="52E53B7E" w14:textId="77777777" w:rsidR="003571CC" w:rsidRPr="003571CC" w:rsidRDefault="003571CC" w:rsidP="009C25DB"/>
    <w:p w14:paraId="79EEC81F" w14:textId="77777777" w:rsidR="00171F0D" w:rsidRDefault="00171F0D" w:rsidP="009C25DB">
      <w:pPr>
        <w:rPr>
          <w:sz w:val="28"/>
          <w:lang w:val="ru-RU"/>
        </w:rPr>
      </w:pPr>
      <w:r>
        <w:rPr>
          <w:b/>
          <w:bCs/>
          <w:sz w:val="28"/>
          <w:lang w:val="ru-RU"/>
        </w:rPr>
        <w:t>Sulod</w:t>
      </w:r>
      <w:r>
        <w:rPr>
          <w:sz w:val="28"/>
          <w:lang w:val="ru-RU"/>
        </w:rPr>
        <w:t xml:space="preserve">: </w:t>
      </w:r>
    </w:p>
    <w:p w14:paraId="5880473E" w14:textId="77777777" w:rsidR="00171F0D" w:rsidRDefault="00000000" w:rsidP="003571CC">
      <w:pPr>
        <w:spacing w:line="360" w:lineRule="auto"/>
        <w:rPr>
          <w:sz w:val="28"/>
        </w:rPr>
      </w:pPr>
      <w:r>
        <w:rPr>
          <w:sz w:val="28"/>
          <w:lang w:val="ru-RU"/>
        </w:rPr>
        <w:pict w14:anchorId="6B8B908D">
          <v:rect id="_x0000_i1032" style="width:0;height:1.5pt" o:hralign="center" o:bullet="t" o:hrstd="t" o:hr="t" fillcolor="#a0a0a0" stroked="f"/>
        </w:pict>
      </w:r>
    </w:p>
    <w:p w14:paraId="559468DB" w14:textId="6F856863" w:rsidR="003571CC" w:rsidRDefault="003571CC" w:rsidP="003571CC">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92206" w:history="1">
        <w:r w:rsidRPr="00C83081">
          <w:rPr>
            <w:rStyle w:val="Hyperlink"/>
            <w:noProof/>
            <w:lang w:val="ru-RU"/>
          </w:rPr>
          <w:t>Ang Dakong Siyensya sa Pag-ila sa Kaugalingon</w:t>
        </w:r>
        <w:r>
          <w:rPr>
            <w:noProof/>
            <w:webHidden/>
          </w:rPr>
          <w:tab/>
        </w:r>
        <w:r>
          <w:rPr>
            <w:noProof/>
            <w:webHidden/>
          </w:rPr>
          <w:fldChar w:fldCharType="begin"/>
        </w:r>
        <w:r>
          <w:rPr>
            <w:noProof/>
            <w:webHidden/>
          </w:rPr>
          <w:instrText xml:space="preserve"> PAGEREF _Toc236892206 \h </w:instrText>
        </w:r>
        <w:r>
          <w:rPr>
            <w:noProof/>
            <w:webHidden/>
          </w:rPr>
        </w:r>
        <w:r>
          <w:rPr>
            <w:noProof/>
            <w:webHidden/>
          </w:rPr>
          <w:fldChar w:fldCharType="separate"/>
        </w:r>
        <w:r w:rsidR="004906A6">
          <w:rPr>
            <w:noProof/>
            <w:webHidden/>
          </w:rPr>
          <w:t>2</w:t>
        </w:r>
        <w:r>
          <w:rPr>
            <w:noProof/>
            <w:webHidden/>
          </w:rPr>
          <w:fldChar w:fldCharType="end"/>
        </w:r>
      </w:hyperlink>
    </w:p>
    <w:p w14:paraId="39878887" w14:textId="3B7AA95E" w:rsidR="003571CC" w:rsidRDefault="003571CC" w:rsidP="003571CC">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2207" w:history="1">
        <w:r w:rsidRPr="00C83081">
          <w:rPr>
            <w:rStyle w:val="Hyperlink"/>
            <w:noProof/>
            <w:lang w:val="ru-RU"/>
          </w:rPr>
          <w:t>Ang Kagalang-galang Juan Cassian nga Romano</w:t>
        </w:r>
        <w:r>
          <w:rPr>
            <w:noProof/>
            <w:webHidden/>
          </w:rPr>
          <w:tab/>
        </w:r>
        <w:r>
          <w:rPr>
            <w:noProof/>
            <w:webHidden/>
          </w:rPr>
          <w:fldChar w:fldCharType="begin"/>
        </w:r>
        <w:r>
          <w:rPr>
            <w:noProof/>
            <w:webHidden/>
          </w:rPr>
          <w:instrText xml:space="preserve"> PAGEREF _Toc236892207 \h </w:instrText>
        </w:r>
        <w:r>
          <w:rPr>
            <w:noProof/>
            <w:webHidden/>
          </w:rPr>
        </w:r>
        <w:r>
          <w:rPr>
            <w:noProof/>
            <w:webHidden/>
          </w:rPr>
          <w:fldChar w:fldCharType="separate"/>
        </w:r>
        <w:r w:rsidR="004906A6">
          <w:rPr>
            <w:noProof/>
            <w:webHidden/>
          </w:rPr>
          <w:t>4</w:t>
        </w:r>
        <w:r>
          <w:rPr>
            <w:noProof/>
            <w:webHidden/>
          </w:rPr>
          <w:fldChar w:fldCharType="end"/>
        </w:r>
      </w:hyperlink>
    </w:p>
    <w:p w14:paraId="1F8D7D42" w14:textId="4D863433" w:rsidR="003571CC" w:rsidRDefault="003571CC" w:rsidP="003571CC">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2208" w:history="1">
        <w:r w:rsidRPr="00C83081">
          <w:rPr>
            <w:rStyle w:val="Hyperlink"/>
            <w:noProof/>
            <w:lang w:val="ru-RU"/>
          </w:rPr>
          <w:t>Ang Kagalang-galang Isichius  Pari sa Herusalem</w:t>
        </w:r>
        <w:r>
          <w:rPr>
            <w:noProof/>
            <w:webHidden/>
          </w:rPr>
          <w:tab/>
        </w:r>
        <w:r>
          <w:rPr>
            <w:noProof/>
            <w:webHidden/>
          </w:rPr>
          <w:fldChar w:fldCharType="begin"/>
        </w:r>
        <w:r>
          <w:rPr>
            <w:noProof/>
            <w:webHidden/>
          </w:rPr>
          <w:instrText xml:space="preserve"> PAGEREF _Toc236892208 \h </w:instrText>
        </w:r>
        <w:r>
          <w:rPr>
            <w:noProof/>
            <w:webHidden/>
          </w:rPr>
        </w:r>
        <w:r>
          <w:rPr>
            <w:noProof/>
            <w:webHidden/>
          </w:rPr>
          <w:fldChar w:fldCharType="separate"/>
        </w:r>
        <w:r w:rsidR="004906A6">
          <w:rPr>
            <w:noProof/>
            <w:webHidden/>
          </w:rPr>
          <w:t>23</w:t>
        </w:r>
        <w:r>
          <w:rPr>
            <w:noProof/>
            <w:webHidden/>
          </w:rPr>
          <w:fldChar w:fldCharType="end"/>
        </w:r>
      </w:hyperlink>
    </w:p>
    <w:p w14:paraId="120B1B21" w14:textId="3E1CDE20" w:rsidR="003571CC" w:rsidRDefault="003571CC" w:rsidP="003571CC">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2209" w:history="1">
        <w:r w:rsidRPr="00C83081">
          <w:rPr>
            <w:rStyle w:val="Hyperlink"/>
            <w:noProof/>
            <w:lang w:val="ru-RU"/>
          </w:rPr>
          <w:t>Ang Kagalang-galang Nilus sa Sinai</w:t>
        </w:r>
        <w:r>
          <w:rPr>
            <w:noProof/>
            <w:webHidden/>
          </w:rPr>
          <w:tab/>
        </w:r>
        <w:r>
          <w:rPr>
            <w:noProof/>
            <w:webHidden/>
          </w:rPr>
          <w:fldChar w:fldCharType="begin"/>
        </w:r>
        <w:r>
          <w:rPr>
            <w:noProof/>
            <w:webHidden/>
          </w:rPr>
          <w:instrText xml:space="preserve"> PAGEREF _Toc236892209 \h </w:instrText>
        </w:r>
        <w:r>
          <w:rPr>
            <w:noProof/>
            <w:webHidden/>
          </w:rPr>
        </w:r>
        <w:r>
          <w:rPr>
            <w:noProof/>
            <w:webHidden/>
          </w:rPr>
          <w:fldChar w:fldCharType="separate"/>
        </w:r>
        <w:r w:rsidR="004906A6">
          <w:rPr>
            <w:noProof/>
            <w:webHidden/>
          </w:rPr>
          <w:t>23</w:t>
        </w:r>
        <w:r>
          <w:rPr>
            <w:noProof/>
            <w:webHidden/>
          </w:rPr>
          <w:fldChar w:fldCharType="end"/>
        </w:r>
      </w:hyperlink>
    </w:p>
    <w:p w14:paraId="4F1C85C6" w14:textId="478A0F66" w:rsidR="003571CC" w:rsidRDefault="003571CC" w:rsidP="003571CC">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2210" w:history="1">
        <w:r w:rsidRPr="00C83081">
          <w:rPr>
            <w:rStyle w:val="Hyperlink"/>
            <w:noProof/>
            <w:lang w:val="ru-RU"/>
          </w:rPr>
          <w:t>Santo Efrem nga Siryano</w:t>
        </w:r>
        <w:r>
          <w:rPr>
            <w:noProof/>
            <w:webHidden/>
          </w:rPr>
          <w:tab/>
        </w:r>
        <w:r>
          <w:rPr>
            <w:noProof/>
            <w:webHidden/>
          </w:rPr>
          <w:fldChar w:fldCharType="begin"/>
        </w:r>
        <w:r>
          <w:rPr>
            <w:noProof/>
            <w:webHidden/>
          </w:rPr>
          <w:instrText xml:space="preserve"> PAGEREF _Toc236892210 \h </w:instrText>
        </w:r>
        <w:r>
          <w:rPr>
            <w:noProof/>
            <w:webHidden/>
          </w:rPr>
        </w:r>
        <w:r>
          <w:rPr>
            <w:noProof/>
            <w:webHidden/>
          </w:rPr>
          <w:fldChar w:fldCharType="separate"/>
        </w:r>
        <w:r w:rsidR="004906A6">
          <w:rPr>
            <w:noProof/>
            <w:webHidden/>
          </w:rPr>
          <w:t>30</w:t>
        </w:r>
        <w:r>
          <w:rPr>
            <w:noProof/>
            <w:webHidden/>
          </w:rPr>
          <w:fldChar w:fldCharType="end"/>
        </w:r>
      </w:hyperlink>
    </w:p>
    <w:p w14:paraId="1444CD08" w14:textId="6CA13034" w:rsidR="003571CC" w:rsidRDefault="003571CC" w:rsidP="003571CC">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2211" w:history="1">
        <w:r w:rsidRPr="00C83081">
          <w:rPr>
            <w:rStyle w:val="Hyperlink"/>
            <w:noProof/>
            <w:lang w:val="ru-RU"/>
          </w:rPr>
          <w:t>San Juan Climaco</w:t>
        </w:r>
        <w:r>
          <w:rPr>
            <w:noProof/>
            <w:webHidden/>
          </w:rPr>
          <w:tab/>
        </w:r>
        <w:r>
          <w:rPr>
            <w:noProof/>
            <w:webHidden/>
          </w:rPr>
          <w:fldChar w:fldCharType="begin"/>
        </w:r>
        <w:r>
          <w:rPr>
            <w:noProof/>
            <w:webHidden/>
          </w:rPr>
          <w:instrText xml:space="preserve"> PAGEREF _Toc236892211 \h </w:instrText>
        </w:r>
        <w:r>
          <w:rPr>
            <w:noProof/>
            <w:webHidden/>
          </w:rPr>
        </w:r>
        <w:r>
          <w:rPr>
            <w:noProof/>
            <w:webHidden/>
          </w:rPr>
          <w:fldChar w:fldCharType="separate"/>
        </w:r>
        <w:r w:rsidR="004906A6">
          <w:rPr>
            <w:noProof/>
            <w:webHidden/>
          </w:rPr>
          <w:t>40</w:t>
        </w:r>
        <w:r>
          <w:rPr>
            <w:noProof/>
            <w:webHidden/>
          </w:rPr>
          <w:fldChar w:fldCharType="end"/>
        </w:r>
      </w:hyperlink>
    </w:p>
    <w:p w14:paraId="4C3A0AA3" w14:textId="233C3066" w:rsidR="00171F0D" w:rsidRDefault="003571CC" w:rsidP="003571CC">
      <w:pPr>
        <w:spacing w:line="360" w:lineRule="auto"/>
        <w:rPr>
          <w:sz w:val="28"/>
          <w:lang w:val="ru-RU"/>
        </w:rPr>
      </w:pPr>
      <w:r>
        <w:fldChar w:fldCharType="end"/>
      </w:r>
      <w:r w:rsidR="00000000">
        <w:rPr>
          <w:sz w:val="28"/>
          <w:lang w:val="ru-RU"/>
        </w:rPr>
        <w:pict w14:anchorId="64357146">
          <v:rect id="_x0000_i1033" style="width:0;height:1.5pt" o:hralign="center" o:hrstd="t" o:hr="t" fillcolor="#a0a0a0" stroked="f"/>
        </w:pict>
      </w:r>
    </w:p>
    <w:p w14:paraId="69B6E561" w14:textId="77777777" w:rsidR="00171F0D" w:rsidRPr="009C25DB" w:rsidRDefault="00171F0D" w:rsidP="009C25DB"/>
    <w:p w14:paraId="288AB619" w14:textId="77777777" w:rsidR="00171F0D" w:rsidRDefault="00171F0D" w:rsidP="009C25DB">
      <w:pPr>
        <w:rPr>
          <w:lang w:val="ru-RU"/>
        </w:rPr>
      </w:pPr>
    </w:p>
    <w:p w14:paraId="6C789A39" w14:textId="77777777" w:rsidR="00171F0D" w:rsidRPr="009C25DB" w:rsidRDefault="00171F0D" w:rsidP="009C25DB">
      <w:pPr>
        <w:rPr>
          <w:lang w:val="ru-RU"/>
        </w:rPr>
      </w:pPr>
    </w:p>
    <w:p w14:paraId="69C15EF0" w14:textId="77777777" w:rsidR="00171F0D" w:rsidRPr="000F724B" w:rsidRDefault="00171F0D" w:rsidP="00CD03EE">
      <w:pPr>
        <w:pStyle w:val="Heading3"/>
        <w:rPr>
          <w:lang w:val="ru-RU"/>
        </w:rPr>
      </w:pPr>
      <w:bookmarkStart w:id="0" w:name="_Toc73833023"/>
      <w:bookmarkStart w:id="1" w:name="_Toc136188255"/>
      <w:bookmarkStart w:id="2" w:name="_Toc236892206"/>
      <w:r>
        <w:rPr>
          <w:lang w:val="ru-RU"/>
        </w:rPr>
        <w:lastRenderedPageBreak/>
        <w:t>Ang Dakong Siyensya sa Pag-ila sa Kaugalingon</w:t>
      </w:r>
      <w:bookmarkEnd w:id="0"/>
      <w:bookmarkEnd w:id="1"/>
      <w:bookmarkEnd w:id="2"/>
    </w:p>
    <w:p w14:paraId="3A63FC1F" w14:textId="77777777" w:rsidR="00171F0D" w:rsidRDefault="00171F0D">
      <w:pPr>
        <w:tabs>
          <w:tab w:val="left" w:pos="468"/>
        </w:tabs>
        <w:rPr>
          <w:lang w:val="ru-RU"/>
        </w:rPr>
      </w:pPr>
      <w:r>
        <w:rPr>
          <w:lang w:val="ru-RU"/>
        </w:rPr>
        <w:t>Ang katuyoan sa tawo mao ang pag-ugmad sa iyang sulod sa mga maayong hiyas nga gipahimutang sa Magbubuhat. Kini nga buluhaton, nga sa prinsipyo usa ka makalipay ug makapadasig, nahimong lisod tungod kay ang atong kinaiyahan nadaut sa sala. Tungod niini, ang hilig paingon sa dautan magsugod sa pagpakita bisan sa sayo pa kaayo nga edad, sa wala pa hingpit nga motubo ang rason ug kabubut-on sa usa ka tawo. Pinaagi sa pag-uyon sa nagkalain-laing dautang impluwensya sa sulod ug sa gawas, makasala ang tawo. Ang balik-balik nga pagkasala sa ulahi mahimong dautang batasan ug hilig, nga mas kusog pa gayud magdani sa tawo paingon sa pagkasala. Kung ang tawo dili makigbatok sa iyang mga hilig, kini mahimong mga bisyon nga hingpit nga makapahulip kaniya. Apan, kung maminaw ang usa ka tawo sa tingog sa iyang konsensya ug, uban sa tabang sa Diyos , makigbisog batok sa iyang dautang mga hilig, dili lang niya kini mapildi kondili makab-ot usab niya ang mga hiyas nga supak sa iyang kanhing mga kakulian. Mao kini ang paagi aron makab-ot ang espirituhanong pagtubo ug pagkahingpit sa usa ka tawo.</w:t>
      </w:r>
    </w:p>
    <w:p w14:paraId="28CC106C" w14:textId="77777777" w:rsidR="00171F0D" w:rsidRDefault="00171F0D">
      <w:pPr>
        <w:tabs>
          <w:tab w:val="left" w:pos="468"/>
        </w:tabs>
        <w:rPr>
          <w:lang w:val="ru-RU"/>
        </w:rPr>
      </w:pPr>
      <w:r>
        <w:rPr>
          <w:lang w:val="ru-RU"/>
        </w:rPr>
        <w:tab/>
        <w:t>Ang pagsabot sa espirituhanong kinaiyahan sa usa ka tawo ug ang pagkat-on sa pagdaog sa iyang mga hilig padulong sa dautan ug sa nagkalain-laing mga tukso mao ang labing importante nga disiplina. Ang mga santo nagtuon niini nga masinabtanon, ug mao nga ang ilang personal nga kasinatian sa sulodnong pakigbisog sa dalan padulong sa pagkabalaan labi ka importante alang kanato.</w:t>
      </w:r>
    </w:p>
    <w:p w14:paraId="379ECCF0" w14:textId="77777777" w:rsidR="00171F0D" w:rsidRDefault="00171F0D">
      <w:pPr>
        <w:tabs>
          <w:tab w:val="left" w:pos="468"/>
        </w:tabs>
        <w:rPr>
          <w:lang w:val="ru-RU"/>
        </w:rPr>
      </w:pPr>
      <w:r>
        <w:rPr>
          <w:lang w:val="ru-RU"/>
        </w:rPr>
        <w:tab/>
        <w:t xml:space="preserve">Sa literatura sa mga Amahan sa Simbahan, ang mga pagbati gibahin sa walo ka 'gamut' o nag-unang pagbati. Kini mao ang mosunod: pagka-gluton, pakighilawas, kahakog, kasuko, kasubo, kawad-on sa paglaum, pagka-mapahitas-on, ug garbo. Gipasabot sa mga Balaang Amahan nga tulo niini nga mga pagbati—pagkamahiligon sa pagkaon, kahakog, ug pagkahiligon sa garbo—mao ang gigikanan sa uban pang lima: pakighilawas, kasuko, kasubo, kawad-on sa paglaum ug garbo (ang Apostol Juan nga Teologo nagtumong sa unang tulo ka punoang pagbati ingon nga 'ang kahilambigit sa unod, ang kahilambigit sa mga mata ug ang garbo sa kinabuhi' (1 Juan 2:15). Sa kinauyokan, bisan pa man, ang </w:t>
      </w:r>
      <w:r>
        <w:rPr>
          <w:lang w:val="ru-RU"/>
        </w:rPr>
        <w:lastRenderedPageBreak/>
        <w:t>tanang pagbati motumaw gikan sa baluktot ug sobra nga gugma sa kaugalingon, gikan sa paghigugma sa kaugalingon.</w:t>
      </w:r>
    </w:p>
    <w:p w14:paraId="6228D486" w14:textId="77777777" w:rsidR="00171F0D" w:rsidRDefault="00171F0D">
      <w:pPr>
        <w:tabs>
          <w:tab w:val="left" w:pos="468"/>
        </w:tabs>
        <w:rPr>
          <w:lang w:val="ru-RU"/>
        </w:rPr>
      </w:pPr>
      <w:r>
        <w:rPr>
          <w:lang w:val="ru-RU"/>
        </w:rPr>
        <w:tab/>
        <w:t>Dugang pa, ang mga Balaang Amahan nagpunting sa mosunod nga mga interrelasyon tali sa mga pagbati. Kasagaran, ang pagkaon og sobra mosangpot sa kahilambigit, ug ang pagpasigarbo mosangpot sa garbo. Kung kining mga pagbati—pagkamahiligon sa pagkaon, kahilambigit, kahakog, pagkamapahitas-on ug garbo—dili makab-ot ang gitinguhang katagbawan, kini magmugna og kasuko o kasubo, depende sa kahimtang ug kinaiya sa tawo. Mosubang usab ang kasubo pagkahuman sa usa ka pagbuto sa kasuko. Ang milig-on nga kasubo mahimong kawad-on sa paglaum.</w:t>
      </w:r>
    </w:p>
    <w:p w14:paraId="536E0181" w14:textId="77777777" w:rsidR="00171F0D" w:rsidRDefault="00171F0D">
      <w:pPr>
        <w:tabs>
          <w:tab w:val="left" w:pos="468"/>
        </w:tabs>
        <w:rPr>
          <w:lang w:val="ru-RU"/>
        </w:rPr>
      </w:pPr>
      <w:r>
        <w:rPr>
          <w:lang w:val="ru-RU"/>
        </w:rPr>
        <w:tab/>
        <w:t>Ang matag pangunang (o kinatibuk-ang) pagka-antos nagmugna og daghang uban pa, nga sa baylo nagpakita sa nagkalain-laing porma. 'Mahitungod sa mga sala nga motumaw gikan sa walo ka pangunang sala, ingon ni San Juan Climacus, 'nga sa walay pagpugong nga mga pagka-antos walay sentido o han-ay, kondili kagubot ug kaguliyang ra.' Ang dili angay nga katawa, pananglitan, usahay motumaw gikan sa demonyo sa pakighilawas, usahay gikan sa garbo, sa dihang ang usa ka tawo nagadayeg sa iyang kaugalingon sa sulod, ug usahay ang katawa naggikan sa kasawaan… Ang sobrang pag-istorya usahay naggikan sa kasagmuyo, ug usahay sa garbo. Ang mga blasphemous nga hunahuna ginabunga sa garbo, apan kanunay kini motumaw gikan sa paghukom sa uban… Ang kaligotgot sa kasingkasing motumaw gikan sa kasagmuyo, usahay gikan sa kawalay pagbati, ug usahay gikan sa pagkapilit sa usa ka butang."</w:t>
      </w:r>
    </w:p>
    <w:p w14:paraId="3E3C9020" w14:textId="77777777" w:rsidR="00171F0D" w:rsidRDefault="00171F0D">
      <w:pPr>
        <w:tabs>
          <w:tab w:val="left" w:pos="468"/>
        </w:tabs>
        <w:rPr>
          <w:lang w:val="ru-RU"/>
        </w:rPr>
      </w:pPr>
      <w:r>
        <w:rPr>
          <w:lang w:val="ru-RU"/>
        </w:rPr>
        <w:tab/>
        <w:t>Ang mga pagbati (passions) mga sakit sa kalag. Busa, aron masugdan ang dalan sa pag-ayo gikan sa espirituhanong mga sakit sa usa ka tawo, kinahanglan, sa una sa tanan, nga buhaton ang husto nga diyagnosis—mao ang pag-ila ug pagsabot niini sa kahayag sa Ebanghelyo o ubos sa giya sa usa ka batid nga espirituhanong amahan. Sa kadaghanan, ang atong paagi sa kinabuhi, ang atong mga lihok ug mga pulong nagpadayag kung unsay nahitabo sa sulod nato. 'Sa ilang mga buhat inyong mailhan sila,' miingon si Kristo.</w:t>
      </w:r>
    </w:p>
    <w:p w14:paraId="3471E26F" w14:textId="77777777" w:rsidR="00171F0D" w:rsidRDefault="00171F0D">
      <w:pPr>
        <w:tabs>
          <w:tab w:val="left" w:pos="468"/>
        </w:tabs>
        <w:rPr>
          <w:lang w:val="ru-RU"/>
        </w:rPr>
      </w:pPr>
      <w:r>
        <w:rPr>
          <w:lang w:val="ru-RU"/>
        </w:rPr>
        <w:tab/>
        <w:t xml:space="preserve">Apan usahay ang mga pagbati dili magpakita sa gawas tungod sa atong kaulaw sa atubangan sa uban o tungod kay ang mga kahimtang nagpugong sa ilang pagpakita. Usahay ang mga pagbati nagpabilin nga natulog sulod sa dugay nga panahon ug mapadayag </w:t>
      </w:r>
      <w:r>
        <w:rPr>
          <w:lang w:val="ru-RU"/>
        </w:rPr>
        <w:lastRenderedPageBreak/>
        <w:t>lamang sa ilawom sa pipila ka espesipikong kahimtang. Usahay ang mga pagbati murag nagtago sa ilawom sa atong mga maayong buhat ug tinguha, ug unya lisod kaayo kini maila. Masulti nga walay duhaduha nga ang gamot sa tanang pagbati anaa sa sulod sa matag-usa kanato. Aron makab-ot ang hingpit nga kagawasan gikan niini ug makab-ot ang pagkabalaan sa kasingkasing usa ka dakong paningkamot nga pipila ra ka tawo ang nagbuhat uban sa matinud-anong konsensya. Nanginahanglan kini sa kanunay nga pagsusi sa pinakalawom nga mga hunahuna ug pagbati sa kaugalingon, istriktong pagsaway sa kaugalingon sa tanang kalapasan, lawom nga paghinulsol, ug kanunay nga pag-adto sa kumpisal ug pagdawat sa Balaang Komunyon. Apan ang mga bunga sa Balaang Espiritu nga makuha ingon nga resulta dako kaayo.</w:t>
      </w:r>
    </w:p>
    <w:p w14:paraId="100888C1" w14:textId="77777777" w:rsidR="00171F0D" w:rsidRDefault="00171F0D">
      <w:pPr>
        <w:tabs>
          <w:tab w:val="left" w:pos="468"/>
        </w:tabs>
        <w:rPr>
          <w:lang w:val="ru-RU"/>
        </w:rPr>
      </w:pPr>
      <w:r>
        <w:rPr>
          <w:lang w:val="ru-RU"/>
        </w:rPr>
        <w:tab/>
        <w:t>Niining munting libro, among gipundok ang mga pagtulon-an sa mga Amahan sa Simbahan, nga naghatag ug klarong kahayag sa sulod nga pakigbisog ug nagtanyag ug bililhon nga tambag kon giunsa kini pagdaug.</w:t>
      </w:r>
    </w:p>
    <w:p w14:paraId="32731215" w14:textId="77777777" w:rsidR="00171F0D" w:rsidRDefault="00171F0D">
      <w:pPr>
        <w:pStyle w:val="Header"/>
        <w:tabs>
          <w:tab w:val="clear" w:pos="4320"/>
          <w:tab w:val="clear" w:pos="8640"/>
          <w:tab w:val="left" w:pos="468"/>
        </w:tabs>
        <w:rPr>
          <w:lang w:val="ru-RU"/>
        </w:rPr>
      </w:pPr>
    </w:p>
    <w:p w14:paraId="03896B6D" w14:textId="77777777" w:rsidR="00171F0D" w:rsidRDefault="00171F0D" w:rsidP="00CD03EE">
      <w:pPr>
        <w:pStyle w:val="Heading3"/>
        <w:rPr>
          <w:lang w:val="ru-RU"/>
        </w:rPr>
      </w:pPr>
      <w:bookmarkStart w:id="3" w:name="_Toc73833024"/>
      <w:bookmarkStart w:id="4" w:name="_Toc136188256"/>
      <w:bookmarkStart w:id="5" w:name="_Toc236892207"/>
      <w:r>
        <w:rPr>
          <w:lang w:val="ru-RU"/>
        </w:rPr>
        <w:t>Ang Kagalang-galang Juan Cassian nga Romano</w:t>
      </w:r>
      <w:bookmarkEnd w:id="3"/>
      <w:bookmarkEnd w:id="4"/>
      <w:bookmarkEnd w:id="5"/>
    </w:p>
    <w:p w14:paraId="49EAE620" w14:textId="77777777" w:rsidR="00171F0D" w:rsidRDefault="00171F0D">
      <w:pPr>
        <w:tabs>
          <w:tab w:val="left" w:pos="468"/>
        </w:tabs>
        <w:rPr>
          <w:lang w:val="ru-RU"/>
        </w:rPr>
      </w:pPr>
      <w:r>
        <w:rPr>
          <w:lang w:val="ru-RU"/>
        </w:rPr>
        <w:t>Ang Kagalang-galang Juan Cassian natawo sa 350s sa probinsya sa Gaul (Marseille) sa mga ginikanan nga maharlika ug dato ug nakadawat og maayong edukasyon. Sukad pagkabata, nadani siya sa kinabuhi nga debosyon sa Diyos ug, sa tinguha nga makab-ot ang pagkahingpit, mibyahe paingon sa Sidlakan, diin nahimong monghe siya sa Monasteryo sa Bethlehem. Duha ka tuig pagkahuman, mibyahe siya paingon sa Ehipto uban sa usa ka higala aron makigkita sa mga tigulang nga Ehipsiyano ug makat-on gikan kanila. Hangtud sa tuig 400, nagpuyo sila taliwala sa mga eremita sa Ehipto sa nagkalain-laing skete, selda, ug monasteryo, aron masanay sa asetikong kinabuhi. Dayon mibyahe sila paingon sa Constantinople, diin gi-ordinar ni San Juan Chrysostom si Juan Cassian isip diyakono.</w:t>
      </w:r>
    </w:p>
    <w:p w14:paraId="538B35F0" w14:textId="77777777" w:rsidR="00171F0D" w:rsidRDefault="00171F0D">
      <w:pPr>
        <w:tabs>
          <w:tab w:val="left" w:pos="468"/>
        </w:tabs>
        <w:rPr>
          <w:lang w:val="ru-RU"/>
        </w:rPr>
      </w:pPr>
      <w:r>
        <w:rPr>
          <w:lang w:val="ru-RU"/>
        </w:rPr>
        <w:tab/>
        <w:t xml:space="preserve">Pagkahuman sa pagdakop ug pagkabilanggo ni San Juan Crisostomo, mibalik si Cassian sa iyang yutang natawhan ug didto gipadayon ang asetikong kinabuhi nga iyang nahibal-an sa Ehipto. Paglabay sa pipila ka tuig, siya nahimong ilado tungod sa </w:t>
      </w:r>
      <w:r>
        <w:rPr>
          <w:lang w:val="ru-RU"/>
        </w:rPr>
        <w:lastRenderedPageBreak/>
        <w:t>pagkabalaan sa iyang kinabuhi ug giordinar nga pari. Ang iyang mga disipulo nagtukod og usa ka monasteryo nga sumala sa tradisyon sa Ehipto. Dali ra usab natukod ang usa ka kombento. Sa hangyo sa abbot sa usa ka monasteryo sa Gallic, misulat si Santo Cassian og usa ka lagda sa monastiko nga naglangkob sa 12 ka libro ug 24 ka diskurso. Namatay siya niadtong tuig 435. Salamat kang San Juan Cassian, ang monastisismo milapta nga malampuson sa tibuok Kasadpan, ug ang mga libro nga iyang gisulat mahitungod sa asetikong kinabuhi adunay dakong impluwensya sa Kasadpan ug Sidlakang Simbahan.</w:t>
      </w:r>
    </w:p>
    <w:p w14:paraId="1EA109A3" w14:textId="77777777" w:rsidR="00171F0D" w:rsidRDefault="00171F0D">
      <w:pPr>
        <w:tabs>
          <w:tab w:val="left" w:pos="468"/>
        </w:tabs>
        <w:rPr>
          <w:lang w:val="ru-RU"/>
        </w:rPr>
      </w:pPr>
    </w:p>
    <w:p w14:paraId="22FB76B4" w14:textId="77777777" w:rsidR="00171F0D" w:rsidRDefault="00171F0D" w:rsidP="00CD03EE">
      <w:pPr>
        <w:pStyle w:val="Heading4"/>
        <w:rPr>
          <w:lang w:val="ru-RU"/>
        </w:rPr>
      </w:pPr>
      <w:bookmarkStart w:id="6" w:name="_Toc136188257"/>
      <w:r>
        <w:rPr>
          <w:lang w:val="ru-RU"/>
        </w:rPr>
        <w:t>Mahitungod sa Balaang Grasya ug Libri nga Kabubut-on</w:t>
      </w:r>
      <w:bookmarkEnd w:id="6"/>
    </w:p>
    <w:p w14:paraId="24058B9E" w14:textId="77777777" w:rsidR="00171F0D" w:rsidRDefault="00171F0D">
      <w:pPr>
        <w:tabs>
          <w:tab w:val="left" w:pos="468"/>
        </w:tabs>
        <w:rPr>
          <w:lang w:val="ru-RU"/>
        </w:rPr>
      </w:pPr>
      <w:r>
        <w:rPr>
          <w:lang w:val="ru-RU"/>
        </w:rPr>
        <w:tab/>
        <w:t>1. Sama sa pagtanum sa sinugdanan sa maayong pamatasan sa atong sulod pinaagi sa espesyal nga inspirasyon gikan sa Dios, ingon usab Iyang gihatag kanato ang tabang aron mapraktis ang pagkamaayo. Apan, kanato na gayud ang pagsumite sa inspirasyon sa Dios ug pagdawat sa Iyang tabang uban sa mas dako o mas gamay nga pagkaandam. Ang kamatuoran nga nilabay kanila ang Ginoo usa ka buhat sa diwataong kaluoy. Apan ang kamatuoran nga misinggit sila, 'Kaluy-i kami, Ginoo, Anak ni ' sa Ang kamatuoran nga ang Ginoo mitabok sa ilang dapit usa ka buhat sa pagpaubos sa Diyos. Apan ang kamatuoran nga sila misinggit, 'Tinloy-an kami, Ginoo, Anak ni , Anak ni David' (Mat. 20:31), usa ka butang sa ilang pagtuo ug paglaum. Ang pag-uli mismo sa panan-aw sa mga bulag, bisan pa, usa na usab ka buhat sa kaluoy sa Dios. San Juan sa Cass.</w:t>
      </w:r>
    </w:p>
    <w:p w14:paraId="03C9F708" w14:textId="77777777" w:rsidR="00171F0D" w:rsidRDefault="00171F0D">
      <w:pPr>
        <w:tabs>
          <w:tab w:val="left" w:pos="468"/>
        </w:tabs>
        <w:rPr>
          <w:lang w:val="ru-RU"/>
        </w:rPr>
      </w:pPr>
      <w:r>
        <w:rPr>
          <w:lang w:val="ru-RU"/>
        </w:rPr>
        <w:tab/>
        <w:t xml:space="preserve">1. Kanunay nga kabubut-on sa Dios nga ang mga tawo nga Iyang gimugna dili malaglag, kondili mabuhi hangtod sa walay katapusan. Kung ang Dios makamatikod bisan gamayng silak sa tinguha sa pagbuhat sa maayo sa atong kasingkasing, sa Iyang kalooy dili Niya tugotan nga kini mapalong. Tungod kay Iyang gipangandoy nga ang tanan maluwas ug makaila sa kamatuoran, buhaton Niya ang tanan sa Iyang gahum aron kini nga silak mahimong kalayo. Ang grasya sa Dios duol sa tanan. Ginatawag niini ang tanan, walay eksepsyon, ngadto sa kaluwasan ug kahibalo sa kamatuoran, kay ingon ang Ginoo: </w:t>
      </w:r>
      <w:r>
        <w:rPr>
          <w:i/>
          <w:lang w:val="ru-RU"/>
        </w:rPr>
        <w:t xml:space="preserve">'Umari kamo kanako, kamong tanan nga nagapaningkamot ug nabug-atan, ug ako magahatag kaninyo ug </w:t>
      </w:r>
      <w:r>
        <w:rPr>
          <w:lang w:val="ru-RU"/>
        </w:rPr>
        <w:t>pahulay' (Mat. 11:28; San Juan Cassian).</w:t>
      </w:r>
    </w:p>
    <w:p w14:paraId="76169E15" w14:textId="77777777" w:rsidR="00171F0D" w:rsidRDefault="00171F0D">
      <w:pPr>
        <w:tabs>
          <w:tab w:val="left" w:pos="468"/>
        </w:tabs>
        <w:rPr>
          <w:lang w:val="ru-RU"/>
        </w:rPr>
      </w:pPr>
      <w:r>
        <w:rPr>
          <w:lang w:val="ru-RU"/>
        </w:rPr>
        <w:lastRenderedPageBreak/>
        <w:tab/>
        <w:t xml:space="preserve">2. Ang grasya sa Dios kanunay nga nagtultol sa atong kabubut-on padulong sa maayo; apan ang Ginoo nagpaabut usab og katugbang nga paningkamot gikan kanato. Aron dili Niya ihatag ang Iyang mga gasa sa mga pasagad, nangita Siya og higayon aron mabanhaw kita gikan sa atong bugnaw nga pagkawalay pagtagad. Aron ang Iyang mapinabangon nga paghatag sa mga gasa dili magpakita nga walay basihanan, ang Ginoo nagahatag niini kanato sumala sa atong tinguha ug paningkamot. Labaw pa niana, ang grasya kanunay gihatag isip usa ka gasa, kay ang Ginoo ganti-an ang atong gagmayng paningkamot sa walay kinutuban nga pagkamaabiabihon. Busa, bisan unsa pa kadako sa paningkamot sa tawo, kini sa walay duhaduha makapamenos sa kahinungdanon sa grasya isip usa ka gasa. Ang Apostol Pablo, bisan pa nga miingon siya nga 'nagpaningkamot siya labaw pa sa tanang mga apostoles', dayon niyang gipatin-aw nga kining mga paningkamot dili iya, kondili iya sa grasya sa Dios nga kauban niya (1 Cor. 15:10). Busa, pinaagi sa pulong </w:t>
      </w:r>
      <w:r>
        <w:rPr>
          <w:i/>
          <w:lang w:val="ru-RU"/>
        </w:rPr>
        <w:t>nga 'nagpaningkamot'</w:t>
      </w:r>
      <w:r>
        <w:rPr>
          <w:lang w:val="ru-RU"/>
        </w:rPr>
        <w:t xml:space="preserve">, iyang gipadayag ang paningkamot sa iyang kaugalingong kabubut-on. Pinaagi sa pag-ingon, </w:t>
      </w:r>
      <w:r>
        <w:rPr>
          <w:i/>
          <w:lang w:val="ru-RU"/>
        </w:rPr>
        <w:t xml:space="preserve">'dili ako, kondili ang grasya sa </w:t>
      </w:r>
      <w:r>
        <w:rPr>
          <w:lang w:val="ru-RU"/>
        </w:rPr>
        <w:t>Dios'—nga mao ang tabang sa Dios—ug sa pagdugang, 'uban kanako', gipakita niya nga ang grasya mitabang kaniya dili samtang siya nagpahulay, kondili samtang siya naningkamot (San Juan Cassiano).</w:t>
      </w:r>
    </w:p>
    <w:p w14:paraId="5CBB83F6" w14:textId="77777777" w:rsidR="00171F0D" w:rsidRDefault="00171F0D">
      <w:pPr>
        <w:tabs>
          <w:tab w:val="left" w:pos="468"/>
        </w:tabs>
        <w:rPr>
          <w:lang w:val="ru-RU"/>
        </w:rPr>
      </w:pPr>
    </w:p>
    <w:p w14:paraId="20C269C8" w14:textId="77777777" w:rsidR="00171F0D" w:rsidRDefault="00171F0D" w:rsidP="00CD03EE">
      <w:pPr>
        <w:pStyle w:val="Heading4"/>
        <w:rPr>
          <w:lang w:val="ru-RU"/>
        </w:rPr>
      </w:pPr>
      <w:bookmarkStart w:id="7" w:name="_Toc136188258"/>
      <w:r>
        <w:rPr>
          <w:lang w:val="ru-RU"/>
        </w:rPr>
        <w:t>Ang Pag-ampo sa Ginoo</w:t>
      </w:r>
      <w:bookmarkEnd w:id="7"/>
    </w:p>
    <w:p w14:paraId="5D60E955" w14:textId="77777777" w:rsidR="00171F0D" w:rsidRDefault="00171F0D">
      <w:pPr>
        <w:tabs>
          <w:tab w:val="left" w:pos="468"/>
        </w:tabs>
        <w:rPr>
          <w:lang w:val="ru-RU"/>
        </w:rPr>
      </w:pPr>
      <w:r>
        <w:rPr>
          <w:lang w:val="ru-RU"/>
        </w:rPr>
        <w:tab/>
        <w:t xml:space="preserve">6. Ang uban nagkumpara sa atong hunahuna sa labing gaan nga balhibo, nga, tungod sa pagka-gaan niini, kon dili kini mabasa sa kabasa, dali ra kini madala sa hataas nga lugar sa pinakagamay nga hangin. Apan kon mabug-atan kini sa bisan unsang kabasa, dili kini makalupad, kundili malubong kini sa gibug-aton ug mopilit sa yuta. Ingon usab ang atong hunahuna, kon kini dili mabug-atan sa mga pagbati ug kabalaka sa kalibutan, ni madag-an sa kabasa sa makadaot nga kahilakaw, nan, tungod kay gaan kini pinaagi sa atong natural nga pagkabalaan, </w:t>
      </w:r>
      <w:r w:rsidRPr="009C25DB">
        <w:rPr>
          <w:lang w:val="ru-RU"/>
        </w:rPr>
        <w:t>kini</w:t>
      </w:r>
      <w:r>
        <w:rPr>
          <w:lang w:val="ru-RU"/>
        </w:rPr>
        <w:t xml:space="preserve"> mopataas </w:t>
      </w:r>
      <w:r w:rsidRPr="009C25DB">
        <w:rPr>
          <w:lang w:val="ru-RU"/>
        </w:rPr>
        <w:t>sa</w:t>
      </w:r>
      <w:r>
        <w:rPr>
          <w:lang w:val="ru-RU"/>
        </w:rPr>
        <w:t xml:space="preserve"> labing gamay nga gininhawa sa espirituhanong paghunahuna, ug, sa pagbiya sa tanan nga makalibutanon, makaabot sa makalangit. Mao kana gayud ang hinungdan nganong nagtudlo kanato ang Ginoo: </w:t>
      </w:r>
      <w:r>
        <w:rPr>
          <w:i/>
          <w:lang w:val="ru-RU"/>
        </w:rPr>
        <w:t xml:space="preserve">'Mag-amping kamo sa inyong kaugalingon, basi mabug-atan ang inyong kasingkasing </w:t>
      </w:r>
      <w:r>
        <w:rPr>
          <w:i/>
          <w:lang w:val="ru-RU"/>
        </w:rPr>
        <w:lastRenderedPageBreak/>
        <w:t xml:space="preserve">sa katambok, kalasingan ug kabalaka ning kinabuhi' </w:t>
      </w:r>
      <w:r>
        <w:rPr>
          <w:lang w:val="ru-RU"/>
        </w:rPr>
        <w:t>(Lucas 21:34). Busa, kung gusto nato nga ang atong pag-ampo makaabot dili lang sa kalangitan kondili sa labaw pa sa kalangitan, paningkamotan nato nga dalhon ang atong hunahuna sa kahimtang sa natural nga pagka-hayag, pagpanglimpyo niini gikan sa tanang dautang huna-huna ug sa kabas-an sa kalibutanong mga pagbati, aron ang atong pag-ampo, nga dili na mabug-atan sa bisan unsang langyaw nga karga, makalupad nga magaan paingon sa Dios (San Juan Cassiano).</w:t>
      </w:r>
    </w:p>
    <w:p w14:paraId="69E44D40" w14:textId="77777777" w:rsidR="00171F0D" w:rsidRDefault="00171F0D">
      <w:pPr>
        <w:tabs>
          <w:tab w:val="left" w:pos="468"/>
        </w:tabs>
        <w:rPr>
          <w:lang w:val="ru-RU"/>
        </w:rPr>
      </w:pPr>
      <w:r>
        <w:rPr>
          <w:lang w:val="ru-RU"/>
        </w:rPr>
        <w:tab/>
        <w:t>6. Gidangatan nato ang Dios sa mga pulong: 'Amahan namo!' Ug pinaagi niini giila nato Siya—ang Ginoo sa uniberso—ingon nga atong Amahan, kay Siya, nga nagpalaya kanato gikan sa pagkaulipon sa mga pagbati, midawat kanato ingon nga Iyang mga anak. Dugang pa, pinaagi sa pag-ingon og ' ' ug sa pagpadayon, 'nga anaa sa langit', gipadayag namo ang among pagkaandam nga biyaan ang tanang pagkapilit niining panandaliang kinabuhi sa yuta, nga dako kaayo ang pagpalayo kanato gikan sa langitnong gingharian, ug sugod karon, nga maningkamot gayud paingon sa dapit diin nagpuyo ang among Amahan. Ang ingon nga disposisyon nagpugos kanato nga dili na buhaton ang bisan unsang dili angay sa hataas nga tawag isip mga anak sa Dios, ug nga makawagtang sa atong panulondon gikan sa Amahan ug isilot kita sa hugot nga paghukom sa Dios (San Juan Cassian).</w:t>
      </w:r>
    </w:p>
    <w:p w14:paraId="76747540" w14:textId="77777777" w:rsidR="00171F0D" w:rsidRDefault="00171F0D">
      <w:pPr>
        <w:tabs>
          <w:tab w:val="left" w:pos="468"/>
        </w:tabs>
        <w:rPr>
          <w:lang w:val="ru-RU"/>
        </w:rPr>
      </w:pPr>
      <w:r>
        <w:rPr>
          <w:lang w:val="ru-RU"/>
        </w:rPr>
        <w:tab/>
        <w:t>Tungod kay gihatagan kita og ingon ka taas nga kahimtang isip mga anak sa Dios, kinahanglan magdilaab kita sa paghigugma isip anak alang sa Dios ug dili na mangita sa atong kaugalingong kaayohan, kondili sa himaya lamang Niya—ang atong Amahan—nga nag-ingon kaniya: 'Bendisyonado ang Imong Ngalan.' Pinaagi niining mga pulong nagpamatuod kita nga ang tanan natong tinguha ug kalipay nakasentro sa himaya sa atong Amahan—himayaon ug tahuron sa tanan uban sa pagpasidungog ang labing himayaong Ngalan sa atong Amahan sukad karon.</w:t>
      </w:r>
    </w:p>
    <w:p w14:paraId="6CC312C1" w14:textId="77777777" w:rsidR="00171F0D" w:rsidRDefault="00171F0D">
      <w:pPr>
        <w:tabs>
          <w:tab w:val="left" w:pos="468"/>
        </w:tabs>
        <w:rPr>
          <w:lang w:val="ru-RU"/>
        </w:rPr>
      </w:pPr>
      <w:r>
        <w:rPr>
          <w:lang w:val="ru-RU"/>
        </w:rPr>
        <w:tab/>
        <w:t xml:space="preserve">Ang ikaduhang hangyo sa napalimpyo nga hunahuna mao ang: 'Mouli ang Imong Gingharian.' Dinhi, naghisgot kita og duha ka gingharian. Ang usa mao ang gingharian ni Cristo sa sulod sa mga balaan, sa dihang, pagkahuman mapalayas ang mga kahuyang gikan sa atong kasingkasing, magsugod ang Dios sa pagdumala kanato pinaagi sa humot sa mga hiyas. Ang ikaduhang gingharian, nga ipadayag sa takdang panahon, gisaad sa tanang mga anak sa Dios, </w:t>
      </w:r>
      <w:r>
        <w:rPr>
          <w:lang w:val="ru-RU"/>
        </w:rPr>
        <w:lastRenderedPageBreak/>
        <w:t xml:space="preserve">sa dihang moingon kanila si Cristo: </w:t>
      </w:r>
      <w:r>
        <w:rPr>
          <w:i/>
          <w:lang w:val="ru-RU"/>
        </w:rPr>
        <w:t xml:space="preserve">'Umari kamo, mga gipanalanginan sa akong Amahan; panag-iya kamo sa gingharian nga gitagana para kaninyo sukad pa sa pagtukod </w:t>
      </w:r>
      <w:r>
        <w:rPr>
          <w:lang w:val="ru-RU"/>
        </w:rPr>
        <w:t>sa kalibutan' (Mat. 25:34).</w:t>
      </w:r>
    </w:p>
    <w:p w14:paraId="12B375B8" w14:textId="77777777" w:rsidR="00171F0D" w:rsidRDefault="00171F0D">
      <w:pPr>
        <w:tabs>
          <w:tab w:val="left" w:pos="468"/>
        </w:tabs>
        <w:rPr>
          <w:lang w:val="ru-RU"/>
        </w:rPr>
      </w:pPr>
      <w:r>
        <w:rPr>
          <w:lang w:val="ru-RU"/>
        </w:rPr>
        <w:tab/>
        <w:t>Ang ikatulong hangyo, nga angay sa mga anak: 'Mahitabo ang imong kabubut-on dinhi sa yuta ingon sa pagkahitabo niini sa langit,' nga nagpasabot: unta ang mga tawo sama sa mga anghel. Ingon nga ilang gituman ang kabubut-on sa Dios sa langit, mao usab unta nga ang tanan nga nagpuyo sa yuta dili buhaton ang ilang kaugalingong kabubut-on, kondili ang Iya. Nagpasabot usab kini: unta ang tanan sa atong kinabuhi sumala sa Imong kabubut-on; among gisalig kanimo ang among kapalaran, nga nagtuo nga ang tanan—mga kalampusan ug kapakyasan—imong gihan-ay alang sa among kaayohan, ug nga mas nag-amuma ka sa among kaluwasan kaysa kami mismo.</w:t>
      </w:r>
    </w:p>
    <w:p w14:paraId="09B7D436" w14:textId="77777777" w:rsidR="00171F0D" w:rsidRDefault="00171F0D">
      <w:pPr>
        <w:tabs>
          <w:tab w:val="left" w:pos="468"/>
        </w:tabs>
        <w:rPr>
          <w:lang w:val="ru-RU"/>
        </w:rPr>
      </w:pPr>
      <w:r>
        <w:rPr>
          <w:lang w:val="ru-RU"/>
        </w:rPr>
        <w:tab/>
        <w:t>Dugang pa: 'Hatagi kami karon sa among pan-adlaw-adlaw.' Ang 'adlaw-adlaw' — literal nga 'labaw pa sa adlaw-adlaw', sa labing halangdong kinaiya; kini mao ang Pan nga nanaog gikan sa langit — ang Balaang Komunyon. Ang pulong nga 'karong adlawa' nagtudlo kanato nga ang pag-apil niini gahapon dili igo gawas kung kini nga Pan gihatag usab kanato karon. Kini nagdasig kanato sa pag-ampo niini adlaw-adlaw, kay walay adlaw nga dili nato kinahanglan lig-onon ang kasingkasing sa atong sulodnong kaugalingon pinaagi sa pag-apil niini nga Pan.</w:t>
      </w:r>
    </w:p>
    <w:p w14:paraId="6C54D037" w14:textId="77777777" w:rsidR="00171F0D" w:rsidRDefault="00171F0D">
      <w:pPr>
        <w:tabs>
          <w:tab w:val="left" w:pos="468"/>
        </w:tabs>
        <w:rPr>
          <w:lang w:val="ru-RU"/>
        </w:rPr>
      </w:pPr>
      <w:r>
        <w:rPr>
          <w:lang w:val="ru-RU"/>
        </w:rPr>
        <w:tab/>
        <w:t xml:space="preserve">'Ug pasayloa kami sa among mga utang, ingon nga among gipasaylo ang among mga mananapasaylo.' Ang maloloy-on nga Ginoo nagasaad kanato sa pasaylo sa atong mga sala, basta kita mismo magpakita og ehemplo sa pagpasaylo ngadto sa atong mga igsoon: pasayloa kami, ingon nga kita nagapasaylo. Klaro nga, kadtong nakapasaylo na sa uban maoy makapangayo og pasaylo uban sa paglaum ug kaisog. Ang bisan kinsa nga wala magpasaylo sa tibuok niyang kasingkasing sa igsoon nga nakasala batok kaniya, nagdapit sa paghukom imbis sa pasaylo pinaagi niining pag-ampo. Kay kung paminawon kining pag-ampo, nan, subay sa ehemplo nga ilang gipakita, walay lain nga mosunod kondili ang walay puas nga kasuko ug sigurado nga silot. Kay nasulat: </w:t>
      </w:r>
      <w:r>
        <w:rPr>
          <w:i/>
          <w:lang w:val="ru-RU"/>
        </w:rPr>
        <w:t xml:space="preserve">'Ang paghukom nga walay kalooy ipakita sa bisan kinsa nga wala magpakita og </w:t>
      </w:r>
      <w:r>
        <w:rPr>
          <w:lang w:val="ru-RU"/>
        </w:rPr>
        <w:t>kalooy' (Santiago 2:13).</w:t>
      </w:r>
    </w:p>
    <w:p w14:paraId="0CC4BB74" w14:textId="77777777" w:rsidR="00171F0D" w:rsidRDefault="00171F0D">
      <w:pPr>
        <w:tabs>
          <w:tab w:val="left" w:pos="468"/>
        </w:tabs>
        <w:rPr>
          <w:lang w:val="ru-RU"/>
        </w:rPr>
      </w:pPr>
      <w:r>
        <w:rPr>
          <w:lang w:val="ru-RU"/>
        </w:rPr>
        <w:lastRenderedPageBreak/>
        <w:tab/>
        <w:t>'Ug ayaw kami itultol sa tukso.' Sa paghunahuna sa mga pulong sa Apostol Santiago: 'Bulahan ang tawo nga makasukol sa tukso' (Santiago 1:12); — ang mga pulong niining pag-ampo kinahanglan sabton dili sa kahulugan nga: ' "ayaw kami tugoti nga masulod sa usa ka pagsulay,"' kondili sa kahulugan nga: "ayaw kami pasagdi nga mapildi sa tukso." Gitukso si Job, apan wala siya madala sa tukso, kay, uban sa tabang sa Dios, wala siya mosulti og bisan unsang dili maalamon bahin sa Dios (Job 1:22) ni wala niya hugaw-hugawan ang iyang mga ngabil sa mapanghimaraot nga pagreklamo, nga mao ang gipaningkamotan sa tukso nga ipabuhat kaniya. Gitintal si Abraham ug si Jose, apan wala bisan kinsa kanila gidala sa tintal, tungod kay wala nila buhata ang kabubut-on sa tigtintal.</w:t>
      </w:r>
    </w:p>
    <w:p w14:paraId="72581326" w14:textId="77777777" w:rsidR="00171F0D" w:rsidRPr="000F724B" w:rsidRDefault="00171F0D">
      <w:pPr>
        <w:tabs>
          <w:tab w:val="left" w:pos="468"/>
        </w:tabs>
        <w:rPr>
          <w:lang w:val="ru-RU"/>
        </w:rPr>
      </w:pPr>
      <w:r>
        <w:rPr>
          <w:lang w:val="ru-RU"/>
        </w:rPr>
        <w:tab/>
        <w:t>'Apan luwasa kami gikan sa dautan,' nagpasabot nga ayaw tugoti ang yawa nga tuksoon kami nga molabaw sa among kusog, apan kon matintal kami, hatagi kami og kahupayan aron kami magbarug nga lig-on (1 Cor. 10:13)</w:t>
      </w:r>
      <w:r w:rsidRPr="000F724B">
        <w:rPr>
          <w:lang w:val="ru-RU"/>
        </w:rPr>
        <w:t>.</w:t>
      </w:r>
    </w:p>
    <w:p w14:paraId="37E399FB" w14:textId="77777777" w:rsidR="00171F0D" w:rsidRPr="000F724B" w:rsidRDefault="00171F0D">
      <w:pPr>
        <w:tabs>
          <w:tab w:val="left" w:pos="468"/>
        </w:tabs>
        <w:rPr>
          <w:lang w:val="ru-RU"/>
        </w:rPr>
      </w:pPr>
    </w:p>
    <w:p w14:paraId="319711B8" w14:textId="77777777" w:rsidR="00171F0D" w:rsidRDefault="00171F0D">
      <w:pPr>
        <w:pStyle w:val="Heading4"/>
        <w:rPr>
          <w:lang w:val="ru-RU"/>
        </w:rPr>
      </w:pPr>
      <w:bookmarkStart w:id="8" w:name="_Toc136188259"/>
      <w:r>
        <w:rPr>
          <w:lang w:val="ru-RU"/>
        </w:rPr>
        <w:t>Tulo ka motibasyon alang sa pagkahingpit</w:t>
      </w:r>
      <w:bookmarkEnd w:id="8"/>
    </w:p>
    <w:p w14:paraId="0B8F8A07" w14:textId="77777777" w:rsidR="00171F0D" w:rsidRDefault="00171F0D">
      <w:pPr>
        <w:tabs>
          <w:tab w:val="left" w:pos="468"/>
        </w:tabs>
        <w:rPr>
          <w:lang w:val="ru-RU"/>
        </w:rPr>
      </w:pPr>
      <w:r>
        <w:rPr>
          <w:lang w:val="ru-RU"/>
        </w:rPr>
        <w:tab/>
        <w:t xml:space="preserve">11. Tulo ka hiyas ang nag-awhag sa mga tawo nga mapugngan ang ilang mga pagbati: kahadlok sa mga paghiganti sa Gehenna, ang tinguha nga makab-ot ang Gingharian sa Langit, ug gugma sa kaayo. Nga ang kahadlok sa Dios makapahilayo sa usa ka tawo gikan sa sala gisulat sa Mga Panultihon: </w:t>
      </w:r>
      <w:r>
        <w:rPr>
          <w:i/>
          <w:lang w:val="ru-RU"/>
        </w:rPr>
        <w:t xml:space="preserve">'Ang kahadlok sa Ginoo mao ang pagdumot sa </w:t>
      </w:r>
      <w:r>
        <w:rPr>
          <w:lang w:val="ru-RU"/>
        </w:rPr>
        <w:t xml:space="preserve">dautan' (Panultihon 8:13). Giingon nga ang paglaum usab mopugong sa usa ka tawo nga madala sa iyang mga pagbati: </w:t>
      </w:r>
      <w:r>
        <w:rPr>
          <w:i/>
          <w:lang w:val="ru-RU"/>
        </w:rPr>
        <w:t xml:space="preserve">'Walay bisan kinsa sa mga nagalaum kaniya ang </w:t>
      </w:r>
      <w:r>
        <w:rPr>
          <w:lang w:val="ru-RU"/>
        </w:rPr>
        <w:t xml:space="preserve">malaglag.' Mahitungod sa gugma, giingon nga ang pagbati sa kahadlok dili angay niini ug nga kini </w:t>
      </w:r>
      <w:r>
        <w:rPr>
          <w:i/>
          <w:lang w:val="ru-RU"/>
        </w:rPr>
        <w:t xml:space="preserve">'dili gayud mapakyas' </w:t>
      </w:r>
      <w:r>
        <w:rPr>
          <w:lang w:val="ru-RU"/>
        </w:rPr>
        <w:t>(1 Juan 4:18 ug 1 Cor. 13:8). Busa, gipunting sa Apostol ang buhat sa kaluwasan sa pag-angkon niining tulo ka hiyas, nga nag-ingon</w:t>
      </w:r>
      <w:r>
        <w:rPr>
          <w:i/>
          <w:lang w:val="ru-RU"/>
        </w:rPr>
        <w:t xml:space="preserve">: 'Ug karon nagpabilin kining tulo: pagtuo, paglaum, ug gugma' </w:t>
      </w:r>
      <w:r>
        <w:rPr>
          <w:lang w:val="ru-RU"/>
        </w:rPr>
        <w:t xml:space="preserve">(1 Cor. 13:13). Ang pagtuo, pinaagi sa pagmata sa kahadlok sa umaabot nga paghukom ug mga pag-antos, nagpaliko kanato gikan sa atong mga kahiligon; ang paglaum, pinaagi sa pagpaliko sa hunahuna gikan sa mga panandaliang butang, nag-awhag kanato nga pagdumtan ang tanang kalibogan sa unod; samtang ang gugma, nga nagpasiga sa atong kasingkasing sa gugma kang Kristo ug sa pag-uswag sa </w:t>
      </w:r>
      <w:r>
        <w:rPr>
          <w:lang w:val="ru-RU"/>
        </w:rPr>
        <w:lastRenderedPageBreak/>
        <w:t>pagkamaayo, nag-awhag kanato sa hingpit nga paglikay sa tanan nga supak niini. Ug bisan pa nga kini nga tulo ka hiyas nag-awhag kanato sa paglikay sa tanan nga gidili, nagkalahi-lahi sila sa ilang lebel sa kahusayan. Ang unang duha kinaiya sa mga tawo nga, samtang naningkamot sa pag-uswag, wala pa hingpit nga nahigugma sa pagkamaayo; ang ikatulo, bisan pa, iya ra sa Dios, ug mibalhin gikan Niya ngadto sa mga nakapahiuli sa sulod nila sa hulagway ug pagkapareho sa Dios. Kay ang Dios ra ang nagmugna sa tanan nga maayo, dili tungod sa kahadlok o tinguha sa ganti, kondili tungod sa putli nga gugma alang sa pagkamaayo. Sa Iyang pagkamaayo, Iya gi-ulan ang daghang panalangin sa mga takus ug dili takus. Dili Siya masubo sa mga sala ni dili masuko sa kawalay-balaod sa mga tawo, kay Siya man hingpit sa walay katapusan ug sa kinaiyahan, usa ka pagkamaayo nga dili mausab (San Juan sa Cassian).</w:t>
      </w:r>
    </w:p>
    <w:p w14:paraId="1CAEDB47" w14:textId="77777777" w:rsidR="00171F0D" w:rsidRDefault="00171F0D">
      <w:pPr>
        <w:tabs>
          <w:tab w:val="left" w:pos="468"/>
        </w:tabs>
        <w:rPr>
          <w:lang w:val="ru-RU"/>
        </w:rPr>
      </w:pPr>
      <w:r>
        <w:rPr>
          <w:lang w:val="ru-RU"/>
        </w:rPr>
        <w:tab/>
        <w:t>11. Ibulag pag-ayo tali sa mga butang ug mga buhat, ug hibaloa nga walay tinuod nga maayo gawas sa usa ka hiyas nga nagagikan sa kahadlok ug gugma sa Dios, ug walay tinuod nga dautan gawas sa usa—ang sala ug pagkabulag gikan sa Dios. Susihon nato karon pag-ayo kung nahitabo ba nga ang Dios (personal man o pinaagi sa uban) nakahimo og kadaut sa bisan kinsa sa Iyang mga balaan. Walay duhaduha, dili ka makakita og ingon ana bisan asa. Kay wala gayud nahitabo nga mapugos sa bisan kinsa ang usa ka tawo sa pagpakasala kon ang maong tawo wala mouyon niini ug misukol. Ug kon nahitabo man nga napugos ang usa ka tawo, kini mao ra ang usa nga siya mismo nagpaling sa maong sala tungod sa kahugaw sa iyang kasingkasing ug sa dautang kabubut-on. Busa, pananglitan, sa dihang gisulayan sa yawa nga madani si Job nga matarong sa sala, iyang gitumong kaniya ang tanang limbong sa iyang dautang buot, gikuhaan si Job sa tanan niyang bahandi, gipatay ang iyang mga anak, ug gitabonan siya mismo sa mga samad gikan sa tunga sa ulo hangtod sa tiil. Bisan pa, wala gyud niya ikahugaw si Job sa sala, kay sa tibuok 'niining tanang mga pagsulay' nagpabilin siyang matinud-anon ug wala maglitok bisan usa ka buang nga pulong batok sa Dios (St John Cassian).</w:t>
      </w:r>
    </w:p>
    <w:p w14:paraId="7B1EF720" w14:textId="77777777" w:rsidR="00171F0D" w:rsidRDefault="00171F0D">
      <w:pPr>
        <w:tabs>
          <w:tab w:val="left" w:pos="468"/>
        </w:tabs>
        <w:rPr>
          <w:lang w:val="ru-RU"/>
        </w:rPr>
      </w:pPr>
    </w:p>
    <w:p w14:paraId="6DFB79A3" w14:textId="77777777" w:rsidR="00171F0D" w:rsidRDefault="00171F0D">
      <w:pPr>
        <w:pStyle w:val="Heading4"/>
        <w:rPr>
          <w:lang w:val="ru-RU"/>
        </w:rPr>
      </w:pPr>
      <w:bookmarkStart w:id="9" w:name="_Toc136188260"/>
      <w:r>
        <w:rPr>
          <w:lang w:val="ru-RU"/>
        </w:rPr>
        <w:lastRenderedPageBreak/>
        <w:t>Usa ka Pangkalahatang-ideya sa Espirituhanong Gubat</w:t>
      </w:r>
      <w:bookmarkEnd w:id="9"/>
    </w:p>
    <w:p w14:paraId="63765B86" w14:textId="77777777" w:rsidR="00171F0D" w:rsidRDefault="00171F0D">
      <w:pPr>
        <w:tabs>
          <w:tab w:val="left" w:pos="468"/>
        </w:tabs>
        <w:rPr>
          <w:lang w:val="ru-RU"/>
        </w:rPr>
      </w:pPr>
      <w:r>
        <w:rPr>
          <w:lang w:val="ru-RU"/>
        </w:rPr>
        <w:tab/>
        <w:t>12. Ang tanang siyensya ug arte adunay kaugalingong katuyoan, nga tungod niini ang mga nanag-iya niini malipayong nag-antos sa daghang paningkamot ug gasto. Busa, pananglitan, ang mag-uuma nagpaningkamot nga walay kapoy sa yuta, nag-antos usahay sa kainit, usahay sa katugnaw, uban sa tumong nga himuon kini nga mabungahon. Ug nahibalo siya nga kung dili, dili niya makuha ang gitinguhang ani. Sa samang paagi, ang ascesis adunay kaugalingong katuyoan, alang niini ang usa ka tawo nga nangita sa pagkahingpit malipayong ug walay kakapoy nga nag-antos sa nagkalain-laing mga paningkamot; ug alang niini nga katuyoan, dili niya mabug-atan ang kanunay nga pagpuasa, malipay siya sa pagpabiling magmata, kanunay nga mobasa sa Balaang Kasulatan, ug wala'y kahadlok sa mga buhat sa kusog o sa kakulangon (St. John Cassian).</w:t>
      </w:r>
    </w:p>
    <w:p w14:paraId="4EA20084" w14:textId="77777777" w:rsidR="00171F0D" w:rsidRDefault="00171F0D">
      <w:pPr>
        <w:tabs>
          <w:tab w:val="left" w:pos="468"/>
        </w:tabs>
        <w:rPr>
          <w:lang w:val="ru-RU"/>
        </w:rPr>
      </w:pPr>
      <w:r>
        <w:rPr>
          <w:lang w:val="ru-RU"/>
        </w:rPr>
        <w:tab/>
        <w:t>12. Ang tumong sa atong asetikong kinabuhi mao ang Gingharian sa Dios, nga makab-ot lamang pinaagi sa pagkabalaan sa kasingkasing. Ang atong pagtan-aw kinahanglan nakatutok niini nga tumong, ug ngadto niini nato itudlo ang tanang buhat; ug kon ang atong hunahuna malipat bisan gamay, kinahanglan dayon nato ibalik ang atong pagtan-aw sa hunahuna ngadto niini nga tumong (San Juan sa Cassian).</w:t>
      </w:r>
    </w:p>
    <w:p w14:paraId="37FAA3D1" w14:textId="77777777" w:rsidR="00171F0D" w:rsidRDefault="00171F0D">
      <w:pPr>
        <w:tabs>
          <w:tab w:val="left" w:pos="468"/>
        </w:tabs>
        <w:rPr>
          <w:lang w:val="ru-RU"/>
        </w:rPr>
      </w:pPr>
      <w:r>
        <w:rPr>
          <w:lang w:val="ru-RU"/>
        </w:rPr>
        <w:tab/>
        <w:t xml:space="preserve">12. Usa ka walay hunong nga gubat ang nagdilaab sa sulod sa atong mga miyembro, sumala sa atong gibasa sa pulong sa Apostol: 'Kay </w:t>
      </w:r>
      <w:r>
        <w:rPr>
          <w:i/>
          <w:lang w:val="ru-RU"/>
        </w:rPr>
        <w:t xml:space="preserve">ang unod nagahandom batok sa Espiritu, ug ang Espiritu batok sa unod; ug kini supak sa usag usa, aron dili ninyo buhaton ang mga butang nga gusto ninyo buhaton' </w:t>
      </w:r>
      <w:r>
        <w:rPr>
          <w:lang w:val="ru-RU"/>
        </w:rPr>
        <w:t>(Gal. 5:17). Pinaagi sa maalamon nga pagdumala sa Diyos, kining gubat, daw, nahimo nang bahin sa atong kinaiyahan. Ug mahimo ba kini ituring nga lahi pa sa usa ka natural nga bahin sa atong kinaiyahan, nga nadaut tungod sa pagkahulog sa unang tawo, kon ang tanan nga tawo walay eksepsyon makasinati niini? Apan, kinahanglan natong tuohan nga kini nga gubat nagakahitabo sulod nato sumala sa kabubut-on sa Dios alang sa atong kaayohan, ug dili alang sa atong kadaut. Gibilin kini sa atong sulod aron pukawon ang atong kadasig alang sa pagkahingpit (San Juan Cassiano).</w:t>
      </w:r>
    </w:p>
    <w:p w14:paraId="256B56EE" w14:textId="77777777" w:rsidR="00171F0D" w:rsidRDefault="00171F0D">
      <w:pPr>
        <w:tabs>
          <w:tab w:val="left" w:pos="468"/>
        </w:tabs>
        <w:rPr>
          <w:lang w:val="ru-RU"/>
        </w:rPr>
      </w:pPr>
      <w:r>
        <w:rPr>
          <w:lang w:val="ru-RU"/>
        </w:rPr>
        <w:lastRenderedPageBreak/>
        <w:tab/>
        <w:t>12. Ang termino nga</w:t>
      </w:r>
      <w:r>
        <w:rPr>
          <w:i/>
          <w:lang w:val="ru-RU"/>
        </w:rPr>
        <w:t xml:space="preserve"> 'unod' </w:t>
      </w:r>
      <w:r>
        <w:rPr>
          <w:lang w:val="ru-RU"/>
        </w:rPr>
        <w:t>sa Apostolikong Sulat angay sabton dili sa kahulugan sa tawo isip binuhat, kondili sa kahulugan sa karnehanong kabubut-on, o dautang tinguha; ingon usab, ang termino nga 'espiritu' dili angay sabton nga nagtumong sa bisan unsang binuhat, kondili sa maayong ug balaan nga tinguha sa kalag. Ang Apostol mismo ang naghubit niini nga kahulugan sa dihang miingon siya</w:t>
      </w:r>
      <w:r>
        <w:rPr>
          <w:i/>
          <w:lang w:val="ru-RU"/>
        </w:rPr>
        <w:t xml:space="preserve">: 'Maglakaw kamo sumala sa Espiritu, ug dili ninyo matuman ang mga tinguha </w:t>
      </w:r>
      <w:r>
        <w:rPr>
          <w:lang w:val="ru-RU"/>
        </w:rPr>
        <w:t>sa unod' (Gal. 5:16). Tungod kay ang duha ka matang sa tinguha makita sa sulod sa usa ka tawo, adunay kanunay nga panloob nga pakigbisog sa atong sulod. Samtang ang mga tinguha sa unod, nga nangita og kalipay, nagpadulong panguna sa sala, ang espiritu, sa pikas bahin, tibuok kasingkasing nga nagtinguha sa pagdikit sa espirituhanong mga butang, bisan pa sa pagbalewala sa labing gikinahanglan nga panginahanglan sa unod (San Juan Cassiano).</w:t>
      </w:r>
    </w:p>
    <w:p w14:paraId="21F29F50" w14:textId="77777777" w:rsidR="00171F0D" w:rsidRDefault="00171F0D">
      <w:pPr>
        <w:tabs>
          <w:tab w:val="left" w:pos="468"/>
        </w:tabs>
        <w:rPr>
          <w:lang w:val="ru-RU"/>
        </w:rPr>
      </w:pPr>
      <w:r>
        <w:rPr>
          <w:lang w:val="ru-RU"/>
        </w:rPr>
        <w:tab/>
        <w:t>12. Sa dihang moabot kanato ang grasya sa Dios, kini nagmata sa kusog sa atong espiritu ug nagpahiuli kanato sa mas labaw nga mga tinguha nga nagpalayo kanato gikan sa mga butang sa kalibutan. Ilalom sa impluwensya sa grasya, ang kabubut-on dili na makapabilin nga walay pagtagad o malig-am, kondili gipukaw sa kadasig alang sa mas labaw ug gisakripisyo ang tanan nga mas ubos niini. Samtang nagpabilin sa unod ang hilig paingon sa kaniadto nga kahimtang sa pahulay, ug ang unod makahimo sa pagbalik niini pag-usab. Aron mapugngan kini nga mahitabo, nagpabilin sa unod ang usa ka lihok nga supak sa labing hataas nga mga tinguha; ang kabubut-on, nga nakatilaw sa labing hataas nga mga panalangin, dili na makasimpatiya niini, ug sa diha nga masinati kini, kini dayon mapukaw sa kadasig ug maisugong panalipdan ang labing hataas nga mga panalangin (St John Cassian).</w:t>
      </w:r>
    </w:p>
    <w:p w14:paraId="73D67209" w14:textId="77777777" w:rsidR="00171F0D" w:rsidRDefault="00171F0D">
      <w:pPr>
        <w:tabs>
          <w:tab w:val="left" w:pos="468"/>
        </w:tabs>
        <w:rPr>
          <w:lang w:val="ru-RU"/>
        </w:rPr>
      </w:pPr>
    </w:p>
    <w:p w14:paraId="04E1C965" w14:textId="77777777" w:rsidR="00171F0D" w:rsidRDefault="00171F0D">
      <w:pPr>
        <w:pStyle w:val="Heading4"/>
        <w:rPr>
          <w:lang w:val="ru-RU"/>
        </w:rPr>
      </w:pPr>
      <w:bookmarkStart w:id="10" w:name="_Toc136188261"/>
      <w:r>
        <w:rPr>
          <w:lang w:val="ru-RU"/>
        </w:rPr>
        <w:t>Heneral nga Balangkas sa mga Pagbati ug sa Pakigbisog Batok Niini</w:t>
      </w:r>
      <w:bookmarkEnd w:id="10"/>
    </w:p>
    <w:p w14:paraId="64F7E08F" w14:textId="77777777" w:rsidR="00171F0D" w:rsidRDefault="00171F0D">
      <w:pPr>
        <w:tabs>
          <w:tab w:val="left" w:pos="468"/>
        </w:tabs>
        <w:rPr>
          <w:lang w:val="ru-RU"/>
        </w:rPr>
      </w:pPr>
      <w:r>
        <w:rPr>
          <w:lang w:val="ru-RU"/>
        </w:rPr>
        <w:tab/>
        <w:t xml:space="preserve">21. Ang mga pagbati adunay duha ka matang: ang natural, nga motumaw gikan sa natural nga panginahanglan, sama sa pagka-gluton ug pakighilawas; ug ang dili natural, nga mao ang dili naka-ugat sa kinaiyahan, sama sa paghigugma sa kuwarta. Ang paglihok sa mga pagbati nagpakita sa mosunod nga mga paagi: ang uban </w:t>
      </w:r>
      <w:r>
        <w:rPr>
          <w:lang w:val="ru-RU"/>
        </w:rPr>
        <w:lastRenderedPageBreak/>
        <w:t>naglihok lamang sa lawas ug pinaagi sa lawas, sama sa pagka-gluton ug pakighilawas, samtang ang uban nagpakita nga walay kalambigitan sa lawas, sama sa pagkamahiligon ug garbo. Dugang pa, ang uban gipukaw gikan sa gawas, sama sa kahakog ug kasuko, samtang ang uban motumaw gikan sa sulod nga hinungdan, sama sa kawad-on sa paglaum ug kasubo. Kini nga paagi sa pagpadayag sa mga epekto sa mga pagbati naghatag og rason aron maila ang duha pa ka kategorya taliwala niini, nga nagbahin kanila sa unodnon ug espirituhanon. Ang mga makaral nga pagbati motumaw sa lawas ug nagpakaon ug nagahatag kalipay niini; samtang ang espirituhanong pagbati naggikan sa mga hilig sa kalag ug nagpakaon sa kalag, ug kasagaran makadaut sa lawas. Ang mga naulahi gitambalan pinaagi sa sulod nga paagi—pinaagi sa pagbag-o sa kasingkasing—samtang ang mga carnal gitambalan pinaagi sa doble nga tambal: sulod ug gawas (St John Cassian).</w:t>
      </w:r>
    </w:p>
    <w:p w14:paraId="146EC8FC" w14:textId="77777777" w:rsidR="00171F0D" w:rsidRDefault="00171F0D">
      <w:pPr>
        <w:tabs>
          <w:tab w:val="left" w:pos="468"/>
        </w:tabs>
        <w:rPr>
          <w:lang w:val="ru-RU"/>
        </w:rPr>
      </w:pPr>
      <w:r>
        <w:rPr>
          <w:lang w:val="ru-RU"/>
        </w:rPr>
        <w:tab/>
        <w:t xml:space="preserve">21. Kining walo ka mga pagbati adunay lain-laing gigikanan ug lain-laing epekto. Bisan pa, unom niini—pagkalawot, pagpakighilawas, kahakog, kasuko, kasubo ug pagkawalay paglaum—nagkabit pinaagi sa usa ka espesyal nga pagkahilambigit, diin ang sobra sa miuna mopahinabo sa mosunod. Busa, pananglitan, gikan sa pagka-gluton mosunod sa natural nga paagi ang kahilambigit; gikan sa kahilambigit, ang pagkamakasarangan; gikan sa pagkamakasarangan, ang kasuko; gikan sa kasuko, ang kasubo; ug gikan sa kasubo, ang pagkawalay paglaum. Busa, kinahanglan nga atubangon sila sa parehas nga han-ay, nga mosugod sa miaging mga pagbati paingon sa mosunod. Pananglitan: aron mapildi ang kawad-on sa paglaum, kinahanglan una nga pugngan ang kasubo; aron mawala ang kasubo, kinahanglan una nga pugngan ang kasuko; aron mapahunong ang kasuko, kinahanglan daogon ang paghigugma sa kuwarta; aron mapapas ang paghigugma sa kuwarta, kinahanglan pugngan ang kahilambigit; aron mapugngan ang kahilambigit, kinahanglan kontrolon ang kahigugma sa pagkaon. Ang katapusang duha ka pagbati—ang garbo ug pagpasigarbo—nagkasinabot usab; sa ato pa, ang pag-usbaw sa una maoy hinungdan sa ikaduha: ang garbo natawo gikan sa pagpasigarbo. Ug aron mapapas ang garbo, kinahanglan pugngan ang pagkamahilig. Sa samang higayon, ang pagkamahilig ug garbo dili kaayo hugot ang kalambigitan sa unang unom ka pagbati, tungod kay dali ra </w:t>
      </w:r>
      <w:r>
        <w:rPr>
          <w:lang w:val="ru-RU"/>
        </w:rPr>
        <w:lastRenderedPageBreak/>
        <w:t>kitang maapektohan niini (pagkamahilig ug garbo) pagkahuman nato mapildi ang ubang pagbati. Kining walo ka mga pagbati naglihok sa pares-pares nga paagi, ingon niini: ang kahilambigit labi nga nalangkit sa kalapoy sa pagkaon, ang kasuko sa kahakog, ang kawad-on sa paglaum sa kasubo, ug ang garbo sa pagpasigarbo (St John Cassian).</w:t>
      </w:r>
    </w:p>
    <w:p w14:paraId="792128C3" w14:textId="77777777" w:rsidR="00171F0D" w:rsidRDefault="00171F0D">
      <w:pPr>
        <w:tabs>
          <w:tab w:val="left" w:pos="468"/>
        </w:tabs>
        <w:rPr>
          <w:lang w:val="ru-RU"/>
        </w:rPr>
      </w:pPr>
      <w:r>
        <w:rPr>
          <w:lang w:val="ru-RU"/>
        </w:rPr>
        <w:tab/>
        <w:t>21. Ang matag usa sa mga pagbati nagpakita sa iyang kaugalingon sa kapin sa usa ka porma. Busa, ang pagka-gluttony adunay tulo ka porma: o kini mopukaw og tinguha nga mokaon sa dili pa ang takdang oras, o kini mopugos sa usa ka tawo nga mokaon hangtod sa sobra nga pagkaon nga walay pagtagad sa kalidad sa pagkaon, o kini mangayo og maluho nga pagkaon. Tungod niini motumaw ang dili matarong nga pagka-glutton ug ang paghigugma sa kalipay, diin nagagikan ang nagkalain-laing sakit sa pangisip ug pisikal nga lawas (St John Cassian).</w:t>
      </w:r>
    </w:p>
    <w:p w14:paraId="0825AA0B" w14:textId="77777777" w:rsidR="00171F0D" w:rsidRDefault="00171F0D">
      <w:pPr>
        <w:tabs>
          <w:tab w:val="left" w:pos="468"/>
        </w:tabs>
        <w:rPr>
          <w:lang w:val="ru-RU"/>
        </w:rPr>
      </w:pPr>
      <w:r>
        <w:rPr>
          <w:lang w:val="ru-RU"/>
        </w:rPr>
        <w:tab/>
        <w:t>21. Aduna'y tulo ka matang sa kahilakaw. Ang una mahitabo pinaagi sa pakighilawas tali sa lain-laing sekso; ang ikaduha mahitabo nga walay tinuod nga pakighilawas sa usa ka babaye, diin gipapas sa Ginoo si Onan ug gitawag nga 'kahugawan' sa Kasulatan; ang ikatulo ginabuhat sa hunahuna ug sa kasingkasing; bahin niini</w:t>
      </w:r>
      <w:r>
        <w:rPr>
          <w:i/>
          <w:lang w:val="ru-RU"/>
        </w:rPr>
        <w:t>,</w:t>
      </w:r>
      <w:r>
        <w:rPr>
          <w:lang w:val="ru-RU"/>
        </w:rPr>
        <w:t xml:space="preserve"> miingon ang Ginoo</w:t>
      </w:r>
      <w:r>
        <w:rPr>
          <w:i/>
          <w:lang w:val="ru-RU"/>
        </w:rPr>
        <w:t xml:space="preserve">: 'Ang bisan kinsa nga motan-aw sa usa ka babaye uban sa maluoy nga tinguha nakighilawas na kaniya sa iyang kasingkasing' </w:t>
      </w:r>
      <w:r>
        <w:rPr>
          <w:lang w:val="ru-RU"/>
        </w:rPr>
        <w:t xml:space="preserve">(Mat. 5:28). Gipaila sa bulahan nga Apostol kining tulo ka matang sa mosunod nga bersikulo: </w:t>
      </w:r>
      <w:r>
        <w:rPr>
          <w:i/>
          <w:lang w:val="ru-RU"/>
        </w:rPr>
        <w:t xml:space="preserve">'Patayi ninyo ang inyong mga lawasnong tago: pakighilawas, kahugaw, ug dautang </w:t>
      </w:r>
      <w:r>
        <w:rPr>
          <w:lang w:val="ru-RU"/>
        </w:rPr>
        <w:t>tinguha' (Col. 3:5; San Juan Cassiano).</w:t>
      </w:r>
    </w:p>
    <w:p w14:paraId="27F91C5F" w14:textId="77777777" w:rsidR="00171F0D" w:rsidRDefault="00171F0D">
      <w:pPr>
        <w:tabs>
          <w:tab w:val="left" w:pos="468"/>
        </w:tabs>
        <w:rPr>
          <w:lang w:val="ru-RU"/>
        </w:rPr>
      </w:pPr>
      <w:r>
        <w:rPr>
          <w:lang w:val="ru-RU"/>
        </w:rPr>
        <w:tab/>
        <w:t>21. Aduna'y tulo ka matang sa kasuko. Ang una mosiga sa sulod; ang ikaduha mopagawas sa mga pulong ug buhat; ang ikatulo magluto sa sulod sulod sa dugay nga panahon ug gitawag nga tago nga kasuko (St John Cassian).</w:t>
      </w:r>
    </w:p>
    <w:p w14:paraId="1AC24114" w14:textId="77777777" w:rsidR="00171F0D" w:rsidRDefault="00171F0D">
      <w:pPr>
        <w:tabs>
          <w:tab w:val="left" w:pos="468"/>
        </w:tabs>
        <w:rPr>
          <w:lang w:val="ru-RU"/>
        </w:rPr>
      </w:pPr>
      <w:r>
        <w:rPr>
          <w:lang w:val="ru-RU"/>
        </w:rPr>
        <w:tab/>
        <w:t>21. Aduna'y duha ka matang sa kasubo. Ang una moabot pagkahuman sa kasuko o tungod sa mga kapildihan, kabubut-an, ug wala matuman nga mga tinguha; ang ikaduha motumaw gikan sa kahadlok alang sa kaugalingong kapalaran o gikan sa sobra nga kabalaka (St. John Cassian).</w:t>
      </w:r>
    </w:p>
    <w:p w14:paraId="29476A91" w14:textId="77777777" w:rsidR="00171F0D" w:rsidRDefault="00171F0D">
      <w:pPr>
        <w:tabs>
          <w:tab w:val="left" w:pos="468"/>
        </w:tabs>
        <w:rPr>
          <w:lang w:val="ru-RU"/>
        </w:rPr>
      </w:pPr>
      <w:r>
        <w:rPr>
          <w:lang w:val="ru-RU"/>
        </w:rPr>
        <w:tab/>
        <w:t>21. Aduna'y duha ka matang sa kawad-on sa paglaum. Ang usa magdani sa pagkatulog, samtang ang usa nangita og kalingawan (St. John Cassian).</w:t>
      </w:r>
    </w:p>
    <w:p w14:paraId="33D00F66" w14:textId="77777777" w:rsidR="00171F0D" w:rsidRDefault="00171F0D">
      <w:pPr>
        <w:tabs>
          <w:tab w:val="left" w:pos="468"/>
        </w:tabs>
        <w:rPr>
          <w:lang w:val="ru-RU"/>
        </w:rPr>
      </w:pPr>
      <w:r>
        <w:rPr>
          <w:lang w:val="ru-RU"/>
        </w:rPr>
        <w:lastRenderedPageBreak/>
        <w:tab/>
        <w:t>21. Bisan pa man nga daghan og porma ang kahambog, aduna kini duha ka nag-unang matang. Ang una mao kung magpasigarbo kita sa atong pisikal nga bentaha ug lain-laing mga kabtangan; ug ang ikaduha mao kung kita gikupot sa kauhaw sa kalibutanong himaya tungod sa atong espirituhanong bentaha (St. John Cassian).</w:t>
      </w:r>
    </w:p>
    <w:p w14:paraId="4FEB83E9" w14:textId="77777777" w:rsidR="00171F0D" w:rsidRDefault="00171F0D">
      <w:pPr>
        <w:tabs>
          <w:tab w:val="left" w:pos="468"/>
        </w:tabs>
        <w:rPr>
          <w:lang w:val="ru-RU"/>
        </w:rPr>
      </w:pPr>
      <w:r>
        <w:rPr>
          <w:lang w:val="ru-RU"/>
        </w:rPr>
        <w:tab/>
        <w:t>21. Aduna'y duha ka matang sa garbo. Ang una mao ang unodnon; ang ikaduha mao ang espirituhanon. Ang espirituhanon nga matang mas makaguba kaysa unodnon. Labi na kini nga nagtintal sa mga nakalabaw sa pipila ka mga hiyas (St John Cassian).</w:t>
      </w:r>
    </w:p>
    <w:p w14:paraId="193062E7" w14:textId="77777777" w:rsidR="00171F0D" w:rsidRDefault="00171F0D">
      <w:pPr>
        <w:tabs>
          <w:tab w:val="left" w:pos="468"/>
        </w:tabs>
        <w:rPr>
          <w:lang w:val="ru-RU"/>
        </w:rPr>
      </w:pPr>
      <w:r>
        <w:rPr>
          <w:lang w:val="ru-RU"/>
        </w:rPr>
        <w:tab/>
        <w:t>21. Bisan pa man nga kini nga walo ka pagbati sa sala nagdani sa tanan, dili pareho ang pag-igo niini sa matag-usa. Pananglitan: sa usa ka tawo, naghari ang espiritu (pagbati sa sala) sa pakighilawas; sa lain, kasuko; sa lain pa, pagpasigarbo; ug sa lain, naghari gayud ang garbo (St John Cassian).</w:t>
      </w:r>
    </w:p>
    <w:p w14:paraId="704F08EA" w14:textId="77777777" w:rsidR="00171F0D" w:rsidRDefault="00171F0D">
      <w:pPr>
        <w:tabs>
          <w:tab w:val="left" w:pos="468"/>
        </w:tabs>
        <w:rPr>
          <w:lang w:val="ru-RU"/>
        </w:rPr>
      </w:pPr>
      <w:r>
        <w:rPr>
          <w:lang w:val="ru-RU"/>
        </w:rPr>
        <w:tab/>
        <w:t>21. Sa pagkahibalo nato kung unsang pagbati ang labi nga makadaot kanato, kinahanglan natong itutok ang atong pakigbisog batok niini, itugyan ang tanang pag-amping ug paningkamot sa pagbantay ug pagpugong niini, itudlo ang mga pana sa atong tibuok kasingkasing nga mga pag-agah ug paghuyop batok niini sa matag higayon, ug walay hunong nga mag-ula og luha sa pag-ampo sa Diyos alang sa paghunong sa pagbati nga nagalibog kanato. Kay walay bisan kinsa ang makadaog batok sa bisan unsang pagbati hangtod nga masabtan nila nga dili nila kini mapildi pinaagi sa ilang kaugalingong paningkamot lamang (St. John Cassian).</w:t>
      </w:r>
    </w:p>
    <w:p w14:paraId="2315E069" w14:textId="77777777" w:rsidR="00171F0D" w:rsidRDefault="00171F0D">
      <w:pPr>
        <w:tabs>
          <w:tab w:val="left" w:pos="468"/>
        </w:tabs>
        <w:rPr>
          <w:lang w:val="ru-RU"/>
        </w:rPr>
      </w:pPr>
    </w:p>
    <w:p w14:paraId="194EE919" w14:textId="77777777" w:rsidR="00171F0D" w:rsidRDefault="00171F0D">
      <w:pPr>
        <w:pStyle w:val="Heading4"/>
        <w:rPr>
          <w:lang w:val="ru-RU"/>
        </w:rPr>
      </w:pPr>
      <w:bookmarkStart w:id="11" w:name="_Toc136188262"/>
      <w:r>
        <w:rPr>
          <w:lang w:val="ru-RU"/>
        </w:rPr>
        <w:t>Ang pakigbisog batok sa walo ka nag-unang pagbati</w:t>
      </w:r>
      <w:bookmarkEnd w:id="11"/>
    </w:p>
    <w:p w14:paraId="03512C77" w14:textId="77777777" w:rsidR="00171F0D" w:rsidRDefault="00171F0D">
      <w:pPr>
        <w:tabs>
          <w:tab w:val="left" w:pos="468"/>
        </w:tabs>
        <w:rPr>
          <w:lang w:val="ru-RU"/>
        </w:rPr>
      </w:pPr>
      <w:r>
        <w:rPr>
          <w:lang w:val="ru-RU"/>
        </w:rPr>
        <w:tab/>
        <w:t xml:space="preserve">24. </w:t>
      </w:r>
      <w:r>
        <w:rPr>
          <w:b/>
          <w:u w:val="single"/>
          <w:lang w:val="ru-RU"/>
        </w:rPr>
        <w:t>Sobra nga pagkaon</w:t>
      </w:r>
      <w:r>
        <w:rPr>
          <w:lang w:val="ru-RU"/>
        </w:rPr>
        <w:t xml:space="preserve">. Sa paglikay sa pagkaon, walay usa ka lagda nga ipatuman sa tanan, kay dili pareho ang pisikal nga kondisyon sa matag-usa. Ang hiyas sa pagpuasa dili lang gipalihok sa kusog sa kalag, kondili kinahanglan usab kini angay sa kondisyon sa lawas. Gitakda sa mga Balaang Amahan nga sukod sa pagkamatinahuron sa pagkaon mao nga mohunong kita sa pagkaon samtang nabati pa nato ang tinguha nga mokaon. Pinaagi sa giya niining lagda, bisan kinsa nga huyang ang lawas makapakita sa pagkamatinahuron , kapariho sa mga lig-on ug himsog, kon pinaagi sa usa ka buhat sa kabubut-on mapugngan niya ang iyang tinguha sa </w:t>
      </w:r>
      <w:r>
        <w:rPr>
          <w:lang w:val="ru-RU"/>
        </w:rPr>
        <w:lastRenderedPageBreak/>
        <w:t xml:space="preserve">pagkaon sa dihang ang iyang pisikal nga kahuyang wala magkinahanglan niini. Kay ingon usab ang Apostol: </w:t>
      </w:r>
      <w:r>
        <w:rPr>
          <w:i/>
          <w:lang w:val="ru-RU"/>
        </w:rPr>
        <w:t xml:space="preserve">'Ayaw paghimong kahakog sa pag-atiman sa </w:t>
      </w:r>
      <w:r>
        <w:rPr>
          <w:lang w:val="ru-RU"/>
        </w:rPr>
        <w:t>unod' (Roma 13:14). (San Juan Cassiano).</w:t>
      </w:r>
    </w:p>
    <w:p w14:paraId="5C23968A" w14:textId="77777777" w:rsidR="00171F0D" w:rsidRDefault="00171F0D">
      <w:pPr>
        <w:tabs>
          <w:tab w:val="left" w:pos="468"/>
        </w:tabs>
        <w:rPr>
          <w:lang w:val="ru-RU"/>
        </w:rPr>
      </w:pPr>
      <w:r>
        <w:rPr>
          <w:lang w:val="ru-RU"/>
        </w:rPr>
        <w:tab/>
        <w:t xml:space="preserve">25. </w:t>
      </w:r>
      <w:r>
        <w:rPr>
          <w:b/>
          <w:u w:val="single"/>
          <w:lang w:val="ru-RU"/>
        </w:rPr>
        <w:t>Kahilayan</w:t>
      </w:r>
      <w:r>
        <w:rPr>
          <w:lang w:val="ru-RU"/>
        </w:rPr>
        <w:t>. Ang atong ikaduhang pakigbisog mao ang batok sa espiritu sa kahilayan—usa ka pakigbisog nga labing dugay, kanunay nga anaa, ug usa nga pipila ra ang makadaog. Ang pagbati sa kahilayan magsugod sa pagpakita sa usa ka tawo sukad sa sayong pagkahamtong ug dili mohunong hangtod mapildi niya ang iyang ubang pagbati. Tungod kay ang pagpadayag niining pagbati adunay duha ka bahin (sa lawas ug sa kalag), kini kinahanglan usab supakon gamit ang duha ka matang sa armas. Ang pag-ayuno lang dili igo aron makab-ot ang hingpit nga pagkamaputli. Niini kinahanglan idugang ang masubo nga paghinulsol sa espiritu ug walay hunong nga pag-ampo batok niining dautang espiritu (ang pagbati sa pakighilawas). Labaw pa, kinahanglan kanunay nga magbasa sa Balaang Kasulatan ug magpamalandong sa Dios, nga isagol sa pisikal nga trabaho ug mga kahanas sa kamot, nga nagpugong sa hunahuna nga malibog-libog. Labaw sa tanan, kinahanglan adunay lawom nga pagpaubos, nga kung wala niini, dili makab-ot ang kadaugan batok sa bisan unsang pagbati (San Juan sa Cassian).</w:t>
      </w:r>
    </w:p>
    <w:p w14:paraId="5C5306A6" w14:textId="77777777" w:rsidR="00171F0D" w:rsidRDefault="00171F0D">
      <w:pPr>
        <w:tabs>
          <w:tab w:val="left" w:pos="468"/>
        </w:tabs>
        <w:rPr>
          <w:lang w:val="ru-RU"/>
        </w:rPr>
      </w:pPr>
      <w:r>
        <w:rPr>
          <w:lang w:val="ru-RU"/>
        </w:rPr>
        <w:tab/>
        <w:t xml:space="preserve">25. Ang pagdaog niining kahiligon nagdepende sa hingpit nga paghinlo sa kasingkasing, diin, sumala sa pulong sa Ginoo, naggikan ang hilo niining sakit. </w:t>
      </w:r>
      <w:r>
        <w:rPr>
          <w:i/>
          <w:lang w:val="ru-RU"/>
        </w:rPr>
        <w:t>'Gikan sa kasingkasing</w:t>
      </w:r>
      <w:r>
        <w:rPr>
          <w:lang w:val="ru-RU"/>
        </w:rPr>
        <w:t xml:space="preserve">,' ingon Siya, </w:t>
      </w:r>
      <w:r>
        <w:rPr>
          <w:i/>
          <w:lang w:val="ru-RU"/>
        </w:rPr>
        <w:t xml:space="preserve">'nagagikan ang dautang mga hunahuna… pakighilawas, pagpanapaw ug uban pa' </w:t>
      </w:r>
      <w:r>
        <w:rPr>
          <w:lang w:val="ru-RU"/>
        </w:rPr>
        <w:t>(Mat. 15:19; San Juan Cassian).</w:t>
      </w:r>
    </w:p>
    <w:p w14:paraId="7832E8F7" w14:textId="77777777" w:rsidR="00171F0D" w:rsidRDefault="00171F0D">
      <w:pPr>
        <w:tabs>
          <w:tab w:val="left" w:pos="468"/>
        </w:tabs>
        <w:rPr>
          <w:lang w:val="ru-RU"/>
        </w:rPr>
      </w:pPr>
      <w:r>
        <w:rPr>
          <w:lang w:val="ru-RU"/>
        </w:rPr>
        <w:tab/>
        <w:t xml:space="preserve">25. Sa tinuod, kung ang matag kalampusan sa pagkamaayo mao ang buhat sa grasya sa Ginoo, ug ang pagdaog sa nagkalain-laing mga pagbati mao ang Iyang kadaogan, nan labi pa gayud nga ang pag-angkon sa pagkabalaan ug ang pagdaog sa pagbati sa pakighilawas mao ang buhat sa espesyal nga grasya sa Dios, sumala sa gipamatuod sa mga balaang amahan, nga aduna'y kasinatian sa paghinlo gikan niini nga pagbati. Kay, samtang nagpuyo sa unod, ang dili pagbati sa kasakit niini, sa usa ka paagi, sama sa paggawas gikan niini. Busa, imposible alang sa usa ka tawo nga molupad sa iyang kaugalingong pako ngadto sa langitnong kahitas-an sa pagkahingpit, gawas kon ang grasya sa Ginoo mag-alsa kaniya gikan sa kalibutanong lapok. Kay walay bisan unsang hiyas nga </w:t>
      </w:r>
      <w:r>
        <w:rPr>
          <w:lang w:val="ru-RU"/>
        </w:rPr>
        <w:lastRenderedPageBreak/>
        <w:t>makapaduol sa tawo sa mga anghel sama sa pag-angkon sa grasya sa pagkamahigalaon (St. John Cassian).</w:t>
      </w:r>
    </w:p>
    <w:p w14:paraId="542043B1" w14:textId="77777777" w:rsidR="00171F0D" w:rsidRDefault="00171F0D">
      <w:pPr>
        <w:tabs>
          <w:tab w:val="left" w:pos="468"/>
        </w:tabs>
        <w:rPr>
          <w:lang w:val="ru-RU"/>
        </w:rPr>
      </w:pPr>
      <w:r>
        <w:rPr>
          <w:lang w:val="ru-RU"/>
        </w:rPr>
        <w:tab/>
        <w:t>25. Usa ka timailhan sa pagkabalaan ug sa kahingpit nga naangkon mao nga, samtang nagpahulay o natulog nga malinaw, walay makadani nga hulagway nga mosidlak sa hunahuna sa usa ka tawo; o, kung mosidlak man gani ang ingon nga hulagway, kini dili makapukaw og bisan unsang makalaut nga tinguha sulod kanila. Apan, ang usa ka dili kusang tinguha, bisan dili kini giisip nga sala, nagpakita nga ang kalag wala pa makab-ot sa kahingpitan, ug nga ang mga gamot sa kahiligon wala pa mapukan (St. John Cassian).</w:t>
      </w:r>
    </w:p>
    <w:p w14:paraId="74D1AFCB" w14:textId="77777777" w:rsidR="00171F0D" w:rsidRDefault="00171F0D">
      <w:pPr>
        <w:tabs>
          <w:tab w:val="left" w:pos="468"/>
        </w:tabs>
        <w:rPr>
          <w:lang w:val="ru-RU"/>
        </w:rPr>
      </w:pPr>
      <w:r>
        <w:rPr>
          <w:lang w:val="ru-RU"/>
        </w:rPr>
        <w:tab/>
        <w:t>25. Mas dako ang dignidad sa pagkamahigpit, mas kusgan ang mga panamastamas sa kaaway nga naglagot batok niini. Busa, kinahanglan nato, uban sa tanang pag-amping, dili lamang magpraktis og pagpugong sa kaugalingon sa tanang butang, kondili kanunay usab nga magpaubos sa atong kasingkasing uban sa mga paghingawa nga puno sa pag-ampo, aron ang Espiritu Santo, pinaagi sa hamog sa grasya nga manub-an sa atong kasingkasing, mapabugnaw ug mapalong ang hurno sa atong unod, nga ang Hari sa Babilonia (ang yawa) walay hunong nga naningkamot nga pasigaon (San Juan Cassiano).</w:t>
      </w:r>
    </w:p>
    <w:p w14:paraId="2B51FE6D" w14:textId="77777777" w:rsidR="00171F0D" w:rsidRDefault="00171F0D">
      <w:pPr>
        <w:tabs>
          <w:tab w:val="left" w:pos="468"/>
        </w:tabs>
        <w:rPr>
          <w:lang w:val="ru-RU"/>
        </w:rPr>
      </w:pPr>
      <w:r>
        <w:rPr>
          <w:lang w:val="ru-RU"/>
        </w:rPr>
        <w:tab/>
        <w:t>26</w:t>
      </w:r>
      <w:r>
        <w:rPr>
          <w:b/>
          <w:lang w:val="ru-RU"/>
        </w:rPr>
        <w:t xml:space="preserve">. </w:t>
      </w:r>
      <w:r>
        <w:rPr>
          <w:b/>
          <w:u w:val="single"/>
          <w:lang w:val="ru-RU"/>
        </w:rPr>
        <w:t xml:space="preserve">Gugma sa salapi. </w:t>
      </w:r>
      <w:r>
        <w:rPr>
          <w:lang w:val="ru-RU"/>
        </w:rPr>
        <w:t>Ang ikatulong pakigbisog nga atong atubangon mao ang batok sa espiritu sa pagkahigugma sa salapi—usa ka pagbati nga layo sa atong kinaiyahan ug dili kinaiya niini. Kining pagbati nagagikan sa kawad-on sa kaisog, espirituhanong katamaran ug kawad-on sa gugma sa Diyos. Ang ubang pagbati, sama sa giingon, nakaukit na sa kinaiyahan sa tawo ug busa mapildi kini pinaagi sa dugay nga paningkamot. Ang sakit sa kahakog, bisan pa, moabot sa usa ka tawo sa ulahi ug gipugos sa kalag gikan sa gawas; busa, sa sinugdan dali ra kini mapukan. Apan kung, tungod sa atong kapabayaan ug dugay nga pagpasagad, kini moturok sa atong mga kasingkasing, mahimong kini mas makaguba kaysa sa ubang mga pagbati, nga mahimong lisod kaayo nga makagawas kita niini. Sumala kang Apostol Pablo, ang lawom nga gamot sa kahakog mao ang 'gamot sa tanang kadautan' (1 Tim. 6:10), tungod kay kini mopukaw sa ubang mga pagka-ambisyon (San Juan Cassian).</w:t>
      </w:r>
    </w:p>
    <w:p w14:paraId="039A62DC" w14:textId="77777777" w:rsidR="00171F0D" w:rsidRDefault="00171F0D">
      <w:pPr>
        <w:tabs>
          <w:tab w:val="left" w:pos="468"/>
        </w:tabs>
        <w:rPr>
          <w:lang w:val="ru-RU"/>
        </w:rPr>
      </w:pPr>
      <w:r>
        <w:rPr>
          <w:lang w:val="ru-RU"/>
        </w:rPr>
        <w:tab/>
        <w:t xml:space="preserve">26. Mahimong maantos sa pagkaulipon sa gugma sa kuwarta bisan pa walay kuwarta. Ug sa ingon nga kahimtang, bisan ang boluntaryong pagkabusog dili makahatag og kapuslanan sa usa ka </w:t>
      </w:r>
      <w:r>
        <w:rPr>
          <w:lang w:val="ru-RU"/>
        </w:rPr>
        <w:lastRenderedPageBreak/>
        <w:t>tawo nga malingaw sa mga hunahuna sa bahandi. Kay sama sa pagdeklara sa Ebanghelyo nga ang pipila ka tawo—nga dili hugaw sa lawas—hugaw sa kasingkasing (Mat. 5:28), ingon usab, ang mga tawo nga dili mabug-atan sa dakong bahandi mahimong hukman nga kapariho sa mga mahigugmaon sa kuwarta, tungod kay mao kana ang ilang kasingkasing ug hunahuna. Kini tungod lang kay wala pa sila makabaton og kahigayunan nga makatigom og bahandi, dili tungod sa kakulang sa kabubut-on, nga sa panan-aw sa Dios kanunay nga mas bug-at kay sa panginahanglan. Busa, kinahanglan mag-amping kita pag-ayo aron masiguro nga ang bunga sa atong paningkamot dili masayang. Kay kini usa ka hinungdan sa pagbasol kung ang mga kabus mawalaan sa bunga sa ilang pagkabus tungod sa makasasala nga tinguha (St John Cassian).</w:t>
      </w:r>
    </w:p>
    <w:p w14:paraId="54CF3B6E" w14:textId="77777777" w:rsidR="00171F0D" w:rsidRDefault="00171F0D">
      <w:pPr>
        <w:tabs>
          <w:tab w:val="left" w:pos="468"/>
        </w:tabs>
        <w:rPr>
          <w:lang w:val="ru-RU"/>
        </w:rPr>
      </w:pPr>
      <w:r>
        <w:rPr>
          <w:lang w:val="ru-RU"/>
        </w:rPr>
        <w:tab/>
        <w:t xml:space="preserve"> 27. </w:t>
      </w:r>
      <w:r>
        <w:rPr>
          <w:b/>
          <w:u w:val="single"/>
          <w:lang w:val="ru-RU"/>
        </w:rPr>
        <w:t xml:space="preserve">Kasuko. </w:t>
      </w:r>
      <w:r>
        <w:rPr>
          <w:lang w:val="ru-RU"/>
        </w:rPr>
        <w:t xml:space="preserve">Sa ika-upat nga pakigbisog, kinahanglan tangtangon nato ang makamatay nga hilo sa kasuko gikan sa kalawom sa atong kalag. Tungod kay samtang nagpuyo kini sa atong kasingkasing ug nagpabulag sa mata sa atong hunahuna sa makadaot nga kangitngit, dili kita makab-ot ang husto nga pag-ila sa maayo ug dautan, ni kalinaw sa konsensya, ni pagkahamtong sa paghukom, ni makig-ambit sa kinabuhi, ni magpabilin nga matinud-anon sa kamatuoran. Dili nato makita ang tinuod nga espirituhanong kahayag, kay giingon: </w:t>
      </w:r>
      <w:r w:rsidRPr="009C25DB">
        <w:rPr>
          <w:lang w:val="ru-RU"/>
        </w:rPr>
        <w:t xml:space="preserve">'Ang </w:t>
      </w:r>
      <w:r>
        <w:rPr>
          <w:lang w:val="ru-RU"/>
        </w:rPr>
        <w:t xml:space="preserve">akong </w:t>
      </w:r>
      <w:r w:rsidRPr="009C25DB">
        <w:rPr>
          <w:lang w:val="ru-RU"/>
        </w:rPr>
        <w:t>mata natabonan sa kasuko</w:t>
      </w:r>
      <w:r>
        <w:rPr>
          <w:lang w:val="ru-RU"/>
        </w:rPr>
        <w:t xml:space="preserve">.' ('Ang akong mata natabonan sa kasuko,' Salmo 6:8.) Dili kita makatagamtam sa kinaadman, kay 'ang kasuko nagpuyo sa kasingkasing sa mga buang' (Ekl. 7:9). Dili nato makab-ot ang kinabuhi nga walay katapusan, bisan pa kon ituring kita nga maalamon, kay 'ang kasuko makaguba bisan sa maalamon' (Proverbio 15:1). Dili nato kanunay mapalig-on ang timbangan sa hustisya sama sa angay nato buhaton, sumala sa sugo sa kasingkasing, kay 'ang kasuko sa tawo dili magmugna sa pagkamatarong sa Dios' (Santiago 1:20). Dili kita ikonsiderar nga dungog-dungog, bisan pa og natawo kita sa dungganong kaliwatan, kay 'ang mainit ang ulo dili dungog-dungog' (Hulagway). Dili nato makab-ot ang pagkahamtong sa tambag, bisan pa og aduna kitay daghang kahibalo, kay 'ang mainit ang ulo mahimo'g mubuhat og buang' (Hulagway 14:17). Dili kita makalingkawas sa kabalaka ug kasakit sa kasingkasing, bisan pa og walay makasamok kanato, kay ang usa ka tawo nga masuko magpukaw og panagbangi, ug ang usa </w:t>
      </w:r>
      <w:r>
        <w:rPr>
          <w:lang w:val="ru-RU"/>
        </w:rPr>
        <w:lastRenderedPageBreak/>
        <w:t>ka tawo nga dali masuko makahimo og daghang mga sala (Proverbio 29:22; San Juan Cassiano).</w:t>
      </w:r>
    </w:p>
    <w:p w14:paraId="2D27DCEE" w14:textId="77777777" w:rsidR="00171F0D" w:rsidRDefault="00171F0D">
      <w:pPr>
        <w:tabs>
          <w:tab w:val="left" w:pos="468"/>
        </w:tabs>
        <w:rPr>
          <w:lang w:val="ru-RU"/>
        </w:rPr>
      </w:pPr>
      <w:r>
        <w:rPr>
          <w:lang w:val="ru-RU"/>
        </w:rPr>
        <w:tab/>
        <w:t xml:space="preserve">29. </w:t>
      </w:r>
      <w:r>
        <w:rPr>
          <w:b/>
          <w:u w:val="single"/>
          <w:lang w:val="ru-RU"/>
        </w:rPr>
        <w:t>Kasubo ug kawad-on sa paglaum</w:t>
      </w:r>
      <w:r>
        <w:rPr>
          <w:lang w:val="ru-RU"/>
        </w:rPr>
        <w:t>. Sa ikalima nga pakigbisog, kinahanglan natong likayan ang mga pana sa kasubo nga makaguba sa tanan, nga kon kini makab-ot kanato, putlon niini ang atong pagpamalandong sa Dios ug ihulog ang atong kalag gikan sa kahitas-an sa usa ka bulahan nga kahimtang sa hunahuna, hinungdan nga maluya kita ug malumos. Ang kasubo makababag kanato sa pag-ampo uban sa gikinahanglan nga kainit sa kasingkasing, sa pagbasa sa Balaang Kasulatan (nga paagi sa espirituhanong pagtambal), sa masinabtanong pagtrabaho, ug sa pagpakita og kalinaw ug pagkamaabiabihon sa uban. Ang kasubo maghimo kanato nga walay pag-antos ug masuko-suko, kuhaon niini ang atong maayong paghukom, ug kini magkurog sa kasingkasing, nga mura'g pagabuangon ug pagatabunan ang atong kalag, ug pagapuguson kini sa makaguba nga pagkawalay paglaum (St John Cassian).</w:t>
      </w:r>
    </w:p>
    <w:p w14:paraId="6D535480" w14:textId="77777777" w:rsidR="00171F0D" w:rsidRDefault="00171F0D">
      <w:pPr>
        <w:tabs>
          <w:tab w:val="left" w:pos="468"/>
        </w:tabs>
        <w:rPr>
          <w:lang w:val="ru-RU"/>
        </w:rPr>
      </w:pPr>
      <w:r>
        <w:rPr>
          <w:lang w:val="ru-RU"/>
        </w:rPr>
        <w:tab/>
        <w:t>29. Usahay kini nga kasakit dala sa pipila ka pagbati, sama sa kasuko, kahilambigit o tinguha sa bahandi; sa ubang panahon, nga walay bisan unsang hinungdan sa gawas, pinaagi sa binuhatan sa malimbungong kaaway, kalit nga modangat kanato ang ingon nga kasubo nga mawala ang atong paghigugma bisan pa sa atong labing pinalangga, aron bisan unsa pa ang ilang isulti kanato, gitan-aw nato kini nga dili angay ug sobra, ug dili na kita makatubag og buotan, kay napuno ang atong kasingkasing sa kapaitan (St John Cassian).</w:t>
      </w:r>
    </w:p>
    <w:p w14:paraId="30DD9BA0" w14:textId="77777777" w:rsidR="00171F0D" w:rsidRDefault="00171F0D">
      <w:pPr>
        <w:tabs>
          <w:tab w:val="left" w:pos="468"/>
        </w:tabs>
        <w:rPr>
          <w:lang w:val="ru-RU"/>
        </w:rPr>
      </w:pPr>
      <w:r>
        <w:rPr>
          <w:lang w:val="ru-RU"/>
        </w:rPr>
        <w:tab/>
        <w:t>29. Aduna pay lain kaayo ka makalilisang nga porma sa kasubo, nga nagpanimpluwensya sa makasasala dili sa tuyo nga usbon ang iyang kinabuhi ug limpyohan ang iyang kaugalingon gikan sa mga pagka-ambisyoso, kondili sa makaguba nga pagkawalay paglaum. Kini gayud nga kasubo ang nakapugong kang Cain sa paghinulsol pagkahuman sa pagpatay sa iyang igsoon, ug nakapugos kang Hudas, pagkahuman sa iyang pagtraydor, nga magbitay sa iyang kaugalingon sa pagkawalay paglaum (San Juan Cassiano).</w:t>
      </w:r>
    </w:p>
    <w:p w14:paraId="40A81CF8" w14:textId="77777777" w:rsidR="00171F0D" w:rsidRDefault="00171F0D">
      <w:pPr>
        <w:tabs>
          <w:tab w:val="left" w:pos="468"/>
        </w:tabs>
        <w:rPr>
          <w:lang w:val="ru-RU"/>
        </w:rPr>
      </w:pPr>
      <w:r>
        <w:rPr>
          <w:lang w:val="ru-RU"/>
        </w:rPr>
        <w:tab/>
        <w:t xml:space="preserve">29. Ang kasubo sa kalibutan sobra ka walay kapahulayan, walay pag-antos, malupigon, ug mapugos, ug magdala kini sa makaguba nga pagkawalay paglaum. Sa diha nga makapugong na kini sa usa ka tawo, kini makabalisa kaniya, makapawala sa iyang </w:t>
      </w:r>
      <w:r>
        <w:rPr>
          <w:lang w:val="ru-RU"/>
        </w:rPr>
        <w:lastRenderedPageBreak/>
        <w:t>pagtagad gikan sa pag-ampo, gikan sa matag paningkamot alang sa kaluwasan, ug gikan sa buhat sa paghinulsol (St John Cassian).</w:t>
      </w:r>
    </w:p>
    <w:p w14:paraId="0C6C39C0" w14:textId="77777777" w:rsidR="00171F0D" w:rsidRDefault="00171F0D">
      <w:pPr>
        <w:tabs>
          <w:tab w:val="left" w:pos="468"/>
        </w:tabs>
        <w:rPr>
          <w:lang w:val="ru-RU"/>
        </w:rPr>
      </w:pPr>
      <w:r>
        <w:rPr>
          <w:lang w:val="ru-RU"/>
        </w:rPr>
        <w:tab/>
        <w:t>29. Mapildi nato ang makaguba nga kasubo kon paningkamotan nato nga pasig-uli ang atong kalag pinaagi sa pagpamalandong sa umaabot nga kalipay. Sa ingon niini, mapildi nato ang nagkalain-laing matang sa kasubo: ang mosangpot gikan sa kasuko, ang tungod sa kawad-on, ang resulta sa insulto, ang motumaw gikan sa emosyonal nga kasakit, ug ang magdala sa pagkawalay paglaum. Kay, sa paglipay sa paghunahuna sa umaabot nga mga panalangin ug sa pagpabilin nga lig-on sa ingon nga kahimtang sa hunahuna, dili kita mawadan og kaisog sa atubangan sa kasakit, ni malipong sa panahon sa kalipay, nga nagtan-aw niini nga walay pulos ug malangay-langay (San Juan Cassiano).</w:t>
      </w:r>
    </w:p>
    <w:p w14:paraId="2EF0448E" w14:textId="77777777" w:rsidR="00171F0D" w:rsidRDefault="00171F0D">
      <w:pPr>
        <w:tabs>
          <w:tab w:val="left" w:pos="468"/>
        </w:tabs>
        <w:rPr>
          <w:lang w:val="ru-RU"/>
        </w:rPr>
      </w:pPr>
      <w:r>
        <w:rPr>
          <w:lang w:val="ru-RU"/>
        </w:rPr>
        <w:tab/>
        <w:t xml:space="preserve">29. Ang ika-unom nga pakigbisog nga atong giatubang mao ang batok sa kawad-on sa paglaum o kalungkutan. Ang kawad-on sa paglaum susama sa kasubo ug kasagaran masinati sa mga nagpraktis og ascesis sa pag-inusara. Ang kawad-on sa paglaum makapahasol sa asketiko labi na sa udto. Ang uban nga mga tigulang nagtawag </w:t>
      </w:r>
      <w:r w:rsidRPr="009C25DB">
        <w:rPr>
          <w:lang w:val="ru-RU"/>
        </w:rPr>
        <w:t>niini</w:t>
      </w:r>
      <w:r>
        <w:rPr>
          <w:lang w:val="ru-RU"/>
        </w:rPr>
        <w:t xml:space="preserve"> nga </w:t>
      </w:r>
      <w:r w:rsidRPr="009C25DB">
        <w:rPr>
          <w:lang w:val="ru-RU"/>
        </w:rPr>
        <w:t xml:space="preserve">'demonyo sa udto', </w:t>
      </w:r>
      <w:r>
        <w:rPr>
          <w:lang w:val="ru-RU"/>
        </w:rPr>
        <w:t>nga gihisgutan sa Salmo 90 (San Juan Cassiano).</w:t>
      </w:r>
    </w:p>
    <w:p w14:paraId="5282D234" w14:textId="77777777" w:rsidR="00171F0D" w:rsidRDefault="00171F0D">
      <w:pPr>
        <w:tabs>
          <w:tab w:val="left" w:pos="468"/>
        </w:tabs>
        <w:rPr>
          <w:lang w:val="ru-RU"/>
        </w:rPr>
      </w:pPr>
      <w:r>
        <w:rPr>
          <w:lang w:val="ru-RU"/>
        </w:rPr>
        <w:tab/>
        <w:t xml:space="preserve">30. </w:t>
      </w:r>
      <w:r>
        <w:rPr>
          <w:b/>
          <w:u w:val="single"/>
          <w:lang w:val="ru-RU"/>
        </w:rPr>
        <w:t xml:space="preserve">Garbo. </w:t>
      </w:r>
      <w:r>
        <w:rPr>
          <w:lang w:val="ru-RU"/>
        </w:rPr>
        <w:t>Ang ikapitong pakigbisog nga atong atubangon mao ang batok sa espiritu sa garbo—kini nga lain-lain, mausab-usab ug pino nga pagbati, nga kasagaran lisod kaayo masuta ug mailhan, ug gikan niini lisod kaayo nga mapanalipdan ang kaugalingon. Ang ubang mga pagbati yano ug monotonous, apan kini daghan kaayong aspeto, ug nag-atake sa sundalo ni Kristo gikan sa tanang kilid: samtang nagpakigbisog pa siya, ug sa diha nga nakadaog na siya. Ang kahakog sa pagdayeg naningkamot sa pagsamad sa mandirigma sa tanang posible nga paagi: pinaagi sa iyang sinina, iyang pagbarog, iyang paglakaw, iyang tingog, iyang pagbasa, iyang trabaho, iyang pagbantay, iyang pagpuasa, iyang pag-ampo, iyang pag-inusara, iyang kahibalo, iyang pagkat-on, iyang kahilom, iyang pagsunod, iyang pagpaubos, ug iyang pagkamaayo. Sama sa usa ka malimbungon nga bato nga natago sa ilawom sa balod, kalit kini nga hinungdan sa makalaglag nga pagkalunod sa barko alang sa mga marinero sa dihang dili nila kini gilauman (St John Cassian).</w:t>
      </w:r>
    </w:p>
    <w:p w14:paraId="7FC6EDD4" w14:textId="77777777" w:rsidR="00171F0D" w:rsidRDefault="00171F0D">
      <w:pPr>
        <w:tabs>
          <w:tab w:val="left" w:pos="468"/>
        </w:tabs>
        <w:rPr>
          <w:lang w:val="ru-RU"/>
        </w:rPr>
      </w:pPr>
      <w:r>
        <w:rPr>
          <w:lang w:val="ru-RU"/>
        </w:rPr>
        <w:tab/>
        <w:t xml:space="preserve">30. Samtang atong mapildi ug madaog ang ubang mga pagbati, kini magmaluya ug magkagamay matag adlaw; ug usahay, pinaagi </w:t>
      </w:r>
      <w:r>
        <w:rPr>
          <w:lang w:val="ru-RU"/>
        </w:rPr>
        <w:lastRenderedPageBreak/>
        <w:t>lang sa pag-ilis sa lugar o kahimtang, kini mapul-an ug ang mga pagbati nga supak sa pagkamatinahuron mawala. Labaw pa, tungod sa ilang panagbangi sa mga hiyas nga supak kanila, mas sayon na alang nato nga magbantay ug malikayan kini. Apan ang pagka-mapahitas-on, sa dihang mapukan, nagpadayon sa pakiggubat uban sa mas grabe pang kabangis, ug sa dihang giisip nga patay na, kini mobalik sa kinabuhi pinaagi mismo sa iyang kamatayon, nga nahimong himsog ug gamhanan. Ang ubang mga pagbati magpahimulos lamang sa mga napildi niini, apan kini magpugos sa mas grabe pa nga paagi sa mga nakadaog batok niini ug mapildi sila pinaagi sa walay pulos nga mga hunahuna sa mismong higayon sa ilang kadaugan batok niini. Dinhi, labi na, gipadayag ang malimbungon nga kaalam sa kaaway, nga ang sundalo ni Cristo iyang kaugalingon ang gipana sa iyang kaugalingong mga pana (San Juan Cassiano).</w:t>
      </w:r>
    </w:p>
    <w:p w14:paraId="0D9ECF29" w14:textId="77777777" w:rsidR="00171F0D" w:rsidRDefault="00171F0D">
      <w:pPr>
        <w:tabs>
          <w:tab w:val="left" w:pos="468"/>
        </w:tabs>
        <w:rPr>
          <w:lang w:val="ru-RU"/>
        </w:rPr>
      </w:pPr>
      <w:r>
        <w:rPr>
          <w:lang w:val="ru-RU"/>
        </w:rPr>
        <w:tab/>
        <w:t xml:space="preserve">30. </w:t>
      </w:r>
      <w:r>
        <w:rPr>
          <w:b/>
          <w:u w:val="single"/>
          <w:lang w:val="ru-RU"/>
        </w:rPr>
        <w:t xml:space="preserve">Garbo. </w:t>
      </w:r>
      <w:r>
        <w:rPr>
          <w:lang w:val="ru-RU"/>
        </w:rPr>
        <w:t>Ang ikaw-otso ug katapusang pakigbisog nga atong atubangon mao ang batok sa espiritu sa garbo. Bisan pa nga kini nga pagbati gilista sa katapusan sa han-ay sa presentasyon, kini ang una sa gigikanan ug sa panahon. Ang garbo mao ang labing mabangis ug dili mapugngan nga hayop, nga nag-atake labi na sa mga hingpit na ug gilamoy sila sa dihang hapit na sila makaabot sa tuktok gayud sa pagkamaayo (St. John Cassian).</w:t>
      </w:r>
    </w:p>
    <w:p w14:paraId="207E162A" w14:textId="77777777" w:rsidR="00171F0D" w:rsidRDefault="00171F0D">
      <w:pPr>
        <w:tabs>
          <w:tab w:val="left" w:pos="468"/>
        </w:tabs>
        <w:rPr>
          <w:lang w:val="ru-RU"/>
        </w:rPr>
      </w:pPr>
      <w:r>
        <w:rPr>
          <w:lang w:val="ru-RU"/>
        </w:rPr>
        <w:tab/>
        <w:t>30. Aduna'y duha ka matang sa garbo: ang una mao ang makapahirap sa mga nagkinabuhi sa hataas nga espirituhanong kamatuklan, samtang ang ikaduha makadaog sa mga bag-uhan ug sa mga makaral. Ug bisan pa nga kining duha ka matang sa garbo magmugna og makadaot nga garbo sa atubangan sa Dios ug sa mga tawo, ang unang matang may kalabotan diretso sa Dios, samtang ang ikaduha may kalabotan partikular sa mga tawo (San Juan Cassiano).</w:t>
      </w:r>
    </w:p>
    <w:p w14:paraId="2024FA90" w14:textId="77777777" w:rsidR="00171F0D" w:rsidRDefault="00171F0D">
      <w:pPr>
        <w:tabs>
          <w:tab w:val="left" w:pos="468"/>
        </w:tabs>
        <w:rPr>
          <w:lang w:val="ru-RU"/>
        </w:rPr>
      </w:pPr>
      <w:r>
        <w:rPr>
          <w:lang w:val="ru-RU"/>
        </w:rPr>
        <w:tab/>
        <w:t xml:space="preserve">30. Walay lain nga pagbati nga hingpit nga makaguba sa tanang hiyas ug makawagtang sa pagkamatarong sa usa ka tawo sama sa garbo. Kini nga pagbati, sama sa usa ka matang sa kontaksyon, nag-antos sa tibuok pagkatawo sa usa ka makamatay nga kakulian ug naningkamot nga ibutang bisan pa ang mga nakaabot na sa kinatumyan sa hiyas sa kapahamakan. Ang ubang mga pagbati adunay ilang utlanan, ug ang matag-usa niini gitumong panguna batok sa usa ka piho nga hiyas. Busa, pananglitan, ang pagkalawgoy nagaguba sa pagkapinipig sa pagpuasa, ang kahilambigit </w:t>
      </w:r>
      <w:r>
        <w:rPr>
          <w:lang w:val="ru-RU"/>
        </w:rPr>
        <w:lastRenderedPageBreak/>
        <w:t>nagahugaw sa pagkabalaan, ug ang kasuko nagapahawa sa pagkamapailubon. Busa, ang usa ka tawo nga napildi sa bisan usa ka pagbati dili hingpit nga walay uban pang mga birtud. Apan kining maong pagbati, sa diha nga kini makagunit sa kalag, kuhaan ang tawo sa proteksyon sa pagpaubos, ug dayon gub-on ang tibuok siyudad sa kalag hangtod sa yuta. Pinaagi sa paglapak sa hataas nga mga pader sa pagkabalaan ug paghalo niini sa abog sa kadautan, gikuhaan niini ang kalag sa matag timailhan sa kagawasan. Ug samtang ginapahulip sa pagkaulipon ang usa ka adunahan nga kalag, labi pa gayud kini gipailawom sa bug-at nga yugo sa pagkaulipon, ginahubad kini sa tanang palamuti sa hiyas pinaagi sa labing mabangis nga pagpanguha (San Juan Cassiano).</w:t>
      </w:r>
    </w:p>
    <w:p w14:paraId="45AD2DB8" w14:textId="77777777" w:rsidR="00171F0D" w:rsidRDefault="00171F0D">
      <w:pPr>
        <w:tabs>
          <w:tab w:val="left" w:pos="468"/>
        </w:tabs>
        <w:rPr>
          <w:lang w:val="ru-RU"/>
        </w:rPr>
      </w:pPr>
      <w:r>
        <w:rPr>
          <w:lang w:val="ru-RU"/>
        </w:rPr>
        <w:tab/>
        <w:t>30. Busa, kinahanglan maningkamot kita alang sa pagkahingpit sa paagi nga, samtang masigasig kita sa pag-ayuno, pagpanagna, pag-ampo, pagpamatay sa kasingkasing ug lawas, ug uban pang espirituhanong paningkamot, dili kita mahimong hambog, aron dili mawalang-saysay ang atong paningkamot. Kinahanglan hinumduman nato nga pinaagi sa atong kaugalingong paningkamot ug mga pagpaninguha sa pagka-ascetic, dili lang nato makab-ot ang pagkahingpit, apan dili pa gani nato mabuhat kining maong mga paningkamot ug uban pang espirituhanong pagbansay nga walay tabang sa grasya sa Dios (St. John Cassian).</w:t>
      </w:r>
    </w:p>
    <w:p w14:paraId="1FBFC9A8" w14:textId="77777777" w:rsidR="00171F0D" w:rsidRDefault="00171F0D">
      <w:pPr>
        <w:tabs>
          <w:tab w:val="left" w:pos="468"/>
        </w:tabs>
        <w:rPr>
          <w:lang w:val="ru-RU"/>
        </w:rPr>
      </w:pPr>
      <w:r>
        <w:rPr>
          <w:lang w:val="ru-RU"/>
        </w:rPr>
        <w:tab/>
        <w:t>30. Mao kini ang mga timailhan sa karning garbo: kasaba sa pag-istorya, dali masuko sa hilom, kusog nga katawa sa kalipay, sobra nga kasubo sa kasubo, kabangis sa tubag, pagka-walay seryoso sa seryosong pakighinabi, kung ang mga pulong gisulti nga walay pagtagad, nga walay pag-apil sa kasingkasing. Ang karning garbo dili pamilyar sa pagkamapailubon, langyaw sa gugma, mapangahas sa pagpang-insulto, maluya ang kasingkasing sa pag-antos niini, dili gustong mosunod gawas kung una ang kaugalingong kabubut-on ug tinguha sa , dili mausab sa pagdasig, dili makahimo sa pagbiya sa kaugalingong mga kapritso, sobra ka mapugos sa pagsumpo sa uban, kanunay naningkamot nga ipugos ang kaugalingong desisyon, dili gustong mosugot sa lain. Busa, tungod kay nahimong dili na makadawat sa tambag nga makaluwas, ang karning garbo mas mosalig sa kaugalingong opinyon kaysa sa tambag sa mga eksperyensyadong tigulang (St John Cassian).</w:t>
      </w:r>
    </w:p>
    <w:p w14:paraId="1BA7F565" w14:textId="77777777" w:rsidR="00171F0D" w:rsidRDefault="00171F0D">
      <w:pPr>
        <w:tabs>
          <w:tab w:val="left" w:pos="468"/>
        </w:tabs>
        <w:rPr>
          <w:lang w:val="ru-RU"/>
        </w:rPr>
      </w:pPr>
      <w:r>
        <w:rPr>
          <w:lang w:val="ru-RU"/>
        </w:rPr>
        <w:lastRenderedPageBreak/>
        <w:tab/>
        <w:t>30. Kung walay lawom ug matinud-anong pagpaubos, dili makadaog batok sa bisan unsang pagbati. Ug dili usab makab-ot ang pagkahingpit ug pagkabalaan pinaagi sa bisan unsa gawas sa tinuod nga pagpaubos (St. Juan Cassian).</w:t>
      </w:r>
    </w:p>
    <w:p w14:paraId="157DE27C" w14:textId="77777777" w:rsidR="00171F0D" w:rsidRDefault="00171F0D">
      <w:pPr>
        <w:tabs>
          <w:tab w:val="left" w:pos="468"/>
        </w:tabs>
        <w:rPr>
          <w:lang w:val="ru-RU"/>
        </w:rPr>
      </w:pPr>
    </w:p>
    <w:p w14:paraId="19666AC4" w14:textId="77777777" w:rsidR="00171F0D" w:rsidRPr="000F724B" w:rsidRDefault="00171F0D" w:rsidP="00CD03EE">
      <w:pPr>
        <w:pStyle w:val="Heading3"/>
        <w:rPr>
          <w:lang w:val="ru-RU"/>
        </w:rPr>
      </w:pPr>
      <w:bookmarkStart w:id="12" w:name="_Toc73833025"/>
      <w:bookmarkStart w:id="13" w:name="_Toc136188263"/>
      <w:bookmarkStart w:id="14" w:name="_Toc236892208"/>
      <w:r>
        <w:rPr>
          <w:lang w:val="ru-RU"/>
        </w:rPr>
        <w:t xml:space="preserve">Ang Kagalang-galang Isichius </w:t>
      </w:r>
      <w:r>
        <w:rPr>
          <w:lang w:val="ru-RU"/>
        </w:rPr>
        <w:br/>
        <w:t>Pari sa Herusalem</w:t>
      </w:r>
      <w:bookmarkEnd w:id="12"/>
      <w:bookmarkEnd w:id="13"/>
      <w:bookmarkEnd w:id="14"/>
    </w:p>
    <w:p w14:paraId="091AB221" w14:textId="77777777" w:rsidR="00171F0D" w:rsidRDefault="00171F0D">
      <w:pPr>
        <w:tabs>
          <w:tab w:val="left" w:pos="468"/>
        </w:tabs>
        <w:rPr>
          <w:lang w:val="ru-RU"/>
        </w:rPr>
      </w:pPr>
      <w:r>
        <w:rPr>
          <w:lang w:val="ru-RU"/>
        </w:rPr>
        <w:t>Si Santo Isichius, nga lumad sa Herusalem, usa ka disipulo ni Santo Gregorio nga Teologo. Pagkahuman sa kamatayon sa iyang magtutudlo, nagpuyo siya isip usa ka eremita sa usa sa mga disyerto sa Palestina. Niadtong tuig 412, si Santo Isichius giordinar nga pari sa Arsobispo sa Herusalem. Ingon nga usa ka pari, siya nailhan tungod sa iyang mga sermon nga gipangandoy. Namatay si Santo Isichius niadtong tuig 433.</w:t>
      </w:r>
    </w:p>
    <w:p w14:paraId="6030560E" w14:textId="77777777" w:rsidR="00171F0D" w:rsidRDefault="00171F0D">
      <w:pPr>
        <w:tabs>
          <w:tab w:val="left" w:pos="468"/>
        </w:tabs>
        <w:rPr>
          <w:lang w:val="ru-RU"/>
        </w:rPr>
      </w:pPr>
    </w:p>
    <w:p w14:paraId="39624E86" w14:textId="77777777" w:rsidR="00171F0D" w:rsidRDefault="00171F0D">
      <w:pPr>
        <w:tabs>
          <w:tab w:val="left" w:pos="468"/>
        </w:tabs>
        <w:rPr>
          <w:lang w:val="ru-RU"/>
        </w:rPr>
      </w:pPr>
      <w:r>
        <w:rPr>
          <w:lang w:val="ru-RU"/>
        </w:rPr>
        <w:tab/>
        <w:t xml:space="preserve">31. </w:t>
      </w:r>
      <w:r>
        <w:rPr>
          <w:b/>
          <w:lang w:val="ru-RU"/>
        </w:rPr>
        <w:t>Gikan sa iyang mga pagtulon-an.</w:t>
      </w:r>
      <w:r>
        <w:rPr>
          <w:lang w:val="ru-RU"/>
        </w:rPr>
        <w:t xml:space="preserve"> Daghang tawo ang nakakaplag nga lisod kaayo nga mapugngan ang ilang hunahuna. Ug sa tinuod, lisod kaayo kini, kay masakit kaayo nga dili lang alang sa mga wala pa nakasabot sa mga misteryo sa espirituhanong pakig-away nga mapabilin ang dili-lahi sa sulod sa lawasnong puy-anan, apan usab alang sa mga nakasinati na sa sulod, dili-lahi nga pakigbisog (San Isichius).</w:t>
      </w:r>
    </w:p>
    <w:p w14:paraId="0B6B32B0" w14:textId="77777777" w:rsidR="00171F0D" w:rsidRDefault="00171F0D">
      <w:pPr>
        <w:tabs>
          <w:tab w:val="left" w:pos="468"/>
        </w:tabs>
        <w:rPr>
          <w:lang w:val="ru-RU"/>
        </w:rPr>
      </w:pPr>
      <w:r>
        <w:rPr>
          <w:lang w:val="ru-RU"/>
        </w:rPr>
        <w:t xml:space="preserve"> </w:t>
      </w:r>
      <w:r>
        <w:rPr>
          <w:lang w:val="ru-RU"/>
        </w:rPr>
        <w:tab/>
        <w:t>31. Daghan ang wala makahibalo nga ang atong mga hunahuna kasagaran dili labaw pa sa mga hulagway sama sa damgo sa mga butang sa kalibutan nga atong masinati. Apan kon magpabilin kita sa dugay nga panahon sa matinud-anong pag-ampo, ang hunahuna mapalaya gikan sa mga langyaw nga materyal nga hulagway, magsugod sa pag-ila sa mga limbong sa mga kaaway (ang mga plano sa mga demonyo nga nagpaila sa walay pulos nga mga hunahuna sa hunahuna) ug sa pagsabot sa kaayohan sa pag-ampo ug pagkontemplasyon sa Dios (St Isichius).</w:t>
      </w:r>
    </w:p>
    <w:p w14:paraId="2A8452C5" w14:textId="77777777" w:rsidR="00171F0D" w:rsidRDefault="00171F0D">
      <w:pPr>
        <w:tabs>
          <w:tab w:val="left" w:pos="468"/>
        </w:tabs>
        <w:rPr>
          <w:lang w:val="ru-RU"/>
        </w:rPr>
      </w:pPr>
    </w:p>
    <w:p w14:paraId="31681853" w14:textId="77777777" w:rsidR="00171F0D" w:rsidRDefault="00171F0D" w:rsidP="00CD03EE">
      <w:pPr>
        <w:pStyle w:val="Heading3"/>
        <w:rPr>
          <w:lang w:val="ru-RU"/>
        </w:rPr>
      </w:pPr>
      <w:bookmarkStart w:id="15" w:name="_Toc73833026"/>
      <w:bookmarkStart w:id="16" w:name="_Toc136188264"/>
      <w:bookmarkStart w:id="17" w:name="_Toc236892209"/>
      <w:r>
        <w:rPr>
          <w:lang w:val="ru-RU"/>
        </w:rPr>
        <w:t>Ang Kagalang-galang Nilus sa Sinai</w:t>
      </w:r>
      <w:bookmarkEnd w:id="15"/>
      <w:bookmarkEnd w:id="16"/>
      <w:bookmarkEnd w:id="17"/>
    </w:p>
    <w:p w14:paraId="0179E9F2" w14:textId="77777777" w:rsidR="00171F0D" w:rsidRDefault="00171F0D">
      <w:pPr>
        <w:tabs>
          <w:tab w:val="left" w:pos="468"/>
        </w:tabs>
        <w:rPr>
          <w:lang w:val="ru-RU"/>
        </w:rPr>
      </w:pPr>
      <w:r>
        <w:rPr>
          <w:lang w:val="ru-RU"/>
        </w:rPr>
        <w:t xml:space="preserve">Si Banal Nilus lumad sa Antioquia. Ang iyang mahimayaong pagkatawo ug personal nga mga hiyas nagpasaka kaniya sa ranggo nga prefect sa kapital, apan ang mga tinguha sa iyang espiritu supak </w:t>
      </w:r>
      <w:r>
        <w:rPr>
          <w:lang w:val="ru-RU"/>
        </w:rPr>
        <w:lastRenderedPageBreak/>
        <w:t>sa opisyal nga mga katungdanan ug sa mga pamaagi sa kinabuhi sa kapital. Busa, pagkahuman niyang nakigsabot sa iyang asawa, nga diin sila adunay duha ka anak, gibyaan niya ang kalibutan aron sundon ang dalan sa kaluwasan uban sa bug-os nga debosyon sa pag-inusara. Gidala niya ang iyang anak nga si Theodulus ug, niadtong tuig 390, mipuyo sila sa Bukid Sinai, samtang ang iyang asawa ug anak nga babaye nangita og dalangpanan sa usa sa mga kombento sa Ehipto.</w:t>
      </w:r>
    </w:p>
    <w:p w14:paraId="3D108876" w14:textId="77777777" w:rsidR="00171F0D" w:rsidRDefault="00171F0D">
      <w:pPr>
        <w:tabs>
          <w:tab w:val="left" w:pos="468"/>
        </w:tabs>
        <w:rPr>
          <w:lang w:val="ru-RU"/>
        </w:rPr>
      </w:pPr>
      <w:r>
        <w:rPr>
          <w:lang w:val="ru-RU"/>
        </w:rPr>
        <w:tab/>
        <w:t>Sa Disyerto sa Sinai, si Banal Nilus nagpuyo og kinabuhi nga sobra ka mapinababaon: siya ug ang iyang anak nga lalaki naghukay og langob para sa ilang kaugalingon gamit ang ilang kaugalingong mga kamot ug, samtang nagpuyo didto, wala gani sila mokaon og pan, kondili sa mga hilaw ug mapait nga tanom. Bisan pa niana, ilang gigahin ang tanang oras sa pag-ampo, pagtuon sa Kasulatan, pagpamalandong sa Dios ug pagpaningkamot.</w:t>
      </w:r>
    </w:p>
    <w:p w14:paraId="3E4FDC67" w14:textId="77777777" w:rsidR="00171F0D" w:rsidRDefault="00171F0D">
      <w:pPr>
        <w:tabs>
          <w:tab w:val="left" w:pos="468"/>
        </w:tabs>
        <w:rPr>
          <w:lang w:val="ru-RU"/>
        </w:rPr>
      </w:pPr>
      <w:r>
        <w:rPr>
          <w:lang w:val="ru-RU"/>
        </w:rPr>
        <w:tab/>
        <w:t>Usa ka adlaw, giatake sa mga barbaro ang Sinai ug gidakop ang iyang anak nga si Theodulus. Maayo na lang, wala magdugay kini nga pag-antos, kay si Theodulus, kauban ang uban pang mga bihag, nabaligya sa siyudad sa Eluz, diin daghan ang mga Kristohanon. Ang obispo sa maong siyudad mibayad sa pantubos ni Theodulus, ug siya mibalik sa iyang pinalanggang Disyerto sa Sinai.</w:t>
      </w:r>
    </w:p>
    <w:p w14:paraId="18C72FF1" w14:textId="77777777" w:rsidR="00171F0D" w:rsidRDefault="00171F0D">
      <w:pPr>
        <w:tabs>
          <w:tab w:val="left" w:pos="468"/>
        </w:tabs>
        <w:rPr>
          <w:lang w:val="ru-RU"/>
        </w:rPr>
      </w:pPr>
      <w:r>
        <w:rPr>
          <w:lang w:val="ru-RU"/>
        </w:rPr>
        <w:t>Ang Kagalang-galang Nilus namatay sa palibot sa tuig 450, nga nagpuyo sa disyerto sulod sa mga 60 ka tuig.</w:t>
      </w:r>
    </w:p>
    <w:p w14:paraId="2C86DFD5" w14:textId="77777777" w:rsidR="00171F0D" w:rsidRDefault="00171F0D">
      <w:pPr>
        <w:tabs>
          <w:tab w:val="left" w:pos="468"/>
        </w:tabs>
        <w:rPr>
          <w:lang w:val="ru-RU"/>
        </w:rPr>
      </w:pPr>
      <w:r>
        <w:rPr>
          <w:lang w:val="ru-RU"/>
        </w:rPr>
        <w:tab/>
        <w:t>Apil sa iyang ubang mga buhat mao ang: 'Mahitungod sa Pag-ampo', 'Mga Hunahuna nga Mopalayo sa Kausaban', 'Mahitungod sa Walo ka Daotang Espiritu'. Ang maong buhat sistematikong nagpadayag sa mga kinaiya sa walo ka nag-unang pagka-antos nga nakahawa sa espiritu sa matag-usa kanato: pagkalamon, pakighilawas, kahakog, kasuko, kasubo, kawad-on sa paglaum, pagkamapahitas-on ug garbo. Pinaagi sa pag-ila sa kinaiya sa usa ka piho nga pagka-adik, mas sayon kini maila sa sulod sa kaugalingon ug, ingon niini, mas sayon nga masugdan ang pagbatok niini.</w:t>
      </w:r>
    </w:p>
    <w:p w14:paraId="4D45B975" w14:textId="77777777" w:rsidR="00171F0D" w:rsidRDefault="00171F0D">
      <w:pPr>
        <w:tabs>
          <w:tab w:val="left" w:pos="468"/>
        </w:tabs>
        <w:rPr>
          <w:lang w:val="ru-RU"/>
        </w:rPr>
      </w:pPr>
    </w:p>
    <w:p w14:paraId="06E8977F" w14:textId="77777777" w:rsidR="00171F0D" w:rsidRDefault="00171F0D">
      <w:pPr>
        <w:pStyle w:val="Heading4"/>
        <w:rPr>
          <w:lang w:val="ru-RU"/>
        </w:rPr>
      </w:pPr>
      <w:bookmarkStart w:id="18" w:name="_Toc136188265"/>
      <w:r>
        <w:rPr>
          <w:lang w:val="ru-RU"/>
        </w:rPr>
        <w:t>Unsaon Pag-ampo</w:t>
      </w:r>
      <w:bookmarkEnd w:id="18"/>
    </w:p>
    <w:p w14:paraId="24089C62" w14:textId="77777777" w:rsidR="00171F0D" w:rsidRDefault="00171F0D">
      <w:pPr>
        <w:tabs>
          <w:tab w:val="left" w:pos="468"/>
        </w:tabs>
        <w:rPr>
          <w:lang w:val="ru-RU"/>
        </w:rPr>
      </w:pPr>
      <w:r>
        <w:rPr>
          <w:lang w:val="ru-RU"/>
        </w:rPr>
        <w:t xml:space="preserve"> </w:t>
      </w:r>
      <w:r>
        <w:rPr>
          <w:lang w:val="ru-RU"/>
        </w:rPr>
        <w:tab/>
        <w:t xml:space="preserve">6. Ayaw pag-ampo nga ang tanan mahimong sumala sa imong kaugalingong mga tinguha, kay kini dili kanunay uyon sa kabubut-on sa Dios. Hinuon, pag-ampo kaysa: 'Mahitabo ang imong </w:t>
      </w:r>
      <w:r>
        <w:rPr>
          <w:lang w:val="ru-RU"/>
        </w:rPr>
        <w:lastRenderedPageBreak/>
        <w:t>kabubut-on.' Ug sa tanang butang, hangyoa Siya sa ingon niini, kay Siya kanunay nagtinguha sa maayo ug mapuslanon alang sa kalag. Nilus sa Sinai.</w:t>
      </w:r>
    </w:p>
    <w:p w14:paraId="79642CBF" w14:textId="77777777" w:rsidR="00171F0D" w:rsidRDefault="00171F0D">
      <w:pPr>
        <w:tabs>
          <w:tab w:val="left" w:pos="468"/>
        </w:tabs>
        <w:rPr>
          <w:lang w:val="ru-RU"/>
        </w:rPr>
      </w:pPr>
      <w:r>
        <w:rPr>
          <w:lang w:val="ru-RU"/>
        </w:rPr>
        <w:tab/>
        <w:t>6. "Usahay mangayo ko sa pag-ampo nga ihatag sa Dios kanako kini o kana, buangon nga naningkamot sa pagpugos sa Iyang kabubut-on, imbis nga pasagdan Niya ang paghan-ay sa mga butang nga labing maayo para kanako. Ug unya, pagdawat nako sa akong gipangayo, maglisod kaayo ko, tungod kay ang nahitabo wala magtugma sa akong gilauman" (Nile Sin.).</w:t>
      </w:r>
    </w:p>
    <w:p w14:paraId="131590BA" w14:textId="77777777" w:rsidR="00171F0D" w:rsidRDefault="00171F0D">
      <w:pPr>
        <w:tabs>
          <w:tab w:val="left" w:pos="468"/>
        </w:tabs>
        <w:rPr>
          <w:lang w:val="ru-RU"/>
        </w:rPr>
      </w:pPr>
      <w:r>
        <w:rPr>
          <w:lang w:val="ru-RU"/>
        </w:rPr>
        <w:tab/>
        <w:t>6. Busa, ayaw kasubo kung dili nimo dayon madawat gikan sa Dios ang imong gipangayo. Gusto Niya nga ihatag kanimo ang mas dako nga panalangin pinaagi sa pagpugos kanimo nga motindog sa Iyang atubangan sa pag-ampo uban sa pagkamapailubon. Kay unsa pa kaha ang mas dako kay sa pakig-istorya sa Dios ug pakig-uban Niya? (Nilus sa Sinai).</w:t>
      </w:r>
    </w:p>
    <w:p w14:paraId="3D5DF46E" w14:textId="77777777" w:rsidR="00171F0D" w:rsidRDefault="00171F0D">
      <w:pPr>
        <w:tabs>
          <w:tab w:val="left" w:pos="468"/>
        </w:tabs>
        <w:rPr>
          <w:lang w:val="ru-RU"/>
        </w:rPr>
      </w:pPr>
      <w:r>
        <w:rPr>
          <w:lang w:val="ru-RU"/>
        </w:rPr>
        <w:tab/>
        <w:t>6. Ang Balaang Espiritu, nga nagpakita og kaluoy sa atong kahuyang, moanha kanato bisan pa kita hugaw; ug kon makit-an Niya nga ang atong hunahuna nag-ampo nga matinud-anon, mouli Niya niini ug pahawaon ang tibuok panon sa nagkalain-laing hunahuna ug pantasya, ug busa giandam ang hunahuna alang sa putli nga pag-ampo (Nilus sa Sinai).</w:t>
      </w:r>
    </w:p>
    <w:p w14:paraId="5876F707" w14:textId="77777777" w:rsidR="00171F0D" w:rsidRDefault="00171F0D">
      <w:pPr>
        <w:tabs>
          <w:tab w:val="left" w:pos="468"/>
        </w:tabs>
        <w:rPr>
          <w:lang w:val="ru-RU"/>
        </w:rPr>
      </w:pPr>
      <w:r>
        <w:rPr>
          <w:lang w:val="ru-RU"/>
        </w:rPr>
        <w:tab/>
        <w:t>6. Sa diha nga mag-ampo ka, ayaw paghatag ug bisan unsang porma sa Pagkadiyosnon, ug ayaw tugoti ang imong hunahuna nga makahunahuna ug bisan unsang imahe, kondili duola ang Walay Lawas sa walay-lawas nga paagi — ug ikaw mahiusa kaniya (Nilus sa Sinai).</w:t>
      </w:r>
    </w:p>
    <w:p w14:paraId="66EFA3ED" w14:textId="77777777" w:rsidR="00171F0D" w:rsidRDefault="00171F0D">
      <w:pPr>
        <w:tabs>
          <w:tab w:val="left" w:pos="468"/>
        </w:tabs>
        <w:rPr>
          <w:lang w:val="ru-RU"/>
        </w:rPr>
      </w:pPr>
      <w:r>
        <w:rPr>
          <w:lang w:val="ru-RU"/>
        </w:rPr>
        <w:tab/>
        <w:t>6. Pag-amping sa mga bitag sa kaaway, kay usahay mahitabo nga samtang nag-ampo ka nga matin-aw ug malinaw, kalit nga motungha sa imong hunahuna ang usa ka katingad-an ug langyaw nga hulagway. Gibuhat kini sa kaaway aron madani ka sa garbo, nga nagsugyot nga ang Diyos mitungha kanimo. Ayaw hunahunaa nga ang Banal nga Pag-anaa nag-okupar og lugar, adunay sukod o porma, kay kini walay kadaghanon ni porma (Nilus sa Sinai).</w:t>
      </w:r>
    </w:p>
    <w:p w14:paraId="1270B9E1" w14:textId="77777777" w:rsidR="00171F0D" w:rsidRDefault="00171F0D">
      <w:pPr>
        <w:tabs>
          <w:tab w:val="left" w:pos="468"/>
        </w:tabs>
        <w:rPr>
          <w:lang w:val="ru-RU"/>
        </w:rPr>
      </w:pPr>
      <w:r>
        <w:rPr>
          <w:lang w:val="ru-RU"/>
        </w:rPr>
        <w:tab/>
        <w:t xml:space="preserve">6. Hibal-i nga ang mga anghel nag-awhag kanato sa pag-ampo ug nagbarog uban kanato sa pag-ampo, nagakalipay uban ug nag-ampo alang kanato. Apan kon pasagad kita ug magpuyo og makasasala nga mga hunahuna, masubo ang mga anghel. Kay samtang naningkamot sila pag-ayo alang kanato, tapulan kaayo kita </w:t>
      </w:r>
      <w:r>
        <w:rPr>
          <w:lang w:val="ru-RU"/>
        </w:rPr>
        <w:lastRenderedPageBreak/>
        <w:t>sa pagpangayo sa Diyos alang sa atong kaugalingon. Mas grabe pa: pinaagi sa pagpasagad sa atong pag-alagad sa Dios ug, daw pagbalik gikan sa ilang Ginoo, nakig-istorya kita sa hunahuna sa hugaw nga mga demonyo (Nilus sa Sinai).</w:t>
      </w:r>
    </w:p>
    <w:p w14:paraId="0997AD1B" w14:textId="77777777" w:rsidR="00171F0D" w:rsidRDefault="00171F0D">
      <w:pPr>
        <w:tabs>
          <w:tab w:val="left" w:pos="468"/>
        </w:tabs>
        <w:rPr>
          <w:lang w:val="ru-RU"/>
        </w:rPr>
      </w:pPr>
    </w:p>
    <w:p w14:paraId="1AD89969" w14:textId="77777777" w:rsidR="00171F0D" w:rsidRDefault="00171F0D">
      <w:pPr>
        <w:pStyle w:val="Heading4"/>
        <w:rPr>
          <w:lang w:val="ru-RU"/>
        </w:rPr>
      </w:pPr>
      <w:bookmarkStart w:id="19" w:name="_Toc136188266"/>
      <w:r>
        <w:rPr>
          <w:lang w:val="ru-RU"/>
        </w:rPr>
        <w:t>Ang Pakigbisog Batok sa mga Pagbati</w:t>
      </w:r>
      <w:bookmarkEnd w:id="19"/>
    </w:p>
    <w:p w14:paraId="02821841" w14:textId="77777777" w:rsidR="00171F0D" w:rsidRDefault="00171F0D">
      <w:pPr>
        <w:tabs>
          <w:tab w:val="left" w:pos="468"/>
        </w:tabs>
        <w:rPr>
          <w:lang w:val="ru-RU"/>
        </w:rPr>
      </w:pPr>
      <w:r>
        <w:rPr>
          <w:lang w:val="ru-RU"/>
        </w:rPr>
        <w:tab/>
        <w:t xml:space="preserve">24. </w:t>
      </w:r>
      <w:r>
        <w:rPr>
          <w:b/>
          <w:u w:val="single"/>
          <w:lang w:val="ru-RU"/>
        </w:rPr>
        <w:t>Sobra nga Pagkaon</w:t>
      </w:r>
      <w:r>
        <w:rPr>
          <w:u w:val="single"/>
          <w:lang w:val="ru-RU"/>
        </w:rPr>
        <w:t xml:space="preserve">. </w:t>
      </w:r>
      <w:r>
        <w:rPr>
          <w:lang w:val="ru-RU"/>
        </w:rPr>
        <w:t>Ang sinugdanan sa pagbunga mao ang bulak, ug ang sinugdanan sa aktibong kinabuhi mao ang pagpugong sa kaugalingon. Ang igo nga sukod sa bisan unsa makapuno sa sudlanan, apan ang tiyan, bisan pa mabuto, dili moingon, 'Igo na.' Ang lawas nga ginapakaon og tarong sama sa usa ka maayong naandan nga kabayo nga dili gayud makagawas sa nagasakay niini. Sama sa usa ka napatay nga kaaway nga dili makapahadlok, ingon usab ang lawas nga napildi sa pagpuasa dili makasamok sa imong kalag (Nilus sa Sinai).</w:t>
      </w:r>
    </w:p>
    <w:p w14:paraId="53E9378D" w14:textId="77777777" w:rsidR="00171F0D" w:rsidRDefault="00171F0D">
      <w:pPr>
        <w:tabs>
          <w:tab w:val="left" w:pos="468"/>
        </w:tabs>
        <w:rPr>
          <w:lang w:val="ru-RU"/>
        </w:rPr>
      </w:pPr>
      <w:r>
        <w:rPr>
          <w:lang w:val="ru-RU"/>
        </w:rPr>
        <w:tab/>
        <w:t>24. Ang yuta nga dili mag-uma dugay na magmugna og sagbot, sama sa hunahuna sa usa ka tapulan nga magmugna og makauwaw nga mga hunahuna. Daghang kahoy sa pagsunog makapahimo og kusgan nga kalayo, ug daghang pagkaon magpakaon sa kahakog. Ang kalayo mamatay kung maubos ang gatong, ug ang kakulang sa pagkaon mamala sa kahakog (Nilus Sin.).</w:t>
      </w:r>
    </w:p>
    <w:p w14:paraId="3504F012" w14:textId="77777777" w:rsidR="00171F0D" w:rsidRDefault="00171F0D">
      <w:pPr>
        <w:tabs>
          <w:tab w:val="left" w:pos="468"/>
        </w:tabs>
        <w:rPr>
          <w:lang w:val="ru-RU"/>
        </w:rPr>
      </w:pPr>
      <w:r>
        <w:rPr>
          <w:lang w:val="ru-RU"/>
        </w:rPr>
        <w:tab/>
        <w:t>24. Ayaw pasagdi ang lawas kon magsugod kini og reklamo sa kakapoy, ug ayaw usab kini pugngiha sa pagtagbaw sa tibuok kasingkasing sa mga pinalami nga ginahandom niini; kay kon mobalik ang iyang kusog, motindog kini batok kanimo sa dili na mapugngan nga gubat (Nilus Sin.).</w:t>
      </w:r>
    </w:p>
    <w:p w14:paraId="197AB6D6" w14:textId="77777777" w:rsidR="00171F0D" w:rsidRDefault="00171F0D">
      <w:pPr>
        <w:tabs>
          <w:tab w:val="left" w:pos="468"/>
        </w:tabs>
        <w:rPr>
          <w:lang w:val="ru-RU"/>
        </w:rPr>
      </w:pPr>
      <w:r>
        <w:rPr>
          <w:lang w:val="ru-RU"/>
        </w:rPr>
        <w:tab/>
        <w:t>24. Gikan sa pagka-gluton, sama sa mga sanga gikan sa gamot, mosidlak ang ubang mga pagbati; ug sa dili madugay, pagkahuman motubo sila nga lig-on nga mga kahoy, mosanga sila ngadto sa mga dautang pamatasan kauban ang pagka-gluton (Neil Sin.).</w:t>
      </w:r>
    </w:p>
    <w:p w14:paraId="13C4F07C" w14:textId="77777777" w:rsidR="00171F0D" w:rsidRDefault="00171F0D">
      <w:pPr>
        <w:tabs>
          <w:tab w:val="left" w:pos="468"/>
        </w:tabs>
        <w:rPr>
          <w:lang w:val="ru-RU"/>
        </w:rPr>
      </w:pPr>
      <w:r>
        <w:rPr>
          <w:lang w:val="ru-RU"/>
        </w:rPr>
        <w:tab/>
        <w:t xml:space="preserve">24. Maayo kaayo nga magpabilin sulod sa utlanan sa kaugalingong panginahanglan ug maningkamot sa tibuok kusog aron dili malapas ang utlanan sa gikinahanglan. Kung ang kahilambigit modani sa bisan kinsa bisan gamay paingon sa makalupa nga kalipay, nan bisan unsa pa kadaghan ang pagtulon-anon, dili na kini makapugong kanila pagkahuman. Kay walay katapusan ang mga butang nga labaw pa sa panginahanglan sa usa </w:t>
      </w:r>
      <w:r>
        <w:rPr>
          <w:lang w:val="ru-RU"/>
        </w:rPr>
        <w:lastRenderedPageBreak/>
        <w:t>ka tawo; hinuon, ang walay katapusang kabalaka ug kaguol magpadaghan sa paningkamot nga gikinahanglan aron matuman ang walay sukod nga mga kahilambigit sa usa ka tawo, sama sa kalayo nga mosiga pag-usab kon madugangan pa kini og kahoy (Nilus sa Sinai).</w:t>
      </w:r>
    </w:p>
    <w:p w14:paraId="054A7621" w14:textId="77777777" w:rsidR="00171F0D" w:rsidRDefault="00171F0D">
      <w:pPr>
        <w:tabs>
          <w:tab w:val="left" w:pos="468"/>
        </w:tabs>
        <w:rPr>
          <w:lang w:val="ru-RU"/>
        </w:rPr>
      </w:pPr>
      <w:r>
        <w:rPr>
          <w:lang w:val="ru-RU"/>
        </w:rPr>
        <w:tab/>
        <w:t>24. Ang pag-awhag sa lawas buhata uban sa moral nga tuyo, aron makat-on ka sa pagmasubo sa imong kasingkasing tungod sa imong mga sala (Nilus sa Sinai).</w:t>
      </w:r>
    </w:p>
    <w:p w14:paraId="14A2827E" w14:textId="77777777" w:rsidR="00171F0D" w:rsidRDefault="00171F0D">
      <w:pPr>
        <w:tabs>
          <w:tab w:val="left" w:pos="468"/>
        </w:tabs>
        <w:rPr>
          <w:lang w:val="ru-RU"/>
        </w:rPr>
      </w:pPr>
      <w:r>
        <w:rPr>
          <w:lang w:val="ru-RU"/>
        </w:rPr>
        <w:tab/>
        <w:t>24. Ang walay sulod nga tiyan nagpalig-on sa pag-ampo, samtang ang puno makapahugot sa tulog. Wala'y makitang humot sa tae, ni sa usa ka gahaman makit-an ang humot sa malumong debosyon. Ang pagsunog sa insenso nagpuno sa hangin og humot, samtang ang pag-ampo sa matinahuron nagpuno niini sa humot sa Dios (Nilus sa Sinai).</w:t>
      </w:r>
    </w:p>
    <w:p w14:paraId="3974DF96" w14:textId="77777777" w:rsidR="00171F0D" w:rsidRDefault="00171F0D">
      <w:pPr>
        <w:tabs>
          <w:tab w:val="left" w:pos="468"/>
        </w:tabs>
        <w:rPr>
          <w:lang w:val="ru-RU"/>
        </w:rPr>
      </w:pPr>
      <w:r>
        <w:rPr>
          <w:lang w:val="ru-RU"/>
        </w:rPr>
        <w:tab/>
        <w:t xml:space="preserve">26. </w:t>
      </w:r>
      <w:r>
        <w:rPr>
          <w:b/>
          <w:u w:val="single"/>
          <w:lang w:val="ru-RU"/>
        </w:rPr>
        <w:t>Gugma sa kwarta</w:t>
      </w:r>
      <w:r>
        <w:rPr>
          <w:lang w:val="ru-RU"/>
        </w:rPr>
        <w:t>. Ang gugma sa kwarta mao ang gamot sa tanang kadautan. Sama sa mga uga nga sanga, kini nagpakaon sa daghang uban pang mga pagbati (kapait, kasuko, pagpanukgot, limbong, pagkahipokrito, garbo, ug uban pa). Busa, ang usa ka tawo nga gustong wagtangon ang ubang pagbati kinahanglan una nga pun-on kini (Nilus sa Sinai).</w:t>
      </w:r>
    </w:p>
    <w:p w14:paraId="53B23FBA" w14:textId="77777777" w:rsidR="00171F0D" w:rsidRDefault="00171F0D">
      <w:pPr>
        <w:tabs>
          <w:tab w:val="left" w:pos="468"/>
        </w:tabs>
        <w:rPr>
          <w:lang w:val="ru-RU"/>
        </w:rPr>
      </w:pPr>
      <w:r>
        <w:rPr>
          <w:lang w:val="ru-RU"/>
        </w:rPr>
        <w:tab/>
        <w:t>26. Ang dagat dili gayud mapuno sa tubig sa daghang mga suba, ug ang tinguha sa usa ka tawo nga gahakog dili gayud mapuno sa bahandi nga iyang natigom. Sa diha nga nadoble na ang iyang bahandi, gusto na usab niyang doblehon pag-usab ang nadoble na, ug dili gayud siya mohunong sa pagpadaghan sa iyang bahandi hangtod nga ang kalit nga kamatayon mohunong niining walay pulos nga paningkamot (Neil Sin.).</w:t>
      </w:r>
    </w:p>
    <w:p w14:paraId="7843B249" w14:textId="77777777" w:rsidR="00171F0D" w:rsidRDefault="00171F0D">
      <w:pPr>
        <w:tabs>
          <w:tab w:val="left" w:pos="468"/>
        </w:tabs>
        <w:rPr>
          <w:lang w:val="ru-RU"/>
        </w:rPr>
      </w:pPr>
      <w:r>
        <w:rPr>
          <w:lang w:val="ru-RU"/>
        </w:rPr>
        <w:tab/>
        <w:t>26. Ang mga dili makalibog sa kalibutan nagpuyo nga walay kabalaka, samtang alang sa mga gahakog, ang kabalaka sa bahandi usa ka dili na matambal nga sakit. Kung dili nimo ihatag ang imong kasingkasing sa kabalaka sa materyal nga mga butang, mapugngan nimo ang kadaghan sa mga hunahuna. Kung imo isalikway ang tinguha sa pagpanag-iya, madala nimo ang imong krus nga walay samok (Nilus sa Sinai).</w:t>
      </w:r>
    </w:p>
    <w:p w14:paraId="581B940D" w14:textId="77777777" w:rsidR="00171F0D" w:rsidRDefault="00171F0D">
      <w:pPr>
        <w:tabs>
          <w:tab w:val="left" w:pos="468"/>
        </w:tabs>
        <w:rPr>
          <w:lang w:val="ru-RU"/>
        </w:rPr>
      </w:pPr>
      <w:r>
        <w:rPr>
          <w:lang w:val="ru-RU"/>
        </w:rPr>
        <w:tab/>
        <w:t xml:space="preserve">26. Ang kahakog sa pagpanigum nagpahibalo sa katigulangon ug sakit para kanimo, aron mapulihan nimo ang imong paglaum sa Diyos sa paglaum sa imong mga kabtangan. Ang pagtuo usa ka dili matuyok nga pagtuo sa pagpanag-iya sa hingpit, kauban ang </w:t>
      </w:r>
      <w:r>
        <w:rPr>
          <w:lang w:val="ru-RU"/>
        </w:rPr>
        <w:lastRenderedPageBreak/>
        <w:t>mapailubon nga paglaum sa tabang sa Diyos. Sa diha nga imong biyaan ang tanang butang, mag-amping ka: ang masulub-on nga mga hunahuna mosaway kanimo tungod sa imong pagkabos, magpanagna kanimo og kakulang sa tanang butang, kakabus ug kaulaw—aron makurog ang imong paningkamot alang sa pagkamaayo. Apan kon imong tukion ang kinaadman sa kinabuhi nga pagka-asceta, makita nimo nga alang sa maong mga butang nga ilang gisaway kanimo, usa ka korona ang gihabi para kanimo (Nilus sa Sinai).</w:t>
      </w:r>
    </w:p>
    <w:p w14:paraId="350BA88A" w14:textId="77777777" w:rsidR="00171F0D" w:rsidRDefault="00171F0D">
      <w:pPr>
        <w:tabs>
          <w:tab w:val="left" w:pos="468"/>
        </w:tabs>
        <w:rPr>
          <w:lang w:val="ru-RU"/>
        </w:rPr>
      </w:pPr>
      <w:r>
        <w:rPr>
          <w:lang w:val="ru-RU"/>
        </w:rPr>
        <w:tab/>
        <w:t>26. Ibutang nato sa kilid ang mga butang sa kalibutan ug balhin ta sa mga panalangin sa espiritu. Hangtud kanus-a kita magpabilin nga nalibog sa mga dula sa bata, nga wala gyud makab-ot bisan gamayng bahin sa hamtong nga panghunahuna? Sama sa katingalahan sa pagtan-aw sa usa ka hamtong nga lalaki nga naglingkod sa tapok sa abo ug nagdrowing og mga bata-bata nga hulagway sa abo, labi pang katingalahan kon ang mga tawo, nga gitawag aron malingaw sa walay katapusang mga panalangin, magpaningkamot sa abog sa mga butang sa kalibutan. Ang hinungdan sa kini nga kalainan mao nga dili nato makonhento ang bisan unsa nga mas importante kaysa sa makita; wala kita makahibalo sa pagkagamay sa kahinungdanon sa mga panalangin karon ug sa pagka-labaw sa mga umaabot; ug, nabuta sa kahimayaan niining kalibutan, nagkupot kita niini uban sa atong tibuok tinguha (Nilus Sin.).</w:t>
      </w:r>
    </w:p>
    <w:p w14:paraId="1B4D8C9A" w14:textId="77777777" w:rsidR="00171F0D" w:rsidRDefault="00171F0D">
      <w:pPr>
        <w:tabs>
          <w:tab w:val="left" w:pos="468"/>
        </w:tabs>
        <w:rPr>
          <w:lang w:val="ru-RU"/>
        </w:rPr>
      </w:pPr>
      <w:r>
        <w:rPr>
          <w:lang w:val="ru-RU"/>
        </w:rPr>
        <w:tab/>
        <w:t>26. Gidagmal sa kabalaka ning kinabuhi, ilabay nato ang karga aron maluwas ang timonero—ang atong hunahuna. Kung ang mga naglayag sa barko sa panahon sa bagyo ilabay pa gani sa ilang kaugalingong kamot ang ilang labing bililhon nga mga butang aron maluwas ang ilang kinabuhi, ngano man karon, alang sa usa ka mas maayong kinabuhi, dili nato ilabay ang nagapahiluna sa atong kalag ngadto sa kal-ang? Ngano man nga ang atong kahadlok sa Dios dili ingon ka kusgan sama sa ilang kahadlok sa dagat? Busa, ako naghangyo kaninyo, isalikway nato ang tanang butang sa kalibutan (Neil Sin.).</w:t>
      </w:r>
    </w:p>
    <w:p w14:paraId="0917BAF4" w14:textId="77777777" w:rsidR="00171F0D" w:rsidRDefault="00171F0D">
      <w:pPr>
        <w:tabs>
          <w:tab w:val="left" w:pos="468"/>
        </w:tabs>
        <w:rPr>
          <w:lang w:val="ru-RU"/>
        </w:rPr>
      </w:pPr>
      <w:r>
        <w:rPr>
          <w:lang w:val="ru-RU"/>
        </w:rPr>
        <w:tab/>
        <w:t xml:space="preserve">26. Ang mga manlalaban dili mosulod sa ring nga elegante ang sinina, kay ang lagda sa pakigbisog nagkinahanglan nga mosulod sila sa arena nga hubo. Bisan init o tugnaw, ingon ana sila mosulod, biyaan nila ang ilang sinina. Kung adunay bisan kinsa kanila nga dili </w:t>
      </w:r>
      <w:r>
        <w:rPr>
          <w:lang w:val="ru-RU"/>
        </w:rPr>
        <w:lastRenderedPageBreak/>
        <w:t>mosugot nga tangtangon ang iyang sinina, kinahanglan usab siya nga dili mosugot sa pakigbisog (Nilus Sin.).</w:t>
      </w:r>
    </w:p>
    <w:p w14:paraId="6E6BCF4C" w14:textId="77777777" w:rsidR="00171F0D" w:rsidRDefault="00171F0D">
      <w:pPr>
        <w:tabs>
          <w:tab w:val="left" w:pos="468"/>
        </w:tabs>
        <w:rPr>
          <w:lang w:val="ru-RU"/>
        </w:rPr>
      </w:pPr>
      <w:r>
        <w:rPr>
          <w:lang w:val="ru-RU"/>
        </w:rPr>
        <w:tab/>
        <w:t>26. Katangian sa hingpit nga kalag nga dili magtagad sa mga butang sa kalibutan, samtang katangian sa usa ka madasigon nga kalag nga magpabug-at sa kaugalingon sa mga kabalaka. Pinaagi sa dili pagka-gahaman wala namo pasaboti ang ordinaryong kakabus, nga resulta sa , usa ka kombinasyon sa mga kahimtang ug naglubong sa mga kabos sa kasubo, kondili usa ka boluntaryong pagbuot nga malipay sa gamay ra (Nilus Sin.).</w:t>
      </w:r>
    </w:p>
    <w:p w14:paraId="38FC7A57" w14:textId="77777777" w:rsidR="00171F0D" w:rsidRDefault="00171F0D">
      <w:pPr>
        <w:tabs>
          <w:tab w:val="left" w:pos="468"/>
        </w:tabs>
        <w:rPr>
          <w:lang w:val="ru-RU"/>
        </w:rPr>
      </w:pPr>
      <w:r>
        <w:rPr>
          <w:lang w:val="ru-RU"/>
        </w:rPr>
        <w:tab/>
        <w:t>26. Ang mga karaang santo dili kaayo magtagad sa kalibutan nga mipili sila sa boluntaryong kinabuhi nga walay puy-anan ug panalipod, nagpuyo sa bisan unsang pagkaon nga gihatag sa kinaiyahan, ug nagpabilin sa gabii bisan asa ug bisan unsaon pa nila makaplagan ang ilang kaugalingon. Wala silay atop sa ilang ulo ni kanunay nga pagkaon, ug ang panit sa karnero mao ang ilang sinina. Hingpit kaayo sila sa pagsunod sa tambag sa Ginoo: 'Tan-awa ang mga langgam sa kahanginan…' (Mat. 6:26). Tinuoray nilang gituohan nga ang gikinahanglan sa lawas mosunod ra sa kaugalingon kon ang usa ka tawo makapahimuot sa Dios ug ang pangunang kabalaka mao ang pag-angkon sa Gingharian sa Langit (Nilus sa Sinai).</w:t>
      </w:r>
    </w:p>
    <w:p w14:paraId="48EE2C74" w14:textId="77777777" w:rsidR="00171F0D" w:rsidRDefault="00171F0D">
      <w:pPr>
        <w:tabs>
          <w:tab w:val="left" w:pos="468"/>
        </w:tabs>
        <w:rPr>
          <w:lang w:val="ru-RU"/>
        </w:rPr>
      </w:pPr>
      <w:r>
        <w:rPr>
          <w:lang w:val="ru-RU"/>
        </w:rPr>
        <w:tab/>
        <w:t xml:space="preserve">27. </w:t>
      </w:r>
      <w:r>
        <w:rPr>
          <w:b/>
          <w:u w:val="single"/>
          <w:lang w:val="ru-RU"/>
        </w:rPr>
        <w:t>Kasuko, kasubo ug garbo</w:t>
      </w:r>
      <w:r>
        <w:rPr>
          <w:lang w:val="ru-RU"/>
        </w:rPr>
        <w:t>. Si Kristo mitungo sa Iyang ulo ngadto sa matinahanlong kalag, ug ang malumo nga espiritu nahimong puloy-anan sa Balaang Trinidad (Nilus sa Sinai).</w:t>
      </w:r>
    </w:p>
    <w:p w14:paraId="742C379A" w14:textId="77777777" w:rsidR="00171F0D" w:rsidRDefault="00171F0D">
      <w:pPr>
        <w:tabs>
          <w:tab w:val="left" w:pos="468"/>
        </w:tabs>
        <w:rPr>
          <w:lang w:val="ru-RU"/>
        </w:rPr>
      </w:pPr>
      <w:r>
        <w:rPr>
          <w:lang w:val="ru-RU"/>
        </w:rPr>
        <w:tab/>
        <w:t>27. Ang nagahigugma niining kalibutan adunay daghang kasubo, apan ang nagbarug sa ibabaw sa mga butang sa kalibutan kanunay malipayon (Nilus sa Sinai).</w:t>
      </w:r>
    </w:p>
    <w:p w14:paraId="5F5E0A80" w14:textId="77777777" w:rsidR="00171F0D" w:rsidRDefault="00171F0D">
      <w:pPr>
        <w:tabs>
          <w:tab w:val="left" w:pos="468"/>
        </w:tabs>
        <w:rPr>
          <w:lang w:val="ru-RU"/>
        </w:rPr>
      </w:pPr>
      <w:r>
        <w:rPr>
          <w:lang w:val="ru-RU"/>
        </w:rPr>
        <w:tab/>
        <w:t>30. Ang garbo nag-alsa sa mapahitas-on ngadto sa hataas kaayong kahitas-an, ug gikan didto gilabay sila ngadto sa kalawoman. Ang usa ka nabubulok nga bunga walay pulos sa mag-uuma, ug ang hiyas sa mapahitas-on walay pulos sa Dios (Nilus sa Sinai).</w:t>
      </w:r>
    </w:p>
    <w:p w14:paraId="35C5BE92" w14:textId="77777777" w:rsidR="00171F0D" w:rsidRDefault="00171F0D">
      <w:pPr>
        <w:tabs>
          <w:tab w:val="left" w:pos="468"/>
        </w:tabs>
        <w:rPr>
          <w:lang w:val="ru-RU"/>
        </w:rPr>
      </w:pPr>
      <w:r>
        <w:rPr>
          <w:lang w:val="ru-RU"/>
        </w:rPr>
        <w:tab/>
        <w:t xml:space="preserve">42. </w:t>
      </w:r>
      <w:r>
        <w:rPr>
          <w:b/>
          <w:lang w:val="ru-RU"/>
        </w:rPr>
        <w:t xml:space="preserve">Dili paghukom. </w:t>
      </w:r>
      <w:r>
        <w:rPr>
          <w:lang w:val="ru-RU"/>
        </w:rPr>
        <w:t>Ang mga deboto dili mao kadtong nagpakita og kaluoy sa kadaghanan, kondili kadtong wala magbuhat og dautan sa bisan kinsa (Neil Sin.).</w:t>
      </w:r>
    </w:p>
    <w:p w14:paraId="7E2CBA5B" w14:textId="77777777" w:rsidR="00171F0D" w:rsidRDefault="00171F0D">
      <w:pPr>
        <w:pStyle w:val="Header"/>
        <w:tabs>
          <w:tab w:val="clear" w:pos="4320"/>
          <w:tab w:val="clear" w:pos="8640"/>
          <w:tab w:val="left" w:pos="468"/>
        </w:tabs>
        <w:rPr>
          <w:lang w:val="ru-RU"/>
        </w:rPr>
      </w:pPr>
    </w:p>
    <w:p w14:paraId="14F634AA" w14:textId="77777777" w:rsidR="00171F0D" w:rsidRDefault="00171F0D" w:rsidP="00CD03EE">
      <w:pPr>
        <w:pStyle w:val="Heading3"/>
        <w:rPr>
          <w:lang w:val="ru-RU"/>
        </w:rPr>
      </w:pPr>
      <w:bookmarkStart w:id="20" w:name="_Toc73833027"/>
      <w:bookmarkStart w:id="21" w:name="_Toc136188267"/>
      <w:bookmarkStart w:id="22" w:name="_Toc236892210"/>
      <w:r>
        <w:rPr>
          <w:lang w:val="ru-RU"/>
        </w:rPr>
        <w:lastRenderedPageBreak/>
        <w:t>Santo Efrem nga Siryano</w:t>
      </w:r>
      <w:bookmarkEnd w:id="20"/>
      <w:bookmarkEnd w:id="21"/>
      <w:bookmarkEnd w:id="22"/>
    </w:p>
    <w:p w14:paraId="444F1E1F" w14:textId="77777777" w:rsidR="00171F0D" w:rsidRDefault="00171F0D">
      <w:pPr>
        <w:tabs>
          <w:tab w:val="left" w:pos="468"/>
        </w:tabs>
        <w:rPr>
          <w:lang w:val="ru-RU"/>
        </w:rPr>
      </w:pPr>
      <w:r>
        <w:rPr>
          <w:lang w:val="ru-RU"/>
        </w:rPr>
        <w:t>Si San Efrem natawo sa Nisibis (Mesopotamia) sa pagsugod sa ika-upat nga siglo ngadto sa mga ginikanan nga dato, nga nagpadako kaniya sa kahadlok sa Dios. Sa iyang pagkabatan-on, nagtuo siya nga ang tanan sa kinabuhi mahitabo ra pinaagi sa tsamba, apan ang mosunod nga usa ka dili maayong panghitabo nakapahimo kaniya nga masaligon nga sayop kini nga panan-aw. Ang batan-ong si Efrem kaisa giakusahan sa pagpangawat og karnero, nga maoy hinungdan nga gipriso siya sa huwes, bisan pa man hingpit siyang inosente sa maong krimen. Samtang naa siya sa prisohan ug nagmasubo sa nahitabo, nakasinati si Efrem og usa ka damgo diin siya gipaka-antos tungod sa ubang mga sala nga iyang tinuod nga nabuhat. Paglabay sa pipila ka panahon, sa dihang nahibaloan sa huwes ang pagka-inosente ni Efrem ug gipagawas siya sa prisohan, nasabtan ni Efrem nga dili buta nga tsansa ang nagdumala sa kinabuhi sa tawo, kondili ang Ginoong Dios. Human niini, mibiya si Efrem sa kalibutan ug misulod sa kabukiran aron moapil sa mga eremita, diin nahimong disipulo siya ni San Santiago sa Nisibis. Uban sa iyang giya, nabag-o si Efrem, nahimong mapainubsanon, nagsubo sa iyang mga sala, ug matinud-anon sa Dios.</w:t>
      </w:r>
    </w:p>
    <w:p w14:paraId="2A43663A" w14:textId="77777777" w:rsidR="00171F0D" w:rsidRDefault="00171F0D">
      <w:pPr>
        <w:tabs>
          <w:tab w:val="left" w:pos="468"/>
        </w:tabs>
        <w:rPr>
          <w:lang w:val="ru-RU"/>
        </w:rPr>
      </w:pPr>
      <w:r>
        <w:rPr>
          <w:lang w:val="ru-RU"/>
        </w:rPr>
        <w:tab/>
        <w:t>Sa dihang nahimong obispo si Santiago, gitudlo niya si Efrem isip iyang katabang. Dayon mibyahe si Santo Efrem paingon sa Edesa ug misulod sa mga bukid didto. Didto iyang gipahinungod ang iyang kaugalingon sa hugot nga monastikong ascesis ug gitun-an ang Pulong sa Dios uban sa dakong kugi. Gipanalanginan sa Diyos si San Efrem sa gasa sa pagtudlo, ug siya nahimong ilado tungod sa iyang mga sermon nga gipangandoy. Nagpaningkamot usab siya pag-ayo sa paghubad sa Balaang Kasulatan ug sa pagpatin-aw sa Ortodoksong doktrina. Sa pagkahuman sa iyang kinabuhi, mibisita siya sa mga dagkong tigulang sa Bukid Nitria ( , Ehipto), ingon man sa Caesarea sa Cappadocia, diin nakigkita siya kang San Basilio nga Dako. Pagbalik niya sa Edessa, siya nagkasakit ug malinawon nga namatay niadtong tuig 373. Ang iyang dili madunot nga mga labi gibalhin sa simbahan.</w:t>
      </w:r>
    </w:p>
    <w:p w14:paraId="76B5862D" w14:textId="77777777" w:rsidR="00171F0D" w:rsidRDefault="00171F0D">
      <w:pPr>
        <w:tabs>
          <w:tab w:val="left" w:pos="468"/>
        </w:tabs>
        <w:rPr>
          <w:lang w:val="ru-RU"/>
        </w:rPr>
      </w:pPr>
    </w:p>
    <w:p w14:paraId="2CE954A6" w14:textId="77777777" w:rsidR="00171F0D" w:rsidRDefault="00171F0D">
      <w:pPr>
        <w:pStyle w:val="Heading4"/>
        <w:rPr>
          <w:lang w:val="ru-RU"/>
        </w:rPr>
      </w:pPr>
      <w:bookmarkStart w:id="23" w:name="_Toc136188268"/>
      <w:r>
        <w:rPr>
          <w:lang w:val="ru-RU"/>
        </w:rPr>
        <w:lastRenderedPageBreak/>
        <w:t>Ang mga Dalan sa Espirituhanong Kinabuhi</w:t>
      </w:r>
      <w:bookmarkEnd w:id="23"/>
    </w:p>
    <w:p w14:paraId="0E613827" w14:textId="77777777" w:rsidR="00171F0D" w:rsidRDefault="00171F0D">
      <w:pPr>
        <w:tabs>
          <w:tab w:val="left" w:pos="468"/>
        </w:tabs>
        <w:rPr>
          <w:lang w:val="ru-RU"/>
        </w:rPr>
      </w:pPr>
      <w:r>
        <w:rPr>
          <w:lang w:val="ru-RU"/>
        </w:rPr>
        <w:tab/>
        <w:t>23. Umari, makasasala, sa Maayong Mananambal ug pag-ayo nga walay paningkamot. Ibulag ang karga sa imong mga sala, pag-ampo, ug hugasi ang imong nanlulupong nga mga samad sa mga luha. Kay kining langitnong Mananambal nag-ayo sa mga samad pinaagi sa mga luha ug mga paghuyop. Busa, anhi ug ihalad ang imong mga luha—mao kini ang labing maayong tambal. Kay kabubut-on sa langitnong Mananambal nga ang matag usa mag-ayo sa iyang kaugalingon pinaagi sa iyang kaugalingong mga luha ug pinaagi niini maluwas (Ephrem nga Siryano).</w:t>
      </w:r>
    </w:p>
    <w:p w14:paraId="42B3ED76" w14:textId="77777777" w:rsidR="00171F0D" w:rsidRDefault="00171F0D">
      <w:pPr>
        <w:tabs>
          <w:tab w:val="left" w:pos="468"/>
        </w:tabs>
        <w:rPr>
          <w:lang w:val="ru-RU"/>
        </w:rPr>
      </w:pPr>
      <w:r>
        <w:rPr>
          <w:lang w:val="ru-RU"/>
        </w:rPr>
        <w:tab/>
        <w:t xml:space="preserve">6. Gusto ba ka mag-ampo nga walay samok? Siguroha nga ang imong pag-ampo mogikan sa kalawom sa imong kalag. Sama sa usa ka kahoy nga nakagamot og lawom nga dili mabali sa kusog sa hangin, ingon usab ang pag-ampo nga mogikan sa kalawom sa kalag mosaka paingon sa langit, ug walay lain nga hunahuna ang makapaliso niini. Maong ingon niini ang giingon sa propeta: </w:t>
      </w:r>
      <w:r>
        <w:rPr>
          <w:i/>
          <w:lang w:val="ru-RU"/>
        </w:rPr>
        <w:t xml:space="preserve">'Gikan sa kalalum nagtawag ako kanimo, O </w:t>
      </w:r>
      <w:r>
        <w:rPr>
          <w:lang w:val="ru-RU"/>
        </w:rPr>
        <w:t>Ginoo' (Salmo 129:1; Efrem nga Siryano).</w:t>
      </w:r>
    </w:p>
    <w:p w14:paraId="0BA991AD" w14:textId="77777777" w:rsidR="00171F0D" w:rsidRDefault="00171F0D">
      <w:pPr>
        <w:tabs>
          <w:tab w:val="left" w:pos="468"/>
        </w:tabs>
        <w:rPr>
          <w:lang w:val="ru-RU"/>
        </w:rPr>
      </w:pPr>
      <w:r>
        <w:rPr>
          <w:lang w:val="ru-RU"/>
        </w:rPr>
        <w:tab/>
        <w:t>6. Ayaw pasagdi ang mga serbisyo sa simbahan sa pasangil nga aduna kay lain pang buhaton. Sama sa pag-amuma sa ulan sa tanom ug pagpadako sa binhi, ingon usab, ang mga serbisyo sa simbahan nagpalig-on sa kalag sa pagkamatinud-anon (Ephrem the Syrian).</w:t>
      </w:r>
    </w:p>
    <w:p w14:paraId="03464A1B" w14:textId="77777777" w:rsidR="00171F0D" w:rsidRDefault="00171F0D">
      <w:pPr>
        <w:tabs>
          <w:tab w:val="left" w:pos="468"/>
        </w:tabs>
        <w:rPr>
          <w:lang w:val="ru-RU"/>
        </w:rPr>
      </w:pPr>
      <w:r>
        <w:rPr>
          <w:lang w:val="ru-RU"/>
        </w:rPr>
        <w:tab/>
        <w:t xml:space="preserve">11. Sama sa usa ka bata nga dili magpabilin nga bata hangtod sa kahangturan, kondili motubo adlaw-adlaw sumala sa balaod sa kinaiyahan hangtod kini moabot sa pagkahamtong, ingon usab ang usa ka Kristohanon, nga natawo pag-usab gikan sa tubig ug sa Espiritu, dili angay magpabilin sa espirituhanong pagkabata. Apan, pinaagi sa paglahutay, pagpaningkamot ug dakong pagkamapailubon, kinahanglan nga magpadayon siya sa pag-uswag ug pagtubo paingon sa hingpit nga espirituhanong pagkahamtong, </w:t>
      </w:r>
      <w:r>
        <w:rPr>
          <w:i/>
          <w:lang w:val="ru-RU"/>
        </w:rPr>
        <w:t>'sumala sa sukod sa pagkatawo sa pagkahingpit ni Cristo</w:t>
      </w:r>
      <w:r>
        <w:rPr>
          <w:lang w:val="ru-RU"/>
        </w:rPr>
        <w:t>', ingon sa pagtudlo sa Apostol (</w:t>
      </w:r>
      <w:r>
        <w:rPr>
          <w:sz w:val="22"/>
          <w:lang w:val="ru-RU"/>
        </w:rPr>
        <w:t>Efe. 4:13</w:t>
      </w:r>
      <w:r>
        <w:rPr>
          <w:lang w:val="ru-RU"/>
        </w:rPr>
        <w:t>; Efrem nga Siryano).</w:t>
      </w:r>
    </w:p>
    <w:p w14:paraId="3A95A063" w14:textId="77777777" w:rsidR="00171F0D" w:rsidRDefault="00171F0D">
      <w:pPr>
        <w:tabs>
          <w:tab w:val="left" w:pos="468"/>
        </w:tabs>
        <w:rPr>
          <w:lang w:val="ru-RU"/>
        </w:rPr>
      </w:pPr>
      <w:r>
        <w:rPr>
          <w:lang w:val="ru-RU"/>
        </w:rPr>
        <w:tab/>
        <w:t>11. Kung gusto nimo nga mamana sa umaabot nga Gingharian, dinhi sa yuta pangitaa ang pabor sa Hari. Ug kutob sa imong pagpasidungog kaniya, mao usab kutob sa iyang pagpasidungog kanimo; kutob sa imong pag-alagad kaniya dinhi, mao usab kutob sa iyang pag-alagad kanimo didto, ingon sa gisulat</w:t>
      </w:r>
      <w:r>
        <w:rPr>
          <w:i/>
          <w:lang w:val="ru-RU"/>
        </w:rPr>
        <w:t xml:space="preserve">: 'Ihatagan ko og </w:t>
      </w:r>
      <w:r>
        <w:rPr>
          <w:i/>
          <w:lang w:val="ru-RU"/>
        </w:rPr>
        <w:lastRenderedPageBreak/>
        <w:t xml:space="preserve">dungog ang mga nagahatag og dungog kanako, apan ang mga nagapasipala kanako mahimong ikauwaw' </w:t>
      </w:r>
      <w:r>
        <w:rPr>
          <w:lang w:val="ru-RU"/>
        </w:rPr>
        <w:t>(1 Sam. 2:30). Busa, dungga Siya sa tibuok nimong kalag, aron Siya mopahimulos sa paghatag kanimo sa dungog sa mga balaan. Sa pangutana, 'Unsaon man pag-angkon sa Iyang pabor?', akong tubagon: Ihalad kaniya ang bulawan ug pilak pinaagi sa pagtabang sa mga nanginahanglan. Apan kon wala kay ikahatag, ihatag Niya ingon nga gasa ang pagtuo, gugma, pagpugong sa kaugalingon, paglahutay, pagkahatag, pagkapaubos … Likayi ang paghukom; bantayi ang imong pagtan-aw aron dili makakita sa kahaw-as; likayi sa imong mga kamot ang dautang buhat; ilikay sa imong mga tiil ang dautang dalan; palihoka ang mga maluya ang kasingkasing, pagmaloloy-on sa mga masakiton, hatagi og usa ka baso nga tubig ang mga kauhaw, ug pakaona ang mga gutom. Sa mubo nga pagkasulti, ihatag Niya ang tanan nimong gipanag-iya ug ang tanan nga gipanalangin kanimo sa Dios, kay wala gani gihamtang sa Kristo ang duha ka sentimo sa balo nga babaye. Efrem nga taga-Siria.</w:t>
      </w:r>
    </w:p>
    <w:p w14:paraId="1936C0C0" w14:textId="77777777" w:rsidR="00171F0D" w:rsidRDefault="00171F0D">
      <w:pPr>
        <w:tabs>
          <w:tab w:val="left" w:pos="468"/>
        </w:tabs>
        <w:rPr>
          <w:lang w:val="ru-RU"/>
        </w:rPr>
      </w:pPr>
      <w:r>
        <w:rPr>
          <w:lang w:val="ru-RU"/>
        </w:rPr>
        <w:tab/>
        <w:t>31. Usa sa mga balaan miingon: 'Hunahunaa ang maayo, aron dili nimo hunahunaon ang dautan, kay ang hunahuna dili magpabilin nga walay buhaton.' Busa, pasibota nato ang atong hunahuna sa pagtulon-anon sa Pulong sa Dios, sa mga pag-ampo ug , ug sa mga maayong buhat. Sama sa walay pulos nga mga hunahuna nga nagmugna og walay pulos nga mga buhat, ingon usab ang maayong hunahuna nagmugna og maayong buhat. Efrem nga Siryano.</w:t>
      </w:r>
    </w:p>
    <w:p w14:paraId="648D3481" w14:textId="77777777" w:rsidR="00171F0D" w:rsidRDefault="00171F0D">
      <w:pPr>
        <w:tabs>
          <w:tab w:val="left" w:pos="468"/>
        </w:tabs>
        <w:rPr>
          <w:lang w:val="ru-RU"/>
        </w:rPr>
      </w:pPr>
      <w:r>
        <w:rPr>
          <w:lang w:val="ru-RU"/>
        </w:rPr>
        <w:tab/>
        <w:t>31. Ayaw ipadayag ang imong mga hunahuna sa bisan kinsa, kondili sa mga nahibaloan nimong espirituhanon, kay daghan ang bitag sa yawa. Ayaw itago bisan unsa gikan sa mga espirituhanong tawo, basi pa makakaplag og saligan ang kaaway ug moturok sa sulod nimo. Sa mga makalupigon nga tawo, ayaw pakig-ambit og tambag kanila. Efrem nga Siryano.</w:t>
      </w:r>
    </w:p>
    <w:p w14:paraId="18241FE4" w14:textId="77777777" w:rsidR="00171F0D" w:rsidRDefault="00171F0D">
      <w:pPr>
        <w:tabs>
          <w:tab w:val="left" w:pos="468"/>
        </w:tabs>
        <w:rPr>
          <w:lang w:val="ru-RU"/>
        </w:rPr>
      </w:pPr>
      <w:r>
        <w:rPr>
          <w:lang w:val="ru-RU"/>
        </w:rPr>
        <w:tab/>
        <w:t xml:space="preserve">40. Ang matag maayong buhat nga atong buhaton pagahimoon alang sa himaya sa Dios, ug unya kini magdala usab sa atong kaugalingong himaya. Ang pagtuman sa mga sugo balaan ug putli lamang kon kini buhaton uban sa paghinumdom sa Ginoo, uban sa kahadlok sa Dios, ug tungod sa gugma kaniya. Ang kaaway sa katawhan (ang yawa) naningkamot sa tanang paagi aron iliso ang atong hunahuna gikan sa ingon nga disposisyon pinaagi sa nagkalain-laing matang sa tukso sa kalibutan, aron imbis sa tinuod </w:t>
      </w:r>
      <w:r>
        <w:rPr>
          <w:lang w:val="ru-RU"/>
        </w:rPr>
        <w:lastRenderedPageBreak/>
        <w:t>nga maayo—ang gugma sa Dios—atong itutok ang atong kasingkasing sa mga hinimo-himong butang sa kalibutan. Sa tinuod, bisan unsang maayong buhat sa usa ka tawo, paningkamotan sa dautan nga laglagon ug hugaw-on kini, pinaagi sa paghalo sa pagtuman sa sugo og mga binhi sa pagka-mapahitas-on, pagduha-duha, pagreklamo, o susamang butang, aron ang atong maayong buhat dili na maayo. Ang usa ka maayong buhat mahimong tinuod nga maayo lamang kon kini buhaton alang sa Dios uban sa pagpaubos ug kadasig.</w:t>
      </w:r>
    </w:p>
    <w:p w14:paraId="3CE83E4D" w14:textId="77777777" w:rsidR="00171F0D" w:rsidRDefault="00171F0D">
      <w:pPr>
        <w:tabs>
          <w:tab w:val="left" w:pos="468"/>
        </w:tabs>
        <w:rPr>
          <w:lang w:val="ru-RU"/>
        </w:rPr>
      </w:pPr>
      <w:r>
        <w:rPr>
          <w:lang w:val="ru-RU"/>
        </w:rPr>
        <w:t>Ug uban sa ingon nga disposisyon, ang tanang gikinahanglan sa mga sugo mahimong sayon alang kanato, kay ang gugma sa Dios nagtangtang sa tanang babag sa pagtuman sa mga sugo. Efrem nga taga-Siria.</w:t>
      </w:r>
    </w:p>
    <w:p w14:paraId="34AAECF6" w14:textId="77777777" w:rsidR="00171F0D" w:rsidRDefault="00171F0D">
      <w:pPr>
        <w:tabs>
          <w:tab w:val="left" w:pos="468"/>
        </w:tabs>
        <w:rPr>
          <w:lang w:val="ru-RU"/>
        </w:rPr>
      </w:pPr>
      <w:r>
        <w:rPr>
          <w:lang w:val="ru-RU"/>
        </w:rPr>
        <w:tab/>
        <w:t xml:space="preserve">42. Magpakita kita og kaisog sa kasingkasing ug mag-aagap sa bug-at sa usag usa, naningkamot sa pagtabang sa mga nahulog ug sa pagluwas sa mga nabihag sa kaaway. Unsaon kaha sa usa ka mandirigma, nga makakita nga ang iyang kauban nadakpan, nga dili mosangka batok sa kaaway aron siya luwason? Ug kon mapakyas siya sa pagluwas kaniya, magmasubo ug maghilak siya sa paghinumdom sa iyang amigo. Dili kaha kita, busa, labi pa gayud nga ihalad ang atong kinabuhi alang sa usag usa? Kay ang atong Ginoo ug Manluluwas nga si Jesu-Cristo miingon: </w:t>
      </w:r>
      <w:r>
        <w:rPr>
          <w:i/>
          <w:lang w:val="ru-RU"/>
        </w:rPr>
        <w:t xml:space="preserve">'Walay gugma nga labaw pa niini, nga ang usa ka tawo maghalad sa iyang kinabuhi alang sa iyang mga </w:t>
      </w:r>
      <w:r>
        <w:rPr>
          <w:lang w:val="ru-RU"/>
        </w:rPr>
        <w:t>higala' (Juan 15:13). Efrem nga Siryano.</w:t>
      </w:r>
    </w:p>
    <w:p w14:paraId="1C515CCE" w14:textId="77777777" w:rsidR="00171F0D" w:rsidRDefault="00171F0D">
      <w:pPr>
        <w:tabs>
          <w:tab w:val="left" w:pos="468"/>
        </w:tabs>
        <w:rPr>
          <w:lang w:val="ru-RU"/>
        </w:rPr>
      </w:pPr>
      <w:r>
        <w:rPr>
          <w:lang w:val="ru-RU"/>
        </w:rPr>
        <w:tab/>
        <w:t xml:space="preserve">42. Ingon nga mga miyembro sa usa ka espirituhanong lawas sa atong panag-uban, obligado kita nga magtinabangay. Sama sa mga miyembro sa lawas, nga ginadumala sa kalag, nga nagkumpletuhan sa usag usa, ingon usab kita, nga ginadumala sa Espiritu sa Dios, kinahanglan mag-alagad sa usag usa nga walay pag-inggit. Sa ingon nga panghunahuna, ang kadaghan sa mga nagapadayon sa pag-ampo makapuno sa kakulang sa pag-ampo sa mga nagbuhat sa ilang katungdanan; ug, sa pikas bahin, ang kadaghan sa paningkamot sa mga nagbuhat sa ilang katungdanan makapuno sa kakulang sa mga buhat sa mga nagapadayon sa pag-ampo, aron, sumala sa pulong sa Apostol, adunay pagkapantay-pantay sa tanang butang (2 Cor. 8:14). Hinaut nga ang pagkamapainubsanon, gugma, pagka-humilde ug pagkawalay </w:t>
      </w:r>
      <w:r>
        <w:rPr>
          <w:lang w:val="ru-RU"/>
        </w:rPr>
        <w:lastRenderedPageBreak/>
        <w:t xml:space="preserve">pagpanukog magpuyo sa taliwala sa mga igsoon. Unya, sumala sa pagtuo, gugma ug paningkamot sa matag usa, nga nag-uswag adlaw-adlaw sa ingon niini nga paagi, sila giisip nga takus sa Gingharian. Tinuod gayud kini nga anghelnong kinabuhi: kon maghiusa kita sa usag usa nga walay pagpanukog, sa pagkamapainubsanon ug gugma, sa kalinaw ug kalipay; kon atong tan-awon ang kalampusan sa atong isigkatawo ingon atong kaugalingong ganansya, ug ang iyang mga kahuyang, kakulangan, ug kasubo ingon atong kaugalingong kawad-on. Kay giingon: </w:t>
      </w:r>
      <w:r>
        <w:rPr>
          <w:i/>
          <w:lang w:val="ru-RU"/>
        </w:rPr>
        <w:t xml:space="preserve">'Ayaw lang tan-awa sa inyong kaugalingong kaayohan ang matag-usa kaninyo, kondili tan-awa usab ang kaayohan sa </w:t>
      </w:r>
      <w:r>
        <w:rPr>
          <w:lang w:val="ru-RU"/>
        </w:rPr>
        <w:t>uban' (Fil. 2:4). Efrem nga taga-Siria.</w:t>
      </w:r>
    </w:p>
    <w:p w14:paraId="78621097" w14:textId="77777777" w:rsidR="00171F0D" w:rsidRDefault="00171F0D">
      <w:pPr>
        <w:tabs>
          <w:tab w:val="left" w:pos="468"/>
        </w:tabs>
        <w:rPr>
          <w:lang w:val="ru-RU"/>
        </w:rPr>
      </w:pPr>
    </w:p>
    <w:p w14:paraId="6523752D" w14:textId="77777777" w:rsidR="00171F0D" w:rsidRDefault="00171F0D">
      <w:pPr>
        <w:pStyle w:val="Heading4"/>
        <w:rPr>
          <w:lang w:val="ru-RU"/>
        </w:rPr>
      </w:pPr>
      <w:bookmarkStart w:id="24" w:name="_Toc136188269"/>
      <w:r>
        <w:rPr>
          <w:lang w:val="ru-RU"/>
        </w:rPr>
        <w:t>Mga Birti ug Mga Pagbati</w:t>
      </w:r>
      <w:bookmarkEnd w:id="24"/>
    </w:p>
    <w:p w14:paraId="1C533729" w14:textId="77777777" w:rsidR="00171F0D" w:rsidRDefault="00171F0D">
      <w:pPr>
        <w:tabs>
          <w:tab w:val="left" w:pos="468"/>
        </w:tabs>
        <w:rPr>
          <w:lang w:val="ru-RU"/>
        </w:rPr>
      </w:pPr>
      <w:r>
        <w:rPr>
          <w:lang w:val="ru-RU"/>
        </w:rPr>
        <w:tab/>
        <w:t>13. Espirituhanon ug pisikal nga mga birtud. Aduna'y upat ka nag-unang (cardinal) nga mga birtud: kaisog, pagka-maampingon, pagkaputli, ug hustisya. Gikan niini moturok ang mosunod nga espirituhanong mga hiyas: pagtuo, paglaum, gugma, ang gasa sa pag-ampo, pagpaubos, kalumo, kadako sa kasingkasing, paglahutay, pagkabuotan, kahibalo sa Dios, kagawasan gikan sa kasuko, pagkamapainubsanon, pagkamapailubon, pagkamatinud-anon, kagawasan, dili paghukom, kagawasan gikan sa garbo, pagpanukot o pagkunwari, dili pagka-gahaman, kalooy, kaluoy, pagkahatagon, pagtahod, pagrespeto, usa ka tinguha alang sa umaabot nga mga panalangin nga dili mamatay, usa ka tinguha alang sa Gingharian sa Dios ug pag-ampon isip mga anak sa Dios. Efrem nga Siryano.</w:t>
      </w:r>
    </w:p>
    <w:p w14:paraId="3F77E461" w14:textId="77777777" w:rsidR="00171F0D" w:rsidRDefault="00171F0D">
      <w:pPr>
        <w:tabs>
          <w:tab w:val="left" w:pos="468"/>
        </w:tabs>
        <w:rPr>
          <w:lang w:val="ru-RU"/>
        </w:rPr>
      </w:pPr>
      <w:r>
        <w:rPr>
          <w:lang w:val="ru-RU"/>
        </w:rPr>
        <w:tab/>
        <w:t xml:space="preserve">13. Ang pisikal nga mga birtud, kon walay bisan unsang hipokrisya ug tinguha sa pagpalipay sa mga tawo, magdala sa usa ka tawo sa pag-uswag sa pagka-mapainubsanon ug kawalay-pagkahilig. Apil niini ang: paglikay sa pagkaon, pag-ayuno, kagutom ug kauhaw, pagpabilin nga mata, pagluhod, pagsul-ob sa labing yano nga bisti ug pagkaon sa labing yano nga pagkaon, pagtulog sa hubas nga yuta, kakabus, dili pagka-gahaman, kakapoy, pag-inusara, kahilom, pagtipid, pagkontento sa gamay, pagpugong sa pagsulti, pisikal nga trabaho, bisan unsang porma sa boluntaryong pag-antos ug bisan unsang pisikal nga paningkamot. Kining tanan gikinahanglan kaayo ug mapuslanon samtang anaa sa maayong pisikal nga panglawas o kung ang mga karniyal nga pagbati </w:t>
      </w:r>
      <w:r>
        <w:rPr>
          <w:lang w:val="ru-RU"/>
        </w:rPr>
        <w:lastRenderedPageBreak/>
        <w:t>nagkaguliyang. Apan kon maluya ang lawas, o kon, uban sa tabang sa Diyos, napildi na sa usa ka tawo ang iyang mga pagbati, dili na kaayo gikinahanglan ang mga kaangayan sa lawas, kay ang pagpaubos ug pagpasalamat sa Diyos makapuli sa tanan. Efrem nga Siryano.</w:t>
      </w:r>
    </w:p>
    <w:p w14:paraId="758137D3" w14:textId="77777777" w:rsidR="00171F0D" w:rsidRDefault="00171F0D">
      <w:pPr>
        <w:tabs>
          <w:tab w:val="left" w:pos="468"/>
        </w:tabs>
        <w:rPr>
          <w:lang w:val="ru-RU"/>
        </w:rPr>
      </w:pPr>
      <w:r>
        <w:rPr>
          <w:lang w:val="ru-RU"/>
        </w:rPr>
        <w:tab/>
        <w:t>21. Espirituhanon ug pisikal nga mga pagbati. Ang espirituhanong mga pagbati mao ang mosunod: pagkalimot sa Dios, katamaran ug pagkawalay kahibalo (sa Kristohanong pagtuo). Kining tulo ka mga pagbati nagpalabo sa mata sa kalag — ang hunahuna — ug ang usa ka tawo mahulog ilawom sa paghari sa ubang mga pagbati, sama sa: kawalay pagsimba, erehiya, panamastamas, kainit sa ulo, kasuko, kapungot, dali masuko, pagdumot, pagpanimalos, pagpanamastamas, pagsilot, dili matarong nga kasubo, kahadlok, kapahadlok, panagbangi, pagpanag-away, pagpanag-away, pagkamapahitas-on, garbo, pagkamakilalaon, bakak, kawalay pagtuo, kawalay pag-amping, kawalay pagpili-pili, kakulang sa panan-aw, kawalay pagkapuno, kahakog, katamaran, pagkunwari, pagkapilit sa mga butang sa kalibutan, kawad-on sa paglaum, pagkahadlokon, pagkawalay-pagtamasa, pagreklamo, pagkamapahitas-on, pagkamapanghimatuud, kahakog sa gahum, pagpangayam sa pagkasaligan sa uban, pagkamaalamon, kawalay-hiya, pagkawalay-pagbati, pagkabakla, pagkasekreto, pagpangatawa, pagkaduha-duha, pag-uyon sa sala, walay hunong nga pagpamalandong sa mga sala, naglaylay nga hunahuna, paghigugma sa kaugalingon (ang inahan sa tanang dautan), paghigugma sa kuwarta (ang gamot sa tanang kadautan ug kahinam), dautang buot ug limbong. Efrem nga taga-Sirya.</w:t>
      </w:r>
    </w:p>
    <w:p w14:paraId="79478AA4" w14:textId="77777777" w:rsidR="00171F0D" w:rsidRDefault="00171F0D">
      <w:pPr>
        <w:tabs>
          <w:tab w:val="left" w:pos="468"/>
        </w:tabs>
        <w:rPr>
          <w:lang w:val="ru-RU"/>
        </w:rPr>
      </w:pPr>
      <w:r>
        <w:rPr>
          <w:lang w:val="ru-RU"/>
        </w:rPr>
        <w:tab/>
        <w:t xml:space="preserve">21. Ang mga carnal nga pagbati mao ang mosunod: pagkalamon, pagka-gahaman sa pagkaon, kaluho, pagkalasing, lain-laing porma sa senswalidad, pakighilawas, pagpanapaw, pagkalibog, kahugaw, inkesto, debauchery, dautang tinguha, tanang matang sa dili natural ug makauwaw nga mga pagbati, pagpangawat, paglapas sa balaod sa simbahan, pagpangawat, pagpatay, tanang porma sa pagtagbaw sa unod, ang pagtagbaw sa mga tinguha sa unod—labi na kon himsog ang lawas—salamangka, divinasyon, kulto, pag-divina, pagpanagna, pagka-dandy, pagka-walay seryoso, katamaran, hilig sa pagpanamestahan, obsesyon sa </w:t>
      </w:r>
      <w:r>
        <w:rPr>
          <w:lang w:val="ru-RU"/>
        </w:rPr>
        <w:lastRenderedPageBreak/>
        <w:t>kosmetiko, hilig sa sugal, pagkapilit sa kalibutanong kalipay, usa ka kinabuhi sa lamanong pagpanamestahan nga makapabug-aw sa hunahuna, naghimo niini nga daw hayop, ug sa walay paagi nagtugot sa usa ka tawo nga itas ang iyang panan-aw ngadto sa Dios ug sa pagkamaayo. Ang gamot sa tanang dautang panghunahuna ug pangbati ug sa ilang pangunang hinungdan mao ang paghigugma sa kalipay, paghigugma sa himaya, ug paghigugma sa kuwarta, diin nagagikan ang tanang dautan.</w:t>
      </w:r>
    </w:p>
    <w:p w14:paraId="489EB27C" w14:textId="77777777" w:rsidR="00171F0D" w:rsidRDefault="00171F0D">
      <w:pPr>
        <w:tabs>
          <w:tab w:val="left" w:pos="468"/>
        </w:tabs>
        <w:rPr>
          <w:lang w:val="ru-RU"/>
        </w:rPr>
      </w:pPr>
    </w:p>
    <w:p w14:paraId="0B321119" w14:textId="77777777" w:rsidR="00171F0D" w:rsidRDefault="00171F0D">
      <w:pPr>
        <w:pStyle w:val="Heading4"/>
        <w:rPr>
          <w:lang w:val="ru-RU"/>
        </w:rPr>
      </w:pPr>
      <w:bookmarkStart w:id="25" w:name="_Toc136188270"/>
      <w:r>
        <w:rPr>
          <w:lang w:val="ru-RU"/>
        </w:rPr>
        <w:t>Ang pakigbisog batok sa walo ka nag-unang pagbati</w:t>
      </w:r>
      <w:bookmarkEnd w:id="25"/>
    </w:p>
    <w:p w14:paraId="1AC69B97" w14:textId="77777777" w:rsidR="00171F0D" w:rsidRDefault="00171F0D">
      <w:pPr>
        <w:tabs>
          <w:tab w:val="left" w:pos="468"/>
        </w:tabs>
        <w:rPr>
          <w:lang w:val="ru-RU"/>
        </w:rPr>
      </w:pPr>
      <w:r>
        <w:rPr>
          <w:lang w:val="ru-RU"/>
        </w:rPr>
        <w:tab/>
        <w:t>25</w:t>
      </w:r>
      <w:r>
        <w:rPr>
          <w:b/>
          <w:lang w:val="ru-RU"/>
        </w:rPr>
        <w:t>. Ang pagka-gahaman</w:t>
      </w:r>
      <w:r>
        <w:rPr>
          <w:lang w:val="ru-RU"/>
        </w:rPr>
        <w:t>. Ayaw tugoti nga maglibot-libot ang imong mga mata, ug ayaw tan-awa ang kaanyag sa uban, basi paabuhon ka sa imong kaaway pinaagi sa imong mga mata. Efrem nga taga-Siria.</w:t>
      </w:r>
    </w:p>
    <w:p w14:paraId="504BA97A" w14:textId="77777777" w:rsidR="00171F0D" w:rsidRDefault="00171F0D">
      <w:pPr>
        <w:tabs>
          <w:tab w:val="left" w:pos="468"/>
        </w:tabs>
        <w:rPr>
          <w:lang w:val="ru-RU"/>
        </w:rPr>
      </w:pPr>
      <w:r>
        <w:rPr>
          <w:lang w:val="ru-RU"/>
        </w:rPr>
        <w:tab/>
        <w:t xml:space="preserve">25. Kung ang demonyo sa kahilayan magsamok kanimo, pasanginli siya, nga nag-ingon: 'Tugoti nga ang Ginoo maglaglag kanimo, ikaw nga baho nga demonyo sa kahugawan.' Kay nailhan nato ang usa nga miingon: </w:t>
      </w:r>
      <w:r>
        <w:rPr>
          <w:i/>
          <w:lang w:val="ru-RU"/>
        </w:rPr>
        <w:t xml:space="preserve">'Ang hunahuna nga nagpamahal sa unod supak </w:t>
      </w:r>
      <w:r>
        <w:rPr>
          <w:lang w:val="ru-RU"/>
        </w:rPr>
        <w:t>sa Dios' (Roma 8:7; Efrem nga Siryano).</w:t>
      </w:r>
    </w:p>
    <w:p w14:paraId="01B17AF3" w14:textId="77777777" w:rsidR="00171F0D" w:rsidRDefault="00171F0D">
      <w:pPr>
        <w:tabs>
          <w:tab w:val="left" w:pos="468"/>
        </w:tabs>
        <w:rPr>
          <w:lang w:val="ru-RU"/>
        </w:rPr>
      </w:pPr>
      <w:r>
        <w:rPr>
          <w:lang w:val="ru-RU"/>
        </w:rPr>
        <w:tab/>
        <w:t>25. Kung mosiga ang kahilakaw, hunahunaa ang dili mapalong nga kalayo ug ang dili mamatay nga ulod, ug ang kalayo sa sulod sa imong mga miyembro mapalong dayon. Kung dili, tungod kay maluya ka, mapildi ka ug masanay ka sa pagpakasala, bisan pa man maghinulsol ka. Busa, sukad pa sa sinugdanan, istrikto ka sa bisan unsang ingon nga tinguha, aron dili ka mapildi niini ug dili ka masanay sa paghatag og kadaugan sa kaaway. Kay ang batasan nahimong ikaduhang kinaiya. Ang bisan kinsa nga naandan na sa paghatag og kadaugan sa makasasala nga mga tinguha kanunay nga pasanginlan sa ilang konsensya; ug bisan pa man magpakaaron-ingnon sila og malipayong nawong sa atubangan sa uban, sa ilang sulod masubo sila tungod sa pagpangpasangil sa ilang konsensya. Kay kinaiya sa kahakog nga maghatag og makalilisang nga kasubo sa mga nagatugot niini. Busa, tagda ang imong kalag, kanunay nga pagpadayon sa Dios sa sulod nimo. Efrem nga taga-Siria.</w:t>
      </w:r>
    </w:p>
    <w:p w14:paraId="10C676A6" w14:textId="77777777" w:rsidR="00171F0D" w:rsidRDefault="00171F0D">
      <w:pPr>
        <w:tabs>
          <w:tab w:val="left" w:pos="468"/>
        </w:tabs>
        <w:rPr>
          <w:lang w:val="ru-RU"/>
        </w:rPr>
      </w:pPr>
      <w:r>
        <w:rPr>
          <w:lang w:val="ru-RU"/>
        </w:rPr>
        <w:tab/>
        <w:t xml:space="preserve">25. Kung mosubang ang unodnong panagbangi sa sulod nimo, ayaw kahadlok ug ayaw kawad-a og kaisog. Kay kon dili, imong palig-onon ang kaaway (ang yawa), ug magsugod siya sa </w:t>
      </w:r>
      <w:r>
        <w:rPr>
          <w:lang w:val="ru-RU"/>
        </w:rPr>
        <w:lastRenderedPageBreak/>
        <w:t>pagpangitlog og makapahikayat nga mga hunahuna kanimo: 'Ang kalayo sa sulod nimo dili mohunong hangtud mapahimakas nimo ang imong kahilayan.' Apan magpailub-ilub sa Ginoo; ibubo ang imong pag-ampo uban sa paghilak sa atubangan sa Iyang kaayo, ug paminawon ka Niya, ug luwason ka gikan sa bangag sa mga pagbati (mga hugaw nga hunahuna) ug gikan sa lapok sa limbong (mga makauwaw nga pantasya), ug ipahimutang ang imong mga tiil sa bato sa pagkabalaan (Salmo 39:1–3). Unya makita nimo ang tabang nga miabot kanimo gikan kaniya. Pagpadayon lang; ayaw pagpaubos sa imong determinasyon, ayaw pagkahuyang sa pagpang-baki sa tubig gikan sa sakayan, kay hapit na ang daungan sa kinabuhi. Unya motawag ka, ug moingon Siya: 'Ani-a ko!' (Isa. 58:9). Apan nagpaabot Siya aron makita ang imong buhat: kon tinuod ba nga andam ka makigbatok sa sala hangtod sa kamatayon. Busa, ayaw kawala'g kadasig: dili ka biyaan sa Dios. Ang Ginoo nagtan-aw sa imong pakigbisog; ang mga nawong sa mga anghel ug sa kadaghanan sa mga demonyo nagtan-aw usab niini. Ang mga anghel andam nga ihatag sa mananaog ang korona, samtang ang mga demonyo andam nga tabunan sa kaulaw ang mapildi. Busa, pag-amping nga dili nimo masubo ang imoha (ang mga anghel) ni magahatag og kalipay sa mga estranghero (ang mga demonyo). Efrem nga taga-Siria.</w:t>
      </w:r>
    </w:p>
    <w:p w14:paraId="28C284E4" w14:textId="77777777" w:rsidR="00171F0D" w:rsidRDefault="00171F0D">
      <w:pPr>
        <w:tabs>
          <w:tab w:val="left" w:pos="468"/>
        </w:tabs>
        <w:rPr>
          <w:lang w:val="ru-RU"/>
        </w:rPr>
      </w:pPr>
      <w:r>
        <w:rPr>
          <w:lang w:val="ru-RU"/>
        </w:rPr>
        <w:tab/>
        <w:t xml:space="preserve">25. Kung ang usa ka demonyo magsugod sa pagpintal og makapahikag nga mga hulagway sa imong hunahuna ug ipakita sa imong huna-huna ang katahum sa usa ka babaye nga wala pa nimo makita, ipasulod sa imong kaugalingon ang kahadlok sa Dios ug hinumdumi ang mga namatay sa sala — hunahunaa ang adlaw nga ang imong kalag pagabulagon gikan sa imong lawas, — hulagwaya sa imong hunahuna ang makahadlok nga tingog sa Dios, nga madungog sa mga pasagad—kadtong wala magkinabuhi sa matarong ug wala magbantay sa mga sugo ni Cristo—: </w:t>
      </w:r>
      <w:r>
        <w:rPr>
          <w:i/>
          <w:lang w:val="ru-RU"/>
        </w:rPr>
        <w:t xml:space="preserve">'Pahawa kamo gikan kanako, mga gisumpa, ngadto sa kalayo nga walay katapusan nga gitagana para sa yawa ug sa iyang mga anghel' </w:t>
      </w:r>
      <w:r>
        <w:rPr>
          <w:lang w:val="ru-RU"/>
        </w:rPr>
        <w:t>(Mat. 25:41). Hunahunaa usab ang dili mamatay nga ulod ug ang walay hunong nga pag-antos . Hunahunaa kini, ug mawala ang imong kauhaw sa kalipay, sama sa pagkatunaw sa kandila sa atubangan sa kalayo, kay ang mga demonyo ug ang mga malipong nga gutlo dili makasukol sa kahadlok sa Dios. Efrem nga taga-Siria.</w:t>
      </w:r>
    </w:p>
    <w:p w14:paraId="4970ED5A" w14:textId="77777777" w:rsidR="00171F0D" w:rsidRDefault="00171F0D">
      <w:pPr>
        <w:tabs>
          <w:tab w:val="left" w:pos="468"/>
        </w:tabs>
        <w:rPr>
          <w:lang w:val="ru-RU"/>
        </w:rPr>
      </w:pPr>
    </w:p>
    <w:p w14:paraId="0C4E7D53" w14:textId="77777777" w:rsidR="00171F0D" w:rsidRDefault="00171F0D">
      <w:pPr>
        <w:tabs>
          <w:tab w:val="left" w:pos="468"/>
        </w:tabs>
        <w:rPr>
          <w:lang w:val="ru-RU"/>
        </w:rPr>
      </w:pPr>
      <w:r>
        <w:rPr>
          <w:lang w:val="ru-RU"/>
        </w:rPr>
        <w:tab/>
        <w:t xml:space="preserve">27. </w:t>
      </w:r>
      <w:r>
        <w:rPr>
          <w:b/>
          <w:lang w:val="ru-RU"/>
        </w:rPr>
        <w:t xml:space="preserve">Kasuko ug kasubo. </w:t>
      </w:r>
      <w:r>
        <w:rPr>
          <w:lang w:val="ru-RU"/>
        </w:rPr>
        <w:t>Dili ba nimo ikapugos ang mga insulto? Hilom—ug makakaplag ka og kalinaw. Ayaw hunahunaa nga mas daghan ang imong pag-antos kaysa sa uban. Sama sa dili mahimo sa usa ka tawo nga nagpuyo sa yuta nga malikayan ang hangin, ingon usab dili mahimo sa usa ka tawo nga nagpuyo niining kalibutan nga dili matintal sa kasubo ug mga sakit. Ang mga nabisi sa mga butang sa kalibutan mag-antos sa kalibutanong kasubo, samtang ang mga naningkamot alang sa espirituhanon mag-antos sa espirituhanong kasakit. Apan ang ikaduha panalanginan, kay daghan ang bunga nila sa Ginoo. Efrem nga taga-Siria.</w:t>
      </w:r>
    </w:p>
    <w:p w14:paraId="3A2A94A5" w14:textId="77777777" w:rsidR="00171F0D" w:rsidRDefault="00171F0D">
      <w:pPr>
        <w:tabs>
          <w:tab w:val="left" w:pos="468"/>
        </w:tabs>
        <w:rPr>
          <w:lang w:val="ru-RU"/>
        </w:rPr>
      </w:pPr>
      <w:r>
        <w:rPr>
          <w:lang w:val="ru-RU"/>
        </w:rPr>
        <w:tab/>
        <w:t>28. Kung moabot ang kasubo, atong hulaton ang pag-abot sa kalipay. Kuhaa nato nga ehemplo ang mga naglayag sa dagat. Kung mosangpot ang bagyo, ilang gisukol ang mga balud, samtang nagpaabot sa kalinaw sa panahon; ug kung moabot ang kalinaw, nag-andam sila para sa bagyo. Kanunay silang magmatngon, aron dili sila dakpon sa kalit nga kusog sa hangin nga walay pag-andam ug mabali ang ilang sakayan. Ingon usab kita sa paglihok: kon ang kasubo o lisod nga mga kahimtang moabot kanato, atong tan-awon ang kahupayan ug tabang gikan sa Dios, aron dili kita mabug-atan sa hunahuna nga wala na tay paglaum sa kaluwasan. Efrem nga Siryano.</w:t>
      </w:r>
    </w:p>
    <w:p w14:paraId="0E956053" w14:textId="77777777" w:rsidR="00171F0D" w:rsidRDefault="00171F0D">
      <w:pPr>
        <w:tabs>
          <w:tab w:val="left" w:pos="468"/>
        </w:tabs>
        <w:rPr>
          <w:lang w:val="ru-RU"/>
        </w:rPr>
      </w:pPr>
      <w:r>
        <w:rPr>
          <w:lang w:val="ru-RU"/>
        </w:rPr>
        <w:tab/>
        <w:t>28. Ang tanan gikan sa Dios—ang maayo ug ang masubo. Apan ang usa naggikan sa Iyang maayong kabubut-on, ug ang usa pinaagi sa Iyang disiplina o sa Iyang pagtugot. Pinaagi sa Iyang maayong kabubut-on—sa dihang nagkinabuhi kita nga may pagka-balaan, tungod kay malipay ang Dios nga ang mga nagkinabuhi nga may pagka-balaan pagahungawan sa mga korona sa pagkamapailubon; pinaagi sa Iyang disiplina—sa dihang, pagkasala nato, kita gisaway; samtang pinaagi sa Iyang pagtugot — kung, bisan pagkahuman matul-id, dili kita maghinulsol. Ang Dios sa Iyang maalamon nga pagdumala nagasilot kanato nga mga makasasala aron dili kita pagahukman kauban ang kalibutan, ingon sa giingon sa Apostol: 'Gasilotan kita sa Ginoo, ginapaka-antos kita, aron dili kita pagahukman kauban ang kalibutan' (1 Cor. 11:32). Efrem nga Siryano.</w:t>
      </w:r>
    </w:p>
    <w:p w14:paraId="139D1697" w14:textId="77777777" w:rsidR="00171F0D" w:rsidRDefault="00171F0D">
      <w:pPr>
        <w:tabs>
          <w:tab w:val="left" w:pos="468"/>
        </w:tabs>
        <w:rPr>
          <w:lang w:val="ru-RU"/>
        </w:rPr>
      </w:pPr>
    </w:p>
    <w:p w14:paraId="0C784872" w14:textId="77777777" w:rsidR="00171F0D" w:rsidRDefault="00171F0D">
      <w:pPr>
        <w:tabs>
          <w:tab w:val="left" w:pos="468"/>
        </w:tabs>
        <w:rPr>
          <w:lang w:val="ru-RU"/>
        </w:rPr>
      </w:pPr>
      <w:r>
        <w:rPr>
          <w:lang w:val="ru-RU"/>
        </w:rPr>
        <w:lastRenderedPageBreak/>
        <w:tab/>
        <w:t>30</w:t>
      </w:r>
      <w:r>
        <w:rPr>
          <w:b/>
          <w:lang w:val="ru-RU"/>
        </w:rPr>
        <w:t>. Pagkawalay hiya ug garbo</w:t>
      </w:r>
      <w:r>
        <w:rPr>
          <w:lang w:val="ru-RU"/>
        </w:rPr>
        <w:t>. Walay buhaton alang sa pagpanghambog, kondili ang tanan buhaton gikan sa putli nga kasingkasing, kay ang Dios nakahibalo sa tinago ug sekreto, ug gikan lamang Niya nato gilauman nga madawat ang atong ganti. Efrem nga Siryano.</w:t>
      </w:r>
    </w:p>
    <w:p w14:paraId="7D7FE99E" w14:textId="77777777" w:rsidR="00171F0D" w:rsidRDefault="00171F0D">
      <w:pPr>
        <w:tabs>
          <w:tab w:val="left" w:pos="468"/>
        </w:tabs>
        <w:rPr>
          <w:lang w:val="ru-RU"/>
        </w:rPr>
      </w:pPr>
      <w:r>
        <w:rPr>
          <w:lang w:val="ru-RU"/>
        </w:rPr>
        <w:tab/>
        <w:t>30. Ang hambog nga tawo dili makasabar nga malabwan—ug kon makasugat siya og mas labaw kaniya, siya maninggit kanila o makigkompetensya kanila. Ang panag-away ug pagpanikaw mag-uban, ug bisan kinsa ang nagpuyo og usa niini nga mga pagbati, nagpuyo usab ang duha. Ephrem nga taga-Siria.</w:t>
      </w:r>
    </w:p>
    <w:p w14:paraId="2F32590C" w14:textId="77777777" w:rsidR="00171F0D" w:rsidRDefault="00171F0D">
      <w:pPr>
        <w:tabs>
          <w:tab w:val="left" w:pos="468"/>
        </w:tabs>
        <w:rPr>
          <w:lang w:val="ru-RU"/>
        </w:rPr>
      </w:pPr>
      <w:r>
        <w:rPr>
          <w:lang w:val="ru-RU"/>
        </w:rPr>
        <w:tab/>
        <w:t>30. Ang hugaw nga espiritu sa garbo maalamon ug daghang nawong, ug gigamit ang tanang paningkamot aron makab-ot ang labaw sa mga tawo: gidalit niini ang maalam sa kinaadman, ang kusgan sa kusog, ang dato sa bahandi, ang gwapo sa katahum, ug ang artista sa arte. Ephrem the Syrian.</w:t>
      </w:r>
    </w:p>
    <w:p w14:paraId="398EE492" w14:textId="77777777" w:rsidR="00171F0D" w:rsidRDefault="00171F0D">
      <w:pPr>
        <w:tabs>
          <w:tab w:val="left" w:pos="468"/>
        </w:tabs>
        <w:rPr>
          <w:lang w:val="ru-RU"/>
        </w:rPr>
      </w:pPr>
      <w:r>
        <w:rPr>
          <w:lang w:val="ru-RU"/>
        </w:rPr>
        <w:tab/>
        <w:t>30. Ang bag-uhan nga walay pagpaubos wala'y armas batok sa kaaway (ang yawa), ug ang ingon ana mapildi pag-ayo. Ephrem nga taga-Siria.</w:t>
      </w:r>
    </w:p>
    <w:p w14:paraId="39E38C42" w14:textId="77777777" w:rsidR="00171F0D" w:rsidRDefault="00171F0D">
      <w:pPr>
        <w:tabs>
          <w:tab w:val="left" w:pos="468"/>
        </w:tabs>
        <w:rPr>
          <w:lang w:val="ru-RU"/>
        </w:rPr>
      </w:pPr>
      <w:r>
        <w:rPr>
          <w:lang w:val="ru-RU"/>
        </w:rPr>
        <w:tab/>
        <w:t>30. Ang sinugdanan sa pagpaubos mao ang pagsunod. Himoa nga ang pagpaubos mao ang imong pundasyon ug panapton sa imong tubag; himoa nga yano ug mahigalaon ang imong panultihon. Ang garbo dili mosumiter; kini masupakon, mapanghimagsik, ug ginagiyahan sa kaugalingong hunahuna. Apan ang pagkamaubsanon masunuron, mosumiter sa maayo, mahinay-on, ug nagtahud sa ubos ug sa dagkong tawo. Efrem nga Siryano.</w:t>
      </w:r>
    </w:p>
    <w:p w14:paraId="698883EF" w14:textId="77777777" w:rsidR="00171F0D" w:rsidRDefault="00171F0D">
      <w:pPr>
        <w:tabs>
          <w:tab w:val="left" w:pos="468"/>
        </w:tabs>
        <w:rPr>
          <w:lang w:val="ru-RU"/>
        </w:rPr>
      </w:pPr>
    </w:p>
    <w:p w14:paraId="353A5E5D" w14:textId="77777777" w:rsidR="00171F0D" w:rsidRDefault="00171F0D">
      <w:pPr>
        <w:tabs>
          <w:tab w:val="left" w:pos="468"/>
        </w:tabs>
        <w:rPr>
          <w:lang w:val="ru-RU"/>
        </w:rPr>
      </w:pPr>
      <w:r>
        <w:rPr>
          <w:lang w:val="ru-RU"/>
        </w:rPr>
        <w:tab/>
        <w:t xml:space="preserve">51. </w:t>
      </w:r>
      <w:r>
        <w:rPr>
          <w:b/>
          <w:lang w:val="ru-RU"/>
        </w:rPr>
        <w:t>Ang mga limbong sa mga demonyo</w:t>
      </w:r>
      <w:r>
        <w:rPr>
          <w:lang w:val="ru-RU"/>
        </w:rPr>
        <w:t xml:space="preserve">. Ang malimbungon nga kaaway, sa nagkalain-laing paagi, nagtuslok sa iyang mga hilo sa matag-usa kanato ug nagtintal sa tanan pinaagi sa nagkalain-laing limbong. Ang uban mag-ayuno, apan nagapasakop sa iyang kaugalingon sa panagbisog ug pagpanag-away. Ang lain nagpugong sa mga malimot nga tinguha, apan napugos sa pagkamapahitas-on. Ang usa pa nangibabaw sa pagpanarbaho, apan naipit sa mga bitag sa paghukom. Ang uban naglikay sa paghukom, apan mapugos ug hilig makiglalis. Ang usa ka tawo moderado sa pagkaon, apan nalumos sa garbo ug pagpasigarbo. Ang lain dili mapoy sa pag-ampo, apan dali masuko ug dali kaayo masuko. Ang lain nakalampos sa pipila ka gagmay nga butang ug nagpasigarbo na sa </w:t>
      </w:r>
      <w:r>
        <w:rPr>
          <w:lang w:val="ru-RU"/>
        </w:rPr>
        <w:lastRenderedPageBreak/>
        <w:t>iyang kaugalingon labaw pa sa mga mas pasagad kaysa kaniya. Busa, ang matag tawo napugos sa sala sa usa ka paagi o sa lain, apan ang mga tawo wala magtan-aw niini (Ephrem ang Siryano).</w:t>
      </w:r>
    </w:p>
    <w:p w14:paraId="1B42D6E7" w14:textId="77777777" w:rsidR="00171F0D" w:rsidRDefault="00171F0D">
      <w:pPr>
        <w:tabs>
          <w:tab w:val="left" w:pos="468"/>
        </w:tabs>
        <w:rPr>
          <w:lang w:val="ru-RU"/>
        </w:rPr>
      </w:pPr>
    </w:p>
    <w:p w14:paraId="6E3B0979" w14:textId="77777777" w:rsidR="00171F0D" w:rsidRDefault="00171F0D" w:rsidP="00CD03EE">
      <w:pPr>
        <w:pStyle w:val="Heading3"/>
        <w:rPr>
          <w:lang w:val="ru-RU"/>
        </w:rPr>
      </w:pPr>
      <w:bookmarkStart w:id="26" w:name="_Toc73833028"/>
      <w:bookmarkStart w:id="27" w:name="_Toc136188271"/>
      <w:bookmarkStart w:id="28" w:name="_Toc236892211"/>
      <w:r>
        <w:rPr>
          <w:lang w:val="ru-RU"/>
        </w:rPr>
        <w:t>San Juan Climaco</w:t>
      </w:r>
      <w:bookmarkEnd w:id="26"/>
      <w:bookmarkEnd w:id="27"/>
      <w:bookmarkEnd w:id="28"/>
    </w:p>
    <w:p w14:paraId="69E75194" w14:textId="77777777" w:rsidR="00171F0D" w:rsidRDefault="00171F0D">
      <w:pPr>
        <w:tabs>
          <w:tab w:val="left" w:pos="468"/>
        </w:tabs>
        <w:rPr>
          <w:lang w:val="ru-RU"/>
        </w:rPr>
      </w:pPr>
      <w:r>
        <w:rPr>
          <w:lang w:val="ru-RU"/>
        </w:rPr>
        <w:t>Walay nahibilin nga impormasyon mahitungod sa sayong kinabuhi ni San Juan Climacus (gikan sa pulong nga 'ladder'). Makita sa iyang mga sinulat nga nakadawat siya og maayong edukasyon ug, pagsunod sa sulodnong tawag, misulod sa Monasteryo sa Bukid Sinai sa edad nga 16. Sulod sa unang upat ka tuig, giya siya sa tigulang nga si Macarius, nga mao usab ang nagpahimo kaniya sa monastikong kinabuhi. Human nagpuyo ilawom sa giya sa tigulang sulod sa 19 ka tuig, misugod si San Juan sa pagpuyo nga nag-inusara pagkahuman sa kamatayon sa tigulang. Gitago niya ang iyang mga monastikong buhat gikan sa uban, mobalik siya sa monasteryo matag Domingo, diin siya moapil sa Balaang Misteryo ug dayon makig-istorya sa mga balaang tigulang aron susihon ang iyang espirituhanong kahimtang. Human sa kap-atan ka tuig nga nagpuyo sa pag-inusara, napili si San Juan nga abbot sa Monasteryo sa Sinai. Apan, upat ka tuig pagkahuman mibalik siya sa iyang pag-inusara ug namatay sa tuig 563, sa edad nga 80. Gisulat ni San Juan ang *Ang Hagdanan sa Pag-asdang sa Diosnon*. Niining basahon, nga adunay traynta ka kapitulo, iyang gipakita ang mga lakang padulong sa espirituhanong pagkahingpit.</w:t>
      </w:r>
    </w:p>
    <w:p w14:paraId="6A3186E3" w14:textId="77777777" w:rsidR="00171F0D" w:rsidRDefault="00171F0D">
      <w:pPr>
        <w:tabs>
          <w:tab w:val="left" w:pos="468"/>
        </w:tabs>
        <w:rPr>
          <w:lang w:val="ru-RU"/>
        </w:rPr>
      </w:pPr>
    </w:p>
    <w:p w14:paraId="0910906E" w14:textId="77777777" w:rsidR="00171F0D" w:rsidRDefault="00171F0D">
      <w:pPr>
        <w:pStyle w:val="Heading4"/>
        <w:rPr>
          <w:lang w:val="ru-RU"/>
        </w:rPr>
      </w:pPr>
      <w:bookmarkStart w:id="29" w:name="_Toc136188272"/>
      <w:r>
        <w:rPr>
          <w:lang w:val="ru-RU"/>
        </w:rPr>
        <w:t>Kahibalo sa kabubut-on sa Diyos, espirituhanong kadasig</w:t>
      </w:r>
      <w:bookmarkEnd w:id="29"/>
    </w:p>
    <w:p w14:paraId="5B8176E5" w14:textId="77777777" w:rsidR="00171F0D" w:rsidRDefault="00171F0D">
      <w:pPr>
        <w:tabs>
          <w:tab w:val="left" w:pos="468"/>
        </w:tabs>
        <w:rPr>
          <w:lang w:val="ru-RU"/>
        </w:rPr>
      </w:pPr>
      <w:r>
        <w:rPr>
          <w:lang w:val="ru-RU"/>
        </w:rPr>
        <w:tab/>
        <w:t xml:space="preserve">8. Ang tanan nga gustong mahibalo sa kabubut-on sa Ginoo kinahanglan una nilang patyon ang ilang kaugalingong kabubut-on sa ilang sulod. Human sa pag-ampo sa Dios uban sa pagtuo ug pagkamapainubsanon, kinahanglan sila mangayo og tambag gikan sa ilang mga amahan ug igsoon nga adunay mapainubsanon nga kasingkasing ug walay pagduha-duha sa ilang hunahuna. Ug kinahanglan nila dawaton ang ilang tambag sama sa pag-abot gikan sa baba sa Dios, bisan pa man kini supak sa ilang kaugalingong pagsabot sa maong butang. Ang mga ginagiyahan niining lagda </w:t>
      </w:r>
      <w:r>
        <w:rPr>
          <w:lang w:val="ru-RU"/>
        </w:rPr>
        <w:lastRenderedPageBreak/>
        <w:t>puno sa pagpaubos, ug dili sila tugotan sa Diyos nga malimbong. Juan sa Hagdanan.</w:t>
      </w:r>
    </w:p>
    <w:p w14:paraId="10BB0C1B" w14:textId="77777777" w:rsidR="00171F0D" w:rsidRDefault="00171F0D">
      <w:pPr>
        <w:tabs>
          <w:tab w:val="left" w:pos="468"/>
        </w:tabs>
        <w:rPr>
          <w:lang w:val="ru-RU"/>
        </w:rPr>
      </w:pPr>
      <w:r>
        <w:rPr>
          <w:lang w:val="ru-RU"/>
        </w:rPr>
        <w:tab/>
        <w:t>8. Ang uban nakahibalo sa kabubut-on sa Dios sa mosunod nga paagi. Gibilin nila ang bisan unsang hilig sa usa ka direksyon o sa lain—ang tanang argumento pabor o supak sa usa ka butang. Sa ingon nga napalaya na nila ang ilang hunahuna gikan sa ilang kaugalingong kabubut-on, ilang gipresentar ang ilang butang sa Ginoo uban sa mainitong pag-ampo sulod sa usa ka takdang gidaghanon sa mga adlaw. Sa ingon niini ilang nahibal-an ang Iyang kabubut-on—bisan tungod kay ang Labaw nga Hunahuna misulti sa ilang hunahuna, o tungod kay ang usa sa mga posible nga solusyon hingpit nga nawala ang kahinungdanon alang kanila. Juan sa Hagdanan.</w:t>
      </w:r>
    </w:p>
    <w:p w14:paraId="72CC2446" w14:textId="77777777" w:rsidR="00171F0D" w:rsidRDefault="00171F0D">
      <w:pPr>
        <w:tabs>
          <w:tab w:val="left" w:pos="468"/>
        </w:tabs>
        <w:rPr>
          <w:lang w:val="ru-RU"/>
        </w:rPr>
      </w:pPr>
      <w:r>
        <w:rPr>
          <w:lang w:val="ru-RU"/>
        </w:rPr>
        <w:tab/>
        <w:t>8. Kinsa man ang nakab-ot sa Dios sulod sa iyang kaugalingon pinaagi sa kahayag gikan sa ibabaw, dali ra makadawat og tubag mahitungod sa balaan nga kabubut-on sa Dios, sa mga butang nga nagkinahanglan og pagdali ug sa mga butang nga puwede pa madugay. Juan sa Hagdanan.</w:t>
      </w:r>
    </w:p>
    <w:p w14:paraId="1C9881AD" w14:textId="77777777" w:rsidR="00171F0D" w:rsidRDefault="00171F0D">
      <w:pPr>
        <w:tabs>
          <w:tab w:val="left" w:pos="468"/>
        </w:tabs>
        <w:rPr>
          <w:lang w:val="ru-RU"/>
        </w:rPr>
      </w:pPr>
      <w:r>
        <w:rPr>
          <w:lang w:val="ru-RU"/>
        </w:rPr>
        <w:tab/>
        <w:t>11. Sa tanang kahimtang kinahanglan susihon nato ang atong mga tuyo: kay ang Ginoo nagtan-aw niini sa tanang buhat nato. Bisan unsang butang nga walay pagpabor ug walay tanang kahugawan, ug gihimo alang lamang sa Ginoo ug dili tungod sa lain nga rason, ihap kini sa atong kaayohan, bisan pa kini dili hingpit. Juan sa Hagdanan.</w:t>
      </w:r>
    </w:p>
    <w:p w14:paraId="21B38139" w14:textId="77777777" w:rsidR="00171F0D" w:rsidRDefault="00171F0D">
      <w:pPr>
        <w:tabs>
          <w:tab w:val="left" w:pos="468"/>
        </w:tabs>
        <w:rPr>
          <w:lang w:val="ru-RU"/>
        </w:rPr>
      </w:pPr>
      <w:r>
        <w:rPr>
          <w:lang w:val="ru-RU"/>
        </w:rPr>
        <w:tab/>
        <w:t>11. Aduna usab mapangahas nga mga kalag nga, tungod sa kusgan nilang gugma sa Dios (ug uban sa mapainubuson nga kasingkasing), mosulay sa mga buhat nga molabaw sa ilang kusog. Ug aduna usab mga hambog nga kasingkasing nga mosulay sa ingon nga mga buhat tungod sa pagpang-awhag sa atong mga kaaway (mga demonyo). Kay ang atong mga kaaway kanunay nga malimbungon nga nag-awhag kanato sa pagbuhat og mga butang nga labaw pa sa atong makaya, aron, kon mapakyas kita, mahulog kita sa kawad-on sa paglaum ug biyaan bisan pa ang mga buhat nga angay sa atong kusog. Juan Climacus.</w:t>
      </w:r>
    </w:p>
    <w:p w14:paraId="7E712419" w14:textId="77777777" w:rsidR="00171F0D" w:rsidRDefault="00171F0D">
      <w:pPr>
        <w:tabs>
          <w:tab w:val="left" w:pos="468"/>
        </w:tabs>
        <w:rPr>
          <w:lang w:val="ru-RU"/>
        </w:rPr>
      </w:pPr>
      <w:r>
        <w:rPr>
          <w:lang w:val="ru-RU"/>
        </w:rPr>
        <w:tab/>
        <w:t xml:space="preserve">11. Nakakita ko og mga tawo nga huyang sa kalag ug sa lawas, nga tungod sa kadaghan sa mga sala nga ilang nabuhat, misulay og mga buhat nga labaw pa sa ilang kusog ug wala nila kini makaya. Ug gisultihan ko sila nga ang Dios dili mohukom sa paghinulsol </w:t>
      </w:r>
      <w:r>
        <w:rPr>
          <w:lang w:val="ru-RU"/>
        </w:rPr>
        <w:lastRenderedPageBreak/>
        <w:t>base sa kadako sa paningkamot sa usa ka tawo, kondili base sa sukod sa pagpaubos, kauban ang paghilak, pagmugos sa kasingkasing, ug pagdumot sa sala. Juan Climacus.</w:t>
      </w:r>
    </w:p>
    <w:p w14:paraId="5582BC5B" w14:textId="77777777" w:rsidR="00171F0D" w:rsidRDefault="00171F0D">
      <w:pPr>
        <w:tabs>
          <w:tab w:val="left" w:pos="468"/>
        </w:tabs>
        <w:rPr>
          <w:lang w:val="ru-RU"/>
        </w:rPr>
      </w:pPr>
      <w:r>
        <w:rPr>
          <w:lang w:val="ru-RU"/>
        </w:rPr>
        <w:tab/>
        <w:t xml:space="preserve">11. Ang mga sala ug mga pagbati dili bahin sa kinaiyahan sa tawo, kay ang Dios dili ang nagmugna sa mga pagbati. Apan Iyang gipahimutang sa atong kinaiyahan ang daghang mga birtud, diin ang mosunod angay hisgutan: kalooy (kay bisan ang mga pagano maloloy-on), gugma (kay mahitabo nga bisan ang mga hayop maghilak kon mawala nila ang usag usa), pagtuo (kay kini anaa sa tanang tawo), paglaum (kay kon magpahulam kita og kuwarta, kon magtanum o maghago kita, naglaum kita nga makaginansya niini, ug kon magbiyahe kita, naglaum kita nga makaabot sa atong padulngan). Busa, kung ang gugma ug pagkamaayo anaa sa atong kinaiyahan, ug ang gugma mao ang pagtuman sa balaod, nan klaro nga ang mga pagkamaayo dili langayo sa atong kinaiyahan. Ug pahiyaon ang mga gustong ipangatarungan ang ilang katamaran pinaagi sa pag-angkon nga wala silay gahum. </w:t>
      </w:r>
    </w:p>
    <w:p w14:paraId="1380D0D8" w14:textId="77777777" w:rsidR="00171F0D" w:rsidRDefault="00171F0D">
      <w:pPr>
        <w:tabs>
          <w:tab w:val="left" w:pos="468"/>
        </w:tabs>
        <w:rPr>
          <w:lang w:val="ru-RU"/>
        </w:rPr>
      </w:pPr>
    </w:p>
    <w:p w14:paraId="4FD8A384" w14:textId="77777777" w:rsidR="00171F0D" w:rsidRDefault="00171F0D">
      <w:pPr>
        <w:pStyle w:val="Heading4"/>
        <w:rPr>
          <w:lang w:val="ru-RU"/>
        </w:rPr>
      </w:pPr>
      <w:bookmarkStart w:id="30" w:name="_Toc136188273"/>
      <w:r>
        <w:rPr>
          <w:lang w:val="ru-RU"/>
        </w:rPr>
        <w:t xml:space="preserve"> Ang pakigbisog batok sa walo ka nag-unang pagbati</w:t>
      </w:r>
      <w:bookmarkEnd w:id="30"/>
    </w:p>
    <w:p w14:paraId="4505EFDF" w14:textId="77777777" w:rsidR="00171F0D" w:rsidRDefault="00171F0D">
      <w:pPr>
        <w:tabs>
          <w:tab w:val="left" w:pos="468"/>
        </w:tabs>
        <w:rPr>
          <w:lang w:val="ru-RU"/>
        </w:rPr>
      </w:pPr>
      <w:r>
        <w:rPr>
          <w:lang w:val="ru-RU"/>
        </w:rPr>
        <w:t xml:space="preserve"> </w:t>
      </w:r>
      <w:r>
        <w:rPr>
          <w:lang w:val="ru-RU"/>
        </w:rPr>
        <w:tab/>
        <w:t>21. Kinsa man ang nakadaog sa unang tulo ka nag-unang pagbati—pagpasigarbo, paghigugma sa kuwarta ug pagkaon-on—makadaog usab sa nahibilin nga lima: kahilambigit, kasuko, kasubo, kawad-on sa paglaum ug garbo. Apan kinsa man ang dili maningkamot nga malabwan ang una, dili makadaog bisan usa kanila. John Climacus.</w:t>
      </w:r>
    </w:p>
    <w:p w14:paraId="0FD00D97" w14:textId="77777777" w:rsidR="00171F0D" w:rsidRDefault="00171F0D">
      <w:pPr>
        <w:tabs>
          <w:tab w:val="left" w:pos="468"/>
        </w:tabs>
        <w:rPr>
          <w:lang w:val="ru-RU"/>
        </w:rPr>
      </w:pPr>
      <w:r>
        <w:rPr>
          <w:lang w:val="ru-RU"/>
        </w:rPr>
        <w:tab/>
        <w:t>21. Ang uban, sa ilang kinaiyahan, hilig sa pagpugong sa kaugalingon, o kahilom, o pagkabalaan, o pagkamapainubsanon, o kaisog, o pagkamabuotan. Ang uban, bisan pa, adunay kinaiyahan nga hapit tibuok supak niining mga mahimayaong hiyas, apan pugson nila ang ilang kaugalingon sa pagpraktis niini; ug bisan pa man nga usahay sila mapakyas, gidayeg ko sila nga labaw pa kaysa sa una, ingon nga mga mananaog sa ilang kaugalingong kinaiyahan. John Climacus.</w:t>
      </w:r>
    </w:p>
    <w:p w14:paraId="3BA60996" w14:textId="77777777" w:rsidR="00171F0D" w:rsidRDefault="00171F0D">
      <w:pPr>
        <w:tabs>
          <w:tab w:val="left" w:pos="468"/>
        </w:tabs>
        <w:rPr>
          <w:lang w:val="ru-RU"/>
        </w:rPr>
      </w:pPr>
      <w:r>
        <w:rPr>
          <w:lang w:val="ru-RU"/>
        </w:rPr>
        <w:tab/>
        <w:t xml:space="preserve">21. Unsa nga mga sala ang motumaw gikan sa walo ka nag-unang mapinagbungog nga hunahuna, ug hain sa tulo ka nag-unang hunahuna ang ginikanan sa matag usa sa uban pang lima? — Ang ginikanan sa pakighilawas mao ang pagkalawgaw; ang ginikanan sa </w:t>
      </w:r>
      <w:r>
        <w:rPr>
          <w:lang w:val="ru-RU"/>
        </w:rPr>
        <w:lastRenderedPageBreak/>
        <w:t>kawad-on sa paglaum mao ang pagkamapahitas-on; ang kasubo ug kasuko natawo gikan sa tulo ka nag-unang mapinagbungog nga hunahuna; ug ang pagkamapahitas-on mao ang ginikanan sa garbo. Unsa man, busa, ang mga sala nga motumaw gikan sa walo ka nag-unang pagbati? Niini akong isulti nga sa walay pagpugong nga mga pagbati, walay sentido ni kahusay, kondili kagubot ug kaguliyang ra. Juan Climacus.</w:t>
      </w:r>
    </w:p>
    <w:p w14:paraId="6BCA8E04" w14:textId="77777777" w:rsidR="00171F0D" w:rsidRDefault="00171F0D">
      <w:pPr>
        <w:tabs>
          <w:tab w:val="left" w:pos="468"/>
        </w:tabs>
        <w:rPr>
          <w:lang w:val="ru-RU"/>
        </w:rPr>
      </w:pPr>
      <w:r>
        <w:rPr>
          <w:lang w:val="ru-RU"/>
        </w:rPr>
        <w:tab/>
        <w:t>21. Sama sa pagkuha og tubig gikan sa tinubdan diin mahimo natong makuha ang palaka kauban sa tubig, ingon usab, samtang nagpraktis kita sa mga hiyas, usahay dili nato namatikdan nga mapailalom kita sa mga pagbati nga nakasagol niini. Busa, ang kasibot usahay nakasagol sa pagkamahigalaon; ang pakighilawas o paghukom sa gugma; ug ang sobra nga pagka-estrikto sa pagkamapamalandong. Kauban sa pagkamapamalandong—ka-astig; kauban sa pagkamapaubos—pagduhaduha, pagkahinay, katamaran, pagpanamastamas, pagka-mapangahas ug pagsuway; kauban sa kahilom—tinguha sa pagtudlo; kauban sa kalipay—pagpaka-importante; kauban sa paglaum—pagka-walay buhat; kauban sa kalinaw—pagkawalay paglaum ug pagkawalay pagtagad; kauban sa pagkabalaan—kapaitan; uban sa pagpaubos—sobra nga kaisog; ug pagkahuman niini tanan, sama sa usa ka komon nga hilo, moabot ang pagpasigarbo. Juan sa Hagdanan.</w:t>
      </w:r>
    </w:p>
    <w:p w14:paraId="54B71714" w14:textId="77777777" w:rsidR="00171F0D" w:rsidRDefault="00171F0D">
      <w:pPr>
        <w:tabs>
          <w:tab w:val="left" w:pos="468"/>
        </w:tabs>
        <w:rPr>
          <w:lang w:val="ru-RU"/>
        </w:rPr>
      </w:pPr>
      <w:r>
        <w:rPr>
          <w:lang w:val="ru-RU"/>
        </w:rPr>
        <w:tab/>
        <w:t>21. Kanunay nga obserbahi sa sulod nimo ang mga pagpakita sa mga mainit nga pagbati, ug makita nimo nga daghang mga pagbati ang nagatago sa sulod nimo. Kasagaran dili nato mailhan kining nagkalain-laing espirituhanong mga sakit—tungod sa atong kahuyang, o tungod sa usa ka lawom nga natukod nga makasasala nga batasan. Juan Climacus.</w:t>
      </w:r>
    </w:p>
    <w:p w14:paraId="0EFD3C33" w14:textId="77777777" w:rsidR="00171F0D" w:rsidRDefault="00171F0D">
      <w:pPr>
        <w:tabs>
          <w:tab w:val="left" w:pos="468"/>
        </w:tabs>
        <w:rPr>
          <w:lang w:val="ru-RU"/>
        </w:rPr>
      </w:pPr>
      <w:r>
        <w:rPr>
          <w:lang w:val="ru-RU"/>
        </w:rPr>
        <w:tab/>
        <w:t xml:space="preserve">27. </w:t>
      </w:r>
      <w:r>
        <w:rPr>
          <w:u w:val="single"/>
          <w:lang w:val="ru-RU"/>
        </w:rPr>
        <w:t xml:space="preserve">Kasuko ug kasubo. </w:t>
      </w:r>
      <w:r>
        <w:rPr>
          <w:lang w:val="ru-RU"/>
        </w:rPr>
        <w:t>Ang kasuko sama sa paspas nga lihok sa gilingan sa bato: sa usa ka gutlo lang, makagiling ug makaguba kini og mas daghang bunga sa trigo sa kalag kaysa bisan unsa pa sa tibuok adlaw. Busa, kinahanglan nga bantayan nato pag-ayo ang atong kaugalingon. Ang kasuko, sama sa kalayo nga gipanghuyop sa kusog nga hangin, dali nga mosunog ug mopapas sa uma sa kalag. Juan sa Hagdanan.</w:t>
      </w:r>
    </w:p>
    <w:p w14:paraId="23FB3384" w14:textId="77777777" w:rsidR="00171F0D" w:rsidRDefault="00171F0D">
      <w:pPr>
        <w:tabs>
          <w:tab w:val="left" w:pos="468"/>
        </w:tabs>
        <w:rPr>
          <w:lang w:val="ru-RU"/>
        </w:rPr>
      </w:pPr>
      <w:r>
        <w:rPr>
          <w:lang w:val="ru-RU"/>
        </w:rPr>
        <w:tab/>
        <w:t xml:space="preserve">27. Walay butang nga ingon ka dili angay alang sa usa ka nagahinulsol sama sa masuko nga kasuko, kay ang pagbalik sa Diyos nagkinahanglan og dakong pagpaubos, samtang ang </w:t>
      </w:r>
      <w:r>
        <w:rPr>
          <w:lang w:val="ru-RU"/>
        </w:rPr>
        <w:lastRenderedPageBreak/>
        <w:t>pagkasuko-suko usa ka timailhan sa taas nga pagtan-aw sa kaugalingon. Juan Climacus.</w:t>
      </w:r>
    </w:p>
    <w:p w14:paraId="76F41143" w14:textId="77777777" w:rsidR="00171F0D" w:rsidRDefault="00171F0D">
      <w:pPr>
        <w:tabs>
          <w:tab w:val="left" w:pos="468"/>
        </w:tabs>
        <w:rPr>
          <w:lang w:val="ru-RU"/>
        </w:rPr>
      </w:pPr>
      <w:r>
        <w:rPr>
          <w:lang w:val="ru-RU"/>
        </w:rPr>
        <w:tab/>
        <w:t>27. Kung ang Balaang Espiritu mao ang kalinaw sa kalag, ug ang kasuko mao ang kagubot sa kasingkasing, nan walay lain nga babag sa Iyang pagpuyo sa sulod nato sama sa masuko nga kasuko. Juan Climacus.</w:t>
      </w:r>
    </w:p>
    <w:p w14:paraId="0C472E08" w14:textId="77777777" w:rsidR="00171F0D" w:rsidRDefault="00171F0D">
      <w:pPr>
        <w:tabs>
          <w:tab w:val="left" w:pos="468"/>
        </w:tabs>
        <w:rPr>
          <w:lang w:val="ru-RU"/>
        </w:rPr>
      </w:pPr>
      <w:r>
        <w:rPr>
          <w:lang w:val="ru-RU"/>
        </w:rPr>
        <w:tab/>
        <w:t>27. Atong tan-awon pag-ayo, ug makita nato nga daghan sa mga dali ra masuko magbantay, magpuasa ug maghilom uban sa dakong kadasig—ug ang kaaway dili sila pugngan niini. Kay nahibalo siya unsaon pagpanago sa mga gamot niining pagbati bisan pa sa ilawom sa mga buhat sa paghinulsol ug paghilak. Juan Climaco.</w:t>
      </w:r>
    </w:p>
    <w:p w14:paraId="21BD9198" w14:textId="77777777" w:rsidR="00171F0D" w:rsidRDefault="00171F0D">
      <w:pPr>
        <w:tabs>
          <w:tab w:val="left" w:pos="468"/>
        </w:tabs>
        <w:rPr>
          <w:lang w:val="ru-RU"/>
        </w:rPr>
      </w:pPr>
      <w:r>
        <w:rPr>
          <w:lang w:val="ru-RU"/>
        </w:rPr>
        <w:tab/>
        <w:t>27. Kung magpabilin ka og sama sa kasingkasing, ipabilin kini batok sa mga demonyo; ug kung magpakaaway ka, pagpakigaway sa imong kaugalingong lawas sa tanang panahon. Ang unod usa ka dili mapasalamaton ug malimbongon nga higala; kung pasagdan, kini magdala pa gayud og mas dakong kadaut. John Climacus.</w:t>
      </w:r>
    </w:p>
    <w:p w14:paraId="00873FE7" w14:textId="77777777" w:rsidR="00171F0D" w:rsidRDefault="00171F0D">
      <w:pPr>
        <w:tabs>
          <w:tab w:val="left" w:pos="468"/>
        </w:tabs>
        <w:rPr>
          <w:lang w:val="ru-RU"/>
        </w:rPr>
      </w:pPr>
      <w:r>
        <w:rPr>
          <w:lang w:val="ru-RU"/>
        </w:rPr>
        <w:tab/>
        <w:t>27. Ang mapanimalos nga kasingkasing usa ka baluktot nga maghuhubad sa Kasulatan, nga naghubad sa mga pulong sa Espiritu sa alegorikal nga paagi aron mohaom sa kaugalingon. Apan hinaut nga ang pag-ampo nga gihatag kanato sa Ginoong Jesus makapahiya niini: '… ug pasayloa kami sa among mga utang, ingon nga among gipasaylo ang among mga mananapad'—usa ka pag-ampo nga dili nato kaisog ipangayo samtang nagpuyo pa ang kasuko batok sa bisan kinsa. Juan Climaco.</w:t>
      </w:r>
    </w:p>
    <w:p w14:paraId="5FAB1F90" w14:textId="77777777" w:rsidR="00171F0D" w:rsidRDefault="00171F0D">
      <w:pPr>
        <w:tabs>
          <w:tab w:val="left" w:pos="468"/>
        </w:tabs>
        <w:rPr>
          <w:lang w:val="ru-RU"/>
        </w:rPr>
      </w:pPr>
      <w:r>
        <w:rPr>
          <w:lang w:val="ru-RU"/>
        </w:rPr>
        <w:tab/>
        <w:t>27. Kung, human ka magpaningkamot pag-ayo sa imong kaugalingong pag-usab, dili nimo mapagawas kining tinik sa imong kasingkasing, nanadto ka ug mapainubuson nga isumite ang imong kaugalingon sa paghinulsol sa atubangan sa tawo nga imong gihiganti — bisan pa sa pulong lang. Sa ingon, tungod sa imong dugay nang pagkunwari kaniya nga nakapahiya kanimo, sa katapusan mahigugma ka kaniya. John Climacus.</w:t>
      </w:r>
    </w:p>
    <w:p w14:paraId="42E6BC51" w14:textId="77777777" w:rsidR="00171F0D" w:rsidRDefault="00171F0D">
      <w:pPr>
        <w:tabs>
          <w:tab w:val="left" w:pos="468"/>
        </w:tabs>
        <w:rPr>
          <w:lang w:val="ru-RU"/>
        </w:rPr>
      </w:pPr>
      <w:r>
        <w:rPr>
          <w:lang w:val="ru-RU"/>
        </w:rPr>
        <w:tab/>
        <w:t>28. Ang atong labing maloloy-on nga Ginoo ug Magtutudlo, sa pagtan-aw nga ang usa ka tawo labi ka pasagad sa iyang espirituhanong paningkamot, iyang ipakumbaba ang unod pinaagi sa sakit—ingon usa ka dili kaayo lisod nga paningkamot—ug pinaagi niini iyang limpyohan ang kalag gikan sa dautang hunahuna ug mga pagbati. Juan Climacus.</w:t>
      </w:r>
    </w:p>
    <w:p w14:paraId="28D34F09" w14:textId="77777777" w:rsidR="00171F0D" w:rsidRDefault="00171F0D">
      <w:pPr>
        <w:tabs>
          <w:tab w:val="left" w:pos="468"/>
        </w:tabs>
        <w:rPr>
          <w:lang w:val="ru-RU"/>
        </w:rPr>
      </w:pPr>
      <w:r>
        <w:rPr>
          <w:lang w:val="ru-RU"/>
        </w:rPr>
        <w:lastRenderedPageBreak/>
        <w:tab/>
        <w:t>28. Sama sa usa ka gamay nga kalayo nga makapahumok sa daghang kandila, ingon usab ang gamay nga pagka-ulaw makapahumok sa atong kasingkasing, makapahupay niini, ug makapapas sa tanang kabangis niini, sa tanang kawalay pagbati ug kalig-on. Juan Climacus.</w:t>
      </w:r>
    </w:p>
    <w:p w14:paraId="4D8BDD6B" w14:textId="77777777" w:rsidR="00171F0D" w:rsidRDefault="00171F0D">
      <w:pPr>
        <w:tabs>
          <w:tab w:val="left" w:pos="468"/>
        </w:tabs>
        <w:rPr>
          <w:lang w:val="ru-RU"/>
        </w:rPr>
      </w:pPr>
      <w:r>
        <w:rPr>
          <w:lang w:val="ru-RU"/>
        </w:rPr>
        <w:tab/>
        <w:t xml:space="preserve">30. </w:t>
      </w:r>
      <w:r>
        <w:rPr>
          <w:u w:val="single"/>
          <w:lang w:val="ru-RU"/>
        </w:rPr>
        <w:t>Pagkawalay huna-huna</w:t>
      </w:r>
      <w:r>
        <w:rPr>
          <w:lang w:val="ru-RU"/>
        </w:rPr>
        <w:t>. Kanunay itago sa Ginoo kanato ang mga hiyas nga atong nakuha. Apan ang tawo nga magdayeg kanato o magpasipala kanato magbukas sa atong mga mata niini, ug unya mawala ang bahandi sa hiyas. Juan Climacus.</w:t>
      </w:r>
    </w:p>
    <w:p w14:paraId="09BA20D9" w14:textId="77777777" w:rsidR="00171F0D" w:rsidRDefault="00171F0D">
      <w:pPr>
        <w:tabs>
          <w:tab w:val="left" w:pos="468"/>
        </w:tabs>
        <w:rPr>
          <w:lang w:val="ru-RU"/>
        </w:rPr>
      </w:pPr>
      <w:r>
        <w:rPr>
          <w:lang w:val="ru-RU"/>
        </w:rPr>
        <w:tab/>
        <w:t>30. Dili ang nagasilot sa iyang kaugalingon ang tinuod nga mapainubuson (kay kinsa bay makasustiner sa pagsaway gikan sa iyang kaugalingon?), kondili siya nga, bisan pa gisaway sa lain, wala magkunhod sa iyang gugma alang niadtong tawo. Juan Climacus.</w:t>
      </w:r>
    </w:p>
    <w:p w14:paraId="448AE98B" w14:textId="77777777" w:rsidR="00171F0D" w:rsidRDefault="00171F0D">
      <w:pPr>
        <w:tabs>
          <w:tab w:val="left" w:pos="468"/>
        </w:tabs>
        <w:rPr>
          <w:lang w:val="ru-RU"/>
        </w:rPr>
      </w:pPr>
      <w:r>
        <w:rPr>
          <w:lang w:val="ru-RU"/>
        </w:rPr>
        <w:tab/>
        <w:t>30. Ang kahambog dali ra kaayo mo-angkon sa natural nga mga gasa, ug pinaagi niini kanunay nitultol sa pagkaguba sa mga malisud nga ulipon niini. Juan Climacus.</w:t>
      </w:r>
    </w:p>
    <w:p w14:paraId="202E42A1" w14:textId="77777777" w:rsidR="00171F0D" w:rsidRDefault="00171F0D">
      <w:pPr>
        <w:tabs>
          <w:tab w:val="left" w:pos="468"/>
        </w:tabs>
        <w:rPr>
          <w:lang w:val="ru-RU"/>
        </w:rPr>
      </w:pPr>
      <w:r>
        <w:rPr>
          <w:lang w:val="ru-RU"/>
        </w:rPr>
        <w:tab/>
        <w:t>30. Sa usa ka higayon nakita nako kung giunsa sa demonyo sa garbo pagpahawa sa iyang igsoon—ang demonyo sa kasuko. Usa ka monghe nasuko sa usa pa, apan sa pag-abot sa mga layko, kalit nga nanghupay ang nasuko, ug misurender sa demonyo sa garbo, kay dili niya pag-alagad ang duha ka agalon sa samang higayon. Juan Climacus.</w:t>
      </w:r>
    </w:p>
    <w:p w14:paraId="29BED8C1" w14:textId="77777777" w:rsidR="00171F0D" w:rsidRDefault="00171F0D">
      <w:pPr>
        <w:tabs>
          <w:tab w:val="left" w:pos="468"/>
        </w:tabs>
        <w:rPr>
          <w:lang w:val="ru-RU"/>
        </w:rPr>
      </w:pPr>
      <w:r>
        <w:rPr>
          <w:lang w:val="ru-RU"/>
        </w:rPr>
        <w:tab/>
        <w:t>30. Ang bisan kinsa nga nahimong ulipon sa garbo nagkinabuhi og doble: usa sa gawas, ug ang usa sa kaharian sa hunahuna ug pagbati; usa sa pribado, ug ang usa sa publiko. Juan Climacus.</w:t>
      </w:r>
    </w:p>
    <w:p w14:paraId="198E3BC8" w14:textId="77777777" w:rsidR="00171F0D" w:rsidRDefault="00171F0D">
      <w:pPr>
        <w:tabs>
          <w:tab w:val="left" w:pos="468"/>
        </w:tabs>
        <w:rPr>
          <w:lang w:val="ru-RU"/>
        </w:rPr>
      </w:pPr>
      <w:r>
        <w:rPr>
          <w:lang w:val="ru-RU"/>
        </w:rPr>
        <w:tab/>
        <w:t>30. Ang usa ka tawo nga nakatilaw sa langitnong himaya natural nga ginatamay ang tanang himaya sa kalibutan. Ug katingalahan kanako kung adunay bisan kinsa, nga wala makatilaw sa una, hingpit nga motamay sa ikaduha. Juan Climacus.</w:t>
      </w:r>
    </w:p>
    <w:p w14:paraId="00982F11" w14:textId="77777777" w:rsidR="00171F0D" w:rsidRDefault="00171F0D">
      <w:pPr>
        <w:tabs>
          <w:tab w:val="left" w:pos="468"/>
        </w:tabs>
        <w:rPr>
          <w:lang w:val="ru-RU"/>
        </w:rPr>
      </w:pPr>
      <w:r>
        <w:rPr>
          <w:lang w:val="ru-RU"/>
        </w:rPr>
        <w:tab/>
        <w:t>30. Nakakita ko sa uban nga misugod sa ilang espirituhanong paningkamot tungod sa garbo, apan unya, pagbag-o sa ilang kinaiya, gikoronahan nila ang ilang pobre nga sinugdanan sa usa ka angay pasidunggan nga katapusan. Juan Climacus.</w:t>
      </w:r>
    </w:p>
    <w:p w14:paraId="6952569F" w14:textId="77777777" w:rsidR="00171F0D" w:rsidRDefault="00171F0D">
      <w:pPr>
        <w:tabs>
          <w:tab w:val="left" w:pos="468"/>
        </w:tabs>
        <w:rPr>
          <w:lang w:val="ru-RU"/>
        </w:rPr>
      </w:pPr>
      <w:r>
        <w:rPr>
          <w:lang w:val="ru-RU"/>
        </w:rPr>
        <w:tab/>
        <w:t xml:space="preserve">30. Ang bisan kinsa nga magpasigarbo sa iyang natural nga mga gasa—sama sa kaalam, dali nga pagsabot, kahanas sa pagbasa ug paglitok, hait nga hunahuna, ug uban pang susamang abilidad nga nakuha nga walay paningkamot—dili gayud hatagan og </w:t>
      </w:r>
      <w:r>
        <w:rPr>
          <w:lang w:val="ru-RU"/>
        </w:rPr>
        <w:lastRenderedPageBreak/>
        <w:t xml:space="preserve">supernatural nga mga gasa, kay 'ang </w:t>
      </w:r>
      <w:r>
        <w:rPr>
          <w:i/>
          <w:lang w:val="ru-RU"/>
        </w:rPr>
        <w:t>dili matinud-anon sa gamay, dili usab matinud-anon sa daghan'</w:t>
      </w:r>
      <w:r>
        <w:rPr>
          <w:lang w:val="ru-RU"/>
        </w:rPr>
        <w:t xml:space="preserve"> (Lucas 16:10; Juan sa Hambana)</w:t>
      </w:r>
    </w:p>
    <w:p w14:paraId="16D1FB7D" w14:textId="77777777" w:rsidR="00171F0D" w:rsidRDefault="00171F0D">
      <w:pPr>
        <w:tabs>
          <w:tab w:val="left" w:pos="468"/>
        </w:tabs>
        <w:rPr>
          <w:lang w:val="ru-RU"/>
        </w:rPr>
      </w:pPr>
      <w:r>
        <w:rPr>
          <w:lang w:val="ru-RU"/>
        </w:rPr>
        <w:tab/>
        <w:t>30. Ang bisan kinsa nga mangayo og gasa sa Diyos ingon kabaylo sa iyang paningkamot nagbarug sa delikadong pundasyon. Apan ang bisan kinsa, sa pikas bahin, nga nagtan-aw sa iyang kaugalingon nga kanunay utang sa Diyos makakaplag sa iyang kaugalingon nga napuno sa langitnong mga gasa nga labaw pa sa iyang gipaabot. Juan Climacus.</w:t>
      </w:r>
    </w:p>
    <w:p w14:paraId="10A9B4AB" w14:textId="77777777" w:rsidR="00171F0D" w:rsidRDefault="00171F0D">
      <w:pPr>
        <w:tabs>
          <w:tab w:val="left" w:pos="468"/>
        </w:tabs>
        <w:rPr>
          <w:lang w:val="ru-RU"/>
        </w:rPr>
      </w:pPr>
      <w:r>
        <w:rPr>
          <w:lang w:val="ru-RU"/>
        </w:rPr>
        <w:tab/>
        <w:t>30. Ayaw tagda ang hunahuna kon mosugyot kini nga ipahayag nimo ang imong mga kaayo alang sa kaayohan sa imong mga mamiminaw, kay 'unsa may kapuslanan sa tawo kon makuha niya ang tibuok kalibutan, apan mawala ang iyang kalag?' (Mat. 16:26). Walay makahatag og ingon kadako nga kaayohan sa isigkatawo sama sa usa ka mapainubuson ug matinud-anon nga kinaiya, ug sa mga pulong nga nagpakita niini. Sa ingon niini, makaapekto usab kita sa uban, aron dili sila mahimong hambog. Ug unsa pa kaha ang mas mapuslanon pa kaysa pagka-mapainubuson? Juan Climacus.</w:t>
      </w:r>
    </w:p>
    <w:p w14:paraId="5984B7D2" w14:textId="77777777" w:rsidR="00171F0D" w:rsidRDefault="00171F0D">
      <w:pPr>
        <w:tabs>
          <w:tab w:val="left" w:pos="468"/>
        </w:tabs>
        <w:rPr>
          <w:lang w:val="ru-RU"/>
        </w:rPr>
      </w:pPr>
      <w:r>
        <w:rPr>
          <w:lang w:val="ru-RU"/>
        </w:rPr>
        <w:tab/>
        <w:t xml:space="preserve">30. </w:t>
      </w:r>
      <w:r>
        <w:rPr>
          <w:u w:val="single"/>
          <w:lang w:val="ru-RU"/>
        </w:rPr>
        <w:t>Garbo</w:t>
      </w:r>
      <w:r>
        <w:rPr>
          <w:lang w:val="ru-RU"/>
        </w:rPr>
        <w:t>. Kanunay nga mahitabo nga ang usa ka ulod, sa pagkahamtong, moturok og pako ug molupad sa kahitas-an. Ingon usab, ang kahambog, sa pagka kusgan, mopamunga og garbo—ang inahan ug tighuman sa tanang dautan. Juan sa Hagdanan.</w:t>
      </w:r>
    </w:p>
    <w:p w14:paraId="538CD9DD" w14:textId="77777777" w:rsidR="00171F0D" w:rsidRDefault="00171F0D">
      <w:pPr>
        <w:tabs>
          <w:tab w:val="left" w:pos="468"/>
        </w:tabs>
        <w:rPr>
          <w:lang w:val="ru-RU"/>
        </w:rPr>
      </w:pPr>
      <w:r>
        <w:rPr>
          <w:lang w:val="ru-RU"/>
        </w:rPr>
        <w:tab/>
        <w:t>30. Sa diha nga nahitabo ang Pagkahulog, ang garbo nakagamot na, kay ang garbo mao ang tig-anunsyo sa Pagkahulog. Juan sa Hambana.</w:t>
      </w:r>
    </w:p>
    <w:p w14:paraId="5D8EE6AC" w14:textId="77777777" w:rsidR="00171F0D" w:rsidRDefault="00171F0D">
      <w:pPr>
        <w:tabs>
          <w:tab w:val="left" w:pos="468"/>
        </w:tabs>
        <w:rPr>
          <w:lang w:val="ru-RU"/>
        </w:rPr>
      </w:pPr>
      <w:r>
        <w:rPr>
          <w:lang w:val="ru-RU"/>
        </w:rPr>
        <w:tab/>
        <w:t>30. Ayaw pagsalig sa imong kaugalingong mga pagkamaayo hangtud nga madungog nimo ang katapusang paghukom mahitungod kanimo gikan sa Hukom, kay sa Ebanghelyo makita nato nga bisan pa siya nga naglingkod na sa salo-salo sa kasal gitali sa kamot ug tiil ug gilabay sa gawas nga kangitngit (Mat. 22:13). Juan Climacus.</w:t>
      </w:r>
    </w:p>
    <w:p w14:paraId="4E344A32" w14:textId="77777777" w:rsidR="00171F0D" w:rsidRDefault="00171F0D">
      <w:pPr>
        <w:tabs>
          <w:tab w:val="left" w:pos="468"/>
        </w:tabs>
        <w:rPr>
          <w:lang w:val="ru-RU"/>
        </w:rPr>
      </w:pPr>
      <w:r>
        <w:rPr>
          <w:lang w:val="ru-RU"/>
        </w:rPr>
        <w:tab/>
        <w:t>30. Ang garbo mao ang kakabus sa kalag, nga nagtuo nga adunahan kini, ug samtang naa sa kangitngit, nagtuo nga nagkupot kini og kahayag. Juan Climacus.</w:t>
      </w:r>
    </w:p>
    <w:p w14:paraId="470F47B7" w14:textId="77777777" w:rsidR="00171F0D" w:rsidRDefault="00171F0D">
      <w:pPr>
        <w:tabs>
          <w:tab w:val="left" w:pos="468"/>
        </w:tabs>
        <w:rPr>
          <w:lang w:val="ru-RU"/>
        </w:rPr>
      </w:pPr>
      <w:r>
        <w:rPr>
          <w:lang w:val="ru-RU"/>
        </w:rPr>
        <w:tab/>
        <w:t>30. Ang mga mapahitas-on sama sa mansanas, nabubulok sa sulod apan nagdan-ag sa kaanyag sa gawas. Juan Climacus.</w:t>
      </w:r>
    </w:p>
    <w:p w14:paraId="303F125F" w14:textId="77777777" w:rsidR="00171F0D" w:rsidRDefault="00171F0D">
      <w:pPr>
        <w:tabs>
          <w:tab w:val="left" w:pos="468"/>
        </w:tabs>
        <w:rPr>
          <w:lang w:val="ru-RU"/>
        </w:rPr>
      </w:pPr>
      <w:r>
        <w:rPr>
          <w:lang w:val="ru-RU"/>
        </w:rPr>
        <w:tab/>
        <w:t>30. Ang mapahitas-on nga tawo dili na kinahanglan pa ang diyablo nga manulay: gihimo na niya ang iyang kaugalingon nga diyablo ug kaatbang sa iyang kaugalingon. Juan Climacus.</w:t>
      </w:r>
    </w:p>
    <w:p w14:paraId="7EB086A6" w14:textId="77777777" w:rsidR="00171F0D" w:rsidRDefault="00171F0D">
      <w:pPr>
        <w:tabs>
          <w:tab w:val="left" w:pos="468"/>
        </w:tabs>
        <w:rPr>
          <w:lang w:val="ru-RU"/>
        </w:rPr>
      </w:pPr>
      <w:r>
        <w:rPr>
          <w:lang w:val="ru-RU"/>
        </w:rPr>
        <w:lastRenderedPageBreak/>
        <w:tab/>
        <w:t>30. Ang bisan kinsa nga gipanag-iya sa garbo nanginahanglan sa talagsaong tabang sa Diyos aron maluwas, kay ang tawhanong paagi sa kaluwasan walay pulos kaniya. Juan Climacus.</w:t>
      </w:r>
    </w:p>
    <w:p w14:paraId="552A7ABA" w14:textId="77777777" w:rsidR="00171F0D" w:rsidRDefault="00171F0D">
      <w:pPr>
        <w:tabs>
          <w:tab w:val="left" w:pos="468"/>
        </w:tabs>
        <w:rPr>
          <w:lang w:val="ru-RU"/>
        </w:rPr>
      </w:pPr>
      <w:r>
        <w:rPr>
          <w:lang w:val="ru-RU"/>
        </w:rPr>
        <w:tab/>
        <w:t>30. Walay lain hunahuna nga ingon kalisod ipangumpisala kaysa sa usa ka blasphemous nga hunahuna (nga naggikan sa garbo), ug tungod niini, ang uban mag-antos sa blasphemous nga mga hunahuna hangtod sa ilang katigulangon. Kinahanglan masabtan nga walay makatabang sa kalampusan sa mga demonyo labaw pa sa atong kapakyas sa pag-ikumpisal sa dautang hunahuna, apan pinaagi sa pagtipig niini nga natago sa atong sulod, napalig-on pa nato kini. Juan sa Hambana.</w:t>
      </w:r>
    </w:p>
    <w:p w14:paraId="59B3051D" w14:textId="77777777" w:rsidR="00171F0D" w:rsidRDefault="00171F0D">
      <w:pPr>
        <w:tabs>
          <w:tab w:val="left" w:pos="468"/>
        </w:tabs>
        <w:rPr>
          <w:lang w:val="ru-RU"/>
        </w:rPr>
      </w:pPr>
      <w:r>
        <w:rPr>
          <w:lang w:val="ru-RU"/>
        </w:rPr>
        <w:tab/>
        <w:t>30. Kung ang garbo sa pipila ka mga anghel naghimo kanila nga mga demonyo, nan, walay duhaduha, ang pagpaubos makahimo sa mga demonyo nga mahimong mga anghel. Busa, kamo nga nahulog, kaisog kamo, ug salig sa Dios. Juan Climacus.</w:t>
      </w:r>
    </w:p>
    <w:p w14:paraId="43D817AE" w14:textId="77777777" w:rsidR="00171F0D" w:rsidRDefault="00171F0D">
      <w:pPr>
        <w:tabs>
          <w:tab w:val="left" w:pos="468"/>
        </w:tabs>
        <w:rPr>
          <w:lang w:val="ru-RU"/>
        </w:rPr>
      </w:pPr>
      <w:r>
        <w:rPr>
          <w:lang w:val="ru-RU"/>
        </w:rPr>
        <w:tab/>
        <w:t>30. Ang hambog nga kalag mahimong ulipon sa kahadlok. Nagasalig sa kaugalingon, mahadlok kini sa labing huyang nga tingog ug bisan sa mga landong. Juan Climacus.</w:t>
      </w:r>
    </w:p>
    <w:p w14:paraId="54114880" w14:textId="77777777" w:rsidR="00171F0D" w:rsidRDefault="00171F0D">
      <w:pPr>
        <w:tabs>
          <w:tab w:val="left" w:pos="468"/>
        </w:tabs>
        <w:rPr>
          <w:lang w:val="ru-RU"/>
        </w:rPr>
      </w:pPr>
      <w:r>
        <w:rPr>
          <w:lang w:val="ru-RU"/>
        </w:rPr>
        <w:tab/>
        <w:t>30. Mahitabo usahay nga ang tanang pagbati mobiya dili lamang sa mga magtutuo kondili usab sa mga dili magtutuo, magbilin ug usa ra—nga, isip labing dautan, mopuli sa tanan ug ingon ka dautan nga kini makahulog sa usa bisan pa gani sa langit—mao ang garbo. Juan Climacus.</w:t>
      </w:r>
    </w:p>
    <w:p w14:paraId="36172B9F" w14:textId="77777777" w:rsidR="00171F0D" w:rsidRDefault="00171F0D">
      <w:pPr>
        <w:tabs>
          <w:tab w:val="left" w:pos="468"/>
        </w:tabs>
        <w:rPr>
          <w:lang w:val="ru-RU"/>
        </w:rPr>
      </w:pPr>
      <w:r>
        <w:rPr>
          <w:lang w:val="ru-RU"/>
        </w:rPr>
        <w:tab/>
        <w:t>30. Kasagaran, sa Iyang probidensya, biyaan sa Dios ang pipila ka gagmay nga pagbati sa mga espirituhanong tawo aron, sa pagkahibalo nila sa ilang mga kahuyang, mapanghimaraot nila ang ilang kaugalingon ug busa mapalambo sila sa pagpaubos. Juan Climacus.</w:t>
      </w:r>
    </w:p>
    <w:p w14:paraId="31F1336D" w14:textId="77777777" w:rsidR="00171F0D" w:rsidRDefault="00171F0D">
      <w:pPr>
        <w:tabs>
          <w:tab w:val="left" w:pos="468"/>
        </w:tabs>
        <w:rPr>
          <w:lang w:val="ru-RU"/>
        </w:rPr>
      </w:pPr>
      <w:r>
        <w:rPr>
          <w:lang w:val="ru-RU"/>
        </w:rPr>
        <w:tab/>
        <w:t>30. Sama sa usa ka pobre, sa diha nga makakita sa bahandi sa hari, mas maila pa gayud ang iyang kaugalingong kakabus; ingon usab ang kalag, sa diha nga makabasa sa mga binuhatan sa dagkong hiyas sa mga balaang amahan, dili gayud mapugngan nga mas mapainubuson pa gayud sa iyang paghunahuna. Juan Climacus.</w:t>
      </w:r>
    </w:p>
    <w:p w14:paraId="0D4EAD13" w14:textId="77777777" w:rsidR="00171F0D" w:rsidRDefault="00171F0D">
      <w:pPr>
        <w:tabs>
          <w:tab w:val="left" w:pos="468"/>
        </w:tabs>
        <w:rPr>
          <w:lang w:val="ru-RU"/>
        </w:rPr>
      </w:pPr>
      <w:r>
        <w:rPr>
          <w:lang w:val="ru-RU"/>
        </w:rPr>
        <w:tab/>
        <w:t>30. Ang tawo nga huyang sa lawas ug nakahimo og daghang grabeng sala, pasagdi siya nga maglakaw sa dalan sa pagpaubos ug sa mga kaugalingong hiyas niini, kay dili siya makakaplag og lain nga kaluwasan. Juan Climaco.</w:t>
      </w:r>
    </w:p>
    <w:p w14:paraId="1E526887" w14:textId="77777777" w:rsidR="00171F0D" w:rsidRDefault="00171F0D">
      <w:pPr>
        <w:tabs>
          <w:tab w:val="left" w:pos="468"/>
        </w:tabs>
        <w:rPr>
          <w:lang w:val="ru-RU"/>
        </w:rPr>
      </w:pPr>
    </w:p>
    <w:p w14:paraId="5A80C67A" w14:textId="77777777" w:rsidR="00171F0D" w:rsidRDefault="00171F0D">
      <w:pPr>
        <w:pStyle w:val="Heading4"/>
        <w:rPr>
          <w:lang w:val="ru-RU"/>
        </w:rPr>
      </w:pPr>
      <w:bookmarkStart w:id="31" w:name="_Toc136188274"/>
      <w:r>
        <w:rPr>
          <w:lang w:val="ru-RU"/>
        </w:rPr>
        <w:lastRenderedPageBreak/>
        <w:t>Gugma sa isigkatawo</w:t>
      </w:r>
      <w:bookmarkEnd w:id="31"/>
    </w:p>
    <w:p w14:paraId="194B2272" w14:textId="77777777" w:rsidR="00171F0D" w:rsidRDefault="00171F0D">
      <w:pPr>
        <w:tabs>
          <w:tab w:val="left" w:pos="468"/>
        </w:tabs>
        <w:rPr>
          <w:lang w:val="ru-RU"/>
        </w:rPr>
      </w:pPr>
      <w:r>
        <w:rPr>
          <w:lang w:val="ru-RU"/>
        </w:rPr>
        <w:tab/>
        <w:t>44. Ayaw paghukom nga istrikto sa mga nagtudlo sa dagkong hiyas sa pulong, samtang sila mismo tapulan sa pagbuhat sa maayong buhat. Kay ang kakulang sa buhat kasagaran mapunan sa kaayohan sa maong pagtudlo. Dili man pareho ang sukod nga gihatag kanato: ang uban mas labaw sa pulong kaysa sa buhat, samtang sa uban, sa pikas nga bahin, mas kusgan ang buhat kaysa sa pulong. Juan Climaco.</w:t>
      </w:r>
    </w:p>
    <w:p w14:paraId="72752702" w14:textId="77777777" w:rsidR="00171F0D" w:rsidRDefault="00171F0D">
      <w:pPr>
        <w:tabs>
          <w:tab w:val="left" w:pos="468"/>
        </w:tabs>
        <w:rPr>
          <w:lang w:val="ru-RU"/>
        </w:rPr>
      </w:pPr>
      <w:r>
        <w:rPr>
          <w:lang w:val="ru-RU"/>
        </w:rPr>
        <w:tab/>
        <w:t>44. Usa sa labing mubo nga agianan paingon sa pagpasaylo sa mga sala mao ang dili pagpanamastamas sa bisan kinsa, kay giingon: 'Ayaw paghukom, ug dili kamo pagahukman' (Lucas 6:37). Juan sa Hambanan.</w:t>
      </w:r>
    </w:p>
    <w:p w14:paraId="13666F64" w14:textId="77777777" w:rsidR="00171F0D" w:rsidRDefault="00171F0D">
      <w:pPr>
        <w:tabs>
          <w:tab w:val="left" w:pos="468"/>
        </w:tabs>
        <w:rPr>
          <w:lang w:val="ru-RU"/>
        </w:rPr>
      </w:pPr>
      <w:r>
        <w:rPr>
          <w:lang w:val="ru-RU"/>
        </w:rPr>
        <w:tab/>
        <w:t>44. Kadtong dali ug hugot sa paghukom sa mga sala sa uban nag-antos niini nga pagbati tungod kay dili nila hinumduman o paghinulsol sa ilang kaugalingong mga sala. Kay kung ang usa ka tawo, nga wala'y babag sa tabon sa paghigugma sa kaugalingon, susihon pag-ayo ang iyang kaugalingong mga buhat, dili na siya makapokus sa bisan unsa gawas sa paghinulsol, kay masabtan niya nga bisan tibuok kinabuhi dili igo aron maghinulsol sa iyang mga sala, bisan pa man siya mabuhi og daghang katuigan ug mohulog og suba sa mga luha. Juan Climacus.</w:t>
      </w:r>
    </w:p>
    <w:p w14:paraId="5BCC05F3" w14:textId="77777777" w:rsidR="00171F0D" w:rsidRDefault="00171F0D">
      <w:pPr>
        <w:tabs>
          <w:tab w:val="left" w:pos="468"/>
        </w:tabs>
        <w:rPr>
          <w:lang w:val="ru-RU"/>
        </w:rPr>
      </w:pPr>
    </w:p>
    <w:p w14:paraId="3D0D2514" w14:textId="77777777" w:rsidR="00171F0D" w:rsidRDefault="00171F0D">
      <w:pPr>
        <w:pStyle w:val="Heading4"/>
        <w:rPr>
          <w:lang w:val="ru-RU"/>
        </w:rPr>
      </w:pPr>
      <w:bookmarkStart w:id="32" w:name="_Toc136188275"/>
      <w:r>
        <w:rPr>
          <w:lang w:val="ru-RU"/>
        </w:rPr>
        <w:t>Ang mga Kalidad sa Pagkahingpit</w:t>
      </w:r>
      <w:bookmarkEnd w:id="32"/>
    </w:p>
    <w:p w14:paraId="3C543606" w14:textId="77777777" w:rsidR="00171F0D" w:rsidRDefault="00171F0D">
      <w:pPr>
        <w:tabs>
          <w:tab w:val="left" w:pos="468"/>
        </w:tabs>
        <w:rPr>
          <w:lang w:val="ru-RU"/>
        </w:rPr>
      </w:pPr>
      <w:r>
        <w:rPr>
          <w:lang w:val="ru-RU"/>
        </w:rPr>
        <w:t xml:space="preserve"> </w:t>
      </w:r>
      <w:r>
        <w:rPr>
          <w:lang w:val="ru-RU"/>
        </w:rPr>
        <w:tab/>
        <w:t>35. Sama sa hangin sa kalinaw nga ang nawong ra sa dagat ang iyang gipalihok, apan sa panahon sa bagyo gipalihok pa gani niini ang kinahiladman sa dagat, mao usab ang paglihok sa mga hangin sa kangitngit—ang mga demonyo. Sa mga gisunog sa kahinam, ilang giuyog ang kinahiladman sa kasingkasing, samtang sa mga nakahimog kalamboan, ilang gihikap lang ang nawong sa hunahuna. Busa, ang mga ulahi mas dali nga mabalik sa ilang kaugalingon ang sulod nga kahilom nga wala matandog. Juan Climacus.</w:t>
      </w:r>
    </w:p>
    <w:p w14:paraId="05A96225" w14:textId="77777777" w:rsidR="00171F0D" w:rsidRDefault="00171F0D">
      <w:pPr>
        <w:tabs>
          <w:tab w:val="left" w:pos="468"/>
        </w:tabs>
        <w:rPr>
          <w:lang w:val="ru-RU"/>
        </w:rPr>
      </w:pPr>
      <w:r>
        <w:rPr>
          <w:lang w:val="ru-RU"/>
        </w:rPr>
        <w:tab/>
        <w:t>38. Ang uban labaw sa tanan naghatag og bili sa gasa sa mga milagro ug sa ubang panawong espirituhanong gasa, nga wala masayri nga aduna pay daghang maayong gasa nga natago ug busa luwas sa pagkahugno. Juan sa Hambanan.</w:t>
      </w:r>
    </w:p>
    <w:p w14:paraId="4E26D060" w14:textId="77777777" w:rsidR="00171F0D" w:rsidRDefault="00171F0D">
      <w:pPr>
        <w:tabs>
          <w:tab w:val="left" w:pos="468"/>
        </w:tabs>
        <w:rPr>
          <w:lang w:val="ru-RU"/>
        </w:rPr>
      </w:pPr>
      <w:r>
        <w:rPr>
          <w:lang w:val="ru-RU"/>
        </w:rPr>
        <w:tab/>
        <w:t xml:space="preserve">38. Dili gayud kita mohunong sa pag-uswag sa pagkamaayo ug gugma: niining panahona ni sa umaabot nga panahon — kanunay </w:t>
      </w:r>
      <w:r>
        <w:rPr>
          <w:lang w:val="ru-RU"/>
        </w:rPr>
        <w:lastRenderedPageBreak/>
        <w:t>nga gipahibalo sa kahayag nga gikan sa kataas-taasan. Kay bisan pa ang mga anghel, kining mga intelihenteng binuhat, dili magpabilin nga walay pag-uswag, kondili kanunay nga makadawat og himaya ibabaw sa himaya ug kinaadman ibabaw sa kinaadman. Juan Climacus.</w:t>
      </w:r>
    </w:p>
    <w:p w14:paraId="4214CFC9" w14:textId="77777777" w:rsidR="00171F0D" w:rsidRDefault="00171F0D">
      <w:pPr>
        <w:tabs>
          <w:tab w:val="left" w:pos="468"/>
        </w:tabs>
        <w:rPr>
          <w:lang w:val="ru-RU"/>
        </w:rPr>
      </w:pPr>
      <w:r>
        <w:rPr>
          <w:lang w:val="ru-RU"/>
        </w:rPr>
        <w:tab/>
        <w:t>38. Walay pagkahilig ang usa ka tawo nga gihimong dili masudlan sa mga pagbati ang iyang unod, gipataas ang iyang hunahuna ibabaw sa tanang butang sa kalibutan, napailalom ang tanan niyang mga pagbati sa iyang hunahuna, ug gipresentar ang iyang kalag sa atubangan sa Ginoo, kanunay nga nag-abot kaniya, bisan pa kon kini labaw pa sa iyang kusog. Juan Climacus.</w:t>
      </w:r>
    </w:p>
    <w:p w14:paraId="337434DA" w14:textId="77777777" w:rsidR="00171F0D" w:rsidRDefault="00171F0D">
      <w:pPr>
        <w:tabs>
          <w:tab w:val="left" w:pos="468"/>
        </w:tabs>
        <w:rPr>
          <w:lang w:val="ru-RU"/>
        </w:rPr>
      </w:pPr>
      <w:r>
        <w:rPr>
          <w:lang w:val="ru-RU"/>
        </w:rPr>
        <w:tab/>
        <w:t>38. Aduna usab uban nga nagaingon nga ang kawalay-pagbati mao ang pagkabanhaw sa kalag sa wala pa ang pagkabanhaw sa lawas, samtang ang uban nagaingon nga kini mao ang kahibalo sa Dios. Juan Climacus.</w:t>
      </w:r>
    </w:p>
    <w:p w14:paraId="0C1C5914" w14:textId="77777777" w:rsidR="00171F0D" w:rsidRDefault="00171F0D">
      <w:pPr>
        <w:tabs>
          <w:tab w:val="left" w:pos="468"/>
        </w:tabs>
        <w:rPr>
          <w:lang w:val="ru-RU"/>
        </w:rPr>
      </w:pPr>
      <w:r>
        <w:rPr>
          <w:lang w:val="ru-RU"/>
        </w:rPr>
        <w:tab/>
        <w:t>38. Daghan ang nakapanamastamas nga dali nakadawat sa pagpasaylo sa ilang mga sala, apan walay bisan kinsa nga dali nakab-ot ang kawalay-pagnanasa, kay ang pag-angkon niini nagkinahanglan og taas nga panahon, adlaw-adlaw nga paningkamot sa gugma, ug tabang sa Dios. Juan Climaco.</w:t>
      </w:r>
    </w:p>
    <w:p w14:paraId="36920B7D" w14:textId="77777777" w:rsidR="00171F0D" w:rsidRDefault="00171F0D">
      <w:pPr>
        <w:tabs>
          <w:tab w:val="left" w:pos="468"/>
        </w:tabs>
        <w:rPr>
          <w:lang w:val="ru-RU"/>
        </w:rPr>
      </w:pPr>
    </w:p>
    <w:p w14:paraId="1BCF8F3B" w14:textId="77777777" w:rsidR="00171F0D" w:rsidRDefault="00171F0D">
      <w:pPr>
        <w:tabs>
          <w:tab w:val="left" w:pos="468"/>
        </w:tabs>
        <w:rPr>
          <w:lang w:val="ru-RU"/>
        </w:rPr>
      </w:pPr>
      <w:r>
        <w:rPr>
          <w:lang w:val="ru-RU"/>
        </w:rPr>
        <w:tab/>
        <w:t xml:space="preserve">51. </w:t>
      </w:r>
      <w:r>
        <w:rPr>
          <w:b/>
          <w:lang w:val="ru-RU"/>
        </w:rPr>
        <w:t>Ang mga limbong sa mga demonyo</w:t>
      </w:r>
      <w:r>
        <w:rPr>
          <w:lang w:val="ru-RU"/>
        </w:rPr>
        <w:t>. Sa taliwala sa mga hugaw nga espiritu, aduna'y uban nga mas malimbungon kaysa sa uban. Dili sila kontento nga madala lang kita sa sala, kondili ginatamnan usab nila sa atong kasingkasing ang tinguha nga himuon ang uban nga atong kauban sa dautan, aron madala kanato ang labing makalilisang nga pag-antos. Nakakita ko ug usa ka tawo nga iyang gihatag ang iyang makasasala nga batasan sa lain. Sa ulahi, sa dihang nakabawi siya sa iyang paghuna-huna, nagsugod siya sa paghinulsol ug niliko gikan sa sala. Apan tungod kay ang iyang gitudloan wala mohunong sa pagpakasala, ang iyang paghinulsol dili tinuod. Juan Climacus.</w:t>
      </w:r>
    </w:p>
    <w:p w14:paraId="04B69597" w14:textId="77777777" w:rsidR="00171F0D" w:rsidRDefault="00171F0D">
      <w:pPr>
        <w:tabs>
          <w:tab w:val="left" w:pos="468"/>
        </w:tabs>
        <w:rPr>
          <w:lang w:val="ru-RU"/>
        </w:rPr>
      </w:pPr>
      <w:r>
        <w:rPr>
          <w:lang w:val="ru-RU"/>
        </w:rPr>
        <w:tab/>
        <w:t xml:space="preserve">51. Lakip sa mga hugaw nga espiritu, aduna usab ang uban nga sa sinugdanan sa atong espirituhanong kinabuhi, naghubad sa Balaang Kasulatan para kanato. Kasagaran buhaton nila kini sa kasingkasing sa mga walay pulos, ug labi pa gayud sa mga natudloan sa sekular nga siyensya, aron pinaagi sa hinay-hinay nga pagpanglimbong, sa katapusan madala sila sa heresiya ug </w:t>
      </w:r>
      <w:r>
        <w:rPr>
          <w:lang w:val="ru-RU"/>
        </w:rPr>
        <w:lastRenderedPageBreak/>
        <w:t>blasfemiya. Mailhan nato kini nga demonyong 'teolohiya' pinaagi sa kalibog, ug sa gubot ug walay pagpugong nga kalipay nga motumaw sa kalag atol niining mga interpretasyon. Juan Climacus.</w:t>
      </w:r>
    </w:p>
    <w:p w14:paraId="6B957C72" w14:textId="34BE83BD" w:rsidR="004906A6" w:rsidRDefault="004906A6">
      <w:pPr>
        <w:jc w:val="left"/>
        <w:rPr>
          <w:lang w:val="ru-RU"/>
        </w:rPr>
      </w:pPr>
      <w:r>
        <w:rPr>
          <w:lang w:val="ru-RU"/>
        </w:rPr>
        <w:br w:type="page"/>
      </w:r>
    </w:p>
    <w:p w14:paraId="0BD0B185" w14:textId="477DB2D3" w:rsidR="004906A6" w:rsidRDefault="004906A6">
      <w:pPr>
        <w:jc w:val="left"/>
        <w:rPr>
          <w:lang w:val="ru-RU"/>
        </w:rPr>
      </w:pPr>
      <w:r>
        <w:rPr>
          <w:lang w:val="ru-RU"/>
        </w:rPr>
        <w:lastRenderedPageBreak/>
        <w:br w:type="page"/>
      </w:r>
    </w:p>
    <w:p w14:paraId="3C421827" w14:textId="77777777" w:rsidR="00171F0D" w:rsidRDefault="00171F0D">
      <w:pPr>
        <w:tabs>
          <w:tab w:val="left" w:pos="468"/>
        </w:tabs>
      </w:pPr>
    </w:p>
    <w:p w14:paraId="394592E5" w14:textId="77777777" w:rsidR="004906A6" w:rsidRDefault="004906A6">
      <w:pPr>
        <w:tabs>
          <w:tab w:val="left" w:pos="468"/>
        </w:tabs>
      </w:pPr>
    </w:p>
    <w:p w14:paraId="3A3F10A5" w14:textId="77777777" w:rsidR="004906A6" w:rsidRDefault="004906A6">
      <w:pPr>
        <w:tabs>
          <w:tab w:val="left" w:pos="468"/>
        </w:tabs>
      </w:pPr>
    </w:p>
    <w:p w14:paraId="4495313C" w14:textId="77777777" w:rsidR="004906A6" w:rsidRDefault="004906A6">
      <w:pPr>
        <w:tabs>
          <w:tab w:val="left" w:pos="468"/>
        </w:tabs>
      </w:pPr>
    </w:p>
    <w:p w14:paraId="3E76E591" w14:textId="77777777" w:rsidR="004906A6" w:rsidRDefault="004906A6">
      <w:pPr>
        <w:tabs>
          <w:tab w:val="left" w:pos="468"/>
        </w:tabs>
      </w:pPr>
    </w:p>
    <w:p w14:paraId="45A30FAB" w14:textId="77777777" w:rsidR="004906A6" w:rsidRDefault="004906A6">
      <w:pPr>
        <w:tabs>
          <w:tab w:val="left" w:pos="468"/>
        </w:tabs>
      </w:pPr>
    </w:p>
    <w:p w14:paraId="6F43DF23" w14:textId="77777777" w:rsidR="004906A6" w:rsidRDefault="004906A6">
      <w:pPr>
        <w:tabs>
          <w:tab w:val="left" w:pos="468"/>
        </w:tabs>
      </w:pPr>
    </w:p>
    <w:p w14:paraId="7F8CDF21" w14:textId="77777777" w:rsidR="004906A6" w:rsidRDefault="004906A6">
      <w:pPr>
        <w:tabs>
          <w:tab w:val="left" w:pos="468"/>
        </w:tabs>
      </w:pPr>
    </w:p>
    <w:p w14:paraId="23E27208" w14:textId="77777777" w:rsidR="004906A6" w:rsidRDefault="004906A6">
      <w:pPr>
        <w:tabs>
          <w:tab w:val="left" w:pos="468"/>
        </w:tabs>
      </w:pPr>
    </w:p>
    <w:p w14:paraId="6C3283E1" w14:textId="77777777" w:rsidR="004906A6" w:rsidRDefault="004906A6">
      <w:pPr>
        <w:tabs>
          <w:tab w:val="left" w:pos="468"/>
        </w:tabs>
      </w:pPr>
    </w:p>
    <w:p w14:paraId="619454AF" w14:textId="77777777" w:rsidR="004906A6" w:rsidRDefault="004906A6">
      <w:pPr>
        <w:tabs>
          <w:tab w:val="left" w:pos="468"/>
        </w:tabs>
      </w:pPr>
    </w:p>
    <w:p w14:paraId="12F913E5" w14:textId="77777777" w:rsidR="004906A6" w:rsidRDefault="004906A6">
      <w:pPr>
        <w:tabs>
          <w:tab w:val="left" w:pos="468"/>
        </w:tabs>
      </w:pPr>
    </w:p>
    <w:p w14:paraId="6D441B74" w14:textId="77777777" w:rsidR="004906A6" w:rsidRDefault="004906A6">
      <w:pPr>
        <w:tabs>
          <w:tab w:val="left" w:pos="468"/>
        </w:tabs>
      </w:pPr>
    </w:p>
    <w:p w14:paraId="2ADEFF58" w14:textId="77777777" w:rsidR="004906A6" w:rsidRDefault="004906A6">
      <w:pPr>
        <w:tabs>
          <w:tab w:val="left" w:pos="468"/>
        </w:tabs>
      </w:pPr>
    </w:p>
    <w:p w14:paraId="5AC98FF8" w14:textId="77777777" w:rsidR="004906A6" w:rsidRDefault="004906A6">
      <w:pPr>
        <w:tabs>
          <w:tab w:val="left" w:pos="468"/>
        </w:tabs>
      </w:pPr>
    </w:p>
    <w:p w14:paraId="318AD606" w14:textId="77777777" w:rsidR="004906A6" w:rsidRDefault="004906A6">
      <w:pPr>
        <w:tabs>
          <w:tab w:val="left" w:pos="468"/>
        </w:tabs>
      </w:pPr>
    </w:p>
    <w:p w14:paraId="05733233" w14:textId="77777777" w:rsidR="004906A6" w:rsidRDefault="004906A6">
      <w:pPr>
        <w:tabs>
          <w:tab w:val="left" w:pos="468"/>
        </w:tabs>
      </w:pPr>
    </w:p>
    <w:p w14:paraId="15732DD8" w14:textId="77777777" w:rsidR="004906A6" w:rsidRDefault="004906A6">
      <w:pPr>
        <w:tabs>
          <w:tab w:val="left" w:pos="468"/>
        </w:tabs>
      </w:pPr>
    </w:p>
    <w:p w14:paraId="1E393207" w14:textId="77777777" w:rsidR="004906A6" w:rsidRDefault="004906A6">
      <w:pPr>
        <w:tabs>
          <w:tab w:val="left" w:pos="468"/>
        </w:tabs>
      </w:pPr>
    </w:p>
    <w:p w14:paraId="3E80BAEB" w14:textId="77777777" w:rsidR="004906A6" w:rsidRDefault="004906A6">
      <w:pPr>
        <w:tabs>
          <w:tab w:val="left" w:pos="468"/>
        </w:tabs>
      </w:pPr>
    </w:p>
    <w:p w14:paraId="7E083C38" w14:textId="77777777" w:rsidR="004906A6" w:rsidRDefault="004906A6">
      <w:pPr>
        <w:tabs>
          <w:tab w:val="left" w:pos="468"/>
        </w:tabs>
      </w:pPr>
    </w:p>
    <w:p w14:paraId="6CA1AFAC" w14:textId="77777777" w:rsidR="004906A6" w:rsidRDefault="004906A6">
      <w:pPr>
        <w:tabs>
          <w:tab w:val="left" w:pos="468"/>
        </w:tabs>
      </w:pPr>
    </w:p>
    <w:p w14:paraId="707C4CA6" w14:textId="77777777" w:rsidR="004906A6" w:rsidRDefault="004906A6">
      <w:pPr>
        <w:tabs>
          <w:tab w:val="left" w:pos="468"/>
        </w:tabs>
      </w:pPr>
    </w:p>
    <w:p w14:paraId="5FD6848F" w14:textId="77777777" w:rsidR="004906A6" w:rsidRDefault="004906A6">
      <w:pPr>
        <w:tabs>
          <w:tab w:val="left" w:pos="468"/>
        </w:tabs>
      </w:pPr>
    </w:p>
    <w:p w14:paraId="278C0BBF" w14:textId="77777777" w:rsidR="004906A6" w:rsidRDefault="004906A6">
      <w:pPr>
        <w:tabs>
          <w:tab w:val="left" w:pos="468"/>
        </w:tabs>
      </w:pPr>
    </w:p>
    <w:p w14:paraId="458C6DA0" w14:textId="77777777" w:rsidR="004906A6" w:rsidRDefault="004906A6">
      <w:pPr>
        <w:tabs>
          <w:tab w:val="left" w:pos="468"/>
        </w:tabs>
      </w:pPr>
    </w:p>
    <w:p w14:paraId="07BC2722" w14:textId="77777777" w:rsidR="004906A6" w:rsidRDefault="004906A6">
      <w:pPr>
        <w:tabs>
          <w:tab w:val="left" w:pos="468"/>
        </w:tabs>
      </w:pPr>
    </w:p>
    <w:p w14:paraId="297EB25C" w14:textId="77777777" w:rsidR="004906A6" w:rsidRDefault="004906A6">
      <w:pPr>
        <w:tabs>
          <w:tab w:val="left" w:pos="468"/>
        </w:tabs>
      </w:pPr>
    </w:p>
    <w:p w14:paraId="542A5164" w14:textId="77777777" w:rsidR="004906A6" w:rsidRDefault="004906A6">
      <w:pPr>
        <w:tabs>
          <w:tab w:val="left" w:pos="468"/>
        </w:tabs>
      </w:pPr>
    </w:p>
    <w:p w14:paraId="57E39B54" w14:textId="77777777" w:rsidR="004906A6" w:rsidRDefault="004906A6">
      <w:pPr>
        <w:tabs>
          <w:tab w:val="left" w:pos="468"/>
        </w:tabs>
      </w:pPr>
    </w:p>
    <w:p w14:paraId="6941618F" w14:textId="77777777" w:rsidR="004906A6" w:rsidRDefault="004906A6">
      <w:pPr>
        <w:tabs>
          <w:tab w:val="left" w:pos="468"/>
        </w:tabs>
      </w:pPr>
    </w:p>
    <w:p w14:paraId="55FB40F7" w14:textId="77777777" w:rsidR="004906A6" w:rsidRDefault="004906A6">
      <w:pPr>
        <w:tabs>
          <w:tab w:val="left" w:pos="468"/>
        </w:tabs>
      </w:pPr>
    </w:p>
    <w:p w14:paraId="2714135D" w14:textId="77777777" w:rsidR="004906A6" w:rsidRDefault="004906A6">
      <w:pPr>
        <w:tabs>
          <w:tab w:val="left" w:pos="468"/>
        </w:tabs>
      </w:pPr>
    </w:p>
    <w:p w14:paraId="18779EB8" w14:textId="77777777" w:rsidR="004906A6" w:rsidRDefault="004906A6">
      <w:pPr>
        <w:tabs>
          <w:tab w:val="left" w:pos="468"/>
        </w:tabs>
      </w:pPr>
    </w:p>
    <w:p w14:paraId="5AA417FA" w14:textId="77777777" w:rsidR="004906A6" w:rsidRPr="004906A6" w:rsidRDefault="004906A6">
      <w:pPr>
        <w:tabs>
          <w:tab w:val="left" w:pos="468"/>
        </w:tabs>
      </w:pPr>
    </w:p>
    <w:p w14:paraId="60D42343" w14:textId="77777777" w:rsidR="00171F0D" w:rsidRDefault="00171F0D">
      <w:pPr>
        <w:pBdr>
          <w:top w:val="single" w:sz="6" w:space="1" w:color="auto"/>
        </w:pBdr>
        <w:tabs>
          <w:tab w:val="left" w:pos="468"/>
        </w:tabs>
        <w:rPr>
          <w:lang w:val="ru-RU"/>
        </w:rPr>
      </w:pPr>
    </w:p>
    <w:p w14:paraId="4559B94D" w14:textId="77777777" w:rsidR="00171F0D" w:rsidRPr="00CD03EE" w:rsidRDefault="00171F0D" w:rsidP="00CD03EE">
      <w:pPr>
        <w:jc w:val="center"/>
        <w:rPr>
          <w:b/>
          <w:bCs/>
          <w:color w:val="0000FF"/>
          <w:lang w:val="ru-RU"/>
        </w:rPr>
      </w:pPr>
      <w:r w:rsidRPr="00CD03EE">
        <w:rPr>
          <w:b/>
          <w:bCs/>
          <w:color w:val="0000FF"/>
          <w:lang w:val="ru-RU"/>
        </w:rPr>
        <w:t xml:space="preserve">Misyonaryong Brochura </w:t>
      </w:r>
      <w:r>
        <w:rPr>
          <w:b/>
          <w:bCs/>
          <w:color w:val="0000FF"/>
          <w:lang w:val="ru-RU"/>
        </w:rPr>
        <w:t>A12</w:t>
      </w:r>
    </w:p>
    <w:p w14:paraId="1E269165" w14:textId="77777777" w:rsidR="00171F0D" w:rsidRPr="00CD03EE" w:rsidRDefault="00171F0D" w:rsidP="00CD03EE">
      <w:pPr>
        <w:jc w:val="center"/>
        <w:rPr>
          <w:b/>
          <w:bCs/>
          <w:color w:val="0000FF"/>
          <w:lang w:val="ru-RU"/>
        </w:rPr>
      </w:pPr>
      <w:r w:rsidRPr="00CD03EE">
        <w:rPr>
          <w:b/>
          <w:bCs/>
          <w:color w:val="0000FF"/>
          <w:lang w:val="ru-RU"/>
        </w:rPr>
        <w:t>Editor: Obispo Alexander (Mileant)</w:t>
      </w:r>
    </w:p>
    <w:sectPr w:rsidR="00171F0D"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F5B0" w14:textId="77777777" w:rsidR="0073698E" w:rsidRDefault="0073698E">
      <w:r>
        <w:separator/>
      </w:r>
    </w:p>
  </w:endnote>
  <w:endnote w:type="continuationSeparator" w:id="0">
    <w:p w14:paraId="1CCDDE60" w14:textId="77777777" w:rsidR="0073698E" w:rsidRDefault="0073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AF63"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F038EA"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7D0D"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3F801EDC"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4CA75" w14:textId="77777777" w:rsidR="0073698E" w:rsidRDefault="0073698E">
      <w:r>
        <w:separator/>
      </w:r>
    </w:p>
  </w:footnote>
  <w:footnote w:type="continuationSeparator" w:id="0">
    <w:p w14:paraId="321405E1" w14:textId="77777777" w:rsidR="0073698E" w:rsidRDefault="00736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0D"/>
    <w:rsid w:val="00163D8C"/>
    <w:rsid w:val="00171F0D"/>
    <w:rsid w:val="00256DAA"/>
    <w:rsid w:val="002635FA"/>
    <w:rsid w:val="002B47C3"/>
    <w:rsid w:val="003571CC"/>
    <w:rsid w:val="003B2AEF"/>
    <w:rsid w:val="003D2207"/>
    <w:rsid w:val="004906A6"/>
    <w:rsid w:val="00511F12"/>
    <w:rsid w:val="00576028"/>
    <w:rsid w:val="0073698E"/>
    <w:rsid w:val="0074478A"/>
    <w:rsid w:val="00747798"/>
    <w:rsid w:val="008347E6"/>
    <w:rsid w:val="0089003E"/>
    <w:rsid w:val="008B78FF"/>
    <w:rsid w:val="00916961"/>
    <w:rsid w:val="00996CFC"/>
    <w:rsid w:val="00BA1F0A"/>
    <w:rsid w:val="00BD70D3"/>
    <w:rsid w:val="00CC3F89"/>
    <w:rsid w:val="00CF00BD"/>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E1075"/>
  <w15:chartTrackingRefBased/>
  <w15:docId w15:val="{DF05C8A7-C8FD-44CA-A6D3-29154B0A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6A6"/>
    <w:pPr>
      <w:jc w:val="both"/>
    </w:pPr>
    <w:rPr>
      <w:sz w:val="24"/>
    </w:rPr>
  </w:style>
  <w:style w:type="paragraph" w:styleId="Heading1">
    <w:name w:val="heading 1"/>
    <w:basedOn w:val="Normal"/>
    <w:next w:val="Normal"/>
    <w:qFormat/>
    <w:rsid w:val="003571CC"/>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3571CC"/>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571CC"/>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571CC"/>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571CC"/>
    <w:pPr>
      <w:keepNext/>
      <w:tabs>
        <w:tab w:val="left" w:pos="475"/>
      </w:tabs>
      <w:jc w:val="center"/>
      <w:outlineLvl w:val="4"/>
    </w:pPr>
    <w:rPr>
      <w:b/>
      <w:i/>
      <w:color w:val="0000FF"/>
    </w:rPr>
  </w:style>
  <w:style w:type="paragraph" w:styleId="Heading6">
    <w:name w:val="heading 6"/>
    <w:basedOn w:val="Normal"/>
    <w:next w:val="Normal"/>
    <w:link w:val="Heading6Char"/>
    <w:qFormat/>
    <w:rsid w:val="003571CC"/>
    <w:pPr>
      <w:keepNext/>
      <w:outlineLvl w:val="5"/>
    </w:pPr>
    <w:rPr>
      <w:b/>
    </w:rPr>
  </w:style>
  <w:style w:type="character" w:default="1" w:styleId="DefaultParagraphFont">
    <w:name w:val="Default Paragraph Font"/>
    <w:uiPriority w:val="1"/>
    <w:semiHidden/>
    <w:unhideWhenUsed/>
    <w:rsid w:val="003571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71CC"/>
  </w:style>
  <w:style w:type="paragraph" w:styleId="Footer">
    <w:name w:val="footer"/>
    <w:basedOn w:val="Normal"/>
    <w:rsid w:val="003571CC"/>
    <w:pPr>
      <w:tabs>
        <w:tab w:val="center" w:pos="4320"/>
        <w:tab w:val="right" w:pos="8640"/>
      </w:tabs>
    </w:pPr>
  </w:style>
  <w:style w:type="character" w:styleId="PageNumber">
    <w:name w:val="page number"/>
    <w:basedOn w:val="DefaultParagraphFont"/>
    <w:rsid w:val="003571CC"/>
  </w:style>
  <w:style w:type="paragraph" w:customStyle="1" w:styleId="headingredital">
    <w:name w:val="heading_red_ital"/>
    <w:basedOn w:val="Normal"/>
    <w:rsid w:val="003571CC"/>
    <w:rPr>
      <w:i/>
      <w:color w:val="800000"/>
    </w:rPr>
  </w:style>
  <w:style w:type="paragraph" w:styleId="Header">
    <w:name w:val="header"/>
    <w:basedOn w:val="Normal"/>
    <w:link w:val="HeaderChar"/>
    <w:rsid w:val="003571CC"/>
    <w:pPr>
      <w:tabs>
        <w:tab w:val="center" w:pos="4320"/>
        <w:tab w:val="right" w:pos="8640"/>
      </w:tabs>
    </w:pPr>
  </w:style>
  <w:style w:type="paragraph" w:styleId="TOC5">
    <w:name w:val="toc 5"/>
    <w:basedOn w:val="Normal"/>
    <w:next w:val="Normal"/>
    <w:autoRedefine/>
    <w:semiHidden/>
    <w:rsid w:val="003571CC"/>
    <w:pPr>
      <w:ind w:left="960"/>
      <w:jc w:val="left"/>
    </w:pPr>
    <w:rPr>
      <w:rFonts w:asciiTheme="minorHAnsi" w:hAnsiTheme="minorHAnsi" w:cstheme="minorHAnsi"/>
      <w:sz w:val="20"/>
      <w:szCs w:val="24"/>
    </w:rPr>
  </w:style>
  <w:style w:type="paragraph" w:styleId="TOC4">
    <w:name w:val="toc 4"/>
    <w:basedOn w:val="Normal"/>
    <w:next w:val="Normal"/>
    <w:autoRedefine/>
    <w:semiHidden/>
    <w:rsid w:val="003571CC"/>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571CC"/>
    <w:rPr>
      <w:b/>
      <w:sz w:val="24"/>
    </w:rPr>
  </w:style>
  <w:style w:type="paragraph" w:styleId="EnvelopeAddress">
    <w:name w:val="envelope address"/>
    <w:basedOn w:val="Normal"/>
    <w:rsid w:val="003571CC"/>
    <w:pPr>
      <w:framePr w:w="7920" w:h="1980" w:hRule="exact" w:hSpace="180" w:wrap="auto" w:hAnchor="page" w:xAlign="center" w:yAlign="bottom"/>
      <w:ind w:left="2880"/>
    </w:pPr>
    <w:rPr>
      <w:sz w:val="28"/>
    </w:rPr>
  </w:style>
  <w:style w:type="paragraph" w:styleId="EnvelopeReturn">
    <w:name w:val="envelope return"/>
    <w:basedOn w:val="Normal"/>
    <w:rsid w:val="003571CC"/>
  </w:style>
  <w:style w:type="character" w:styleId="Hyperlink">
    <w:name w:val="Hyperlink"/>
    <w:uiPriority w:val="99"/>
    <w:rsid w:val="003571CC"/>
    <w:rPr>
      <w:color w:val="0000FF"/>
      <w:u w:val="single"/>
    </w:rPr>
  </w:style>
  <w:style w:type="character" w:styleId="FollowedHyperlink">
    <w:name w:val="FollowedHyperlink"/>
    <w:rsid w:val="003571CC"/>
    <w:rPr>
      <w:color w:val="800080"/>
      <w:u w:val="single"/>
    </w:rPr>
  </w:style>
  <w:style w:type="paragraph" w:styleId="Title">
    <w:name w:val="Title"/>
    <w:basedOn w:val="Normal"/>
    <w:next w:val="Normal"/>
    <w:link w:val="TitleChar"/>
    <w:autoRedefine/>
    <w:uiPriority w:val="10"/>
    <w:qFormat/>
    <w:rsid w:val="003571CC"/>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571CC"/>
    <w:rPr>
      <w:rFonts w:ascii="Arial" w:hAnsi="Arial"/>
      <w:b/>
      <w:color w:val="FF0000"/>
      <w:spacing w:val="-10"/>
      <w:kern w:val="28"/>
      <w:sz w:val="56"/>
      <w:szCs w:val="56"/>
    </w:rPr>
  </w:style>
  <w:style w:type="paragraph" w:customStyle="1" w:styleId="Title2">
    <w:name w:val="Title2"/>
    <w:basedOn w:val="Normal"/>
    <w:link w:val="Title2Char"/>
    <w:autoRedefine/>
    <w:qFormat/>
    <w:rsid w:val="003571CC"/>
    <w:pPr>
      <w:jc w:val="center"/>
    </w:pPr>
    <w:rPr>
      <w:rFonts w:ascii="Arial" w:hAnsi="Arial" w:cs="Arial"/>
      <w:b/>
      <w:bCs/>
      <w:color w:val="FF0000"/>
      <w:sz w:val="36"/>
      <w:szCs w:val="36"/>
      <w:lang w:val="ru-RU"/>
    </w:rPr>
  </w:style>
  <w:style w:type="character" w:customStyle="1" w:styleId="Title2Char">
    <w:name w:val="Title2 Char"/>
    <w:link w:val="Title2"/>
    <w:rsid w:val="003571CC"/>
    <w:rPr>
      <w:rFonts w:ascii="Arial" w:hAnsi="Arial" w:cs="Arial"/>
      <w:b/>
      <w:bCs/>
      <w:color w:val="FF0000"/>
      <w:sz w:val="36"/>
      <w:szCs w:val="36"/>
      <w:lang w:val="ru-RU"/>
    </w:rPr>
  </w:style>
  <w:style w:type="character" w:customStyle="1" w:styleId="Heading5Char">
    <w:name w:val="Heading 5 Char"/>
    <w:basedOn w:val="DefaultParagraphFont"/>
    <w:link w:val="Heading5"/>
    <w:rsid w:val="003571CC"/>
    <w:rPr>
      <w:b/>
      <w:i/>
      <w:color w:val="0000FF"/>
      <w:sz w:val="24"/>
    </w:rPr>
  </w:style>
  <w:style w:type="character" w:customStyle="1" w:styleId="Heading4Char">
    <w:name w:val="Heading 4 Char"/>
    <w:basedOn w:val="DefaultParagraphFont"/>
    <w:link w:val="Heading4"/>
    <w:rsid w:val="003571CC"/>
    <w:rPr>
      <w:rFonts w:ascii="Arial" w:hAnsi="Arial"/>
      <w:b/>
      <w:color w:val="0000FF"/>
      <w:sz w:val="24"/>
    </w:rPr>
  </w:style>
  <w:style w:type="character" w:customStyle="1" w:styleId="Heading3Char">
    <w:name w:val="Heading 3 Char"/>
    <w:basedOn w:val="DefaultParagraphFont"/>
    <w:link w:val="Heading3"/>
    <w:rsid w:val="00171F0D"/>
    <w:rPr>
      <w:rFonts w:ascii="Arial" w:hAnsi="Arial"/>
      <w:b/>
      <w:color w:val="0000FF"/>
      <w:spacing w:val="16"/>
      <w:sz w:val="30"/>
    </w:rPr>
  </w:style>
  <w:style w:type="character" w:customStyle="1" w:styleId="HeaderChar">
    <w:name w:val="Header Char"/>
    <w:basedOn w:val="DefaultParagraphFont"/>
    <w:link w:val="Header"/>
    <w:rsid w:val="00171F0D"/>
    <w:rPr>
      <w:sz w:val="24"/>
    </w:rPr>
  </w:style>
  <w:style w:type="paragraph" w:styleId="TOC1">
    <w:name w:val="toc 1"/>
    <w:basedOn w:val="Normal"/>
    <w:next w:val="Normal"/>
    <w:autoRedefine/>
    <w:rsid w:val="003571CC"/>
    <w:pPr>
      <w:spacing w:before="120"/>
      <w:jc w:val="left"/>
    </w:pPr>
    <w:rPr>
      <w:rFonts w:asciiTheme="minorHAnsi" w:hAnsiTheme="minorHAnsi" w:cstheme="minorHAnsi"/>
      <w:b/>
      <w:bCs/>
      <w:i/>
      <w:iCs/>
      <w:szCs w:val="28"/>
    </w:rPr>
  </w:style>
  <w:style w:type="paragraph" w:styleId="TOC2">
    <w:name w:val="toc 2"/>
    <w:basedOn w:val="Normal"/>
    <w:next w:val="Normal"/>
    <w:autoRedefine/>
    <w:rsid w:val="003571CC"/>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571CC"/>
    <w:pPr>
      <w:ind w:left="480"/>
      <w:jc w:val="left"/>
    </w:pPr>
    <w:rPr>
      <w:rFonts w:asciiTheme="minorHAnsi" w:hAnsiTheme="minorHAnsi" w:cstheme="minorHAnsi"/>
      <w:sz w:val="20"/>
      <w:szCs w:val="24"/>
    </w:rPr>
  </w:style>
  <w:style w:type="paragraph" w:styleId="TOC6">
    <w:name w:val="toc 6"/>
    <w:basedOn w:val="Normal"/>
    <w:next w:val="Normal"/>
    <w:autoRedefine/>
    <w:rsid w:val="003571CC"/>
    <w:pPr>
      <w:ind w:left="1200"/>
      <w:jc w:val="left"/>
    </w:pPr>
    <w:rPr>
      <w:rFonts w:asciiTheme="minorHAnsi" w:hAnsiTheme="minorHAnsi" w:cstheme="minorHAnsi"/>
      <w:sz w:val="20"/>
      <w:szCs w:val="24"/>
    </w:rPr>
  </w:style>
  <w:style w:type="paragraph" w:styleId="TOC7">
    <w:name w:val="toc 7"/>
    <w:basedOn w:val="Normal"/>
    <w:next w:val="Normal"/>
    <w:autoRedefine/>
    <w:rsid w:val="003571CC"/>
    <w:pPr>
      <w:ind w:left="1440"/>
      <w:jc w:val="left"/>
    </w:pPr>
    <w:rPr>
      <w:rFonts w:asciiTheme="minorHAnsi" w:hAnsiTheme="minorHAnsi" w:cstheme="minorHAnsi"/>
      <w:sz w:val="20"/>
      <w:szCs w:val="24"/>
    </w:rPr>
  </w:style>
  <w:style w:type="paragraph" w:styleId="TOC8">
    <w:name w:val="toc 8"/>
    <w:basedOn w:val="Normal"/>
    <w:next w:val="Normal"/>
    <w:autoRedefine/>
    <w:rsid w:val="003571CC"/>
    <w:pPr>
      <w:ind w:left="1680"/>
      <w:jc w:val="left"/>
    </w:pPr>
    <w:rPr>
      <w:rFonts w:asciiTheme="minorHAnsi" w:hAnsiTheme="minorHAnsi" w:cstheme="minorHAnsi"/>
      <w:sz w:val="20"/>
      <w:szCs w:val="24"/>
    </w:rPr>
  </w:style>
  <w:style w:type="paragraph" w:styleId="TOC9">
    <w:name w:val="toc 9"/>
    <w:basedOn w:val="Normal"/>
    <w:next w:val="Normal"/>
    <w:autoRedefine/>
    <w:rsid w:val="003571CC"/>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0AEAC-DEB5-4EB8-8E69-C67F4DBD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355</TotalTime>
  <Pages>52</Pages>
  <Words>16887</Words>
  <Characters>87645</Characters>
  <Application>Microsoft Office Word</Application>
  <DocSecurity>0</DocSecurity>
  <Lines>1864</Lines>
  <Paragraphs>258</Paragraphs>
  <ScaleCrop>false</ScaleCrop>
  <HeadingPairs>
    <vt:vector size="2" baseType="variant">
      <vt:variant>
        <vt:lpstr>Title</vt:lpstr>
      </vt:variant>
      <vt:variant>
        <vt:i4>1</vt:i4>
      </vt:variant>
    </vt:vector>
  </HeadingPairs>
  <TitlesOfParts>
    <vt:vector size="1" baseType="lpstr">
      <vt:lpstr>Mga Pahimangno sa mga Balaang Amahan bahin sa Espirituhanong Kinabuhi. Ikaduhang Bahin</vt:lpstr>
    </vt:vector>
  </TitlesOfParts>
  <Company>Orthodox.Asia</Company>
  <LinksUpToDate>false</LinksUpToDate>
  <CharactersWithSpaces>104274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Pahimangno sa mga Balaang Amahan bahin sa Espirituhanong Kinabuhi. Ikaduhang Bahin</dc:title>
  <dc:subject>Mga Kinabuhi sa mga Santos</dc:subject>
  <dc:creator>Obispo Alexander (Mileant)</dc:creator>
  <cp:keywords>Ortodoksiya, Mga Balaang Amahan, Espirituhanong kinabuhi, Asetismo, Pakigbisog batok sa mga pagbati nga makasasala, Mga hiyas, Paghinulsol, Pag-ampo, Juan Casiano, Hesiquio sa Jerusalem, Nilo sa Sinai, Pagpaubos, Grasya sa Dios, Sulodnong pakigbisog, Kristohanong kinabuhi, Ortodoksong literatura, Obispo Alexander Mileant.</cp:keywords>
  <dc:description>Ang libro nga «Mga Pahimangno sa mga Balaang Amahan bahin sa Espirituhanong Kinabuhi. Ikaduhang Bahin» ni Obispo Alexander (Mileant) usa ka tinigom sa piniling mga pahimangno sa karaang mga balaang amahan mahitungod sa sulodnong espirituhanong pakigbisog, pag-ampo, paghinulsol, ug sa dalan padulong sa Kristohanong kahingpitan. Gihatagan ug pinasahing pagtagad ang pagtulon-an bahin sa walo ka pangunang mga pagbati nga makasasala, ang mga paagi sa pag-ila ug pagbuntog niini, ingon man ang pagbaton sa mga hiyas pinaagi sa panabang sa grasya sa Dios. Nalakip sa libro ang mga pagtulon-an nila ni San Juan Casiano nga Romano, San Hesiquio sa Jerusalem, San Nilo sa Sinai, ug uban pang mga asetiko, kansang mga pahimangno makatabang sa Ortodoksong Kristohanon diha sa iyang espirituhanong kinabuhi.</dc:description>
  <cp:lastModifiedBy>Dmitri Gropen</cp:lastModifiedBy>
  <cp:revision>2</cp:revision>
  <cp:lastPrinted>1999-03-26T14:36:00Z</cp:lastPrinted>
  <dcterms:created xsi:type="dcterms:W3CDTF">2026-08-03T01:31:00Z</dcterms:created>
  <dcterms:modified xsi:type="dcterms:W3CDTF">2026-08-06T19:55:00Z</dcterms:modified>
  <dc:language>ceb</dc:language>
</cp:coreProperties>
</file>