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828C" w14:textId="77777777" w:rsidR="00DE0BD2" w:rsidRDefault="00DE0BD2" w:rsidP="002A1C35">
      <w:pPr>
        <w:pStyle w:val="Title"/>
        <w:rPr>
          <w:lang w:val="ru-RU"/>
        </w:rPr>
      </w:pPr>
      <w:r>
        <w:rPr>
          <w:lang w:val="ru-RU"/>
        </w:rPr>
        <w:t xml:space="preserve">ညွှန်ကြားချက်များ </w:t>
      </w:r>
    </w:p>
    <w:p w14:paraId="5018F55F" w14:textId="77777777" w:rsidR="00DE0BD2" w:rsidRPr="00763460" w:rsidRDefault="00DE0BD2" w:rsidP="002A1C35">
      <w:pPr>
        <w:rPr>
          <w:lang w:val="ru-RU"/>
        </w:rPr>
      </w:pPr>
    </w:p>
    <w:p w14:paraId="688A2669" w14:textId="77777777" w:rsidR="00DE0BD2" w:rsidRDefault="00DE0BD2" w:rsidP="002A1C35">
      <w:pPr>
        <w:pStyle w:val="Title"/>
        <w:rPr>
          <w:lang w:val="ru-RU"/>
        </w:rPr>
      </w:pPr>
      <w:r w:rsidRPr="00092A8E">
        <w:rPr>
          <w:lang w:val="ru-RU"/>
        </w:rPr>
        <w:t xml:space="preserve">သန့်ရှင်းသော ဖခင်ကြီးများ၏ </w:t>
      </w:r>
    </w:p>
    <w:p w14:paraId="16F06F60" w14:textId="77777777" w:rsidR="00DE0BD2" w:rsidRPr="00763460" w:rsidRDefault="00DE0BD2" w:rsidP="002A1C35">
      <w:pPr>
        <w:rPr>
          <w:lang w:val="ru-RU"/>
        </w:rPr>
      </w:pPr>
    </w:p>
    <w:p w14:paraId="20ED7890" w14:textId="77777777" w:rsidR="00DE0BD2" w:rsidRDefault="00DE0BD2" w:rsidP="002A1C35">
      <w:pPr>
        <w:pStyle w:val="Title2"/>
      </w:pPr>
      <w:r>
        <w:t>စိတ်ဝိညာဉ်ဘဝအပေါ်</w:t>
      </w:r>
    </w:p>
    <w:p w14:paraId="5136F91D" w14:textId="77777777" w:rsidR="00DE0BD2" w:rsidRPr="00CD03EE" w:rsidRDefault="00DE0BD2" w:rsidP="002A1C35">
      <w:pPr>
        <w:rPr>
          <w:lang w:val="ru-RU"/>
        </w:rPr>
      </w:pPr>
    </w:p>
    <w:p w14:paraId="44FFAE58" w14:textId="77777777" w:rsidR="00DE0BD2" w:rsidRPr="00CD03EE" w:rsidRDefault="00DE0BD2" w:rsidP="002A1C35">
      <w:pPr>
        <w:rPr>
          <w:lang w:val="ru-RU"/>
        </w:rPr>
      </w:pPr>
    </w:p>
    <w:p w14:paraId="1FD03386" w14:textId="77777777" w:rsidR="00DE0BD2" w:rsidRPr="00CD03EE" w:rsidRDefault="00DE0BD2" w:rsidP="002A1C35">
      <w:pPr>
        <w:jc w:val="center"/>
        <w:rPr>
          <w:b/>
          <w:bCs/>
          <w:color w:val="0000FF"/>
          <w:sz w:val="32"/>
          <w:szCs w:val="28"/>
          <w:lang w:val="ru-RU"/>
        </w:rPr>
      </w:pPr>
      <w:r w:rsidRPr="000F724B">
        <w:rPr>
          <w:b/>
          <w:bCs/>
          <w:color w:val="0000FF"/>
          <w:sz w:val="32"/>
          <w:szCs w:val="28"/>
          <w:lang w:val="ru-RU"/>
        </w:rPr>
        <w:t>ပိုင်း</w:t>
      </w:r>
      <w:r>
        <w:rPr>
          <w:b/>
          <w:bCs/>
          <w:color w:val="0000FF"/>
          <w:sz w:val="32"/>
          <w:szCs w:val="28"/>
          <w:lang w:val="ru-RU"/>
        </w:rPr>
        <w:t xml:space="preserve"> ၃</w:t>
      </w:r>
    </w:p>
    <w:p w14:paraId="11554F15" w14:textId="77777777" w:rsidR="00DE0BD2" w:rsidRPr="000F724B" w:rsidRDefault="00DE0BD2" w:rsidP="002A1C35">
      <w:pPr>
        <w:rPr>
          <w:lang w:val="ru-RU"/>
        </w:rPr>
      </w:pPr>
    </w:p>
    <w:p w14:paraId="10C7A356" w14:textId="77777777" w:rsidR="00DE0BD2" w:rsidRPr="000F724B" w:rsidRDefault="00DE0BD2" w:rsidP="002A1C35">
      <w:pPr>
        <w:rPr>
          <w:lang w:val="ru-RU"/>
        </w:rPr>
      </w:pPr>
    </w:p>
    <w:p w14:paraId="55D1D163" w14:textId="77777777" w:rsidR="00DE0BD2" w:rsidRDefault="00DE0BD2" w:rsidP="002A1C35">
      <w:pPr>
        <w:pStyle w:val="Heading5"/>
        <w:rPr>
          <w:lang w:val="ru-RU"/>
        </w:rPr>
      </w:pPr>
      <w:r>
        <w:rPr>
          <w:lang w:val="ru-RU"/>
        </w:rPr>
        <w:t>ဘီရှော့ အလက်ဇန်ဒား (မိုင်လီယန့်)</w:t>
      </w:r>
    </w:p>
    <w:p w14:paraId="6D5AB72D" w14:textId="77777777" w:rsidR="00DE0BD2" w:rsidRDefault="00DE0BD2" w:rsidP="00A00603">
      <w:pPr>
        <w:rPr>
          <w:lang w:val="ru-RU"/>
        </w:rPr>
      </w:pPr>
    </w:p>
    <w:p w14:paraId="4C322EFC" w14:textId="77777777" w:rsidR="00DE0BD2" w:rsidRDefault="00DE0BD2" w:rsidP="00A00603"/>
    <w:p w14:paraId="469DB4AB" w14:textId="77777777" w:rsidR="00F53626" w:rsidRPr="00F53626" w:rsidRDefault="00F53626" w:rsidP="00A00603"/>
    <w:p w14:paraId="3C415A48" w14:textId="77777777" w:rsidR="00DE0BD2" w:rsidRDefault="00DE0BD2" w:rsidP="00A00603">
      <w:pPr>
        <w:rPr>
          <w:sz w:val="28"/>
          <w:lang w:val="ru-RU"/>
        </w:rPr>
      </w:pPr>
      <w:r>
        <w:rPr>
          <w:b/>
          <w:bCs/>
          <w:sz w:val="28"/>
          <w:lang w:val="ru-RU"/>
        </w:rPr>
        <w:t>ပါဝင်အကြောင်းအရာများ</w:t>
      </w:r>
      <w:r>
        <w:rPr>
          <w:sz w:val="28"/>
          <w:lang w:val="ru-RU"/>
        </w:rPr>
        <w:t xml:space="preserve">: </w:t>
      </w:r>
    </w:p>
    <w:p w14:paraId="323142BD" w14:textId="77777777" w:rsidR="00DE0BD2" w:rsidRDefault="00000000" w:rsidP="00F53626">
      <w:pPr>
        <w:spacing w:line="360" w:lineRule="auto"/>
        <w:rPr>
          <w:sz w:val="28"/>
        </w:rPr>
      </w:pPr>
      <w:r>
        <w:rPr>
          <w:sz w:val="28"/>
          <w:lang w:val="ru-RU"/>
        </w:rPr>
        <w:pict w14:anchorId="55780150">
          <v:rect id="_x0000_i1032" style="width:0;height:1.5pt" o:hralign="center" o:bullet="t" o:hrstd="t" o:hr="t" fillcolor="#a0a0a0" stroked="f"/>
        </w:pict>
      </w:r>
    </w:p>
    <w:p w14:paraId="2D49AD27" w14:textId="7D93D0CF" w:rsidR="00F53626" w:rsidRDefault="00F53626" w:rsidP="00F53626">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70758" w:history="1">
        <w:r w:rsidRPr="004357AD">
          <w:rPr>
            <w:rStyle w:val="Hyperlink"/>
            <w:rFonts w:ascii="Myanmar Text" w:hAnsi="Myanmar Text" w:cs="Myanmar Text"/>
            <w:noProof/>
            <w:lang w:val="ru-RU"/>
          </w:rPr>
          <w:t>ကြီးမြတ်သူများနှင့်</w:t>
        </w:r>
        <w:r w:rsidRPr="004357AD">
          <w:rPr>
            <w:rStyle w:val="Hyperlink"/>
            <w:noProof/>
            <w:lang w:val="ru-RU"/>
          </w:rPr>
          <w:t xml:space="preserve"> </w:t>
        </w:r>
        <w:r w:rsidRPr="004357AD">
          <w:rPr>
            <w:rStyle w:val="Hyperlink"/>
            <w:rFonts w:ascii="Myanmar Text" w:hAnsi="Myanmar Text" w:cs="Myanmar Text"/>
            <w:noProof/>
            <w:lang w:val="ru-RU"/>
          </w:rPr>
          <w:t>၎င်းတို့၏</w:t>
        </w:r>
        <w:r w:rsidRPr="004357AD">
          <w:rPr>
            <w:rStyle w:val="Hyperlink"/>
            <w:noProof/>
            <w:lang w:val="ru-RU"/>
          </w:rPr>
          <w:t xml:space="preserve"> </w:t>
        </w:r>
        <w:r w:rsidRPr="004357AD">
          <w:rPr>
            <w:rStyle w:val="Hyperlink"/>
            <w:rFonts w:ascii="Myanmar Text" w:hAnsi="Myanmar Text" w:cs="Myanmar Text"/>
            <w:noProof/>
            <w:lang w:val="ru-RU"/>
          </w:rPr>
          <w:t>သင်ကြားချက်များ</w:t>
        </w:r>
        <w:r>
          <w:rPr>
            <w:noProof/>
            <w:webHidden/>
          </w:rPr>
          <w:tab/>
        </w:r>
        <w:r>
          <w:rPr>
            <w:noProof/>
            <w:webHidden/>
          </w:rPr>
          <w:fldChar w:fldCharType="begin"/>
        </w:r>
        <w:r>
          <w:rPr>
            <w:noProof/>
            <w:webHidden/>
          </w:rPr>
          <w:instrText xml:space="preserve"> PAGEREF _Toc237070758 \h </w:instrText>
        </w:r>
        <w:r>
          <w:rPr>
            <w:noProof/>
            <w:webHidden/>
          </w:rPr>
        </w:r>
        <w:r>
          <w:rPr>
            <w:noProof/>
            <w:webHidden/>
          </w:rPr>
          <w:fldChar w:fldCharType="separate"/>
        </w:r>
        <w:r>
          <w:rPr>
            <w:noProof/>
            <w:webHidden/>
          </w:rPr>
          <w:t>2</w:t>
        </w:r>
        <w:r>
          <w:rPr>
            <w:noProof/>
            <w:webHidden/>
          </w:rPr>
          <w:fldChar w:fldCharType="end"/>
        </w:r>
      </w:hyperlink>
    </w:p>
    <w:p w14:paraId="7E846B62" w14:textId="6ADE3487" w:rsidR="00F53626" w:rsidRDefault="00F53626" w:rsidP="00F5362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0759" w:history="1">
        <w:r w:rsidRPr="004357AD">
          <w:rPr>
            <w:rStyle w:val="Hyperlink"/>
            <w:rFonts w:ascii="Myanmar Text" w:hAnsi="Myanmar Text" w:cs="Myanmar Text"/>
            <w:noProof/>
            <w:lang w:val="ru-RU"/>
          </w:rPr>
          <w:t>သက်သေပြသူ</w:t>
        </w:r>
        <w:r w:rsidRPr="004357AD">
          <w:rPr>
            <w:rStyle w:val="Hyperlink"/>
            <w:noProof/>
            <w:lang w:val="ru-RU"/>
          </w:rPr>
          <w:t xml:space="preserve"> </w:t>
        </w:r>
        <w:r w:rsidRPr="004357AD">
          <w:rPr>
            <w:rStyle w:val="Hyperlink"/>
            <w:rFonts w:ascii="Myanmar Text" w:hAnsi="Myanmar Text" w:cs="Myanmar Text"/>
            <w:noProof/>
            <w:lang w:val="ru-RU"/>
          </w:rPr>
          <w:t>မက်ကဆီမပ်စ်</w:t>
        </w:r>
        <w:r>
          <w:rPr>
            <w:noProof/>
            <w:webHidden/>
          </w:rPr>
          <w:tab/>
        </w:r>
        <w:r>
          <w:rPr>
            <w:noProof/>
            <w:webHidden/>
          </w:rPr>
          <w:fldChar w:fldCharType="begin"/>
        </w:r>
        <w:r>
          <w:rPr>
            <w:noProof/>
            <w:webHidden/>
          </w:rPr>
          <w:instrText xml:space="preserve"> PAGEREF _Toc237070759 \h </w:instrText>
        </w:r>
        <w:r>
          <w:rPr>
            <w:noProof/>
            <w:webHidden/>
          </w:rPr>
        </w:r>
        <w:r>
          <w:rPr>
            <w:noProof/>
            <w:webHidden/>
          </w:rPr>
          <w:fldChar w:fldCharType="separate"/>
        </w:r>
        <w:r>
          <w:rPr>
            <w:noProof/>
            <w:webHidden/>
          </w:rPr>
          <w:t>9</w:t>
        </w:r>
        <w:r>
          <w:rPr>
            <w:noProof/>
            <w:webHidden/>
          </w:rPr>
          <w:fldChar w:fldCharType="end"/>
        </w:r>
      </w:hyperlink>
    </w:p>
    <w:p w14:paraId="391893FA" w14:textId="22758BB6" w:rsidR="00F53626" w:rsidRDefault="00F53626" w:rsidP="00F5362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0760" w:history="1">
        <w:r w:rsidRPr="004357AD">
          <w:rPr>
            <w:rStyle w:val="Hyperlink"/>
            <w:rFonts w:ascii="Myanmar Text" w:hAnsi="Myanmar Text" w:cs="Myanmar Text"/>
            <w:noProof/>
            <w:lang w:val="ru-RU"/>
          </w:rPr>
          <w:t>ကြီးမြတ်သူ</w:t>
        </w:r>
        <w:r w:rsidRPr="004357AD">
          <w:rPr>
            <w:rStyle w:val="Hyperlink"/>
            <w:noProof/>
            <w:lang w:val="ru-RU"/>
          </w:rPr>
          <w:t xml:space="preserve"> </w:t>
        </w:r>
        <w:r w:rsidRPr="004357AD">
          <w:rPr>
            <w:rStyle w:val="Hyperlink"/>
            <w:rFonts w:ascii="Myanmar Text" w:hAnsi="Myanmar Text" w:cs="Myanmar Text"/>
            <w:noProof/>
            <w:lang w:val="ru-RU"/>
          </w:rPr>
          <w:t>ဘာဆာနူဖီယပ်နှင့်</w:t>
        </w:r>
        <w:r w:rsidRPr="004357AD">
          <w:rPr>
            <w:rStyle w:val="Hyperlink"/>
            <w:noProof/>
            <w:lang w:val="ru-RU"/>
          </w:rPr>
          <w:t xml:space="preserve"> </w:t>
        </w:r>
        <w:r w:rsidRPr="004357AD">
          <w:rPr>
            <w:rStyle w:val="Hyperlink"/>
            <w:rFonts w:ascii="Myanmar Text" w:hAnsi="Myanmar Text" w:cs="Myanmar Text"/>
            <w:noProof/>
            <w:lang w:val="ru-RU"/>
          </w:rPr>
          <w:t>ဂျွန်</w:t>
        </w:r>
        <w:r>
          <w:rPr>
            <w:noProof/>
            <w:webHidden/>
          </w:rPr>
          <w:tab/>
        </w:r>
        <w:r>
          <w:rPr>
            <w:noProof/>
            <w:webHidden/>
          </w:rPr>
          <w:fldChar w:fldCharType="begin"/>
        </w:r>
        <w:r>
          <w:rPr>
            <w:noProof/>
            <w:webHidden/>
          </w:rPr>
          <w:instrText xml:space="preserve"> PAGEREF _Toc237070760 \h </w:instrText>
        </w:r>
        <w:r>
          <w:rPr>
            <w:noProof/>
            <w:webHidden/>
          </w:rPr>
        </w:r>
        <w:r>
          <w:rPr>
            <w:noProof/>
            <w:webHidden/>
          </w:rPr>
          <w:fldChar w:fldCharType="separate"/>
        </w:r>
        <w:r>
          <w:rPr>
            <w:noProof/>
            <w:webHidden/>
          </w:rPr>
          <w:t>23</w:t>
        </w:r>
        <w:r>
          <w:rPr>
            <w:noProof/>
            <w:webHidden/>
          </w:rPr>
          <w:fldChar w:fldCharType="end"/>
        </w:r>
      </w:hyperlink>
    </w:p>
    <w:p w14:paraId="7EF19D95" w14:textId="766DA403" w:rsidR="00F53626" w:rsidRDefault="00F53626" w:rsidP="00F5362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0761" w:history="1">
        <w:r w:rsidRPr="004357AD">
          <w:rPr>
            <w:rStyle w:val="Hyperlink"/>
            <w:rFonts w:ascii="Myanmar Text" w:hAnsi="Myanmar Text" w:cs="Myanmar Text"/>
            <w:noProof/>
            <w:lang w:val="ru-RU"/>
          </w:rPr>
          <w:t>အဘား</w:t>
        </w:r>
        <w:r w:rsidRPr="004357AD">
          <w:rPr>
            <w:rStyle w:val="Hyperlink"/>
            <w:noProof/>
            <w:lang w:val="ru-RU"/>
          </w:rPr>
          <w:t xml:space="preserve"> </w:t>
        </w:r>
        <w:r w:rsidRPr="004357AD">
          <w:rPr>
            <w:rStyle w:val="Hyperlink"/>
            <w:rFonts w:ascii="Myanmar Text" w:hAnsi="Myanmar Text" w:cs="Myanmar Text"/>
            <w:noProof/>
            <w:lang w:val="ru-RU"/>
          </w:rPr>
          <w:t>ဒိုရိုသီးယပ်စ်</w:t>
        </w:r>
        <w:r>
          <w:rPr>
            <w:noProof/>
            <w:webHidden/>
          </w:rPr>
          <w:tab/>
        </w:r>
        <w:r>
          <w:rPr>
            <w:noProof/>
            <w:webHidden/>
          </w:rPr>
          <w:fldChar w:fldCharType="begin"/>
        </w:r>
        <w:r>
          <w:rPr>
            <w:noProof/>
            <w:webHidden/>
          </w:rPr>
          <w:instrText xml:space="preserve"> PAGEREF _Toc237070761 \h </w:instrText>
        </w:r>
        <w:r>
          <w:rPr>
            <w:noProof/>
            <w:webHidden/>
          </w:rPr>
        </w:r>
        <w:r>
          <w:rPr>
            <w:noProof/>
            <w:webHidden/>
          </w:rPr>
          <w:fldChar w:fldCharType="separate"/>
        </w:r>
        <w:r>
          <w:rPr>
            <w:noProof/>
            <w:webHidden/>
          </w:rPr>
          <w:t>31</w:t>
        </w:r>
        <w:r>
          <w:rPr>
            <w:noProof/>
            <w:webHidden/>
          </w:rPr>
          <w:fldChar w:fldCharType="end"/>
        </w:r>
      </w:hyperlink>
    </w:p>
    <w:p w14:paraId="16374D13" w14:textId="36900CEE" w:rsidR="00F53626" w:rsidRDefault="00F53626" w:rsidP="00F5362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0762" w:history="1">
        <w:r w:rsidRPr="004357AD">
          <w:rPr>
            <w:rStyle w:val="Hyperlink"/>
            <w:rFonts w:ascii="Myanmar Text" w:hAnsi="Myanmar Text" w:cs="Myanmar Text"/>
            <w:noProof/>
            <w:lang w:val="ru-RU"/>
          </w:rPr>
          <w:t>အိုင်ဇက်</w:t>
        </w:r>
        <w:r w:rsidRPr="004357AD">
          <w:rPr>
            <w:rStyle w:val="Hyperlink"/>
            <w:noProof/>
            <w:lang w:val="ru-RU"/>
          </w:rPr>
          <w:t xml:space="preserve"> </w:t>
        </w:r>
        <w:r w:rsidRPr="004357AD">
          <w:rPr>
            <w:rStyle w:val="Hyperlink"/>
            <w:rFonts w:ascii="Myanmar Text" w:hAnsi="Myanmar Text" w:cs="Myanmar Text"/>
            <w:noProof/>
            <w:lang w:val="ru-RU"/>
          </w:rPr>
          <w:t>ဆိုသူရှားလီယန်</w:t>
        </w:r>
        <w:r>
          <w:rPr>
            <w:noProof/>
            <w:webHidden/>
          </w:rPr>
          <w:tab/>
        </w:r>
        <w:r>
          <w:rPr>
            <w:noProof/>
            <w:webHidden/>
          </w:rPr>
          <w:fldChar w:fldCharType="begin"/>
        </w:r>
        <w:r>
          <w:rPr>
            <w:noProof/>
            <w:webHidden/>
          </w:rPr>
          <w:instrText xml:space="preserve"> PAGEREF _Toc237070762 \h </w:instrText>
        </w:r>
        <w:r>
          <w:rPr>
            <w:noProof/>
            <w:webHidden/>
          </w:rPr>
        </w:r>
        <w:r>
          <w:rPr>
            <w:noProof/>
            <w:webHidden/>
          </w:rPr>
          <w:fldChar w:fldCharType="separate"/>
        </w:r>
        <w:r>
          <w:rPr>
            <w:noProof/>
            <w:webHidden/>
          </w:rPr>
          <w:t>46</w:t>
        </w:r>
        <w:r>
          <w:rPr>
            <w:noProof/>
            <w:webHidden/>
          </w:rPr>
          <w:fldChar w:fldCharType="end"/>
        </w:r>
      </w:hyperlink>
    </w:p>
    <w:p w14:paraId="26DA2A8C" w14:textId="298BA906" w:rsidR="00DE0BD2" w:rsidRDefault="00F53626" w:rsidP="00F53626">
      <w:pPr>
        <w:spacing w:line="360" w:lineRule="auto"/>
        <w:rPr>
          <w:sz w:val="28"/>
          <w:lang w:val="ru-RU"/>
        </w:rPr>
      </w:pPr>
      <w:r>
        <w:fldChar w:fldCharType="end"/>
      </w:r>
      <w:r w:rsidR="00000000">
        <w:rPr>
          <w:sz w:val="28"/>
          <w:lang w:val="ru-RU"/>
        </w:rPr>
        <w:pict w14:anchorId="77D73F83">
          <v:rect id="_x0000_i1033" style="width:0;height:1.5pt" o:hralign="center" o:hrstd="t" o:hr="t" fillcolor="#a0a0a0" stroked="f"/>
        </w:pict>
      </w:r>
    </w:p>
    <w:p w14:paraId="1A9F0731" w14:textId="77777777" w:rsidR="00DE0BD2" w:rsidRPr="00A00603" w:rsidRDefault="00DE0BD2" w:rsidP="00A00603"/>
    <w:p w14:paraId="61E39D78" w14:textId="77777777" w:rsidR="00DE0BD2" w:rsidRDefault="00DE0BD2" w:rsidP="002A1C35">
      <w:pPr>
        <w:rPr>
          <w:lang w:val="ru-RU"/>
        </w:rPr>
      </w:pPr>
    </w:p>
    <w:p w14:paraId="741CE70C" w14:textId="77777777" w:rsidR="00DE0BD2" w:rsidRPr="002A1C35" w:rsidRDefault="00DE0BD2" w:rsidP="002A1C35">
      <w:pPr>
        <w:rPr>
          <w:lang w:val="ru-RU"/>
        </w:rPr>
      </w:pPr>
    </w:p>
    <w:p w14:paraId="13D8AB20" w14:textId="77777777" w:rsidR="00DE0BD2" w:rsidRDefault="00DE0BD2">
      <w:pPr>
        <w:tabs>
          <w:tab w:val="left" w:pos="475"/>
        </w:tabs>
        <w:rPr>
          <w:lang w:val="ru-RU"/>
        </w:rPr>
      </w:pPr>
      <w:r>
        <w:rPr>
          <w:lang w:val="ru-RU"/>
        </w:rPr>
        <w:t>မိတ်ဆက်အဖြစ် ကျွန်ုပ်တို့ဤနေရာတွင် ထူးချွန်သော ဘာသာရေးစာရေးဆရာ၊ အာ့ခ်ပရီးစ် နီကိုလို ဒေပူတာတိုဗ် ရေးသားထားသည့် "ကြီးသူများနှင့် ၎င်းတို့၏ သင်ကြားချက်များ" ခေါင်းစဉ်ဆောင်းပါးကို ထည့်သွင်းထားပါသည်။ ဤတိုတောင်းသော ဆောင်းပါးတွင် စာရေးသူသည် တစ်ခါက စိတ်ဝိညာဉ်ရှာဖွေသူ ရုရှားလူထုနှင့် နီးကပ်လွယ်ကူစွာ တွေ့ဆုံနိုင်ခဲ့သည့် ကြီးသူ-အပြစ်ဝန်ခံသူ၏ ပုံမှန်ပုံရိပ်ကို ဖော်ပြထားပါသည်။ စာရေးသူသည် အော့ပတီနာကြီးများထဲမှ နောက်ဆုံးသူကိုသာ ရည်ရွယ်ထားသော်လည်း၊ သူ၏ပုံရိပ်သည် လူတိုင်းအတွက် သက်ဆိုင်နိုင်သည့် ပုံစံတစ်ခုအဖြစ် ထွက်ပေါ်လာခဲ့သည်။ ဤသည်မှာ တော်လှန်ရေးမတိုင်ခင် ရုရှားနိုင်ငံရှိ နောက်ဆုံး သန့်ရှင်းသူများထံမှ ထွက်ပေါ်လာသော ဖခင်မေတ္တာနှင့် အတွင်းမြင်ပညာ၏ စိတ်ဓာတ်ကို သူတို့သည် အီဂျစ်၊ ပါလက်စတိုင်း၊ ဆီးရီးယားနှင့် အာထော့စ်တောင်ရှိ ရှေးခေတ် အာစက်တစ်စ်များထံမှ စုပ်ယူထားခဲ့ကြခြင်းကြောင့် ဖြစ်သည်။ ထို့ကြောင့် ဖခင်နီကိုလေး၏ ဤဆောင်းပါးသည် ဤစာအုပ်ငယ်ထဲတွင် စုစည်းထားသော သန့်ရှင်းသူကြီးများ၏ စကားများကို ပိုမိုရှင်းလင်းထင်ဟပ်စွာ ပုံဖော်နိုင်ရန် ဖတ်ရှုသူအား ကူညီနိုင်မည်ဟု ထင်ရသည်။</w:t>
      </w:r>
    </w:p>
    <w:p w14:paraId="7A29B686" w14:textId="77777777" w:rsidR="00DE0BD2" w:rsidRDefault="00DE0BD2">
      <w:pPr>
        <w:pStyle w:val="Header"/>
        <w:tabs>
          <w:tab w:val="clear" w:pos="4320"/>
          <w:tab w:val="clear" w:pos="8640"/>
          <w:tab w:val="left" w:pos="475"/>
        </w:tabs>
        <w:rPr>
          <w:lang w:val="ru-RU"/>
        </w:rPr>
      </w:pPr>
    </w:p>
    <w:p w14:paraId="2D4C32F5" w14:textId="77777777" w:rsidR="00DE0BD2" w:rsidRDefault="00DE0BD2" w:rsidP="0005283C">
      <w:pPr>
        <w:pStyle w:val="Heading3"/>
        <w:rPr>
          <w:lang w:val="ru-RU"/>
        </w:rPr>
      </w:pPr>
      <w:bookmarkStart w:id="0" w:name="_Toc519946842"/>
      <w:bookmarkStart w:id="1" w:name="_Toc136188716"/>
      <w:bookmarkStart w:id="2" w:name="_Toc237070758"/>
      <w:r>
        <w:rPr>
          <w:lang w:val="ru-RU"/>
        </w:rPr>
        <w:t>ကြီးမြတ်သူများနှင့် ၎င်းတို့၏ သင်ကြားချက်များ</w:t>
      </w:r>
      <w:bookmarkEnd w:id="0"/>
      <w:bookmarkEnd w:id="1"/>
      <w:bookmarkEnd w:id="2"/>
    </w:p>
    <w:p w14:paraId="5F4BB9A4" w14:textId="77777777" w:rsidR="00DE0BD2" w:rsidRDefault="00DE0BD2">
      <w:pPr>
        <w:tabs>
          <w:tab w:val="left" w:pos="475"/>
        </w:tabs>
        <w:rPr>
          <w:lang w:val="ru-RU"/>
        </w:rPr>
      </w:pPr>
      <w:r>
        <w:rPr>
          <w:lang w:val="ru-RU"/>
        </w:rPr>
        <w:t xml:space="preserve">နက်ရှိုင်းသော ဘာသာရေးဝိညာဥ်၊ ခရစ်တော်၏ ဝိညာဥ်သည် သမားကြီးများအတွင်း ဖုံးကွယ်နေသည်။ သမားကြီးသည် သူ၏ ကျောင်းသားကို လမ်းပြကာ၊ သူ၏ လက်ကို ထောက်ပံ့ကူညီ၍ အပြစ်၏ နက်ရှိုင်းသော ကျောက်မကျစေရန် ကာကွယ်သည်။ သမားကြီးသည် ချစ်မြတ်နိုးစွာ၊ နှစ်သိမ့်စွာ၊ အားပေးစကားဖြင့်၊ သတိပေးစကားဖြင့်နှင့် ဝိညာဥ်ရေး ကြိုးပမ်းမှုအတွက် ကောင်းကျိုးဆုတောင်းဖြင့် သူ၏ ကျောင်းသားထံ ချဉ်းကပ်သည်။ ကြီးသူသည် အနာဂတ်၏ ပုံရိပ်များကို ဖော်ပြကာ ဘုရားသခင်နှင့် ပေါင်းဖက်နေခြင်းမှ </w:t>
      </w:r>
      <w:r>
        <w:rPr>
          <w:lang w:val="ru-RU"/>
        </w:rPr>
        <w:lastRenderedPageBreak/>
        <w:t>ရရှိသော လက်ရှိအချိန်၏ ချိုမြိန်မှုကိုလည်း ညွှန်ပြသည်။ ကြီးသူက ရောဂါများကို ကယ်တင်ခြင်းအတွက် လက်ရှိတွင် ရရှိနိုင်သည့် နည်းလမ်းတစ်ခုအဖြစ် ပြောဆိုပြီး၊ ဒုက္ခများကို ကျိုးနပ်ခြင်းကို ဖန်တီးပေးသည့် အဖြစ် ဖော်ပြသည်—ဤကျိုးနပ်ခြင်းသည် အခြားကောင်းမှုများမလိုဘဲ ကယ်တင်ပေးနိုင်သည်။ ကြီးသူသည် သူ၏ ကျောင်းသား၏ ဝမ်းမြောက်ခြင်းနှင့် ဝမ်းနည်းခြင်းတို့ကို သူ၏ ဝိညာဉ်နှင့် ပေါင်းစည်းသွားသလို ခံစားကာ အသက်ရှင်သည်။ ကြီးသူက သင်ကြားသည်—ဆုတောင်းခြင်းသည် စိတ်ဝိညာဉ်၏ အသက်ရှူခြင်းဖြစ်သည်။ ဆုတောင်းရှိရာ၌ ဝိညာဉ်အသက်ရှင်ပြီး၊ ဆုတောင်းမရှိရာ၌ ဝိညာဉ်သေသည်။ အမျိုးမျိုးအရ ကြီးသူသည် ဗဟုသုတပြည့်စုံ၊ အာဏာရှိ၊ အတွေ့အကြုံပြည့်သူဖြစ်သည်။ သူ၏ အသံမှာ ခိုင်မာ၍ ရှင်းလင်းကာ၊ ပြစ်သူ၏ ဆင်းရဲ၍ ကိုယ်တိုင်ရှက်နေသော နှလုံးသားထဲသို့ ထိုးထွင်းသွားသည်။</w:t>
      </w:r>
    </w:p>
    <w:p w14:paraId="771DC435" w14:textId="77777777" w:rsidR="00DE0BD2" w:rsidRDefault="00DE0BD2">
      <w:pPr>
        <w:tabs>
          <w:tab w:val="left" w:pos="475"/>
        </w:tabs>
        <w:rPr>
          <w:lang w:val="ru-RU"/>
        </w:rPr>
      </w:pPr>
      <w:r>
        <w:rPr>
          <w:lang w:val="ru-RU"/>
        </w:rPr>
        <w:tab/>
        <w:t>ဥပမာအနေနဲ့ နောက်ဆုံးပေါ် ရုရှားကြီးများ၏ သင်ကြားချက်အချို့ကို ယူကြပါစို့။ သူတို့၏ ရိုးရှင်းသော်လည်း အံ့ဩဖွယ် တည်ငြိမ်ပြီး ခိုင်မာစွာ စိတ်ထဲသို့ ထိုးထွင်းသွားသော စကားများကို နားထောင်ကြပါစို့။ 'တစ်ခါက သင်က ပြောခဲ့တယ်၊ ရန်သူက သင့်ဆီသို့ မြှားတွေ ပစ်နေတယ်ဆိုတာကို မကြောက်ပါနဲ့! တစ်ခုတောင် မထိပါဘူး၊ မည်သည့် အမှိုက်ကိုမျှ မကြောက်ပါနဲ့—အမှိုက်က အမှိုက်ပဲ ဖြစ်နေပါလိမ့်မယ်။ ကျွန်ုပ်၏ အကြံဉာဏ်ကို စည်းကမ်းအဖြစ် လက်ခံလိုက်ပါ၊ မနက်နှင့် ည မင်းဆုတောင်းမပြုမီ ဓမ္မသီချင်း ၂၆ နှင့် ၉၀ ကို ဖတ်ပါ၊ ထိုမတိုင်မီမှာတော့ 'ဘုရားသခင်၏ သန့်ရှင်းသော မယ်တော် မယ်မ၊ ဝမ်းမြောက်ပါစေ' ဟုဆိုသော ကောင်းကင်မင်းကြီး မင်္ဂလာစကားကို ဖတ်ပါ… "သင်ဤအတိုင်း လုပ်ဆောင်ပါက မီးက သင့်ကို မလောင်ကျွမ်းနိုင်၊ ရေက သင့်ကို မမြိုနိုင်၊ ဗုံးကလည်း သင့်ကို မခွဲထုတ်နိုင်ပါ" (အိုပတီနာ၏ အကြီးအကဲ ဂျွန်)။</w:t>
      </w:r>
    </w:p>
    <w:p w14:paraId="4BFD1A37" w14:textId="77777777" w:rsidR="00DE0BD2" w:rsidRDefault="00DE0BD2">
      <w:pPr>
        <w:tabs>
          <w:tab w:val="left" w:pos="475"/>
        </w:tabs>
        <w:rPr>
          <w:lang w:val="ru-RU"/>
        </w:rPr>
      </w:pPr>
      <w:r>
        <w:rPr>
          <w:lang w:val="ru-RU"/>
        </w:rPr>
        <w:tab/>
        <w:t xml:space="preserve">"လူများက သင့်ကို ပြင်းထန်စွာ တိုက်ခိုက်ပြီး စိတ်ဓာတ်ကျခြင်းက သင့်ကို ဖုံးလွှမ်းလာသောအခါ၊ ဘုရားသခင်ထံ ဆုတောင်းကာ ခေါင်းချ၍ ကိုယ်ကို မြေပြင်ပေါ်တွင် တစ်ရာကြိမ် ကျဆင်းပါ၊ ထိုအခါ ကျည်ဆန်များမှသာမက </w:t>
      </w:r>
      <w:r>
        <w:rPr>
          <w:lang w:val="ru-RU"/>
        </w:rPr>
        <w:lastRenderedPageBreak/>
        <w:t>သေနတ်ကြီးများမှပါ သင့်ကို မကြောက်ရွံ့စေပါ" (အော့ပတီနာမှ အဘ်ဘော့ အန်ထနီ)။</w:t>
      </w:r>
    </w:p>
    <w:p w14:paraId="47E39EA6" w14:textId="77777777" w:rsidR="00DE0BD2" w:rsidRDefault="00DE0BD2">
      <w:pPr>
        <w:tabs>
          <w:tab w:val="left" w:pos="475"/>
        </w:tabs>
        <w:rPr>
          <w:lang w:val="ru-RU"/>
        </w:rPr>
      </w:pPr>
      <w:r>
        <w:rPr>
          <w:lang w:val="ru-RU"/>
        </w:rPr>
        <w:tab/>
        <w:t>"စိတ်ဓာတ်နူးညံ့ခြင်းသည် ဤကမ္ဘာ၌ မည်သည့်ပျော်ရွှင်မှုနှင့်မျှ မယှဉ်နိုင်သော ပျော်ရွှင်မှုဖြစ်သည်။ နူးညံ့သူသည် ကောင်းကင်ဘုံနိုင်ငံ၌ နေထိုင်သကဲ့သို့ မြေကြီးပေါ်တွင်လည်း အမြဲပျော်ရွှင်ငြိမ်းချမ်းပြီး အရာအားလုံးနှင့် စိတ်ကျေနပ်နေသည်" (အော့ပတီနာ ဘုန်းကြီးအန်ထနီ)။ "သတ္တိပြင်းထန်သော ဝိညာဉ်သည် တစ်ပါးတည်းသော ဘုရားသခင်မှတစ်ပါး မည်သူကိုမျှ၊ မည်သည့်အရာကိုမျှ မကြောက်ရွံ့" (အော့ဘော့ အန်ထနီ)။ "ကျွန်ုပ်သည် သင့်အား အကြံပေးလိုသည်မှာ မည်သည့် အိပ်မက်စိတ်ကူးများထက်မဆို သင့်ဝိညာဉ်ကို ဘုရားသခင်ထံ ဆုတောင်းခြင်းဖြင့် ထိန်းသိမ်းကာ ၎င်းကို ယုံကြည်ပါ၊ အကြောင်းမှာ ၎င်း၏ အလိုမရှိဘဲ ငှက်တစ်ကောင်တောင် မသေ၊ လူတစ်ယောက်ဆိုတာကတော့ ပို၍ မဖြစ်နိုင်ပါ။ စိတ်ဓာတ်တွင် ငြိမ်းချမ်းပါစေ" (အော့ဘော့ အန်ထနီ)။</w:t>
      </w:r>
    </w:p>
    <w:p w14:paraId="024A2B03" w14:textId="77777777" w:rsidR="00DE0BD2" w:rsidRDefault="00DE0BD2">
      <w:pPr>
        <w:tabs>
          <w:tab w:val="left" w:pos="475"/>
        </w:tabs>
        <w:rPr>
          <w:lang w:val="ru-RU"/>
        </w:rPr>
      </w:pPr>
      <w:r>
        <w:rPr>
          <w:lang w:val="ru-RU"/>
        </w:rPr>
        <w:tab/>
        <w:t>"ပညာရှင်ကြီးတစ်ဦးက ပြောခဲ့သည်— 'ရောဂါသည် ငါ့ထံသို့ ရောက်လာပြီ— ဘုရားသခင်အား ဂုဏ်ပြုပါစေ!  ငါ့ရောဂါ ပိုဆိုးလာပြီ— ဘုရားသခင်အား ဂုဏ်ပြုပါစေ!  ငါ့ရောဂါ မကုသနိုင်တော့အောင် ဖြစ်သွားပြီ— ဘုရားသခင်အား ဂုဏ်ပြုပါစေ!' "ကျွန်ုပ်အတွက် ကမ္ဘာပေါ်ရှိ လူများနှင့်အတူနေထိုင်ခြင်းထက် ဘုရားသခင်နှင့်အတူ ကောင်းကင်ဘုံ၌ ရှိခြင်းပိုကောင်းပါသည်… ထို့အပြင် တစ်စုံတစ်ယောက်သည် သန့်ရှင်းသော အထူးကျင်းပပွဲများကို လက်ခံသည့်နေ့၌ပင် သေဆုံးခဲ့ပါက၊ ကောင်းကင်နတ်များသည် ထိုသူ၏ ဝိညာဉ်ကို ဂုဏ်ပြု၍ လက်ခံကြလိမ့်မည်" (အဘိုးအန်ထနီ)။</w:t>
      </w:r>
    </w:p>
    <w:p w14:paraId="7260CA5C" w14:textId="77777777" w:rsidR="00DE0BD2" w:rsidRDefault="00DE0BD2">
      <w:pPr>
        <w:tabs>
          <w:tab w:val="left" w:pos="475"/>
        </w:tabs>
        <w:rPr>
          <w:lang w:val="ru-RU"/>
        </w:rPr>
      </w:pPr>
      <w:r>
        <w:rPr>
          <w:lang w:val="ru-RU"/>
        </w:rPr>
        <w:tab/>
        <w:t xml:space="preserve">"ကျွန်ုပ်တို့သည် အခြားသူများကို မပြစ်တင်ဘဲ၊ မိမိစိတ်ထဲ၌ မိမိကိုယ်ကို အရာအားလုံးအတွက် ပြစ်တင်ကန့်ကွက်ကြပါစို့။ ကျွန်ုပ်တို့သည် နူးညံ့သမျှ၊ ဆုချီးမြှင့်ခြင်းလည်း ပိုမိုကြီးမားပါသည်။ ဘုရားသခင်သည် နူးညံ့သူများကို ချစ်မြတ်နိုးကာ သူတို့ပေါ်သို့ ကျေးဇူးတော်ကို စီးဆင်းစေသည်။ ထို့ကြောင့် မည်သည့်ဝမ်းနည်းမှုမဆို၊ မည်သည့်ဒုက္ခမဆို ကြုံတွေ့ရပါက 'ယေရှုခရစ်အတွက် </w:t>
      </w:r>
      <w:r>
        <w:rPr>
          <w:lang w:val="ru-RU"/>
        </w:rPr>
        <w:lastRenderedPageBreak/>
        <w:t>ငါသည် ဤဒုက္ခကို ခံယူသည်!' ဟု ပြောပါစို့။ ဒီလိုသာ ပြောလိုက်ပါ၊ စိတ်ပိုကောင်းလာပါလိမ့်မယ်။ ယေရှုခရစ်နာမည်ဟာ အင်အားကြီးမားပြီး၊ သူ့ရှေ့မှာ မည်သည့် စိုးရိမ်ပူပန်မှုမျှမကျန်တော့ဘဲ၊ မကောင်းဆိုးဝါးများလည်း ပျောက်ကင်းသွားပါသည်။ သင့်စိတ်ပူပန်မှုများလည်း သက်သာကာ၊ သင့်ကြောက်ရွံ့မှုလည်း ငြိမ်သက်သွားပါလိမ့်မယ်၊ သူ့ချိုမြိန်ဆုံးနာမည်ကို ထပ်ခါထပ်ခါ ပြောဆိုတိုင်းမှာပါ!" (Abbot Anthony)။</w:t>
      </w:r>
    </w:p>
    <w:p w14:paraId="06401514" w14:textId="77777777" w:rsidR="00DE0BD2" w:rsidRDefault="00DE0BD2">
      <w:pPr>
        <w:tabs>
          <w:tab w:val="left" w:pos="475"/>
        </w:tabs>
        <w:rPr>
          <w:lang w:val="ru-RU"/>
        </w:rPr>
      </w:pPr>
      <w:r>
        <w:rPr>
          <w:lang w:val="ru-RU"/>
        </w:rPr>
        <w:tab/>
        <w:t>ဂက်သေမနီ စကိတ်၏ အကြီးအကဲ ဖခင် ဘာနဘတ်စ်က ပြောခဲ့သည်။ "ပရိုစကိုမီဒီယာ အခမ်းအနားတွင် နာမည်တစ်ခုချင်းစီအတွက် မုန့်တစ်စိတ်ထုတ်ခြင်းမှာ မသင့်ပါ။ ယေရှုခရစ်၏ ဘုရားသခင်သွေး တစ်စက်က လူသားဝိညာဉ် သန်းပေါင်းများစွာ၏ အပြစ်များကို ဆေးကြောပေးနိုင်ပါသည်။" "ကျွန်ုပ် ဝမ်းသာပါသည်" ဟု အကြီးအကဲက ဧည့်သည်အား ပြောသည်၊ "သင်နာကျင်နေရခြင်းကြောင့် ပို၍ နိမ့်ကျသွားမည်" ဟု ဆိုသည်။ — ပြီး သူ့ကို ပခုံးပေါ် သက်တောင့်သက်သာ ဖြည်းဖြည်းနှိပ်လိုက်သည်။ နာကျင်မှုသည် မာယာကဲ့သို့ ပျောက်ကင်းသွားသည်။ "ခရစ်တော်သည် သင့်အား စိတ်ရောဂါများ— စိတ်ဓာတ်ကျခြင်း၊ ဝမ်းနည်းခြင်း၊ ဂုဏ်ယူခြင်း၊ ရန်ငြင်းခြင်းနှင့် လူမုန်းခြင်းတို့မှ ကယ်တင်ပါစေ။ ဤရောဂါများသည် မာယာဆိုး၏ စမ်းသပ်မှုကြောင့် ဖြစ်ပေါ်ပြီး ကိုယ်ခန္ဓာရောဂါထက် ပိုမိုကြောက်မက်စရာနှင့် အန္တရာယ်ရှိသည်။… သင့်နှလုံးသားအား ပြောပါ— 'ဘာကြောင့် မင်းစိတ်လှုပ်ရှားနေလဲ။ မင်းက ရက်စက်ခြင်းဖြင့် တခြားသူတွေကို မပြင်နိုင်ဘူး၊ မင်းကိုယ်တိုင်ပဲ ထိခိုက်မှာပဲ။ မင်းနှလုံး မလှုပ်ရှားစေနဲ့၊ သည်းခံပါ။ မနက်ဖြန် လုပ်ရမယ့်အရာတွေကို လုပ်မယ်၊ မနက်ဖြန် ပြောရမယ့်သူတွေနဲ့ ပြောမယ်။ ငြိမ်းချမ်းပြီး နူးညံ့တဲ့ စကားတစ်လုံးက ရက်စက်မှုထက် ပိုမိုလွယ်ကူစွာ ယုံကြည်စေပြီး လူတစ်ယောက်ကို သတိပြန်ရစေတယ်။ ဒီလို လုပ်ဆောင်ပါ၊ ဘုရားသခင်၏ အကူအညီဖြင့် မင်းက ရက်စက်မှုနတ်ကို ကျော်လွှားနိုင်ပါလိမ့်မယ်။'"</w:t>
      </w:r>
    </w:p>
    <w:p w14:paraId="637548CD" w14:textId="77777777" w:rsidR="00DE0BD2" w:rsidRDefault="00DE0BD2">
      <w:pPr>
        <w:tabs>
          <w:tab w:val="left" w:pos="475"/>
        </w:tabs>
        <w:rPr>
          <w:lang w:val="ru-RU"/>
        </w:rPr>
      </w:pPr>
      <w:r>
        <w:rPr>
          <w:lang w:val="ru-RU"/>
        </w:rPr>
        <w:tab/>
        <w:t>Optina သမားကြီး၊ စီမမုန့် Anatoly သည် တစ်ဦးအား သင်ကြားခဲ့သည်။ "ကြည့်ပါ၊ ဘုရားသခင်သည် သင့်အား စမ်းသပ်မှုများ ပို့ဆောင်သည်—</w:t>
      </w:r>
      <w:r>
        <w:rPr>
          <w:lang w:val="ru-RU"/>
        </w:rPr>
        <w:lastRenderedPageBreak/>
        <w:t>သင့်စိတ်ဓာတ် သေသွားစေရန်… ဘုရားသခင်သည် သင့်လုပ်ရပ်အားလုံးကို တိတိကျကျ၊ ဂရုစိုက်စွာ၊ သင့်ဝိညာဉ်၏ နက်ရှိုင်းဆုံးအထိ ကြည့်ရှုသည်၊ လူတစ်ဦး၏ မျက်နှာကို ကြည့်သလိုပင်။ သူသည် သင်၏ စမ်းသပ်မှုများတွင် သင် ဘယ်လို ရင်ဆိုင်မည်ကို ကြည့်ရှု၍ စမ်းသပ်သည်။ သင် ထိုအခက်အခဲများကို ခံနိုင်ပါက သင်သည် သူ၏ ချစ်မြတ်နိုးသူ ဖြစ်လာမည်။ ထိုအခက်အခဲများကို မခံနိုင်၍ ပြစ်မှားသော်လည်း နောင်တရပါကလည်း သင်သည် သူ၏ ချစ်မြတ်နိုးသူ ဖြစ်နေဆဲ ဖြစ်မည်… ဘယ်သူအတွက် စမ်းသပ်မှုများသည် ဘဝအစောပိုင်းတွင် ရောက်မည်၊ ဘယ်သူအတွက် အလယ်ပိုင်းတွင် ရောက်မည်၊ ဘယ်သူအတွက် ဘဝအဆုံးတွင် ရောက်မည်ကို သခင်တစ်ပါးတည်းသာ ဆုံးဖြတ်သည်… သင်လုပ်နိုင်သမျှကိုသာ လုပ်ပါ၊ ကိုယ်ပိုင်ကောင်းကျိုးများကို မဂုဏ်ပြုပါနှင့် ကိုယ့်ရဲ့ဂုဏ်သတ္တိများကို မတွက်ပါနှင့်၊ သင်၏အားနည်းချက်များနှင့် အပြစ်များကိုသာ သိမြင်ပါ၊ ထိုအခါ ဘုရားသခင်သည် သင်အား မစွန့်လွှတ်ပါလိမ့်မည်… သင် ဆင်းရဲနွမ်းပါးစွာ နေထိုင်ရပါက စိတ်မပျက်ပါနှင့်၊ ကိုယ်ကိုယ်ကို နိမ့်ကျစွာထားပါ၊ ထိုအခါ ဘုရားသခင်သည် မနိမ့်ကျသူများ၏ ကြီးမားသော လုပ်ဆောင်ချက်များထက် သင်၏နိမ့်ကျမှုကို ပိုမိုနှစ်သက်စွာ ကြည့်ရှုမည်… သင်လုပ်နိုင်သမျှကို နိမ့်မြတ်စွာနှင့် ကိုယ်ကိုယ်ငြင်းပယ်ခြင်းဖြင့် ပြုလုပ်ပါ၊ ထိုအခါ သင်၌ အကျင့်စွဲလာကာ ဆုတောင်းခြင်းကို အလွန်ချစ်မြတ်နိုးသွားမည်၊ မည်သူမျှ အင်အားဖြင့် ဆွဲထုတ်၍ မရနိုင်အောင် ဖြစ်သွားမည်။ အကြောင်းမှာ ဆုတောင်းခြင်းသည် ချိုမြိန်ပြီး ပျော်ရွှင်မှု၏ အရင်းမြစ်ဖြစ်ပါသည်။</w:t>
      </w:r>
    </w:p>
    <w:p w14:paraId="2576C494" w14:textId="77777777" w:rsidR="00DE0BD2" w:rsidRDefault="00DE0BD2">
      <w:pPr>
        <w:tabs>
          <w:tab w:val="left" w:pos="475"/>
        </w:tabs>
        <w:rPr>
          <w:lang w:val="ru-RU"/>
        </w:rPr>
      </w:pPr>
      <w:r>
        <w:rPr>
          <w:lang w:val="ru-RU"/>
        </w:rPr>
        <w:tab/>
        <w:t>"လူတစ်ဦးအား ပြန်လည်အသက်သွင်းခြင်း၊ စိတ်ဓာတ်မြှင့်တင်ခြင်းတို့ လိုအပ်ပါသည်။ မီးပုံးတစ်လုံးကို တောက်ပစေရန် မှန်ကိုသာ သန့်ရှင်းခြင်းဖြင့် မလုံလောက်ဘဲ အတွင်းမှ မီးထိုးရမည်ဖြစ်သည်။ ဤအတိုင်းပင် ဘုရားသခင်သည် သူ၏ သင်ကြားခံသူများအား အမှန်တရားဖြင့် သန့်ရှင်းပြီးနောက် သန့်ရှင်းသောဝိညာဉ်ဖြင့် ပြန်လည်အသက်သွင်းခဲ့သည်။ ထိုကြောင့် သူတို့သည် ယခင်က သန့်ရှင်းပြီးသားဖြစ်သော်လည်း အခြားသူများအတွက် အလင်းဖြစ်လာကြသည်။</w:t>
      </w:r>
    </w:p>
    <w:p w14:paraId="58602F04" w14:textId="77777777" w:rsidR="00DE0BD2" w:rsidRDefault="00DE0BD2">
      <w:pPr>
        <w:tabs>
          <w:tab w:val="left" w:pos="475"/>
        </w:tabs>
        <w:rPr>
          <w:lang w:val="ru-RU"/>
        </w:rPr>
      </w:pPr>
      <w:r>
        <w:rPr>
          <w:lang w:val="ru-RU"/>
        </w:rPr>
        <w:lastRenderedPageBreak/>
        <w:tab/>
        <w:t>ဤလုပ်ငန်းစဉ်ကို ခရစ်ယာန်တိုင်းတွင် ဖြစ်ပေါ်စေရမည်။ ပထမဦးဆုံး အမှန်တရားဖြင့် သန့်စင်ခြင်း၊ ထို့နောက် ဝိညာဉ်တော်မှ အလင်းရရှိခြင်းဖြစ်သည်။ အမှန်တရားသည် မူလစိတ်ဓာတ်ကို မသန့်ရှင်းကြောင်း ငြင်းပယ်ကာ သေဆုံးစေပြီး၊ ထိုအခါ ဝိညာဉ်တော် ရောက်ရှိလာကာ ထိုစိတ်ဓာတ်ကို ပြန်လည်အသက်သွင်း၍ အသစ်တဖန် ပြန်လည်မွေးဖွားစေသည်။</w:t>
      </w:r>
    </w:p>
    <w:p w14:paraId="7CF890B4" w14:textId="77777777" w:rsidR="00DE0BD2" w:rsidRDefault="00DE0BD2">
      <w:pPr>
        <w:tabs>
          <w:tab w:val="left" w:pos="475"/>
        </w:tabs>
        <w:rPr>
          <w:lang w:val="ru-RU"/>
        </w:rPr>
      </w:pPr>
      <w:r>
        <w:rPr>
          <w:lang w:val="ru-RU"/>
        </w:rPr>
        <w:tab/>
        <w:t>သို့သော် တကယ်တမ်းမှန်တရားဖြင့် သန့်စင်ခြင်းမခံခင် ကိုယ်ပိုင်စိတ်ဓာတ်ဖြင့် လမ်းပြခံရပါက၊ သူတို့ထံမှ ထွက်ပေါ်လာမည့် အလင်းမှာ သန့်ရှင်းသော အလင်းမဟုတ်ဘဲ ရောနှောပြီး လိမ်လည်သော အလင်းသာ ဖြစ်မည်။ အကြောင်းကတော့ သူတို့နှလုံးသားထဲတွင် ရိုးရှင်းသော ကောင်းခြင်းမဟုတ်ဘဲ ကောင်းခြင်းနှင့် မကောင်းခြင်းတို့ကို အနည်းအများအတိုင်း ရောနှောထားခြင်းကြောင့် ဖြစ်သည်။ လူတိုင်း မိမိအတွင်းကို စူးစမ်းကြည့်ပြီး သူတို့၏ နှလုံးသားအတွေ့အကြုံဖြင့် ကျွန်ုပ်၏ စကားများကို စမ်းသပ်ကြပါစို့။ သဘာဝမှ ဆွဲထုတ်ထားသောကြောင့် ၎င်းတို့သည် မည်မျှ တိကျမှန်ကန်ကြောင်း သင်မြင်မည်…</w:t>
      </w:r>
    </w:p>
    <w:p w14:paraId="66D44AF1" w14:textId="77777777" w:rsidR="00DE0BD2" w:rsidRDefault="00DE0BD2">
      <w:pPr>
        <w:tabs>
          <w:tab w:val="left" w:pos="475"/>
        </w:tabs>
        <w:rPr>
          <w:lang w:val="ru-RU"/>
        </w:rPr>
      </w:pPr>
      <w:r>
        <w:rPr>
          <w:lang w:val="ru-RU"/>
        </w:rPr>
        <w:tab/>
        <w:t>ကိုယ်ကိုယ်ကို စွန့်လွှတ်မှု ထင်ရှားသောသူသည် စိတ်ဝိညာဉ်ဆိုင်ရာ ကောင်းကျိုးများအားလုံး၏ အမြစ်တည်ရာဖြစ်သည့် အမှန်တရားဆိပ်ကမ်း၌ သင်္ဘောကို ချိတ်ဆွဲသင့်သည်။ ဒီအကြောင်းကြောင့် ကျွန်ုပ်သည် ဘာသာရေးဆိုင်ရာတွင် မိတ်ဆွေများအားလုံးကို သန့်ရှင်းခြင်းနှင့် တောက်ပခြင်းကို ရရှိခဲ့ကြသည့် သန့်ရှင်းဘိုးဘွားကြီးများ ( ) ၏ စာများကိုသာ ဖတ်ရှုရန် အကြံပြုပါသည်။ ၎င်းတို့သည် တမန်တော်များကဲ့သို့ သန့်ရှင်းခြင်းနှင့် တောက်ပခြင်းကို ရရှိခဲ့ပြီး နောက်ပိုင်းတွင် ကိုယ်ပိုင်စာအုပ်များကို ရေးသားခဲ့ကြသည်။ ထိုစာအုပ်များမှ သန့်ရှင်းသော အမှန်တရားများ ထွက်ပေါ်ကာ ဖတ်ရှုသူများအား သန့်ရှင်းဝိညာဉ်၏ လှုံ့ဆော်မှုကို ပေးစွမ်းပါသည်။ ဤလမ်းကြောင်းပြင်ပတွင် စတင်၌ ကျဉ်းမြောင်း၍ စိတ်နှလုံးကို စိတ်ပင်ပန်းစေသည့်အပြင် နေရာတိုင်းတွင် မှောင်မိုက်ခြင်း၊ မြန်ဆန်သော ရေစီးများနှင့် နက်ရှိုင်းသော ကျောက်တံခါးများသာ ရှိနေပါသည်။</w:t>
      </w:r>
    </w:p>
    <w:p w14:paraId="794BDBA2" w14:textId="77777777" w:rsidR="00DE0BD2" w:rsidRDefault="00DE0BD2">
      <w:pPr>
        <w:tabs>
          <w:tab w:val="left" w:pos="475"/>
        </w:tabs>
        <w:rPr>
          <w:lang w:val="ru-RU"/>
        </w:rPr>
      </w:pPr>
      <w:r>
        <w:rPr>
          <w:lang w:val="ru-RU"/>
        </w:rPr>
        <w:lastRenderedPageBreak/>
        <w:tab/>
        <w:t>အိုလ်ဒါ စီလူအန်၏ စကားကို ထပ်ထည့်ပါစို့။ "ကောင်းကင်၌ဖြစ်စေ၊ မြေကြီး၌ဖြစ်စေ၊ ဘုရားသခင်ကို သိမြင်နိုင်ခြင်းသည် သန့်ရှင်းသော ဝိညာဉ်တော်မှတဆင့်သာဖြစ်ပြီး၊ သိပ္ပံမှမဟုတ်ပါ… ကျေးဇူးတော်သည် ကျွန်ုပ်တို့အတွင်းရှိသောအခါ စိတ်ဝိညာဉ်သည် နေ့ညမရွေး ဘုရားသခင်ကို မီးထွန်းလောင်ကာ ဆန္ဒပြင်းထန်စေသည်၊ ကျေးဇူးတော်သည် ဝိညာဉ်ကို ဘုရားသခင်အား ချစ်စေပြီး၊ ထိုဝိညာဉ်သည် ဘုရားသခင်အား ချစ်လာကာ၊ ဘုရားသခင်နှင့် ခွဲထွက်လိုခြင်းမရှိတော့ပါ၊ အကြောင်းမူ သန့်ရှင်းသောဝိညာဉ်တော်၏ ချိုမြိန်မှုဖြင့် မကျေနပ်နိုင်သောကြောင့်… သို့သော် ဂုဏ်ယူ၍ ကိုယ်ပိုင်စိတ်ရှိသူများသည် ကျေးဇူးတော်ကို မိမိတို့အတွင်း နေထိုင်ခွင့် မပေးကြသောကြောင့် စိတ်ငြိမ်းချမ်းမှု မရရှိကြပါ၊ သို့သော် နားထောင်တတ်သူ၏ ဝိညာဉ်ထဲသို့ သန့်ရှင်းသော ဝိညာဉ်တော်၏ ကျေးဇူးတော်သည် လွယ်ကူစွာ ဝင်ရောက်ကာ ပျော်ရွှင်ခြင်းနှင့် ငြိမ်းချမ်းခြင်းကို ပေးအပ်ပါသည်… ယခု ပြန်လည်တောင်းပန်ခြင်းဖြင့် ပန်းခြံကို ပြန်လည်ရရှိနိုင်ပါပြီ။</w:t>
      </w:r>
    </w:p>
    <w:p w14:paraId="6E35DF1E" w14:textId="77777777" w:rsidR="00DE0BD2" w:rsidRDefault="00DE0BD2">
      <w:pPr>
        <w:tabs>
          <w:tab w:val="left" w:pos="475"/>
        </w:tabs>
        <w:rPr>
          <w:lang w:val="ru-RU"/>
        </w:rPr>
      </w:pPr>
      <w:r>
        <w:rPr>
          <w:lang w:val="ru-RU"/>
        </w:rPr>
        <w:tab/>
        <w:t>မကုန်ခန်းနိုင်သော ရင်းမြစ် — သမ္မတကြီးများ၏ စိတ်ဓာတ်တည်ဆောက်ရေး သင်ခန်းစာများ။ ကျွန်ုပ်တို့သည် ထိုရင်းမြစ်မှ တစ်စက်သာကို ဂရုစိုက်ကာ သိမ်းဆည်းထားပြီး၊ ၎င်းကို ဖတ်ရှုသူအား သမ္မတကြီးများထံမှ လက်ဆောင်အဖြစ် — ခွဲခြားမြင်နိုင်ခြင်းနှင့် ကျေးဇူးတော်၏ လက်ဆောင်အဖြစ် — တင်ဆက်လိုက်ပါသည်။ ထို့ကြောင့် ကျွန်ုပ်တို့သည် ဤမြင်မြင်ရှင်များအား ကျေးဇူးတင်ကြပါစို့၊ သူတို့၏ ဝိညာဉ်မျက်စိရှေ့၌ ကျွန်ုပ်တို့၏ နှလုံးသားအတွင်းက လျှို့ဝှက်ချက်များနှင့် အတွင်းစိတ်တွေးခေါ်ချက်များအားလုံး ဖော်ထုတ်ပြထားသည်။ သူတို့သည် ကျွန်ုပ်တို့နှင့်အတူ နေထိုင်ခဲ့ပေမယ့်၊ သူတို့၏ ဘဝသည် အချိန်နှင့် နေရာ၏ ကန့်သတ်ချက်များထက် ကျော်လွန်နေခဲ့သည်။ ချစ်ခြင်းဖြင့် သူတို့ထံမှ အမြဲတမ်းကယ်တင်ခြင်းသို့ ဦးတည်သည့် လမ်းကို သင်ယူကြပါစို့။</w:t>
      </w:r>
    </w:p>
    <w:p w14:paraId="23BD791D" w14:textId="77777777" w:rsidR="00DE0BD2" w:rsidRPr="00BB1DF9" w:rsidRDefault="00DE0BD2">
      <w:pPr>
        <w:pStyle w:val="Heading6"/>
        <w:tabs>
          <w:tab w:val="left" w:pos="475"/>
        </w:tabs>
        <w:rPr>
          <w:lang w:val="ru-RU"/>
        </w:rPr>
      </w:pPr>
      <w:r w:rsidRPr="00BB1DF9">
        <w:rPr>
          <w:lang w:val="ru-RU"/>
        </w:rPr>
        <w:t>ပရိုတိုပရက်စ်ဘစ်တာ နီကိုလိုင်း ဒေပူတာတိုဗ်</w:t>
      </w:r>
    </w:p>
    <w:p w14:paraId="36DC00B6" w14:textId="77777777" w:rsidR="00DE0BD2" w:rsidRDefault="00DE0BD2">
      <w:pPr>
        <w:tabs>
          <w:tab w:val="left" w:pos="475"/>
        </w:tabs>
        <w:rPr>
          <w:lang w:val="ru-RU"/>
        </w:rPr>
      </w:pPr>
    </w:p>
    <w:p w14:paraId="31142248" w14:textId="77777777" w:rsidR="00DE0BD2" w:rsidRDefault="00DE0BD2" w:rsidP="0005283C">
      <w:pPr>
        <w:pStyle w:val="Heading3"/>
        <w:rPr>
          <w:lang w:val="ru-RU"/>
        </w:rPr>
      </w:pPr>
      <w:bookmarkStart w:id="3" w:name="_Toc519946843"/>
      <w:bookmarkStart w:id="4" w:name="_Toc136188717"/>
      <w:bookmarkStart w:id="5" w:name="_Toc237070759"/>
      <w:r>
        <w:rPr>
          <w:lang w:val="ru-RU"/>
        </w:rPr>
        <w:lastRenderedPageBreak/>
        <w:t>သက်သေပြသူ မက်ကဆီမပ်စ်</w:t>
      </w:r>
      <w:bookmarkEnd w:id="3"/>
      <w:bookmarkEnd w:id="4"/>
      <w:bookmarkEnd w:id="5"/>
    </w:p>
    <w:p w14:paraId="6C73E7AA" w14:textId="77777777" w:rsidR="00DE0BD2" w:rsidRDefault="00DE0BD2">
      <w:pPr>
        <w:tabs>
          <w:tab w:val="left" w:pos="475"/>
        </w:tabs>
        <w:rPr>
          <w:lang w:val="ru-RU"/>
        </w:rPr>
      </w:pPr>
      <w:r>
        <w:rPr>
          <w:lang w:val="ru-RU"/>
        </w:rPr>
        <w:t>စိန့်မက်ကဆီမတ်စ်သည် ကွန်စတန်တီနိုပိုလစ်မြို့၌ ဂုဏ်သိက္ခာမြင့်မားသော မိဘများထံမွေးဖွားကာ ထူးချွန်သော ပညာသင်ယူခဲ့သည်။ ဟေရက်လီယပ် မင်းကြီး (၆၁၀–၆၄၁) အုပ်ချုပ်စဉ်ကာလ၌ မင်းကြီး၏ အကြံပေးအရာရှိများအနက် တစ်ဦးအဖြစ် ပါဝင်ခဲ့သည်။ မိုနိုဖီဆီစိတ်အယူမှား (Monophysites) ၏ ပြန့်ပွားမှုကို မြင်မြင်သာသာ တွေ့မြင်ခဲ့သည်။ ဤအယူမှားတွင် ယေရှုခရစ်၏ လူ့စိတ်ဆန္ဒကို ငြင်းပယ်ကာ၊ ထိုကြောင့် သူ၏ ခရစ်တော်ပေါ်တွင် ခံခဲ့ရသော ဒုက္ခများ၏ အရေးပါမှုကို လျော့နည်းစေသည်။ ထိုအယူမှားကို ဘုရင်မင်းကြီးကိုယ်တိုင်ပါ လက်ခံခဲ့ပြီး၊ သူသည် နန်းတော်မှ ထွက်ကာ ခရိုဆိုပိုလစ်စ် ဘုရားကျောင်းသို့ ဝင်ကာ ဘုန်းကြီးဝတ်ပြုခဲ့သည်။ နောက်ပိုင်းတွင် ဂုဏ်ထူးရှင် မက်ဆီမတ်စ်သည် ဤဘုရားကျောင်း၏ ဦးဘုန်းကြီး ဖြစ်လာခဲ့သည်။</w:t>
      </w:r>
    </w:p>
    <w:p w14:paraId="358B57D9" w14:textId="77777777" w:rsidR="00DE0BD2" w:rsidRDefault="00DE0BD2">
      <w:pPr>
        <w:tabs>
          <w:tab w:val="left" w:pos="475"/>
        </w:tabs>
        <w:rPr>
          <w:lang w:val="ru-RU"/>
        </w:rPr>
      </w:pPr>
      <w:r>
        <w:rPr>
          <w:lang w:val="ru-RU"/>
        </w:rPr>
        <w:tab/>
        <w:t>သူ့ခေတ်၏ နက်ရှိုင်းသော ဘာသာဗေဒပညာရှင်တစ်ဦးနှင့် အော်သော်ဒေါ့စ်ဘာသာကို ခိုင်မာစွာ ကာကွယ်သူတစ်ဦးဖြစ်သည့် မက်စ်မပ်စ်သည် မိုနိုဖီဆိုစစ် မမှန်ကန်သော ယုံကြည်ချက်၏ အမှားများကို ကျွမ်းကျင်စွာနှင့် အောင်မြင်စွာ ဖော်ထုတ်ပြသခဲ့ပြီး ထိုကြောင့် ဘုရားကျောင်း၏ ရန်သူများက မကြာခဏ သူအား နှိပ်စက်ခဲ့သည်။ ၆၄၅ ခုနှစ်တွင် ကွန်စတန်တီနိုပိုလစ်မြို့ရှိ မိုနိုဖီဆီတိုက် ပထမပသေ့ ပီရပ်စ်နှင့် ဘာသာရေးဆိုင်ရာ ပြည်သူ့ဆွေးနွေးပွဲကျင်းပပြီးနောက်၊ သန့်ရှင်းသော မက်ဆီမပ်စ်၏ အော်သော်ဒေါ့စ်ထောက်ခံချက်များသည် အလွန်ထိရောက်လှ၍ ပီရပ်စ်သည် မှားယွင်းသော သဘောတရားကို စွန့်လွှတ်ခဲ့သည်။</w:t>
      </w:r>
    </w:p>
    <w:p w14:paraId="3DB5F9AC" w14:textId="77777777" w:rsidR="00DE0BD2" w:rsidRDefault="00DE0BD2">
      <w:pPr>
        <w:tabs>
          <w:tab w:val="left" w:pos="475"/>
        </w:tabs>
        <w:rPr>
          <w:lang w:val="ru-RU"/>
        </w:rPr>
      </w:pPr>
      <w:r>
        <w:rPr>
          <w:lang w:val="ru-RU"/>
        </w:rPr>
        <w:tab/>
        <w:t xml:space="preserve">တန်ခိုးရှင် မက်ကဆီမတ်စ်ကို အကြိမ်ကြိမ် ထွက်ပစ်ခံရစေပြီးနောက် ပြန်ခေါ်ယူခဲ့သည်။ မူလက ယုံကြည်စေခြင်းနှင့် ကတိများဖြင့် မအောင်မြင်သဖြင့် မှားယွင်းသူများသည် ခြိမ်းခြောက်ခြင်း၊ စကားဆိုးခြင်းနှင့် ရုပ်ပိုင်းဆိုင်ရာတိုက်ခိုက်ခြင်းတို့ကို မကြာခဏ ပြုလုပ်ခဲ့ကြသည်။ သို့သော် သူသည် မိမိ၏ ဘာသာရေးယုံကြည်ချက်များ၌ မလှုပ်မရှား တည်ငြိမ်ခဲ့သည်။ </w:t>
      </w:r>
      <w:r>
        <w:rPr>
          <w:lang w:val="ru-RU"/>
        </w:rPr>
        <w:lastRenderedPageBreak/>
        <w:t>နောက်ဆုံးတွင် သူ၏ညာလက်နှင့် လိပ်ပြင်ကို ဖြတ်ထုတ်လိုက်၍ စကားဖြင့်ဖြစ်စေ၊ စာဖြင့်ဖြစ်စေ အမှန်တရားကို ကြေညာခြင်း သို့မဟုတ် ကာကွယ်ပြောဆိုခြင်း မပြုနိုင်အောင် ပြုလုပ်ခဲ့ကြသည်။ ထို့နောက် သူအား ကော့ကေဆပ်တောင်တန်းရှိ လာဇော့ဒေသ (မင်ဂရီးလီးယားဒေသ) သို့ ထွက်ပစ်ခံခဲ့ရသည်။ ထိုနေရာ၌ သြဂုတ်လ ၁၃ ရက် ၆၆၂ ခုနှစ်တွင် သန့်ရှင်းသူ မက်ကဆီမပ်စ်သည် မိမိသေဆုံးမည့်နေ့ကို ကြိုသိကာ ကွယ်လွန်ခဲ့သည်။</w:t>
      </w:r>
    </w:p>
    <w:p w14:paraId="09380D29" w14:textId="77777777" w:rsidR="00DE0BD2" w:rsidRDefault="00DE0BD2">
      <w:pPr>
        <w:tabs>
          <w:tab w:val="left" w:pos="475"/>
        </w:tabs>
        <w:rPr>
          <w:lang w:val="ru-RU"/>
        </w:rPr>
      </w:pPr>
      <w:r>
        <w:rPr>
          <w:lang w:val="ru-RU"/>
        </w:rPr>
        <w:tab/>
        <w:t>စိန့်မက်ကဆီမတ်စ်သည် အော်သော်ဒေါ့စ်ဘာသာကို ကာကွယ်ရန် ဘာသာရေးဆိုင်ရာ စာတမ်းများစွာကို ရေးသားခဲ့သည်။ ကျွန်ုပ်တို့အတွက် အထူးတန်ဖိုးရှိသောအရာမှာ သူ၏ စိတ်ဝိညာဉ်နှင့် စူးစမ်းတွေးခေါ်မှုဆိုင်ရာ ဘဝအပေါ် ညွှန်ကြားချက်များဖြစ်ပြီး၊ ၎င်းတို့ကို *Dobrotolyubie* တွင် ခရစ်ယာန်အချစ်ဆိုင်ရာ ညွှန်ကြားချက် ၄၀၀ အဖြစ် ထည့်သွင်းထားသည်။ ထို့အပြင် သန့်ရှင်းဆုံး သုံးပါးတစ်ဆူနှင့် ဘုရားဝတ္တရားတော်၏ လူခန္ဓာယူခြင်း၊ ကောင်းမြတ်ခြင်းများနှင့် စိတ်ခံစားချက်များ၊ ဘုရားသခင်၏ ဆုတောင်းတော်၏ အဓိပ္ပာယ်ဖော်ပြချက်တို့အကြောင်း ၇၀၀ ခန့် အခန်းခွဲများ ရှိကြောင်း သိရှိရသည်။ သူ၏ သန့်ရှင်းရေးဆိုင်ရာ သင်ကြားချက်များက သန့်မက္စင်၏ စိတ်ဝိညာဉ်ဆိုင်ရာ နက်ရှိုင်းမှုနှင့် ထက်မြက်ရှင်းလင်းသော အမြင်များကို ဖော်ထုတ်ပြသသည်။</w:t>
      </w:r>
    </w:p>
    <w:p w14:paraId="465D90EC" w14:textId="77777777" w:rsidR="00DE0BD2" w:rsidRDefault="00DE0BD2">
      <w:pPr>
        <w:tabs>
          <w:tab w:val="left" w:pos="475"/>
        </w:tabs>
        <w:rPr>
          <w:lang w:val="ru-RU"/>
        </w:rPr>
      </w:pPr>
      <w:r>
        <w:rPr>
          <w:lang w:val="ru-RU"/>
        </w:rPr>
        <w:tab/>
        <w:t>သစ်စတိုင်ပြက္ခဒိန်အရ သက်သေပြသူ မက်ကဆီမပ်စ်၏ ပွဲနေ့ကို ဖေဖော်ဝါရီလ ၃ ရက်နေ့တွင် ကျင်းပကြသည်။</w:t>
      </w:r>
    </w:p>
    <w:p w14:paraId="0E8D7BF6" w14:textId="77777777" w:rsidR="00DE0BD2" w:rsidRDefault="00DE0BD2">
      <w:pPr>
        <w:tabs>
          <w:tab w:val="left" w:pos="475"/>
        </w:tabs>
        <w:rPr>
          <w:lang w:val="ru-RU"/>
        </w:rPr>
      </w:pPr>
    </w:p>
    <w:p w14:paraId="64D9581E" w14:textId="77777777" w:rsidR="00DE0BD2" w:rsidRDefault="00DE0BD2">
      <w:pPr>
        <w:pStyle w:val="Heading4"/>
        <w:tabs>
          <w:tab w:val="left" w:pos="475"/>
        </w:tabs>
        <w:rPr>
          <w:lang w:val="ru-RU"/>
        </w:rPr>
      </w:pPr>
      <w:bookmarkStart w:id="6" w:name="_Toc519946844"/>
      <w:bookmarkStart w:id="7" w:name="_Toc136188718"/>
      <w:r>
        <w:rPr>
          <w:lang w:val="ru-RU"/>
        </w:rPr>
        <w:t>ဘုရားသခင်၏ ကရုဏာ၊ ကျေးဇူး၊ ယုံကြည်ခြင်း၊ ဆုတောင်း</w:t>
      </w:r>
      <w:bookmarkEnd w:id="6"/>
      <w:bookmarkEnd w:id="7"/>
    </w:p>
    <w:p w14:paraId="0116693E" w14:textId="77777777" w:rsidR="00DE0BD2" w:rsidRDefault="00DE0BD2">
      <w:pPr>
        <w:tabs>
          <w:tab w:val="left" w:pos="475"/>
        </w:tabs>
        <w:rPr>
          <w:lang w:val="ru-RU"/>
        </w:rPr>
      </w:pPr>
      <w:r>
        <w:rPr>
          <w:lang w:val="ru-RU"/>
        </w:rPr>
        <w:tab/>
        <w:t xml:space="preserve">၁။ ဘုရားသခင်၏ ကြီးမားခြင်းနှင့် အကန့်အသတ်မဲ့ခြင်းကို သတိပြုကာ၊ လူသားများအတွက် ၎င်း၏ ချစ်ခြင်းမေတ္တာအတွက် ကျွန်ုပ်တို့သည် မလုံလောက်ကြောင်း မထင်မြင်ကြပါစို့။ ထိုနည်းတူ ကျွန်ုပ်တို့၏ ကျဆင်းမှု၏ ကြောက်မက်ဖွယ် အနက်ရှိုင်းမှုကို သတိရစဉ်၊ ပြစ်မှုကြောင့် သေဆုံးသွားသော ကျွန်ုပ်တို့အတွင်းရှိ ကောင်းမြတ်မှုကို ပြန်လည်ထူထောင်နိုင်မည်ဟု မသံသယဖြစ်ကြပါစို့။ ဘုရားသခင်အတွက် နှစ်ခုစလုံးဖြစ်နိုင်ပါသည်— </w:t>
      </w:r>
      <w:r>
        <w:rPr>
          <w:lang w:val="ru-RU"/>
        </w:rPr>
        <w:lastRenderedPageBreak/>
        <w:t>ကျွန်ုပ်တို့ထံ ဆင်းသက်ကာ ကျွန်ုပ်တို့စိတ်ကို ဗဟုသုတဖြင့် တောက်ပစေခြင်းနှင့် ကျွန်ုပ်တို့အတွင်းရှိ ကောင်းမြတ်မှုကို ပြန်လည်ထူထောင်ပေးခြင်း။ (Maximus the Confessor)။</w:t>
      </w:r>
    </w:p>
    <w:p w14:paraId="53D02A0B" w14:textId="77777777" w:rsidR="00DE0BD2" w:rsidRDefault="00DE0BD2">
      <w:pPr>
        <w:tabs>
          <w:tab w:val="left" w:pos="475"/>
        </w:tabs>
        <w:rPr>
          <w:lang w:val="ru-RU"/>
        </w:rPr>
      </w:pPr>
      <w:r>
        <w:rPr>
          <w:lang w:val="ru-RU"/>
        </w:rPr>
        <w:tab/>
        <w:t>၁။ မမျှော်လင့်ထားသော စမ်းသပ်မှုတစ်ခု သင့်ထံ ရောက်လာပါက၊ ထိုစမ်းသပ်မှုကို ပို့ဆောင်သူကို မပြစ်ဘဲ၊ ၎င်းရောက်လာခြင်း၏ ရည်ရွယ်ချက်ကို နားလည်ရန် ကြိုးစားပါ—ထိုအခါ သင်သည် ပြင်ဆင်မှုကို တွေ့ရှိမည်။ သူမှဖြစ်စေ၊ အခြားသူမှဖြစ်စေ၊ သင်တို့အားလုံးသည် ဘုရားသခင်၏ ကြံစည်မှုခွက်မှ ခက်ခဲမှုကို သောက်သုံးရမည်သာ ဖြစ်သည်။ (Maximus the Confessor)။</w:t>
      </w:r>
    </w:p>
    <w:p w14:paraId="73E9BC83" w14:textId="77777777" w:rsidR="00DE0BD2" w:rsidRDefault="00DE0BD2">
      <w:pPr>
        <w:tabs>
          <w:tab w:val="left" w:pos="475"/>
        </w:tabs>
        <w:rPr>
          <w:lang w:val="ru-RU"/>
        </w:rPr>
      </w:pPr>
      <w:r>
        <w:rPr>
          <w:lang w:val="ru-RU"/>
        </w:rPr>
        <w:tab/>
        <w:t>၁။ သတိရှိသူသည် ဘုရားသခင်၏ ကြင်နာမှု၏ အကျိုးကျေးဇူးကို တွေးတောကာ မိမိပေါ်ကျရောက်သော ဒုက္ခများကို ကျေးဇူးတင်စွာ ခံယူပြီး မည်သူကိုမျှ၊ မည်သည့်အရာကိုမျှ မပြစ်ဘဲ မိမိ၏ ပြစ်မှုများကိုသာ ပြစ်တင်သည်။ သို့သော် ပညာမရှိသူများသည် ပြစ်မှားပြီးနောက် ပြစ်ဒဏ်ခံရသောအခါ ဘုရားသခင်ကို သို့မဟုတ် လူများကို ငုံ့ငုံ့ပြောဆိုကြပြီး ဘုရားသခင်၏ အလုံးစုံပညာရှိသော စီမံခန့်ခွဲမှုကို နားမလည်ကြပါ။ (Maximus the Confessor)။</w:t>
      </w:r>
    </w:p>
    <w:p w14:paraId="68F1F50F" w14:textId="77777777" w:rsidR="00DE0BD2" w:rsidRDefault="00DE0BD2">
      <w:pPr>
        <w:tabs>
          <w:tab w:val="left" w:pos="475"/>
        </w:tabs>
        <w:rPr>
          <w:lang w:val="ru-RU"/>
        </w:rPr>
      </w:pPr>
      <w:r>
        <w:rPr>
          <w:lang w:val="ru-RU"/>
        </w:rPr>
        <w:tab/>
        <w:t>၁။ ဆရာဝန်များသည် ကိုယ်ခန္ဓာဆိုင်ရာ ရောဂါမျိုးစုံကို ကုသရာတွင် လူတိုင်းအတွက် တစ်မျိုးတည်းသော ဆေးမပေးသလို၊ ဘုရားသခင်လည်း ဝိညာဉ်ဆိုင်ရာ ရောဂါများကို ကုသရာတွင် လူတိုင်းအတွက် တစ်နည်းတည်းသော ကုထုံးမသုံးပါ။ ထိုအစား ဝိညာဉ်တစ်ခုချင်းစီအတွက် အထူးသင့်လျော်သော ကုထုံးများဖြင့်သာ ကုသပေးပါသည်။ ထို့ကြောင့် ကုထုံးများကြောင့် နာကျင်စေကာမူ ကျွန်ုပ်တို့၏ ကုသခြင်းအတွက် ဘုရားသခင်အား ကျေးဇူးတင်ကြပါစို့။ (Maximus the Confessor)။</w:t>
      </w:r>
    </w:p>
    <w:p w14:paraId="255329E0" w14:textId="77777777" w:rsidR="00DE0BD2" w:rsidRDefault="00DE0BD2">
      <w:pPr>
        <w:tabs>
          <w:tab w:val="left" w:pos="475"/>
        </w:tabs>
        <w:rPr>
          <w:lang w:val="ru-RU"/>
        </w:rPr>
      </w:pPr>
      <w:r>
        <w:rPr>
          <w:lang w:val="ru-RU"/>
        </w:rPr>
        <w:tab/>
        <w:t xml:space="preserve">၂။ မိမိ၏ သဘာဝအားနည်းချက်ကို သိမြင်သူတိုင်းသည် ကိုယ်တိုင်အတွေ့အကြုံမှတဆင့် ဘုရားသခင်၏ ကူညီပံ့ပိုးပေးနိုင်စွမ်းကိုလည်း ခံစားဖူးကြသည်။ ထိုသူသည် ၎င်းကူညီမှုဖြင့် ကောင်းမှုအချို့ကို ပြုလုပ်ပြီး၊ နောက်ထပ်ကောင်းမှုများကို ဆက်လက်ကြိုးပမ်းစဉ်တွင် အခြားသူများကို </w:t>
      </w:r>
      <w:r>
        <w:rPr>
          <w:lang w:val="ru-RU"/>
        </w:rPr>
        <w:lastRenderedPageBreak/>
        <w:t>မလေးစားမနိမ့်မြင်ပါ။ အကြောင်းမှာ ကျေးဇူးတော်က သူတို့အား အမျိုးမျိုးသော စိတ်ဆန္ဒများနှင့် ဒုက္ခများမှ ကယ်တင်ကူညီခဲ့သလို၊ ဘုရားသခင်၏ အလိုတော်အရ အခြားသူများအားလုံး၊ အထူးသဖြင့် သူ့အတွက် ကြိုးပမ်းသူများအားလည်း ကူညီနိုင်စွမ်းရှိကြောင်း သူတို့သိကြသည်။ ကရုဏာနှင့် သနားစိတ်ပြည့်ဝသော ဆရာဝန်တော်သည် လူတစ်ဦး၏ စိတ်ဆင်းရဲမှုများအားလုံးကို ချက်ချင်းမဖယ်ရှားပေမယ့်၊ သင့်တော်သောအချိန်တွင် သူ့ဆီသို့ လှည့်လာသူတိုင်းကို ကုသပေးပါသည်။ (Maximus the Confessor)။</w:t>
      </w:r>
    </w:p>
    <w:p w14:paraId="027A3FA9" w14:textId="77777777" w:rsidR="00DE0BD2" w:rsidRDefault="00DE0BD2">
      <w:pPr>
        <w:tabs>
          <w:tab w:val="left" w:pos="475"/>
        </w:tabs>
        <w:rPr>
          <w:lang w:val="ru-RU"/>
        </w:rPr>
      </w:pPr>
      <w:r>
        <w:rPr>
          <w:lang w:val="ru-RU"/>
        </w:rPr>
        <w:tab/>
        <w:t>၃။ ဘုရားသခင်၏အမိန့်များကို မလိုက်နာဘဲ ယုံကြည်သူသည် မျက်မမြင်ယုံကြည်သူဖြစ်သည်။ ဘုရားသခင်၏အမိန့်များသည် အလင်းဖြစ်ကြောင်း သိမြင်ပါက၊ အမိန့်များကို မလိုက်နာသူသည် ဘုရားအလင်းမပါဘဲ၊ အမှန်တကယ် ဘုရားဗဟုသုတမဟုတ်ဘဲ စကားလုံးများသာရှိနေသည်မှာ ထင်ရှားပါသည်။ (Maximus the Confessor)။</w:t>
      </w:r>
    </w:p>
    <w:p w14:paraId="26E8DC3C" w14:textId="77777777" w:rsidR="00DE0BD2" w:rsidRDefault="00DE0BD2">
      <w:pPr>
        <w:tabs>
          <w:tab w:val="left" w:pos="475"/>
        </w:tabs>
        <w:rPr>
          <w:lang w:val="ru-RU"/>
        </w:rPr>
      </w:pPr>
      <w:r>
        <w:rPr>
          <w:lang w:val="ru-RU"/>
        </w:rPr>
        <w:tab/>
        <w:t xml:space="preserve">၄။ ဘုရားသခင်ကိုကြောက်ရွံ့ခြင်းတွင် နှစ်မျိုးရှိသည်။ တစ်မျိုးမှာ ပြစ်ဒဏ်ပေးမည်ဆိုသော အန္တရာယ်မှ ဖြစ်ပေါ်သည်။ ဤကြောင့် ကျွန်ုပ်တို့တွင် အချိန်အခါမှန်ကန်စွာ ကိုယ်ကိုထိန်းချုပ်ခြင်း၊ သည်းခံခြင်း၊ ဘုရားသခင်၌ မျှော်လင့်ခြင်းနှင့် စိတ်အလိုမလိုက်ခြင်းတို့ ပေါ်ပေါက်ကာ ထိုစိတ်အလိုမလိုက်ခြင်းမှ ချစ်ခြင်းမေတ္တာ မွေးဖွားလာသည်။ နောက်တစ်မျိုးမှာ ချစ်ခြင်းနှင့် တွဲဖက်ဖြစ်ပြီး ဝိညာဉ်ထဲတွင် ဂုဏ်ယူလေးစားမှုကို ဖန်တီးပေးသည်။ ချစ်ခြင်း၏ ရဲရဲတင်းတင်းဖြစ်ခြင်းကြောင့် ဘုရားသခင်ကို မမေ့လျော့စေရန် ဖြစ်သည်။ ထို့ကြောင့် ကြောက်ရွံ့ခြင်းအမျိုးအစားတစ်ခုမှာ သန့်ရှင်းပြီး တစ်ခုမှာ မသန့်ရှင်းပါ။ ပြစ်မှုများကြောင့် ဖြစ်ပေါ်လာပြီး ဒဏ်ခတ်ခံရမည့် ကြောက်ရွံ့ခြင်းသည် မသန့်ရှင်းပါ။ ၎င်းသည် ကိုယ်တိုင်သိရှိထားသော ပြစ်မှုတစ်ခုမှ ဖြစ်ပေါ်လာသောကြောင့် အမြဲတမ်းမတည်နိုင်ပါ။ ပြစ်မှုကို တောင်းပန်ခြင်းဖြင့် ဖယ်ရှားလိုက်သည်နှင့်အမျှ ၎င်းလည်း ပျောက်ကွယ်သွားပါလိမ့်မည်။ သို့သော် အပြစ်ကြောက်ရွံ့မှုကြောင့် စိုးရိမ်ပူပန်ခြင်းမှ ကင်းလွတ်သော သန့်ရှင်းသော ကြောက်ရွံ့ခြင်းသည် စိတ်၌ </w:t>
      </w:r>
      <w:r>
        <w:rPr>
          <w:lang w:val="ru-RU"/>
        </w:rPr>
        <w:lastRenderedPageBreak/>
        <w:t>အမြဲတမ်း တည်ရှိကာ မထွက်ခွာပါ။ ၎င်းသည် လျှို့ဝှက်စွာ ဘုရားသခင်နှင့် ပေါင်းစည်းထားကာ၊ ၎င်း၏ အံ့ဩဖွယ် ကြီးမြတ်မှုအတွက် သဘာဝကျသော ဂုဏ်ပြုလေးစားမှုကို ဖော်ပြသည်။ (Maximus the Confessor)</w:t>
      </w:r>
    </w:p>
    <w:p w14:paraId="4E55B939" w14:textId="77777777" w:rsidR="00DE0BD2" w:rsidRDefault="00DE0BD2">
      <w:pPr>
        <w:tabs>
          <w:tab w:val="left" w:pos="475"/>
        </w:tabs>
        <w:rPr>
          <w:lang w:val="ru-RU"/>
        </w:rPr>
      </w:pPr>
      <w:r>
        <w:rPr>
          <w:lang w:val="ru-RU"/>
        </w:rPr>
        <w:tab/>
        <w:t>၆။ သန့်ရှင်းသော ဆုတောင်းခြင်း၏ ထူးမြတ်သော အခြေအနေ နှစ်ခု ရှိသည်။ တစ်ခုကို လှုပ်ရှားမှုများ ပြည့်နှက်သော ဘဝကို ဦးဆောင်သူများ ခံစားကြပြီး၊ တစ်ခုကို စူးစမ်းတွေးခေါ်မှုများ ပြည့်နှက်သော ဘဝကို ဦးဆောင်သူများ ခံစားကြသည်။ ပထမအခြေအနေသည် ဘုရားသခင်ကို ကြောက်ရွံ့ခြင်းနှင့် ကောင်းမွန်သော မျှော်လင့်ချက်ကြောင့် ဆုတောင်းသူများထံ ရောက်ရှိပြီး၊ ဒုတိယအခြေအနေသည် ဘုရားသခင်၏ အချစ်နှင့် နှလုံးသား၏ အလွန်သန့်ရှင်းမှုကြောင့် ရောက်ရှိသည်။ ပထမအခြေအနေ၏ လက္ခဏာမှာ ဆုတောင်းသူသည် ကမ္ဘာ့အတွေးများအားလုံးကို စိတ်ထဲမှ ဖယ်ရှားကာ အနှောင့်အယှက်မရှိဘဲ ရှုပ်ထွေးမှုမရှိဘဲ ဘုရားသခင်ရှေ့၌ တည်၍ ဆုတောင်းခြင်းဖြစ်သည်။ ဒုတိယအခြေအနေ၏ လက္ခဏာမှာ ဆုတောင်းသူ၏ စိတ်ကို ဘုရားသခင်၏ ကြီးမားသော အလင်းဖြင့် တောက်ပစေခြင်းဖြစ်သည်။ ထိုအခါ လူတစ်ဦးသည် မိမိကိုယ်ကိုဖြစ်စေ၊ ပတ်ဝန်းကျင်ရှိ အရာအားလုံးကိုဖြစ်စေ မခံစားတော့ဘဲ၊ မေတ္တာကြောင့် သူတို့ကို ထွန်းလင်းစေသော တစ်ဦးတည်းသာ ခံစားရသည်။ ထိုထွန်းလင်းမှုအတွင်း၌ လူတစ်ဦးသည် ဘုရားသခင်၏ သန့်ရှင်းပြီး တောက်ပသော အသိပညာကို လက်ခံရရှိသည်။ (Maximus the Confessor)။</w:t>
      </w:r>
    </w:p>
    <w:p w14:paraId="49AF9EDE" w14:textId="77777777" w:rsidR="00DE0BD2" w:rsidRDefault="00DE0BD2">
      <w:pPr>
        <w:tabs>
          <w:tab w:val="left" w:pos="475"/>
        </w:tabs>
        <w:rPr>
          <w:lang w:val="ru-RU"/>
        </w:rPr>
      </w:pPr>
    </w:p>
    <w:p w14:paraId="716E7859" w14:textId="77777777" w:rsidR="00DE0BD2" w:rsidRDefault="00DE0BD2">
      <w:pPr>
        <w:pStyle w:val="Heading4"/>
        <w:tabs>
          <w:tab w:val="left" w:pos="475"/>
        </w:tabs>
        <w:rPr>
          <w:lang w:val="ru-RU"/>
        </w:rPr>
      </w:pPr>
      <w:bookmarkStart w:id="8" w:name="_Toc519946845"/>
      <w:bookmarkStart w:id="9" w:name="_Toc136188719"/>
      <w:r>
        <w:rPr>
          <w:lang w:val="ru-RU"/>
        </w:rPr>
        <w:t>ဘုရားသခင်ကို သိမြင်ခြင်း</w:t>
      </w:r>
      <w:bookmarkEnd w:id="8"/>
      <w:bookmarkEnd w:id="9"/>
    </w:p>
    <w:p w14:paraId="360BD609" w14:textId="77777777" w:rsidR="00DE0BD2" w:rsidRDefault="00DE0BD2">
      <w:pPr>
        <w:tabs>
          <w:tab w:val="left" w:pos="475"/>
        </w:tabs>
        <w:rPr>
          <w:lang w:val="ru-RU"/>
        </w:rPr>
      </w:pPr>
      <w:r>
        <w:rPr>
          <w:lang w:val="ru-RU"/>
        </w:rPr>
        <w:tab/>
        <w:t xml:space="preserve">၇။ သင်သည် သီအိုလောဂီဆိုင်ရာ စဉ်းစားမှုများတွင် ပါဝင်လိုပါက ဘုရားသခင်၏ အနှစ်သာရကို နားလည်ရန် ကြိုးစားခြင်း မပြုပါနှင့်၊ ၎င်းသည် လူ့စိတ်သာမက မည်သည့်စိတ်ဉာဏ်မျှ မရောက်နိုင်သည့် အရာဖြစ်ပါသည်။ ထို့ကြောင့်၊ သူ၏ အင်္ဂါရပ်များဖြစ်သည့် အမြဲတမ်းတည်ခြင်း၊ အကန့်အသတ်မဲ့ခြင်း၊ မနားလည်နိုင်ခြင်း၊ ကောင်းမြတ်ခြင်း၊ ဉာဏ်ပညာနှင့် အရာအားလုံးကို ဦးဆောင်ကာ တရားမျှတစွာ ဆုံးဖြတ်ခွင့်ရှိသော </w:t>
      </w:r>
      <w:r>
        <w:rPr>
          <w:lang w:val="ru-RU"/>
        </w:rPr>
        <w:lastRenderedPageBreak/>
        <w:t>အင်အားကြီးမားခြင်းတို့ကို ဖြစ်နိုင်သမျှ အပြည့်အဝ စူးစမ်းစဉ်းစားပါ။ လူ့အနက်တွင် ဤဘုရားသခင်၏ အင်္ဂါရပ်များကို အနည်းငယ်သာဖြစ်စေ နားလည်သူသည် သီအိုလောဂျီပညာရှင်ကြီးတစ်ဦးဖြစ်ပါပြီ။ (Maximus the Confessor)။</w:t>
      </w:r>
    </w:p>
    <w:p w14:paraId="7F1ED9BA" w14:textId="77777777" w:rsidR="00DE0BD2" w:rsidRDefault="00DE0BD2">
      <w:pPr>
        <w:tabs>
          <w:tab w:val="left" w:pos="475"/>
        </w:tabs>
        <w:rPr>
          <w:lang w:val="ru-RU"/>
        </w:rPr>
      </w:pPr>
      <w:r>
        <w:rPr>
          <w:lang w:val="ru-RU"/>
        </w:rPr>
        <w:tab/>
        <w:t>၇။ ကိုယ့်ကိုယ်ကို ထင်မြင်ယူဆခြင်းသည် ဗဟုသုတသို့ သွားရာ လမ်းကို ပိတ်ဆို့သည်။ သင်သည် အမှန်တကယ် ပညာရှင်တစ်ဦးဖြစ်လို၍ ကိုယ့်ကိုယ်ကို ထင်မြင်ယူဆခြင်း၏ ကျေးကျွန်မဖြစ်လိုပါက၊ သင့်စိတ်ထဲတွင် မသိသေးသော အရာများကို သိရှိရန် ကြိုးပမ်းပါ။ ထိုအခါ များစွာသော အရာများသည် သင့်အတွက် လုံးဝ မသိ၊ မနားလည်နိုင်ကြောင်း မြင်မြင်သာသာ သိရှိလာပြီး၊ သင့်ကိုယ်ပိုင် မသိမှုအပေါ် အံ့ဩကာ ကိုယ့်ကိုယ်ကို ထင်မြင်ယူဆခြင်းကို နှိမ့်ချမည်ဖြစ်သည်။ သင်၏ ကိုယ်ပိုင် အရေးမပါမှုကို သိမြင်လာသည်နှင့်အမျှ ကြီးမြတ်ထူးခြားသော အရာများစွာကို နားလည်နိုင်ပါလိမ့်မည်။ (မက်ဆီမပ်စ် တဲရှ်ပန်နီယန်)။</w:t>
      </w:r>
    </w:p>
    <w:p w14:paraId="5D93B931" w14:textId="77777777" w:rsidR="00DE0BD2" w:rsidRDefault="00DE0BD2">
      <w:pPr>
        <w:tabs>
          <w:tab w:val="left" w:pos="475"/>
        </w:tabs>
        <w:rPr>
          <w:lang w:val="ru-RU"/>
        </w:rPr>
      </w:pPr>
      <w:r>
        <w:rPr>
          <w:lang w:val="ru-RU"/>
        </w:rPr>
        <w:tab/>
        <w:t>၇။ ကျွန်ုပ်တို့အနက် စကားပြောသူများ များပြားသော်လည်း လက်တွေ့ လုပ်ဆောင်သူများ နည်းပါးသည်။ သို့သော် မည်သူမျှ မိမိရည်ရွယ်ချက်အတွက် ဘုရားသခင်၏ စကားကို မှားယွင်းစွာ ပြောင်းလဲဖော်ပြရန် မစွမ်းနိုင်ကြ။ ထိုသူများအတွက် မိမိအားနည်းချက်ကို အသိအမှတ်ပြုကာ ဘုရားသခင်၏ အမှန်တရားကို မဖုံးကွယ်ခြင်းသည်၊ အမိန့်ကို ချိုးဖောက်ကာ ဘုရားစကားကို မှားယွင်းစွာ ပြောင်းလဲဖော်ပြခြင်းထက် ပို၍ ကောင်းမြတ်သည်။ (Maximus the Confessor)။</w:t>
      </w:r>
    </w:p>
    <w:p w14:paraId="07347A20" w14:textId="77777777" w:rsidR="00DE0BD2" w:rsidRDefault="00DE0BD2">
      <w:pPr>
        <w:tabs>
          <w:tab w:val="left" w:pos="475"/>
        </w:tabs>
        <w:rPr>
          <w:lang w:val="ru-RU"/>
        </w:rPr>
      </w:pPr>
      <w:r>
        <w:rPr>
          <w:lang w:val="ru-RU"/>
        </w:rPr>
        <w:tab/>
        <w:t xml:space="preserve">၇။ သန့်ရှင်းသူများသည် သဘာဝအားဖြင့် မရောက်နိုင်သော အရာကို ရရှိကြသည်၊ အကြောင်းမှာ သဘာဝတွင် မိမိထက် ကျော်လွန်သော အရာကို သိရှိနိုင်စွမ်း မရှိပါ။ အမှန်တကယ် သဘာဝအားဖြင့် ဘုရားသခင်နှင့် တစ်သားတည်းဖြစ်ခြင်းအခြေအနေကို မရောက်ရှိနိုင်ပါ၊ သဘာဝသည် ဘုရားသခင်ကို မသိနိုင်ပါ။ ဘုရားသခင်၏ ကရုဏာတစ်ပါးတည်းသာ ဖန်တီးခံရသူများအား သူတို့နားလည်နိုင်သည့် နည်းဖြင့် ဘုရားသခင်နှင့် တစ်သားတည်းဖြစ်ခြင်းကို ပေးနိုင်စွမ်းရှိပါသည်။ ထိုအခါ သဘာဝသည် </w:t>
      </w:r>
      <w:r>
        <w:rPr>
          <w:lang w:val="ru-RU"/>
        </w:rPr>
        <w:lastRenderedPageBreak/>
        <w:t>သဘာဝကျော်လွန်သော အလင်းဖြင့် တောက်ပကာ ဂုဏ်တော်များစွာဖြင့် ၎င်း၏ သဘာဝကန့်သတ်ချက်များထက် မြင့်မားလာပါသည်။ (Maximus the Confessor)။</w:t>
      </w:r>
    </w:p>
    <w:p w14:paraId="033DD1A1" w14:textId="77777777" w:rsidR="00DE0BD2" w:rsidRDefault="00DE0BD2">
      <w:pPr>
        <w:tabs>
          <w:tab w:val="left" w:pos="475"/>
        </w:tabs>
        <w:rPr>
          <w:lang w:val="ru-RU"/>
        </w:rPr>
      </w:pPr>
    </w:p>
    <w:p w14:paraId="759FC335" w14:textId="77777777" w:rsidR="00DE0BD2" w:rsidRPr="00BB1DF9" w:rsidRDefault="00DE0BD2">
      <w:pPr>
        <w:pStyle w:val="Heading4"/>
        <w:tabs>
          <w:tab w:val="left" w:pos="475"/>
        </w:tabs>
        <w:rPr>
          <w:lang w:val="ru-RU"/>
        </w:rPr>
      </w:pPr>
      <w:bookmarkStart w:id="10" w:name="_Toc519946846"/>
      <w:bookmarkStart w:id="11" w:name="_Toc136188720"/>
      <w:r>
        <w:rPr>
          <w:lang w:val="ru-RU"/>
        </w:rPr>
        <w:t>တရားမျှတမှုကို ရှာဖွေခြင်း၊ ကိုယ်ချစ်ခြင်း</w:t>
      </w:r>
      <w:bookmarkEnd w:id="10"/>
      <w:bookmarkEnd w:id="11"/>
    </w:p>
    <w:p w14:paraId="0D10D187" w14:textId="77777777" w:rsidR="00DE0BD2" w:rsidRDefault="00DE0BD2">
      <w:pPr>
        <w:tabs>
          <w:tab w:val="left" w:pos="475"/>
        </w:tabs>
        <w:rPr>
          <w:lang w:val="ru-RU"/>
        </w:rPr>
      </w:pPr>
      <w:r>
        <w:rPr>
          <w:lang w:val="ru-RU"/>
        </w:rPr>
        <w:tab/>
        <w:t>၁၁။ ယုံကြည်သူသည် ဘုရားသခင်ကို ကြောက်ရွံ့သည်; ဘုရားသခင်ကို ကြောက်ရွံ့သူသည် ကိုယ်ကို နိမ့်ကျစေပြီး၊ ကိုယ်ကို နိမ့်ကျစေသူသည် နူးညံ့သူဖြစ်လာကာ၊ ဤနူးညံ့ခြင်းအားဖြင့် မသဘာဝကျသော အမျက်နှင့် လိင်စိတ်ဆန္ဒများမှ ကာကွယ်နိုင်သည်။ နူးညံ့သူများသည် အမိန့်များကို လိုက်နာကြပြီး၊ အမိန့်များကို လိုက်နာသူသည် သန့်ရှင်းခြင်းရရှိကာ၊ သန့်ရှင်းသူသည် အလင်းရရှိကာ၊ အလင်းရရှိသူကို လျှို့ဝှက်ချက်များ၏ သိုလှောင်ရာ၌ စကားတော်ဖြစ်သော မင်္ဂလာဆောင်သူနှင့်အတူ ရှိရန် တန်ခိုးရှိသူဟု သတ်မှတ်သည်။ (Maximus the Confessor)။</w:t>
      </w:r>
    </w:p>
    <w:p w14:paraId="5942E99B" w14:textId="77777777" w:rsidR="00DE0BD2" w:rsidRDefault="00DE0BD2">
      <w:pPr>
        <w:tabs>
          <w:tab w:val="left" w:pos="475"/>
        </w:tabs>
        <w:rPr>
          <w:lang w:val="ru-RU"/>
        </w:rPr>
      </w:pPr>
      <w:r>
        <w:rPr>
          <w:lang w:val="ru-RU"/>
        </w:rPr>
        <w:tab/>
        <w:t>၁၁။ စိတ်၏ စိတ်ဆိုးလွယ်သော သဘာဝကို ချစ်ခြင်းဖြင့် ထိန်းချုပ်၊ ခံစားလွယ်သော သဘာဝကို ကိုယ်ထိန်းချုပ်မှုဖြင့် နှိမ်နင်း၊ စဉ်းစားနိုင်သော သဘာဝကို ဆုတောင်းဖြင့် မြှင့်တင်ပါ။ ထိုအခါ သင့်စိတ်ထဲမှ အလင်းသည် မည်သည့်အခါမျှ မမှောင်မိုက်တော့ပါ။ (Maximus the Confessor)။</w:t>
      </w:r>
    </w:p>
    <w:p w14:paraId="7708B6AC" w14:textId="77777777" w:rsidR="00DE0BD2" w:rsidRDefault="00DE0BD2">
      <w:pPr>
        <w:tabs>
          <w:tab w:val="left" w:pos="475"/>
        </w:tabs>
        <w:rPr>
          <w:lang w:val="ru-RU"/>
        </w:rPr>
      </w:pPr>
      <w:r>
        <w:rPr>
          <w:lang w:val="ru-RU"/>
        </w:rPr>
        <w:tab/>
        <w:t>၁၁။ 'မြေကြီးသားလူ (အာဒမ်) ၏ ပုံစံ' သည် အဓိက အပြစ်များဖြစ်သည့် မိုက်မဲခြင်း၊ ကြောက်ရွံ့ခြင်း၊ မထိန်းချုပ်နိုင်ခြင်းနှင့် မမှန်ကန်ခြင်းတို့ပါဝင်သည်။ 'ကောင်းမြတ်သူ၏ ပုံစံ' တွင် အဓိက ကောင်းမြတ်သော ဂုဏ်သတ္တိများ ပါဝင်ပြီး၊ ဥပမာ – သတိပညာ၊ ရဲရဲတင်းတင်း၊ သန့်ရှင်းခြင်းနှင့် တရားမျှတခြင်းတို့ဖြစ်သည်။ ယခင်က ကျွန်ုပ်တို့သည် အဟောင်းလူ၏ လက္ခဏာများကို ဝတ်ဆင်ခဲ့သလို၊ ယခုတွင်လည်း အသစ်လူ၏ လက္ခဏာများကို ဝတ်ဆင်မည်ဖြစ်သည် (၁ ကောရင့် ၁၅:၄၉; Maximus the Confessor)။</w:t>
      </w:r>
    </w:p>
    <w:p w14:paraId="2454DCBF" w14:textId="77777777" w:rsidR="00DE0BD2" w:rsidRDefault="00DE0BD2">
      <w:pPr>
        <w:tabs>
          <w:tab w:val="left" w:pos="475"/>
        </w:tabs>
        <w:rPr>
          <w:lang w:val="ru-RU"/>
        </w:rPr>
      </w:pPr>
      <w:r>
        <w:rPr>
          <w:lang w:val="ru-RU"/>
        </w:rPr>
        <w:tab/>
        <w:t xml:space="preserve">၁၁။ ကျွန်ုပ်ထင်ပါသည်၊ ဤဘဝ၏အဆုံးကို 'သေခြင်း' ဟု ခေါ်ဆိုခြင်းမှာ မတရားပါ။ ထိုအစား ၎င်းသည် သေခြင်းမှ ကယ်တင်ခြင်း၊ ပျက်စီးခြင်း၏ နယ်မြေမှ ဖယ်ရှားခြင်း၊ ကျဉ်းမြောင်းခြင်းမှ လွတ်မြောက်ခြင်း၊ </w:t>
      </w:r>
      <w:r>
        <w:rPr>
          <w:lang w:val="ru-RU"/>
        </w:rPr>
        <w:lastRenderedPageBreak/>
        <w:t>စိုးရိမ်ပူပန်မှုများ၏ ရပ်စဲခြင်း၊ ပဋိပက္ခများ၏ အဆုံးသတ်ခြင်း၊ မှောင်မိုက်မှ ထွက်ခွာခြင်း၊ အလုပ်ခွန်အားထုတ်မှုမှ အနားယူခြင်း၊ အရှက်မှ ကာကွယ်ခြင်း၊ စိတ်ခံစားချက်များမှ လွတ်မြောက်ခြင်း— တစ်စကားဖြင့် ဆိုရလျှင် မကောင်းမှုအားလုံး၏ အဆုံးသတ်ခြင်း ဖြစ်ပါသည်။ ဤစမ်းသပ်မှုများကို ခံနိုင်ရည်ရှိစွာ ခံယူကာ၊ ကိုယ်ခန္ဓာကို သေခြင်းဖြင့် ပြုပြင်ပြီးနောက်၊ သန့်ရှင်းသူများသည် ဤဘဝနှင့် မဆက်နွယ်သူများအဖြစ် ကိုယ်တိုင်ကို ပြောင်းလဲထားကြသည်။ အကြောင်းမူ ကမ္ဘာနှင့် ကိုယ်ခန္ဓာအား ရဲရဲတင်းတင်း တိုက်ခိုက်ကာ၊ ထိုနှစ်ခုမှ ဖြစ်ပေါ်လာသော ဆန့်ကျင်မှုများကိုလည်း နှိမ်နင်းပြီး၊ အာရုံခံစားမှုများမှ ဖြစ်ပေါ်လာသော မှားယွင်းယုံမှားချက်များကိုလည်း အာရုံခံစားမှုများ၏ သနားကြင်နာမှုအားဖြင့် ကျော်လွှားခဲ့ကြသည်။ ထိုကြောင့် သူတို့သည် ကိုယ်တွင်း၌ ဝိညာဉ်၏ ဂုဏ်သိက္ခာကို ထိန်းသိမ်းကာ၊ ကျူးကျော်ခံရခြင်းမရှိဘဲ ရှိနေခဲ့ကြသည်။ (Maximus the Confessor)။</w:t>
      </w:r>
    </w:p>
    <w:p w14:paraId="66A55364" w14:textId="77777777" w:rsidR="00DE0BD2" w:rsidRDefault="00DE0BD2">
      <w:pPr>
        <w:tabs>
          <w:tab w:val="left" w:pos="475"/>
        </w:tabs>
        <w:rPr>
          <w:lang w:val="ru-RU"/>
        </w:rPr>
      </w:pPr>
      <w:r>
        <w:rPr>
          <w:lang w:val="ru-RU"/>
        </w:rPr>
        <w:tab/>
        <w:t>၂၀။ စိတ်ခံစားမှုများ၏ အမြစ်ဖြစ်သော ကိုယ်ချစ်မှုကို ကျော်လွှားနိုင်သူသည် ဘုရားသခင်၏ အကူအညီဖြင့် အခြား စိတ်ခံစားမှုများဖြစ်သည့် အမျက်၊ ဝမ်းနည်း၊ ရန်ငြင်းစိတ် စသည်တို့ကိုလည်း လွယ်ကူစွာ ကျော်လွှားနိုင်မည်။ သို့သော် ကိုယ်ချစ်မှုကြောင့် ကျရှုံးသူသည် မိမိမလိုချင်ပေမယ့် အခြား စိတ်ခံစားမှုများကလည်း ထိခိုက်စေသည်။ (Maximus the Confessor)</w:t>
      </w:r>
    </w:p>
    <w:p w14:paraId="6F7D1285" w14:textId="77777777" w:rsidR="00DE0BD2" w:rsidRDefault="00DE0BD2">
      <w:pPr>
        <w:tabs>
          <w:tab w:val="left" w:pos="475"/>
        </w:tabs>
        <w:rPr>
          <w:lang w:val="ru-RU"/>
        </w:rPr>
      </w:pPr>
      <w:r>
        <w:rPr>
          <w:lang w:val="ru-RU"/>
        </w:rPr>
        <w:tab/>
        <w:t>၂၀။ စိတ်ခံစားချက်အားလုံး၏အစမှာ ကိုယ်ချစ်ခြင်းဖြစ်ပြီး၊ ၎င်းတို့၏အဆုံးမှာ ဂုဏ်ယူခြင်းဖြစ်သည်။ ကိုယ်ချစ်ခြင်းဆိုသည်မှာ ကိုယ်ခန္ဓာကို မစဉ်းစားဘဲ ချစ်ခြင်းဖြစ်သည်။ ကိုယ်ချစ်ခြင်းကို ဖြတ်တောက်လိုက်သူသည် ထိုမှပေါ်ပေါက်လာသည့် အခြားစိတ်ခံစားချက်များအားလုံးကိုလည်း ဖြတ်တောက်လိုက်သည်။ (Maximus the Confessor)</w:t>
      </w:r>
    </w:p>
    <w:p w14:paraId="2C3C6770" w14:textId="77777777" w:rsidR="00DE0BD2" w:rsidRDefault="00DE0BD2">
      <w:pPr>
        <w:tabs>
          <w:tab w:val="left" w:pos="475"/>
        </w:tabs>
        <w:rPr>
          <w:lang w:val="ru-RU"/>
        </w:rPr>
      </w:pPr>
    </w:p>
    <w:p w14:paraId="149A3E24" w14:textId="77777777" w:rsidR="00F53626" w:rsidRDefault="00F53626">
      <w:pPr>
        <w:rPr>
          <w:rFonts w:ascii="Arial" w:hAnsi="Arial"/>
          <w:b/>
          <w:color w:val="0000FF"/>
          <w:lang w:val="ru-RU"/>
        </w:rPr>
      </w:pPr>
      <w:bookmarkStart w:id="12" w:name="_Toc519946847"/>
      <w:bookmarkStart w:id="13" w:name="_Toc136188721"/>
      <w:r>
        <w:rPr>
          <w:lang w:val="ru-RU"/>
        </w:rPr>
        <w:br w:type="page"/>
      </w:r>
    </w:p>
    <w:p w14:paraId="2458F58D" w14:textId="2EB298BC" w:rsidR="00DE0BD2" w:rsidRDefault="00DE0BD2">
      <w:pPr>
        <w:pStyle w:val="Heading4"/>
        <w:tabs>
          <w:tab w:val="left" w:pos="475"/>
        </w:tabs>
        <w:rPr>
          <w:lang w:val="ru-RU"/>
        </w:rPr>
      </w:pPr>
      <w:r>
        <w:rPr>
          <w:lang w:val="ru-RU"/>
        </w:rPr>
        <w:lastRenderedPageBreak/>
        <w:t>စိတ်လှုပ်ရှားမှုများ၊ စိတ်သန့်ရှင်းရေး၊ မလိုချင်ခြင်း</w:t>
      </w:r>
      <w:bookmarkEnd w:id="12"/>
      <w:bookmarkEnd w:id="13"/>
    </w:p>
    <w:p w14:paraId="03D0EF1A" w14:textId="77777777" w:rsidR="00DE0BD2" w:rsidRDefault="00DE0BD2">
      <w:pPr>
        <w:tabs>
          <w:tab w:val="left" w:pos="475"/>
        </w:tabs>
        <w:rPr>
          <w:lang w:val="ru-RU"/>
        </w:rPr>
      </w:pPr>
      <w:r>
        <w:rPr>
          <w:lang w:val="ru-RU"/>
        </w:rPr>
        <w:tab/>
        <w:t>၂၁။ ရုပ်ပိုင်းဆိုင်ရာ စိတ်လှုပ်ရှားမှုများနှင့် စိတ်ပိုင်းဆိုင်ရာ စိတ်လှုပ်ရှားမှုများ ရှိသည်။ ရုပ်ပိုင်းဆိုင်ရာ စိတ်လှုပ်ရှားမှုများသည် ကိုယ်ခန္ဓာမှ ဖြစ်ပေါ်ပြီး၊ စိတ်ပိုင်းဆိုင်ရာ စိတ်လှုပ်ရှားမှုများသည် ပြင်ပအရာများမှ ဖြစ်ပေါ်သည်။ သို့သော် အချစ်နှင့် ကိုယ်ထိန်းချုပ်မှုတို့သည် နှစ်မျိုးစလုံးကို ဖြတ်တောက်ပစ်သည်။ အချစ်သည် စိတ်ပိုင်းဆိုင်ရာ စိတ်လှုပ်ရှားမှုများကို ဖြတ်တောက်ပြီး၊ ကိုယ်ထိန်းချုပ်မှုသည် ရုပ်ပိုင်းဆိုင်ရာ စိတ်လှုပ်ရှားမှုများကို ဖြတ်တောက်သည်။ (Maximus the Confessor)။</w:t>
      </w:r>
    </w:p>
    <w:p w14:paraId="017179DD" w14:textId="77777777" w:rsidR="00DE0BD2" w:rsidRDefault="00DE0BD2">
      <w:pPr>
        <w:tabs>
          <w:tab w:val="left" w:pos="475"/>
        </w:tabs>
        <w:rPr>
          <w:lang w:val="ru-RU"/>
        </w:rPr>
      </w:pPr>
      <w:r>
        <w:rPr>
          <w:lang w:val="ru-RU"/>
        </w:rPr>
        <w:tab/>
        <w:t>21. ဂုဏ်ပြုခြင်းနှင့် ငွေချစ်ခြင်းသည် တစ်ခုကတစ်ခုကို ဖြစ်ပေါ်စေသည်။ တချို့လူများသည် ဂုဏ်ပြုခြင်းကြောင့် ချမ်းသာလာကြပြီး၊ တချို့လူများကတော့ ချမ်းသာလာပြီးနောက် ဂုဏ်ပြုလာကြသည်။ (Maximus the Spanish).</w:t>
      </w:r>
    </w:p>
    <w:p w14:paraId="795CB659" w14:textId="77777777" w:rsidR="00DE0BD2" w:rsidRDefault="00DE0BD2">
      <w:pPr>
        <w:tabs>
          <w:tab w:val="left" w:pos="475"/>
        </w:tabs>
        <w:rPr>
          <w:lang w:val="ru-RU"/>
        </w:rPr>
      </w:pPr>
      <w:r>
        <w:rPr>
          <w:lang w:val="ru-RU"/>
        </w:rPr>
        <w:tab/>
        <w:t>၂၃။ သင့်စိတ်သဘောကို မလျစ်လျူရှုပါနှင့်၊ ၎င်းသည် အမြဲတမ်း အကောင်းဆုံးဖြစ်စေမည့်အရာကို ပြုလုပ်ရန် သင့်အား အကြံပေးပါသည်။ အကြောင်းမှာ ၎င်းသည် သင့်အား ဘုရားသခင်နှင့် ကောင်းကင်တမန်တို့၏ အကြံဉာဏ်ကို ပေးကာ၊ နှလုံးသား၏ လျှို့ဝှက်ညစ်ညမ်းမှုများမှ သင့်အား ကင်းလွတ်စေပြီး၊ ဤကမ္ဘာမှ ထွက်ခွာမည့်အချိန်တွင် ဘုရားသခင်ရှေ့၌ သင့်အား ရဲရဲတင်းတင်းဖြစ်စေပါလိမ့်မည်။ (Maximus the Confessor)။</w:t>
      </w:r>
    </w:p>
    <w:p w14:paraId="74CC74D5" w14:textId="77777777" w:rsidR="00DE0BD2" w:rsidRDefault="00DE0BD2">
      <w:pPr>
        <w:tabs>
          <w:tab w:val="left" w:pos="475"/>
        </w:tabs>
        <w:rPr>
          <w:lang w:val="ru-RU"/>
        </w:rPr>
      </w:pPr>
      <w:r>
        <w:rPr>
          <w:lang w:val="ru-RU"/>
        </w:rPr>
        <w:tab/>
        <w:t>၂၆။ ဥစ္စာချစ်ခြင်း၏ အကြောင်းရင်း သုံးခုမှာ ကာမဆန္ဒ၊ ဂုဏ်ယူခြင်းနှင့် မယုံကြည်ခြင်းတို့ဖြစ်ပြီး၊ ၎င်းတို့ထဲမှ မယုံကြည်ခြင်းသည် အပြင်းဆုံးဖြစ်သည်။ ကာမဆန္ဒရှိသူသည် ခံစားပျော်မွေ့ရန်အတွက် ဥစ္စာကို ချစ်မြတ်နိုးပြီး၊ ဂုဏ်ယူသူသည် ဂုဏ်ယူရန်အတွက် ဥစ္စာကို ချစ်မြတ်နိုးကာ၊ မယုံကြည်သူသည် အခက်အခဲအတွက် သိမ်းဆည်းထားရန် ဥစ္စာကို ချစ်မြတ်နိုးသည်။ အစာမကျေနပ်ခြင်း၊ အသက်အိုခြင်း၊ ရောဂါ၊ ထွက်ပစ်ခံရခြင်း စသည်တို့ကို ကြောက်ရွံ့၍၊ အရာအားလုံးကို ဖန်တီးကာ အသေးငယ်ဆုံး တိရစ္ဆာန်တစ်ကောင်ကိုပါ စောင့်ရှောက်တော်မူသော ဘုရားသခင်ထက် မိမိ၏ စုဆောင်းငွေကို ပိုမိုယုံကြည်ထားသည်။ (Maximus the Confessor)။</w:t>
      </w:r>
    </w:p>
    <w:p w14:paraId="62AB0889" w14:textId="77777777" w:rsidR="00DE0BD2" w:rsidRDefault="00DE0BD2">
      <w:pPr>
        <w:tabs>
          <w:tab w:val="left" w:pos="475"/>
        </w:tabs>
        <w:rPr>
          <w:lang w:val="ru-RU"/>
        </w:rPr>
      </w:pPr>
      <w:r>
        <w:rPr>
          <w:lang w:val="ru-RU"/>
        </w:rPr>
        <w:tab/>
      </w:r>
    </w:p>
    <w:p w14:paraId="56736508" w14:textId="77777777" w:rsidR="00DE0BD2" w:rsidRDefault="00DE0BD2">
      <w:pPr>
        <w:pStyle w:val="Heading4"/>
        <w:tabs>
          <w:tab w:val="left" w:pos="475"/>
        </w:tabs>
        <w:rPr>
          <w:lang w:val="ru-RU"/>
        </w:rPr>
      </w:pPr>
      <w:bookmarkStart w:id="14" w:name="_Toc519946848"/>
      <w:bookmarkStart w:id="15" w:name="_Toc136188722"/>
      <w:r>
        <w:rPr>
          <w:lang w:val="ru-RU"/>
        </w:rPr>
        <w:lastRenderedPageBreak/>
        <w:t>နူးညံ့ခြင်း၊ မကောင်းစိတ်မရှိခြင်း၊ ဝမ်းနည်းခြင်း၊ စမ်းသပ်မှုများ</w:t>
      </w:r>
      <w:bookmarkEnd w:id="14"/>
      <w:bookmarkEnd w:id="15"/>
    </w:p>
    <w:p w14:paraId="23F7C803" w14:textId="77777777" w:rsidR="00DE0BD2" w:rsidRDefault="00DE0BD2">
      <w:pPr>
        <w:tabs>
          <w:tab w:val="left" w:pos="475"/>
        </w:tabs>
        <w:rPr>
          <w:lang w:val="ru-RU"/>
        </w:rPr>
      </w:pPr>
      <w:r>
        <w:rPr>
          <w:lang w:val="ru-RU"/>
        </w:rPr>
        <w:tab/>
        <w:t>၂၇။ မည်သူမဆိုအပေါ် မုန်းတီးစိတ်ရှိပါက၊ သူတို့အတွက် ဆုတောင်းပါ။ ဆုတောင်းခြင်းအားဖြင့် သင့်အားထိခိုက်စေခဲ့သော ဝမ်းနည်းမှုကို ဖယ်ရှားကာ မုန်းတီးစိတ်၏ သက်ရောက်မှုကို ကိုယ်တွင်းမှ ရပ်တန့်စေနိုင်ပါသည်။ သင်သည် ချစ်ကြင်နာစိတ်နှင့် သနားစိတ်ရှိလာသောအခါ ဤစိတ်ဓာတ်ကို စိတ်ဝိညာဉ်မှ အပြည့်အဝ ဖယ်ရှားနိုင်ပါလိမ့်မည်။ တစ်စုံတစ်ယောက်က သင့်အပေါ် မုန်းတီးစိတ်ရှိလာလျှင် သင့်ဘက်မှ ကြင်နာနူးညံ့စွာ ဆက်ဆံကာ မိတ်ဆွေလို သဘောထားပါ၊ ဤနည်းဖြင့် သူတို့၏ မုန်းတီးစိတ်ကို ဖယ်ရှားပစ်နိုင်စေရန် ကူညီပေးနိုင်ပါလိမ့်မည်။ (စပိန်မှ မက်ကဆီမပ်စ်)</w:t>
      </w:r>
    </w:p>
    <w:p w14:paraId="73C0E857" w14:textId="77777777" w:rsidR="00DE0BD2" w:rsidRDefault="00DE0BD2">
      <w:pPr>
        <w:tabs>
          <w:tab w:val="left" w:pos="475"/>
        </w:tabs>
        <w:rPr>
          <w:lang w:val="ru-RU"/>
        </w:rPr>
      </w:pPr>
      <w:r>
        <w:rPr>
          <w:lang w:val="ru-RU"/>
        </w:rPr>
        <w:tab/>
        <w:t>၂၇။ သင့်ကို မကောင်းစကားဖြင့် ပြောဆိုသူအတွက် သင် ဘယ်လို ဆုတောင်းသလဲဆိုတာအတိုင်း ဘုရားသခင်က သင့်အကြောင်း မှားယွင်းစွာ ယုံကြည်ခံထားရသူထံ အမှန်တရားကို သေချာ ဖော်ထုတ်ပြသမည်။ (Maximus the Confessor)။</w:t>
      </w:r>
    </w:p>
    <w:p w14:paraId="4A9E35DC" w14:textId="77777777" w:rsidR="00DE0BD2" w:rsidRDefault="00DE0BD2">
      <w:pPr>
        <w:tabs>
          <w:tab w:val="left" w:pos="475"/>
        </w:tabs>
        <w:rPr>
          <w:lang w:val="ru-RU"/>
        </w:rPr>
      </w:pPr>
      <w:r>
        <w:rPr>
          <w:lang w:val="ru-RU"/>
        </w:rPr>
        <w:tab/>
        <w:t>၂၇။ တစ်စုံတစ်ယောက်က သင့်ကို ထိခိုက်စေသောအခါ၊ အမျက်စိတ်တွေးခေါ်မှုများမှ သတိထားကာကွယ်ပါ၊ မဟုတ်လျှင် ၎င်းတို့သည် သင့်ကို ချစ်ခြင်းမှ ခွဲထွက်စေပြီး မုန်းတီးခြင်း၏ နယ်ပယ်သို့ ဦးတည်စေနိုင်ပါသည်။ (Maximus the Spanish)</w:t>
      </w:r>
    </w:p>
    <w:p w14:paraId="32851443" w14:textId="77777777" w:rsidR="00DE0BD2" w:rsidRDefault="00DE0BD2">
      <w:pPr>
        <w:tabs>
          <w:tab w:val="left" w:pos="475"/>
        </w:tabs>
        <w:rPr>
          <w:lang w:val="ru-RU"/>
        </w:rPr>
      </w:pPr>
      <w:r>
        <w:rPr>
          <w:lang w:val="ru-RU"/>
        </w:rPr>
        <w:tab/>
        <w:t>၂၈။ ကမ္ဘာ့အရာများကို ကျွန်ုပ်တို့ ဂရုမစိုက်ကြောင်း၊ ၎င်းတို့ကြောင့် အခြားသူများကို မမုန်းတီးဘဲ၊ ချစ်ခြင်းမှ မလွဲမသွေကြောင်း မာရ်နတ်များမြင်လျှင်၊ သူတို့သည် ကျွန်ုပ်တို့အား စွပ်စွဲကာ၊ ထိုဒုက္ခကို မခံနိုင်အောင် ဖိအားပေး၍ စွပ်စွဲသူများကို မုန်းစေကြသည်။ (Maximus the Confessor)။</w:t>
      </w:r>
    </w:p>
    <w:p w14:paraId="366711ED" w14:textId="77777777" w:rsidR="00DE0BD2" w:rsidRDefault="00DE0BD2">
      <w:pPr>
        <w:tabs>
          <w:tab w:val="left" w:pos="475"/>
        </w:tabs>
        <w:rPr>
          <w:lang w:val="ru-RU"/>
        </w:rPr>
      </w:pPr>
      <w:r>
        <w:rPr>
          <w:lang w:val="ru-RU"/>
        </w:rPr>
        <w:tab/>
        <w:t xml:space="preserve">၂၈။ ဘုရားသခင်အား ဂုဏ်ပြုခြင်းသည် ဂုဏ်ပြုစကားဖြင့်သာမက၊ ဘုရားသခင်နှင့် ၎င်း၏ အမိန့်များအတွက် နာကျင်ခြင်းနှင့် အလုပ်ရှုပ်ခြင်းကို သည်းခံခံယူသူမှသာ ဖြစ်သည်။ သူသည် သူ၏ ဘဝဖြင့် ဘုရားသခင်အား ဂုဏ်ပြုသည်။ ထိုသူသည် ကျွန်ုပ်တို့အတွက် ဒုက္ခခံခဲ့သော ကယ်ဆယ်သူ၏ </w:t>
      </w:r>
      <w:r>
        <w:rPr>
          <w:lang w:val="ru-RU"/>
        </w:rPr>
        <w:lastRenderedPageBreak/>
        <w:t xml:space="preserve">ကောင်းမြတ်မှု၌ ပါဝင်ခြင်းအတွက် ဆုချီးမြှင့်အဖြစ် စိတ်အေးချမ်းမှုကျေးဇူးကို လက်ခံရရှိကာ ဘုရားသခင်၏ ဂုဏ်ဖြင့် ထပ်မံဂုဏ်ပြုခံရသည်။ ကောင်းမြတ်မှုအတွက် ဒုက္ခခံခြင်းဖြင့် ကိုယ်တွင်း၌ ဘုရားသခင်ကို ဂုဏ်ပြုသူတိုင်းသည် စိတ်အေးချမ်းသော သူ၏ ရောင်ခြည်များဖြင့် စူးစမ်းတရားရှုမြင်ခြင်းအခြေအနေ၌ ဘုရားသခင်ထဲတွင် ထပ်မံဂုဏ်ပြုခံရသည်။ ထို့ကြောင့်၊ အလိုအလျောက်ခံရမည့် ဒုက္ခများကို ခံယူရန် မတိုင်မီ၊ ဘုရားသခင်က ပြောတော်မူသည်– </w:t>
      </w:r>
      <w:r>
        <w:rPr>
          <w:i/>
          <w:iCs/>
          <w:lang w:val="ru-RU"/>
        </w:rPr>
        <w:t xml:space="preserve">"ယခု လူသား၏ သားသည် ဂုဏ်ပြုခံရပြီ၊ ဘုရားသခင်လည်း သူ၌ ဂုဏ်ပြုခံရပြီ။ ဘုရားသခင်သည် သူ၌ ဂုဏ်ပြုခံရပါက၊ ဘုရားသခင်လည်း ကိုယ်တော်ထဲ၌ သူအား ဂုဏ်ပြုမည်" </w:t>
      </w:r>
      <w:r>
        <w:rPr>
          <w:lang w:val="ru-RU"/>
        </w:rPr>
        <w:t>(ယောဟန် ၁၃:၃၁–၃၂; Maximus the Confessor)။</w:t>
      </w:r>
    </w:p>
    <w:p w14:paraId="261E3577" w14:textId="7C4E9662" w:rsidR="00DE0BD2" w:rsidRDefault="00DE0BD2">
      <w:pPr>
        <w:rPr>
          <w:rFonts w:ascii="Arial" w:hAnsi="Arial"/>
          <w:b/>
          <w:color w:val="0000FF"/>
          <w:lang w:val="ru-RU"/>
        </w:rPr>
      </w:pPr>
      <w:bookmarkStart w:id="16" w:name="_Toc519946849"/>
    </w:p>
    <w:p w14:paraId="6FF5E846" w14:textId="77777777" w:rsidR="00DE0BD2" w:rsidRDefault="00DE0BD2">
      <w:pPr>
        <w:pStyle w:val="Heading4"/>
        <w:tabs>
          <w:tab w:val="left" w:pos="475"/>
        </w:tabs>
        <w:rPr>
          <w:lang w:val="ru-RU"/>
        </w:rPr>
      </w:pPr>
      <w:bookmarkStart w:id="17" w:name="_Toc136188723"/>
      <w:r>
        <w:rPr>
          <w:lang w:val="ru-RU"/>
        </w:rPr>
        <w:t>အတွေးများနှင့် တိုက်ပွဲ    ထို့ကြောင့်၊ ဘုရားသခင်သည် ကိုယ်တိုင်ခံယူသော ဒုက္ခဖြစ်သည့် 'xml-ph-0000@deepl.internal' သို့ ဦးတည်သွားစဉ်၊ "ယခု</w:t>
      </w:r>
      <w:bookmarkEnd w:id="16"/>
      <w:bookmarkEnd w:id="17"/>
    </w:p>
    <w:p w14:paraId="47DCC1A9" w14:textId="77777777" w:rsidR="00DE0BD2" w:rsidRDefault="00DE0BD2">
      <w:pPr>
        <w:tabs>
          <w:tab w:val="left" w:pos="475"/>
        </w:tabs>
        <w:rPr>
          <w:lang w:val="ru-RU"/>
        </w:rPr>
      </w:pPr>
      <w:r>
        <w:rPr>
          <w:lang w:val="ru-RU"/>
        </w:rPr>
        <w:tab/>
        <w:t>၃၁။ စိတ်ထဲတွင် အပြစ်ကျူးလွန်ရခြင်းသည် လက်တွေ့ကျူးလွန်ခြင်းထက် ပိုလွယ်ကူသလို၊ စိတ်တွေးခေါ်မှုများနှင့် တိုက်ခိုက်ရခြင်းသည် လက်တွေ့အပြုအမူများနှင့် တိုက်ခိုက်ရခြင်းထက် ပိုခက်ခဲသည်။ (Maximus the Confessor)။</w:t>
      </w:r>
    </w:p>
    <w:p w14:paraId="7AFE5086" w14:textId="77777777" w:rsidR="00DE0BD2" w:rsidRDefault="00DE0BD2">
      <w:pPr>
        <w:tabs>
          <w:tab w:val="left" w:pos="475"/>
        </w:tabs>
        <w:rPr>
          <w:lang w:val="ru-RU"/>
        </w:rPr>
      </w:pPr>
      <w:r>
        <w:rPr>
          <w:lang w:val="ru-RU"/>
        </w:rPr>
        <w:tab/>
        <w:t>၃၁။ အရာဝတ္ထုများနှင့် မချိတ်မစွဲနေခြင်းမှာ ကြီးမားသော အောင်မြင်မှုတစ်ခုဖြစ်သော်လည်း၊ ထိုအရာများကို စဉ်းစားစဉ် စိတ်မပါဘဲ တည်ငြိမ်နေခြင်းမှာ ပို၍ ကြီးမြတ်ပါသည်။ အကြောင်းကတော့ စိတ်ထဲမှတဆင့် မကောင်းဆိုးဝါးသော ဝိညာဉ်များက ကျွန်ုပ်တို့အား တိုက်ခိုက်သော စစ်ပွဲသည် အရာဝတ္ထုများမှတဆင့် တိုက်ခိုက်သော စစ်ပွဲထက် ပို၍ ပြင်းထန်ပါသည်။ (Maximus the Confessor)။</w:t>
      </w:r>
    </w:p>
    <w:p w14:paraId="0964269C" w14:textId="77777777" w:rsidR="00DE0BD2" w:rsidRDefault="00DE0BD2">
      <w:pPr>
        <w:tabs>
          <w:tab w:val="left" w:pos="475"/>
        </w:tabs>
        <w:rPr>
          <w:lang w:val="ru-RU"/>
        </w:rPr>
      </w:pPr>
      <w:r>
        <w:rPr>
          <w:lang w:val="ru-RU"/>
        </w:rPr>
        <w:tab/>
        <w:t>၃၁။ မိမိစိတ်ကူးများကို မလွန်ကျူးပါနှင့်၊ မဟုတ်လျှင် ပစ္စည်းများကိုလည်း ထိခိုက်စေနိုင်မည်။ အရင်ဆုံး စိတ်ထဲတွင် မပြစ်မှီ၊ လက်တွေ့တွင် မပြစ်နိုင်ပါ။ (မက်ဆီမပ်စ် (စပိန်))</w:t>
      </w:r>
    </w:p>
    <w:p w14:paraId="6229E0F2" w14:textId="77777777" w:rsidR="00DE0BD2" w:rsidRDefault="00DE0BD2">
      <w:pPr>
        <w:tabs>
          <w:tab w:val="left" w:pos="475"/>
        </w:tabs>
        <w:rPr>
          <w:lang w:val="ru-RU"/>
        </w:rPr>
      </w:pPr>
      <w:r>
        <w:rPr>
          <w:lang w:val="ru-RU"/>
        </w:rPr>
        <w:lastRenderedPageBreak/>
        <w:tab/>
        <w:t>၃၁။ တစ်ခါက ကျွန်ုပ်တို့ ချစ်မြတ်နိုးခဲ့သော အရာများအပေါ် ကျွန်ုပ်တို့သည် စိတ်အားထက်သန်စွာ စဉ်းစားကြသည်။ ထို့ကြောင့် စိတ်အားထက်သန်သော စိတ်ကူးများကို ကျော်လွှားနိုင်သူသည် စိတ်ကူးထဲက အရာများကိုပါ သဘာဝအတိုင်း မထိုက်မတန် မြင်မြင်သာသာ ရှုမြင်သည်၊ ဘာကြောင့်လဲဆိုတော့ အရာများ၏ အမှတ်တရများနှင့် တိုက်ခိုက်ရခြင်းသည် အရာများကို ကိုယ်တိုင် တိုက်ခိုက်ရခြင်းထက် ပို၍ ခက်ခဲပြီး၊ စဉ်းစား၍ ပြစ်မှားရခြင်းသည် လက်တွေ့ ပြစ်မှားခြင်းထက် ပို၍ လွယ်ကူသည်။ (Maximus the Confessor)။</w:t>
      </w:r>
    </w:p>
    <w:p w14:paraId="7BA79F8B" w14:textId="77777777" w:rsidR="00DE0BD2" w:rsidRDefault="00DE0BD2">
      <w:pPr>
        <w:tabs>
          <w:tab w:val="left" w:pos="475"/>
        </w:tabs>
        <w:rPr>
          <w:lang w:val="ru-RU"/>
        </w:rPr>
      </w:pPr>
      <w:r>
        <w:rPr>
          <w:lang w:val="ru-RU"/>
        </w:rPr>
        <w:tab/>
        <w:t>၃၁။ စိတ်ဉာဏ်သည် ဘုရားသခင်၏အချစ်၌ ပေါ်ပေါက်တိုးတက်လာသောအခါ၊ စွပ်စွဲစကားဝိညာဉ်သည် ထိုစိတ်ဉာဏ်အား စမ်းသပ်၍၊ လူသားတစ်ဦးမှ မဖန်တီးနိုင်သော အတွေးများကို ထည့်သွင်းပေးသည်၊ ထိုအတွေးများကို ဖန်တီးနိုင်သူမှာ သူတို့၏အဖေဖြစ်သော မာယာဒေဝါတစ်ဦးတည်းသာ ဖြစ်သည်။ ဤအရာကို ဘုရားသခင်ကို ချစ်သောသူအား မုန်းတီးမှုကြောင့် ပြုလုပ်ခြင်းဖြစ်ပြီး၊ ထိုအတွေးများကို ကိုယ်ပိုင်အဖြစ် လက်ခံလိုက်လျှင် စိတ်ပျက်ခြင်းထဲသို့ ကျရောက်ကာ ဘုရားသခင်ထံ ဆုတောင်းရန် မကြိုးစားတော့အောင် ရည်ရွယ်သည်။ သို့သော် မကောင်းဆိုးဝါးသူသည် သူ၏ လှည့်ကွက်များမှ အကျိုးမရရှိပါ၊ ထိုလှည့်ကွက်များကြောင့် ကျွန်ုပ်တို့သည် ပိုမိုခိုင်မာလာကြသည်။ သူနှင့် တိုက်ခိုက်ရာတွင် ကျွန်ုပ်တို့သည် ပို၍ ဉာဏ်ပညာရှိလာကာ ဘုရားသခင်အား ပိုမိုရိုးသားစွာ ချစ်ကြသည်။ (Maximus the Confessor)။</w:t>
      </w:r>
    </w:p>
    <w:p w14:paraId="68A08C75" w14:textId="77777777" w:rsidR="00DE0BD2" w:rsidRDefault="00DE0BD2">
      <w:pPr>
        <w:tabs>
          <w:tab w:val="left" w:pos="475"/>
        </w:tabs>
        <w:rPr>
          <w:lang w:val="ru-RU"/>
        </w:rPr>
      </w:pPr>
    </w:p>
    <w:p w14:paraId="7239532C" w14:textId="77777777" w:rsidR="00DE0BD2" w:rsidRDefault="00DE0BD2">
      <w:pPr>
        <w:pStyle w:val="Heading4"/>
        <w:tabs>
          <w:tab w:val="left" w:pos="475"/>
        </w:tabs>
        <w:rPr>
          <w:lang w:val="ru-RU"/>
        </w:rPr>
      </w:pPr>
      <w:bookmarkStart w:id="18" w:name="_Toc519946850"/>
      <w:bookmarkStart w:id="19" w:name="_Toc136188724"/>
      <w:r>
        <w:rPr>
          <w:lang w:val="ru-RU"/>
        </w:rPr>
        <w:t xml:space="preserve"> စိတ်ချမ်းသာခြင်း၊ သတိထားခြင်း</w:t>
      </w:r>
      <w:bookmarkEnd w:id="18"/>
      <w:bookmarkEnd w:id="19"/>
    </w:p>
    <w:p w14:paraId="1C38A3B1" w14:textId="77777777" w:rsidR="00DE0BD2" w:rsidRDefault="00DE0BD2">
      <w:pPr>
        <w:tabs>
          <w:tab w:val="left" w:pos="475"/>
        </w:tabs>
        <w:rPr>
          <w:lang w:val="ru-RU"/>
        </w:rPr>
      </w:pPr>
      <w:r>
        <w:rPr>
          <w:lang w:val="ru-RU"/>
        </w:rPr>
        <w:tab/>
        <w:t>၃၅။ သင့်ခန္ဓာကိုယ်ကို အရှက်တရားဖြင့် ဖျက်ဆီးခြင်းမပြုပါနှင့်၊ သင့်စိတ်ကို မကောင်းသောအတွေးများဖြင့် ညစ်ပတ်စေခြင်းမပြုပါနှင့်။ ထိုအခါ ဘုရားသခင်၏ငြိမ်းချမ်းခြင်းသည် ချစ်ခြင်းနှင့်အတူ သင့်ထံသို့ ဆင်းသက်လာမည်။ (Maximus the Confessor)။</w:t>
      </w:r>
    </w:p>
    <w:p w14:paraId="43EC7592" w14:textId="77777777" w:rsidR="00DE0BD2" w:rsidRDefault="00DE0BD2">
      <w:pPr>
        <w:tabs>
          <w:tab w:val="left" w:pos="475"/>
        </w:tabs>
        <w:rPr>
          <w:lang w:val="ru-RU"/>
        </w:rPr>
      </w:pPr>
      <w:r>
        <w:rPr>
          <w:lang w:val="ru-RU"/>
        </w:rPr>
        <w:lastRenderedPageBreak/>
        <w:tab/>
        <w:t xml:space="preserve">၃၆။ အခြေခံအားဖြင့် ကောင်းမွန်သော လုပ်ရပ်များစွာသည် အချို့အခြေအနေများတွင် မကောင်းသွားနိုင်သည်။ ဥပမာအားဖြင့် အစာရှောင်ခြင်းနှင့် နိုးထခြင်း၊ ဆုတောင်းခြင်းနှင့် သီချင်းတော်များဆိုခြင်း၊ လှူဒါန်းခြင်းနှင့် ခရီးသွားသူများကို ကြိုဆိုခြင်းတို့သည် ကိုယ်တိုင်ကောင်းမွန်သော လုပ်ရပ်များဖြစ်သော်လည်း ဂုဏ်ယူစိတ်ဖြင့် ပြုလုပ်လျှင် မကောင်းသွားသည်။ (Maximus the Confessor) </w:t>
      </w:r>
      <w:r>
        <w:rPr>
          <w:lang w:val="ru-RU"/>
        </w:rPr>
        <w:tab/>
      </w:r>
    </w:p>
    <w:p w14:paraId="61674BB0" w14:textId="77777777" w:rsidR="00DE0BD2" w:rsidRDefault="00DE0BD2">
      <w:pPr>
        <w:pStyle w:val="Heading4"/>
        <w:tabs>
          <w:tab w:val="left" w:pos="475"/>
        </w:tabs>
        <w:rPr>
          <w:lang w:val="ru-RU"/>
        </w:rPr>
      </w:pPr>
    </w:p>
    <w:p w14:paraId="52CF7D1F" w14:textId="77777777" w:rsidR="00DE0BD2" w:rsidRDefault="00DE0BD2">
      <w:pPr>
        <w:pStyle w:val="Heading4"/>
        <w:tabs>
          <w:tab w:val="left" w:pos="475"/>
        </w:tabs>
        <w:rPr>
          <w:lang w:val="ru-RU"/>
        </w:rPr>
      </w:pPr>
      <w:bookmarkStart w:id="20" w:name="_Toc519946851"/>
      <w:bookmarkStart w:id="21" w:name="_Toc136188725"/>
      <w:r>
        <w:rPr>
          <w:lang w:val="ru-RU"/>
        </w:rPr>
        <w:t>ဘုရားသခင်နှင့် မိမိအနီးအနားသူများအား ချစ်ခြင်း</w:t>
      </w:r>
      <w:bookmarkEnd w:id="20"/>
      <w:bookmarkEnd w:id="21"/>
    </w:p>
    <w:p w14:paraId="7CFFF476" w14:textId="77777777" w:rsidR="00DE0BD2" w:rsidRDefault="00DE0BD2">
      <w:pPr>
        <w:tabs>
          <w:tab w:val="left" w:pos="475"/>
        </w:tabs>
        <w:rPr>
          <w:lang w:val="ru-RU"/>
        </w:rPr>
      </w:pPr>
      <w:r>
        <w:rPr>
          <w:lang w:val="ru-RU"/>
        </w:rPr>
        <w:tab/>
        <w:t>၄၀။ ဘုရားသခင်ကို ချစ်သူသည် မြေကြီးပေါ်တွင် ကောင်းကင်နတ်ဘဝကဲ့သို့ အသက်ရှင်ပြီး၊ အစာရှောင်ခြင်းနှင့် သတိထားစောင့်ရှောက်ခြင်း၊ ဘုရားသခင်၏ ဂုဏ်ကျေးဇူးကို ချီးမြှင့်သီချင်းဆိုခြင်းနှင့် ဆုတောင်းခြင်းတို့ကို ပြုလုပ်ကာ၊ လူတိုင်းအပေါ် ကောင်းမွန်စွာ စဉ်းစားသည်။ (Maximus the Confessor)။</w:t>
      </w:r>
    </w:p>
    <w:p w14:paraId="025249C8" w14:textId="77777777" w:rsidR="00DE0BD2" w:rsidRDefault="00DE0BD2">
      <w:pPr>
        <w:tabs>
          <w:tab w:val="left" w:pos="475"/>
        </w:tabs>
        <w:rPr>
          <w:lang w:val="ru-RU"/>
        </w:rPr>
      </w:pPr>
      <w:r>
        <w:rPr>
          <w:lang w:val="ru-RU"/>
        </w:rPr>
        <w:tab/>
        <w:t>၄၀။ ဘုရားသခင်ကိုချစ်သူသည် ယာယီအကြောင်းအရာများကြောင့် မည်သူ့ကိုမျှ ဝမ်းနည်းစေခြင်းမရှိ၊ မည်သူမှလည်း သူ့ကို ဝမ်းနည်းစေခြင်းမရှိပါ။ ထိုအစား ကယ်တင်ခြင်းဆိုင်ရာ ဝမ်းနည်းခြင်းတစ်ခုတည်းဖြင့်သာ ဝမ်းနည်းပြီး၊ ထိုဝမ်းနည်းခြင်းသည် ကောင်းမြတ်သော သံဃာတော်ပုဂ္ဂိုလ် ပေါလောတော်မူက ကိုယ်တိုင် ဝမ်းနည်းခဲ့ပြီး ကော်ရင်သုန်သူတို့ကိုလည်း ဝမ်းနည်းစေခဲ့သည့် ဝမ်းနည်းခြင်းဖြစ်သည် (၂ ကော်ရင်သုန် ၂:၄)။ (Maximus the Confessor)။</w:t>
      </w:r>
    </w:p>
    <w:p w14:paraId="29E53B53" w14:textId="77777777" w:rsidR="00DE0BD2" w:rsidRDefault="00DE0BD2">
      <w:pPr>
        <w:tabs>
          <w:tab w:val="left" w:pos="475"/>
        </w:tabs>
        <w:rPr>
          <w:lang w:val="ru-RU"/>
        </w:rPr>
      </w:pPr>
      <w:r>
        <w:rPr>
          <w:lang w:val="ru-RU"/>
        </w:rPr>
        <w:tab/>
        <w:t>၄၀။ မည်သူမဆို တစ်စုံတစ်ခုကို ချစ်မြတ်နိုးသူသည် အဲဒီအရာကို ရရှိရန် နည်းလမ်းတိုင်းဖြင့် ကြိုးပမ်းပြီး၊ ထိုရရှိမှုကို ပိတ်ဆို့နေသော အရာအားလုံးကို ဖယ်ရှားပစ်သည်။ ထိုနည်းတူ၊ ဘုရားသခင်ကို ချစ်မြတ်နိုးသူသည် သန့်ရှင်းသော ဆုတောင်းကို ရရှိရန် ကြိုးပမ်းပြီး၊ ထိုဆုတောင်းကို ပိတ်ဆို့နေသော စိတ်အလိုအလျောက်များအားလုံးကို ကိုယ်ထဲမှ ထုတ်ပစ်သည်။ (Maximus the Confessor)</w:t>
      </w:r>
    </w:p>
    <w:p w14:paraId="5A21A570" w14:textId="77777777" w:rsidR="00DE0BD2" w:rsidRDefault="00DE0BD2">
      <w:pPr>
        <w:tabs>
          <w:tab w:val="left" w:pos="475"/>
        </w:tabs>
        <w:rPr>
          <w:lang w:val="ru-RU"/>
        </w:rPr>
      </w:pPr>
      <w:r>
        <w:rPr>
          <w:lang w:val="ru-RU"/>
        </w:rPr>
        <w:tab/>
        <w:t xml:space="preserve">၄၀။ လူတိုင်းကို စိတ်နှလုံးအပြည့်ဖြင့် ချစ်ရမည်၊ သို့သော် မျှော်လင့်ချက်ကို ဘုရားသခင်၌ တစ်ဦးတည်းထားကာ၊ စွမ်းအားအားလုံးဖြင့်လည်း </w:t>
      </w:r>
      <w:r>
        <w:rPr>
          <w:lang w:val="ru-RU"/>
        </w:rPr>
        <w:lastRenderedPageBreak/>
        <w:t>ဘုရားသခင်တစ်ဦးတည်းကိုသာ ဝန်ဆောင်ရမည်။ ဘုရားသခင်က ကျွန်ုပ်တို့ကို ကာကွယ်နေသမျှကာလပတ်လုံး မိတ်ဆွေများအားလုံးက ကျွန်ုပ်တို့အား ထောက်ခံကူညီကာ၊ ရန်သူများက ကျွန်ုပ်တို့အား ထိခိုက်စေ၍ မရနိုင်ကြ။ သို့သော် ဘုရားသခင်က ကျွန်ုပ်တို့ကို စွန့်လွှတ်လိုက်လျှင် မိတ်ဆွေများအားလုံးက ကျွန်ုပ်တို့ထံမှ လှည့်ကွေ့ကာ၊ ရန်သူများအားလုံးက ကျွန်ုပ်တို့အား အာဏာရရှိသွားမည်။ ခရစ်တော်၏ မိတ်ဆွေများသည် လူတိုင်းအား ရင်းနှီးစွာ ချစ်ကြသော်လည်း လူတိုင်းက မချစ်ကြပါ။ ကမ္ဘာ့မိတ်ဆွေများကတော့ လူတိုင်းကို မချစ်ကြသလို လူတိုင်းကလည်း မချစ်ကြပါ။ ခရစ်တော်၏ မိတ်ဆွေများသည် ချစ်ခြင်း၏ ချည်ဆက်ကို အဆုံးထိ ထိန်းသိမ်းကြသော်လည်း ကမ္ဘာ့မိတ်ဆွေများကတော့ ကမ္ဘာ့အရာတစ်ခုခုကြောင့် ပဋိပက္ခဖြစ်လာသည်အထိသာ ထိန်းသိမ်းကြသည်။ (Maximus the Confessor)</w:t>
      </w:r>
    </w:p>
    <w:p w14:paraId="57D492B4" w14:textId="77777777" w:rsidR="00DE0BD2" w:rsidRDefault="00DE0BD2">
      <w:pPr>
        <w:tabs>
          <w:tab w:val="left" w:pos="475"/>
        </w:tabs>
        <w:rPr>
          <w:lang w:val="ru-RU"/>
        </w:rPr>
      </w:pPr>
      <w:r>
        <w:rPr>
          <w:lang w:val="ru-RU"/>
        </w:rPr>
        <w:tab/>
        <w:t>၄၂။ သင်သည် တချို့လူများကို မုန်းတီး၊ တချို့ကို မစိတ်ဝင်စား၊ တခြားလူအုပ်စုတစ်စုကို အလွန်ချစ်မြတ်နိုးပါက၊ လူတိုင်းကို တန်းတူချစ်စေသော ပြည့်စုံသော ချစ်ခြင်းမေတ္တာမှ သင်ဘယ်လောက်ဝေးနေသလဲဆိုတာကို ဤအခြေအနေမှ သုံးသပ်ပါ။ (Maximus the Confessor)။</w:t>
      </w:r>
    </w:p>
    <w:p w14:paraId="110CD524" w14:textId="77777777" w:rsidR="00DE0BD2" w:rsidRDefault="00DE0BD2">
      <w:pPr>
        <w:tabs>
          <w:tab w:val="left" w:pos="475"/>
        </w:tabs>
        <w:rPr>
          <w:lang w:val="ru-RU"/>
        </w:rPr>
      </w:pPr>
      <w:r>
        <w:rPr>
          <w:lang w:val="ru-RU"/>
        </w:rPr>
        <w:tab/>
        <w:t>၄၂။ ပြည့်စုံသော ချစ်ခြင်းသည် လူတို့၏ စိတ်နေစိတ်ထားအပေါ် မူတည်၍ လူ့သဘာဝတစ်ခုတည်းကို မခွဲခြားဘဲ လူအားလုံးကို တန်းတူချစ်သည်။ ကောင်းသူများကို မိတ်ဆွေများအဖြစ်၊ မကောင်းသူများကို ရန်သူများအဖြစ် ချစ်မြတ်နိုးသည် (အမိန့်နှင့် ကိုက်ညီစွာ)၊ သူတို့အား ကောင်းမှုပြုကာ သူတို့ပြုလုပ်သည့် အရာအားလုံးကို သည်းခံခံယူသည်။ မကောင်းမှုကို မကောင်းမှုဖြင့် ပြန်ဆန်ခြင်းမပြုဘဲ လိုအပ်ပါက သူတို့အတွက် နာကျင်ခံစားကာ၊ ဖြစ်နိုင်သမျှ သူတို့ကို မိတ်ဆွေဖြစ်အောင် ကြိုးပမ်းသည်။ ထိုနည်းတူ ကျွန်ုပ်တို့၏ ဘုရားသခင် ယေရှုခရစ်သည် ကျွန်ုပ်တို့အား ချစ်ခြင်းကို ပြသရာတွင် လူသားအားလုံးအတွက် ဒုက္ခခံခဲ့ပြီး လူတိုင်းအတွက် ပြန်လည်အသက်ရှင်ခြင်း၏ တစ်ခုတည်းသော မျှော်လင့်ချက်ကို ပေးခဲ့သည်။ သို့သော် လူတိုင်းသည် ကိုယ်တိုင်ကို ဂုဏ်ယူစရာ သို့မဟုတ် ငရဲဒဏ်ခံရစရာ အဖြစ် သတ်မှတ်ကြသည်။ (Maximus the Confessor)</w:t>
      </w:r>
    </w:p>
    <w:p w14:paraId="34598013" w14:textId="77777777" w:rsidR="00DE0BD2" w:rsidRDefault="00DE0BD2">
      <w:pPr>
        <w:tabs>
          <w:tab w:val="left" w:pos="475"/>
        </w:tabs>
        <w:rPr>
          <w:lang w:val="ru-RU"/>
        </w:rPr>
      </w:pPr>
      <w:r>
        <w:rPr>
          <w:lang w:val="ru-RU"/>
        </w:rPr>
        <w:lastRenderedPageBreak/>
        <w:tab/>
        <w:t xml:space="preserve">၄၄။ အခြားသူများ၏ ပြစ်မှုများကို စုံစမ်းကြည့်ရှု၍ သံသယအပေါ် မူတည်ကာ ညီအစ်ကိုတစ်ဦးအား တရားစွဲသူသည် ပြန်လည်တောင်းပန်ခြင်းလမ်းကြောင်းကို မစတင်သေးပါ။ ထို့အပြင် မိမိ၏ ပြစ်မှုများကို မသိမြင်နိုင်ရန် ကြိုးစားခြင်းမရှိဘဲ (ထိုပြစ်မှုများသည် အလွန်လေးလံ၍ ပုဒ်များစွာရှိသော သံခဲထက်ပို၍ အလေးဖြစ်ကြောင်း မသိဘဲ) လူတစ်ဦးသည် </w:t>
      </w:r>
      <w:r>
        <w:rPr>
          <w:i/>
          <w:iCs/>
          <w:lang w:val="ru-RU"/>
        </w:rPr>
        <w:t>'နှလုံးခဲကျပ်၍ မာနကို ချစ်မြတ်နိုးကာ မမှန်သောအရာများကို ရှာဖွေတတ်သည်' ဟူသော</w:t>
      </w:r>
      <w:r>
        <w:rPr>
          <w:lang w:val="ru-RU"/>
        </w:rPr>
        <w:t xml:space="preserve"> အခြေအနေသို့ ဘာကြောင့် ရောက်ရှိသွားသည်ကို မနားလည်ပါ။</w:t>
      </w:r>
      <w:r>
        <w:rPr>
          <w:i/>
          <w:iCs/>
          <w:lang w:val="ru-RU"/>
        </w:rPr>
        <w:t xml:space="preserve"> </w:t>
      </w:r>
      <w:r>
        <w:rPr>
          <w:lang w:val="ru-RU"/>
        </w:rPr>
        <w:t>(ဆာလံ ၄:၃) ထို့ကြောင့် မှောင်မိုက်ထဲ၌ လှည့်လည်နေသော လူမိုက်ကဲ့သို့ ကိုယ်ပိုင်ပြစ်မှုများကို မေ့လျော့ပြီး အခြားသူများ၏ ပြစ်မှုများကို (တကယ်ဖြစ်စေ၊ စိတ်ကူးဖြစ်စေ) စိုးရိမ်စိတ်ဝင်စားနေသည်။ (Maximus the Confessor)</w:t>
      </w:r>
    </w:p>
    <w:p w14:paraId="68932301" w14:textId="77777777" w:rsidR="00DE0BD2" w:rsidRDefault="00DE0BD2">
      <w:pPr>
        <w:tabs>
          <w:tab w:val="left" w:pos="475"/>
        </w:tabs>
        <w:rPr>
          <w:lang w:val="ru-RU"/>
        </w:rPr>
      </w:pPr>
    </w:p>
    <w:p w14:paraId="6FB2CFDA" w14:textId="77777777" w:rsidR="00DE0BD2" w:rsidRDefault="00DE0BD2" w:rsidP="0005283C">
      <w:pPr>
        <w:pStyle w:val="Heading3"/>
        <w:rPr>
          <w:lang w:val="ru-RU"/>
        </w:rPr>
      </w:pPr>
      <w:bookmarkStart w:id="22" w:name="_Toc519946852"/>
      <w:bookmarkStart w:id="23" w:name="_Toc136188726"/>
      <w:bookmarkStart w:id="24" w:name="_Toc237070760"/>
      <w:r>
        <w:rPr>
          <w:lang w:val="ru-RU"/>
        </w:rPr>
        <w:t>ကြီးမြတ်သူ ဘာဆာနူဖီယပ်နှင့် ဂျွန်</w:t>
      </w:r>
      <w:bookmarkEnd w:id="22"/>
      <w:bookmarkEnd w:id="23"/>
      <w:bookmarkEnd w:id="24"/>
    </w:p>
    <w:p w14:paraId="39DCCD04" w14:textId="77777777" w:rsidR="00DE0BD2" w:rsidRDefault="00DE0BD2">
      <w:pPr>
        <w:tabs>
          <w:tab w:val="left" w:pos="475"/>
        </w:tabs>
        <w:rPr>
          <w:lang w:val="ru-RU"/>
        </w:rPr>
      </w:pPr>
      <w:r>
        <w:rPr>
          <w:lang w:val="ru-RU"/>
        </w:rPr>
        <w:t xml:space="preserve">စိန့်ဘာဆာနူဖီယပ်စ်သည် ၆ရာစုတွင် ဂျတ်စတီနီယန် မင်းကြီးအုပ်ချုပ်စဉ်ကာလတွင် နေထိုင်ခဲ့ပြီး အီဂျစ်နိုင်ငံသားဖြစ်သည်။ သူသည် ပဲလက်စတိုင်းတွင် ကြိုးပမ်းခဲ့ပြီး၊ ပထမဦးဆုံး Gaza မြို့အနီးရှိ ဘုရားကျောင်းတစ်ခုတွင် တာဝန်ထမ်းဆောင်ခဲ့ပြီး၊ နောက်ပိုင်းတွင် ဘုရားကျောင်းပြင်ပရှိ သေးငယ်သော အခန်းတစ်ခန်း၌ ဆုတောင်းခြင်းနှင့် တိတ်ဆိတ်ခြင်းဖြင့် အချိန်ဖြုန်းခဲ့သည်။ ၅၀ နှစ်ကြာ မည်သူမျှ မမြင်တွေ့ခဲ့ကြ။ သူ၏ ကြီးမားသော နူးညံ့ခြင်းကြောင့် ဘုရားသခင်ထံမှ ဉာဏ်ပညာ၊ ခွဲခြားမြင်နိုင်ခြင်းနှင့် နတ်ဆက်ပြောဆိုနိုင်ခြင်းတို့ကို ချီးမြှင့်ခံခဲ့သည်။ သူသည် သံတမန်ပေါလောကဲ့သို့ ဘုရားသခင်ထံသို့ တင်မြှောက်ခံရပြီး ဘုရားသခင်၏ နိုင်ငံတော်၏ မဖော်ပြနိုင်သော ကောင်းကျိုးများကို မြင်တွေ့ခဲ့သည်ဟု ဆိုကြသည်။ အံ့ဩဖွယ် အင်အားရှင်တစ်ဦးအဖြစ် သေသူများကို အသက်သွင်းခဲ့ပြီး၊ နတ်ဆိုးအဲလျာကဲ့သို့ ကောင်းကင်ကို ပိတ်ပင် ဖွင့်လှစ်နိုင်ခဲ့သည်။ ထိုကြီးမားသော အင်အားများကို အလွန်ခက်ခဲသော စမ်းသပ်မှုများနှင့် ဒုက္ခဒဏ်များမှတဆင့် ရရှိခဲ့သည်။ သူ၏ဘဝအဆုံးပိုင်းတွင် </w:t>
      </w:r>
      <w:r>
        <w:rPr>
          <w:lang w:val="ru-RU"/>
        </w:rPr>
        <w:lastRenderedPageBreak/>
        <w:t>ဘုရားကျောင်းအကျိုးအတွက် ဂျေရုဆလင်မြို့၏ ပထမဆရာတော်၏ ဖိတ်ကြားချက်အရ ဂျေရုဆလင်မြို့သို့ ခရီးထွက်ကာ မင်းကြီးအား မှားယွင်းချက်များကို စွန့်လွှတ်၍ ဂျေရုဆလင်ဘုရားကျောင်းအား ပြန်လည်ထောက်ပံ့ရန် ယုံကြည်စေခဲ့သည်။ သူသည် ၅၆၃ ခုနှစ်တွင် ကွယ်လွန်ခဲ့သည်။</w:t>
      </w:r>
    </w:p>
    <w:p w14:paraId="66B1DECE" w14:textId="77777777" w:rsidR="00DE0BD2" w:rsidRDefault="00DE0BD2">
      <w:pPr>
        <w:tabs>
          <w:tab w:val="left" w:pos="475"/>
        </w:tabs>
        <w:rPr>
          <w:lang w:val="ru-RU"/>
        </w:rPr>
      </w:pPr>
      <w:r>
        <w:rPr>
          <w:lang w:val="ru-RU"/>
        </w:rPr>
        <w:tab/>
        <w:t xml:space="preserve">ဂုဏ်ထူးရှင် ဂျွန်သည် တိတ်ဆိတ်ခြင်းဖြင့် ဘဝကို ဖြတ်သန်းခဲ့ပြီး ဘုရားသခင်ထံမှ ရှုမြင်နိုင်ခြင်းနှင့် နတ်ဆက်ပြောနိုင်ခြင်း စသည့် အရည်အချင်းများ ရရှိကာ </w:t>
      </w:r>
      <w:r>
        <w:rPr>
          <w:i/>
          <w:lang w:val="ru-RU"/>
        </w:rPr>
        <w:t>နတ်ဆက်ဟောသူ</w:t>
      </w:r>
      <w:r>
        <w:rPr>
          <w:lang w:val="ru-RU"/>
        </w:rPr>
        <w:t xml:space="preserve"> ဟု ခေါ်ဆိုခံရသည်။ သူ၏ မွေးဖွားရာနေရာ မသိရပါ။ သူသည် သေဆုံးသည်အထိ ၁၈ နှစ်ကြာ အကြီး Barsanuphius နှင့်အတူ နေထိုင်ခဲ့သည်။ သူ၏ သေဆုံးမည့်နေ့ကို သိရှိပြီးနောက်၊ Abba Elian ၏ တောင်းဆိုချက်အရ ဘုန်းကြီးကျောင်းစီမံခန့်ခွဲနည်းကို သင်ကြားပေးရန် သေဆုံးချိန်ကို နှစ်ပတ်ရွှေ့ခဲ့သည်။</w:t>
      </w:r>
    </w:p>
    <w:p w14:paraId="50BD6232" w14:textId="77777777" w:rsidR="00DE0BD2" w:rsidRDefault="00DE0BD2">
      <w:pPr>
        <w:tabs>
          <w:tab w:val="left" w:pos="475"/>
        </w:tabs>
        <w:rPr>
          <w:lang w:val="ru-RU"/>
        </w:rPr>
      </w:pPr>
      <w:r>
        <w:rPr>
          <w:lang w:val="ru-RU"/>
        </w:rPr>
        <w:tab/>
        <w:t>ဘုန်းတော်ကြီး ဘားဆာနူဖိယုစ်နှင့် ဂျွန်တို့၏ သင်ကြားချက်များကို ဘီရှပ်များ၊ ဆရာတော်များနှင့် ပုံမှန်ဘာသာဝင်များက မေးမြန်းသော မေးခွန်းများအား ဖြေကြားထားသည့် ပုံစံဖြင့် ထိန်းသိမ်းထားသည်။</w:t>
      </w:r>
    </w:p>
    <w:p w14:paraId="0C6CFE72" w14:textId="77777777" w:rsidR="00DE0BD2" w:rsidRDefault="00DE0BD2">
      <w:pPr>
        <w:tabs>
          <w:tab w:val="left" w:pos="475"/>
        </w:tabs>
        <w:rPr>
          <w:lang w:val="ru-RU"/>
        </w:rPr>
      </w:pPr>
      <w:r>
        <w:rPr>
          <w:lang w:val="ru-RU"/>
        </w:rPr>
        <w:tab/>
        <w:t>သန့်ရှင်ဘာဆာနူဖီးယပ်စ်က အဘား ဆဲရီဒပ်စ်အား မှားယွင်းမည်ကို မကြောက်ဘဲ သူ၏ ဖြေကြားချက်အားလုံးကို ရေးမှတ်ရန် ညွှန်ကြားခဲ့ပြီး၊ သန့်ရှင်းသော ဝိညာဉ်တော်က အမှန်တကယ်နှင့် သင့်တော်စွာ စနစ်တကျ ရေးသားနိုင်ရန် လမ်းပြမည်ဟု ဆိုခဲ့သည်။</w:t>
      </w:r>
    </w:p>
    <w:p w14:paraId="4C6A0C91" w14:textId="77777777" w:rsidR="00DE0BD2" w:rsidRDefault="00DE0BD2">
      <w:pPr>
        <w:pStyle w:val="Heading4"/>
        <w:tabs>
          <w:tab w:val="left" w:pos="475"/>
        </w:tabs>
        <w:rPr>
          <w:lang w:val="ru-RU"/>
        </w:rPr>
      </w:pPr>
    </w:p>
    <w:p w14:paraId="1B70F683" w14:textId="77777777" w:rsidR="00DE0BD2" w:rsidRDefault="00DE0BD2">
      <w:pPr>
        <w:pStyle w:val="Heading4"/>
        <w:tabs>
          <w:tab w:val="left" w:pos="475"/>
        </w:tabs>
        <w:rPr>
          <w:lang w:val="ru-RU"/>
        </w:rPr>
      </w:pPr>
      <w:bookmarkStart w:id="25" w:name="_Toc519946853"/>
      <w:bookmarkStart w:id="26" w:name="_Toc136188727"/>
      <w:r>
        <w:rPr>
          <w:lang w:val="ru-RU"/>
        </w:rPr>
        <w:t>ဆုတောင်းခြင်း။ ဘုရားသခင်၏ အလိုတော်ကို သိရှိခြင်း</w:t>
      </w:r>
      <w:bookmarkEnd w:id="25"/>
      <w:bookmarkEnd w:id="26"/>
    </w:p>
    <w:p w14:paraId="57ADBF47" w14:textId="77777777" w:rsidR="00DE0BD2" w:rsidRDefault="00DE0BD2">
      <w:pPr>
        <w:tabs>
          <w:tab w:val="left" w:pos="475"/>
        </w:tabs>
        <w:rPr>
          <w:lang w:val="ru-RU"/>
        </w:rPr>
      </w:pPr>
      <w:r>
        <w:rPr>
          <w:lang w:val="ru-RU"/>
        </w:rPr>
        <w:tab/>
        <w:t xml:space="preserve">၆။ ဆုတောင်းခြင်း၊ ဖတ်ခြင်းနှင့် သီချင်းဆိုခြင်းတို့တွင် ဝိညာဉ်ဆိုင်ရာ ဝမ်းနည်းခြင်းကို မည်သို့ ရရှိနိုင်သနည်း။ — ဆုတောင်းခြင်းအတွင်း ဝိညာဉ်ဆိုင်ရာ ဝမ်းနည်းခြင်းသည် ကိုယ်ပိုင်ပြစ်မှုများကို မှတ်မိခြင်းမှ ဖြစ်ပေါ်သည်။ ဆုတောင်းသူသည် မိမိ၏ လုပ်ရပ်များနှင့် အခြားသူများအား ထိုကဲ့သို့ ပြစ်မှုကျူးလွန်သူများအား ဘယ်လို တရားစွဲမည်ကို မှတ်မိရမည်၊ ထို့အပြင် တရားသူကြီး၏ ကြောက်မက်ဖွယ် စကားများကိုလည်း မှတ်မိရမည်။ </w:t>
      </w:r>
      <w:r>
        <w:rPr>
          <w:i/>
          <w:lang w:val="ru-RU"/>
        </w:rPr>
        <w:lastRenderedPageBreak/>
        <w:t>'ကျိန်ဆဲခံရသူတို့၊ ငါ့ထံမှ ထွက်သွား၍ အမြဲမီးထဲသို့ သွားကြ</w:t>
      </w:r>
      <w:r>
        <w:rPr>
          <w:lang w:val="ru-RU"/>
        </w:rPr>
        <w:t>' (မတ် ၂၅:၄၁)။ ဆုတောင်းများကို ဖတ်ဆို သီဆိုစဉ်၊ စကားလုံးများကို စိတ်အာရုံစိုက်၍ စိတ်နှလုံးအားလုံးဖြင့် ထိုစကားများထဲရှိ အင်အားကို ခံစားသောအခါ စိတ်ဝိညာဉ်ဆိုင်ရာ စိတ်လှုပ်ရှားမှု ပေါ်ပေါက်သည်။ ဤအရာများအားလုံးကို လုပ်ဆောင်ပြီးနောက်တွင်လည်း သင့်အတွင်းတွင် မစိတ်ဝင်စားမှု ကျန်ရှိနေပါက စိတ်မပျက်ပါနှင့်၊ သည်းခံ၍ ဆက်လက်ကြိုးပမ်းပါ။ ဘုရားသခင်သည် ကရုဏာပြည့်ဝ၍ ကြွယ်ဝပြီး သည်းခံနိုင်စွမ်းကြီးမားသူဖြစ်ကာ ကျွန်ုပ်တို့၏ ကြိုးပမ်းအားထုတ်မှုများကို လက်ခံပါသည်။ ဆာလံဆရာ၏ စကားကို အမြဲမှတ်ထားပါ</w:t>
      </w:r>
      <w:r>
        <w:rPr>
          <w:i/>
          <w:lang w:val="ru-RU"/>
        </w:rPr>
        <w:t>—'ကျွန်ုပ်သည် ထာဝရဘုရား၌ ယုံကြည်ခဲ့ပါသည်၊ ထိုဘုရားသည် ကျွန်ုပ်၏ ဆုတောင်းကို နားထောင်၍ ကြားမြင်ခဲ့ပါသည်</w:t>
      </w:r>
      <w:r>
        <w:rPr>
          <w:lang w:val="ru-RU"/>
        </w:rPr>
        <w:t>' (ဆာလံ 39:1)။ ဤအတိုင်း လုပ်ဆောင်သည့်အခါ ဘုရားသခင်၏ ကရုဏာသည် မကြာမီ သင့်ထံသို့ ရောက်ရှိလာမည်ဟု ယုံကြည်ပါ။ (Bars. နှင့် John)။</w:t>
      </w:r>
    </w:p>
    <w:p w14:paraId="3F8FEFC5" w14:textId="77777777" w:rsidR="00DE0BD2" w:rsidRDefault="00DE0BD2">
      <w:pPr>
        <w:tabs>
          <w:tab w:val="left" w:pos="475"/>
        </w:tabs>
        <w:rPr>
          <w:lang w:val="ru-RU"/>
        </w:rPr>
      </w:pPr>
      <w:r>
        <w:rPr>
          <w:lang w:val="ru-RU"/>
        </w:rPr>
        <w:tab/>
        <w:t>၈။ ကိုယ့်သဘောနှလုံးမှ လုပ်ဆောင်ရန် ညွှန်ကြားချက် ရရှိရန် မည်မျှကြိမ် ဆုတောင်းရမည်နည်း။ — အတွေ့အကြုံရှိသော အကြီးသူတစ်ဦးနှင့် မတိုင်ပင်နိုင်သောအခါ၊ ထိုကိစ္စအတွက် သုံးကြိမ် ဆုတောင်းပြီးနောက် သင့်နှလုံးသား ဘယ်ဘက်သို့ ချဉ်းကပ်နေသည်ကို ဆံပင်တစ်ချောင်းအကျယ်သာဖြစ်စေ သတိပြု၍ လိုက်နာဆောင်ရွက်ရမည်။ ဤလမ်းညွှန်ချက်သည် နှလုံးသားထဲတွင် ထင်ရှားရှင်းလင်းစွာ သိမြင်နိုင်ပါသည်။ (ဘာဆာနူဖိယပ်နှင့် ဂျွန်)။</w:t>
      </w:r>
    </w:p>
    <w:p w14:paraId="0FEE1E67" w14:textId="77777777" w:rsidR="00DE0BD2" w:rsidRDefault="00DE0BD2">
      <w:pPr>
        <w:tabs>
          <w:tab w:val="left" w:pos="475"/>
        </w:tabs>
        <w:rPr>
          <w:lang w:val="ru-RU"/>
        </w:rPr>
      </w:pPr>
      <w:r>
        <w:rPr>
          <w:lang w:val="ru-RU"/>
        </w:rPr>
        <w:tab/>
        <w:t>၈။ တစ်ကြိမ်ချင်းစီကွဲပြားစွာ ဆုတောင်းရမည်လား၊ တစ်ခါတည်း သုံးကြိမ် ဆုတောင်းရမည်လား။ တစ်ခါတစ်ရံမှာတော့ နောက်ကျ၍ မဖြစ်နိုင်ပါ။ အချိန်ရလျှင် သုံးရက်အတွင်း သုံးကြိမ် ဆုတောင်းပါ; သို့သော် အရေးပေါ်အခြေအနေတွင်၊ ကယ်တင်သူ၏ ဒုက္ခခရီးအတွင်းကဲ့သို့၊ ၎င်းသည် သုံးကြိမ် ဆုတောင်းရန် နုတ်ထွက်ကာ သုံးကြိမ် ဆုတောင်းပြီး တူညီသော စကားများကို ပြောဆိုခဲ့သည်ကို နမူနာယူပါ (မတ် ၂၆:၄၄)။ (ဘာဆ.နှင့် ဂျွန်)။</w:t>
      </w:r>
    </w:p>
    <w:p w14:paraId="3D1113FC" w14:textId="77777777" w:rsidR="00DE0BD2" w:rsidRDefault="00DE0BD2">
      <w:pPr>
        <w:tabs>
          <w:tab w:val="left" w:pos="475"/>
        </w:tabs>
        <w:rPr>
          <w:lang w:val="ru-RU"/>
        </w:rPr>
      </w:pPr>
      <w:r>
        <w:rPr>
          <w:lang w:val="ru-RU"/>
        </w:rPr>
        <w:tab/>
        <w:t xml:space="preserve">၈။ ဘုရားသခင်နှစ်သက်စေမည့် အလုပ်တစ်ခုကို ပြုလုပ်ရန် ရည်ရွယ်သောအခါ၊ ဆန့်ကျင်သော စိတ်ကူးတစ်ခုက တားဆီးလာပါက၊ </w:t>
      </w:r>
      <w:r>
        <w:rPr>
          <w:lang w:val="ru-RU"/>
        </w:rPr>
        <w:lastRenderedPageBreak/>
        <w:t>ထိုအလုပ်သည် အမှန်တကယ် ဘုရားသခင်နှစ်သက်ကြောင်း သင်သိနိုင်ပါသည်။ ဆုတောင်းပြီး သတိပြုကြည့်ပါ၍၊ ဆုတောင်းစဉ် သင့်နှလုံးသားသည် ကောင်းမှု၌ ခိုင်မာလာကာ၊ ထိုကောင်းမှုသည် လျော့နည်းခြင်းမရှိဘဲ တိုးပွားလာပါက၊ သင့်ကို စိုးရိမ်ပူပန်စေသော ဆန့်ကျင်စိတ်ကူးသည် ရှိနေသေးသော်လည်း မရှိသော်လည်း ကိစ္စမရှိပါ။ သိထားပါ၊ ကောင်းမှုတိုင်းသည် မုဆိုး၏ မုန်းတီးမှုကြောင့် ဖြစ်ပေါ်လာသော ပြင်းထန်သော ဆန့်ကျင်မှုကို မရှောင်လွှဲနိုင်ပေမယ့်၊ ကောင်းမွန်သော ရည်ရွယ်ချက်သည် ဆုတောင်းခြင်းအားဖြင့် ထိုအားလုံးကို ကျော်လွှားနိုင်ပါသည်။ သို့သော် ထင်ရှားသော ကောင်းမှုကို မာယာမကောင်းကပ်ကပ်ထိုးထားပြီး၊ ဆန့်ကျင်ခံစားမှုကိုလည်း မာယာမကောင်းကပ်ကပ်ထိုးထားပါက၊ ဆုတောင်းခြင်းအားဖြင့် ထင်ရှားသော ကောင်းမှုသည် အားနည်းသွားမည်ဖြစ်ပြီး၊ ဆန့်ကျင်ခံစားမှုလည်း အားနည်းသွားမည်ဖြစ်သည်။ ဤကဲ့သို့ဖြစ်ပါက ရန်သူသည် ကျွန်ုပ်တို့ထဲသို့ ကိုယ်တိုင်စိုက်ထူထားသော အတွေးကို တားဆီးနေသည်ဟု ထင်ရှားပြီး၊ ထိုအတွေးကို ကောင်းဟု ယုံကြည်စေရန် ကျွန်ုပ်တို့အား လိမ်လည်ရန် ကြိုးပမ်းနေသည်။ (Vars. နှင့် John)</w:t>
      </w:r>
    </w:p>
    <w:p w14:paraId="533877B9" w14:textId="77777777" w:rsidR="00DE0BD2" w:rsidRDefault="00DE0BD2">
      <w:pPr>
        <w:tabs>
          <w:tab w:val="left" w:pos="475"/>
        </w:tabs>
        <w:rPr>
          <w:lang w:val="ru-RU"/>
        </w:rPr>
      </w:pPr>
      <w:r>
        <w:rPr>
          <w:lang w:val="ru-RU"/>
        </w:rPr>
        <w:tab/>
        <w:t>၈။ သင်တစ်စုံတစ်ခုကို စဉ်းစားနေစဉ် သင့်အတွေးထဲတွင် အနှောင့်အယှက်တစ်ခုကို ခံစားရပြီး၊ ဘုရားသခင်၏နာမည်ကို ခေါ်ဆိုပြီးနောက်တွင်ပါ—ဆံပင်တစ်ပိုင်းသာကွာအောင်သာဖြစ်စေ—ထိုအနှောင့်အယှက်သည် ဆက်လက်တည်ရှိနေပါက၊ သင်ပြုလုပ်လိုသော အပြုအမူကို မကောင်းသူက အကြံပေးထားသည်ဟု သိရှိပါ။ ထိုအခါ မည်သည့်အခြေအနေမျှမဖြစ်စေ ထိုအပြုအမူကို မပြုလုပ်သင့်ပါ—စိတ်ပူပန်နေသော စိတ်ဖြင့် ပြုလုပ်သော မည်သည့်အရာမျှ ဘုရားသခင်အား မနှစ်သက်စေပါဘူး။ သို့သော် ဤရှုပ်ထွေးမှုကို တစ်စုံတစ်ယောက် တိုက်ဖျက်နိုင်ပါက (သို့မဟုတ် ထိုရှုပ်ထွေးမှုကို တိုက်ဖျက်သည့် စိတ်ကူးတစ်ခု ပေါ်လာပါက) ချက်ချင်း ထိုအရာကို အန္တရာယ်ရှိသည်ဟု မယူသင့်ဘဲ ကောင်းမကောင်း စစ်ဆေးသင့်သည်။ ကောင်းမဟုတ်ပါက စွန့်ပစ်ပြီး ကောင်းပါက ရှုပ်ထွေးမှုကို မစိုးရိမ်ဘဲ ဆောင်ရွက်သင့်သည်။ (ဘာဆာနှင့် ဂျွန်)။</w:t>
      </w:r>
    </w:p>
    <w:p w14:paraId="4F52AE15" w14:textId="2B28D160" w:rsidR="00DE0BD2" w:rsidRDefault="00DE0BD2">
      <w:pPr>
        <w:rPr>
          <w:rFonts w:ascii="Arial" w:hAnsi="Arial"/>
          <w:b/>
          <w:color w:val="0000FF"/>
          <w:lang w:val="ru-RU"/>
        </w:rPr>
      </w:pPr>
      <w:bookmarkStart w:id="27" w:name="_Toc519946854"/>
    </w:p>
    <w:p w14:paraId="31ED3744" w14:textId="77777777" w:rsidR="00DE0BD2" w:rsidRDefault="00DE0BD2">
      <w:pPr>
        <w:pStyle w:val="Heading4"/>
        <w:tabs>
          <w:tab w:val="left" w:pos="475"/>
        </w:tabs>
        <w:rPr>
          <w:lang w:val="ru-RU"/>
        </w:rPr>
      </w:pPr>
      <w:bookmarkStart w:id="28" w:name="_Toc136188728"/>
      <w:r>
        <w:rPr>
          <w:lang w:val="ru-RU"/>
        </w:rPr>
        <w:t>ပြန်လည်တောင်းပန်ခြင်း၊ သမာဓိ၊ နူးညံ့ခြင်း၊ ဝမ်းနည်းခြင်း</w:t>
      </w:r>
      <w:bookmarkEnd w:id="27"/>
      <w:bookmarkEnd w:id="28"/>
    </w:p>
    <w:p w14:paraId="746E0B29" w14:textId="77777777" w:rsidR="00DE0BD2" w:rsidRDefault="00DE0BD2">
      <w:pPr>
        <w:tabs>
          <w:tab w:val="left" w:pos="475"/>
        </w:tabs>
        <w:rPr>
          <w:lang w:val="ru-RU"/>
        </w:rPr>
      </w:pPr>
      <w:r>
        <w:rPr>
          <w:lang w:val="ru-RU"/>
        </w:rPr>
        <w:tab/>
        <w:t>၂၃။ သင်သည် ပြန်လည်တောင်းပန်ခြင်းလမ်းကို မည်သို့ စတင်ရမည်ကို မေးမြန်းသည်။ — ပြန်လည်တောင်းပန်ခြင်းလမ်းကို စတင်လိုပါက၊ အပြာမယ်</w:t>
      </w:r>
      <w:r>
        <w:rPr>
          <w:i/>
          <w:lang w:val="ru-RU"/>
        </w:rPr>
        <w:t>က ဘုရားသခင်၏ ခြေထောက်ကို မျက်ရည်ဖြင့် ဆေးကြောခဲ့သည်</w:t>
      </w:r>
      <w:r>
        <w:rPr>
          <w:lang w:val="ru-RU"/>
        </w:rPr>
        <w:t>ကို ကြည့်ပါ (လုကာ ၇:၃၈)။ မျက်ရည်သည် လူတိုင်း၏ ပြစ်မှုများကို ဆေးကြောပေးသည်။ သို့သော် မျက်ရည်ကို ရရှိရန်မှာ အတွင်းစိတ်အားထုတ်ခြင်း၊ သန့်ရှင်းသော ကျမ်းစာကို ကြိုးစားလေ့လာခြင်း၊ သည်းခံခြင်း၊ နောက်ဆုံးတရားစွဲခြင်းနှင့် အမြဲတမ်းရှက်စိတ်ကို တွေးတောခြင်း၊ ကိုယ်ကို ငြင်းပယ်ခြင်းတို့မှတဆင့်သာ ဖြစ်သည်၊ ဘုရားသခင်က ပြောသကဲ့သို့:</w:t>
      </w:r>
      <w:r>
        <w:rPr>
          <w:i/>
          <w:lang w:val="ru-RU"/>
        </w:rPr>
        <w:t xml:space="preserve"> 'မည်သူမဆို ငါ့နောက်ကို လိုက်လိုသူသည် ကိုယ့်ကိုယ်ကို ငြင်းပယ်၍၊ ကိုယ့်လက်ဝါးတံကို ယူဆောင်ကာ၊ ငါ့နောက်ကို လိုက်ပါစေ</w:t>
      </w:r>
      <w:r>
        <w:rPr>
          <w:lang w:val="ru-RU"/>
        </w:rPr>
        <w:t>' (မဿဲ ၁၆:၂၄)။ ကိုယ့်ကိုယ်ကို ငြင်းပယ်၍ လက်ဝါးတံကို ယူဆောင်ခြင်းဆိုသည်မှာ အရာအားလုံးတွင် ကိုယ့်စိတ်ဆန္ဒကို ဘေးဖယ်၍ ကိုယ့်ကိုယ်ကို တန်ဖိုးမဲ့သူတစ်ယောက်အဖြစ် သတ်မှတ်ခြင်းဖြစ်သည်။ (ဗာဆဲနှင့် ဂျွန်)</w:t>
      </w:r>
    </w:p>
    <w:p w14:paraId="3CAF0D78" w14:textId="77777777" w:rsidR="00DE0BD2" w:rsidRDefault="00DE0BD2">
      <w:pPr>
        <w:tabs>
          <w:tab w:val="left" w:pos="475"/>
        </w:tabs>
        <w:rPr>
          <w:lang w:val="ru-RU"/>
        </w:rPr>
      </w:pPr>
      <w:r>
        <w:rPr>
          <w:lang w:val="ru-RU"/>
        </w:rPr>
        <w:tab/>
        <w:t>၂၄။ အစားအစာနှင့် အရက်တွင် သင့်တော်သည့် အလယ်အလတ်စားမှုအတိုင်းအတာအပေါ်တွင် ဖခင်ကြီးများက နှစ်ခုစလုံးကို သင့်တော်သမျှထက် နည်းငယ်သာ သုံးစွဲရန်၊ ဆိုလိုသည်မှာ ဝမ်းဗိုက်ကို ပြည့်ဝအောင် မဖြည့်ရန် သင်ကြားပေးကြသည်။ လူတိုင်းသည် ကိုယ်တိုင်အတွက် အစားအစာနှင့် အရက်တို့၏ သင့်တော်သော အတိုင်းအတာကို ကိုယ်တိုင် သတ်မှတ်ရမည်။ သို့သော် သင့်တော်မှု၏ အတိုင်းအတာသည် အစားအစာနှင့် အရက်တွင်သာ ကန့်သတ်ထားခြင်းမဟုတ်ဘဲ စကားပြောခြင်း၊ အိပ်စက်ခြင်း၊ အဝတ်အစားနှင့် အာရုံခံစားမှုအားလုံးတွင်လည်း ကျယ်ပြန့်သည်။ ဤအရာအားလုံးတွင် သင့်တော်သော အတိုင်းအတာ ရှိရမည်။ (ဗားဆယ်နှင့် ဂျွန်)။</w:t>
      </w:r>
    </w:p>
    <w:p w14:paraId="22A48BE3" w14:textId="77777777" w:rsidR="00DE0BD2" w:rsidRDefault="00DE0BD2">
      <w:pPr>
        <w:tabs>
          <w:tab w:val="left" w:pos="475"/>
        </w:tabs>
        <w:rPr>
          <w:lang w:val="ru-RU"/>
        </w:rPr>
      </w:pPr>
      <w:r>
        <w:rPr>
          <w:lang w:val="ru-RU"/>
        </w:rPr>
        <w:tab/>
        <w:t xml:space="preserve">၂၇။ စကားစတင်ပြောဆိုပြီးနောက်၊ အဲဒီစကားသည် အပြစ်ဖြစ်ကြောင်း သတိရလာပါက၊ "မဟုတ်ပါ၊ အဲဒီအကြောင်း မပြောကြပါစို့" ဟုဆိုကာ စကားကို </w:t>
      </w:r>
      <w:r>
        <w:rPr>
          <w:lang w:val="ru-RU"/>
        </w:rPr>
        <w:lastRenderedPageBreak/>
        <w:t>ရပ်လိုက်ပါ။ သို့မဟုတ် ခဏတစ်ချက် ရပ်ပြီးနောက်၊ "ကျွန်ုပ်ပြောခဲ့တာကို မေ့သွားပြီ" ဟုဆိုကာ စကားကို အပြစ်မရှိသော အခြားအကြောင်းအရာသို့ ပြောင်းလိုက်ပါ။ (ဘာရုခနှင့် ယောဟန်)။</w:t>
      </w:r>
    </w:p>
    <w:p w14:paraId="1D974E65" w14:textId="77777777" w:rsidR="00DE0BD2" w:rsidRDefault="00DE0BD2">
      <w:pPr>
        <w:tabs>
          <w:tab w:val="left" w:pos="475"/>
        </w:tabs>
        <w:rPr>
          <w:lang w:val="ru-RU"/>
        </w:rPr>
      </w:pPr>
      <w:r>
        <w:rPr>
          <w:lang w:val="ru-RU"/>
        </w:rPr>
        <w:tab/>
        <w:t>၂၈။ ဝမ်းနည်းခြင်းများမှ လွတ်မြောက်၍ ထိုဝမ်းနည်းခြင်းများက သင့်ကို မဖိစီးစေရန် ဆန္ဒရှိပါသလား။ ပိုမိုကြီးမားသော ဝမ်းနည်းမှုများကို ကြိုမြင်ပါ၊ ထိုအခါ သင်သည် ငြိမ်းချမ်းမှုကို ရရှိမည်။ ယောဘနှင့် အခြားသန့်ရှင်းသူများကို သတိရပါ၊ သူတို့ခံခဲ့ရသော ဝမ်းနည်းဒဏ်များကို မေ့မလျော့ပါနှင့်။ သူတို့၏ သည်းခံနိုင်စွမ်းကို ရယူပါ၊ ထိုအခါ သင့်စိတ်ဝိညာဉ်သည် အေးမြစွာ နှစ်သိမ့်မည်။ (ဘာဆာနှင့် ဂျွန်)။</w:t>
      </w:r>
    </w:p>
    <w:p w14:paraId="50A744BE" w14:textId="77777777" w:rsidR="00DE0BD2" w:rsidRDefault="00DE0BD2">
      <w:pPr>
        <w:tabs>
          <w:tab w:val="left" w:pos="475"/>
        </w:tabs>
        <w:rPr>
          <w:lang w:val="ru-RU"/>
        </w:rPr>
      </w:pPr>
    </w:p>
    <w:p w14:paraId="3C0514E0" w14:textId="77777777" w:rsidR="00DE0BD2" w:rsidRDefault="00DE0BD2">
      <w:pPr>
        <w:pStyle w:val="Heading4"/>
        <w:tabs>
          <w:tab w:val="left" w:pos="475"/>
        </w:tabs>
        <w:rPr>
          <w:lang w:val="ru-RU"/>
        </w:rPr>
      </w:pPr>
      <w:bookmarkStart w:id="29" w:name="_Toc519946855"/>
      <w:bookmarkStart w:id="30" w:name="_Toc136188729"/>
      <w:r>
        <w:rPr>
          <w:lang w:val="ru-RU"/>
        </w:rPr>
        <w:t>နိမ့်ကျခြင်း၊ မကောင်းသောအတွေးများ၊ သတိပညာ</w:t>
      </w:r>
      <w:bookmarkEnd w:id="29"/>
      <w:bookmarkEnd w:id="30"/>
    </w:p>
    <w:p w14:paraId="29FEA5C6" w14:textId="77777777" w:rsidR="00DE0BD2" w:rsidRDefault="00DE0BD2">
      <w:pPr>
        <w:tabs>
          <w:tab w:val="left" w:pos="475"/>
        </w:tabs>
        <w:rPr>
          <w:lang w:val="ru-RU"/>
        </w:rPr>
      </w:pPr>
      <w:r>
        <w:rPr>
          <w:lang w:val="ru-RU"/>
        </w:rPr>
        <w:tab/>
        <w:t xml:space="preserve">၃၀။ ကျွန်ုပ်တို့သည် အမြဲတမ်း နိမ့်ကျခြင်းကို လိုက်နာကြပါစို့၊ နိမ့်ကျသူများသည် မြေပြင်ပေါ်တွင်သာ အိပ်ကြပြီး မြေပြင်ပေါ်တွင် အိပ်နေသူသည် ဘယ်လောက်ကျကျ မကျနိုင်ပါ။ သို့သော် အမြင့်တက်သူသည် ကျဆင်းနိုင်သည်။ ကျွန်ုပ်တို့သည် ပြန်လည်တောင်းပန်၍ မှန်ကန်လာခဲ့လျှင်၊ ၎င်းသည် ကျွန်ုပ်တို့ကိုယ်တိုင်မဟုတ်ဘဲ ဘုရားသခင်ထံမှ လက်ဆောင်တစ်ခုဖြစ်သည်။ </w:t>
      </w:r>
      <w:r>
        <w:rPr>
          <w:i/>
          <w:lang w:val="ru-RU"/>
        </w:rPr>
        <w:t>'ဘုရားသခင်သည် ကျဆင်းသူကို မြှောက်တင်ကာ မျက်မမြင်သူအား</w:t>
      </w:r>
      <w:r>
        <w:rPr>
          <w:lang w:val="ru-RU"/>
        </w:rPr>
        <w:t xml:space="preserve"> ဉာဏ်ပညာပေးတော်မူသည်' ဟု ဆိုထားပါသည်။ (ဘာဆန်နှင့် ဂျွန်)။</w:t>
      </w:r>
    </w:p>
    <w:p w14:paraId="292A72F3" w14:textId="77777777" w:rsidR="00DE0BD2" w:rsidRDefault="00DE0BD2">
      <w:pPr>
        <w:tabs>
          <w:tab w:val="left" w:pos="475"/>
        </w:tabs>
        <w:rPr>
          <w:lang w:val="ru-RU"/>
        </w:rPr>
      </w:pPr>
      <w:r>
        <w:rPr>
          <w:lang w:val="ru-RU"/>
        </w:rPr>
        <w:tab/>
        <w:t>၃၀။ ကျွန်ုပ်တို့သည် အပြစ်ရှိသူအားလုံးထက် ပိုမိုအပြစ်ရှိကြောင်း၊ ဘုရားရှေ့၌ ကောင်းမှုတစ်ခုမျှ မပြုခဲ့ကြောင်းကို စဉ်းစားရမည်။ မည်သည့်အချိန်၊ မည်သည့်နေရာ၌မဆို၊ မည်သည့်အပြုအမူအတွက်မဆို ကိုယ်တိုင်ကိုယ် ပြစ်တင်ရမည်။ (ဘာဆန်နှင့် ဂျွန်)။</w:t>
      </w:r>
    </w:p>
    <w:p w14:paraId="5C889BD5" w14:textId="77777777" w:rsidR="00DE0BD2" w:rsidRDefault="00DE0BD2">
      <w:pPr>
        <w:tabs>
          <w:tab w:val="left" w:pos="475"/>
        </w:tabs>
        <w:rPr>
          <w:lang w:val="ru-RU"/>
        </w:rPr>
      </w:pPr>
      <w:r>
        <w:rPr>
          <w:lang w:val="ru-RU"/>
        </w:rPr>
        <w:tab/>
        <w:t xml:space="preserve">၃၁။ ကျွန်ုပ်တို့အား တိုက်ခိုက်လာသော စိတ်ကူးများနှင့် ဆန့်ကျင်ဆွေးနွေးသင့်သလားဆိုသည့် မေးခွန်းအတွက် ကျွန်ုပ်ပြောလိုသည်မှာ—မဆွေးနွေးပါနှင့်။ အကြောင်းမှာ ၎င်းသည် ရန်သူများလိုချင်သမျှဖြစ်ပြီး၊ ထိုဆွေးနွေးမှုကို မြင်လျှင် သူတို့သည် တိုက်ခိုက်မှုကို မရပ်တန့်ကြပါ။ </w:t>
      </w:r>
      <w:r>
        <w:rPr>
          <w:lang w:val="ru-RU"/>
        </w:rPr>
        <w:lastRenderedPageBreak/>
        <w:t>ဤအကြောင်းအရာအတွက် ဘုရားသခင်ထံ ဆုတောင်းကာ မိမိအားနည်းချက်ကို ဖော်ထုတ်ပြသခြင်းက ပိုကောင်းပြီး၊ ထိုဆုတောင်းခြင်းအားဖြင့် ဘုရားသခင်သည် ဤအတွေးများကို ဖယ်ရှားပေးခြင်းသာမက အပြည့်အဝ ဖျက်ဆီးပေးပါလိမ့်မည်။ (ဗာစန်နှင့် ဂျွန်)။</w:t>
      </w:r>
    </w:p>
    <w:p w14:paraId="7FCF261F" w14:textId="77777777" w:rsidR="00DE0BD2" w:rsidRDefault="00DE0BD2">
      <w:pPr>
        <w:tabs>
          <w:tab w:val="left" w:pos="475"/>
        </w:tabs>
        <w:rPr>
          <w:lang w:val="ru-RU"/>
        </w:rPr>
      </w:pPr>
      <w:r>
        <w:rPr>
          <w:lang w:val="ru-RU"/>
        </w:rPr>
        <w:tab/>
        <w:t>၃၆။ ကိုယ်ပိုင်ဆန္ဒကို တင်းကျပ်စွာ ထိန်းသိမ်းလိုခြင်းထက် နူးညံ့စွာ မေးမြန်းခြင်းက ပို၍ အကျိုးရှိသည်။ မေးမြန်းသူ၏ နှိမ့်ချမှုနှင့် တရားမျှတမှုကြောင့် ဘုရားသခင်ကိုယ်တော်တိုင်က မေးမြန်းသူအား ဘာပြောရမည်ကို သိရှိနိုင်ရန် ကူညီပေးသည်။ (ဘာဆွန်နှင့် ဂျွန်)</w:t>
      </w:r>
    </w:p>
    <w:p w14:paraId="48F67B1B" w14:textId="77777777" w:rsidR="00DE0BD2" w:rsidRDefault="00DE0BD2">
      <w:pPr>
        <w:tabs>
          <w:tab w:val="left" w:pos="475"/>
        </w:tabs>
        <w:rPr>
          <w:lang w:val="ru-RU"/>
        </w:rPr>
      </w:pPr>
    </w:p>
    <w:p w14:paraId="32DDA0CA" w14:textId="77777777" w:rsidR="00DE0BD2" w:rsidRDefault="00DE0BD2">
      <w:pPr>
        <w:pStyle w:val="Heading4"/>
        <w:tabs>
          <w:tab w:val="left" w:pos="475"/>
        </w:tabs>
        <w:rPr>
          <w:lang w:val="ru-RU"/>
        </w:rPr>
      </w:pPr>
      <w:bookmarkStart w:id="31" w:name="_Toc519946856"/>
      <w:bookmarkStart w:id="32" w:name="_Toc136188730"/>
      <w:r>
        <w:rPr>
          <w:lang w:val="ru-RU"/>
        </w:rPr>
        <w:t>အိမ်နီးချင်းကိုချစ်ခြင်း၊ ကရုဏာ၊ မဆုံးဖြတ်ခြင်း</w:t>
      </w:r>
      <w:bookmarkEnd w:id="31"/>
      <w:bookmarkEnd w:id="32"/>
    </w:p>
    <w:p w14:paraId="7B6E2106" w14:textId="77777777" w:rsidR="00DE0BD2" w:rsidRDefault="00DE0BD2">
      <w:pPr>
        <w:tabs>
          <w:tab w:val="left" w:pos="475"/>
        </w:tabs>
        <w:rPr>
          <w:lang w:val="ru-RU"/>
        </w:rPr>
      </w:pPr>
      <w:r>
        <w:rPr>
          <w:lang w:val="ru-RU"/>
        </w:rPr>
        <w:tab/>
        <w:t xml:space="preserve">၄၂။ လူထုအတွက် အလုပ်လုပ်စဉ် ကြုံတွေ့ရသော ဝမ်းနည်းမှုများနှင့် ကိုယ်ခန္ဓာအားထုတ်လုပ်ရသော အလုပ်ခွန်အားများကြောင့် စိတ်မပျက်ပါနှင့်၊ ၎င်းသည်လည်း </w:t>
      </w:r>
      <w:r>
        <w:rPr>
          <w:i/>
          <w:lang w:val="ru-RU"/>
        </w:rPr>
        <w:t xml:space="preserve">မိမိညီအစ်ကိုများအတွက် အသက်ပေးခြင်းဖြစ်သည် </w:t>
      </w:r>
      <w:r>
        <w:rPr>
          <w:lang w:val="ru-RU"/>
        </w:rPr>
        <w:t xml:space="preserve">(၁ ယောဟန် ၃:၁၆) — ထိုအလုပ်အတွက် ဆုကြေးကြီးမားမည်ဟု မျှော်လင့်ပါသည်။ ဘုရားသခင်သည် အီဂျစ်၌ အစာခေါင်ချိန်တွင် သူ၏ညီအစ်ကိုများအား ထောက်ပံ့ရန် ယောဆပ်ကို ခန့်အပ်ခဲ့သကဲ့သို့ (ဆာလံ 32:19)၊ သင်တို့ကိုလည်း လူထုဝန်ဆောင်ရန် ခန့်အပ်ထားပါသည်။ ကျွန်ုပ်အနေနှင့် သခင်တော်၏ သံတော်ကို ထပ်မံပြောကြားလိုက်ပါသည်။ </w:t>
      </w:r>
      <w:r>
        <w:rPr>
          <w:i/>
          <w:lang w:val="ru-RU"/>
        </w:rPr>
        <w:t xml:space="preserve">"သားရေ၊ ယေရှုခရစ်၏ ကျေးဇူးတော်၌ စိတ်ဓာတ်မြှင့်တင်ပါ" </w:t>
      </w:r>
      <w:r>
        <w:rPr>
          <w:lang w:val="ru-RU"/>
        </w:rPr>
        <w:t xml:space="preserve">(၂တိ ၂:၁)။ (ဗာဆာနှင့် ဂျွန်) </w:t>
      </w:r>
      <w:r>
        <w:rPr>
          <w:lang w:val="ru-RU"/>
        </w:rPr>
        <w:tab/>
      </w:r>
    </w:p>
    <w:p w14:paraId="4AF5D37F" w14:textId="77777777" w:rsidR="00DE0BD2" w:rsidRDefault="00DE0BD2">
      <w:pPr>
        <w:tabs>
          <w:tab w:val="left" w:pos="475"/>
        </w:tabs>
        <w:rPr>
          <w:lang w:val="ru-RU"/>
        </w:rPr>
      </w:pPr>
      <w:r>
        <w:rPr>
          <w:lang w:val="ru-RU"/>
        </w:rPr>
        <w:tab/>
        <w:t>၄၃။ သင်သည် အလှူပေးလိုသောအခါ စိတ်ထဲက တစ်စုံတစ်ခုသောတွေးခေါ်ချက်ကြောင့် ပေးသင့်မသင့်ကို သံသယဖြစ်လာပါက၊ ထိုတွေးခေါ်ချက်ကို စိစစ်ကြည့်ပါ။ အကယ်၍ ၎င်းသည် စိတ်ကောက်ခြင်းမှ ဖြစ်လာသည်ကို တွေ့ပါက ပေးလိုက်ပြီး မူလပေးသင့်သည့်ပမာဏထက် နည်းငယ်ပို၍ ပေးလိုက်ပါ။ (Bars. နှင့် John)။</w:t>
      </w:r>
    </w:p>
    <w:p w14:paraId="53BF93C4" w14:textId="77777777" w:rsidR="00DE0BD2" w:rsidRDefault="00DE0BD2">
      <w:pPr>
        <w:tabs>
          <w:tab w:val="left" w:pos="475"/>
        </w:tabs>
        <w:rPr>
          <w:lang w:val="ru-RU"/>
        </w:rPr>
      </w:pPr>
      <w:r>
        <w:rPr>
          <w:lang w:val="ru-RU"/>
        </w:rPr>
        <w:tab/>
        <w:t xml:space="preserve">၄၅။ အခြားသူများကို စိတ်ဒုက္ခပေးရန်နှင့် ကိုယ်တိုင်လည်း စိတ်ဒုက္ခခံရရန် သင့်အား တိုက်တွန်းသော အတွေးများကြောင့် သင် စိတ်ပူနေရသည်။ သို့သော် ညီရေ၊ မည်သူမဆို လက်တွေ့အပြုအမူ သို့မဟုတ် စကားဖြင့် သင့်အား </w:t>
      </w:r>
      <w:r>
        <w:rPr>
          <w:lang w:val="ru-RU"/>
        </w:rPr>
        <w:lastRenderedPageBreak/>
        <w:t>ထိခိုက်စေခဲ့ပါက၊ ထိုသူကိုယ်တိုင်လည်း နောက်ပိုင်းတွင် တစ်ရာကြိမ် ထိခိုက်ခံရမည်ဖြစ်ကြောင်း သိထားပါ။ ထို့ကြောင့် အရာအားလုံးတွင် သည်းခံ၍ မည်သည့်အရာတွင်မဆို ကိုယ်ပိုင်လိုအပ်ချက်ကို မဖိနှိပ်ရန် သတိထားပါ။ သင့်အတွေးများကို ဂရုစိုက်စစ်ဆေးပါ၊ မဟုတ်လျှင် အဲဒီအတွေးများက သင့်နှလုံးသားကို သေဒဏ်အဆိပ်ဖြစ်သော ဒေါသဖြင့် ကူးစက်စေနိုင်ပြီး၊ ပိုးမွှားတစ်ကောင်ကို မြင်းကြီးတစ်ကောင်လို၊ ကျောက်ခဲတစ်စင်းကို တောင်ကြီးတစ်ခုလို မှားယွင်းမြင်စေနိုင်သည်၊ ထို့ကြောင့်</w:t>
      </w:r>
    </w:p>
    <w:p w14:paraId="77949DDE" w14:textId="77777777" w:rsidR="00DE0BD2" w:rsidRDefault="00DE0BD2">
      <w:pPr>
        <w:tabs>
          <w:tab w:val="left" w:pos="475"/>
        </w:tabs>
        <w:rPr>
          <w:lang w:val="ru-RU"/>
        </w:rPr>
      </w:pPr>
      <w:r>
        <w:rPr>
          <w:lang w:val="ru-RU"/>
        </w:rPr>
        <w:t>သင်သည် မျက်လုံးထဲတွင် သစ်သားတုံးတစ်လုံးရှိနေသေးသူကဲ့သို့ဖြစ်ကာ၊ အခြားသူ၏ မျက်လုံးထဲရှိ သေးငယ်သော အမှုန်ကိုသာ မြင်နေသူကဲ့သို့ ဖြစ်မည်။ (Vars. နှင့် John)</w:t>
      </w:r>
    </w:p>
    <w:p w14:paraId="1B793B6C" w14:textId="77777777" w:rsidR="00DE0BD2" w:rsidRDefault="00DE0BD2">
      <w:pPr>
        <w:pStyle w:val="Heading4"/>
        <w:tabs>
          <w:tab w:val="left" w:pos="475"/>
        </w:tabs>
        <w:rPr>
          <w:lang w:val="ru-RU"/>
        </w:rPr>
      </w:pPr>
    </w:p>
    <w:p w14:paraId="14E955C2" w14:textId="77777777" w:rsidR="00DE0BD2" w:rsidRDefault="00DE0BD2">
      <w:pPr>
        <w:pStyle w:val="Heading4"/>
        <w:tabs>
          <w:tab w:val="left" w:pos="475"/>
        </w:tabs>
        <w:rPr>
          <w:lang w:val="ru-RU"/>
        </w:rPr>
      </w:pPr>
      <w:bookmarkStart w:id="33" w:name="_Toc519946857"/>
      <w:bookmarkStart w:id="34" w:name="_Toc136188731"/>
      <w:r>
        <w:rPr>
          <w:lang w:val="ru-RU"/>
        </w:rPr>
        <w:t>သင်ကြားခြင်း</w:t>
      </w:r>
      <w:bookmarkEnd w:id="33"/>
      <w:bookmarkEnd w:id="34"/>
    </w:p>
    <w:p w14:paraId="568BBDCE" w14:textId="77777777" w:rsidR="00DE0BD2" w:rsidRDefault="00DE0BD2">
      <w:pPr>
        <w:tabs>
          <w:tab w:val="left" w:pos="475"/>
        </w:tabs>
        <w:rPr>
          <w:lang w:val="ru-RU"/>
        </w:rPr>
      </w:pPr>
      <w:r>
        <w:rPr>
          <w:lang w:val="ru-RU"/>
        </w:rPr>
        <w:tab/>
        <w:t xml:space="preserve">၅၃။ တစ်ခါတစ်ရံ တိတ်ဆိတ်ခြင်းသည် အမျိုးမျိုးသော သင်ခန်းစာပြည့်ဝသော စကားများထက် ပို၍ ကောင်းမွန်၍ ယုံကြည်စိတ်ချစေသည်။ စကားကို သက်သာစွာသာ အသုံးပြုကြပါစို့၊ </w:t>
      </w:r>
      <w:r>
        <w:rPr>
          <w:i/>
          <w:lang w:val="ru-RU"/>
        </w:rPr>
        <w:t>'စကားများလျှင် အပြစ်မရှောင်နိုင်</w:t>
      </w:r>
      <w:r>
        <w:rPr>
          <w:lang w:val="ru-RU"/>
        </w:rPr>
        <w:t>' ဟု ဆိုသူ၏ စကားကို မှတ်သားကာ (သုတစာပေ ၁၀:၁၉)။ တိတ်ဆိတ်နေစဉ်တွင် ဂုဏ်ယူခြင်းနှင့် ကိုယ်ကိုယ်ချီးမြှင့်ခြင်းထဲ မကျရောက်စေရန်၊ ကျွန်ုပ်တို့ သင်ကြားသမျှကို ကိုယ်တိုင် လက်တွေ့မကျင့်သဖြင့် ကိုယ်တိုင်ကိုယ် ပြစ်ဒဏ်ခတ်နေကြောင်း မှတ်မိထားကြပါစို့။ (Bars. နှင့် John)။</w:t>
      </w:r>
    </w:p>
    <w:p w14:paraId="49FD68DE" w14:textId="77777777" w:rsidR="00DE0BD2" w:rsidRDefault="00DE0BD2">
      <w:pPr>
        <w:tabs>
          <w:tab w:val="left" w:pos="475"/>
        </w:tabs>
        <w:rPr>
          <w:sz w:val="28"/>
          <w:lang w:val="ru-RU"/>
        </w:rPr>
      </w:pPr>
    </w:p>
    <w:p w14:paraId="1894CA5D" w14:textId="77777777" w:rsidR="00F53626" w:rsidRDefault="00F53626">
      <w:pPr>
        <w:rPr>
          <w:rFonts w:ascii="Arial" w:hAnsi="Arial"/>
          <w:b/>
          <w:color w:val="0000FF"/>
          <w:spacing w:val="16"/>
          <w:sz w:val="30"/>
          <w:lang w:val="ru-RU"/>
        </w:rPr>
      </w:pPr>
      <w:bookmarkStart w:id="35" w:name="_Toc519946858"/>
      <w:bookmarkStart w:id="36" w:name="_Toc136188732"/>
      <w:bookmarkStart w:id="37" w:name="_Toc237070761"/>
      <w:r>
        <w:rPr>
          <w:lang w:val="ru-RU"/>
        </w:rPr>
        <w:br w:type="page"/>
      </w:r>
    </w:p>
    <w:p w14:paraId="19ACEF1B" w14:textId="6DEC2D5A" w:rsidR="00DE0BD2" w:rsidRDefault="00DE0BD2" w:rsidP="0005283C">
      <w:pPr>
        <w:pStyle w:val="Heading3"/>
        <w:rPr>
          <w:lang w:val="ru-RU"/>
        </w:rPr>
      </w:pPr>
      <w:r>
        <w:rPr>
          <w:lang w:val="ru-RU"/>
        </w:rPr>
        <w:lastRenderedPageBreak/>
        <w:t>အဘား ဒိုရိုသီးယပ်စ်</w:t>
      </w:r>
      <w:bookmarkEnd w:id="35"/>
      <w:bookmarkEnd w:id="36"/>
      <w:bookmarkEnd w:id="37"/>
    </w:p>
    <w:p w14:paraId="1A5DAC36" w14:textId="77777777" w:rsidR="00DE0BD2" w:rsidRDefault="00DE0BD2">
      <w:pPr>
        <w:tabs>
          <w:tab w:val="left" w:pos="475"/>
        </w:tabs>
        <w:rPr>
          <w:lang w:val="ru-RU"/>
        </w:rPr>
      </w:pPr>
      <w:r>
        <w:rPr>
          <w:lang w:val="ru-RU"/>
        </w:rPr>
        <w:t>စိန့်ဒိုရိုသီးယပ်သည် ၆ရာစုကုန်နှင့် ၇ရာစုအစတွင် အသက်ရှင်ခဲ့ပြီး ပါလက်စတိုင်း၊ ဂါဇာမြို့၌ မွေးဖွားခဲ့သည်။ သူငယ်စဉ်က လူ့သိပ္ပံဘာသာရပ်များစွာကို လေ့လာကာ ချမ်းသာကြွယ်ဝမှုကြီးမားစွာ စုဆောင်းခဲ့သည်။ သူသည် Barsanuphius နှင့် John တို့ကြီးမားသော သမားကြီးများနှင့် ဆက်သွယ်ခဲ့ပြီး၊ သူတို့၏ သြဇာအောက်တွင် Abba Sverid ဘုရားကျောင်း၌ သာသနာပြုကတိပြုခဲ့သည်။ နောက်ပိုင်းတွင် အနီးအနားရှိ ဘုရားကျောင်းတစ်ခု၏ အဘိဘုရားကြီး ဖြစ်လာခဲ့သည်။ သူ၏ သင်ကြားချက် ၂၁ ချက်နှင့် စာတမ်းအချို့သာ ကျန်ရှိနေပြီး၊ ခန့်မှန်း၍ ၆၂၀ ခုနှစ်တွင် ကွယ်လွန်ခဲ့သည်။</w:t>
      </w:r>
    </w:p>
    <w:p w14:paraId="16A45F73" w14:textId="77777777" w:rsidR="00DE0BD2" w:rsidRDefault="00DE0BD2">
      <w:pPr>
        <w:pStyle w:val="Heading4"/>
        <w:tabs>
          <w:tab w:val="left" w:pos="475"/>
        </w:tabs>
        <w:rPr>
          <w:lang w:val="ru-RU"/>
        </w:rPr>
      </w:pPr>
    </w:p>
    <w:p w14:paraId="3AEE6B5C" w14:textId="77777777" w:rsidR="00DE0BD2" w:rsidRDefault="00DE0BD2">
      <w:pPr>
        <w:pStyle w:val="Heading4"/>
        <w:tabs>
          <w:tab w:val="left" w:pos="475"/>
        </w:tabs>
        <w:rPr>
          <w:lang w:val="ru-RU"/>
        </w:rPr>
      </w:pPr>
      <w:bookmarkStart w:id="38" w:name="_Toc519946859"/>
      <w:bookmarkStart w:id="39" w:name="_Toc136188733"/>
      <w:r>
        <w:rPr>
          <w:lang w:val="ru-RU"/>
        </w:rPr>
        <w:t>ဘုရားသခင်၏ ကြီးကြပ်ထိန်းသိမ်းမှု</w:t>
      </w:r>
      <w:bookmarkEnd w:id="38"/>
      <w:bookmarkEnd w:id="39"/>
    </w:p>
    <w:p w14:paraId="6799852E" w14:textId="77777777" w:rsidR="00DE0BD2" w:rsidRDefault="00DE0BD2">
      <w:pPr>
        <w:tabs>
          <w:tab w:val="left" w:pos="475"/>
        </w:tabs>
        <w:rPr>
          <w:lang w:val="ru-RU"/>
        </w:rPr>
      </w:pPr>
      <w:r>
        <w:rPr>
          <w:lang w:val="ru-RU"/>
        </w:rPr>
        <w:tab/>
        <w:t>၁။ အရာအားလုံးကို မိမိလိုချင်သလိုဖြစ်စေလိုစိတ်မထားဘဲ၊ ဖြစ်သင့်သလိုဖြစ်စေလိုစိတ်ထားပါ၊ ထိုနည်းဖြင့် လူတိုင်းနှင့်ငြိမ်းချမ်းမှုကို ရရှိမည်။ အရာအားလုံးသည် အသေးဆုံးအသေးစိတ်အထိ ဘုရားသခင်၏ ကြင်နာစောင့်ရှောက်မှုကြောင့် ဖြစ်ပေါ်ကြောင်း ယုံကြည်ပါ၊ ထိုအခါ မိမိကိုဖြစ်ပေါ်လာသမျှအားလုံးကို စိတ်ပူပန်ခြင်းမရှိဘဲ ခံနိုင်မည်။ (အဘား ဒိုရော့ဖ်)</w:t>
      </w:r>
    </w:p>
    <w:p w14:paraId="079730F9" w14:textId="77777777" w:rsidR="00DE0BD2" w:rsidRDefault="00DE0BD2">
      <w:pPr>
        <w:pStyle w:val="Heading4"/>
        <w:tabs>
          <w:tab w:val="left" w:pos="475"/>
        </w:tabs>
        <w:rPr>
          <w:lang w:val="ru-RU"/>
        </w:rPr>
      </w:pPr>
    </w:p>
    <w:p w14:paraId="4E3E6C37" w14:textId="77777777" w:rsidR="00DE0BD2" w:rsidRDefault="00DE0BD2">
      <w:pPr>
        <w:pStyle w:val="Heading4"/>
        <w:tabs>
          <w:tab w:val="left" w:pos="475"/>
        </w:tabs>
        <w:rPr>
          <w:lang w:val="ru-RU"/>
        </w:rPr>
      </w:pPr>
      <w:bookmarkStart w:id="40" w:name="_Toc519946860"/>
      <w:bookmarkStart w:id="41" w:name="_Toc136188734"/>
      <w:r>
        <w:rPr>
          <w:lang w:val="ru-RU"/>
        </w:rPr>
        <w:t>သမာဓိလိုက်စားခြင်း</w:t>
      </w:r>
      <w:bookmarkEnd w:id="40"/>
      <w:bookmarkEnd w:id="41"/>
    </w:p>
    <w:p w14:paraId="4BCA56D1" w14:textId="77777777" w:rsidR="00DE0BD2" w:rsidRDefault="00DE0BD2">
      <w:pPr>
        <w:tabs>
          <w:tab w:val="left" w:pos="475"/>
        </w:tabs>
        <w:rPr>
          <w:lang w:val="ru-RU"/>
        </w:rPr>
      </w:pPr>
      <w:r>
        <w:rPr>
          <w:lang w:val="ru-RU"/>
        </w:rPr>
        <w:tab/>
        <w:t>၁၁။ ကယ်တင်ခြင်းကို ဆန္ဒရှိသူတိုင်းသည် မကောင်းမှုကို ရှောင်ရှားရုံသာမက ကောင်းမှုကိုလည်း ပြုလုပ်ရန် တာဝန်ရှိသည်။ ဆာလံစာ၌ "</w:t>
      </w:r>
      <w:r>
        <w:rPr>
          <w:i/>
          <w:lang w:val="ru-RU"/>
        </w:rPr>
        <w:t xml:space="preserve">မကောင်းမှုကို ရှောင်၍ ကောင်းမှုကို ပြုလုပ်ပါ" </w:t>
      </w:r>
      <w:r>
        <w:rPr>
          <w:lang w:val="ru-RU"/>
        </w:rPr>
        <w:t xml:space="preserve">(ဆာလံ ၃၃:၁၅) ဟု ဆိုထားသည်။ ဥပမာအားဖြင့်၊ အငြိုးမြန်သူတစ်ယောက်ဆိုပါက၊ အငြိုးကို ရှောင်ခြင်းသာမက နူးညံ့ခြင်းကိုလည်း ရရှိအောင် ကြိုးစားရမည်။ ဂုဏ်ယူတတ်သူတစ်ယောက်ဆိုပါက၊ ဂုဏ်ယူခြင်းကို ရှောင်ခြင်းသာမက </w:t>
      </w:r>
      <w:r>
        <w:rPr>
          <w:lang w:val="ru-RU"/>
        </w:rPr>
        <w:lastRenderedPageBreak/>
        <w:t>နိမ့်ကျခြင်းကိုလည်း ရရှိအောင် ကြိုးစားရမည်။ ထို့ကြောင့် စိတ်ခံစားချက်တိုင်းတွင် ဆန့်ကျင်ဘက် သတ္တိတစ်ခုရှိသည်။ ဂုဏ်ယူခြင်း—နိမ့်ကျခြင်း၊ ချွေတာခြင်း—အလှူဒါန၊ မတရားဆက်ဆံခြင်း—သန့်ရှင်းခြင်း၊ ကြောက်ရွံ့ခြင်း—သည်းခံခြင်း၊ အမျှော်စိတ်—နူးညံ့ခြင်း၊ မုန်းတီးခြင်း—ချစ်ခြင်း။ (အဘား ဒိုရော့ဖ်)</w:t>
      </w:r>
    </w:p>
    <w:p w14:paraId="2C716BCA" w14:textId="77777777" w:rsidR="00DE0BD2" w:rsidRDefault="00DE0BD2">
      <w:pPr>
        <w:tabs>
          <w:tab w:val="left" w:pos="475"/>
        </w:tabs>
        <w:rPr>
          <w:lang w:val="ru-RU"/>
        </w:rPr>
      </w:pPr>
      <w:r>
        <w:rPr>
          <w:lang w:val="ru-RU"/>
        </w:rPr>
        <w:tab/>
        <w:t>၁၁။ ကောင်းမြတ်ခြင်းသည် သင့်စွမ်းအားထက် ကျော်လွန်၍ မရောက်နိုင်ကြောင်း မထင်မြင်ပါနှင့်။ ယုံကြည်ခြင်းအားဖြင့် စိတ်ဓာတ်တက်ကာ ပထမခြေလှမ်းကို ရဲရဲတင်းတင်း ခြေလှမ်းပြီး သင့်ကြိုးပမ်းမှုကို ဘုရားသခင်ထံ ပြသလိုက်ပါ — ထိုအခါ သင်ကောင်းမြတ်ခြင်းကို လေ့ကျင့်နိုင်ရန် သူက ပေးမည့် အကူအညီကို သင်မြင်တွေ့မည်။ လှေခါးနှစ်ထပ်ကို စိတ်ကူးကြည့်ပါ၊ တစ်ထပ်က ကောင်းကင်သို့ တက်သွားပြီး၊ တစ်ထပ်က ငရဲသို့ ဆင်းသွားသည်။ သင်သည် ထိုနှစ်ထပ်ကြား မြေပြင်ပေါ်တွင် ရပ်နေသည်။ 'ဘယ်လို မြေပြင်ကနေ တစ်ခါတည်း ကောင်းကင်ထိ တက်ရောက်နိုင်မလဲ၊ လှေခါးထိပ်ကို ရောက်မယ်ဆိုတာ မဖြစ်နိုင်ဘူး' ဟု မထင်၊ မပြောပါနှင့်။ မကောင်းမှုများပြု၍ ဆင်းသွားခြင်းမဖြစ်အောင် သတိထားပါ။ ထို့ကြောင့် တဖြည်းဖြည်း တက်ကြွစွာ ကြိုးစားကာ မိမိနိုင်သမျှ ကောင်းမှုများကို ပြုလုပ်ပါ။ သင့်ပြုလုပ်သော ကောင်းမှုတိုင်းသည် တစ်ဆင့်တက်ရန် ခြေလှမ်းတစ်ခုဖြစ်ပါလိမ့်မည်။ ထိုနည်းဖြင့် ဘုရားသခင်၏ အကူအညီဖြင့် တစ်ဆင့်ချင်း တက်ကာ နောက်ဆုံးတွင် ခြေလှမ်း၏ ထိပ်ဆုံးသို့ ရောက်ရှိပါလိမ့်မည်။ (အဘား ဒိုရော့ဖ်။)</w:t>
      </w:r>
    </w:p>
    <w:p w14:paraId="1640F263" w14:textId="77777777" w:rsidR="00DE0BD2" w:rsidRDefault="00DE0BD2">
      <w:pPr>
        <w:tabs>
          <w:tab w:val="left" w:pos="475"/>
        </w:tabs>
        <w:rPr>
          <w:lang w:val="ru-RU"/>
        </w:rPr>
      </w:pPr>
      <w:r>
        <w:rPr>
          <w:lang w:val="ru-RU"/>
        </w:rPr>
        <w:tab/>
        <w:t>၁၃။ ဘုရားသခင်နှစ်သက်စေမည့် အကျင့်တစ်ခုခုကို ပြုလုပ်သူတိုင်းသည် စုံစမ်းမှုကို မဖြစ်မနေ ရင်ဆိုင်ရမည်။ အကြောင်းမှာ ကောင်းမှုတိုင်းသည် စုံစမ်းမှုဖြင့် မပြုမီ သို့မဟုတ် ပြုလုပ်ပြီးနောက် တစ်ခါတစ်ရံ ဖြစ်ပေါ်တတ်သည်။ အမှန်တကယ်တော့ ဘုရားအတွက် ပြုလုပ်သည့် မည်သည့်အကျင့်ကိုမဆို စုံစမ်းမှုဖြင့် စမ်းသပ်ခံရမှသာ တည်ငြိမ်ခိုင်မာသည်ဟု ခေါ်ဆိုနိုင်သည်။ (အဘား ဒိုရော့ဖ်)</w:t>
      </w:r>
    </w:p>
    <w:p w14:paraId="549F76D0" w14:textId="77777777" w:rsidR="00DE0BD2" w:rsidRDefault="00DE0BD2">
      <w:pPr>
        <w:tabs>
          <w:tab w:val="left" w:pos="475"/>
        </w:tabs>
        <w:rPr>
          <w:lang w:val="ru-RU"/>
        </w:rPr>
      </w:pPr>
      <w:r>
        <w:rPr>
          <w:lang w:val="ru-RU"/>
        </w:rPr>
        <w:tab/>
        <w:t xml:space="preserve">၁၃။ ကိုယ်ခန္ဓာ၏ အရိပ်များကဲ့သို့ပင်၊ အမိန့်များကို လိုက်နာခြင်း၏ နောက်တွင် စမ်းသပ်မှုများက လိုက်နာလာသည်။ စမ်းသပ်မှုမရှိဘဲ မည်သူမျှ </w:t>
      </w:r>
      <w:r>
        <w:rPr>
          <w:lang w:val="ru-RU"/>
        </w:rPr>
        <w:lastRenderedPageBreak/>
        <w:t>ကောင်းမြတ်သော ဘုရားသခင်၏ နိုင်ငံတော်ထဲသို့ ဝင်ရောက်၍ မရနိုင်ပါ။ ထို့ကြောင့် စိတ်မပူဘဲ ခံနိုင်ရည်ရှိကာ ဆုတောင်းပါ၊ ကောင်းမြတ်သော ဘုရားသခင်သည် သင့်ကြိုးပမ်းမှုနှင့် သည်းခံနိုင်မှုအတွက် ဆုချီးမြှင့်မည်။ (အဘား ဒိုရော့ဖ်)</w:t>
      </w:r>
    </w:p>
    <w:p w14:paraId="049DE1E8" w14:textId="77777777" w:rsidR="00DE0BD2" w:rsidRDefault="00DE0BD2">
      <w:pPr>
        <w:tabs>
          <w:tab w:val="left" w:pos="475"/>
        </w:tabs>
        <w:rPr>
          <w:lang w:val="ru-RU"/>
        </w:rPr>
      </w:pPr>
      <w:r>
        <w:rPr>
          <w:lang w:val="ru-RU"/>
        </w:rPr>
        <w:tab/>
        <w:t>၁၃။ ဘိုးဘွားကြီးများက ပြောသလို "</w:t>
      </w:r>
      <w:r>
        <w:rPr>
          <w:i/>
          <w:lang w:val="ru-RU"/>
        </w:rPr>
        <w:t>သွေးကိုပေး၍ ဝိညာဉ်ကို လက်ခံရရှိ</w:t>
      </w:r>
      <w:r>
        <w:rPr>
          <w:lang w:val="ru-RU"/>
        </w:rPr>
        <w:t>" ဆိုသည့် ဘုရားသခင်၏ လမ်းကို လျှောက်ရမည်။ (အဘားဒိုရော့ဖ်)</w:t>
      </w:r>
    </w:p>
    <w:p w14:paraId="37F03AAD" w14:textId="77777777" w:rsidR="00DE0BD2" w:rsidRDefault="00DE0BD2">
      <w:pPr>
        <w:pStyle w:val="Heading4"/>
        <w:tabs>
          <w:tab w:val="left" w:pos="475"/>
        </w:tabs>
        <w:rPr>
          <w:lang w:val="ru-RU"/>
        </w:rPr>
      </w:pPr>
    </w:p>
    <w:p w14:paraId="1607DDEF" w14:textId="77777777" w:rsidR="00DE0BD2" w:rsidRDefault="00DE0BD2">
      <w:pPr>
        <w:pStyle w:val="Heading4"/>
        <w:tabs>
          <w:tab w:val="left" w:pos="475"/>
        </w:tabs>
        <w:rPr>
          <w:lang w:val="ru-RU"/>
        </w:rPr>
      </w:pPr>
      <w:bookmarkStart w:id="42" w:name="_Toc519946861"/>
      <w:bookmarkStart w:id="43" w:name="_Toc136188735"/>
      <w:r>
        <w:rPr>
          <w:lang w:val="ru-RU"/>
        </w:rPr>
        <w:t>အမှားများနှင့် တိုက်ပွဲ</w:t>
      </w:r>
      <w:bookmarkEnd w:id="42"/>
      <w:bookmarkEnd w:id="43"/>
    </w:p>
    <w:p w14:paraId="46D9E08E" w14:textId="77777777" w:rsidR="00DE0BD2" w:rsidRDefault="00DE0BD2">
      <w:pPr>
        <w:tabs>
          <w:tab w:val="left" w:pos="475"/>
        </w:tabs>
        <w:rPr>
          <w:lang w:val="ru-RU"/>
        </w:rPr>
      </w:pPr>
      <w:r>
        <w:rPr>
          <w:lang w:val="ru-RU"/>
        </w:rPr>
        <w:tab/>
        <w:t>21. စိတ်အလိုလိုက်သူသည် ဘယ်သူနှင့် ဆင်တူသနည်း။ သူသည် ရန်သူ၏မြှားများဖြင့် ထိုးခတ်ခံနေရသေးပေမယ့် ထိုမြှားများကို ကိုယ်တိုင်ယူ၍ ကိုယ့်နှလုံးသားထဲသို့ ထိုးထည့်နေသူကဲ့သို့ဖြစ်သည်။ စိတ်အလိုကို တားမြစ်သူသည် ရန်သူ၏မြှားများဖြင့် မိုးကျခံရသော်လည်း သံမဏိအင်္ကျီဝတ်ဆင်ထားသဖြင့် ထိခိုက်မှုမရှိသူကဲ့သို့ဖြစ်သည်။ စိတ်အားထက်သန်မှုကို အမြစ်ကနေ ဖယ်ရှားသူသည် ရန်သူ၏မြှားများ မိုးကျသလို ကျရောက်နေစဉ်၌ ထိုမြှားများကို ချိုးဖျက်ကာ သို့မဟုတ် ပြန်လှန်ပစ်ကာ ရန်သူတို့၏နှလုံးထဲသို့ ထိုးခတ်သူကဲ့သို့ ဖြစ်သည်၊ ဆာလံစာတွင် "</w:t>
      </w:r>
      <w:r>
        <w:rPr>
          <w:i/>
          <w:lang w:val="ru-RU"/>
        </w:rPr>
        <w:t xml:space="preserve">သူတို့၏ဓားသည် သူတို့၏နှလုံးထဲသို့ ဝင်မည်၊ သူတို့၏မြှားတံများလည်း ကျိုးမည်" </w:t>
      </w:r>
      <w:r>
        <w:rPr>
          <w:lang w:val="ru-RU"/>
        </w:rPr>
        <w:t>(ဆာလံ 36:15) ဟု ဆိုထားသည်။ (အဘား ဒိုရိုဖ်)။</w:t>
      </w:r>
    </w:p>
    <w:p w14:paraId="2F889369" w14:textId="77777777" w:rsidR="00DE0BD2" w:rsidRDefault="00DE0BD2">
      <w:pPr>
        <w:tabs>
          <w:tab w:val="left" w:pos="475"/>
        </w:tabs>
        <w:rPr>
          <w:lang w:val="ru-RU"/>
        </w:rPr>
      </w:pPr>
      <w:r>
        <w:rPr>
          <w:lang w:val="ru-RU"/>
        </w:rPr>
        <w:tab/>
        <w:t xml:space="preserve">၂၁။ သမားကြီးတစ်ဦးသည် သူ၏ကျောင်းသားနှင့်အတူ စပရက်စ်သစ်ပင်များကြားတွင် လမ်းလျှောက်နေသည်။ အချို့သစ်ပင်များမှာ ကြီးမားပြီး အချို့မှာ သေးငယ်သည်။ သမားကြီးသည် အလွန်သေးငယ်သော စပရက်စ်သစ်ပင်တစ်ပင်ကို ညွှန်ပြကာ ကျောင်းသားအား ဆွဲထုတ်ရန် ပြောဆိုသည်။ ကျောင်းသားက ချက်ချင်း တစ်လက်ဖြင့် ဆွဲထုတ်လိုက်သည်။ ထိုအခါ ဆရာကြီးက ပထမတစ်ပင်ထက် အနည်းငယ်ပိုကြီးသော သစ်ပင်တစ်ပင်ကို ပြသလိုက်သည်။ ကျောင်းသားက နှစ်လက်ဖြင့် ဖမ်းဆွဲကာ ထိုပင်ကို ဆွဲထုတ်လိုက်သည်။ ထို့နောက် ပိုကြီးသော သစ်ပင်တစ်ပင်ကိုလည်း ခက်ခဲစွာ ဆွဲထုတ်နိုင်ခဲ့သည်။ နောက်ဆုံးတွင် ဆရာကြီးက အလွန်ကြီးမားသော </w:t>
      </w:r>
      <w:r>
        <w:rPr>
          <w:lang w:val="ru-RU"/>
        </w:rPr>
        <w:lastRenderedPageBreak/>
        <w:t>သစ်ပင်တစ်ပင်ကို ပြသလိုက်သည်။ ကျောင်းသားက မည်မျှကြိုးစားပေမယ့် ထိုသစ်ပင်ကို ဆွဲထုတ်၍ မရနိုင်ခဲ့ပါ။ ထိုအခါ အကြီးသူက ပြောလိုက်သည်၊ 'ကျွန်ုပ်တို့၏ စိတ်ဆန္ဒများလည်း ထိုကဲ့သို့ပင်ဖြစ်သည်။ ငယ်ရွယ်စဉ်က အလွယ်တကူ ဖယ်ရှားနိုင်သော်လည်း ကြီးထွားလာခွင့်ပြုလိုက်လျှင် အမြစ်တွယ်ကပ်သွားမည်။ အမြစ်တွယ်ကပ်မှု ပိုမိုခိုင်မာလာသမျှ ကျွန်ုပ်တို့ကိုယ်တိုင် ထိုစိတ်ဆန္ဒများမှ လွတ်မြောက်ရန် ပိုမိုခက်ခဲသွားမည်' ဟု။ (အဘား ဒိုရော့ဖ်)</w:t>
      </w:r>
    </w:p>
    <w:p w14:paraId="258BE53C" w14:textId="77777777" w:rsidR="00DE0BD2" w:rsidRDefault="00DE0BD2">
      <w:pPr>
        <w:tabs>
          <w:tab w:val="left" w:pos="475"/>
        </w:tabs>
        <w:rPr>
          <w:lang w:val="ru-RU"/>
        </w:rPr>
      </w:pPr>
      <w:r>
        <w:rPr>
          <w:lang w:val="ru-RU"/>
        </w:rPr>
        <w:tab/>
        <w:t>၂၁။ တစ်ယောက်တစ်ယောက်မှာ တစ်ခုတည်းသော စိတ်ဆန္ဒတစ်ခုက အလေ့အထတစ်ခုဖြစ်လာခဲ့ရင်၊ အဲဒါက သူတို့ကို အလွန်ဒုက္ခပေးလိမ့်မယ်။ တစ်ခါတစ်ရံ လူတစ်ယောက်က ကောင်းမှုများစွာ ပြုလုပ်နိုင်ပေမယ့်၊ ဆိုးကျိုးအလေ့အထတစ်ခုက အဲဒီကောင်းမှုအားလုံးထက် ပိုမိုအလေးချိန်ရှိနိုင်တယ်။ ဥပမာအားဖြင့်၊ ငှက်တစ်ကောင်ရဲ့ ခြေသည်းတစ်ခုတည်းက ကွန်ထဲမှာ ချိတ်ဆွဲခံရရင်၊ ငှက်တစ်ကောင်လုံးက ဖမ်းခံရမှာပဲ။ ထိုနည်းတူ၊ စိတ်ဆန္ဒတစ်ခုတည်းကြောင့် ဝိညာဉ်က ရန်သူလက်ထဲ ကျသွားနိုင်တယ်။ ထို့ကြောင့် တစ်ခုတည်းသော စိတ်အားထက်သန်မှုတစ်ခုကိုမှ အလေ့အထဖြစ်ခွင့်မပေးဘဲ စမ်းသပ်မှုထဲ မကျစေရန် နေ့ညမရွေး ဘုရားသခင်ထံ ဆုတောင်းကြပါစို့။ ကိုယ်ပိုင်အားနည်းမှုကြောင့် ကျရှုံးသွားပါက ချက်ချင်းထပြီး ဘုရားသခင်၏ ကောင်းမြတ်မှုရှေ့၌ ငိုကြွေးကာ ထပ်မံ သတိထား၍ ကြိုးပမ်းကြပါစို့။ ဘုရားသခင်သည် ကျွန်ုပ်တို့၏ ကောင်းမွန်သော ဆုံးဖြတ်ချက်၊ နိမ့်မြတ်ခြင်းနှင့် နှလုံးသား၏ ဝမ်းနည်းခြင်းကို မြင်မြင်သာသာ မြင်ပြီး ကျွန်ုပ်တို့အား ကူညီရန် လက်ကမ်းကူကာ ၎င်း၏ ကရုဏာဖြင့် ကျွန်ုပ်တို့နှင့်အတူ လုပ်ဆောင်ပါလိမ့်မည်။ (အဘား ဒိုရော့ဖ်)</w:t>
      </w:r>
    </w:p>
    <w:p w14:paraId="02E5EA38" w14:textId="77777777" w:rsidR="00DE0BD2" w:rsidRDefault="00DE0BD2">
      <w:pPr>
        <w:tabs>
          <w:tab w:val="left" w:pos="475"/>
        </w:tabs>
        <w:rPr>
          <w:lang w:val="ru-RU"/>
        </w:rPr>
      </w:pPr>
      <w:r>
        <w:rPr>
          <w:lang w:val="ru-RU"/>
        </w:rPr>
        <w:tab/>
        <w:t xml:space="preserve">၂၁။ တစ်ကြိမ်သာ အငြိုးထွက်ခဲ့သူကို အငြိုးထွက်သူဟု မခေါ်ကြ၊ တစ်ကြိမ်သာ လိင်ဆက်ဆံမှု ပြုသူကို လိင်ဆက်ဆံသူဟု မခေါ်ကြ၊ တစ်ကြိမ်သာ သနားကြင်နာ ပြသသူကို သနားကြင်နာသူဟု မခေါ်ကြ။ သို့သော် ကောင်းမှုတွင် ဖြစ်သလို မကောင်းမှုတွင်လည်း အလေ့အထ သို့မဟုတ် လေ့ကျင့်မှုသည် မကြာခဏ ထပ်ခါထပ်ခါ ပြုလုပ်ခြင်းမှ ဖြစ်ပေါ်လာသည်။ ဤအကျင့်ပင် </w:t>
      </w:r>
      <w:r>
        <w:rPr>
          <w:lang w:val="ru-RU"/>
        </w:rPr>
        <w:lastRenderedPageBreak/>
        <w:t>နောက်ပိုင်းတွင် ဝိညာဉ်ကို ဒဏ်ခတ်ခြင်း သို့မဟုတ် သက်သာစေခြင်း ပြုသည်။ ကောင်းမှုသည် သက်သာစေ၏၊ အကြောင်းမှာ ကျွန်ုပ်တို့ကောင်းမှုများ ပိုမိုပြုလုပ်သမျှ ကျွန်ုပ်တို့၏ ကောင်းမှုအကျင့် ပိုမိုကြီးထွားလာပြီး၊ ဤအားဖြင့် ကျွန်ုပ်တို့၏ သဘာဝအခြေအနေကို ပြန်လည်ရရှိကာ မူလရှိသည့် ကျန်းမာချမ်းသာမှုအခြေအနေသို့ ပြန်လည်ရောက်ရှိနိုင်ပါသည်။ သို့သော် ဒုစရိုက်က ကျွန်ုပ်တို့ကို နှိပ်စက်သည်၊ အကြောင်းမှာ ၎င်းကြောင့် ကျွန်ုပ်တို့သည် သဘာဝနှင့် မကိုက်ညီဘဲ ရန်လိုသော အလေ့အထတစ်ခုကို လက်ခံယူပြီး၊ ၎င်းပင် ကျွန်ုပ်တို့ကို ဖျက်ဆီးပစ်သည်။ (အဘား ဒိုရော့ဖ်)</w:t>
      </w:r>
    </w:p>
    <w:p w14:paraId="49571B65" w14:textId="77777777" w:rsidR="00DE0BD2" w:rsidRDefault="00DE0BD2">
      <w:pPr>
        <w:tabs>
          <w:tab w:val="left" w:pos="475"/>
        </w:tabs>
        <w:rPr>
          <w:lang w:val="ru-RU"/>
        </w:rPr>
      </w:pPr>
      <w:r>
        <w:rPr>
          <w:lang w:val="ru-RU"/>
        </w:rPr>
        <w:tab/>
        <w:t>၂၂။ ဝိညာဉ်သည် အပြစ်ကျူးလွန်တိုင်း ပင်ပန်းနွမ်းနယ်လာသည်၊ အပြစ်သည် ကိုယ်တိုင်ကို လုံးဝပေးအပ်သူများကို အားနည်းစေပြီး ပျက်စီးစေသောကြောင့်ဖြစ်သည်။ ထို့ကြောင့် လူတစ်ဦးသည် မိမိအား ဖြစ်ပေါ်လာသမျှ အရာအားလုံးကို ဝန်တစ်ခုအဖြစ် ခံစားရသည်။ သို့သော် လူတစ်ဦးသည် ကောင်းမှုများ ပြုလုပ်ရာ၌ ထူးချွန်လာသည်နှင့်အမျှ တိုးတက်လာသည်နှင့်အမျှ ယခင်က ဝန်တစ်ခုဟု ထင်ခဲ့သမျှ အရာအားလုံးသည် ယခု ပိုမိုလွယ်ကူသွားသည်။ (အဘား ဒိုရော့ဖ်)</w:t>
      </w:r>
    </w:p>
    <w:p w14:paraId="2DC2BC40" w14:textId="77777777" w:rsidR="00DE0BD2" w:rsidRDefault="00DE0BD2">
      <w:pPr>
        <w:tabs>
          <w:tab w:val="left" w:pos="475"/>
        </w:tabs>
        <w:rPr>
          <w:lang w:val="ru-RU"/>
        </w:rPr>
      </w:pPr>
    </w:p>
    <w:p w14:paraId="22BCA377" w14:textId="77777777" w:rsidR="00DE0BD2" w:rsidRDefault="00DE0BD2">
      <w:pPr>
        <w:pStyle w:val="Heading4"/>
        <w:tabs>
          <w:tab w:val="left" w:pos="475"/>
        </w:tabs>
        <w:rPr>
          <w:lang w:val="ru-RU"/>
        </w:rPr>
      </w:pPr>
      <w:bookmarkStart w:id="44" w:name="_Toc519946862"/>
      <w:bookmarkStart w:id="45" w:name="_Toc136188736"/>
      <w:r>
        <w:rPr>
          <w:lang w:val="ru-RU"/>
        </w:rPr>
        <w:t>သမာဓိထိန်းသိမ်းခြင်း</w:t>
      </w:r>
      <w:bookmarkEnd w:id="44"/>
      <w:bookmarkEnd w:id="45"/>
    </w:p>
    <w:p w14:paraId="39D7D942" w14:textId="77777777" w:rsidR="00DE0BD2" w:rsidRDefault="00DE0BD2">
      <w:pPr>
        <w:tabs>
          <w:tab w:val="left" w:pos="475"/>
        </w:tabs>
        <w:rPr>
          <w:lang w:val="ru-RU"/>
        </w:rPr>
      </w:pPr>
      <w:r>
        <w:rPr>
          <w:lang w:val="ru-RU"/>
        </w:rPr>
        <w:tab/>
        <w:t>၂၃။ ဘုရားသခင်သည် လူသားကို ဖန်တီးသောအခါ၊ သူ့အတွင်း၌ တစ်စုံတစ်ခုသော ဘုရားသခင်ဆန်သော အရာတစ်ခုကို ထည့်သွင်းပေးခဲ့သည်။ ၎င်းသည် မီးပွားကဲ့သို့ အတွင်း၌ အလင်းနှင့် အပူကို နှစ်ခုစလုံး ပါဝင်စေသော အတွေးတစ်ခုဖြစ်သည်။ ဤအတွေးသည် စိတ်ကို တောက်ပစေပြီး ကောင်းနှင့် မကောင်းကို ပြသပေးသည်။ ဤကို အတွင်းစိတ် (conscience) ဟု ခေါ်သည်။ စိတ်သဘောသည် သဘာဝဥပဒေတစ်ခုဖြစ်သည်။ စာရေးသားထားသော ဥပဒေ မရှိခင်က အသက်ရှင်ခဲ့ကြသည့် မဟာမိန့်ကြီးများနှင့် သန့်ရှင်းသူများသည် သူတို့၏ စိတ်သဘော၏ အသံကို လိုက်နာခြင်းအားဖြင့် ဘုရားသခင်အား ကျေနပ်စေခဲ့ကြသည်။</w:t>
      </w:r>
    </w:p>
    <w:p w14:paraId="28B68854" w14:textId="77777777" w:rsidR="00DE0BD2" w:rsidRDefault="00DE0BD2">
      <w:pPr>
        <w:tabs>
          <w:tab w:val="left" w:pos="475"/>
        </w:tabs>
        <w:rPr>
          <w:lang w:val="ru-RU"/>
        </w:rPr>
      </w:pPr>
      <w:r>
        <w:rPr>
          <w:lang w:val="ru-RU"/>
        </w:rPr>
        <w:lastRenderedPageBreak/>
        <w:tab/>
        <w:t>23. ကျွန်ုပ်တို့တွင် ကိုယ်ပိုင်သတိကို 'နှိပ်စက်'၍</w:t>
      </w:r>
      <w:r>
        <w:rPr>
          <w:b/>
          <w:u w:val="single"/>
          <w:lang w:val="ru-RU"/>
        </w:rPr>
        <w:t xml:space="preserve"> တိတ်</w:t>
      </w:r>
      <w:r>
        <w:rPr>
          <w:lang w:val="ru-RU"/>
        </w:rPr>
        <w:t>ဆိတ်စေနိုင်ခြင်း သို့မဟုတ် ၎င်းအား လိုက်နာကာ ကျွန်ုပ်တို့အတွင်း တောက်ပစေပြီး ကျွန်ုပ်တို့အား ဉာဏ်အလင်းပေးခွင့်ပြုနိုင်ခြင်းတို့ကို ရွေးချယ်နိုင်ပါသည်။ အကြောင်းကတော့ ကျွန်ုပ်တို့၏ အသိစိတ်က တစ်ခုခုလုပ်ရန် ပြောဆိုလာသောအခါ ကျွန်ုပ်တို့က ဂရုမစိုက်ဘဲ လွှတ်ပစ်လိုက်ခြင်း၊ ဒါမှမဟုတ် လုပ်ရန် အကြံပေးသော်လည်း ကျွန်ုပ်တို့က မလိုက်နာခြင်းတို့ကြောင့် အသိစိတ်ကို ခြေဖြင့် ဖိနှိပ်လိုက်သလို၊ သို့မဟုတ် မြေထဲသို့ သေတ္တာထဲသို့ ထည့်ထားသလို ဖြစ်ကာ ၎င်း၏ အသံသည် ဖိအားအောက်တွင် နည်းပါးစွာသာ ကြားရတော့သည်။ မြေမှုန့်ကြောင့် မိုဃ်းလွှမ်းနေသော ရေထဲတွင် မိမိမျက်နှာပြန်ပုံကို မမြင်နိုင်သလို၊ ကျွန်ုပ်တို့သည် သိစိတ်ဖြင့် ပြစ်ကျူးလွန်သောအခါ ကျွန်ုပ်တို့၏ စိတ်သံကို နားမလည်တော့ကြပါ။ တစ်စုံတစ်ယောက်ကတော့ မိမိ၏ စိတ်သံသည် လုံးဝပျောက်ကွယ်သွားပြီဟု ထင်မြင်နိုင်ပါသည်။ သို့သော် မည်သူမျှ မိမိ၏ စိတ်သံကို လုံးဝမပျောက်ကွယ်စေဘူး၊ အကြောင်းမှာ ၎င်းသည် ဘုရားသခင်ထံမှ ပေးအပ်ထားသော အရာဖြစ်၍ ဘယ်တော့မှ လုံးဝပျောက်ကွယ်မသွားပါ။ (Abba Dorof.)</w:t>
      </w:r>
    </w:p>
    <w:p w14:paraId="7D98BFB3" w14:textId="77777777" w:rsidR="00DE0BD2" w:rsidRDefault="00DE0BD2">
      <w:pPr>
        <w:pStyle w:val="Heading4"/>
        <w:tabs>
          <w:tab w:val="left" w:pos="475"/>
        </w:tabs>
        <w:rPr>
          <w:lang w:val="ru-RU"/>
        </w:rPr>
      </w:pPr>
    </w:p>
    <w:p w14:paraId="67FF3747" w14:textId="77777777" w:rsidR="00DE0BD2" w:rsidRDefault="00DE0BD2">
      <w:pPr>
        <w:pStyle w:val="Heading4"/>
        <w:tabs>
          <w:tab w:val="left" w:pos="475"/>
        </w:tabs>
        <w:rPr>
          <w:lang w:val="ru-RU"/>
        </w:rPr>
      </w:pPr>
      <w:bookmarkStart w:id="46" w:name="_Toc519946863"/>
      <w:bookmarkStart w:id="47" w:name="_Toc136188737"/>
      <w:r>
        <w:rPr>
          <w:lang w:val="ru-RU"/>
        </w:rPr>
        <w:t>သည်းခံခြင်း၊ နူးညံ့ခြင်း</w:t>
      </w:r>
      <w:bookmarkEnd w:id="46"/>
      <w:bookmarkEnd w:id="47"/>
    </w:p>
    <w:p w14:paraId="44F8855F" w14:textId="77777777" w:rsidR="00DE0BD2" w:rsidRDefault="00DE0BD2">
      <w:pPr>
        <w:tabs>
          <w:tab w:val="left" w:pos="475"/>
        </w:tabs>
        <w:rPr>
          <w:lang w:val="ru-RU"/>
        </w:rPr>
      </w:pPr>
      <w:r>
        <w:rPr>
          <w:lang w:val="ru-RU"/>
        </w:rPr>
        <w:tab/>
        <w:t>၂၄။ ကျွန်ုပ်တို့သည် အစားအစာတွင်သာ မဟုတ်ဘဲ အခြားအပြစ်များအားလုံးမှလည်း ရှောင်ကြဉ်ရမည်။ ထိုသို့ဖြင့် အစာအိမ်ဖြင့် အစာရှောင်သကဲ့သို့၊ လိမ်ဖြင့်လည်း အစာရှောင်နိုင်မည်။ မျက်စိဖြင့်လည်း အစာရှောင်ရမည်၊ ဆိုလိုသည်မှာ အကျိုးမဲ့သောအရာများကို မကြည့်ခြင်း၊ မျက်စိကို လွတ်လပ်ခွင့်မပေးခြင်း၊ မည်သူကိုမျှ မရှက်မခံ၊ မကြောက်မက်ဘဲ မကြည့်ခြင်းတို့ဖြစ်သည်။ ထိုနည်းတူ ကျွန်ုပ်တို့၏ လက်နှင့် ခြေတို့သည် မကောင်းမှုတိုင်းမှ ရှောင်ရှားရမည်။ (အဘားဒိုရော့ဖ်)</w:t>
      </w:r>
    </w:p>
    <w:p w14:paraId="0D215A8B" w14:textId="77777777" w:rsidR="00DE0BD2" w:rsidRDefault="00DE0BD2">
      <w:pPr>
        <w:tabs>
          <w:tab w:val="left" w:pos="475"/>
        </w:tabs>
        <w:rPr>
          <w:lang w:val="ru-RU"/>
        </w:rPr>
      </w:pPr>
      <w:r>
        <w:rPr>
          <w:lang w:val="ru-RU"/>
        </w:rPr>
        <w:tab/>
        <w:t xml:space="preserve">၂၇။ မည်သူမျှ မိမိအိမ်နီးချင်းအား စိတ်ဆိုးရန် မဖြစ်နိုင်ပါ၊ မိမိနှလုံးသားသည် ပထမဦးစွာ သူတို့ထက်မြင့်မား၍၊ သူတို့ကို </w:t>
      </w:r>
      <w:r>
        <w:rPr>
          <w:lang w:val="ru-RU"/>
        </w:rPr>
        <w:lastRenderedPageBreak/>
        <w:t>ဂုဏ်ကျဆင်းစေပြီး၊ မိမိကိုယ်ကို သူတို့ထက်မြင့်မြတ်သည်ဟု ထင်မြင်မှသာ ဖြစ်ပါသည်။ (အဘား ဒိုရော့ဖ်)</w:t>
      </w:r>
    </w:p>
    <w:p w14:paraId="539B2F7B" w14:textId="77777777" w:rsidR="00DE0BD2" w:rsidRDefault="00DE0BD2">
      <w:pPr>
        <w:pStyle w:val="Heading4"/>
        <w:tabs>
          <w:tab w:val="left" w:pos="475"/>
        </w:tabs>
        <w:rPr>
          <w:lang w:val="ru-RU"/>
        </w:rPr>
      </w:pPr>
    </w:p>
    <w:p w14:paraId="0379693D" w14:textId="77777777" w:rsidR="00DE0BD2" w:rsidRDefault="00DE0BD2">
      <w:pPr>
        <w:pStyle w:val="Heading4"/>
        <w:tabs>
          <w:tab w:val="left" w:pos="475"/>
        </w:tabs>
        <w:rPr>
          <w:lang w:val="ru-RU"/>
        </w:rPr>
      </w:pPr>
      <w:bookmarkStart w:id="48" w:name="_Toc519946864"/>
      <w:bookmarkStart w:id="49" w:name="_Toc136188738"/>
      <w:r>
        <w:rPr>
          <w:lang w:val="ru-RU"/>
        </w:rPr>
        <w:t>ဝမ်းနည်းခြင်းနှင့် ဘုရားသခင်၏ ကြီးကြပ်ထိန်းသိမ်းမှု</w:t>
      </w:r>
      <w:bookmarkEnd w:id="48"/>
      <w:bookmarkEnd w:id="49"/>
    </w:p>
    <w:p w14:paraId="63C6FDAF" w14:textId="77777777" w:rsidR="00DE0BD2" w:rsidRDefault="00DE0BD2">
      <w:pPr>
        <w:tabs>
          <w:tab w:val="left" w:pos="475"/>
        </w:tabs>
        <w:rPr>
          <w:lang w:val="ru-RU"/>
        </w:rPr>
      </w:pPr>
      <w:r>
        <w:rPr>
          <w:lang w:val="ru-RU"/>
        </w:rPr>
        <w:tab/>
        <w:t xml:space="preserve">၂၈။ ကျွန်ုပ်တို့၏ အကောင်းဆုံးမိတ်ဆွေတစ်ဦးထံမှ မနှစ်မြို့ဖွယ် အရာတစ်ခုခု ခံစားရသောအခါ၊ သူသည် မကောင်းစိတ်ဖြင့် မပြုလုပ်ဘဲ ကျွန်ုပ်တို့အပေါ် ချစ်ခြင်းမေတ္တာကြောင့် ပြုလုပ်ခဲ့ကြောင်း ကျွန်ုပ်တို့ သိမြင်နိုင်ပါသည်။ ကျွန်ုပ်တို့ကို ဖန်တီးခဲ့ပြီး၊ ကျွန်ုပ်တို့အတွက် လူခန္ဓာကိုယ်ယူကာ၊ ကြီးမားသော ဒုက္ခများကို ခံစားကာ သေဆုံးခဲ့သော ဘုရားသခင်အပေါ်တွင်လည်း ထိုနည်းတူ တွေးမြင်ရမည်။ ကျွန်ုပ်တို့သည် မိမိကိုယ်ကို သတိပေးရမည်မှာ၊ ဘုရားသခင်သည် မိမိကောင်းမွန်မှုနှင့် ကျွန်ုပ်တို့အပေါ် ချစ်ခြင်းမေတ္တာကြောင့်သာ အရာအားလုံးကို ပြုလုပ်သည်ဟု သတိရရမည်။ တစ်စုံတစ်ယောက်သော မိတ်ဆွေတစ်ဦးကို ချစ်ပေမယ့် မှန်ကန်စွာ ဆောင်ရွက်နိုင်မည့် ဉာဏ်မလုံလောက်သဖြင့် မသိဘဲ ကျွန်ုပ်တို့ကို ထိခိုက်စေခဲ့သည်ဟု တွေးနိုင်သလို၊ ဘုရားသခင်အပေါ်တွင်တော့ ထိုကဲ့သို့ မဟုတ်ကြောင်း သတိပြုရမည်။ ဒါပေမယ့် ဘုရားသခင်အကြောင်းမှာတော့ မဟုတ်ပါ၊ သူသည် အမြင့်ဆုံး ဉာဏ်ပညာဖြစ်ပါသည်။ သူသည် ကျွန်ုပ်တို့အတွက် ကောင်းမွန်သောအရာကို သိမြင်ပြီး၊ အနည်းဆုံးကိစ္စများအပါအဝင် အရာအားလုံးကို ကျွန်ုပ်တို့အကျိုးအတွက် ဦးတည်ညွှန်ပြပါသည်။ တစ်ဦးချင်းမိတ်ဆွေတစ်ယောက်အကြောင်းပြောရမယ်ဆိုရင်၊ သူက ကျွန်ုပ်တို့ကိုချစ်ပြီး သဘောကောင်းပေမယ့် ကျွန်ုပ်တို့ကို ကူညီနိုင်စွမ်းမရှိဘူးလို့ ဆိုနိုင်ပါသည်။ သို့သော် ဘုရားသခင်အကြောင်း၌ ဤကဲ့သို့ မဆိုနိုင်ပါ၊ အကြောင်းမှာ အရာအားလုံးသည် သူ့အတွက် ဖြစ်နိုင်ပြီး မည်သည့်အရာမျှ ခက်ခဲခြင်းမရှိပါ။ ထို့ကြောင့် ကျွန်ုပ်တို့သိသည်မှာ ဘုရားသခင်သည် ကျွန်ုပ်တို့အား ချစ်မြတ်နိုးကာ သနားကာကွယ်ပေးပြီး၊ အဆုံးမဲ့ပညာရှင်နှင့် အင်အားအကုန်ရှိသူဖြစ်ကြောင်း ဖြစ်သည်။ သူပြုလုပ်သမျှအားလုံးသည် </w:t>
      </w:r>
      <w:r>
        <w:rPr>
          <w:lang w:val="ru-RU"/>
        </w:rPr>
        <w:lastRenderedPageBreak/>
        <w:t>ကျွန်ုပ်တို့အကျိုးအတွက်ဖြစ်ပြီး၊ ဝမ်းနည်းစရာဖြစ်ပေမယ့် ကူညီသူတစ်ဦးထံမှ လက်ခံသကဲ့သို့ ကျေးဇူးတင်စွာ လက်ခံရမည်ဖြစ်သည်။</w:t>
      </w:r>
    </w:p>
    <w:p w14:paraId="63FF0913" w14:textId="77777777" w:rsidR="00DE0BD2" w:rsidRDefault="00DE0BD2">
      <w:pPr>
        <w:tabs>
          <w:tab w:val="left" w:pos="475"/>
        </w:tabs>
        <w:rPr>
          <w:lang w:val="ru-RU"/>
        </w:rPr>
      </w:pPr>
      <w:r>
        <w:rPr>
          <w:lang w:val="ru-RU"/>
        </w:rPr>
        <w:tab/>
        <w:t xml:space="preserve">၂၈။ ဝမ်းနည်းခြင်းနှင့် ပြစ်မှုတို့ကြောင့် ဖိစီးခံနေရသော လူတစ်ဦးအတွက် ထိုဝမ်းနည်းခြင်းများက ဘာအကျိုးကိုပေးသနည်း။ အမှန်မှာ ကျွန်ုပ်တို့သည် စမ်းသပ်မှုအချိန်များတွင် မစိတ်ရှည်နိုင်၍ မိမိစိတ်မနှစ်မြို့သော အရာများကို ခံနိုင်ရန် မလိုချင်ကြသောကြောင့် ပြစ်ကြသည်။ သို့သော် တမန်တော်က </w:t>
      </w:r>
      <w:r>
        <w:rPr>
          <w:i/>
          <w:lang w:val="ru-RU"/>
        </w:rPr>
        <w:t xml:space="preserve">"ဘုရားသခင်သည် သစ္စာရှိတော်မူ၍ ကျွန်ုပ်တို့ မခံနိုင်သော စမ်းသပ်မှုထက် </w:t>
      </w:r>
      <w:r>
        <w:rPr>
          <w:lang w:val="ru-RU"/>
        </w:rPr>
        <w:t>မ</w:t>
      </w:r>
      <w:r>
        <w:rPr>
          <w:i/>
          <w:lang w:val="ru-RU"/>
        </w:rPr>
        <w:t>ပိုစ</w:t>
      </w:r>
      <w:r>
        <w:rPr>
          <w:lang w:val="ru-RU"/>
        </w:rPr>
        <w:t xml:space="preserve">ေ" (၁ ကောရင့်သစ် ၁၀:၁၃) ဟုဆိုသကဲ့သို့ </w:t>
      </w:r>
      <w:r>
        <w:rPr>
          <w:i/>
          <w:lang w:val="ru-RU"/>
        </w:rPr>
        <w:t xml:space="preserve">ဘုရားသခင်သည် </w:t>
      </w:r>
      <w:r>
        <w:rPr>
          <w:lang w:val="ru-RU"/>
        </w:rPr>
        <w:t>ကျွန်ုပ်တို့၏ စွမ်းအား</w:t>
      </w:r>
      <w:r>
        <w:rPr>
          <w:i/>
          <w:lang w:val="ru-RU"/>
        </w:rPr>
        <w:t>ထက် မကျော်သော</w:t>
      </w:r>
      <w:r>
        <w:rPr>
          <w:lang w:val="ru-RU"/>
        </w:rPr>
        <w:t xml:space="preserve"> အရာကို </w:t>
      </w:r>
      <w:r>
        <w:rPr>
          <w:i/>
          <w:lang w:val="ru-RU"/>
        </w:rPr>
        <w:t>မခွင့်ပြု</w:t>
      </w:r>
      <w:r>
        <w:rPr>
          <w:lang w:val="ru-RU"/>
        </w:rPr>
        <w:t>ပါ။ သို့သော် ကျွန်ုပ်တို့တွင် သည်းခံခြင်းမရှိ၍ အနည်းငယ်သော အခက်အခဲကိုမှ မခံနိုင်ကြ၊ အရာအားလုံးကို နိမ့်မြေ့စွာ လက်ခံရန် ကြိုးစားခြင်းမရှိကြ၊ ထို့ကြောင့် ကိုယ်တိုင်ကိုယ်ပင် ဝန်ပိစေကြသည်။ ဒုက္ခများကို ရှောင်ရှားရန် ကြိုးစားသမျှ ကျွန်ုပ်တို့သည် ပိုမိုဒုက္ခခံရကာ ပိုမိုပင်ပန်းနွမ်းပါးပြီး ကိုယ်တိုင်ကိုယ်ကယ်တင်၍ မရနိုင်တော့ပါ။ ပင်လယ်သင်္ဘောစီးနည်းကျွမ်းကျင်သူများကတော့ ကြီးမားသောလှိုင်းတစ်ခုက သူတို့ဆီသို့ တိုက်လာသောအခါ လှိုင်းအောက်သို့ ဝင်ကာ ဦးထက်ကျော်လွန်သွားသည်အထိ စောင့်ပြီးမှ ငြိမ်သက်စွာ ခရီးကို ဆက်လက်သွားနိုင်ကြောင်း သိကြသည်။ သို့သော် တစ်ယောက်ယောက်က လှိုင်းကို တားဆီးဖို့ ကြိုးစားလျှင်၊ လှိုင်းသည် အလွန်ပြင်းထန်စွာ ထိုးခတ်ကာ ရေကူးသူကို လှန်ကျပြီး အလွန်ဝေးကွာသော နေရာသို့ ပစ်ထုတ်မည်။ ဒီလိုလုပ်ခြင်းဖြင့် မိုက်မဲသော ရေကူးသူသည် အကျိုးမဲ့ပင် ပင်ပန်းနွမ်းနယ်သွားမည်။ စွဲဆောင်မှုများနှင့်ပတ်သက်၍လည်း အခြေအနေတူပဲ ဖြစ်သည်။ လူတစ်ယောက်သည် စိတ်အားထက်သန်မှုကို သည်းခံခြင်းနှင့် နိမ့်ကျခြင်းဖြင့် ခံနိုင်ပါက၊ အဲဒီစိတ်အားထက်သန်မှုသည် မည်သည့်ထိခိုက်မှုမျှ မဖြစ်စေဘဲ ဖြတ်သွားမည်။ သို့သော် စိတ်အားနည်း၍ ရှုပ်ထွေးခြင်း သို့မဟုတ် အခြားသူများကို အပြစ်တင်ခြင်း ပြုလုပ်ပါက၊ မိမိကိုယ်ကို အလွဲသုံးစားဖြစ်စေပြီး ပိုမိုကြီးမားသော စိတ်အားထက်သန်မှုများကို ကိုယ်တိုင်ဆွဲဆောင်ကာ ဘာမှ အကျိုးမရရှိတော့ပါ။</w:t>
      </w:r>
    </w:p>
    <w:p w14:paraId="4A0C0A53" w14:textId="77777777" w:rsidR="00DE0BD2" w:rsidRDefault="00DE0BD2">
      <w:pPr>
        <w:tabs>
          <w:tab w:val="left" w:pos="475"/>
        </w:tabs>
        <w:rPr>
          <w:lang w:val="ru-RU"/>
        </w:rPr>
      </w:pPr>
      <w:r>
        <w:rPr>
          <w:lang w:val="ru-RU"/>
        </w:rPr>
        <w:lastRenderedPageBreak/>
        <w:tab/>
        <w:t>၂၈။ စမ်းသပ်မှုများသည် ရှုပ်ထွေးမှုမရှိဘဲ ခံနိုင်သူများအတွက်သာ အကျိုးရှိသည်။ ဥပမာအားဖြင့် တစ်စုံတစ်ခုသော စိတ်လှုပ်ရှားမှုက ကျွန်ုပ်တို့ကို ထိခိုက်စေသောအခါ ရှုပ်ထွေးခြင်းမဖြစ်စေရန် သတိထားရမည်။ ရှုပ်ထွေးခြင်းသည် မိုက်မဲခြင်းနှင့် ဂုဏ်ယူခြင်းမှ ဖြစ်ပေါ်ပြီး၊ ကိုယ်ပိုင်ဝိညာဉ်၏ လုပ်ဆောင်ချက်များကို မသိနားမလည်၍ စိန်ခေါ်မှုကို ရှောင်ရှားခြင်းကြောင့် ဖြစ်သည်။ ဝိညာဉ်ဘဝတွင် ကျွန်ုပ်တို့ မတိုးတက်ခြင်း၏ အကြောင်းရင်းမှာ ကိုယ့်အကန့်အသတ်ကို မသိခြင်းနှင့် သည်းခံအားမလုံလောက်ခြင်းကြောင့်ဖြစ်ပြီး၊ ကြိုးစားမှုမပြုဘဲ ကောင်းမြတ်လိုချင်ကြသည်။ (အဘား ဒိုရော့ဖ်)</w:t>
      </w:r>
    </w:p>
    <w:p w14:paraId="4AF4E59F" w14:textId="77777777" w:rsidR="00DE0BD2" w:rsidRDefault="00DE0BD2">
      <w:pPr>
        <w:tabs>
          <w:tab w:val="left" w:pos="475"/>
        </w:tabs>
        <w:rPr>
          <w:lang w:val="ru-RU"/>
        </w:rPr>
      </w:pPr>
      <w:r>
        <w:rPr>
          <w:lang w:val="ru-RU"/>
        </w:rPr>
        <w:tab/>
        <w:t>၂၈။ လူသားရေ၊ စိတ်အလိုဆန္ဒတစ်ခုက သင့်ကို ဒုက္ခပေးတဲ့အခါ ဘာကြောင့် အံ့ဩနေရတာလဲ။ အဆုံးမှာတော့ သင်ကိုယ်တိုင်ပဲ အဲဒီအလိုဆန္ဒကို မွေးမြူထားတာပဲ။ ခံနိုင်ရည်ရှိဖို့၊ ကြိုးစားဖို့နဲ့ ဘုရားသခင်ထံ ဆုတောင်းကူညီပေးဖို့က ပိုကောင်းပါတယ်။ အလိုဆန္ဒများကို လွတ်လပ်ခွင့်ပြုထားသူတစ်ယောက်ဟာ နောက်ပိုင်းမှာ အဲဒီအလိုဆန္ဒတွေကြောင့် ဝမ်းနည်းဒဏ်ကို မခံစားရနိုင်ဘူးဆိုတာ မဖြစ်နိုင်ပါဘူး။ (အဘား ဒိုရော့ဖ်)</w:t>
      </w:r>
    </w:p>
    <w:p w14:paraId="3019EBF0" w14:textId="77777777" w:rsidR="00DE0BD2" w:rsidRDefault="00DE0BD2">
      <w:pPr>
        <w:tabs>
          <w:tab w:val="left" w:pos="475"/>
        </w:tabs>
        <w:rPr>
          <w:lang w:val="ru-RU"/>
        </w:rPr>
      </w:pPr>
      <w:r>
        <w:rPr>
          <w:lang w:val="ru-RU"/>
        </w:rPr>
        <w:tab/>
        <w:t>၂၈။ လူများ၏ ဂုဏ်မဲ့ခြင်းနှင့် အပြစ်တင်ခြင်းတို့သည် သင့်ဂုဏ်သိက္ခာကို ကုသပေးသည့် ဆေးဝါးများဖြစ်ကြောင်း ယုံကြည်ပါ၊ သင့်အား အပြစ်တင်သူများအတွက် သင့်ဝိညာဉ်၏ အမှန်တကယ် ဆရာဝန်များအဖြစ် ဆုတောင်းပါ။ မည်သူမဆို ဂုဏ်မဲ့ခြင်းကို မုန်းသူသည် နိမ့်ကျခြင်းကိုလည်း မုန်းပြီး၊ မိမိအား ဝမ်းနည်းစေသူများကို ရှောင်သူသည် နူးညံ့ခြင်းမှလည်း ဝေးကွာကြောင်း သေချာသိထားပါစေ။ (အဘား ဒိုရော့ဖ်)</w:t>
      </w:r>
    </w:p>
    <w:p w14:paraId="6D7D3498" w14:textId="77777777" w:rsidR="00DE0BD2" w:rsidRDefault="00DE0BD2">
      <w:pPr>
        <w:tabs>
          <w:tab w:val="left" w:pos="475"/>
        </w:tabs>
        <w:rPr>
          <w:lang w:val="ru-RU"/>
        </w:rPr>
      </w:pPr>
      <w:r>
        <w:rPr>
          <w:lang w:val="ru-RU"/>
        </w:rPr>
        <w:tab/>
        <w:t xml:space="preserve">၂၈။ ဤဘဝ၏ ရောဂါဒဏ်နှင့် ဒုက္ခဒဏ်များကြောင့် အလွန်ပင်ပန်းနွမ်းနယ်သွား၍ ဝမ်းနည်းမှုများမှ လွတ်မြောက်ရန်သာ သေချင်နေကြသူများ ရှိသည်။ ၎င်းတို့၌ ဤအခြေအနေဖြစ်ပေါ်ခြင်းမှာ ကြောက်ရွံ့ခြင်းနှင့် အလွန်မိုက်မဲခြင်းကြောင့်ဖြစ်ပြီး၊ ဝိညာဉ်သည် ကိုယ်ခန္ဓာမှ ထွက်ခွာသွားသောအခါ လူသားများအား ရောက်ရှိတတ်သည့် </w:t>
      </w:r>
      <w:r>
        <w:rPr>
          <w:lang w:val="ru-RU"/>
        </w:rPr>
        <w:lastRenderedPageBreak/>
        <w:t>ထိုကြောက်မက်ဖွယ် ဒုက္ခကို မစဉ်းစားကြခြင်းကြောင့် ဖြစ်သည်။ ဤအကြောင်းကို *ဖခင်၏စာအုပ်* တွင် ဖော်ပြထားသည်။ တက်ကြွစွာ လေ့ကျင့်နေသော သင်တန်းသားအသစ်တစ်ဦးက သူ၏ကြီးသူအား မေးသည်– 'ဘာကြောင့် ငါ သေချင်နေသလဲ?' ကြီးသူက ပြန်ဖြေသည်– 'ဒါက မင်း ဝမ်းနည်းမှုတွေကို ရှောင်ရှားပြီး ဒီမှာရှိတဲ့ ဝမ်းနည်းမှုထက် နောင်လာမယ့် ဝမ်းနည်းမှုတွေ ပိုမိုလေးလံကြောင်း မသိတာကြောင့်ပါ။' အခြားသစ်တန်းတစ်ယောက်က အကြီးကို မေးသည်– "ဘာကြောင့် ကျွန်ုပ် ဆဲလ်ထဲမှာ ရှိနေစဉ် ဂရုမစိုက်ခြင်းနှင့် စိတ်ပျက်ခြင်းထဲ ကျသွားတာလဲ?" ကြီးသူက သူ့အား ပြောသည်– "သင်သည် မကြာမီ ရောက်ရှိမည့် ငြိမ်းချမ်းခြင်းကို မသိသေးသလို၊ နောင်လာမည့် ဒုက္ခကိုလည်း မသိသေးပါ။ သင် တကယ်သိခဲ့လျှင်၊ သင့်အခန်းသည် ပိုးများဖြင့် ပြည့်နေပြီး လည်ချောင်းထိ ထိုင်နေရပေမယ့်၊ တစ်စုံတစ်ခုမှ မလျော့ဘဲ ခံနိုင်မည်။" သို့သော် ကျွန်ုပ်တို့သည် အလျှော့အလျော့ကို လက်ခံကာ ကယ်တင်ခံလို၍ ကျွန်ုပ်တို့သည် ဝမ်းနည်းခြင်းများကြောင့် ပင်ပန်းနွမ်းနယ်နေကြသည်။ သို့ရာတွင် ဤနေရာ၌ နည်းငယ်သာ ဒုက္ခခံရခြင်းကြောင့် အနာဂတ်၌ ငြိမ်းချမ်းမှုကို ရရှိနိုင်ရန် ဘုရားသခင်အား ကျေးဇူးတင်ကာ ကိုယ်တိုင်ကို ကံကောင်းသူဟု သတ်မှတ်သင့်ပါသည်။ (အဘား ဒိုရော့ဖ်)</w:t>
      </w:r>
    </w:p>
    <w:p w14:paraId="7757A653" w14:textId="77777777" w:rsidR="00DE0BD2" w:rsidRDefault="00DE0BD2">
      <w:pPr>
        <w:pStyle w:val="Heading4"/>
        <w:tabs>
          <w:tab w:val="left" w:pos="475"/>
        </w:tabs>
        <w:rPr>
          <w:lang w:val="ru-RU"/>
        </w:rPr>
      </w:pPr>
    </w:p>
    <w:p w14:paraId="7894A8C6" w14:textId="77777777" w:rsidR="00DE0BD2" w:rsidRDefault="00DE0BD2">
      <w:pPr>
        <w:pStyle w:val="Heading4"/>
        <w:tabs>
          <w:tab w:val="left" w:pos="475"/>
        </w:tabs>
        <w:rPr>
          <w:lang w:val="ru-RU"/>
        </w:rPr>
      </w:pPr>
      <w:bookmarkStart w:id="50" w:name="_Toc519946865"/>
      <w:bookmarkStart w:id="51" w:name="_Toc136188739"/>
      <w:r>
        <w:rPr>
          <w:lang w:val="ru-RU"/>
        </w:rPr>
        <w:t>စိတ်ငြိမ်းချမ်းမှု ရှာဖွေရန်</w:t>
      </w:r>
      <w:bookmarkEnd w:id="50"/>
      <w:bookmarkEnd w:id="51"/>
    </w:p>
    <w:p w14:paraId="7A1BA00C" w14:textId="77777777" w:rsidR="00DE0BD2" w:rsidRDefault="00DE0BD2">
      <w:pPr>
        <w:tabs>
          <w:tab w:val="left" w:pos="475"/>
        </w:tabs>
        <w:rPr>
          <w:lang w:val="ru-RU"/>
        </w:rPr>
      </w:pPr>
      <w:r>
        <w:rPr>
          <w:lang w:val="ru-RU"/>
        </w:rPr>
        <w:tab/>
        <w:t xml:space="preserve">29. တစ်ခါတစ်ရံ လူတစ်ယောက် အပြစ်စကားကြားရင်း မစိုးရိမ်ဘဲ ခံနိုင်ရည်ရှိသော်လည်း တစ်ခါတစ်ရံမှာတော့ ချက်ချင်း စိတ်မကောင်းဖြစ်တတ်တာ ဘာကြောင့်လဲဆိုတာ စူးစမ်းကြည့်ကြပါစို့။ ဒီကွာခြားမှုရဲ့ အကြောင်းရင်းကဘာလဲ။ တစ်ခုတည်းသောအကြောင်းရင်းရှိပါသလား၊ ဒါမှမဟုတ် အများကြီးရှိပါသလား။ အကြောင်းရင်းများစွာရှိသော်လည်း အဓိကအကြောင်းရင်းတစ်ခုက အခြားအကြောင်းရင်းများအားလုံးကို ဖြစ်ပေါ်စေသည်။ ပထမဦးဆုံး၊ ဆုတောင်းခြင်း သို့မဟုတ် </w:t>
      </w:r>
      <w:r>
        <w:rPr>
          <w:lang w:val="ru-RU"/>
        </w:rPr>
        <w:lastRenderedPageBreak/>
        <w:t>စိတ်ပိုင်းဆိုင်ရာလေ့ကျင့်ခန်းကောင်းတစ်ခုပြုလုပ်ပြီးနောက် လူတစ်ဦးသည် စိတ်အခြေအနေကောင်းတစ်ခုတွင် ရှိပြီး ထို့ကြောင့် သူ၏ညီအစ်ကိုအား သည်းခံနိုင်ကာ သူ၏စကားများကြောင့် စိတ်မပူပါ။ တစ်ယောက်က တစ်ဦးကို ချစ်မြတ်နိုးထားလို့ အဲဒီလူက သူ့ကို မည်သည့်ဒဏ်ရာမဆို စိတ်မပူဘဲ ခံနိုင်တတ်သည်။ တစ်ယောက်ကတော့ သူ့ကို ရိုက်နှက်ချင်သူကို မုန်းတီးလို့ အဲဒီလူက ပြောဆိုသမျှကို မဂရုမစိုက်ဘဲ ခံနိုင်တတ်သည်။</w:t>
      </w:r>
    </w:p>
    <w:p w14:paraId="10D7F0C3" w14:textId="77777777" w:rsidR="00DE0BD2" w:rsidRDefault="00DE0BD2">
      <w:pPr>
        <w:tabs>
          <w:tab w:val="left" w:pos="475"/>
        </w:tabs>
        <w:rPr>
          <w:lang w:val="ru-RU"/>
        </w:rPr>
      </w:pPr>
      <w:r>
        <w:rPr>
          <w:lang w:val="ru-RU"/>
        </w:rPr>
        <w:tab/>
        <w:t>၂၉။ ကျွန်ုပ်သည် အောက်ပါဖြစ်ရပ်တစ်ခုကို ပြောပြမည်။ ကျောင်းတိုက်၌ ကျွန်ုပ်နှင့်အတူ နေထိုင်ခဲ့သော သင်တန်းသားတစ်ဦးသည် မည်သူမျှ စိတ်ရှုပ်ထွေးခြင်း သို့မဟုတ် အငြိုးမထွက်ခြင်း မရှိဘဲ လူအများက သူ့ကို စိတ်ဆိုးစေ၊ ဂုဏ်ထိခိုက်စေ သော်လည်း အကုန်လုံးကို ဘာမှ မဖြစ်သလို ခံနိုင်ခဲ့သည်။ တစ်ခါ ကျွန်တော်က သူ့ကို မေးခဲ့တယ်။ "ဘာကြောင့် မင်းက ဒီလောက် သည်းခံနိုင်တာလဲ၊ မင်းနှလုံးထဲမှာ ဘာတွေးထားတာလဲ" ဆိုတော့ သူက အလွန်မုန်းတီးစွာ ပြန်ပြောတယ်– "သူတို့ကို လူတွေလို ထင်ပြီး စိတ်မဆိုးရဘူးလား၊ တကယ်တော့ သူတို့က ခွေးတွေပဲ" ဆိုပြီး။ ဒီစကားကို ကြားလိုက်တော့ ကျွန်တော် နောက်ကျသွားပြီး စဉ်းစားမိတယ်– 'ဒီညီအစ်ကိုရှာတွေ့ထားတဲ့ လမ်းကြောင်းက ဒါပဲလား!' ဟု စဉ်းစားကာ၊ ကိုယ်ကိုယ်ကိုယ် ပြန်ဆုတ်ကာ ဘုရားသခင်ထံ ဆုတောင်းခဲ့သည်။ သူနှင့် ကျွန်ုပ်တို့အား ထိုစိတ်ထားမှ ကာကွယ်ပေးပါစေဟု ဆုတောင်းခဲ့သည်။ ထို့ကြောင့် တချို့လူများသည် သူတို့ကို ထိခိုက်စေသူကို မုန်းတီးသောကြောင့် စိတ်မပူကြပေ၊ ၎င်းသည် ထင်ရှားသော ပျက်စီးခြင်းပင် ဖြစ်သည်။</w:t>
      </w:r>
    </w:p>
    <w:p w14:paraId="473C1AD1" w14:textId="77777777" w:rsidR="00DE0BD2" w:rsidRDefault="00DE0BD2">
      <w:pPr>
        <w:tabs>
          <w:tab w:val="left" w:pos="475"/>
        </w:tabs>
        <w:rPr>
          <w:lang w:val="ru-RU"/>
        </w:rPr>
      </w:pPr>
      <w:r>
        <w:rPr>
          <w:lang w:val="ru-RU"/>
        </w:rPr>
        <w:tab/>
        <w:t xml:space="preserve">၂၉။ သို့သော် လူများသည် မကြာခဏ စိတ်မကောင်းခြင်းကြောင့် သို့မဟုတ် တစ်စုံတစ်ယောက်အပေါ် မုန်းတီးစိတ်ထားခြင်းကြောင့် စိတ်ပူပန်ကြသည်။ သို့သော် ကျွန်ုပ်တို့၏ စိတ်ဒုက္ခ၏ အဓိကအကြောင်းရင်းမှာ ကိုယ်တိုင်ကို မပြစ်တင်ခြင်းဖြစ်ပြီး၊ ၎င်းကြောင့် စိတ်ပူပန်ခြင်းနှင့် အတွင်းစိတ်ငြိမ်းချမ်းမှု ပျောက်ကွယ်ခြင်းတို့ ဖြစ်ပေါ်သည်။ စိတ်ငြိမ်းချမ်းရေးရရှိရန် တကယ့်လမ်းကြောင်းမှန်ကန်သောနည်းလမ်းမှာ ကိုယ်ကိုယ်ကို အမြဲပြစ်တင်ခြင်းဖြစ်သည်။ လူတစ်ယောက်သည် </w:t>
      </w:r>
      <w:r>
        <w:rPr>
          <w:lang w:val="ru-RU"/>
        </w:rPr>
        <w:lastRenderedPageBreak/>
        <w:t>ကောင်းမြတ်သောအကျင့်များစွာပြုလုပ်သော်လည်း ကိုယ်ကိုယ်ကို ပြစ်တင်ခြင်းလမ်းကြောင်းကို မလိုက်နာပါက အမြဲတမ်း အခြားသူများ၏စကားများကြောင့် စိတ်မကောင်းဖြစ်ခြင်းနှင့် အခြားသူများကို ရိုင်းစိုင်းစကားပြောခြင်းတို့ကို မရပ်တန့်နိုင်ဘဲ သူ၏ကြိုးပမ်းမှုများ၏အကျိုးကိုလည်း ပျောက်ဆုံးစေနိုင်သည်။ ထိုနှင့်ဆန့်ကျင်ဘက်တွင် ကိုယ်ကိုယ်ကို ပြစ်တင်သူသည် ဘယ်လောက်ပျော်ရွှင်မှုနှင့် ငြိမ်းချမ်းမှုကို ရရှိနိုင်သနည်း။ သူတို့ ဘယ်နေရာကိုမဆို သွားပါစေ၊ မည်သည့်ဒုက္ခမဆို ကြုံတွေ့ပါစေ၊ ဒါမှမဟုတ် တစ်စုံတစ်ယောက်က စကားနဲ့ ထိုးနှက်လာပါက၊ သူတို့က မိမိကိုယ်ကို အမျိုးမျိုးသော ဝမ်းနည်းဒဏ်များကို ခံရဖို့ တန်ကြောင်းကို ကြိုတင်ယုံကြည်ထားပြီးသားဖြစ်သည်။ ထို့ကြောင့် မနှစ်မြို့ဖွယ် အရာတစ်ခုခု ဖြစ်လာသည့်အခါ၌လည်း သူတို့ စိတ်မမောမလျော့ ဖြစ်ကြသည်။ ဒီလိုစိတ်အခြေအနေထက် ပိုမိုစိတ်ချမ်းသာစရာ ဘာရှိနိုင်မလဲ။ (အဘား ဒိုရော့ဖ်)</w:t>
      </w:r>
    </w:p>
    <w:p w14:paraId="67DDA3AF" w14:textId="77777777" w:rsidR="00DE0BD2" w:rsidRDefault="00DE0BD2">
      <w:pPr>
        <w:pStyle w:val="Heading4"/>
        <w:tabs>
          <w:tab w:val="left" w:pos="475"/>
        </w:tabs>
        <w:rPr>
          <w:lang w:val="ru-RU"/>
        </w:rPr>
      </w:pPr>
    </w:p>
    <w:p w14:paraId="3CDD4FA9" w14:textId="77777777" w:rsidR="00DE0BD2" w:rsidRDefault="00DE0BD2">
      <w:pPr>
        <w:pStyle w:val="Heading4"/>
        <w:tabs>
          <w:tab w:val="left" w:pos="475"/>
        </w:tabs>
        <w:rPr>
          <w:lang w:val="ru-RU"/>
        </w:rPr>
      </w:pPr>
      <w:bookmarkStart w:id="52" w:name="_Toc519946866"/>
      <w:bookmarkStart w:id="53" w:name="_Toc136188740"/>
      <w:r>
        <w:rPr>
          <w:lang w:val="ru-RU"/>
        </w:rPr>
        <w:t>နိမ့်ကျခြင်း၊ မကောင်းသောအတွေးများ</w:t>
      </w:r>
      <w:bookmarkEnd w:id="52"/>
      <w:bookmarkEnd w:id="53"/>
    </w:p>
    <w:p w14:paraId="1145CD21" w14:textId="77777777" w:rsidR="00DE0BD2" w:rsidRDefault="00DE0BD2">
      <w:pPr>
        <w:tabs>
          <w:tab w:val="left" w:pos="475"/>
        </w:tabs>
        <w:rPr>
          <w:lang w:val="ru-RU"/>
        </w:rPr>
      </w:pPr>
      <w:r>
        <w:rPr>
          <w:lang w:val="ru-RU"/>
        </w:rPr>
        <w:tab/>
        <w:t xml:space="preserve">၃၀။ နိမ့်မြတ်ခြင်းတွင် အမျိုးအစား နှစ်မျိုး ရှိသည်။ ပထမအမျိုးအစားမှာ မိမိညီအစ်ကိုကို မိမိထက် ပို၍ ဉာဏ်ကြီးပြီး အရာအားလုံးတွင် ထူးချွန်ကြောင်း ယူဆခြင်းဖြစ်သည်။ သို့မဟုတ် သန့်ရှင်းသော ဖခင်ကြီးများက အကြံပြုသလို 'မိမိကိုယ်ကို အ အခြားသူအားလုံးထက် နိမ့်ကျသည်ဟု ယူဆခြင်း' ဖြစ်သည်။ ဒုတိယအမျိုးအစားမှာ မိမိ၏ လုပ်ဆောင်ချက်များကို ဘုရားသခင်ထံ ပေးအပ်ခြင်းဖြစ်ပြီး ၎င်းသည် သန့်ရှင်းသူများ၏ ပြည့်စုံသော နိမ့်မြတ်ခြင်း ဖြစ်သည်။ ဤသဘောသည် အမိန့်များကို လိုက်နာခြင်းမှ စိတ်ထဲတွင် သဘာဝအတိုင်း ပေါ်ပေါက်လာသည်။ သစ်ပင်များသည် သီးများစွာဖြင့် ပြည့်နေသောအခါ သီး၏အလေးချိန်ကြောင့် သစ်ခွေများသည် အောက်ဘက်သို့ ကွေးကျသွားသလို၊ သီးမထွက်သော သစ်ခွေသည် အပေါ်ဘက်သို့ တက်ကာ တည့်တည့်ကြီးထွားသည်။ အချို့သစ်ပင်များမှာ အကိုင်းများက အပေါ်တက်နေသော်လည်း သီးမထွက်ကြပါ၊ သို့သော် အကိုင်းတစ်ခုကို </w:t>
      </w:r>
      <w:r>
        <w:rPr>
          <w:lang w:val="ru-RU"/>
        </w:rPr>
        <w:lastRenderedPageBreak/>
        <w:t>ကျောက်တစ်လုံးချိတ်၍ အောက်သို့ ချိုးလိုက်လျှင် သီးထွက်လာသည်။ ထိုနည်းတူ စိတ်ဝိညာဉ်သည် ကိုယ်ကိုယ်ကို နိမ့်ကျစေသည့်အခါ သီးထွက်လာပြီး သီးထွက်သမျှ ပိုများလာသမျှ ကိုယ်ကိုယ်ကို ပို၍ နိမ့်ကျစေသည်။ သန့်ရှင်းသူများသည် ဘုရားသခင်ထံ နီးကပ်လာသမျှ မိမိတို့၏ ပြစ်မှုများကို ပိုမိုသိမြင်ကြသည်။ (အဘား ဒိုရော့ဖ်)</w:t>
      </w:r>
    </w:p>
    <w:p w14:paraId="3DDB3073" w14:textId="77777777" w:rsidR="00DE0BD2" w:rsidRDefault="00DE0BD2">
      <w:pPr>
        <w:tabs>
          <w:tab w:val="left" w:pos="475"/>
        </w:tabs>
        <w:rPr>
          <w:lang w:val="ru-RU"/>
        </w:rPr>
      </w:pPr>
      <w:r>
        <w:rPr>
          <w:lang w:val="ru-RU"/>
        </w:rPr>
        <w:tab/>
        <w:t>၃၁။ လူတစ်ဦးသည် အထူးစိတ်ကူးတစ်ခုကြောင့် စိတ်ပူပန်နေပြီး ထိုစိတ်ကူးကို (သူ၏ စိတ်ဓာတ်ဆရာထံ) မဖွင့်ဟပါက၊ ထိုစိတ်ကူးကို ပိုမိုခိုင်မာစေပြီး သူ့ကို ပိုမိုဒုက္ခပေးနိုင်စွမ်းကို ပေးအပ်လိုက်သည်။ သို့သော် တစ်ဦးသည် သူ့ကို ဖိနှိပ်နေသော အတွေးကို ဝန်ခံကာ၊ ထိုအတွေးကို ဆန့်ကျင်၍ တိုက်ခိုက်ကာ၊ ဆန့်ကျင်ဘက် ဆန္ဒများကို ကိုယ်တွင်း၌ ထည့်သွင်းလျှင်၊ ထိုစိတ်အားထက်သန်မှုသည် အားလျော့ကာ နောက်ဆုံးတွင် သူ့ကို ဖိနှိပ်ခြင်းကို ရပ်တန့်သွားမည်။ ထို့ကြောင့် အချိန်အနည်းငယ်ကြာလာသည်နှင့်အမျှ စိတ်ပိုင်းဆိုင်ရာ တိုက်ပွဲနှင့် ဘုရားသခင်၏ ကူညီမှုဖြင့် လူတစ်ဦးသည် ထိုစိတ်အားထက်သန်မှုကို ကိုယ်တိုင် ကျော်လွှားနိုင်မည်။ (အဘား ဒိုရော့ဖ်)</w:t>
      </w:r>
    </w:p>
    <w:p w14:paraId="1CDE6DDE" w14:textId="77777777" w:rsidR="00DE0BD2" w:rsidRDefault="00DE0BD2">
      <w:pPr>
        <w:tabs>
          <w:tab w:val="left" w:pos="475"/>
        </w:tabs>
        <w:rPr>
          <w:lang w:val="ru-RU"/>
        </w:rPr>
      </w:pPr>
      <w:r>
        <w:rPr>
          <w:lang w:val="ru-RU"/>
        </w:rPr>
        <w:tab/>
        <w:t>၃၆။ ကျွန်ုပ်တို့သည် စိတ်အလိုဆန္ဒ၏ ဖမ်းဆီးခံရသောအခါ မိမိနှလုံးသားကို မယုံကြည်သင့်ပါ၊ အကြောင်းမှာ ကွေ့နေသော တံတားသည် တည့်တည့်သော လိုင်းကိုပါ ကွေ့အောင် ပြုလုပ်နိုင်ပါသည်။ (အဘား ဒိုရော့ဖ်)</w:t>
      </w:r>
    </w:p>
    <w:p w14:paraId="1C299912" w14:textId="77777777" w:rsidR="00DE0BD2" w:rsidRDefault="00DE0BD2">
      <w:pPr>
        <w:tabs>
          <w:tab w:val="left" w:pos="475"/>
        </w:tabs>
        <w:rPr>
          <w:lang w:val="ru-RU"/>
        </w:rPr>
      </w:pPr>
    </w:p>
    <w:p w14:paraId="02E1FC98" w14:textId="77777777" w:rsidR="00DE0BD2" w:rsidRDefault="00DE0BD2">
      <w:pPr>
        <w:pStyle w:val="Heading4"/>
        <w:tabs>
          <w:tab w:val="left" w:pos="475"/>
        </w:tabs>
        <w:rPr>
          <w:lang w:val="ru-RU"/>
        </w:rPr>
      </w:pPr>
      <w:bookmarkStart w:id="54" w:name="_Toc519946867"/>
      <w:bookmarkStart w:id="55" w:name="_Toc136188741"/>
      <w:r>
        <w:rPr>
          <w:lang w:val="ru-RU"/>
        </w:rPr>
        <w:t>အိမ်နီးချင်းကိုချစ်ခြင်း</w:t>
      </w:r>
      <w:bookmarkEnd w:id="54"/>
      <w:bookmarkEnd w:id="55"/>
    </w:p>
    <w:p w14:paraId="32A3F769" w14:textId="77777777" w:rsidR="00DE0BD2" w:rsidRDefault="00DE0BD2">
      <w:pPr>
        <w:tabs>
          <w:tab w:val="left" w:pos="475"/>
        </w:tabs>
        <w:rPr>
          <w:lang w:val="ru-RU"/>
        </w:rPr>
      </w:pPr>
      <w:r>
        <w:rPr>
          <w:lang w:val="ru-RU"/>
        </w:rPr>
        <w:tab/>
        <w:t xml:space="preserve">၄၄။ ကျွန်ုပ်သည် လူတစ်ဦးအကြောင်း ကြားဖူးပါသည်။ သူသည် မိတ်ဆွေတစ်ဦးကို သွားလည်တိုင်း အခန်းမသန့်ရှင်း သို့မဟုတ် ညစ်ပတ်နေသည်ကို မြင်တိုင်း ကိုယ်တိုင်ထံ ပြောကြားသည်မှာ၊ 'ဤလူသည် ကမ္ဘာ့စိုးရိမ်ပူပန်မှုများအားလုံးကို စွန့်လွှတ်ပြီး စိတ်အားလုံးကို အထက်ဘက်သို့ ဦးတည်ထားသောကြောင့် အခန်းသန့်ရှင်းရန် အချိန်တစ်စုံတစ်ခုမှ မရနိုင်အောင် ဖြစ်နေသည်၊ ထိုကြောင့် ကောင်းကျိုးများစွာ ရရှိပါစေ' ဟု ဆိုသည်။ သို့သော် တစ်ခါတစ်ရံ သူသည် အခြားသူတစ်ဦး၏ အခန်းကို သန့်ရှင်းလှပစွာ တွေ့မြင်လျှင် မိမိကိုယ်တိုင် ပြောကြားသည်၊ 'ဤသူ၏ ဝိညာဉ်သည် သူ၏ </w:t>
      </w:r>
      <w:r>
        <w:rPr>
          <w:lang w:val="ru-RU"/>
        </w:rPr>
        <w:lastRenderedPageBreak/>
        <w:t>အခန်းကဲ့သို့ သန့်ရှင်းပြီး အခန်း၏ အခြေအနေက သူ၏ ဝိညာဉ်ကို ဖော်ပြနေသည်' ဟု။ သူသည် တစ်စုံတစ်ယောက်ကို တာဝန်မကျေသူ သို့မဟုတ် ဂုဏ်ယူသူဟု မဖော်ပြခဲ့ပေ၊ သို့သော် သူ၏ သဘောကောင်းသော စိတ်ထားကြောင့် လူတိုင်းထဲမှ ကောင်းမြတ်မှုကို မြင်ကာ အားလုံးထံမှ အကျိုးခံစားခဲ့သည်။ ကောင်းမြတ်သော ဘုရားသခင်သည် ကျွန်ုပ်တို့အားလည်း ထိုကဲ့သို့ သဘောကောင်းသော စိတ်ထားကို ပေးသနားပါစေ၊ ထိုကြောင့် ကျွန်ုပ်တို့လည်း လူတိုင်းထံမှ အကျိုးခံစားနိုင်ပြီး အိမ်နီးချင်းများ၏ ချို့ယွင်းချက်များကို မမြင်နိုင်ကြပါစေ။ (အဘား ဒိုရော့ဖ်)</w:t>
      </w:r>
    </w:p>
    <w:p w14:paraId="575746B8" w14:textId="77777777" w:rsidR="00DE0BD2" w:rsidRDefault="00DE0BD2">
      <w:pPr>
        <w:tabs>
          <w:tab w:val="left" w:pos="475"/>
        </w:tabs>
        <w:rPr>
          <w:lang w:val="ru-RU"/>
        </w:rPr>
      </w:pPr>
      <w:r>
        <w:rPr>
          <w:lang w:val="ru-RU"/>
        </w:rPr>
        <w:tab/>
        <w:t xml:space="preserve">၄၄။ လူများနှင့် တွေ့ဆုံသောအခါ အထူးသဖြင့် သံသယကို ရှောင်ရှားရမည်၊ ထိုသံသယမှ မမှန်ကန်သော အကဲဖြတ်ချက်များ ဖြစ်ပေါ်လာသည်။ လူတိုင်းသည် မိမိစိတ်အခြေအနေအတိုင်း အခြားသူများကို အကဲဖြတ်ကြသည်ဟု သက်သေပြနိုင်သည့် ဥပမာများ များစွာ ရှိသည်။ ဥပမာအားဖြင့် တစ်ဦးသည် ညအချိန် လမ်းဘေးတွင် ရပ်နေသည်ဆိုပါစို့၊ ထိုသူ၏ရှေ့မှ လူသုံးဦး ဖြတ်သွားကြသည်။ ထိုလူကိုမြင်လိုက်သောအခါ တစ်ယောက်ကတော့ မသင့်တော်သောတွေ့ဆုံမှုအတွက် တစ်စုံတစ်ယောက်ကို စောင့်နေသည်ဟု ထင်နိုင်ပြီး၊ နောက်တစ်ယောက်ကတော့ မုဆိုးတစ်ယောက်ဖြစ်ကြောင်း သံသယမရှိဘဲ ထင်နိုင်ပြီး၊ တတိယယောက်ကတော့ ဘုရားကျောင်းသို့ တစ်စုံတစ်ယောက်နှင့်အတူ ဆုတောင်းရန် သွားရန် စီစဉ်ထားပြီး ထို့ကြောင့် သူ့ကို စောင့်နေသည်ဟု ထင်နိုင်သည်။ ထိုသုံးဦးသည် တစ်နေရာတည်း၌ တစ်ယောက်တည်းသော လူကို တွေ့မြင်ခဲ့ပေမယ့် သူတို့၏ စိတ်အခြေအနေအပေါ် မူတည်၍ အမြင်ကွာခြားစွာ ဖန်တီးခဲ့ကြသည်။ ဤအရာသည် သဘာဝအားဖြင့် တစ်ဦးချင်းစီ၏ စိတ်အခြေအနေပေါ် မူတည်သည်။ အနက်ဝါနှင့် ပိန်ကျသော ခန္ဓာကိုယ်များသည် မည်သည့်အစားအစာကိုမဆို စားသုံးလျှင် အကျိုးမဲ့ရေများအဖြစ် ပြောင်းလဲသလို၊ စိတ်ဓာတ်ပျက်စီးနေသော ဝိညာဉ်တစ်ခုလည်း တွေ့ကြုံသမျှအားလုံးမှ အကျိုးမဲ့မှုကို ရရှိစေသည်။ သို့သော် ကောင်းမွန်သော စိတ်ထားရှိသူသည် ကျန်းမာသော ကိုယ်ခန္ဓာရှိသူကဲ့သို့ဖြစ်၍၊ </w:t>
      </w:r>
      <w:r>
        <w:rPr>
          <w:lang w:val="ru-RU"/>
        </w:rPr>
        <w:lastRenderedPageBreak/>
        <w:t>မကျန်းမာသေးသော အရာတစ်ခုကို မျိုချမိသော်လည်း ထိုအရာအားလုံးကို ကျန်းမာစေသော အရည်များအဖြစ် ပြောင်းလဲနိုင်သည်။ ထိုနည်းတူ ကျွန်ုပ်တို့တွင် ကောင်းမွန်သော စိတ်ထားရှိကာ စိတ်ကို မှန်ကန်စွာ ချမှတ်ထားပါက မည်သည့် ကြိုးပမ်းမှုမှမဆို စိတ်ပိုင်းဆိုင်ရာ အကျိုးကျေးဇူးကို ရရှိနိုင်ပါသည်။ (အဘား ဒိုရော့ဖ်)</w:t>
      </w:r>
    </w:p>
    <w:p w14:paraId="4A40EDF0" w14:textId="77777777" w:rsidR="00DE0BD2" w:rsidRDefault="00DE0BD2">
      <w:pPr>
        <w:tabs>
          <w:tab w:val="left" w:pos="475"/>
        </w:tabs>
        <w:rPr>
          <w:lang w:val="ru-RU"/>
        </w:rPr>
      </w:pPr>
      <w:r>
        <w:rPr>
          <w:lang w:val="ru-RU"/>
        </w:rPr>
        <w:tab/>
        <w:t xml:space="preserve">၄၄။ ရှုပ်ထွေးစေခြင်း၊ ပြစ်တင်ခြင်းနှင့် ထိခိုက်စေခြင်း—ဤအလုပ်သည် မကောင်းဆိုးဝါးသော ဝိညာဉ်များ၏ လုပ်ဆောင်ချက် မဟုတ်လျှင် ဘယ်သူ့လုပ်ဆောင်ချက်နည်း။ ထို့ကြောင့် ကျွန်ုပ်တို့သည် မကောင်းဆိုးဝါးသော ဝိညာဉ်များ၏ အကူအညီအဖြစ် လှုပ်ရှားကာ ကိုယ်တိုင်နှင့် အိမ်နီးချင်းနှစ်ဦးစလုံးကို ပျက်စီးခြင်းသို့ ဦးတည်စေနေကြသည်။ ဘာကြောင့် ဤကဲ့သို့ဖြစ်သနည်း။ ကျွန်ုပ်တို့အတွင်းတွင် ချစ်ခြင်းမေတ္တာ မရှိသောကြောင့်ဖြစ်သည်။ </w:t>
      </w:r>
      <w:r>
        <w:rPr>
          <w:i/>
          <w:lang w:val="ru-RU"/>
        </w:rPr>
        <w:t>'ချစ်ခြင်းသည် ပြစ်မှုများစွာကို ဖုံးကွယ်ပေးသည်</w:t>
      </w:r>
      <w:r>
        <w:rPr>
          <w:lang w:val="ru-RU"/>
        </w:rPr>
        <w:t>' (၁ ပေတရု ၄:၈)။ သန့်ရှင်းသူများသည် ပြစ်သူကို မရှုတ်မချ၊ မျက်နှာမလွှဲကြပေ၊ သနားကြဉ်းငယ်စွာဖြင့် ဝမ်းနည်းကာ သတိပေး၊ နှစ်သိမ့်ကာ၊ ကိုယ်ခန္ဓာတစ်စိတ်တစ်ပိုင်းရောဂါကပ်သလို ကုသကာ၊ ကယ်တင်ရန်အတွက် အရာအားလုံးကို ကြိုးပမ်းကြသည်။ (အဘား ဒိုရော့ဖ်)</w:t>
      </w:r>
    </w:p>
    <w:p w14:paraId="37F4FC03" w14:textId="77777777" w:rsidR="00DE0BD2" w:rsidRDefault="00DE0BD2">
      <w:pPr>
        <w:tabs>
          <w:tab w:val="left" w:pos="475"/>
        </w:tabs>
        <w:rPr>
          <w:lang w:val="ru-RU"/>
        </w:rPr>
      </w:pPr>
      <w:r>
        <w:rPr>
          <w:lang w:val="ru-RU"/>
        </w:rPr>
        <w:tab/>
        <w:t xml:space="preserve">၄၅။ ကျွန်ုပ်တို့သည် အတွင်းရှိ အနာရည်ကို အပြည့်အဝ ဖယ်ရှားရန် ကြိုးစားရမည်၊ ထိုအခါ အနာနေရာသည် လုံးဝ ကင်းစင်ကာ မည်သည့် ချို့ယွင်းချက်မျှ မကျန်ဘဲ အနာတစ်ခု ရှိခဲ့ကြောင်း မသိနိုင်အောင် ဖြစ်သွားမည်။ ဤအရာကို မည်သို့ ပြုလုပ်နိုင်မည်နည်း။ — ကျွန်ုပ်တို့အား ထိခိုက်စေသူအတွက် စိတ်နှလုံးအပြည့်ဖြင့် ဆုတောင်းခြင်းဖြင့်၊ ဤသို့ ဆိုကာ: 'အို ဘုရားရှင်၊ သူ၏ ဆုတောင်းကြောင့် ကျွန်ုပ်နှင့် ကျွန်ုပ်၏ ညီအစ်ကိုအား ကူညီပံ့ပိုးပါစေ!' ဟု အိမ်နီးချင်းအတွက် ဤနည်းဖြင့် ဆုတောင်းခြင်းအားဖြင့် လူတစ်ဦးသည် သနားစိတ်နှင့် ချစ်ခြင်းကို ပြသသည်။ ထို့အပြင် သူ၏ ဆုတောင်းကြောင့် ကိုယ်တိုင်အတွက် ကူညီပေးရန် တောင်းဆိုခြင်းအားဖြင့် ကိုယ်ကိုယ်ကို နိမ့်ကျစေသည်။ သနားစိတ်၊ ချစ်ခြင်းနှင့် နိမ့်ကျခြင်း ရှိရာတွင် စိတ်ဆိုးခြင်း၊ ပြန်လည်ဆန့်ကျင်လိုစိတ် သို့မဟုတ် အခြား မည်သည့် စိတ်ဓာတ်တစ်ခုမျှ </w:t>
      </w:r>
      <w:r>
        <w:rPr>
          <w:lang w:val="ru-RU"/>
        </w:rPr>
        <w:lastRenderedPageBreak/>
        <w:t>ရှိနိုင်ပါသနည်း။ — အဘား ဇိုဆီမာက ပြောကြားခဲ့သည်။ "ဆိုးရွားသော မာယာမင်းသည် မကောင်းမှု၏ လှည့်ကွက်များအားလုံးနှင့် သူ၏ မကောင်းသော ဝိညာဉ်များအားလုံးကို စုပေါင်း၍ ကြိုးစားခဲ့သော်လည်း၊ ခရစ်တော်၏ အမိန့်အတိုင်း နူးညံ့ခြင်းဖြင့် သူ၏ အကြံအစည်အားလုံးသည် ပျောက်ကွယ်ကာ ဖျက်ဆီးခံရမည်" (အဘား ဒိုရိုဖ်)။</w:t>
      </w:r>
    </w:p>
    <w:p w14:paraId="4C74C12D" w14:textId="77777777" w:rsidR="00DE0BD2" w:rsidRDefault="00DE0BD2">
      <w:pPr>
        <w:tabs>
          <w:tab w:val="left" w:pos="475"/>
        </w:tabs>
        <w:rPr>
          <w:lang w:val="ru-RU"/>
        </w:rPr>
      </w:pPr>
    </w:p>
    <w:p w14:paraId="3623BD21" w14:textId="77777777" w:rsidR="00DE0BD2" w:rsidRDefault="00DE0BD2" w:rsidP="00354FE1">
      <w:pPr>
        <w:pStyle w:val="Heading3"/>
        <w:rPr>
          <w:lang w:val="ru-RU"/>
        </w:rPr>
      </w:pPr>
      <w:bookmarkStart w:id="56" w:name="_Toc519946868"/>
      <w:bookmarkStart w:id="57" w:name="_Toc136188742"/>
      <w:bookmarkStart w:id="58" w:name="_Toc237070762"/>
      <w:r>
        <w:rPr>
          <w:lang w:val="ru-RU"/>
        </w:rPr>
        <w:t>အိုင်ဇက် ဆိုသူရှားလီယန်</w:t>
      </w:r>
      <w:bookmarkEnd w:id="56"/>
      <w:bookmarkEnd w:id="57"/>
      <w:bookmarkEnd w:id="58"/>
    </w:p>
    <w:p w14:paraId="141B7667" w14:textId="77777777" w:rsidR="00DE0BD2" w:rsidRDefault="00DE0BD2">
      <w:pPr>
        <w:tabs>
          <w:tab w:val="left" w:pos="475"/>
        </w:tabs>
        <w:rPr>
          <w:lang w:val="ru-RU"/>
        </w:rPr>
      </w:pPr>
      <w:r>
        <w:rPr>
          <w:lang w:val="ru-RU"/>
        </w:rPr>
        <w:t>သူသည် ၆ရာစုတွင် နိုင်းနီဗေမြို့၌ မွေးဖွားခဲ့သည်။ လူငယ်ဘဝတွင် ဘုရားကျောင်းတစ်ခုသို့ ဝင်ကာ ကိုယ်တိုင်ကို ပြည့်စုံကောင်းမွန်အောင် ပြုလုပ်ပြီး ကောင်းမြတ်မှု၌ ထူးချွန်လာသည်။ ထို့နောက် တိတ်ဆိတ်မှုကို ရှာဖွေရန် သဲတောရှိ သီးသန့်အိမ်တစ်ခုသို့ သွားကာ ကိုယ်တိုင်နှင့် ဘုရားသခင်၏ အသံကိုသာ နားထောင်ခဲ့သည်။ နှစ်အနည်းငယ်ကြာပြီးနောက်၊ ဘုရားသခင်က သူအား နင်းနိဗ်ဘုရားကျောင်းကို ဘီရှပ်အဖြစ် ဦးဆောင်ရန် ခေါ်ခဲ့သည်။ သို့သော် သန့်ရှင်းသူ အိုင်ဇက်အား ဘီရှပ်အဖြစ် ခန့်အပ်ပြီးနောက် မကြာမီ သူ၏ ရာထူး၌ မနေခဲ့ပါ။ ၎င်းသည် သူ၏ မိတ်ဆွေဘုန်းကြီးတစ်ဦး၏ မလိုက်နာမှုကြောင့်ဖြစ်ပြီး၊ ထိုဘုန်းကြီးသည် သမ္မာကျမ်းနှင့် ကိုက်ညီစွာ လုပ်ဆောင်ရန် ငြင်းဆန်ခဲ့သည်။ သူတော်စင်သည် စဉ်းစားမိခဲ့သည်။ 'သူတို့က ဘုရားသခင်၏ ဧဝံဂျေလိတရားတော်အမိန့်များကို မလိုက်နာကြပါက ဒီမှာ ကျွန်ုပ်လုပ်ရန် ဘာကျန်တော့မလဲ?' ထို့နောက် သူသည် ချစ်မြတ်နိုးသော သဲတော သာသနာပြုအိမ်သို့ ပြန်သွားခဲ့သည်။ အဲဒီမှာ သူသည် သေဆုံးသည်အထိ တိတ်ဆိတ်စွာ နေထိုင်ကာ ကိုယ်ခန္ဓာနှင့် မကောင်းဆိုးဝါးသော စိတ်ဓာတ်များ၏ စမ်းသပ်မှုများကို ရင်ဆိုင် တိုက်ခိုက်ခဲ့သည်။</w:t>
      </w:r>
    </w:p>
    <w:p w14:paraId="7C9A17F8" w14:textId="77777777" w:rsidR="00DE0BD2" w:rsidRDefault="00DE0BD2">
      <w:pPr>
        <w:tabs>
          <w:tab w:val="left" w:pos="475"/>
        </w:tabs>
        <w:rPr>
          <w:lang w:val="ru-RU"/>
        </w:rPr>
      </w:pPr>
      <w:r>
        <w:rPr>
          <w:lang w:val="ru-RU"/>
        </w:rPr>
        <w:tab/>
        <w:t>သန့်အိုင်ဇက်သည် သူ၏ပြည့်စုံသောဝိညာဉ်ရေးအတွေ့အကြုံများကို အခြေခံကာ ကျယ်ပြန့်စွာ စာရေးသားခဲ့သည်။ သူ၏သင်ကြားချက်များသည် ၉၁ ချက်သော စကားပုံများအဖြစ် ကျန်ရှိလာသည်။ သန့်အိုင်ဇက်သည် ၆ ရာစုကုန်တွင် ကွယ်လွန်ခဲ့သည်။</w:t>
      </w:r>
    </w:p>
    <w:p w14:paraId="3E967B08" w14:textId="77777777" w:rsidR="00DE0BD2" w:rsidRDefault="00DE0BD2">
      <w:pPr>
        <w:tabs>
          <w:tab w:val="left" w:pos="475"/>
        </w:tabs>
        <w:rPr>
          <w:lang w:val="ru-RU"/>
        </w:rPr>
      </w:pPr>
    </w:p>
    <w:p w14:paraId="2DFAB826" w14:textId="77777777" w:rsidR="00DE0BD2" w:rsidRDefault="00DE0BD2">
      <w:pPr>
        <w:pStyle w:val="Heading4"/>
        <w:tabs>
          <w:tab w:val="left" w:pos="475"/>
        </w:tabs>
        <w:rPr>
          <w:lang w:val="ru-RU"/>
        </w:rPr>
      </w:pPr>
      <w:bookmarkStart w:id="59" w:name="_Toc519946869"/>
      <w:bookmarkStart w:id="60" w:name="_Toc136188743"/>
      <w:r>
        <w:rPr>
          <w:lang w:val="ru-RU"/>
        </w:rPr>
        <w:lastRenderedPageBreak/>
        <w:t>ယုံကြည်ခြင်း၊ ဘုရားသခင်၏ ကြီးကြပ်စောင့်ရှောက်မှု၊ ဆုတောင်း</w:t>
      </w:r>
      <w:bookmarkEnd w:id="59"/>
      <w:bookmarkEnd w:id="60"/>
    </w:p>
    <w:p w14:paraId="06776645" w14:textId="77777777" w:rsidR="00DE0BD2" w:rsidRDefault="00DE0BD2">
      <w:pPr>
        <w:tabs>
          <w:tab w:val="left" w:pos="475"/>
        </w:tabs>
        <w:rPr>
          <w:lang w:val="ru-RU"/>
        </w:rPr>
      </w:pPr>
      <w:r>
        <w:rPr>
          <w:lang w:val="ru-RU"/>
        </w:rPr>
        <w:tab/>
        <w:t>၂။ လူတစ်ဦးသည် ရည်ရွယ်ချက်ဖြင့် ဘုရားသခင်ထံ နီးကပ်သမျှအတိုင်း၊ ဘုရားသခင်လည်း သူ၏ လက်ဆောင်များဖြင့် ထိုသူထံ နီးကပ်လာသည်။ (အိုင်ဇက် ဆီးရီးယား)။</w:t>
      </w:r>
    </w:p>
    <w:p w14:paraId="2D9B1E17" w14:textId="77777777" w:rsidR="00DE0BD2" w:rsidRDefault="00DE0BD2">
      <w:pPr>
        <w:tabs>
          <w:tab w:val="left" w:pos="475"/>
        </w:tabs>
        <w:rPr>
          <w:lang w:val="ru-RU"/>
        </w:rPr>
      </w:pPr>
      <w:r>
        <w:rPr>
          <w:lang w:val="ru-RU"/>
        </w:rPr>
        <w:tab/>
        <w:t>၂။ ကျဆုံးခြင်းသည် ဘုရားသခင်၏ ကြီးမားသော ကရုဏာနှင့် နှိုင်းလျှင် ပင်လယ်ထဲသို့ လက်တစ်ချောင်းစာ သဲတစ်စေ့ထည့်သလိုသာ ဖြစ်သည်။ ရေဓာတ်ပြည့်ဝသော ရေမြောင်းတစ်ခုကို သဲတစ်စေ့က မပိတ်နိုင်သလို ဖန်တီးသူ၏ ကရုဏာကိုလည်း ဖန်တီးခံရသူများ၏ ဒုစရိုက်များက မကျော်လွန်နိုင်ပါ။ (ဆီးရီးယားရှိ အိုင်ဇက်)။</w:t>
      </w:r>
    </w:p>
    <w:p w14:paraId="32DE1499" w14:textId="77777777" w:rsidR="00DE0BD2" w:rsidRDefault="00DE0BD2">
      <w:pPr>
        <w:tabs>
          <w:tab w:val="left" w:pos="475"/>
        </w:tabs>
        <w:rPr>
          <w:lang w:val="ru-RU"/>
        </w:rPr>
      </w:pPr>
      <w:r>
        <w:rPr>
          <w:lang w:val="ru-RU"/>
        </w:rPr>
        <w:tab/>
        <w:t>၃။ ယုံကြည်ခြင်းမတိုင်မီ ရှိသော သဘာဝအသိပညာသည် ယုံကြည်ခြင်းနှင့် ဘုရားသခင်ဆီသို့ ဦးတည်စေသော လမ်းကြောင်းဖြစ်သည်။ ဤအသိပညာကို ဘုရားသခင်က ကျွန်ုပ်တို့၏ သဘာဝထဲသို့ ထည့်သွင်းပေးထားပြီး၊ အရာအားလုံးကို ဖန်တီးခဲ့သူ ဘုရားသခင်အား ယုံကြည်ရမည်ဟု ကျွန်ုပ်တို့ကို ကိုယ်တိုင် ယုံကြည်စေသည်။ (အိုင်ဇက် (ဆီးရီးယား))</w:t>
      </w:r>
    </w:p>
    <w:p w14:paraId="0CC90CEC" w14:textId="77777777" w:rsidR="00DE0BD2" w:rsidRDefault="00DE0BD2">
      <w:pPr>
        <w:tabs>
          <w:tab w:val="left" w:pos="475"/>
        </w:tabs>
        <w:rPr>
          <w:lang w:val="ru-RU"/>
        </w:rPr>
      </w:pPr>
      <w:r>
        <w:rPr>
          <w:lang w:val="ru-RU"/>
        </w:rPr>
        <w:tab/>
        <w:t>၆။ ယုံကြည်ခြင်း၏ အလင်းရောင်သည် အမှန်တကယ် တောက်ပနေသူများသည် ဘုရားသခင်ထံ "ဤအရာကို ကျွန်ုပ်တို့အား ပေးပါ" သို့မဟုတ် "ဤအရာကို ကျွန်ုပ်တို့ထံမှ ဖယ်ရှားပါ" ဟု မရှက်မခံ တောင်းဆိုခြင်း မပြုကြ။ ထို့အပြင် သူတို့သည် မိမိတို့အတွက် တစ်စုံတစ်ခုမျှ စိုးရိမ်မထားကြပါ၊ ဘာဖြစ်လို့ဆိုတော့ ယုံကြည်ခြင်း၏ ဝိညာဉ်မျက်စိဖြင့် မိနစ်တိုင်း ဖခင်ဘုရား၏ ကြီးမြတ်သော ကရုဏာကို မြင်မြင်သာသာ မြင်ကြပြီး၊ ထိုအမှန်တရား ဖခင်သည် မည်သည့် မိဘမေတ္တာထက်မဆို အလွန်ကျော်လွန်သော ကြီးမားသော မေတ္တာဖြင့် သူတို့ကို စောင့်ရှောက်နေပါသည်။ ဘုရားသခင်သည် မည်သူမဆိုထက် ပိုမိုစွမ်းဆောင်နိုင်ပြီး ကျွန်ုပ်တို့ တောင်းဆိုနိုင်သမျှ သို့မဟုတ် စိတ်ကူးနိုင်သမျှထက် ပိုမိုကြီးမားစွာ ကူညီနိုင်ပါသည်။ (ဆီးရီးယားရှိ အိုင်ဇက်)</w:t>
      </w:r>
    </w:p>
    <w:p w14:paraId="18017D53" w14:textId="77777777" w:rsidR="00DE0BD2" w:rsidRDefault="00DE0BD2">
      <w:pPr>
        <w:pStyle w:val="Heading4"/>
        <w:tabs>
          <w:tab w:val="left" w:pos="475"/>
        </w:tabs>
        <w:rPr>
          <w:lang w:val="ru-RU"/>
        </w:rPr>
      </w:pPr>
    </w:p>
    <w:p w14:paraId="0C31867D" w14:textId="77777777" w:rsidR="00DE0BD2" w:rsidRDefault="00DE0BD2">
      <w:pPr>
        <w:pStyle w:val="Heading4"/>
        <w:tabs>
          <w:tab w:val="left" w:pos="475"/>
        </w:tabs>
        <w:rPr>
          <w:lang w:val="ru-RU"/>
        </w:rPr>
      </w:pPr>
      <w:bookmarkStart w:id="61" w:name="_Toc519946870"/>
      <w:bookmarkStart w:id="62" w:name="_Toc136188744"/>
      <w:r>
        <w:rPr>
          <w:lang w:val="ru-RU"/>
        </w:rPr>
        <w:t>ဘုရားသခင်အား လိုက်နာခြင်း</w:t>
      </w:r>
      <w:bookmarkEnd w:id="61"/>
      <w:bookmarkEnd w:id="62"/>
    </w:p>
    <w:p w14:paraId="630118C3" w14:textId="77777777" w:rsidR="00DE0BD2" w:rsidRDefault="00DE0BD2">
      <w:pPr>
        <w:tabs>
          <w:tab w:val="left" w:pos="475"/>
        </w:tabs>
        <w:rPr>
          <w:lang w:val="ru-RU"/>
        </w:rPr>
      </w:pPr>
      <w:r>
        <w:rPr>
          <w:lang w:val="ru-RU"/>
        </w:rPr>
        <w:tab/>
        <w:t>၈။ ကောင်းမှုတစ်ခုကို ရွေးချယ်ခြင်းသည် အလိုရှိသူပေါ် မူတည်သော်လည်း၊ ထိုရည်ရွယ်ချက်ကို အကောင်အထည်ဖော်ခြင်းမှာ ဘုရားသခင်၏ လုပ်ဆောင်ချက်ဖြစ်သည်။ ထို့ကြောင့် ကျွန်ုပ်တို့သည် ဤစည်းကမ်းကို လိုက်နာသင့်သည်။ ကျွန်ုပ်တို့အတွင်း ကောင်းမွန်သော ဆန္ဒတစ်ခု ပေါ်ပေါက်လာတိုင်း မကြာခဏ ဆုတောင်းကာ ဘုရားသခင်ထံ ကျွန်ုပ်တို့အား ကူညီပေးရန်သာမက ဤဆန္ဒသည် ဘုရားသခင်အား နှစ်သက်စေပါသလား မနှစ်သက်စေပါသလား ဆိုတာကိုလည်း ပြသပေးပါစေဟု တောင်းဆိုသင့်သည်။ ကောင်းမွန်သော ဆန္ဒတိုင်းသည် ဘုရားသခင်ထံမှ မလာဘဲ အကျိုးရှိသော ဆန္ဒတစ်ခုသာ ဘုရားသခင်ထံမှ လာပါသည်။ (ဆာလံကျမ်းဆရာ အိုင်ဇက်)</w:t>
      </w:r>
    </w:p>
    <w:p w14:paraId="3C1FE940" w14:textId="77777777" w:rsidR="00DE0BD2" w:rsidRDefault="00DE0BD2">
      <w:pPr>
        <w:tabs>
          <w:tab w:val="left" w:pos="475"/>
        </w:tabs>
        <w:rPr>
          <w:lang w:val="ru-RU"/>
        </w:rPr>
      </w:pPr>
      <w:r>
        <w:rPr>
          <w:lang w:val="ru-RU"/>
        </w:rPr>
        <w:tab/>
        <w:t xml:space="preserve">၈။ တစ်ခါတစ်ရံ လူတစ်ယောက်သည် ကောင်းမွန်သောအရာကို ဆန္ဒရှိသော်လည်း ဘုရားသခင်က မကူညီပေးပါ — အဲဒါကတော့ အဲဒီဆန္ဒဟာ မကောင်းဘက်မှလာပြီး ကျွန်ုပ်တို့အတွက် အကျိုးမရှိခြင်းကြောင့်ဖြစ်သည်; — သို့မဟုတ် ဆောင်ရွက်လိုသော အရာသည် ကျွန်ုပ်တို့၏ စွမ်းရည်ထက် ကျော်လွန်နေခြင်းကြောင့် (ကျွန်ုပ်တို့သည် လိုအပ်သော စိတ်ဓာတ်အဆင့် မရောက်ရှိသေးခြင်းကြောင့်)၊ သို့မဟုတ် ကျွန်ုပ်တို့၏ တာဝန်နှင့် မကိုက်ညီခြင်းကြောင့်၊ သို့မဟုတ် စတင်ဆောင်ရွက်ရန် အချိန် မရောက်ရှိသေးခြင်းကြောင့်၊ သို့မဟုတ် ထိုအရာကို ဆောင်ရွက်ရန် လိုအပ်သော အသိပညာနှင့် ရုပ်ပိုင်းဆိုင်ရာ အင်အား မရှိခြင်းကြောင့်၊ သို့မဟုတ် အခြေအနေများက အောင်မြင်မှုကို မထောက်ပံ့နိုင်ခြင်းကြောင့် ဖြစ်ပါသည်။ ထိုအချိန်တွင် မကောင်းဆိုးဝါးသောသူသည် အဆိုပါကိစ္စကို ယုံကြည်စိတ်ချရအောင် ဖန်တီးရန် ကြိုးစားပြီး၊ ကျွန်ုပ်တို့အား ထိုကိစ္စဆီ ဆွဲဆောင်ခြင်းဖြင့် စိတ်ငြိမ်းချမ်းမှုကို ဖျက်ဆီးခြင်း သို့မဟုတ် ထိခိုက်နစ်နာစေလိုသည်။ ထို့ကြောင့် ကျွန်ုပ်တို့သည် ကောင်းမွန်သော </w:t>
      </w:r>
      <w:r>
        <w:rPr>
          <w:lang w:val="ru-RU"/>
        </w:rPr>
        <w:lastRenderedPageBreak/>
        <w:t>ရည်ရွယ်ချက်များကို ဂရုစိုက်စွာ စစ်ဆေးရမည်။ အကြံဉာဏ်ယူပြီးမှသာ အရာအားလုံးကို ဆောင်ရွက်သင့်သည်။ (အိုင်ဇက် ဆိုသူ)။</w:t>
      </w:r>
    </w:p>
    <w:p w14:paraId="2F44121F" w14:textId="77777777" w:rsidR="00DE0BD2" w:rsidRDefault="00DE0BD2">
      <w:pPr>
        <w:pStyle w:val="Heading4"/>
        <w:tabs>
          <w:tab w:val="left" w:pos="475"/>
        </w:tabs>
        <w:rPr>
          <w:lang w:val="ru-RU"/>
        </w:rPr>
      </w:pPr>
    </w:p>
    <w:p w14:paraId="6177E8E1" w14:textId="77777777" w:rsidR="00DE0BD2" w:rsidRPr="00F53626" w:rsidRDefault="00DE0BD2">
      <w:pPr>
        <w:pStyle w:val="Heading4"/>
        <w:tabs>
          <w:tab w:val="left" w:pos="475"/>
        </w:tabs>
        <w:rPr>
          <w:sz w:val="23"/>
          <w:szCs w:val="22"/>
          <w:lang w:val="ru-RU"/>
        </w:rPr>
      </w:pPr>
      <w:bookmarkStart w:id="63" w:name="_Toc519946871"/>
      <w:bookmarkStart w:id="64" w:name="_Toc136188745"/>
      <w:r w:rsidRPr="00F53626">
        <w:rPr>
          <w:sz w:val="23"/>
          <w:szCs w:val="22"/>
          <w:lang w:val="ru-RU"/>
        </w:rPr>
        <w:t>မျှော်လင့်ခြင်း၊ တရားမျှတမှုကိုလိုက်စားခြင်း၊ သည်းခံခြင်း</w:t>
      </w:r>
      <w:bookmarkEnd w:id="63"/>
      <w:bookmarkEnd w:id="64"/>
    </w:p>
    <w:p w14:paraId="502DF3BA" w14:textId="77777777" w:rsidR="00DE0BD2" w:rsidRPr="00F53626" w:rsidRDefault="00DE0BD2">
      <w:pPr>
        <w:tabs>
          <w:tab w:val="left" w:pos="475"/>
        </w:tabs>
        <w:rPr>
          <w:sz w:val="23"/>
          <w:szCs w:val="22"/>
          <w:lang w:val="ru-RU"/>
        </w:rPr>
      </w:pPr>
      <w:r w:rsidRPr="00F53626">
        <w:rPr>
          <w:sz w:val="23"/>
          <w:szCs w:val="22"/>
          <w:lang w:val="ru-RU"/>
        </w:rPr>
        <w:tab/>
        <w:t>၁၀။ ဘုရားသခင်၏ ထင်ရှားသော ကာကွယ်မှုကို မခံစားဖူးသော နှလုံးသားသည် ခရစ်တော်နှင့် ဆက်သွယ်၍ မရနိုင်ပါ။ (အိုင်ဇက် (ဆီးရီးယား))။</w:t>
      </w:r>
    </w:p>
    <w:p w14:paraId="0DEC074E" w14:textId="77777777" w:rsidR="00DE0BD2" w:rsidRPr="00F53626" w:rsidRDefault="00DE0BD2">
      <w:pPr>
        <w:tabs>
          <w:tab w:val="left" w:pos="475"/>
        </w:tabs>
        <w:rPr>
          <w:sz w:val="23"/>
          <w:szCs w:val="22"/>
          <w:lang w:val="ru-RU"/>
        </w:rPr>
      </w:pPr>
      <w:r w:rsidRPr="00F53626">
        <w:rPr>
          <w:sz w:val="23"/>
          <w:szCs w:val="22"/>
          <w:lang w:val="ru-RU"/>
        </w:rPr>
        <w:tab/>
        <w:t>၁၀။ လူတစ်ဦးသည် ဘုရားသခင်၏ အလိုတော်ကို ကိုယ်တိုင်လိုက်နာခြင်းမပြုမီ ဘုရားသခင်၌ မျှော်လင့်ခြင်းကို မရရှိနိုင်ပါ။ အကြောင်းမှာ ဘုရားသခင်၌ မျှော်လင့်ခြင်းနှင့် ရဲရဲတင်းတင်းဖြစ်ခြင်းတို့သည် စိတ်ဓာတ်၏ သက်သေမှ မွေးဖွားလာပြီး၊ ကျွန်ုပ်တို့စိတ်၏ သေချာသက်သေမှတဆင့်သာ ဘုရားသခင်၌ မျှော်လင့်ခြင်းကို ရရှိပါသည်။ (ဆီးရီးယားရှိ အိုင်ဇက်)</w:t>
      </w:r>
    </w:p>
    <w:p w14:paraId="32E101EB" w14:textId="77777777" w:rsidR="00DE0BD2" w:rsidRPr="00F53626" w:rsidRDefault="00DE0BD2">
      <w:pPr>
        <w:tabs>
          <w:tab w:val="left" w:pos="475"/>
        </w:tabs>
        <w:rPr>
          <w:sz w:val="23"/>
          <w:szCs w:val="22"/>
          <w:lang w:val="ru-RU"/>
        </w:rPr>
      </w:pPr>
      <w:r w:rsidRPr="00F53626">
        <w:rPr>
          <w:sz w:val="23"/>
          <w:szCs w:val="22"/>
          <w:lang w:val="ru-RU"/>
        </w:rPr>
        <w:tab/>
        <w:t>၁၁။ ဘုရားသခင်သည် အမိန့်များကို လိုက်နာခြင်းသာမက၊ အထူးသဖြင့် ဝိညာဉ်၏ ပြုပြင်ပြောင်းလဲခြင်းကို တောင်းဆိုသည်၊ ထိုပြုပြင်ပြောင်းလဲခြင်းအတွက်ပင် အမိန့်များ ပေးထားခြင်းဖြစ်သည်။ ကိုယ်ခန္ဓာသည် ကောင်းမှုနှင့် မကောင်းမှု လုပ်ရပ်များတွင် တန်းတူ ပါဝင်သော်လည်း၊ စိတ်သည် ၎င်း၏ သဘောထားအပေါ် မူတည်၍ လုပ်ဆောင်ချက်တိုင်းတွင် တရားမျှတခြင်း သို့မဟုတ် ပြစ်မှု တစ်ခုခု ဖြစ်လာသည်။ (အိုင်ဇက် (ဆီးရီးယား))။</w:t>
      </w:r>
    </w:p>
    <w:p w14:paraId="7D137241" w14:textId="77777777" w:rsidR="00DE0BD2" w:rsidRPr="00F53626" w:rsidRDefault="00DE0BD2">
      <w:pPr>
        <w:tabs>
          <w:tab w:val="left" w:pos="475"/>
        </w:tabs>
        <w:rPr>
          <w:sz w:val="23"/>
          <w:szCs w:val="22"/>
          <w:lang w:val="ru-RU"/>
        </w:rPr>
      </w:pPr>
      <w:r w:rsidRPr="00F53626">
        <w:rPr>
          <w:sz w:val="23"/>
          <w:szCs w:val="22"/>
          <w:lang w:val="ru-RU"/>
        </w:rPr>
        <w:tab/>
        <w:t xml:space="preserve">၁၁။ ဤခဏတာကမ္ဘာ၌ ဘဝသည် ကျောက်ပြားပေါ်တွင် စာလုံးများရေးသားထားသကဲ့သို့ဖြစ်သည်။ မည်သူမဆို မိမိလိုချင်သည့်အချိန်တွင် စကားလုံးများထည့်သွင်းခြင်း၊ ဖျက်ခြင်း သို့မဟုတ် စာလုံးများကို ပြန်စီခြင်း ပြုလုပ်နိုင်သည်။ သို့သော် </w:t>
      </w:r>
      <w:r w:rsidRPr="00F53626">
        <w:rPr>
          <w:sz w:val="23"/>
          <w:szCs w:val="22"/>
          <w:lang w:val="ru-RU"/>
        </w:rPr>
        <w:lastRenderedPageBreak/>
        <w:t>နောင်လာမည့်ဘဝသည် မဖြည့်မဖျက်နိုင်သော အဖြူစာရွက်ပေါ်တွင် မင်းတံဆိပ်ဖြင့် ပိတ်ထားသည့် လက်ရေးစာတမ်းကဲ့သို့ဖြစ်သည်။ ထို့ကြောင့် ဤပြောင်းလဲတတ်သောဘဝ၌ ကျွန်ုပ်တို့ ရှိနေစဉ် မိမိကိုယ်ကို သတိထားကြပါစို့။ ကျွန်ုပ်တို့၏ လက်ဖြင့် ရေးဆွဲနေရသည့် ဘဝစာတမ်းပေါ်တွင်လည်း ကောင်းမွန်သော အပိုများ ထည့်သွင်းရန်နှင့် ယခင်က ပြုခဲ့သည့် အမှားများကို ဖျက်ပစ်ရန် ကြိုးပမ်းကြပါစို့။ အကြောင်းကတော့ ကျွန်ုပ်တို့ ဒီကမ္ဘာ၌ ရှိနေစဉ် ဘုရားသခင်သည် ကောင်းမှု သို့မဟုတ် မကောင်းမှု တစ်ခုခုကို မဆို မိမိ၏ တံဆိပ်ဖြင့် မထိုးသွင်းသေးပါ၊ ကျွန်ုပ်တို့၏ ဘဝမှ ထွက်ခွာမည့် နာရီထိသာ။ (ဆာလစ်ဘရီးယားရှိ အိုင်ဇက်)</w:t>
      </w:r>
    </w:p>
    <w:p w14:paraId="6E13184E" w14:textId="77777777" w:rsidR="00DE0BD2" w:rsidRPr="00F53626" w:rsidRDefault="00DE0BD2">
      <w:pPr>
        <w:tabs>
          <w:tab w:val="left" w:pos="475"/>
        </w:tabs>
        <w:rPr>
          <w:sz w:val="23"/>
          <w:szCs w:val="22"/>
          <w:lang w:val="ru-RU"/>
        </w:rPr>
      </w:pPr>
      <w:r w:rsidRPr="00F53626">
        <w:rPr>
          <w:sz w:val="23"/>
          <w:szCs w:val="22"/>
          <w:lang w:val="ru-RU"/>
        </w:rPr>
        <w:tab/>
        <w:t>၁၂။ ယခင်က ကျူးလွန်ခဲ့သော အပြစ်များကို သတိရ၍ ကိုယ်တိုင် ပြစ်ဒဏ် ခံယူသောအခါ ဘုရားသခင်သည် သူတို့အား ကျေနပ်စွာ ကြည့်ရှုတော်မူသည်။ ဘုရားသခင်သည် သူ၏လမ်းမှ လွဲမှားသွားသောကြောင့် ကိုယ်တိုင်ဒဏ်ခတ်ခြင်းပြုသူအား ဝမ်းမြောက်တော်မူပြီး၊ ၎င်းသည် ရိုးသားစွာ ပြန်လည်တောင်းပန်မှု၏ သက်သေတစ်ခုဖြစ်သည်။ အပြစ်သားတစ်ဦးသည် ကိုယ်တိုင်ကို ပိုမိုစည်းကမ်းကျင့်သမျှ ဘုရားသခင်၏ ကရုဏာလည်း ပိုမိုတိုးတက်လာသည်။ (အိုင်ဇက် ဆီးရီးယား)။</w:t>
      </w:r>
    </w:p>
    <w:p w14:paraId="6D98495E" w14:textId="77777777" w:rsidR="00DE0BD2" w:rsidRPr="00F53626" w:rsidRDefault="00DE0BD2">
      <w:pPr>
        <w:tabs>
          <w:tab w:val="left" w:pos="475"/>
        </w:tabs>
        <w:rPr>
          <w:sz w:val="23"/>
          <w:szCs w:val="22"/>
          <w:lang w:val="ru-RU"/>
        </w:rPr>
      </w:pPr>
    </w:p>
    <w:p w14:paraId="06437DAF" w14:textId="77777777" w:rsidR="00DE0BD2" w:rsidRPr="00F53626" w:rsidRDefault="00DE0BD2">
      <w:pPr>
        <w:pStyle w:val="Heading4"/>
        <w:tabs>
          <w:tab w:val="left" w:pos="475"/>
        </w:tabs>
        <w:rPr>
          <w:sz w:val="23"/>
          <w:szCs w:val="22"/>
          <w:lang w:val="ru-RU"/>
        </w:rPr>
      </w:pPr>
      <w:bookmarkStart w:id="65" w:name="_Toc519946872"/>
      <w:bookmarkStart w:id="66" w:name="_Toc136188746"/>
      <w:r w:rsidRPr="00F53626">
        <w:rPr>
          <w:sz w:val="23"/>
          <w:szCs w:val="22"/>
          <w:lang w:val="ru-RU"/>
        </w:rPr>
        <w:t>သည်းခံခြင်း၊ ရဲရဲတင်းတင်း</w:t>
      </w:r>
      <w:bookmarkEnd w:id="65"/>
      <w:bookmarkEnd w:id="66"/>
    </w:p>
    <w:p w14:paraId="663950A7" w14:textId="77777777" w:rsidR="00DE0BD2" w:rsidRPr="00F53626" w:rsidRDefault="00DE0BD2">
      <w:pPr>
        <w:tabs>
          <w:tab w:val="left" w:pos="475"/>
        </w:tabs>
        <w:rPr>
          <w:sz w:val="23"/>
          <w:szCs w:val="22"/>
          <w:lang w:val="ru-RU"/>
        </w:rPr>
      </w:pPr>
      <w:r w:rsidRPr="00F53626">
        <w:rPr>
          <w:sz w:val="23"/>
          <w:szCs w:val="22"/>
          <w:lang w:val="ru-RU"/>
        </w:rPr>
        <w:tab/>
        <w:t xml:space="preserve">၁၃။ ဝိညာဉ်တော်၏ အလိုတော်မှာ ချစ်မြတ်နိုးသူများသည် အလုပ်အကိုင်နှင့် အခက်အခဲများထဲတွင် နေထိုင်သင့်ကြောင်း ဖြစ်သည်။ ဘုရားသခင်၏ ဝိညာဉ်တော်သည် အေးချမ်းသက်သာစွာ နေထိုင်သူများထဲတွင် မနေထိုင်ပါ။ ဘုရားသခင်၏ သားသမီးများကို </w:t>
      </w:r>
      <w:r w:rsidRPr="00F53626">
        <w:rPr>
          <w:sz w:val="23"/>
          <w:szCs w:val="22"/>
          <w:lang w:val="ru-RU"/>
        </w:rPr>
        <w:lastRenderedPageBreak/>
        <w:t>အခြားသူများထက် ဤနည်းဖြင့် ခွဲခြားနိုင်သည်။ သူတို့သည် ဒုက္ခဒဏ်များထဲတွင် နေထိုင်ကြသော်လည်း ကမ္ဘာကြီးသည် ခမ်းနားချမ်းသာခြင်းနှင့် အေးချမ်းသက်သာခြင်းကို ဂုဏ်ယူလျက်ရှိသည်။ ဘုရားသခင်သည် သူ၏ချစ်သားများအား ကိုယ်ခန္ဓာရှိစဉ် အနားယူခွင့် မပေးဘဲ ဝမ်းနည်းခြင်း၊ အခက်အခဲ၊ အလုပ်ရှုပ်ခြင်း၊ ဆင်းရဲခြင်း၊ အဝတ်မရှိခြင်း၊ လိုအပ်ခြင်း၊ ဂုဏ်ကျဆင်းခြင်း၊ အနှိပ်တိုက်ခံရခြင်း၊ ပင်ပန်းနွမ်းနယ်သောခန္ဓာနှင့် ဝမ်းနည်းသောစိတ်များထဲတွင် နေထိုင်ရန် ဆန္ဒရှိသည်။ ထိုကြောင့် သူတို့အကြောင်း ပြောခဲ့သည့် "</w:t>
      </w:r>
      <w:r w:rsidRPr="00F53626">
        <w:rPr>
          <w:i/>
          <w:sz w:val="23"/>
          <w:szCs w:val="22"/>
          <w:lang w:val="ru-RU"/>
        </w:rPr>
        <w:t>ဤလောက၌ သင်တို့သည် ဒုက္ခကို ခံရမည်</w:t>
      </w:r>
      <w:r w:rsidRPr="00F53626">
        <w:rPr>
          <w:sz w:val="23"/>
          <w:szCs w:val="22"/>
          <w:lang w:val="ru-RU"/>
        </w:rPr>
        <w:t>" (ယောဟန် ၁၆:၃၃) ဆိုသော စကားသည် ဤသို့ဖြင့် ပြည့်စုံပါသည်။ ဘုရားသခင်သည် ငြိမ်းချမ်းမှုထဲတွင် နေထိုင်သူများသည် မိမိကို ချစ်နိုင်ခြင်း မရှိကြောင်း သိမြင်ပြီး ထို့ကြောင့် တရားသူများအား ယာယီငြိမ်းချမ်းခြင်းနှင့် ပျော်ရွှင်ခြင်းကို ငြင်းပယ်တော်မူသည်။ (အိုင်ဇက် (ဆီးရီးယား))</w:t>
      </w:r>
    </w:p>
    <w:p w14:paraId="3FD80BB5" w14:textId="77777777" w:rsidR="00DE0BD2" w:rsidRPr="00F53626" w:rsidRDefault="00DE0BD2">
      <w:pPr>
        <w:tabs>
          <w:tab w:val="left" w:pos="475"/>
        </w:tabs>
        <w:rPr>
          <w:sz w:val="23"/>
          <w:szCs w:val="22"/>
          <w:lang w:val="ru-RU"/>
        </w:rPr>
      </w:pPr>
      <w:r w:rsidRPr="00F53626">
        <w:rPr>
          <w:sz w:val="23"/>
          <w:szCs w:val="22"/>
          <w:lang w:val="ru-RU"/>
        </w:rPr>
        <w:tab/>
        <w:t>၁၃။ စိုစွတ်သော သစ်သားကို မီးမလောင်သလို၊ ငြိမ်းချမ်းခြင်းကို ချစ်သော နှလုံးသားထဲတွင် ဘုရားသခင်၏ မီးလောင်မတက်ပါ။ (အိုင်ဇက် (ဆီးရီးယား))</w:t>
      </w:r>
    </w:p>
    <w:p w14:paraId="5E45EDF4" w14:textId="77777777" w:rsidR="00DE0BD2" w:rsidRPr="00F53626" w:rsidRDefault="00DE0BD2">
      <w:pPr>
        <w:tabs>
          <w:tab w:val="left" w:pos="475"/>
        </w:tabs>
        <w:rPr>
          <w:sz w:val="23"/>
          <w:szCs w:val="22"/>
          <w:lang w:val="ru-RU"/>
        </w:rPr>
      </w:pPr>
      <w:r w:rsidRPr="00F53626">
        <w:rPr>
          <w:sz w:val="23"/>
          <w:szCs w:val="22"/>
          <w:lang w:val="ru-RU"/>
        </w:rPr>
        <w:tab/>
        <w:t>၁၃။ လက်တွေ့အလုပ်မလုပ်နိုင်ပါက အနည်းဆုံး စိတ်ထဲတွင် ဝမ်းနည်းပါ။ (ဆီးရီးယား အိုင်ဇက်)</w:t>
      </w:r>
    </w:p>
    <w:p w14:paraId="3BC68341" w14:textId="77777777" w:rsidR="00DE0BD2" w:rsidRDefault="00DE0BD2">
      <w:pPr>
        <w:pStyle w:val="Heading4"/>
        <w:tabs>
          <w:tab w:val="left" w:pos="475"/>
        </w:tabs>
        <w:rPr>
          <w:lang w:val="ru-RU"/>
        </w:rPr>
      </w:pPr>
    </w:p>
    <w:p w14:paraId="49A637BE" w14:textId="77777777" w:rsidR="00DE0BD2" w:rsidRPr="00F53626" w:rsidRDefault="00DE0BD2">
      <w:pPr>
        <w:pStyle w:val="Heading4"/>
        <w:tabs>
          <w:tab w:val="left" w:pos="475"/>
        </w:tabs>
        <w:rPr>
          <w:sz w:val="23"/>
          <w:szCs w:val="22"/>
          <w:lang w:val="ru-RU"/>
        </w:rPr>
      </w:pPr>
      <w:bookmarkStart w:id="67" w:name="_Toc519946873"/>
      <w:bookmarkStart w:id="68" w:name="_Toc136188747"/>
      <w:r w:rsidRPr="00F53626">
        <w:rPr>
          <w:sz w:val="23"/>
          <w:szCs w:val="22"/>
          <w:lang w:val="ru-RU"/>
        </w:rPr>
        <w:t>ကျွမ်းကျင်မှု၊ အလယ်အလတ်</w:t>
      </w:r>
      <w:bookmarkEnd w:id="67"/>
      <w:bookmarkEnd w:id="68"/>
    </w:p>
    <w:p w14:paraId="08B559C8" w14:textId="77777777" w:rsidR="00DE0BD2" w:rsidRPr="00F53626" w:rsidRDefault="00DE0BD2">
      <w:pPr>
        <w:tabs>
          <w:tab w:val="left" w:pos="475"/>
        </w:tabs>
        <w:rPr>
          <w:sz w:val="23"/>
          <w:szCs w:val="22"/>
          <w:lang w:val="ru-RU"/>
        </w:rPr>
      </w:pPr>
      <w:r w:rsidRPr="00F53626">
        <w:rPr>
          <w:sz w:val="23"/>
          <w:szCs w:val="22"/>
          <w:lang w:val="ru-RU"/>
        </w:rPr>
        <w:tab/>
        <w:t xml:space="preserve">၂၁။ သင်တစ်စုံတစ်ခုကို ပြင်းထန်စွာ ချစ်မြတ်နိုးလာခဲ့လျှင်၊ ဤဘဝတွင်သာမက နောင်ဘဝသို့လည်း သင့်နှင့်အတူ သွားမည်ဟု ယုံကြည်ပါ။ ကောင်းသောအရာဖြစ်ပါက ဝမ်းမြောက်ကာ ဘုရားသခင်အား ကျေးဇူးတင်ပါ၊ မကောင်းသောအရာဖြစ်ပါက </w:t>
      </w:r>
      <w:r w:rsidRPr="00F53626">
        <w:rPr>
          <w:sz w:val="23"/>
          <w:szCs w:val="22"/>
          <w:lang w:val="ru-RU"/>
        </w:rPr>
        <w:lastRenderedPageBreak/>
        <w:t>ဝမ်းနည်းကာ အသက်ရှူရှည်စွာ ငိုကြွေးပါ။ ထို့ကြောင့် သင်အသက်ရှင်နေစဉ်၌ ဤချိတ်ဆက်မှုမှ ကိုယ်တိုင်လွတ်မြောက်ရန် ကြိုးပမ်းပါ။ (အိုင်ဇက် (ဆီးရီးယား))</w:t>
      </w:r>
    </w:p>
    <w:p w14:paraId="3041F465" w14:textId="77777777" w:rsidR="00DE0BD2" w:rsidRPr="00F53626" w:rsidRDefault="00DE0BD2">
      <w:pPr>
        <w:tabs>
          <w:tab w:val="left" w:pos="475"/>
        </w:tabs>
        <w:rPr>
          <w:sz w:val="23"/>
          <w:szCs w:val="22"/>
          <w:lang w:val="ru-RU"/>
        </w:rPr>
      </w:pPr>
      <w:r w:rsidRPr="00F53626">
        <w:rPr>
          <w:sz w:val="23"/>
          <w:szCs w:val="22"/>
          <w:lang w:val="ru-RU"/>
        </w:rPr>
        <w:tab/>
        <w:t>၂၁။ မကောင်းမှုတစ်ခုသည် ငယ်ငယ်နှင့် မသက်ကြီးခင်ကာလ၌ ၎င်းကို အမြစ်မှ ဖြုတ်ပစ်လိုက်ပါ၊ မဟုတ်လျှင် ၎င်းသည် အနှံ့အပြားသို့ ချောင်းများထွက်ကာ ကြီးထွားလာမည်။ အမှားသည် သင့်အတွက် သေးငယ်နေသေးသည်ဟု ထင်နေစဉ်တွင် ဂရုမစိုက်ခြင်းမပြုပါနှင့်၊ နောက်ပိုင်းတွင် ထိုအမှားသည် သင့်အား ကြမ်းတမ်းသော အရှင်သခင်တစ်ဦးကဲ့သို့ ဖမ်းဆီးကာ ကျွန်နှင့် အကျဉ်းသားကဲ့သို့ ထွက်ပြေးခိုင်းမည်ဖြစ်သည်။ သို့သော် စတင်ချိန်မှစ၍ စိတ်အားထက်သန်မှုကို တားမြစ်နိုင်သူသည် မကြာမီ ထိုအရာထက် ကျော်လွန်နိုင်မည်ဖြစ်သည်။ (ဆာလံမြို့မှ အိုင်ဇက်)</w:t>
      </w:r>
    </w:p>
    <w:p w14:paraId="6D499D02" w14:textId="77777777" w:rsidR="00DE0BD2" w:rsidRPr="00F53626" w:rsidRDefault="00DE0BD2">
      <w:pPr>
        <w:tabs>
          <w:tab w:val="left" w:pos="475"/>
        </w:tabs>
        <w:rPr>
          <w:sz w:val="23"/>
          <w:szCs w:val="22"/>
          <w:lang w:val="ru-RU"/>
        </w:rPr>
      </w:pPr>
      <w:r w:rsidRPr="00F53626">
        <w:rPr>
          <w:sz w:val="23"/>
          <w:szCs w:val="22"/>
          <w:lang w:val="ru-RU"/>
        </w:rPr>
        <w:tab/>
        <w:t>၂၃။ ပြန်လည်တောင်းပန်မည်ဟု မျှော်လင့်ကာ ဒုတိယအကြိမ် ရည်ရွယ်၍ ပြစ်မူကျူးလွန်သူသည် ဘုရားသခင်အား လိမ်လည်နေသည်။ သေခြင်းသည် မထင်မှတ်ဘဲ သူ့ကို ရောက်ရှိလာကာ၊ သူမျှော်လင့်ထားသည့် ကောင်းမွန်သော ရည်ရွယ်ချက်များကို အကောင်အထည်ဖော်မည့် အချိန်ကို မမြင်မီ သေဆုံးမည်။ (ဆာလစ်မှ အိုင်ဇက်)</w:t>
      </w:r>
    </w:p>
    <w:p w14:paraId="3C193928" w14:textId="77777777" w:rsidR="00DE0BD2" w:rsidRPr="00F53626" w:rsidRDefault="00DE0BD2">
      <w:pPr>
        <w:tabs>
          <w:tab w:val="left" w:pos="475"/>
        </w:tabs>
        <w:rPr>
          <w:sz w:val="23"/>
          <w:szCs w:val="22"/>
          <w:lang w:val="ru-RU"/>
        </w:rPr>
      </w:pPr>
      <w:r w:rsidRPr="00F53626">
        <w:rPr>
          <w:sz w:val="23"/>
          <w:szCs w:val="22"/>
          <w:lang w:val="ru-RU"/>
        </w:rPr>
        <w:tab/>
        <w:t>၂၄။ မိမိအခန်းမှ မလိုအပ်သော ပစ္စည်းများအားလုံးကို ဖယ်ရှားလိုက်ပါ၊ ထိုသို့ဖြင့် ကိုယ်ထိန်းချုပ်မှုကို လေ့ကျင့်နိုင်ရန် မိမိကိုယ်ကို ဖိအားပေးနိုင်ပါလိမ့်မည်။ အရာရာတွင် သက်သာသက်သာ သုံးစွဲခြင်းသည် ကိုယ်ထိန်းချုပ်မှုကို သင်ကြားပေးပါသည်။ (ဆီးရီးယားရှိ အိုင်ဇက်)</w:t>
      </w:r>
    </w:p>
    <w:p w14:paraId="2EB28EDF" w14:textId="77777777" w:rsidR="00DE0BD2" w:rsidRPr="00F53626" w:rsidRDefault="00DE0BD2">
      <w:pPr>
        <w:tabs>
          <w:tab w:val="left" w:pos="475"/>
        </w:tabs>
        <w:rPr>
          <w:sz w:val="23"/>
          <w:szCs w:val="22"/>
          <w:lang w:val="ru-RU"/>
        </w:rPr>
      </w:pPr>
      <w:r w:rsidRPr="00F53626">
        <w:rPr>
          <w:sz w:val="23"/>
          <w:szCs w:val="22"/>
          <w:lang w:val="ru-RU"/>
        </w:rPr>
        <w:lastRenderedPageBreak/>
        <w:tab/>
        <w:t>၂၆။ မည်သူမဆို ကမ္ဘာ့ပစ္စည်းများကို ကိုယ်တိုင် စိတ်တိုင်းကျ စွန့်လွှတ်လိုက်လျှင်၊ သူစွန့်လွှတ်သည့် အတိုင်းအတာအထိ ဘုရားသခင်၏ ကရုဏာနှင့် လူသားများအပေါ် ဘုရားသခင်၏ ချစ်ခြင်းမေတ္တာက ထောက်ပံ့ကူညီမည်။ (ဆီးရီးယား အိုင်ဇက်)</w:t>
      </w:r>
    </w:p>
    <w:p w14:paraId="131FC49A" w14:textId="77777777" w:rsidR="00DE0BD2" w:rsidRPr="00F53626" w:rsidRDefault="00DE0BD2">
      <w:pPr>
        <w:pStyle w:val="Heading4"/>
        <w:tabs>
          <w:tab w:val="left" w:pos="475"/>
        </w:tabs>
        <w:rPr>
          <w:sz w:val="23"/>
          <w:szCs w:val="22"/>
          <w:lang w:val="ru-RU"/>
        </w:rPr>
      </w:pPr>
    </w:p>
    <w:p w14:paraId="44C5F547" w14:textId="77777777" w:rsidR="00DE0BD2" w:rsidRPr="00F53626" w:rsidRDefault="00DE0BD2">
      <w:pPr>
        <w:pStyle w:val="Heading4"/>
        <w:tabs>
          <w:tab w:val="left" w:pos="475"/>
        </w:tabs>
        <w:rPr>
          <w:sz w:val="23"/>
          <w:szCs w:val="22"/>
          <w:lang w:val="ru-RU"/>
        </w:rPr>
      </w:pPr>
      <w:bookmarkStart w:id="69" w:name="_Toc519946874"/>
      <w:bookmarkStart w:id="70" w:name="_Toc136188748"/>
      <w:r w:rsidRPr="00F53626">
        <w:rPr>
          <w:sz w:val="23"/>
          <w:szCs w:val="22"/>
          <w:lang w:val="ru-RU"/>
        </w:rPr>
        <w:t>ဝမ်းနည်းခြင်းများ</w:t>
      </w:r>
      <w:bookmarkEnd w:id="69"/>
      <w:bookmarkEnd w:id="70"/>
    </w:p>
    <w:p w14:paraId="795F7A82" w14:textId="77777777" w:rsidR="00DE0BD2" w:rsidRPr="00F53626" w:rsidRDefault="00DE0BD2">
      <w:pPr>
        <w:tabs>
          <w:tab w:val="left" w:pos="475"/>
        </w:tabs>
        <w:rPr>
          <w:sz w:val="23"/>
          <w:szCs w:val="22"/>
          <w:lang w:val="ru-RU"/>
        </w:rPr>
      </w:pPr>
      <w:r w:rsidRPr="00F53626">
        <w:rPr>
          <w:sz w:val="23"/>
          <w:szCs w:val="22"/>
          <w:lang w:val="ru-RU"/>
        </w:rPr>
        <w:tab/>
        <w:t>၂၈။ ကောင်းမြတ်ခြင်းများသည် ဝမ်းနည်းခြင်းနှင့် ဆက်စပ်နေသည်။ ဝမ်းနည်းခြင်းကို ရှောင်ရှားသူတိုင်းသည် မလွဲမသွေ ကောင်းမြတ်ခြင်းကိုလည်း လက်လွှတ်သွားမည်။ သင် သမာဓိကို ဆန္ဒရှိပါက မည်သည့်ဝမ်းနည်းမှုကိုမဆို ကိုယ်တိုင်ခံယူပါ၊ ဝမ်းနည်းမှုများသည် နိမ့်ကျခြင်းကို ဖွားမြင်စေသည်။ အမှန်တရားကို မသိရှိသေးမီအထိ စမ်းသပ်မှုများမှတဆင့် ကျွန်ုပ်တို့သည် နိမ့်ကျခြင်းဆီသို့ နီးကပ်လာမည်။ ဝမ်းနည်းမှုမရှိဘဲ ကိုယ့်သမာဓိကို ခံစားသူတိုင်းအတွက် မာနတံခါးသည် ကျယ်ပြန့်စွာ ဖွင့်လှစ်ထားသည်။ (ဆီးရီးယား အိုင်ဇက်)</w:t>
      </w:r>
    </w:p>
    <w:p w14:paraId="5EEBC5A3" w14:textId="77777777" w:rsidR="00DE0BD2" w:rsidRPr="00F53626" w:rsidRDefault="00DE0BD2">
      <w:pPr>
        <w:tabs>
          <w:tab w:val="left" w:pos="475"/>
        </w:tabs>
        <w:rPr>
          <w:sz w:val="23"/>
          <w:szCs w:val="22"/>
          <w:lang w:val="ru-RU"/>
        </w:rPr>
      </w:pPr>
      <w:r w:rsidRPr="00F53626">
        <w:rPr>
          <w:sz w:val="23"/>
          <w:szCs w:val="22"/>
          <w:lang w:val="ru-RU"/>
        </w:rPr>
        <w:tab/>
        <w:t xml:space="preserve">၂၈။ ဘုရားသခင်အတွက် ခံရသော သေးငယ်သော ဒုက္ခသည် ဒုက္ခမပါဘဲ ပြုလုပ်သော ကြီးမားသော ကောင်းမှုထက် ပို၍ ကောင်းမြတ်သည်။ ကြိုးစားမှုမပါဘဲ ပြုလုပ်သော အရာသည် ကမ္ဘာ့လူတို့၏ 'တရားမျှတမှု' ဖြစ်ပြီး (သူတို့သည် ပြင်ပအတွက်သာ ကုသိုလ်ပြုလုပ်ကာ ကိုယ်တွင်း၌ မည်သည့်အကျိုးမျှ မရရှိကြ)။ သို့သော် လျှို့ဝှက်စွာ ကြိုးစားကာ ခရစ်တော်ကို အတုယူလိုက်နာပါ၊ ထိုသို့ဖြင့် ခရစ်တော်၏ ဂုဏ်တော်တွင် ပါဝင်ခွင့်ရရန် တန်ဖိုးရှိသူအဖြစ် သတ်မှတ်ခံရမည်။ ကိုယ်ခန္ဓာသည် ခရစ်တော်နှင့်အတူ </w:t>
      </w:r>
      <w:r w:rsidRPr="00F53626">
        <w:rPr>
          <w:sz w:val="23"/>
          <w:szCs w:val="22"/>
          <w:lang w:val="ru-RU"/>
        </w:rPr>
        <w:lastRenderedPageBreak/>
        <w:t>ဒုက္ခခံစားခြင်းမရှိပါက စိတ်ဓာတ်သည် ယေရှုနှင့်အတူ ဂုဏ်ပြုခံရမည်မဟုတ်ပါ။ (ဆီးရီးယားရှိ အိုင်ဇက်)</w:t>
      </w:r>
    </w:p>
    <w:p w14:paraId="1609D429" w14:textId="77777777" w:rsidR="00DE0BD2" w:rsidRPr="00F53626" w:rsidRDefault="00DE0BD2">
      <w:pPr>
        <w:tabs>
          <w:tab w:val="left" w:pos="475"/>
        </w:tabs>
        <w:rPr>
          <w:sz w:val="23"/>
          <w:szCs w:val="22"/>
          <w:lang w:val="ru-RU"/>
        </w:rPr>
      </w:pPr>
      <w:r w:rsidRPr="00F53626">
        <w:rPr>
          <w:sz w:val="23"/>
          <w:szCs w:val="22"/>
          <w:lang w:val="ru-RU"/>
        </w:rPr>
        <w:tab/>
        <w:t>၂၈။ ဝိညာဉ်သည် အားနည်း၍ ကြီးမားသော စမ်းသပ်မှုများကို ခံနိုင်ရန် လုံလောက်သော အင်အားမရှိပါက၊ ထိုစမ်းသပ်မှုများမှ ကင်းလွတ်စေရန် တောင်းဆိုပြီး ဘုရားသခင်က ထိုတောင်းဆိုချက်ကို ဖြည့်ဆည်းပေးခဲ့ပါက၊ သေချာစွာ သိထားပါ၊ ဝိညာဉ်သည် ကြီးမားသော စမ်းသပ်မှုများအတွက် လုံလောက်သော အင်အားမရှိသည့် အတိုင်းအတာအထိ၊ ကြီးမားသော လက်ဆောင်များအတွက်လည်း လုံလောက်သော အင်အားမရှိပါ။ ဘုရားသခင်သည် ကြီးမားသော စမ်းသပ်မှုမရှိဘဲ ကြီးမားသော လက်ဆောင် မပေးပါ။ လက်ဆောင်များကို စမ်းသပ်မှုများနှင့် အချိုးအစားအတိုင်း ဘုရားသခင်က သတ်မှတ်ထားပါသည်။ (အိုင်ဇက် ဆီးရီးယား)။</w:t>
      </w:r>
    </w:p>
    <w:p w14:paraId="121CE97C" w14:textId="77777777" w:rsidR="00DE0BD2" w:rsidRPr="00F53626" w:rsidRDefault="00DE0BD2">
      <w:pPr>
        <w:tabs>
          <w:tab w:val="left" w:pos="475"/>
        </w:tabs>
        <w:rPr>
          <w:sz w:val="23"/>
          <w:szCs w:val="22"/>
          <w:lang w:val="ru-RU"/>
        </w:rPr>
      </w:pPr>
      <w:r w:rsidRPr="00F53626">
        <w:rPr>
          <w:sz w:val="23"/>
          <w:szCs w:val="22"/>
          <w:lang w:val="ru-RU"/>
        </w:rPr>
        <w:tab/>
        <w:t>၂၈။ ဝမ်းနည်းစွာ ငိုကြွေး၍ ဘုရားသခင်ထံ ဆုတောင်းသူများ၏ နှလုံးသားအနီး၌ ဘုရားသခင် ရှိတော်မူသည်။ တစ်ခါတစ်ရံ လူတစ်ဦးသည် ကိုယ်ခန္ဓာဒုက္ခနှင့် အခြားဝမ်းနည်းမှုများ ခံစားရသော်လည်း၊ ထိုဒုက္ခခံစားမှု၏ အတိုင်းအတာအတိုင်း ဘုရားသခင်သည် ဒုက္ခသည်၏ ဝိညာဉ်အား အကောင်းဆုံး ကြင်နာမှုများ ပြုလုပ်တော်မူသည်။ (အိုင်ဇက် (ဆီးရီးယား))</w:t>
      </w:r>
    </w:p>
    <w:p w14:paraId="7A36038C" w14:textId="77777777" w:rsidR="00DE0BD2" w:rsidRDefault="00DE0BD2">
      <w:pPr>
        <w:pStyle w:val="Heading4"/>
        <w:tabs>
          <w:tab w:val="left" w:pos="475"/>
        </w:tabs>
        <w:rPr>
          <w:lang w:val="ru-RU"/>
        </w:rPr>
      </w:pPr>
    </w:p>
    <w:p w14:paraId="05331955" w14:textId="77777777" w:rsidR="00DE0BD2" w:rsidRPr="00F53626" w:rsidRDefault="00DE0BD2">
      <w:pPr>
        <w:pStyle w:val="Heading4"/>
        <w:tabs>
          <w:tab w:val="left" w:pos="475"/>
        </w:tabs>
        <w:rPr>
          <w:sz w:val="23"/>
          <w:szCs w:val="22"/>
          <w:lang w:val="ru-RU"/>
        </w:rPr>
      </w:pPr>
      <w:bookmarkStart w:id="71" w:name="_Toc519946875"/>
      <w:bookmarkStart w:id="72" w:name="_Toc136188749"/>
      <w:r w:rsidRPr="00F53626">
        <w:rPr>
          <w:sz w:val="23"/>
          <w:szCs w:val="22"/>
          <w:lang w:val="ru-RU"/>
        </w:rPr>
        <w:t>နိမ့်ကျခြင်း</w:t>
      </w:r>
      <w:bookmarkEnd w:id="71"/>
      <w:bookmarkEnd w:id="72"/>
    </w:p>
    <w:p w14:paraId="145F94F1" w14:textId="77777777" w:rsidR="00DE0BD2" w:rsidRPr="00F53626" w:rsidRDefault="00DE0BD2">
      <w:pPr>
        <w:tabs>
          <w:tab w:val="left" w:pos="475"/>
        </w:tabs>
        <w:rPr>
          <w:sz w:val="23"/>
          <w:szCs w:val="22"/>
          <w:lang w:val="ru-RU"/>
        </w:rPr>
      </w:pPr>
      <w:r w:rsidRPr="00F53626">
        <w:rPr>
          <w:sz w:val="23"/>
          <w:szCs w:val="22"/>
          <w:lang w:val="ru-RU"/>
        </w:rPr>
        <w:tab/>
        <w:t xml:space="preserve">၃၀။ ကိုယ်ကိုယ်မြှင့်တင်လိုသော စိတ်ခံစားမှုကို တားဆီးရန်၊ သင်၏အားနည်းချက်နှင့် မသိမြင်မှုတို့ကို ဆုတောင်းဖြင့် ဘုရားသခင်ထံ ရိုးသားစွာ ဝန်ခံပါ၊ မဟုတ်လျှင် သင်သည် (ဘုရားသခင်မှ) စွန့်ပစ်ခံရပြီး မကောင်းသော ဆန္ဒများ၏ စွဲဆောင်မှုတွင် ကျရောက်မည်၊ အကြောင်းမှာ </w:t>
      </w:r>
      <w:r w:rsidRPr="00F53626">
        <w:rPr>
          <w:sz w:val="23"/>
          <w:szCs w:val="22"/>
          <w:lang w:val="ru-RU"/>
        </w:rPr>
        <w:lastRenderedPageBreak/>
        <w:t>မာနနောက်တွင် လိင်ဆက်ဆံမှု လိုက်လာသောကြောင့် ဖြစ်သည်။ (အိုင်ဇက် (ဆီးရီးယား))</w:t>
      </w:r>
    </w:p>
    <w:p w14:paraId="31E1AAD5" w14:textId="77777777" w:rsidR="00DE0BD2" w:rsidRPr="00F53626" w:rsidRDefault="00DE0BD2">
      <w:pPr>
        <w:tabs>
          <w:tab w:val="left" w:pos="475"/>
        </w:tabs>
        <w:rPr>
          <w:sz w:val="23"/>
          <w:szCs w:val="22"/>
          <w:lang w:val="ru-RU"/>
        </w:rPr>
      </w:pPr>
      <w:r w:rsidRPr="00F53626">
        <w:rPr>
          <w:sz w:val="23"/>
          <w:szCs w:val="22"/>
          <w:lang w:val="ru-RU"/>
        </w:rPr>
        <w:tab/>
        <w:t>၃၀။ ကောင်းမြတ်ခြင်းသည် ဝမ်းနည်းခြင်း၏ မိခင်ဖြစ်သည်။ ဝမ်းနည်းခြင်းမှ နိမ့်ကျခြင်းဖြစ်ပေါ်ပြီး၊ နိမ့်ကျခြင်းအားဖြင့် ကျေးဇူးတော်ရရှိသည်။ သို့သော် ဆုချီးမြှင့်ခြင်းသည် ကောင်းမြတ်ခြင်းအတွက်မဟုတ်၊ ထိုကောင်းမြတ်ခြင်းကို ရရှိရန် ကြိုးပမ်းအားထုတ်မှုအတွက်မဟုတ်ဘဲ၊ ၎င်းတို့မှတဆင့် ရရှိလာသော နိမ့်ကျခြင်းအတွက်သာ ဖြစ်သည်။ နိမ့်ကျခြင်းမရှိပါက ကောင်းမြတ်ခြင်းများသည် အကျိုးမဲ့ဖြစ်သွားမည်။ (ဆီးရီးယားရှိ အိုင်ဇက်)</w:t>
      </w:r>
    </w:p>
    <w:p w14:paraId="39637995" w14:textId="77777777" w:rsidR="00DE0BD2" w:rsidRPr="00F53626" w:rsidRDefault="00DE0BD2">
      <w:pPr>
        <w:tabs>
          <w:tab w:val="left" w:pos="475"/>
        </w:tabs>
        <w:rPr>
          <w:sz w:val="23"/>
          <w:szCs w:val="22"/>
          <w:lang w:val="ru-RU"/>
        </w:rPr>
      </w:pPr>
      <w:r w:rsidRPr="00F53626">
        <w:rPr>
          <w:sz w:val="23"/>
          <w:szCs w:val="22"/>
          <w:lang w:val="ru-RU"/>
        </w:rPr>
        <w:tab/>
        <w:t>၃၀။ နူးညံ့ဉာဏ်ရှိသူတွင် အမြန်အလျင်၊ အလုအယက်၊ ရှုပ်ထွေးမှု သို့မဟုတ် ပျော့ပျောင်းလွန်း၍ လွင့်လွန်းသော စိတ်များ မရှိဘဲ အချိန်တိုင်း ငြိမ်းချမ်းနေသည်။ သူ့ကို အံ့အားသင့်စေမည့်၊ ရှုပ်ထွေးစေမည့် သို့မဟုတ် ကြောက်ရွံ့စေမည့် အရာ မရှိပါ — ဝမ်းနည်းစဉ်တွင် စိတ်မကျ၊ မျှော်လင့်ချက်မပျောက်သလို၊ ပျော်ရွှင်စဉ်တွင်လည်း အံ့အားမသင့်၊ မထိုက်တန်စွာ မပျော်ရွှင်ပါ။ သို့သော် သူ၏ ပျော်ရွှင်မှုနှင့် ဝမ်းမြောက်မှုအားလုံးသည် သူ၏ ဘုရားသခင်အား နှစ်မြောစေသော အရာများတွင်သာ ရှိပါသည်။ (ဆီးရီးယားရှိ အိုင်ဇက်)</w:t>
      </w:r>
    </w:p>
    <w:p w14:paraId="383C188E" w14:textId="77777777" w:rsidR="00DE0BD2" w:rsidRPr="00F53626" w:rsidRDefault="00DE0BD2">
      <w:pPr>
        <w:tabs>
          <w:tab w:val="left" w:pos="475"/>
        </w:tabs>
        <w:rPr>
          <w:sz w:val="23"/>
          <w:szCs w:val="22"/>
          <w:lang w:val="ru-RU"/>
        </w:rPr>
      </w:pPr>
      <w:r w:rsidRPr="00F53626">
        <w:rPr>
          <w:sz w:val="23"/>
          <w:szCs w:val="22"/>
          <w:lang w:val="ru-RU"/>
        </w:rPr>
        <w:tab/>
        <w:t>၃၀။ ကိုယ်ပိုင်အားကို မယုံကြည်ပါနှင့်၊ မဟုတ်လျှင် ဘုရားသခင်သည် အားနည်းမှုကြောင့် သင်ကျဆင်းစေနိုင်ပြီး၊ ထိုခါမှ ခက်ခဲသော အတွေ့အကြုံများမှတဆင့် သင်၏ ကိုယ်ပိုင်အားနည်းချက်ကို သိမြင်လာမည်။ (အိုင်ဇက် (ဆီးရီးယား))</w:t>
      </w:r>
    </w:p>
    <w:p w14:paraId="7486C7BD" w14:textId="77777777" w:rsidR="00DE0BD2" w:rsidRPr="00F53626" w:rsidRDefault="00DE0BD2">
      <w:pPr>
        <w:tabs>
          <w:tab w:val="left" w:pos="475"/>
        </w:tabs>
        <w:rPr>
          <w:sz w:val="23"/>
          <w:szCs w:val="22"/>
          <w:lang w:val="ru-RU"/>
        </w:rPr>
      </w:pPr>
      <w:r w:rsidRPr="00F53626">
        <w:rPr>
          <w:sz w:val="23"/>
          <w:szCs w:val="22"/>
          <w:lang w:val="ru-RU"/>
        </w:rPr>
        <w:lastRenderedPageBreak/>
        <w:tab/>
        <w:t>၃၀။ လူတစ်ဦး မည်သည့်အရာတွင်မဆို ဂုဏ်ပြုမိပါက၊ ဘုရားသခင်သည် သူအား ပြောင်းလဲခွင့်ပြု၍၊ မအောင်မြင်မှုကို ခံစားပြီးနောက် နိမ့်ကျခြင်းကို သင်ယူစေသည်။ (အိုင်ဇက် (ဆီးရီးယား))</w:t>
      </w:r>
    </w:p>
    <w:p w14:paraId="71A99ACA" w14:textId="77777777" w:rsidR="00DE0BD2" w:rsidRPr="00F53626" w:rsidRDefault="00DE0BD2">
      <w:pPr>
        <w:tabs>
          <w:tab w:val="left" w:pos="475"/>
        </w:tabs>
        <w:rPr>
          <w:sz w:val="23"/>
          <w:szCs w:val="22"/>
          <w:lang w:val="ru-RU"/>
        </w:rPr>
      </w:pPr>
      <w:r w:rsidRPr="00F53626">
        <w:rPr>
          <w:sz w:val="23"/>
          <w:szCs w:val="22"/>
          <w:lang w:val="ru-RU"/>
        </w:rPr>
        <w:tab/>
        <w:t>၃၀။ ဂုဏ်ကို ရှာဖွေသူများထံမှ ဂုဏ်သည် ထွက်ပြေးသွားသော်လည်း၊ ဂုဏ်ထံမှ ထွက်ပြေးသူများကိုတော့ လိုက်လံလိုက်သည်။ (အိုင်ဇက် (ဆီးရီးယား))</w:t>
      </w:r>
    </w:p>
    <w:p w14:paraId="12A41E6A" w14:textId="77777777" w:rsidR="00DE0BD2" w:rsidRPr="00F53626" w:rsidRDefault="00DE0BD2">
      <w:pPr>
        <w:tabs>
          <w:tab w:val="left" w:pos="475"/>
        </w:tabs>
        <w:rPr>
          <w:sz w:val="23"/>
          <w:szCs w:val="22"/>
          <w:lang w:val="ru-RU"/>
        </w:rPr>
      </w:pPr>
      <w:r w:rsidRPr="00F53626">
        <w:rPr>
          <w:sz w:val="23"/>
          <w:szCs w:val="22"/>
          <w:lang w:val="ru-RU"/>
        </w:rPr>
        <w:tab/>
        <w:t>30. ကိုယ်ပိုင်အားနည်းချက်၏ အကျယ်အဝန်းကို သိမြင်လာသူသည် နိမ့်ကျခြင်း၏ ပြည့်စုံမှုကို ရရှိပြီးဖြစ်သည်။ (အိုင်ဇက် (ဆီးရီးယား))</w:t>
      </w:r>
    </w:p>
    <w:p w14:paraId="3D2F72B1" w14:textId="77777777" w:rsidR="00DE0BD2" w:rsidRPr="00F53626" w:rsidRDefault="00DE0BD2">
      <w:pPr>
        <w:tabs>
          <w:tab w:val="left" w:pos="475"/>
        </w:tabs>
        <w:rPr>
          <w:sz w:val="23"/>
          <w:szCs w:val="22"/>
          <w:lang w:val="ru-RU"/>
        </w:rPr>
      </w:pPr>
      <w:r w:rsidRPr="00F53626">
        <w:rPr>
          <w:sz w:val="23"/>
          <w:szCs w:val="22"/>
          <w:lang w:val="ru-RU"/>
        </w:rPr>
        <w:tab/>
        <w:t xml:space="preserve">၃၀။ အမှန်တကယ် တရားမျှတသူများသည် မိမိတို့ကို ဘုရားသခင်၏ ဂရုစိုက်မှုအတွက် မထိုက်တန်ကြောင်း အမြဲတမ်း ယူဆကြသည်။ သူတို့သည် တကယ်တရားမျှတကြောင်းကို မိမိတို့ကို ဆင်းရဲဒုက္ခရှိသူများအဖြစ်၊ ဘုရားသခင်၏ ဂရုစိုက်မှုအတွက် မထိုက်တန်သူများအဖြစ် ယူဆထားခြင်းမှ တိတိကျကျ သက်သေပြသည်။ ထိုအသိကို သန့်ရှင်းသောဝိညာဉ်တော်မှ ထွန်းလင်းပြသခြင်းကြောင့် သူတို့သည် ထိုအချက်ကို လျှို့ဝှက်စွာဖြစ်စေ၊ ထင်ရှားစွာဖြစ်စေ အသိအမှတ်ပြုကြသည်။ သူတို့အား ဤလိုစဉ်းစားစေသောသူမှာ သန့်ရှင်းသောဝိညာဉ်တော်ပင်ဖြစ်ပြီး၊ ထိုကြောင့် သူတို့သည် ဤဘဝအတွင်း အမြဲတမ်း အလုပ်ကြိုးပမ်းခြင်းနှင့် အခက်အခဲများထဲ၌ ရှိနေကြသည်။ သို့သော် ဘုရားသခင်သည် လာမည့်ခေတ်တွင် သူတို့အတွက် အနားယူခွင့်ကို ပြင်ဆင်နေပါသည်။ ထို့ကြောင့် ထာဝရဘုရားသခင်သည် သူတို့ထဲတွင် နေထိုင်သောသူ မည်သူမဆိုသည် ငြိမ်းချမ်းစွာ နေထိုင်ခြင်းကို မလိုလားကြ၊ ဝမ်းနည်းမှုမှ ကင်းလွတ်ခြင်းကိုလည်း မလိုလားကြ၊ တစ်ခါတစ်ရံတွင် လျှို့ဝှက်သော </w:t>
      </w:r>
      <w:r w:rsidRPr="00F53626">
        <w:rPr>
          <w:sz w:val="23"/>
          <w:szCs w:val="22"/>
          <w:lang w:val="ru-RU"/>
        </w:rPr>
        <w:lastRenderedPageBreak/>
        <w:t>ဝိညာဉ်ဆိုင်ရာ နှစ်သိမ့်မှုကို ခံစားခွင့်ရသော်လည်း ဖြစ်ပါစေ။ (အိုင်ဇက် ဆီးရီးယား)။</w:t>
      </w:r>
    </w:p>
    <w:p w14:paraId="604FD441" w14:textId="77777777" w:rsidR="00DE0BD2" w:rsidRPr="00F53626" w:rsidRDefault="00DE0BD2">
      <w:pPr>
        <w:tabs>
          <w:tab w:val="left" w:pos="475"/>
        </w:tabs>
        <w:rPr>
          <w:sz w:val="23"/>
          <w:szCs w:val="22"/>
          <w:lang w:val="ru-RU"/>
        </w:rPr>
      </w:pPr>
      <w:r w:rsidRPr="00F53626">
        <w:rPr>
          <w:sz w:val="23"/>
          <w:szCs w:val="22"/>
          <w:lang w:val="ru-RU"/>
        </w:rPr>
        <w:tab/>
        <w:t>၃၄။ လူတစ်ဦးသည် သန့်ရှင်းခြင်းကို ရရှိပြီဟု ဘယ်အချိန်တွင် ဆိုနိုင်သနည်း။ — လူအားလုံးကို ကောင်းမြတ်ကြောင်း ယူဆသောအခါ။ မည်သူမျှ မသန့်ရှင်း သို့မဟုတ် မကောင်းဆိုးရွားသူအဖြစ် မမြင်တော့သောအခါ၌ သူတို့ကိုယ်တိုင်လည်း စိတ်နှလုံးမှန်ကန်စွာ သန့်ရှင်းကြသည်။ (အိုင်ဇက် (ဆီးရီးယား))။</w:t>
      </w:r>
    </w:p>
    <w:p w14:paraId="718EA74A" w14:textId="77777777" w:rsidR="00DE0BD2" w:rsidRPr="00F53626" w:rsidRDefault="00DE0BD2">
      <w:pPr>
        <w:pStyle w:val="Heading4"/>
        <w:tabs>
          <w:tab w:val="left" w:pos="475"/>
        </w:tabs>
        <w:rPr>
          <w:sz w:val="23"/>
          <w:szCs w:val="22"/>
          <w:lang w:val="ru-RU"/>
        </w:rPr>
      </w:pPr>
    </w:p>
    <w:p w14:paraId="08B4AE62" w14:textId="77777777" w:rsidR="00DE0BD2" w:rsidRPr="00F53626" w:rsidRDefault="00DE0BD2">
      <w:pPr>
        <w:pStyle w:val="Heading4"/>
        <w:tabs>
          <w:tab w:val="left" w:pos="475"/>
        </w:tabs>
        <w:rPr>
          <w:sz w:val="23"/>
          <w:szCs w:val="22"/>
          <w:lang w:val="ru-RU"/>
        </w:rPr>
      </w:pPr>
      <w:bookmarkStart w:id="73" w:name="_Toc519946876"/>
      <w:bookmarkStart w:id="74" w:name="_Toc136188750"/>
      <w:r w:rsidRPr="00F53626">
        <w:rPr>
          <w:sz w:val="23"/>
          <w:szCs w:val="22"/>
          <w:lang w:val="ru-RU"/>
        </w:rPr>
        <w:t>အိမ်နီးချင်းကို ချစ်ခြင်း၊ ကရုဏာ၊ မဆုံးဖြတ်ခြင်း</w:t>
      </w:r>
      <w:bookmarkEnd w:id="73"/>
      <w:bookmarkEnd w:id="74"/>
    </w:p>
    <w:p w14:paraId="169299AE" w14:textId="77777777" w:rsidR="00DE0BD2" w:rsidRPr="00F53626" w:rsidRDefault="00DE0BD2">
      <w:pPr>
        <w:tabs>
          <w:tab w:val="left" w:pos="475"/>
        </w:tabs>
        <w:rPr>
          <w:sz w:val="23"/>
          <w:szCs w:val="22"/>
          <w:lang w:val="ru-RU"/>
        </w:rPr>
      </w:pPr>
      <w:r w:rsidRPr="00F53626">
        <w:rPr>
          <w:sz w:val="23"/>
          <w:szCs w:val="22"/>
          <w:lang w:val="ru-RU"/>
        </w:rPr>
        <w:tab/>
        <w:t>၄၂။ အိမ်နီးချင်းထံမှ ချစ်ခြင်းမေတ္တာကို မတောင်းဆိုပါနှင့်၊ တောင်းဆိုသူသည် မရရှိပါက ဒုက္ခခံရမည်။ ထိုအစား သင်ကိုယ်တိုင် အိမ်နီးချင်းအား ချစ်ခြင်းမေတ္တာ ပြသပါ၊ ထိုအခါ သင်သည် ငြိမ်းချမ်းမှုကို ရရှိမည်။ ဤနည်းဖြင့် သင်သည် သင့်အိမ်နီးချင်းကိုလည်း ချစ်ခြင်းသို့ ဦးတည်စေမည်။ (အဘား ဒိုရော့ဖ်။)</w:t>
      </w:r>
    </w:p>
    <w:p w14:paraId="111E64E8" w14:textId="77777777" w:rsidR="00DE0BD2" w:rsidRPr="00F53626" w:rsidRDefault="00DE0BD2">
      <w:pPr>
        <w:tabs>
          <w:tab w:val="left" w:pos="475"/>
        </w:tabs>
        <w:rPr>
          <w:sz w:val="23"/>
          <w:szCs w:val="22"/>
          <w:lang w:val="ru-RU"/>
        </w:rPr>
      </w:pPr>
      <w:r w:rsidRPr="00F53626">
        <w:rPr>
          <w:sz w:val="23"/>
          <w:szCs w:val="22"/>
          <w:lang w:val="ru-RU"/>
        </w:rPr>
        <w:tab/>
        <w:t>၄၂။ မိမိအိမ်နီးချင်းအပေါ် ချစ်ခြင်းကို ပစ္စည်းဥစ္စာတစ်ခုခုနှင့် မလဲလှယ်ပါနှင့်၊ အိမ်နီးချင်းကို ချစ်ခြင်းအားဖြင့် ကမ္ဘာပေါ်ရှိ အရာအားလုံးထက် တန်ဖိုးမြင့်မားသော တစ်ဦးတစ်ယောက်ကို မိမိအတွင်း ရရှိမည်ဖြစ်သည်။ သေးငယ်သောအရာများကို စွန့်လွှတ်ကာ ကြီးမြတ်သောအရာကို ရယူပါ၊ မလိုအပ်သောနှင့် အရေးမပါသောအရာများကို မစဉ်းစားဘဲ တန်ဖိုးရှိသောအရာကို ရယူပါစေ။ (ဆီးရီးယားမှ အစ္စခက်)</w:t>
      </w:r>
    </w:p>
    <w:p w14:paraId="5611D0B4" w14:textId="77777777" w:rsidR="00DE0BD2" w:rsidRPr="00F53626" w:rsidRDefault="00DE0BD2">
      <w:pPr>
        <w:tabs>
          <w:tab w:val="left" w:pos="475"/>
        </w:tabs>
        <w:rPr>
          <w:sz w:val="23"/>
          <w:szCs w:val="22"/>
          <w:lang w:val="ru-RU"/>
        </w:rPr>
      </w:pPr>
      <w:r w:rsidRPr="00F53626">
        <w:rPr>
          <w:sz w:val="23"/>
          <w:szCs w:val="22"/>
          <w:lang w:val="ru-RU"/>
        </w:rPr>
        <w:tab/>
        <w:t xml:space="preserve">၄၄။ ပြစ်သူ၏ ပြစ်မှုများကို သင့်အား ထိခိုက်မှုမရှိပါက ဖုံးကွယ်ပါ။ ထိုသို့ပြုခြင်းဖြင့် သူအား ပြန်လည်တောင်းပန်၍ ပြုပြင်ရန် အားပေးကာ သင့်ကိုယ်ပေါ်သို့ ဘုရားသခင်၏ ကရုဏာကို ဆွဲဆောင်နိုင်ပါလိမ့်မည်။ </w:t>
      </w:r>
      <w:r w:rsidRPr="00F53626">
        <w:rPr>
          <w:sz w:val="23"/>
          <w:szCs w:val="22"/>
          <w:lang w:val="ru-RU"/>
        </w:rPr>
        <w:lastRenderedPageBreak/>
        <w:t>ချိုမြိန်သောစကားများနှင့် အခွင့်အလမ်းတိုင်းဖြင့် အားနည်းသူများနှင့် ဝမ်းနည်းသူများကို အားဖြည့်ကူညီပါ၊ အရာအားလုံးကို ထိန်းသိမ်းထားသော ဘုရားသခင်၏ ညာလက်တော်ကလည်း သင့်အား ထောက်ပံ့မည်။ ဆုတောင်းခြင်း၏ ကြိုးပမ်းမှုနှင့် နှလုံးသား၏ ဝမ်းနည်းမှုဖြင့် ဒုက္ခသည်များ၏ ဒုက္ခကို မျှဝေကာ၊ ထိုအခါ ဘုရားသခင်၏ ကရုဏာရေမြောင်းသည် သင့်တောင်းဆိုချက်များအတွက် ဖွင့်လှစ်မည်။ (ဆရာခရစ်ယာန်စာ)</w:t>
      </w:r>
    </w:p>
    <w:p w14:paraId="04805A9E" w14:textId="77777777" w:rsidR="00DE0BD2" w:rsidRPr="00F53626" w:rsidRDefault="00DE0BD2">
      <w:pPr>
        <w:tabs>
          <w:tab w:val="left" w:pos="475"/>
        </w:tabs>
        <w:rPr>
          <w:sz w:val="23"/>
          <w:szCs w:val="22"/>
          <w:lang w:val="ru-RU"/>
        </w:rPr>
      </w:pPr>
      <w:r w:rsidRPr="00F53626">
        <w:rPr>
          <w:sz w:val="23"/>
          <w:szCs w:val="22"/>
          <w:lang w:val="ru-RU"/>
        </w:rPr>
        <w:tab/>
        <w:t>၄၃။ သင်ပေးသောအခါ ကျယ်ပြန့်စွာပေးပါ၊ မျက်နှာပေါ်တွင် နူးညံ့ချောမွေ့သော အပြုံးဖြင့် ပေးပါ၊ တောင်းဆိုထားသည့်ထက် ပို၍ ပေးပါစေ။ (ဆာလင်မြို့ရှိ အိုင်ဇက်)</w:t>
      </w:r>
    </w:p>
    <w:p w14:paraId="4B210EFA" w14:textId="77777777" w:rsidR="00DE0BD2" w:rsidRPr="00F53626" w:rsidRDefault="00DE0BD2">
      <w:pPr>
        <w:tabs>
          <w:tab w:val="left" w:pos="475"/>
        </w:tabs>
        <w:rPr>
          <w:sz w:val="23"/>
          <w:szCs w:val="22"/>
          <w:lang w:val="ru-RU"/>
        </w:rPr>
      </w:pPr>
      <w:r w:rsidRPr="00F53626">
        <w:rPr>
          <w:sz w:val="23"/>
          <w:szCs w:val="22"/>
          <w:lang w:val="ru-RU"/>
        </w:rPr>
        <w:tab/>
        <w:t>၄၃။ တန်သူနှင့် မတန်သူတို့ကို ခွဲခြားမပြုပါနှင့်။ ကောင်းမှုပြုရာတွင် လူတိုင်းကို မျက်စိရှေ့တွင် တန်းတူမြင်ပါ၊ ထိုနည်းဖြင့် မတန်သူများကိုပါ ကောင်းမှုဆီ ဆွဲဆောင်နိုင်ပါစေ၊ အတွင်းစိတ်သည် ပြင်ပအပြုအမူများမှတဆင့် ဘုရားသခင်အား ဂုဏ်ပြုရန် အလျင်အမြန် သင်ယူတတ်ပါသည်။ (ဆာလံကျမ်းမှ အိုင်ဇက်)</w:t>
      </w:r>
    </w:p>
    <w:p w14:paraId="4E4873C5" w14:textId="77777777" w:rsidR="00DE0BD2" w:rsidRPr="00F53626" w:rsidRDefault="00DE0BD2">
      <w:pPr>
        <w:tabs>
          <w:tab w:val="left" w:pos="475"/>
        </w:tabs>
        <w:rPr>
          <w:sz w:val="23"/>
          <w:szCs w:val="22"/>
          <w:lang w:val="ru-RU"/>
        </w:rPr>
      </w:pPr>
      <w:r w:rsidRPr="00F53626">
        <w:rPr>
          <w:sz w:val="23"/>
          <w:szCs w:val="22"/>
          <w:lang w:val="ru-RU"/>
        </w:rPr>
        <w:tab/>
        <w:t>၄၃။ မည်သူကိုမျှ စိတ်ဆိုးစေခြင်း၊ ရန်မဖြစ်စေခြင်း မပြုပါနှင့်—သူတို့၏ ယုံကြည်ချက်ကြောင့်မဆို၊ မကောင်းမှုကြောင့်မဆို … သို့သော် တစ်စုံတစ်ယောက်ကို အမှန်တရားဆီသို့ ဦးတည်စေလိုပါက သူတို့အတွက် ဝမ်းနည်းကာ မျက်ရည်နှင့် ချစ်ခြင်းဖြင့် စကားတစ်လုံး သို့မဟုတ် နှစ်လုံးသာ ပြောပါ၊ သူတို့အပေါ် မုန်းတီးစိတ် မဖြစ်အောင် ထိန်းသိမ်းကာ သင့်ထဲတွင် ရန်စွဲမှု သဘော မမြင်စေရန် ကြိုးစားပါ၊ ချစ်ခြင်းသည် မုန်းခြင်း၊ စိတ်ဆိုးခြင်း သို့မဟုတ် စိတ်လှုပ်ရှားစွာ တစ်စုံတစ်ယောက်ကို ပြစ်တင်ခြင်း မပြုကြောင်း သိထားပါ… (ဆီးရီးယားမှ သန့်ရှင်းသော အိုင်ဇက်)။</w:t>
      </w:r>
    </w:p>
    <w:p w14:paraId="4C8E3C6F" w14:textId="77777777" w:rsidR="00DE0BD2" w:rsidRPr="00F53626" w:rsidRDefault="00DE0BD2">
      <w:pPr>
        <w:tabs>
          <w:tab w:val="left" w:pos="475"/>
        </w:tabs>
        <w:rPr>
          <w:sz w:val="23"/>
          <w:szCs w:val="22"/>
          <w:lang w:val="ru-RU"/>
        </w:rPr>
      </w:pPr>
      <w:r w:rsidRPr="00F53626">
        <w:rPr>
          <w:sz w:val="23"/>
          <w:szCs w:val="22"/>
          <w:lang w:val="ru-RU"/>
        </w:rPr>
        <w:lastRenderedPageBreak/>
        <w:tab/>
        <w:t>၄၃။ သနားစိတ်ရှိသောနှလုံးသားသည် ဖန်တီးခံရသတ္တဝါအားလုံးအတွက် အချစ်မီးလောင်နေသောနှလုံးသားဖြစ်သည်။ လူများ၊ ငှက်များ၊ တိရစ္ဆာန်များ၊ [တောင်] မကောင်းသရဲများနှင့် ဘုရားသခင်ဖန်တီးထားသည့် သတ္တဝါတိုင်းအတွက်ဖြစ်သည်။ ထိုသတ္တဝါများကို စဉ်းစားမိခြင်း သို့မဟုတ် တွေ့မြင်ခြင်းနှင့်အမျှ မျက်ရည်များစီးဆင်းလာသည်။ သူ၏နှလုံးသားသည် နက်ရှိုင်းသော သနားစိတ်ဖြင့် လှုပ်ရှားကာ၊ မည်သည့်သတ္တဝါမဆို ထိခိုက်နစ်နာမှု သို့မဟုတ် အနည်းငယ်သော ဝမ်းနည်းမှုကိုမျှ ကြားမြင်ခြင်းမခံနိုင်ပါ။ ထို့ကြောင့် အသံမထွက်နိုင်သူများ၊ အမှန်တရား၏ ရန်သူများနှင့် သူ့ကို ထိခိုက်စေသူများအတွက် မရပ်တန့်ဘဲ ဆုတောင်းကာ သူတို့ကို ကာကွယ်ထိန်းသိမ်းကာ သနားကြင်နာမှု ခံစားစေရန် ဆုတောင်းသည်။ ထို့အပြင် မြွေ၊ ပုစွန်ကဲ့သို့ လှုပ်ရှားသွားလာသော တိရစ္ဆာန်များအတွက်လည်း အလွန်ကြီးမားသော သနားကြင်နာစိတ်ဖြင့် ဆုတောင်းကာ ဤသနားစိတ်သည် သူ့နှလုံးသားထဲတွင် အကန့်အသတ်မဲ့စွာ တိုးတက်ကာ နောက်ဆုံးတွင် ဘုရားသခင်နှင့် တစ်ကိုယ်တည်း ဆင်တူသွားသည်အထိ ဖြစ်စေသည်။ (အိုင်ဇက် ဆီးရီးယား)။</w:t>
      </w:r>
    </w:p>
    <w:p w14:paraId="07B14F6F" w14:textId="77777777" w:rsidR="00DE0BD2" w:rsidRPr="00F53626" w:rsidRDefault="00DE0BD2">
      <w:pPr>
        <w:tabs>
          <w:tab w:val="left" w:pos="475"/>
        </w:tabs>
        <w:rPr>
          <w:sz w:val="23"/>
          <w:szCs w:val="22"/>
          <w:lang w:val="ru-RU"/>
        </w:rPr>
      </w:pPr>
      <w:r w:rsidRPr="00F53626">
        <w:rPr>
          <w:sz w:val="23"/>
          <w:szCs w:val="22"/>
          <w:lang w:val="ru-RU"/>
        </w:rPr>
        <w:tab/>
        <w:t xml:space="preserve">၄၃။ တောင်းသူအား သနားကြင်နာသူတိုင်းသည် ဘုရားသခင်ကို သူ၏ ထိန်းသိမ်းသူအဖြစ် ရရှိမည်။ ဘုရားသခင်အတွက် ဆင်းရဲခံသူတိုင်းသည် မကုန်ဆုံးနိုင်သော ဥစ္စာတစ်ခုကို ရှာတွေ့မည်။ လူတစ်ဦးသည် သူ့အတွက် မဟုတ်ဘဲ အခြားသူများကို စောင့်ရှောက်ကြောင်း မြင်သောအခါ ဘုရားသခင်သည် ဝမ်းမြောက်တော်မူသည်။ တစ်ယောက်ယောက်က သင့်ထံ တစ်ခုခု </w:t>
      </w:r>
      <w:r w:rsidRPr="00F53626">
        <w:rPr>
          <w:sz w:val="23"/>
          <w:szCs w:val="22"/>
          <w:lang w:val="ru-RU"/>
        </w:rPr>
        <w:lastRenderedPageBreak/>
        <w:t>တောင်းလာလျှင် "လိုအပ်ချိန်အတွက် ငါ့မှာ သိမ်းထားမယ်၊ ဘုရားသခင်က ဒီလူလိုအပ်တာကို အခြားသူတွေကနေ ပံ့ပိုးပေးပါလိမ့်မယ်" ဟု မတွေးပါနဲ့။ ဒီလိုတွေးခြင်းများသည် မတရားသူများနှင့် ဘုရားသခင်ကို မသိသူများ၏ လက္ခဏာဖြစ်သည်။ တရားမျှတပြီး ကြင်နာသောသူသည် အခြားသူအတွက် မိမိဂုဏ်သိက္ခာကို မလျော့ချပဲ၊ ကူညီရန် အခွင့်အရေးကိုလည်း မလွတ်မခံပါ။ ဘုရားသခင်အတွက် လူတိုင်းကို ဂုဏ်ပြုသူတိုင်းသည် ဘုရားသခင်၏ ကြင်နာမှုကြောင့် လူတိုင်းထံမှ လျှို့ဝှက်ကူညီမှုကို ရရှိမည်။ (ဆီးရီးယားမှ အိုင်ဇက်)</w:t>
      </w:r>
    </w:p>
    <w:p w14:paraId="38411863" w14:textId="77777777" w:rsidR="00DE0BD2" w:rsidRPr="00F53626" w:rsidRDefault="00DE0BD2">
      <w:pPr>
        <w:tabs>
          <w:tab w:val="left" w:pos="475"/>
        </w:tabs>
        <w:rPr>
          <w:sz w:val="23"/>
          <w:szCs w:val="22"/>
          <w:lang w:val="ru-RU"/>
        </w:rPr>
      </w:pPr>
      <w:r w:rsidRPr="00F53626">
        <w:rPr>
          <w:sz w:val="23"/>
          <w:szCs w:val="22"/>
          <w:lang w:val="ru-RU"/>
        </w:rPr>
        <w:tab/>
        <w:t>၄၄။ ဘုရားသခင်အတွက် လူတိုင်းကို ဂုဏ်ပြုသူတိုင်းသည် ဘုရားသခင်၏ ကြီးကြပ်မှုဖြင့် လူတိုင်းထံမှ လျှို့ဝှက်ကူညီမှုကို ရရှိမည်။ (အိုင်ဇက် (ဆီးရီးယား))</w:t>
      </w:r>
    </w:p>
    <w:p w14:paraId="3451573F" w14:textId="77777777" w:rsidR="00DE0BD2" w:rsidRPr="00F53626" w:rsidRDefault="00DE0BD2">
      <w:pPr>
        <w:tabs>
          <w:tab w:val="left" w:pos="475"/>
        </w:tabs>
        <w:rPr>
          <w:sz w:val="23"/>
          <w:szCs w:val="22"/>
          <w:lang w:val="ru-RU"/>
        </w:rPr>
      </w:pPr>
    </w:p>
    <w:p w14:paraId="2F8CD817" w14:textId="77777777" w:rsidR="00DE0BD2" w:rsidRPr="00F53626" w:rsidRDefault="00DE0BD2">
      <w:pPr>
        <w:pStyle w:val="Heading4"/>
        <w:tabs>
          <w:tab w:val="left" w:pos="475"/>
        </w:tabs>
        <w:rPr>
          <w:sz w:val="23"/>
          <w:szCs w:val="22"/>
          <w:lang w:val="ru-RU"/>
        </w:rPr>
      </w:pPr>
      <w:bookmarkStart w:id="75" w:name="_Toc519946877"/>
      <w:bookmarkStart w:id="76" w:name="_Toc136188751"/>
      <w:r w:rsidRPr="00F53626">
        <w:rPr>
          <w:sz w:val="23"/>
          <w:szCs w:val="22"/>
          <w:lang w:val="ru-RU"/>
        </w:rPr>
        <w:t>သင်ကြားခြင်း</w:t>
      </w:r>
      <w:bookmarkEnd w:id="75"/>
      <w:bookmarkEnd w:id="76"/>
    </w:p>
    <w:p w14:paraId="494AB9C7" w14:textId="77777777" w:rsidR="00DE0BD2" w:rsidRPr="00F53626" w:rsidRDefault="00DE0BD2">
      <w:pPr>
        <w:tabs>
          <w:tab w:val="left" w:pos="475"/>
        </w:tabs>
        <w:rPr>
          <w:sz w:val="23"/>
          <w:szCs w:val="22"/>
          <w:lang w:val="ru-RU"/>
        </w:rPr>
      </w:pPr>
      <w:r w:rsidRPr="00F53626">
        <w:rPr>
          <w:sz w:val="23"/>
          <w:szCs w:val="22"/>
          <w:lang w:val="ru-RU"/>
        </w:rPr>
        <w:tab/>
        <w:t>၅၃။ အမြဲတမ်း မိမိကိုယ်ကို အခြားသူများကို သင်ကြားပေးနိုင်လောက်အောင် ကျွမ်းကျင်သူ မဟုတ်ကြောင်း ယူဆပါ—ထိုသို့ဖြင့် သင့်ဘဝတစ်လျှောက်လုံး သင်သည် ကျွမ်းကျင်သူဖြစ်ကြောင်း သက်သေပြနိုင်မည်။ (ဆီးရီးယားရှိ အိုင်ဇက်)</w:t>
      </w:r>
    </w:p>
    <w:p w14:paraId="52C5F5D0" w14:textId="77777777" w:rsidR="00DE0BD2" w:rsidRPr="00F53626" w:rsidRDefault="00DE0BD2" w:rsidP="00F53626">
      <w:pPr>
        <w:tabs>
          <w:tab w:val="left" w:pos="475"/>
        </w:tabs>
        <w:rPr>
          <w:sz w:val="23"/>
          <w:szCs w:val="22"/>
          <w:lang w:val="ru-RU"/>
        </w:rPr>
      </w:pPr>
      <w:r w:rsidRPr="00F53626">
        <w:rPr>
          <w:sz w:val="23"/>
          <w:szCs w:val="22"/>
          <w:lang w:val="ru-RU"/>
        </w:rPr>
        <w:tab/>
        <w:t>၅၃။ ကိုယ်တိုင် မကြုံတွေ့ဖူးသော အရာကို အခြားသူထံ မပြောပါနှင့်၊ မဟုတ်လျှင် သင်သည် ရိုင်းစိုင်းခံရပြီး သင့်အလွဲကျုံးသော ဘဝက သင့်အမှားကို ဖော်ထုတ်မည်။ (အိုင်ဇက် (ဆီးရီးယား))</w:t>
      </w:r>
    </w:p>
    <w:p w14:paraId="0F740355" w14:textId="77777777" w:rsidR="00DE0BD2" w:rsidRDefault="00DE0BD2" w:rsidP="00F53626">
      <w:pPr>
        <w:tabs>
          <w:tab w:val="left" w:pos="475"/>
        </w:tabs>
        <w:rPr>
          <w:lang w:val="ru-RU"/>
        </w:rPr>
      </w:pPr>
    </w:p>
    <w:p w14:paraId="70B09464" w14:textId="77777777" w:rsidR="00DE0BD2" w:rsidRDefault="00DE0BD2" w:rsidP="00F53626">
      <w:pPr>
        <w:tabs>
          <w:tab w:val="left" w:pos="475"/>
        </w:tabs>
        <w:rPr>
          <w:rFonts w:ascii="Arial" w:hAnsi="Arial" w:cs="Arial"/>
          <w:b/>
          <w:bCs/>
          <w:lang w:val="ru-RU"/>
        </w:rPr>
      </w:pPr>
    </w:p>
    <w:p w14:paraId="6869B3C0" w14:textId="61B816B0" w:rsidR="00F53626" w:rsidRDefault="00F53626" w:rsidP="00354FE1">
      <w:pPr>
        <w:jc w:val="center"/>
        <w:rPr>
          <w:b/>
          <w:bCs/>
          <w:color w:val="0000FF"/>
          <w:lang w:val="ru-RU"/>
        </w:rPr>
      </w:pPr>
      <w:r>
        <w:rPr>
          <w:sz w:val="28"/>
          <w:lang w:val="ru-RU"/>
        </w:rPr>
        <w:pict w14:anchorId="0D070784">
          <v:rect id="_x0000_i1036" style="width:0;height:1.5pt" o:hralign="center" o:hrstd="t" o:hr="t" fillcolor="#a0a0a0" stroked="f"/>
        </w:pict>
      </w:r>
    </w:p>
    <w:p w14:paraId="4139A93A" w14:textId="36EACA8F" w:rsidR="00DE0BD2" w:rsidRPr="00354FE1" w:rsidRDefault="00DE0BD2" w:rsidP="00354FE1">
      <w:pPr>
        <w:jc w:val="center"/>
        <w:rPr>
          <w:b/>
          <w:bCs/>
          <w:color w:val="0000FF"/>
          <w:lang w:val="ru-RU"/>
        </w:rPr>
      </w:pPr>
      <w:r w:rsidRPr="00354FE1">
        <w:rPr>
          <w:b/>
          <w:bCs/>
          <w:color w:val="0000FF"/>
          <w:lang w:val="ru-RU"/>
        </w:rPr>
        <w:t>မစ်ရှင်လက်စွဲစာရွက် A13</w:t>
      </w:r>
    </w:p>
    <w:p w14:paraId="5C1DFB4C" w14:textId="77777777" w:rsidR="00DE0BD2" w:rsidRPr="00354FE1" w:rsidRDefault="00DE0BD2" w:rsidP="00354FE1">
      <w:pPr>
        <w:jc w:val="center"/>
        <w:rPr>
          <w:b/>
          <w:bCs/>
          <w:color w:val="0000FF"/>
          <w:lang w:val="ru-RU"/>
        </w:rPr>
      </w:pPr>
      <w:r w:rsidRPr="00354FE1">
        <w:rPr>
          <w:b/>
          <w:bCs/>
          <w:color w:val="0000FF"/>
          <w:lang w:val="ru-RU"/>
        </w:rPr>
        <w:t>တည်းဖြတ်သူ: ဘိရှော့ အလက်ဇန်ဒား (မိုင်လီယန့်)</w:t>
      </w:r>
    </w:p>
    <w:sectPr w:rsidR="00DE0BD2"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565B4" w14:textId="77777777" w:rsidR="008F201E" w:rsidRDefault="008F201E">
      <w:r>
        <w:separator/>
      </w:r>
    </w:p>
  </w:endnote>
  <w:endnote w:type="continuationSeparator" w:id="0">
    <w:p w14:paraId="6126A14C" w14:textId="77777777" w:rsidR="008F201E" w:rsidRDefault="008F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061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516BD8"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6185"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2CB1AE2"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4F9F" w14:textId="77777777" w:rsidR="008F201E" w:rsidRDefault="008F201E">
      <w:r>
        <w:separator/>
      </w:r>
    </w:p>
  </w:footnote>
  <w:footnote w:type="continuationSeparator" w:id="0">
    <w:p w14:paraId="1F746118" w14:textId="77777777" w:rsidR="008F201E" w:rsidRDefault="008F2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D2"/>
    <w:rsid w:val="00163D8C"/>
    <w:rsid w:val="00256DAA"/>
    <w:rsid w:val="002635FA"/>
    <w:rsid w:val="002B47C3"/>
    <w:rsid w:val="003B2AEF"/>
    <w:rsid w:val="003D2207"/>
    <w:rsid w:val="00511F12"/>
    <w:rsid w:val="00576028"/>
    <w:rsid w:val="0074478A"/>
    <w:rsid w:val="00747798"/>
    <w:rsid w:val="008347E6"/>
    <w:rsid w:val="0089003E"/>
    <w:rsid w:val="008B78FF"/>
    <w:rsid w:val="008F201E"/>
    <w:rsid w:val="00916961"/>
    <w:rsid w:val="00996CFC"/>
    <w:rsid w:val="00AE5A84"/>
    <w:rsid w:val="00BD70D3"/>
    <w:rsid w:val="00CC3F89"/>
    <w:rsid w:val="00D30D24"/>
    <w:rsid w:val="00DB3578"/>
    <w:rsid w:val="00DE0BD2"/>
    <w:rsid w:val="00E21828"/>
    <w:rsid w:val="00E25B5E"/>
    <w:rsid w:val="00E43DD8"/>
    <w:rsid w:val="00E4709B"/>
    <w:rsid w:val="00EB2CED"/>
    <w:rsid w:val="00F5362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A955C"/>
  <w15:chartTrackingRefBased/>
  <w15:docId w15:val="{79766CFE-80DE-4C85-9C4A-4108AECA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626"/>
    <w:rPr>
      <w:sz w:val="21"/>
    </w:rPr>
  </w:style>
  <w:style w:type="paragraph" w:styleId="Heading1">
    <w:name w:val="heading 1"/>
    <w:basedOn w:val="Normal"/>
    <w:next w:val="Normal"/>
    <w:qFormat/>
    <w:rsid w:val="00F53626"/>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F53626"/>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F53626"/>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F53626"/>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53626"/>
    <w:pPr>
      <w:keepNext/>
      <w:tabs>
        <w:tab w:val="left" w:pos="475"/>
      </w:tabs>
      <w:jc w:val="center"/>
      <w:outlineLvl w:val="4"/>
    </w:pPr>
    <w:rPr>
      <w:b/>
      <w:i/>
      <w:color w:val="0000FF"/>
    </w:rPr>
  </w:style>
  <w:style w:type="paragraph" w:styleId="Heading6">
    <w:name w:val="heading 6"/>
    <w:basedOn w:val="Normal"/>
    <w:next w:val="Normal"/>
    <w:link w:val="Heading6Char"/>
    <w:qFormat/>
    <w:rsid w:val="00F53626"/>
    <w:pPr>
      <w:keepNext/>
      <w:outlineLvl w:val="5"/>
    </w:pPr>
    <w:rPr>
      <w:b/>
    </w:rPr>
  </w:style>
  <w:style w:type="character" w:default="1" w:styleId="DefaultParagraphFont">
    <w:name w:val="Default Paragraph Font"/>
    <w:uiPriority w:val="1"/>
    <w:semiHidden/>
    <w:unhideWhenUsed/>
    <w:rsid w:val="00F536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3626"/>
  </w:style>
  <w:style w:type="paragraph" w:styleId="Footer">
    <w:name w:val="footer"/>
    <w:basedOn w:val="Normal"/>
    <w:rsid w:val="00F53626"/>
    <w:pPr>
      <w:tabs>
        <w:tab w:val="center" w:pos="4320"/>
        <w:tab w:val="right" w:pos="8640"/>
      </w:tabs>
    </w:pPr>
  </w:style>
  <w:style w:type="character" w:styleId="PageNumber">
    <w:name w:val="page number"/>
    <w:basedOn w:val="DefaultParagraphFont"/>
    <w:rsid w:val="00F53626"/>
  </w:style>
  <w:style w:type="paragraph" w:customStyle="1" w:styleId="headingredital">
    <w:name w:val="heading_red_ital"/>
    <w:basedOn w:val="Normal"/>
    <w:rsid w:val="00F53626"/>
    <w:rPr>
      <w:i/>
      <w:color w:val="800000"/>
    </w:rPr>
  </w:style>
  <w:style w:type="paragraph" w:styleId="Header">
    <w:name w:val="header"/>
    <w:basedOn w:val="Normal"/>
    <w:link w:val="HeaderChar"/>
    <w:rsid w:val="00F53626"/>
    <w:pPr>
      <w:tabs>
        <w:tab w:val="center" w:pos="4320"/>
        <w:tab w:val="right" w:pos="8640"/>
      </w:tabs>
    </w:pPr>
  </w:style>
  <w:style w:type="paragraph" w:styleId="TOC5">
    <w:name w:val="toc 5"/>
    <w:basedOn w:val="Normal"/>
    <w:next w:val="Normal"/>
    <w:autoRedefine/>
    <w:semiHidden/>
    <w:rsid w:val="00F53626"/>
    <w:pPr>
      <w:ind w:left="800"/>
    </w:pPr>
    <w:rPr>
      <w:rFonts w:asciiTheme="minorHAnsi" w:hAnsiTheme="minorHAnsi" w:cstheme="minorHAnsi"/>
      <w:szCs w:val="24"/>
    </w:rPr>
  </w:style>
  <w:style w:type="paragraph" w:styleId="TOC4">
    <w:name w:val="toc 4"/>
    <w:basedOn w:val="Normal"/>
    <w:next w:val="Normal"/>
    <w:autoRedefine/>
    <w:semiHidden/>
    <w:rsid w:val="00F53626"/>
    <w:pPr>
      <w:ind w:left="600"/>
    </w:pPr>
    <w:rPr>
      <w:rFonts w:asciiTheme="minorHAnsi" w:hAnsiTheme="minorHAnsi" w:cstheme="minorHAnsi"/>
      <w:szCs w:val="24"/>
    </w:rPr>
  </w:style>
  <w:style w:type="character" w:customStyle="1" w:styleId="Heading6Char">
    <w:name w:val="Heading 6 Char"/>
    <w:basedOn w:val="DefaultParagraphFont"/>
    <w:link w:val="Heading6"/>
    <w:rsid w:val="00F53626"/>
    <w:rPr>
      <w:b/>
      <w:sz w:val="24"/>
    </w:rPr>
  </w:style>
  <w:style w:type="paragraph" w:styleId="EnvelopeAddress">
    <w:name w:val="envelope address"/>
    <w:basedOn w:val="Normal"/>
    <w:rsid w:val="00F53626"/>
    <w:pPr>
      <w:framePr w:w="7920" w:h="1980" w:hRule="exact" w:hSpace="180" w:wrap="auto" w:hAnchor="page" w:xAlign="center" w:yAlign="bottom"/>
      <w:ind w:left="2880"/>
    </w:pPr>
    <w:rPr>
      <w:sz w:val="28"/>
    </w:rPr>
  </w:style>
  <w:style w:type="paragraph" w:styleId="EnvelopeReturn">
    <w:name w:val="envelope return"/>
    <w:basedOn w:val="Normal"/>
    <w:rsid w:val="00F53626"/>
  </w:style>
  <w:style w:type="character" w:styleId="Hyperlink">
    <w:name w:val="Hyperlink"/>
    <w:uiPriority w:val="99"/>
    <w:rsid w:val="00F53626"/>
    <w:rPr>
      <w:color w:val="0000FF"/>
      <w:u w:val="single"/>
    </w:rPr>
  </w:style>
  <w:style w:type="character" w:styleId="FollowedHyperlink">
    <w:name w:val="FollowedHyperlink"/>
    <w:rsid w:val="00F53626"/>
    <w:rPr>
      <w:color w:val="800080"/>
      <w:u w:val="single"/>
    </w:rPr>
  </w:style>
  <w:style w:type="paragraph" w:styleId="Title">
    <w:name w:val="Title"/>
    <w:basedOn w:val="Normal"/>
    <w:next w:val="Normal"/>
    <w:link w:val="TitleChar"/>
    <w:autoRedefine/>
    <w:uiPriority w:val="10"/>
    <w:qFormat/>
    <w:rsid w:val="00F53626"/>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F53626"/>
    <w:rPr>
      <w:rFonts w:ascii="Arial" w:hAnsi="Arial"/>
      <w:b/>
      <w:color w:val="FF0000"/>
      <w:spacing w:val="-10"/>
      <w:kern w:val="28"/>
      <w:sz w:val="56"/>
      <w:szCs w:val="56"/>
    </w:rPr>
  </w:style>
  <w:style w:type="paragraph" w:customStyle="1" w:styleId="Title2">
    <w:name w:val="Title2"/>
    <w:basedOn w:val="Normal"/>
    <w:link w:val="Title2Char"/>
    <w:autoRedefine/>
    <w:qFormat/>
    <w:rsid w:val="00F53626"/>
    <w:pPr>
      <w:jc w:val="center"/>
    </w:pPr>
    <w:rPr>
      <w:rFonts w:ascii="Arial" w:hAnsi="Arial" w:cs="Arial"/>
      <w:b/>
      <w:bCs/>
      <w:color w:val="FF0000"/>
      <w:sz w:val="36"/>
      <w:szCs w:val="36"/>
      <w:lang w:val="ru-RU"/>
    </w:rPr>
  </w:style>
  <w:style w:type="character" w:customStyle="1" w:styleId="Title2Char">
    <w:name w:val="Title2 Char"/>
    <w:link w:val="Title2"/>
    <w:rsid w:val="00F53626"/>
    <w:rPr>
      <w:rFonts w:ascii="Arial" w:hAnsi="Arial" w:cs="Arial"/>
      <w:b/>
      <w:bCs/>
      <w:color w:val="FF0000"/>
      <w:sz w:val="36"/>
      <w:szCs w:val="36"/>
      <w:lang w:val="ru-RU"/>
    </w:rPr>
  </w:style>
  <w:style w:type="character" w:customStyle="1" w:styleId="Heading5Char">
    <w:name w:val="Heading 5 Char"/>
    <w:basedOn w:val="DefaultParagraphFont"/>
    <w:link w:val="Heading5"/>
    <w:rsid w:val="00F53626"/>
    <w:rPr>
      <w:b/>
      <w:i/>
      <w:color w:val="0000FF"/>
      <w:sz w:val="24"/>
    </w:rPr>
  </w:style>
  <w:style w:type="character" w:customStyle="1" w:styleId="Heading4Char">
    <w:name w:val="Heading 4 Char"/>
    <w:basedOn w:val="DefaultParagraphFont"/>
    <w:link w:val="Heading4"/>
    <w:rsid w:val="00F53626"/>
    <w:rPr>
      <w:rFonts w:ascii="Arial" w:hAnsi="Arial"/>
      <w:b/>
      <w:color w:val="0000FF"/>
      <w:sz w:val="24"/>
    </w:rPr>
  </w:style>
  <w:style w:type="character" w:customStyle="1" w:styleId="Heading3Char">
    <w:name w:val="Heading 3 Char"/>
    <w:basedOn w:val="DefaultParagraphFont"/>
    <w:link w:val="Heading3"/>
    <w:rsid w:val="00DE0BD2"/>
    <w:rPr>
      <w:rFonts w:ascii="Arial" w:hAnsi="Arial"/>
      <w:b/>
      <w:color w:val="0000FF"/>
      <w:spacing w:val="16"/>
      <w:sz w:val="30"/>
    </w:rPr>
  </w:style>
  <w:style w:type="character" w:customStyle="1" w:styleId="HeaderChar">
    <w:name w:val="Header Char"/>
    <w:basedOn w:val="DefaultParagraphFont"/>
    <w:link w:val="Header"/>
    <w:rsid w:val="00DE0BD2"/>
    <w:rPr>
      <w:sz w:val="24"/>
    </w:rPr>
  </w:style>
  <w:style w:type="paragraph" w:styleId="TOC1">
    <w:name w:val="toc 1"/>
    <w:basedOn w:val="Normal"/>
    <w:next w:val="Normal"/>
    <w:autoRedefine/>
    <w:rsid w:val="00F53626"/>
    <w:pPr>
      <w:spacing w:before="120"/>
    </w:pPr>
    <w:rPr>
      <w:rFonts w:asciiTheme="minorHAnsi" w:hAnsiTheme="minorHAnsi" w:cstheme="minorHAnsi"/>
      <w:b/>
      <w:bCs/>
      <w:i/>
      <w:iCs/>
      <w:sz w:val="24"/>
      <w:szCs w:val="28"/>
    </w:rPr>
  </w:style>
  <w:style w:type="paragraph" w:styleId="TOC2">
    <w:name w:val="toc 2"/>
    <w:basedOn w:val="Normal"/>
    <w:next w:val="Normal"/>
    <w:autoRedefine/>
    <w:rsid w:val="00F53626"/>
    <w:pPr>
      <w:spacing w:before="120"/>
      <w:ind w:left="200"/>
    </w:pPr>
    <w:rPr>
      <w:rFonts w:asciiTheme="minorHAnsi" w:hAnsiTheme="minorHAnsi" w:cstheme="minorHAnsi"/>
      <w:b/>
      <w:bCs/>
      <w:sz w:val="22"/>
      <w:szCs w:val="26"/>
    </w:rPr>
  </w:style>
  <w:style w:type="paragraph" w:styleId="TOC3">
    <w:name w:val="toc 3"/>
    <w:basedOn w:val="Normal"/>
    <w:next w:val="Normal"/>
    <w:autoRedefine/>
    <w:uiPriority w:val="39"/>
    <w:rsid w:val="00F53626"/>
    <w:pPr>
      <w:ind w:left="400"/>
    </w:pPr>
    <w:rPr>
      <w:rFonts w:asciiTheme="minorHAnsi" w:hAnsiTheme="minorHAnsi" w:cstheme="minorHAnsi"/>
      <w:szCs w:val="24"/>
    </w:rPr>
  </w:style>
  <w:style w:type="paragraph" w:styleId="TOC6">
    <w:name w:val="toc 6"/>
    <w:basedOn w:val="Normal"/>
    <w:next w:val="Normal"/>
    <w:autoRedefine/>
    <w:rsid w:val="00F53626"/>
    <w:pPr>
      <w:ind w:left="1000"/>
    </w:pPr>
    <w:rPr>
      <w:rFonts w:asciiTheme="minorHAnsi" w:hAnsiTheme="minorHAnsi" w:cstheme="minorHAnsi"/>
      <w:szCs w:val="24"/>
    </w:rPr>
  </w:style>
  <w:style w:type="paragraph" w:styleId="TOC7">
    <w:name w:val="toc 7"/>
    <w:basedOn w:val="Normal"/>
    <w:next w:val="Normal"/>
    <w:autoRedefine/>
    <w:rsid w:val="00F53626"/>
    <w:pPr>
      <w:ind w:left="1200"/>
    </w:pPr>
    <w:rPr>
      <w:rFonts w:asciiTheme="minorHAnsi" w:hAnsiTheme="minorHAnsi" w:cstheme="minorHAnsi"/>
      <w:szCs w:val="24"/>
    </w:rPr>
  </w:style>
  <w:style w:type="paragraph" w:styleId="TOC8">
    <w:name w:val="toc 8"/>
    <w:basedOn w:val="Normal"/>
    <w:next w:val="Normal"/>
    <w:autoRedefine/>
    <w:rsid w:val="00F53626"/>
    <w:pPr>
      <w:ind w:left="1400"/>
    </w:pPr>
    <w:rPr>
      <w:rFonts w:asciiTheme="minorHAnsi" w:hAnsiTheme="minorHAnsi" w:cstheme="minorHAnsi"/>
      <w:szCs w:val="24"/>
    </w:rPr>
  </w:style>
  <w:style w:type="paragraph" w:styleId="TOC9">
    <w:name w:val="toc 9"/>
    <w:basedOn w:val="Normal"/>
    <w:next w:val="Normal"/>
    <w:autoRedefine/>
    <w:rsid w:val="00F53626"/>
    <w:pPr>
      <w:ind w:left="160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D339-A0E8-4398-967B-8E02844B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5</TotalTime>
  <Pages>60</Pages>
  <Words>6327</Words>
  <Characters>81623</Characters>
  <Application>Microsoft Office Word</Application>
  <DocSecurity>0</DocSecurity>
  <Lines>1484</Lines>
  <Paragraphs>222</Paragraphs>
  <ScaleCrop>false</ScaleCrop>
  <HeadingPairs>
    <vt:vector size="2" baseType="variant">
      <vt:variant>
        <vt:lpstr>Title</vt:lpstr>
      </vt:variant>
      <vt:variant>
        <vt:i4>1</vt:i4>
      </vt:variant>
    </vt:vector>
  </HeadingPairs>
  <TitlesOfParts>
    <vt:vector size="1" baseType="lpstr">
      <vt:lpstr>ဝိညာဉ်ရေးဘဝအကြောင်း သန့်ရှင်းသောဖခင်ကြီးများ၏ ဆုံးမသြဝါဒများ။ အပိုင်း ၃</vt:lpstr>
    </vt:vector>
  </TitlesOfParts>
  <Company>Orthodox.Asia</Company>
  <LinksUpToDate>false</LinksUpToDate>
  <CharactersWithSpaces>87728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ဝိညာဉ်ရေးဘဝအကြောင်း သန့်ရှင်းသောဖခင်ကြီးများ၏ ဆုံးမသြဝါဒများ။ အပိုင်း ၃</dc:title>
  <dc:subject>သန့်ရှင်းသူများ၏ အတ္ထုပ္ပတ္တိများ</dc:subject>
  <dc:creator>ဂိုဏ်းအုပ်ဆရာတော် အလက်ဇန္ဒါ (မီလီယန့်)</dc:creator>
  <cp:keywords>ဂိုဏ်းအုပ်ဆရာတော် အလက်ဇန္ဒါ မီလီယန့်, သန့်ရှင်းသောဖခင်ကြီးများ၏ ဆုံးမသြဝါဒများ, သန့်ရှင်းသောဖခင်ကြီးများ, ဝိညာဉ်ရေးဘဝ, အရှေ့တိုင်းသြသဒေါက်စ်ဘာသာ, သြသဒေါက်စ် ဝိညာဉ်ရေးကျင့်စဉ်, ဖခင်ကြီးများ၏ သွန်သင်ချက်များ, ဝိညာဉ်ရေးအကြီးအကဲလမ်းညွှန်မှုအစဉ်အလာ, ယုံကြည်ခြင်းဝန်ခံသူ မက်ဆီမု့စ်, မဟာ ဗာဆာနူးဖီးယပ်စ်, ပရောဖက် ယောဟန်, အဗ္ဗာ ဒေါရိုသီးယပ်စ်, ဆီးရီးယားမှ အိုက်ဇက်, ဆုတောင်းခြင်း, နောင်တရခြင်း, နှိမ့်ချခြင်း, ကိလေသာများနှင့် တိုက်လှန်ခြင်း, အကြံအစည်ဆိုးများနှင့် တိုက်လှန်ခြင်း, သည်းခံခြင်း, ဆင်းရဲဒုက္ခများ, ဘုရားသခင်ကို ချစ်ခြင်း, နီးစပ်သူကို ချစ်ခြင်း, ကရုဏာ, ကောင်းမြတ်သောအကျင့်, ဝိညာဉ်ရေးတိုက်ပွဲ, ခရစ်ယာန်ဘဝ</cp:keywords>
  <dc:description>ဂိုဏ်းအုပ်ဆရာတော် အလက်ဇန္ဒါ (မီလီယန့်) စုစည်းပြုစုသော «ဝိညာဉ်ရေးဘဝအကြောင်း သန့်ရှင်းသောဖခင်ကြီးများ၏ ဆုံးမသြဝါဒများ» စာစုပေါင်းချုပ်၏ တတိယအပိုင်းဖြစ်ပြီး ရှေးခေတ်ကျင့်ကြံအားထုတ်သူတော်ကြီးများ၏ ဝိညာဉ်ရေးပညာနှင့် သြသဒေါက်စ် ဝိညာဉ်ရေးအကြီးအကဲလမ်းညွှန်မှုအစဉ်အလာကို စာဖတ်သူအား မိတ်ဆက်ပေးသည်။ ဤစာအုပ်တွင် ယုံကြည်ခြင်းဝန်ခံသူ မက်ဆီမု့စ်၊ သန့်ရှင်းသူ ဗာဆာနူးဖီးယပ်စ်နှင့် ယောဟန်၊ အဗ္ဗာ ဒေါရိုသီးယပ်စ်နှင့် ဆီးရီးယားမှ သူတော်စင် အိုက်ဇက်တို့၏ ဆုံးမသြဝါဒများ ပါဝင်သည်။ သူတို့၏ သွန်သင်ချက်များသည် ဆုတောင်းခြင်း၊ နောင်တရခြင်း၊ နှိမ့်ချခြင်း၊ ကိလေသာများနှင့် အကြံအစည်ဆိုးများကို တိုက်လှန်ခြင်း၊ ဆင်းရဲဒုက္ခများကို သည်းခံခြင်း၊ ဘုရားသခင်နှင့် နီးစပ်သူများကို ချစ်ခြင်း၊ ကောင်းမြတ်သောအကျင့်များ ဆည်းပူးရရှိခြင်း စသည့်အကြောင်းအရာများကို ဖွင့်ဟဖော်ပြထားသည်။ နှလုံးသားစင်ကြယ်ရေးနှင့် ဝိညာဉ်ရေးပြည့်စုံရေးကို ရည်မှန်းကြိုးပမ်းသော ခရစ်ယာန်တစ်ဦးအတွက် ဖခင်ကြီးများ၏ လက်တွေ့ကျသော လမ်းညွှန်ချက်ကို ဤစာအုပ်က ပေးအပ်ပါသည်။</dc:description>
  <cp:lastModifiedBy>Dmitri Gropen</cp:lastModifiedBy>
  <cp:revision>2</cp:revision>
  <cp:lastPrinted>1999-03-26T14:36:00Z</cp:lastPrinted>
  <dcterms:created xsi:type="dcterms:W3CDTF">2026-08-03T01:33:00Z</dcterms:created>
  <dcterms:modified xsi:type="dcterms:W3CDTF">2026-08-08T15:43:00Z</dcterms:modified>
  <dc:language>my</dc:language>
</cp:coreProperties>
</file>