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တစ်ခုသော သုတေသန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ဟောင်းယုံကြည်သူ ခွဲထွက်မှု</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sidR="00E541CA">
        <w:rPr>
          <w:b/>
          <w:bCs/>
          <w:color w:val="0000FF"/>
          <w:sz w:val="28"/>
          <w:szCs w:val="24"/>
        </w:rPr>
        <w:t xml:space="preserve">ရိုစတော့မြို့မှ </w:t>
      </w:r>
      <w:r w:rsidRPr="00342CF5">
        <w:rPr>
          <w:b/>
          <w:bCs/>
          <w:color w:val="0000FF"/>
          <w:sz w:val="28"/>
          <w:szCs w:val="24"/>
        </w:rPr>
        <w:t xml:space="preserve">သန့်ဒိမီထရီ </w:t>
      </w:r>
      <w:r w:rsidRPr="00342CF5" w:rsidR="00E541CA">
        <w:rPr>
          <w:b/>
          <w:bCs/>
          <w:color w:val="0000FF"/>
          <w:sz w:val="28"/>
          <w:szCs w:val="24"/>
        </w:rPr>
        <w:t xml:space="preserve">(တူပတာလို)</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ပါဝင်အကြောင်းအရာများ</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သတိရှိသော ဖတ်ရှုသူအတွက်</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နိဒါန်း</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နိမ့်ကျသော ဘုန်းကြီး ဒိမီထရီသည် ဘုရားသခင်၏ ကရုဏာအားဖြင့် ရော့စတိုနှင့် ယာရိုစလာဗ်မြို့များ၏ မက်ထရိုပိုလီတန် ဖြစ်ပါသည်</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ပိုင်း I. ခွဲထွက်ယုံကြည်ချက်အပေါ်</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ပထမဆောင်းပါး။ သူတို့၏ ယုံကြည်ချက်သည် အမှန်တကယ် ယုံကြည်ချက်လား?</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အခန်း ၁။ ယုံကြည်ခြင်းဆိုတာဘာလဲ?</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အခန်း ၂။ ယုံကြည်ခြင်းဆိုသည်မှာ မျက်စိဖြင့် မမြင်နိုင်၊ လက်ဖြင့် မထိတွေ့နိုင်သော အရာဖြစ်သည်</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အခန်း ၃။ မျက်စိမြင်ပြီး လက်ထိတွေ့နိုင်သမျှအားလုံးသည် ယုံကြည်ခြင်း မဟုတ်ပါ။</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အခန်း ၄။ မြင်မြင်သာသာနှင့် ထိတွေ့ခံစားနိုင်သော အရာများ၌ ရှိသော ခွဲထွက်ယုံကြည်ချက်</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အခန်း ၅။ သန့်ရှင်းသူများ၏ ပုံတုများနှင့် ပတ်သက်၍ အော်သော်ဒေါ့စ် ယုံကြည်ချက်၏ တရားမျှတခြင်း</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အခန်း ၆။ သန့်ရှင်းသော ခရစ်တော်တံဆိပ်အကြောင်း</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အခန်း ၇။ ပရော့စ်ဖိုရာအကြောင်း</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အခန်း ၈။ ဟောင်းနှင့် အသစ် စာအုပ်များအကြောင်း</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အခန်း ၉။ သန့်ရှင်းသော ဖခင်ကြီးများသည် စာအုပ်များကြောင့် ကယ်တင်ခြင်း မခံရကြ</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အခန်း ၁၀။ အသစ်စာအုပ်များက ယုံကြည်ချက်ကို မပြောင်းလဲခဲ့ပါ</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အခန်း ၁၁။ ရှေးခေတ် ဘုရားကျောင်းဓလေ့ထုံးစံများအပေါ်</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အခန်း ၁၂။ အသစ်မိတ်ဆက်ခြင်းများအပေါ်</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အခန်း ၁၃။ သန့်ရှင်းသော သမ္မာကျမ်းစာရေးသူများအကြား မတူကွဲပြားချက်များ</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အခန်း ၁၄။ ယေရှုဘုရားဆုတောင်းအကြောင်း</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အခန်း ၁၅။ ယေရှုနာမည်အကြောင်း</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အပိုဒ် ၂။ သူတို့၏ ယုံကြည်ချက်သည် ရှေးဟောင်းယုံကြည်ချက်လား?</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အခန်း ၁၆။ ရှေးဟောင်းယုံကြည်ချက်တွင် ဘာများပါဝင်သနည်း။</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အခန်း ၁၇။ အလွန်သန့်ရှင်းသော သုံးပါးတစ်ဆူအကြောင်း</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အခန်း ၁၈။ ခရစ်တော်၏ လူသားဖြစ်လာခြင်းနှင့် အဗ္ဗာခုမ်၏ ယုံကြည်ခြင်း</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အခန်း ၁၉။ ခရစ်တော်၏ ငရဲသို့ ဆင်းသက်ခြင်း</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အခန်း ၂၀။ ဘရန်စခ် သာသနာပြုကျောင်းများ၏ အမည်များအကြောင်း</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အခန်း ၂၁။ ဘုရားကျောင်းထုံးတမ်းများအပေါ်</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အခန်း ၂၂။ သန့်ရှင်းသော ဓမ္မသစ်အား ဂုဏ်ပြုခြင်း</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အခန်း ၂၃။ ဘုရားကျင့်ဝတ် မခန့်ထားသေးသူများက သန့်ရှင်းသော အခမ်းအနားများ ဆောင်ရွက်ခြင်း</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အခန်း ၂၄။ အာဗက်ကမ်၏ သမ္မာကျမ်းအကြောင်း</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အခန်း ၂၅။ ဒီးကန် ဖက်ဒ်ကာအကြောင်း</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အခန်း ၂၆။ အာဗာကမ်၏ ဦးဆောင်မှု</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အခန်း ၂၇။ အာဗာကမ်၏ မြင်ကွင်း</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အခန်း ၂၈။ အက်ဆေဖာလိုက်များအကြောင်း</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အခန်း ၂၉။ ဓလေ့ထုံးစံများအတွင်းရှိ ခွဲထွက်ယုံကြည်ချက်များ</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အခန်း ၃၀။ အော်သိုဒေါ်ဒ် ယုံကြည်ချက်၏ တရားမျှတမှု</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ဒုတိယပိုင်း။ ခွဲထွက်ဘာသာရေး သဘောတရား</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ပထမအချက်</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အခန်း ၁။ သင်ကြားခြင်းသည် မမှားယွင်းသော ဆရာထံမှသာ ဖြစ်သင့်သည်</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အခန်း ၂။ သင်ကြားခြင်းသည် ကျွမ်းကျင်သော ဆရာထံမှ ထွက်သင့်သည်</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အခန်း ၃။ သင်ကြားချက်သည် အပြစ်ကင်းသော ဘဝရှိသော ဆရာထံမှ ထွက်သင့်သည်</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အခန်း ၄။ မှန်ကန်သော သင်ကြားချက်ကို ဖွင့်လင်းစွာသာ ဟောကြားရမည်၊ လျှို့ဝှက်စွာ မဟုတ်။</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အခန်း ၅။ အန္တိခရစ်ဆိုင်ရာ ခွဲထွက်မှားယွင်းချက်</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အခန်း ၆။ သူတို့၏ သန့်ရှင်းသော ပူဇော်ပွဲကို မှားယွင်းစွာ အဓိပ္ပာယ်ဖော်ခြင်း</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အခန်း ၇။ တချို့သော ပုဂ္ဂိုလ်များအကြောင်း</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အခန်း ၈။ သမ္မာကျမ်းနှင့် အနာသေမ</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အခန်း ၉။ လူပြုဘုရားကျောင်းအကြောင်း</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အခန်း ၁၀။ ဆဲလ်အကြောင်း</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အခန်း ၁၁။ ပူဇော်ခြင်း</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အခန်း ၁၂။ သန့်ရှင်းသော ပုံတော်များအကြောင်း</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အခန်း ၁၃။ သန့်သူများ၏ ပုံတုများအပေါ် အိုမီရပ်စ်မှ သန့်ဂရေဂိုရီနှင့် ယုဒယားသား အဲဗန်တို့၏ ဆွေးနွေးပွဲ</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အခန်း ၁၄။ ဂုဏ်ပြုခံရသော စတီဖင်သစ်နှင့် ကိုပရိုနိုင်းမတ်စ်တို့၏ ဆွေးနွေးပွဲ</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အခန်း ၁၅။ သန့်ရှင်သူများ၏ ကျန်ရစ်ပစ္စည်းများအကြောင်း</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အခန်း ၁၆။ နောက်ဆုံးနေ့များအကြောင်း</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အခန်း ၁၇။ ကမ္ဘာမြေပေါ်ရှိ ယုံကြည်ခြင်း</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အခန်း ၁၈။ လူသားများတွင် ဘုရားသခင်၏ ပုံရိပ်နှင့် ဆင်တူခြင်း</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အခန်း ၁၉။ မုတ်ဆိတ်အကြောင်း</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အခန်း ၂၀။ မုတ်ဆိတ်အကြောင်း</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အခန်း ၂၁။ သမ္မာကျမ်းဇာတ်လမ်းများနှင့် ပုံပြင်များ</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အခန်း ၂၂။ လျှို့ဝှက်စွာ လှူဒါန်းခြင်း</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ဒုတိယပိုင်း</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အခန်း ၂၃။ ဘရန်နီယန်ရှိ အယူဝါဒလွဲသော သင်ကြားချက်များ</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ပိုင်းသုံး</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အခန်း ၂၄။ လေးထောင့်ပုံစံ ခရစ်တော်တံဆိပ်အား ဆန့်ကျင်၍ ခွဲထွက်သူများ၏ မုန်းတီးစကားနှင့် ခရစ်တော်တံဆိပ်ရှာဖွေရေး</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အခန်း ၂၅။ ခရစ်လက္ခဏာအပေါ်</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အခန်း ၂၆။ တုန်လှုပ်နေသော ဖွဲ့စည်းမှုအား ဆန့်ကျင်၍ ပြောဆိုသော ခွဲထွက်သူများ၏ မုန်းတီးစကား</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အခန်း ၂၇။ သူတို့၏ ဘုရားသခင်၏ လျှို့ဝှက်အံ့ဩဖွယ်များအား ဆန့်ကျင်သော စကားမိုက်များ</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အခန်း ၂၈။ ဆရာတော်ကြေးငွေများအကြောင်း</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အခန်း ၂၉။ ဘုန်းကြီးတစ်ဦး၏ ဘဝ</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အခန်း ၃၀။ သန့်ရှင်းသော သိုးငယ်၊ ပူဇော်ခံပြီး သတ်ဖြတ်ခံရခြင်း</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အခန်း ၃၁။ ဘုရားသခင်၏ လျှို့ဝှက်အံ့ဩဖွယ်များအား ဆန့်ကျင်၍ ထပ်မံ ပြောဆိုသော ခွဲထွက်သူများ၏ မုန်းတီးစကား</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အခန်း ၃၂။ ဘီရှော့၏ ရာထူးအား ဆန့်ကျင်၍ ပြောဆိုသော သူတို့၏ မကောင်းစကား</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အခန်း ၃၃။ ဘုရားသခင်၏ ဘုရားကျောင်းအား ဆန့်ကျင်၍ ခွဲထွက်သူများ၏ အဓိက မုသားနှစ်ချက်ကို ငြင်းပယ်ခြင်း</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ပိုင်း III. ခွဲထွက်သူများ၏ လှုပ်ရှားမှုများအပေါ်</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၁။ ခွဲထွက်မှုဆိုင်ရာ လှုပ်ရှားမှုများ၏ သဘောတရား</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ပုဒ်မ (၁)</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အခန်း ၂။ ကောင်းမြင်ပေမယ့် ဘုရားသခင်အား နှစ်သက်စေမှု မသိရှိရသေးသော လုပ်ရပ်များ</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အခန်း ၃။ မုချယောင်ယောင် လုပ်ရပ်များ</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အခန်း ၄။ ကောင်းသော်လည်း အသီးမထွက်သော လုပ်ရပ်များဤသည် ကိုယ်ချစ်ခြင်းမှ ဖြစ်ပေါ်သောကြောင့်</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အခန်း ၅။ ကောင်းသော်လည်း အသီးမထွက်သော လုပ်ရပ်များ; အကြောင်းမှာ ၎င်းတို့သည် သမ္မာကျမ်းဘုရားကျောင်းပြင်ပတွင် ရှိကြသည်</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အခန်း ၆. မုချဆရာများ၏ အပြုအမူ</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အခန်း ၇။ ကောင်းမွန်သောဘဝသည် မမှန်သောယုံကြည်ချက်ကို မထောက်ခံနိုင်ပါ။</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ဒုတိယ အပိုဒ်</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အခန်း ၈။ မကောင်းသော ခွဲထွက်မှုဆိုင်ရာ လုပ်ရပ်များနှင့် ဆရာများအကြောင်း</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အခန်း ၉။ ကပီတွန်၊ အာဗက်ကမ်နှင့် အခြားသူများအကြောင်း</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အခန်း ၁၀။ ခြောက်သီးစိမ်းဖြင့် သခင်စာတော်ဝေသော မိန်းကလေး</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အခန်း ၁၁။ မီးရှို့ခံရသူများအား မကောင်းဆိုးဝါးသရဲများ ဝမ်းမြောက်ကြသည်</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အခန်း ၁၂။ မှော်ဆန်မှုအတွက် ခွဲထုတ်ထားသော ကလေးငယ်၏ နှလုံးသားအကြောင်း</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အခန်း ၁၃။ မီးရှို့ခံရသူများသည် မြေအောက်မှ "အိုရေ၊ ကျွန်ုပ်တို့ဆုံးရှုံးသွားပြီ!" ဟု ငိုကြွေးကြသည်။</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အခန်း ၁၄။ မေတ္တာဆွဲခြင်းများနှင့် မီးကျင်းထဲသို့ ပစ်ချခံရသော ဘုန်းကြီးဆရာတော်</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အခန်း ၁၅။ ယူဒေယ့်နှင့် ခွဲထွက်ဝိညာဉ်ဆိုင်ရာ မကောင်းဆိုးဝါးမှုများအပေါ်</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အခန်း ၁၆။ မိုရေးလစ်စီများအကြောင်း</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အခန်း ၁၇။ သူတို့သည် လိင်ဆက်ဆံမှုကို အပြစ်တစ်ခုအဖြစ် မမြင်ဘဲ ခရစ်တော်အပေါ် ချစ်ခြင်းတစ်ခုအဖြစ်သာ ယူဆကြသည်။</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အခန်း ၁၈။ ဘရန်စခ် တောထဲရှိ သာသနာပြုအိမ်များအကြောင်း</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အခန်း ၁၉။ သူတို့ကောင်းတယ်ထင်သော ခွဲထွက်မှုဆိုင်ရာ လုပ်ရပ်များစာရင်း။</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အခန်း ၂၀။ ခွဲထွက်ရေးဆိုင်ရာကိစ္စများဆွေးနွေးချက်</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အခန်း ၂၁။ ဘုရားကျောင်းကို ခွဲထွက်စေသော ကောင်းမြတ်သော လုပ်ရပ်များအားလုံးသည် မကောင်းကြောင်း</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အခန်း ၂၂။ ခွဲထွက်ရေးကိစ္စများသည် ဘုရားသခင်အား မနှစ်မြော်စေကြောင်းကို ရိုးသားစွာ ဖော်ပြခြင်း</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အခန်း ၂၃။ စာအုပ်၏ နိဂုံးနှင့် အော်သော်ဒေါ့စ်များအတွက် တိုက်တွန်းချက်</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ဘရင်ခွဲထွက်ယုံကြည်ချက်ကို စုံစမ်းစစ်ဆေးခြင်း၊ ၎င်းတို့၏ သင်ကြားချက်များနှင့် လုပ်ရပ်များအကြောင်း၊ ၎င်းတို့၏ ယုံကြည်ချက်သည် မမှန်ကြောင်း၊ သင်ကြားချက်များသည် ဝိညာဉ်အတွက် အန္တရာယ်ဖြစ်စေကြောင်းနှင့် လုပ်ရပ်များသည် ဘုရားသခင်အား မနှစ်သက်စေကြောင်း သက်သေပြခြင်း</w:t>
      </w:r>
    </w:p>
    <w:p w:rsidRPr="00E541CA" w:rsidR="00E541CA" w:rsidP="00E541CA" w:rsidRDefault="00E541CA" w14:paraId="535CC923" w14:textId="299D342F">
      <w:pPr>
        <w:ind w:firstLine="720"/>
      </w:pPr>
      <w:r w:rsidRPr="00E541CA">
        <w:t xml:space="preserve">စဉ်းစားကြပါစို့။ ခွဲထွက်ဆရာများကို မည်သို့ အသိမှတ်ပြုရမည်နည်း။</w:t>
      </w:r>
    </w:p>
    <w:p w:rsidRPr="00E541CA" w:rsidR="00E541CA" w:rsidP="00E541CA" w:rsidRDefault="00E541CA" w14:paraId="6B058258" w14:textId="4D665C9C">
      <w:pPr>
        <w:ind w:firstLine="720"/>
      </w:pPr>
      <w:r w:rsidRPr="00E541CA">
        <w:t xml:space="preserve">သူတို့၏ ယုံကြည်ချက်ကို ဂုဏ်ပြု၍ ချီးမြှင့်သော စကားများမှတဆင့်၊</w:t>
      </w:r>
    </w:p>
    <w:p w:rsidRPr="00E541CA" w:rsidR="00E541CA" w:rsidP="00E541CA" w:rsidRDefault="00E541CA" w14:paraId="52B146F4" w14:textId="75FBCDB0">
      <w:pPr>
        <w:ind w:firstLine="720"/>
      </w:pPr>
      <w:r w:rsidRPr="00E541CA">
        <w:t xml:space="preserve">သူတို့၏ ဘုရားမထိုက်တန်သော သင်ကြားချက်များမှ၊ နှင့်</w:t>
      </w:r>
    </w:p>
    <w:p w:rsidRPr="00E541CA" w:rsidR="00E541CA" w:rsidP="00E541CA" w:rsidRDefault="00E541CA" w14:paraId="4A8DC458" w14:textId="3BB2308C">
      <w:pPr>
        <w:ind w:firstLine="720"/>
      </w:pPr>
      <w:r w:rsidRPr="00E541CA">
        <w:t xml:space="preserve">သူတို့၏ မုချယုတ်လိမ်လည်သော ဘဝနေထိုင်မှုမှ။</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သတိရှိသော ဖတ်ရှုသူအတွက်</w:t>
      </w:r>
      <w:bookmarkEnd w:id="0"/>
    </w:p>
    <w:p w:rsidRPr="00E541CA" w:rsidR="00E541CA" w:rsidP="00E541CA" w:rsidRDefault="00E541CA" w14:paraId="78060A99" w14:textId="201F6F6B">
      <w:pPr>
        <w:ind w:firstLine="720"/>
      </w:pPr>
      <w:r w:rsidRPr="00E541CA">
        <w:t xml:space="preserve">ဤကျွန်ုပ်၏ ရိုးရှင်းသော လက်ရာကို သတိရှိ၍ ဘုရားသခင်ကို ကြောက်ရွံ့သော ဖတ်ရှုသူများထဲမှ တစ်ဦးဦးက ဂုဏ်ပြုပါက၊ ကျွန်ုပ် တောင်းဆိုပါသည်၊ ဤစာများတွင် အသုံးပြုထားသည့် ရိုးရှင်းသော ဘာသာစကားနှင့် မပြင်ဆင်ထားသေးသော ဖွဲ့စည်းမှုကြောင့် မအံ့ဩကြပါနှင့်။ ဤစာများကို ပညာရှင်များ သို့မဟုတ် ဘုရားကျမ်းစာကို ကျွမ်းကျင်သူများအတွက် မရေးသားထားဘဲ၊ ဘုရားကျမ်းစာ၏ အင်အားကို မသိကြသေးသော၊ ရိုးရှင်းသော စကားတစ်လုံးကိုတောင် နားမလည်နိုင်သေးသော လူအများအတွက် ရေးသားထားပါသည်။ ရှေးခေတ် သန့်ရှင်းသော ဖခင်ကြီးများနှင့် ဆရာကြီးများသည် ထိုသူများအတွက်သာ သူတို့၏ တရားစကားကို ဒေသခံစကားဖြင့် ပြင်ဆင်ပြောကြားခဲ့ကြသည်။ စိန့်ခရိုက်ဆိုစတုံလည်း အစပိုင်းတွင် သူ၏ စကားများကို ထူးခြားကျွမ်းကျင်စွာ ရေးသားခဲ့သော်လည်း အမျိုးသမီးတစ်ဦး၏ သတိပေးချက်ကြောင့် သူ၏ ပညာရှင်စကားပုံစံကို စွန့်လွှတ်ကာ ဒေသခံစကားဖြင့်သာ ပြောကြားခဲ့သည်။ သူသည် ဘုရားကျောင်း၌ လူထုအား သင်ကြားနေစဉ်၊ ပရိသတ်ထဲမှ အမျိုးသမီးတစ်ဦးက ဆူညံစွာ ပြောကြားခဲ့သည်။ "ဝိညာဉ်ဆရာ၊ ဒါမှမဟုတ် John Chrysostom ခရစ်ဆိုစတိုမ်! သင်သည် သင့်၏ သန့်ရှင်းသော သင်ကြားချက်ရေမြောင်းထဲသို့ နက်ရှိုင်းစွာ စူးစမ်းထားပေမယ့် ကျွန်ုပ်တို့၏ စိတ်ဉာဏ်ကန့်သတ်၍ ထိုအရာကို နားမလည်နိုင်ပါ" ဟု။ သို့သော် သူသည် စကားလုံးများဖြင့် ရှုပ်ထွေးစွာ ပြောဆိုခြင်းသည် အကျိုးမရှိကြောင်း ကိုယ်တွင်းစဉ်းစားပြီးနောက်၊ ထိုအချိန်မှစ၍ သူ၏ တရားစကားကို အလှဆင်ရာတွင် စကားပုံစံများဖြင့် မပြုလုပ်ဘဲ ရိုးရှင်းပြီး သမာဓိရှိသော စကားလုံးများဖြင့်သာ ပြင်ဆင်ခဲ့သည်။ ထိုကြောင့် အရိုးရှင်းဆုံး နားထောင်သူတစ်ဦးမှပါ နားလည်ကာ အကျိုးခံစားနိုင်စေရန် ဖြစ်ခဲ့သည်။ ထိုနည်းတူ၊ ကိုမနာမြို့၏ သန့်ရှင်းသော သေဒဏ်ခံ ဘုန်းကြီး အလက်ဇန်ဒား </w:t>
      </w:r>
      <w:r w:rsidRPr="00E541CA">
        <w:t xml:space="preserve">(</w:t>
      </w:r>
      <w:r w:rsidRPr="00E541CA">
        <w:rPr>
          <w:rStyle w:val="FootnoteReference"/>
        </w:rPr>
        <w:footnoteReference w:id="1"/>
      </w:r>
      <w:r w:rsidRPr="00E541CA">
        <w:t xml:space="preserve"> ) သည် (သူ၏ ဘဝဇာတ်ကြောင်းတွင် ရေးသားထားသကဲ့သို့) လူထုအား မိန့်ခွန်းပြောရာတွင် စကားလုံးများ၏ အလှအပကို မစိုးရိမ်ဘဲ ဝိညာဉ်များ၏ အကျိုးကိုသာ စိုးရိမ်ခဲ့ပြီး၊ သူ၏ မိန့်ခွန်းများအများစုမှာ ရိုးရှင်းသော်လည်း ရိုးရှင်းသူများအတွက် ပြောကြားထားသလို ဝိညာဉ်အတွက် အလွန်အကျိုးရှိစေခဲ့သည်။ တစ်ခါတစ်ရံ အတ္တစ်ဒေသမှ ပညာရှင်တစ်ဦးက သူ၏ ရိုးရှင်းသော စကားပြောပုံကြောင့် ရယ်မောခဲ့သည်၊ ထိုအခါ ထိုပညာရှင်သည် အောက်ပါအတိုင်း အိပ်မက်မြင်ခဲ့သည်: သူသည် သမားတော်စာတွင် ဖော်ပြထားသလို အလွန်ထူးခြားစွာ တောက်ပနေသော အဖြူရောင် ငှက်အုပ်တစ်စုကို မြင်နေသလို ထင်မြင်ခဲ့သည်</w:t>
      </w:r>
      <w:r w:rsidRPr="00E541CA">
        <w:rPr>
          <w:i/>
        </w:rPr>
        <w:t xml:space="preserve">—'ငှက်၏ ပျံချပ်များသည် ငွေဖြင့် ဖုံးလွှမ်းထားပြီး၊ ပျံချပ်များကြားကနေ ရွှေဖြင့် တောက်ပနေသည်</w:t>
      </w:r>
      <w:r w:rsidRPr="00E541CA">
        <w:t xml:space="preserve">' (</w:t>
      </w:r>
      <w:r w:rsidRPr="00E541CA">
        <w:rPr>
          <w:rStyle w:val="FootnoteReference"/>
          <w:i/>
        </w:rPr>
        <w:footnoteReference w:id="2"/>
      </w:r>
      <w:r w:rsidRPr="00E541CA">
        <w:t xml:space="preserve"> )။ ထိုအခါ အသံတစ်ခုက သူ့အား ပြောကြားသည်— 'ဤစကားများမှာ သင်တို့က ရယ်မောခဲ့သော ဘီရှော့ အလက်ဇန်ဒရို၏ စကားများဖြစ်သည်!' သို့သော် ထိုအမြင်မှ ခြေထောက်ပေါ်သို့ တက်လာသော အတွေးရှင်သည် မိမိ၏ ကျူးလွန်မှုကြောင့် အရှက်တရားခံခဲ့သည်။ သို့သော် ကျွန်ုပ်တို့၏ ကယ်တင်ရှင် ခရစ်တော်သည် ပညာရှင်များနှင့် ဉာဏ်ပညာရှိ ယုဒယ့်ဆရာများအား ပြောကြားရာတွင် ဉာဏ်ပညာဖြင့် ပြည့်ဝသော ဘုရားသခင်၏ စကားများကို ဖော်ပြကာ နတ်ဆိုးစာအုပ်များမှ သက်သေများကို ကိုးကားခဲ့သည်။ သို့သော် သူသည် ပုံမှန်လူထုအား ပြောကြားသောအခါ ကောင်းကင်နိုင်ငံအကြောင်း သင်ခန်းစာများကို ရိုးရှင်းသော ပုံပြင်များဖြင့် ရှင်းပြခဲ့ပြီး၊ ဤသို့ဆိုသည်– </w:t>
      </w:r>
      <w:r w:rsidRPr="00E541CA">
        <w:rPr>
          <w:i/>
        </w:rPr>
        <w:t xml:space="preserve">'ကောင်းကင်နိုင်ငံတော်သည် အိမ်၌နေသော လူတစ်ဦးကဲ့သို့၊ </w:t>
      </w:r>
      <w:r w:rsidRPr="00E541CA">
        <w:rPr>
          <w:i/>
        </w:rPr>
        <w:t xml:space="preserve">လယ်ယာ၌ ကောင်းမွန်သော စေ့ကို စိုက်သော လူတစ်ဦး</w:t>
      </w:r>
      <w:r w:rsidRPr="00E541CA">
        <w:t xml:space="preserve">ကဲ့သို့၊ </w:t>
      </w:r>
      <w:r w:rsidRPr="00E541CA">
        <w:rPr>
          <w:i/>
        </w:rPr>
        <w:t xml:space="preserve">ကုန်သည်တစ်ဦးကဲ့သို့၊ </w:t>
      </w:r>
      <w:r w:rsidRPr="00E541CA">
        <w:rPr>
          <w:i/>
        </w:rPr>
        <w:t xml:space="preserve">မတ်စထ်စေ့</w:t>
      </w:r>
      <w:r w:rsidRPr="00E541CA">
        <w:t xml:space="preserve">ကဲ့သို့</w:t>
      </w:r>
      <w:r w:rsidRPr="00E541CA">
        <w:rPr>
          <w:i/>
        </w:rPr>
        <w:t xml:space="preserve">၊ </w:t>
      </w:r>
      <w:r w:rsidRPr="00E541CA">
        <w:rPr>
          <w:i/>
        </w:rPr>
        <w:t xml:space="preserve">မုန့်ထိုးမှုန့်သုံးတိုင်း</w:t>
      </w:r>
      <w:r w:rsidRPr="00E541CA">
        <w:t xml:space="preserve">ထဲသို့</w:t>
      </w:r>
      <w:r w:rsidRPr="00E541CA">
        <w:rPr>
          <w:i/>
        </w:rPr>
        <w:t xml:space="preserve"> မိန်းမတစ်ဦးက ထည့်၍ </w:t>
      </w:r>
      <w:r w:rsidRPr="00E541CA">
        <w:rPr>
          <w:i/>
        </w:rPr>
        <w:t xml:space="preserve">ထိ</w:t>
      </w:r>
      <w:r w:rsidRPr="00E541CA">
        <w:rPr>
          <w:i/>
        </w:rPr>
        <w:t xml:space="preserve">န်း</w:t>
      </w:r>
      <w:r w:rsidRPr="00E541CA">
        <w:rPr>
          <w:i/>
        </w:rPr>
        <w:t xml:space="preserve">ထားသည်အထိ အလုံးစုံထိုးသွားသော မုန့်ထိုးမှုန့်ကဲ့သို့</w:t>
      </w:r>
      <w:r w:rsidRPr="00E541CA">
        <w:rPr>
          <w:i/>
        </w:rPr>
        <w:t xml:space="preserve"> ဖြစ်သည်</w:t>
      </w:r>
      <w:r w:rsidRPr="00E541CA">
        <w:rPr>
          <w:rStyle w:val="FootnoteReference"/>
          <w:i/>
        </w:rPr>
        <w:footnoteReference w:id="3"/>
      </w:r>
      <w:r w:rsidRPr="00E541CA">
        <w:rPr>
          <w:i/>
        </w:rPr>
        <w:t xml:space="preserve"> ။' </w:t>
      </w:r>
      <w:r w:rsidRPr="00E541CA">
        <w:t xml:space="preserve">ကျွန်ုပ်၏ နိမ့်ကျခြင်းအကြောင်းဆိုပါက၊ ရိုးရှင်းသော လူထုကို တစ်စုတစ်စည်းအဖြစ် ယုံကြည်အပ်နှံထားသောကြောင့်၊ ခွဲထွက်မှားယွင်းမှုထဲသို့ လမ်းလွဲသွားသူများအား ရိုးရှင်းသော စကားများဖြင့် တိုက်တွန်းအားပေးခြင်းသည် ကျွန်ုပ်၏ တာဝန်ဖြစ်ပါသည်။ </w:t>
      </w:r>
      <w:r w:rsidRPr="00E541CA">
        <w:rPr>
          <w:i/>
        </w:rPr>
        <w:t xml:space="preserve">ခရစ်တော်သည် ကျွန်ုပ်အား </w:t>
      </w:r>
      <w:r w:rsidRPr="00E541CA">
        <w:t xml:space="preserve">(တမန်တော်က ပြောသကဲ့သို့) </w:t>
      </w:r>
      <w:r w:rsidRPr="00E541CA">
        <w:rPr>
          <w:i/>
        </w:rPr>
        <w:t xml:space="preserve">သတင်းကောင်းကို ဟောကြားရန် </w:t>
      </w:r>
      <w:r w:rsidRPr="00E541CA">
        <w:rPr>
          <w:i/>
        </w:rPr>
        <w:t xml:space="preserve">ပို့ခဲ့ပြီး၊</w:t>
      </w:r>
      <w:r w:rsidRPr="00E541CA">
        <w:rPr>
          <w:i/>
        </w:rPr>
        <w:t xml:space="preserve"> ၎င်းမှာ စကားပညာအားဖြင့် မဟုတ်ပါ</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နိဒါန်း</w:t>
      </w:r>
      <w:bookmarkEnd w:id="1"/>
    </w:p>
    <w:p w:rsidRPr="00E541CA" w:rsidR="00E541CA" w:rsidP="00E541CA" w:rsidRDefault="00E541CA" w14:paraId="752E6A1A" w14:textId="11BEB18D">
      <w:pPr>
        <w:ind w:firstLine="720"/>
      </w:pPr>
      <w:r w:rsidRPr="00E541CA">
        <w:t xml:space="preserve">မော်စကိုမြို့၏ အရင်ဆုံး သန့်ရှင်းမြတ်သော ပထမပုထမ ဘုရားသခင်များနှင့် သန့်ရှင်းသော စင်နော့ဒ်ကော်မတီတို့ ပူးပေါင်းရေးသားထားသည့် ထူးချွန်သော စာအုပ်နှစ်အုပ်သည် ခွဲထွက်အယူအဆ၏ တင်းမာမှုကို လုံလောက်စွာ ဖြေရှင်းပေးနိုင်ပြီး၊ ထိုစာအုပ်များ၏ ခေါင်းစဉ်မှာ အုပ်ချုပ်ရေးတံနှင့် စိတ်ပိုင်းဆိုင်ရာ သတိပေးချက်တို့ ဖြစ်သည်။ ဘုရားကျောင်းတော်၏ ရန်သူများ၏ မိုက်မဲသော အတွေးအခေါ်များကြောင့် ထွက်ပေါ်လာသော ဆန့်ကျင်ချက်များအတွက် ပိုမိုကောင်းမွန်သော တုံ့ပြန်ချက်များ မလိုအပ်တော့ပါ။ သို့သော် ထိုစာအုပ်များကို ကျွန်ုပ်တို့၏ ရိုစတိုဗ် ဒိုင်အိုစီစစ်တွင် တွေ့ရှိနိုင်မလား မသေချာသေးပါ၊ ထိုစာအုပ်များသည် ရှာဖွေရန် အလွန်ခက်ခဲနေပြီး—ခွဲထွက်သူများ၏ မုန်းတီးသော လက်များက ဖျက်ဆီးနေကြသည်— ဤအကြောင်းကြောင့် </w:t>
      </w:r>
      <w:r w:rsidRPr="00E541CA">
        <w:t xml:space="preserve">ကျွန်ုပ်သည် တာဝန်အတိုင်း *</w:t>
      </w:r>
      <w:r w:rsidRPr="00E541CA">
        <w:lastRenderedPageBreak/>
      </w:r>
      <w:r w:rsidRPr="00E541CA">
        <w:t xml:space="preserve"> * ဟု</w:t>
      </w:r>
      <w:r w:rsidRPr="00E541CA">
        <w:t xml:space="preserve"> ခေါင်းစဉ်ပေးထားသည့် အကျဉ်းချုပ်</w:t>
      </w:r>
      <w:r w:rsidRPr="00E541CA">
        <w:t xml:space="preserve">စာအုပ်ငယ်လေးကို ရေးသားခဲ့ပါသည်။ သိုးစုပေါ်တွင် ဝံတစ်ကောင် တက်လာသောအခါ သိုးထိန်းသူသည် အိပ်စက်ခြင်းကြောင့် မကျရှုံးသင့်ပါ။</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ကျွန်ုပ်သည် ဘုရားသခင်၏ကျေးဇူးတော်ဖြင့် ရိုစတိုဗ်နှင့် ယာရိုစလာဗ်မြို့များ၏ မက်ထရိုပိုလီတန်ဖြစ်သော နိမ့်ကျသော ဘီရှော့ ဒမီထရီ ဖြစ်ပါသည်။</w:t>
      </w:r>
      <w:bookmarkEnd w:id="2"/>
    </w:p>
    <w:p w:rsidRPr="00E541CA" w:rsidR="00E541CA" w:rsidP="00E541CA" w:rsidRDefault="00E541CA" w14:paraId="11DF65AB" w14:textId="424C09C4">
      <w:pPr>
        <w:ind w:firstLine="720"/>
      </w:pPr>
      <w:r w:rsidRPr="00E541CA">
        <w:t xml:space="preserve">အထူးဂုဏ်ပြုလေးစားစရာ အာခီမန်ဒရိုက်များ၊ အဘ်ဘော့များနှင့် ဘုန်းတော်ကြီးအဖွဲ့အားလုံး၊</w:t>
      </w:r>
    </w:p>
    <w:p w:rsidRPr="00E541CA" w:rsidR="00E541CA" w:rsidP="00E541CA" w:rsidRDefault="00E541CA" w14:paraId="270AA876" w14:textId="5EED78BA">
      <w:pPr>
        <w:ind w:firstLine="720"/>
      </w:pPr>
      <w:r w:rsidRPr="00E541CA">
        <w:t xml:space="preserve">နှင့် ကျွန်ုပ်တို့၏ ဒိုင်အိုစီစစ်အတွင်းရှိ မြို့ရွာတိုင်းရှိ ဂုဏ်ထူးဆောင် ဆရာတော်များ၊ ဒီးကန်များနှင့် ဘုရားကျောင်းဝန်ထမ်းများအားလုံး၊</w:t>
      </w:r>
    </w:p>
    <w:p w:rsidRPr="00E541CA" w:rsidR="00E541CA" w:rsidP="00E541CA" w:rsidRDefault="00E541CA" w14:paraId="6A376EF9" w14:textId="6BA9363F">
      <w:pPr>
        <w:ind w:firstLine="720"/>
      </w:pPr>
      <w:r w:rsidRPr="00E541CA">
        <w:t xml:space="preserve">နှင့် Rostov ဒိုင်အိုစီစ်ရှိ အဆင့်မရွေး၊ အသက်မရွေး အော်သိုဒေါ့စ် ခရစ်ယာန် လူထုအားလုံး၊ ကျွန်ုပ်၏ ချစ်ရသော ညီအစ်ကိုများနှင့် စိတ်ပိုင်းဆိုင်ရာ သားသမီးများ၊</w:t>
      </w:r>
    </w:p>
    <w:p w:rsidRPr="00E541CA" w:rsidR="00E541CA" w:rsidP="00E541CA" w:rsidRDefault="00E541CA" w14:paraId="05C23697" w14:textId="06B4E85F">
      <w:pPr>
        <w:ind w:firstLine="720"/>
      </w:pPr>
      <w:r w:rsidRPr="00E541CA">
        <w:t xml:space="preserve">ကျွန်ုပ်တို့၏ ဘုရားသခင် ယေရှုခရစ်ထံမှ ကောင်းကျိုးနှင့် ငြိမ်းချမ်းရေးရှိပါစေ။</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ချစ်ရပါသောသူတို့၊ သင်တို့အပေါ် ကျွန်ုပ်တို့၏ နူးညံ့မှုကို စကားဖြင့်သာ ဆက်သွယ်ခြင်းမလုံလောက်ပါ၊ ရေးသားထားသော အကြံဉာဏ်များကိုလည်း ပေးပို့သင့်ပါသည်။ စကားဆိုသည်မှာ နီးစပ်ရာ၌သာ ကြားရသော်လည်း၊ ရေးသားထားသော စာများသည် ကမ္ဘာ၏ အဆုံးထိ ရောက်ရှိနိုင်ပါသည်။ စကားပြောသည် လူ့မှတ်ဉာဏ်ထဲတွင် မကြာခဏ မေ့လျော့သွားတတ်သော်လည်း၊ ရေးသားထားသောအရာသည် မေ့လျော့မခံနိုင်ပါ။ အကြောင်းကတော့ ငါသည် ဤအရာများကို ကိုယ်တိုင် ပါးစပ်ဖြင့် ပြောကြားကာ သင်တို့အား သင်ကြားခဲ့ပါသည်။ ထို့ကြောင့် ဤအရာများကို စာဖြင့်ရေးသား၍ ဒိုင်အိုစီသို့ ပို့ရန် ဆုံးဖြတ်ခဲ့ပါသည်။ အကြောင်းအမျိုးမျိုးကြောင့် ကျွန်ုပ်သည် ကျွန်ုပ်တို့၏ သင်းအုပ်စုတစ်လျှောက်လုံးသို့ ခရီးထွက်ကာ ဘုရားသခင်၏ လူတို့အား စကားဖြင့်ဖြစ်စေ ကိုယ်တိုင်ဖြစ်စေ သင်ကြားပေးခြင်း မဖြစ်နိုင်ပါ။ ဤစာကို ကျွန်ုပ်ကိုယ်စား ကျွန်ုပ်၏ ဒိုင်အိုစီစ်ရှိ မြို့ရွာများအားလုံးသို့ ပို့ဆောင်ကာ သင်တို့အား ခွဲထွက်အယူမှားများဖြင့် လမ်းမှားမခံဘဲ သမ္မာကျမ်းတရားတွင် တည်ငြိမ်စွာ ရပ်တည်ကာ ကျွန်ုပ်တို့၏ မိခင်ဖြစ်သည့် သန့်ရှင်းသော ကမ္ဘာလုံးဆိုင်ရာ သံဃာတော်ကို ခိုင်မာစွာ ဆုပ်ကိုင်ထားကြရန် သင်ခန်းစာနှင့် တိုက်တွန်းချက်များဖြင့် သင်တို့အား သင်ကြားပို့ချစေလိုပါသည်။</w:t>
      </w:r>
    </w:p>
    <w:p w:rsidRPr="00E541CA" w:rsidR="00E541CA" w:rsidP="00E541CA" w:rsidRDefault="00E541CA" w14:paraId="54FBCBE9" w14:textId="6267692A">
      <w:pPr>
        <w:ind w:firstLine="720"/>
      </w:pPr>
      <w:r w:rsidRPr="00E541CA">
        <w:t xml:space="preserve">အရင်ဆုံး ကျွန်ုပ်သည် သင်တို့အတွက် ကျွန်ုပ်၏ ဝမ်းနည်းခြင်းနှင့် စိတ်ဒဏ်ရာကို ကြေညာအပ်ပါသည်။ </w:t>
      </w:r>
      <w:r w:rsidRPr="00E541CA">
        <w:t xml:space="preserve">Bryn ၏ သစ်တောများနှင့် သဲတောများမှ ထွက်လာသော </w:t>
      </w:r>
      <w:r w:rsidRPr="00E541CA">
        <w:rPr>
          <w:i/>
        </w:rPr>
        <w:t xml:space="preserve">ပြင်းထန်သော ဝံများသည် သင်တို့ထဲသို့</w:t>
      </w:r>
      <w:r w:rsidRPr="00E541CA">
        <w:t xml:space="preserve"> ဝင်ရောက်နေကြောင်း</w:t>
      </w:r>
      <w:r w:rsidRPr="00E541CA">
        <w:t xml:space="preserve"> ကျွန်ုပ်ကြားသိပါသည်</w:t>
      </w:r>
      <w:r w:rsidRPr="00E541CA">
        <w:rPr>
          <w:rStyle w:val="FootnoteReference"/>
          <w:i/>
        </w:rPr>
        <w:footnoteReference w:id="5"/>
      </w:r>
      <w:r w:rsidRPr="00E541CA">
        <w:t xml:space="preserve"> ၊ ၎င်းတို့သည် မိမိတို့၏ မှားယွင်းသော စကားများနှင့် လျှို့ဝှက်စကားများဖြင့် ခရစ်တော်၏ သိုးများကို ဆွဲဆောင်နေကြသည် (မြွေက ဧဝကို လိမ်လည်ခဲ့သလို) ခရစ်တော်၏ သိုးများကို ကယ်တင်ခြင်းမဟုတ်ဘဲ ပျက်စီးခြင်းသို့ ဦးတည်စေပြီး၊ သူတို့သည် ဘုရားသခင်၏ သိုးစုကို နှိပ်စက်ကာ မမှန်ကန်သော သဘောတရားများကို သင်ကြားကာ မသိသူများ၏ ဝိညာဉ်ကို လိမ်လည်ကြသည်။ သူတို့၏ အယူဝါဒများဖြင့် သူတို့ကို စားသောက်ကာ ဖျက်စီးပြီး မကျေနပ်နိုင်သော ငရဲ၏ ဝမ်းထဲသို့ ပစ်ထုတ်ကြသည်။ သို့</w:t>
      </w:r>
      <w:r w:rsidRPr="00E541CA">
        <w:rPr>
          <w:i/>
        </w:rPr>
        <w:t xml:space="preserve">သော် သင်တို့အတွင်းမှ </w:t>
      </w:r>
      <w:r w:rsidRPr="00E541CA">
        <w:t xml:space="preserve">(ကျွန်ုပ်ကြားသလို) </w:t>
      </w:r>
      <w:r w:rsidRPr="00E541CA">
        <w:rPr>
          <w:i/>
        </w:rPr>
        <w:t xml:space="preserve">မှားယွင်းသောစကားများ</w:t>
      </w:r>
      <w:r w:rsidRPr="00E541CA">
        <w:t xml:space="preserve">ပြောဆို</w:t>
      </w:r>
      <w:r w:rsidRPr="00E541CA">
        <w:rPr>
          <w:i/>
        </w:rPr>
        <w:t xml:space="preserve">၍ တပည့်များ </w:t>
      </w:r>
      <w:r w:rsidRPr="00E541CA">
        <w:t xml:space="preserve">(ရိုးရှင်းသူများ) ကို </w:t>
      </w:r>
      <w:r w:rsidRPr="00E541CA">
        <w:rPr>
          <w:i/>
        </w:rPr>
        <w:t xml:space="preserve">themselves</w:t>
      </w:r>
      <w:r w:rsidRPr="00E541CA">
        <w:rPr>
          <w:rStyle w:val="FootnoteReference"/>
          <w:i/>
        </w:rPr>
        <w:footnoteReference w:id="6"/>
      </w:r>
      <w:r w:rsidRPr="00E541CA">
        <w:t xml:space="preserve"> </w:t>
      </w:r>
      <w:r w:rsidRPr="00E541CA">
        <w:rPr>
          <w:i/>
        </w:rPr>
        <w:t xml:space="preserve">၏နောက်သို့ </w:t>
      </w:r>
      <w:r w:rsidRPr="00E541CA">
        <w:rPr>
          <w:i/>
        </w:rPr>
        <w:t xml:space="preserve">လမ်းမှားစေလိုသူများ ပေါ်ပေါက်လာကြ</w:t>
      </w:r>
      <w:r w:rsidRPr="00E541CA">
        <w:t xml:space="preserve">သည်။ ဤအရာသည် ကျွန်ုပ်အား ဒုက္ခနှင့် ဝမ်းနည်းမှု မနည်းစွာ ဖြစ်စေသည်၊ ဒါဝိဒ်ကလည်း ထိုသူများအတွက် ဝမ်းနည်းကာ </w:t>
      </w:r>
      <w:r w:rsidRPr="00E541CA">
        <w:rPr>
          <w:i/>
        </w:rPr>
        <w:t xml:space="preserve">'သင့်ဥပဒေကို စွန့်ပစ်သော ပြစ်သူများကြောင့် ကျွန်ုပ် ဝမ်းနည်းပါသည်</w:t>
      </w:r>
      <w:r w:rsidRPr="00E541CA">
        <w:t xml:space="preserve">' ဟု ဆိုခဲ့သည်</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ဤအကြောင်းကို ကြေညာပြီးနောက် ကျွန်ုပ်သည် ကျွန်ုပ်၏ ကယ်တင်သူ ခရစ်တော်၏ နာမည်ဖြင့် သင်တို့အား ပြောဆိုပါသည်။ </w:t>
      </w:r>
      <w:r w:rsidRPr="00E541CA">
        <w:rPr>
          <w:i/>
        </w:rPr>
        <w:t xml:space="preserve">မမှန်သော ပရော်ဖက်များ </w:t>
      </w:r>
      <w:r w:rsidRPr="00E541CA">
        <w:t xml:space="preserve">(</w:t>
      </w:r>
      <w:r w:rsidRPr="00E541CA">
        <w:rPr>
          <w:rStyle w:val="FootnoteReference"/>
          <w:i/>
        </w:rPr>
        <w:footnoteReference w:id="8"/>
      </w:r>
      <w:r w:rsidRPr="00E541CA">
        <w:t xml:space="preserve"> )</w:t>
      </w:r>
      <w:r w:rsidRPr="00E541CA">
        <w:rPr>
          <w:i/>
        </w:rPr>
        <w:t xml:space="preserve"> ကို သတိထားကြပါ</w:t>
      </w:r>
      <w:r w:rsidRPr="00E541CA">
        <w:t xml:space="preserve">၊ ဆိုလိုသည်မှာ မမှန်သော ဆရာများထံမှ ကိုယ်တိုင်ကာကွယ်ကြပါစေ။ အကြောင်းမှာ ရှေးခေတ်တွင် ဆရာများကို ပရော်ဖက်များဟု ခေါ်ဆိုခဲ့ကြသည်။ တမန်တော်တစ်ဦးဖြစ်သူသည် တိုက်တိုစ်ထံရေးသားသော စာတွင် ခရစ်တန်များအကြောင်း ပြောကြားရာ၌ "</w:t>
      </w:r>
      <w:r w:rsidRPr="00E541CA">
        <w:rPr>
          <w:i/>
        </w:rPr>
        <w:t xml:space="preserve">သူတို့အချို့က သူတို့ထဲမှ တစ်ဦးကို ပရော်ဖက်ဟု ခေါ်ကြသည်" ဟု ဆိုခဲ့သည်။ "ခရစ်တန်လူမျိုးများသည် အမြဲတမ်း မုသားပြောသူများဖြစ်ကြသည်</w:t>
      </w:r>
      <w:r w:rsidRPr="00E541CA">
        <w:t xml:space="preserve">"</w:t>
      </w:r>
      <w:r w:rsidRPr="00E541CA">
        <w:rPr>
          <w:rStyle w:val="FootnoteReference"/>
          <w:i/>
        </w:rPr>
        <w:footnoteReference w:id="9"/>
      </w:r>
      <w:r w:rsidRPr="00E541CA">
        <w:t xml:space="preserve"> ။ သူတို့၏ နတ်ဆရာမှာ (ခရိုက်ဆိုစတိုမ်အဆိုအရ) ခရစ်တန်လူမျိုး Epimenides ဖြစ်ပြီး၊ ကဗျာဆရာ၊ ဒဿနိကဆရာ၊ ပေဂျင်ဘာသာဆရာနှင့် ခရစ်တန်တို့အတွက် ဟဲလင်နစ်ဥပဒေ သင်ကြားသူ တစ်ဦး ဖြစ်ခဲ့သည်။ ခရစ်တော်ဘုရားသခင်သည် မိမိနောက်လိုက်သူများအား မမှန်ကန်သော ပရော်ဖက်များနှင့် သတိထားရန် သတိပေးသည့်အခါ၊ ဘရန်နီကီ၏ ခွဲထွက် သမားများကဲ့သို့ မမှန်ကန်သော ဆရာများနှင့်လည်း သတိထားရန် သတိပေးသည်၊ ၎င်းတို့သည် မာရ်နတ်အိမ်မှ ထွက်လာသကဲ့သို့ ပေါ်ပေါက်ကြသည်။ ချစ်ရပါသောသူတို့၊ သူတို့ကို သတိထားကြပါ! </w:t>
      </w:r>
      <w:r w:rsidRPr="00E541CA">
        <w:rPr>
          <w:i/>
        </w:rPr>
        <w:t xml:space="preserve">သိုးဝတ်စုံဝတ်ဆင်၍ သင့်ထံလာသော်လည်း၊ အတွင်း၌ သွေးဆာနေသောသူများကို</w:t>
      </w:r>
      <w:r w:rsidRPr="00E541CA">
        <w:t xml:space="preserve"> သတိထားပါ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သို့သော် သင်မေးနိုင်ပါသည်၊ 'တစ်ယောက်ကို ဝံပုလင်းလား၊ ကောင်းသူလားဆိုတာ ဘယ်လိုသိနိုင်မလဲ?' ခရစ်တော်က ဖြေကြားသည်၊ </w:t>
      </w:r>
      <w:r w:rsidRPr="00E541CA">
        <w:rPr>
          <w:i/>
        </w:rPr>
        <w:t xml:space="preserve">'သူတို့၏ အသီးများဖြင့် သင်တို့သိမည်၊ </w:t>
      </w:r>
      <w:r w:rsidRPr="00E541CA">
        <w:rPr>
          <w:i/>
        </w:rPr>
        <w:t xml:space="preserve">သစ်ပင်တစ်ပင်ကို</w:t>
      </w:r>
      <w:r w:rsidRPr="00E541CA">
        <w:t xml:space="preserve">လည်း </w:t>
      </w:r>
      <w:r w:rsidRPr="00E541CA">
        <w:rPr>
          <w:i/>
        </w:rPr>
        <w:t xml:space="preserve">အသီးဖြင့် </w:t>
      </w:r>
      <w:r w:rsidRPr="00E541CA">
        <w:t xml:space="preserve">သိသလို</w:t>
      </w:r>
      <w:r w:rsidRPr="00E541CA">
        <w:t xml:space="preserve">ပင်</w:t>
      </w:r>
      <w:r w:rsidRPr="00E541CA">
        <w:t xml:space="preserve">။' </w:t>
      </w:r>
      <w:r w:rsidRPr="00E541CA">
        <w:rPr>
          <w:i/>
        </w:rPr>
        <w:t xml:space="preserve">ကောင်းသော သစ်ပင်သည် ကောင်းသော အသီးကို ထွက်စေပြီး၊ မကောင်းသော သစ်ပင်သည် မကောင်းသော အသီးကို </w:t>
      </w:r>
      <w:r w:rsidRPr="00E541CA">
        <w:t xml:space="preserve">ထွက်စေသည်။ မကောင်းသော </w:t>
      </w:r>
      <w:r w:rsidRPr="00E541CA">
        <w:rPr>
          <w:i/>
        </w:rPr>
        <w:t xml:space="preserve">သစ်ပင်မှ ကောင်းသော အသီးကို ထွက်စေ၍</w:t>
      </w:r>
      <w:r w:rsidRPr="00E541CA">
        <w:t xml:space="preserve"> မရနိုင်</w:t>
      </w:r>
      <w:r w:rsidRPr="00E541CA">
        <w:rPr>
          <w:i/>
        </w:rPr>
        <w:t xml:space="preserve">ပါ။ </w:t>
      </w:r>
      <w:r w:rsidRPr="00E541CA">
        <w:t xml:space="preserve">ထိုနည်းတူ၊ ငါပြောသည်၊ ဤ </w:t>
      </w:r>
      <w:r w:rsidRPr="00E541CA">
        <w:rPr>
          <w:i/>
        </w:rPr>
        <w:t xml:space="preserve">မှားယွင်းသော ဆရာများ၊ သိုးဝတ်စုံဝတ်ဆင်ထားသော ဝံပုလင်းများသည် ၎င်းတို့၏ အသီးများဖြင့် သိရှိနိုင်သည်</w:t>
      </w:r>
      <w:r w:rsidRPr="00E541CA">
        <w:rPr>
          <w:rStyle w:val="FootnoteReference"/>
          <w:i/>
        </w:rPr>
        <w:footnoteReference w:id="11"/>
      </w:r>
      <w:r w:rsidRPr="00E541CA">
        <w:t xml:space="preserve"> ၊ အကြောင်းမှာ </w:t>
      </w:r>
      <w:r w:rsidRPr="00E541CA">
        <w:t xml:space="preserve">တမန်တော်</w:t>
      </w:r>
      <w:r w:rsidRPr="00E541CA">
        <w:lastRenderedPageBreak/>
      </w:r>
      <w:r w:rsidRPr="00E541CA">
        <w:t xml:space="preserve"> က ဆိုသလို: </w:t>
      </w:r>
      <w:r w:rsidRPr="00E541CA">
        <w:rPr>
          <w:i/>
        </w:rPr>
        <w:t xml:space="preserve">ပျက်စီး၍ သီးမထွက်သော သစ်ပင်၊ နှစ်ကြိမ်သေသော</w:t>
      </w:r>
      <w:r w:rsidRPr="00E541CA">
        <w:rPr>
          <w:rStyle w:val="FootnoteReference"/>
          <w:i/>
        </w:rPr>
        <w:footnoteReference w:id="12"/>
      </w:r>
      <w:r w:rsidRPr="00E541CA">
        <w:rPr>
          <w:i/>
        </w:rPr>
        <w:t xml:space="preserve"> ၊ </w:t>
      </w:r>
      <w:r w:rsidRPr="00E541CA">
        <w:t xml:space="preserve">သီးနှင့်ရွက်အားလုံးကင်းလွတ်၊ ယုံကြည်ခြင်းနှင့်ကယ်တင်ခြင်းမျှော်လင့်ချက်မှကျဆင်း၊ ဘုရားကျောင်းမှအမြစ်ကောက်ထုတ်ခံရ၊ ကောင်းမွန်သောသီးမထွက်ဘဲ ဆိုးကျိုးသီးသာထွက်၊ ဆိုဒုံမြို့၏ပန်းကဲ့သို့။</w:t>
      </w:r>
    </w:p>
    <w:p w:rsidRPr="00E541CA" w:rsidR="00E541CA" w:rsidP="00E541CA" w:rsidRDefault="00E541CA" w14:paraId="6207B934" w14:textId="480604F3">
      <w:pPr>
        <w:ind w:firstLine="720"/>
        <w:rPr>
          <w:i/>
        </w:rPr>
      </w:pPr>
      <w:r w:rsidRPr="00E541CA">
        <w:t xml:space="preserve">စိန့်ခရိုက်ဆိုစတုံ</w:t>
      </w:r>
      <w:r w:rsidRPr="00E541CA">
        <w:rPr>
          <w:i/>
        </w:rPr>
        <w:t xml:space="preserve">က ဆိုဒုံမြို့ဟောင်းတည်ခဲ့သည့် မြေတွင် သစ်ပင်များပေါက်ကပ်ကာ သီးထွက်ကြောင်း</w:t>
      </w:r>
      <w:r w:rsidRPr="00E541CA">
        <w:t xml:space="preserve"> ရေးသားခဲ့</w:t>
      </w:r>
      <w:r w:rsidRPr="00E541CA">
        <w:rPr>
          <w:i/>
        </w:rPr>
        <w:t xml:space="preserve">သည်</w:t>
      </w:r>
      <w:r w:rsidRPr="00E541CA">
        <w:rPr>
          <w:rStyle w:val="FootnoteReference"/>
          <w:i/>
        </w:rPr>
        <w:footnoteReference w:id="13"/>
      </w:r>
      <w:r w:rsidRPr="00E541CA">
        <w:t xml:space="preserve"> ။ သို့သော် ဘုရားသခင်၏ အမျက်တော်သီးသည် သတိပေးချက်တစ်ခုဖြစ်သည်။ အဲဒီမှာ တောက်ပလှပသော သစ်ပင်များရှိပြီး၊ မသိသူများအား အရသာကနေ များစွာသော မျှော်လင့်ချက်ပေးသည်။ သို့သော် လက်ထဲယူ၍ ကြည့်လျှင် ပုပ်ကျနေသည်ကို တွေ့ရပြီး၊ ဘာမှ အသီးမထွက်ပေမယ့် အတွင်း၌ ဖုန်နှင့် မီးခိုးများစွာသာ ပြည့်နေသည်ကို ဖော်ထုတ်ပြသည်။ ဤသစ်ပင်များမှာ ခွဲထွက်ဆရာများ၏ သစ်ပင်များဖြစ်ပြီး၊ ၎င်းတို့၏ အသီးများမှာ ပြင်ပမှ ကြည့်လျှင် ဆွဲဆောင်မှုရှိပြီး ဝိညာဉ်အတွက် အကျိုးရှိသည်ဟု ထင်ရပေမယ့်၊ ၎င်းတို့၏ သင်ကြားချက်များကို အကြောင်းအရာနှင့် စုံစမ်းစစ်ဆေး၍ ဖွင့်ကြည့်လျှင်၊ ဆိုဒုံမြို့၏ ပန်းကဲ့သို့ ဖုန်မှုန့်၊ မုသားနှင့် ဝိညာဉ်ပျက်စီးမှု၏ အနံ့ဆိုးများဖြင့် ပြည့်နှက်နေကြောင်း တွေ့ရှိမည်။ ထိုကြောင့် </w:t>
      </w:r>
      <w:r w:rsidRPr="00E541CA">
        <w:rPr>
          <w:i/>
        </w:rPr>
        <w:t xml:space="preserve">သူတို့၏ အသီးများဖြင့် သင်</w:t>
      </w:r>
      <w:r w:rsidRPr="00E541CA">
        <w:rPr>
          <w:i/>
        </w:rPr>
        <w:t xml:space="preserve">တို့သည် သူတို့ကို သိမြင်ကြလိမ့်မည်။</w:t>
      </w:r>
    </w:p>
    <w:p w:rsidRPr="00E541CA" w:rsidR="00E541CA" w:rsidP="00E541CA" w:rsidRDefault="00E541CA" w14:paraId="5D48AC47" w14:textId="6386C535">
      <w:pPr>
        <w:ind w:firstLine="720"/>
      </w:pPr>
      <w:r w:rsidRPr="00E541CA">
        <w:t xml:space="preserve">ဤအထောက်အထားအဖြစ် ဘရင်၏ ဥယျာဉ်မှ ထွက်သော အဲဒီ သစ်ပင်သုံးပင်၏ အဓိကသီးသုံးလုံးကို တင်ပြလိုက်ပါသည်—ဆိုလိုသည်မှာ ခွဲထွက်ဆရာများဖြစ်ကြသည်—</w:t>
      </w:r>
    </w:p>
    <w:p w:rsidRPr="00E541CA" w:rsidR="00E541CA" w:rsidP="00E541CA" w:rsidRDefault="00E541CA" w14:paraId="2BDE7E65" w14:textId="11A3AE61">
      <w:pPr>
        <w:ind w:firstLine="720"/>
        <w:rPr>
          <w:i/>
        </w:rPr>
      </w:pPr>
      <w:r w:rsidRPr="00E541CA">
        <w:rPr>
          <w:i/>
        </w:rPr>
        <w:t xml:space="preserve">သူတို့၏ ယုံကြည်ချက်၊</w:t>
      </w:r>
    </w:p>
    <w:p w:rsidRPr="00E541CA" w:rsidR="00E541CA" w:rsidP="00E541CA" w:rsidRDefault="00E541CA" w14:paraId="01816D12" w14:textId="5D4201B6">
      <w:pPr>
        <w:ind w:firstLine="720"/>
        <w:rPr>
          <w:i/>
        </w:rPr>
      </w:pPr>
      <w:r w:rsidRPr="00E541CA">
        <w:rPr>
          <w:i/>
        </w:rPr>
        <w:t xml:space="preserve">၎င်းတို့၏ သဘောတရား၊ နှင့်</w:t>
      </w:r>
    </w:p>
    <w:p w:rsidRPr="00E541CA" w:rsidR="00E541CA" w:rsidP="00E541CA" w:rsidRDefault="00E541CA" w14:paraId="21CEAA8B" w14:textId="10716A32">
      <w:pPr>
        <w:ind w:firstLine="720"/>
        <w:rPr>
          <w:i/>
        </w:rPr>
      </w:pPr>
      <w:r w:rsidRPr="00E541CA">
        <w:rPr>
          <w:i/>
        </w:rPr>
        <w:t xml:space="preserve">သူတို့၏ လုပ်ရပ်များ၊</w:t>
      </w:r>
    </w:p>
    <w:p w:rsidRPr="00E541CA" w:rsidR="00E541CA" w:rsidP="00E541CA" w:rsidRDefault="00E541CA" w14:paraId="2A71535D" w14:textId="5897ECA7">
      <w:pPr>
        <w:ind w:firstLine="720"/>
      </w:pPr>
      <w:r w:rsidRPr="00E541CA">
        <w:t xml:space="preserve">ကျွန်ုပ်တို့သည် ၎င်းတို့အား တကယ့်စုံစမ်းစစ်ဆေးမှုဖြင့် စစ်ဆေးကာ၊ ပြည့်စုံစွာ စမ်းသပ်ကာ၊ မှန်ကန်သည့် အတွေးအခေါ်နှင့် စဉ်းစားမှုဖြင့် ၎င်းတို့အတွင်း၌ ဘာများရှိနေသည်ကို ကြည့်ရှုမည်။</w:t>
      </w:r>
    </w:p>
    <w:p w:rsidRPr="00E541CA" w:rsidR="00E541CA" w:rsidP="00E541CA" w:rsidRDefault="00E541CA" w14:paraId="6492AE4B" w14:textId="6A3553FA">
      <w:pPr>
        <w:ind w:firstLine="720"/>
      </w:pPr>
      <w:r w:rsidRPr="00E541CA">
        <w:t xml:space="preserve">ဤတွင်လည်း ပထမပိုင်းတွင် သမ္မာဓိပဋ္ဌာန်ယုံကြည်မှု၏ တရားမျှတမှုကို အကျဉ်းချုပ် ဖော်ပြမည်။</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ပထမပိုင်း။ ခွဲထွက်ယုံကြည်ချက်အပေါ်</w:t>
      </w:r>
      <w:bookmarkEnd w:id="3"/>
    </w:p>
    <w:p w:rsidRPr="00E541CA" w:rsidR="00E541CA" w:rsidP="00E541CA" w:rsidRDefault="00E541CA" w14:paraId="19598429" w14:textId="360272B8">
      <w:pPr>
        <w:ind w:firstLine="720"/>
      </w:pPr>
      <w:r w:rsidRPr="00E541CA">
        <w:t xml:space="preserve">အစအနေနှင့် ခွဲထွက်ရေးဥယျာဉ်၏ ပထမဆုံးသီးကို စတင်ကြည့်ကြပါစို့။ သူတို့၏ ယုံကြည်ချက်ကို ပြင်ပမှ မှားယွင်းသော စကားများဖြင့် အလှဆင်ကာ ပညာမဲ့သော လူထုအား သူတို့၏ ယုံကြည်ချက်သာ တကယ့်ယုံကြည်ချက်၊ သူတို့၏ ယုံကြည်ချက်သာ ရှေးဟောင်းယုံကြည်ချက်ဖြစ်ကြောင်း၊ တကယ့်ယုံကြည်ချက်တစ်ခုတည်းကို ဘရန်စခ် တောထဲရှိ သာသနာပြုကျောင်းများတွင်သာ တွေ့နိုင်ကြောင်း ပြောဆိုနေကြသည်။ မြို့ကြီးများ၊ ဘုရားကျောင်းများ၊ ဘိရှပ်များနှင့် ဆရာတော်များအကြားတွင် မှန်ကန်သော ယုံကြည်ချက် မရှိတော့ပါ။ သူတို့သည် ယုံကြည်ချက်ကို ပြောင်းလဲဖျက်ဆီးကာ ယုံကြည်ချက်အသစ်တစ်ခု ပေါ်ပေါက်လာစေခဲ့ကြသည်။</w:t>
      </w:r>
    </w:p>
    <w:p w:rsidRPr="00E541CA" w:rsidR="00E541CA" w:rsidP="00E541CA" w:rsidRDefault="00E541CA" w14:paraId="3D66C413" w14:textId="2A7CDAE8">
      <w:pPr>
        <w:ind w:firstLine="720"/>
        <w:rPr>
          <w:i/>
        </w:rPr>
      </w:pPr>
      <w:r w:rsidRPr="00E541CA">
        <w:rPr>
          <w:i/>
        </w:rPr>
        <w:t xml:space="preserve">ထို့ကြောင့် ကျွန်ုပ်တို့သည် ဤအချက်နှစ်ချက်ကို စူးစမ်းကြပါစို့။</w:t>
      </w:r>
    </w:p>
    <w:p w:rsidRPr="00E541CA" w:rsidR="00E541CA" w:rsidP="00E541CA" w:rsidRDefault="00E541CA" w14:paraId="368CA354" w14:textId="4C62AD46">
      <w:pPr>
        <w:ind w:firstLine="720"/>
        <w:rPr>
          <w:i/>
        </w:rPr>
      </w:pPr>
      <w:r w:rsidRPr="00E541CA">
        <w:rPr>
          <w:i/>
        </w:rPr>
        <w:t xml:space="preserve">၁။ သူတို့၏ ယုံကြည်ချက်သည် အမှန်တကယ် ယုံကြည်ချက်လား?</w:t>
      </w:r>
    </w:p>
    <w:p w:rsidRPr="00E541CA" w:rsidR="00E541CA" w:rsidP="00E541CA" w:rsidRDefault="00E541CA" w14:paraId="5077CFAF" w14:textId="1F675866">
      <w:pPr>
        <w:ind w:firstLine="720"/>
        <w:rPr>
          <w:i/>
        </w:rPr>
      </w:pPr>
      <w:r w:rsidRPr="00E541CA">
        <w:rPr>
          <w:i/>
        </w:rPr>
        <w:t xml:space="preserve">II. သူတို့၏ ယုံကြည်ချက်သည် အဟောင်းယုံကြည်ချက်လား?</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ပထမအချက်။ သူတို့၏ ယုံကြည်ချက်သည် အမှန်တကယ် ယုံကြည်ချက်လား?</w:t>
      </w:r>
      <w:bookmarkEnd w:id="4"/>
    </w:p>
    <w:p w:rsidRPr="00E541CA" w:rsidR="00E541CA" w:rsidP="00E541CA" w:rsidRDefault="00E541CA" w14:paraId="7649FFCD" w14:textId="0FE747E6">
      <w:pPr>
        <w:ind w:firstLine="720"/>
      </w:pPr>
      <w:r w:rsidRPr="00E541CA">
        <w:t xml:space="preserve">ဘရင်ယုံကြည်ချက်ကို ပထမဆုံးစုံစမ်းစစ်ဆေးရာတွင်၊ ၎င်းတို့၏ယုံကြည်ချက်သည် အမှန်တကယ်ယုံကြည်ချက်လား? စတင်ရန် ကျွန်ုပ်မေးခွန်းတစ်ခုမေးပါသည်။</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အခန်း ၁။ ယုံကြည်ခြင်းဆိုတာဘာလဲ?</w:t>
      </w:r>
      <w:bookmarkEnd w:id="5"/>
    </w:p>
    <w:p w:rsidRPr="00E541CA" w:rsidR="00E541CA" w:rsidP="00E541CA" w:rsidRDefault="00E541CA" w14:paraId="2B9F820E" w14:textId="214D1686">
      <w:pPr>
        <w:ind w:firstLine="720"/>
      </w:pPr>
      <w:r w:rsidRPr="00E541CA">
        <w:t xml:space="preserve">ဘရင်မှ လျှို့ဝှက်စွာ သင့်ထံလာရောက်ပြီး သင့်လျှို့ဝှက်နေရာများတွင် သင်က ထိန်းသိမ်းထားသော ခွဲထွက်ဆရာများအားလုံးကို စုပေါင်းကာ ဤမေးခွန်းကို ဖြေကြပါစို့။</w:t>
      </w:r>
    </w:p>
    <w:p w:rsidRPr="00E541CA" w:rsidR="00E541CA" w:rsidP="00E541CA" w:rsidRDefault="00E541CA" w14:paraId="4F2D1EA6" w14:textId="10FD979B">
      <w:pPr>
        <w:ind w:firstLine="720"/>
        <w:rPr>
          <w:i/>
        </w:rPr>
      </w:pPr>
      <w:r w:rsidRPr="00E541CA">
        <w:rPr>
          <w:i/>
        </w:rPr>
        <w:t xml:space="preserve">ယုံကြည်ခြင်းဆိုတာဘာလဲ?</w:t>
      </w:r>
    </w:p>
    <w:p w:rsidRPr="00E541CA" w:rsidR="00E541CA" w:rsidP="00E541CA" w:rsidRDefault="00E541CA" w14:paraId="05727365" w14:textId="12C18D49">
      <w:pPr>
        <w:ind w:firstLine="720"/>
      </w:pPr>
      <w:r w:rsidRPr="00E541CA">
        <w:t xml:space="preserve">ကျွန်ုပ်တို့သိသည်၊ လူတိုင်းကဆိုမည်—ယုံကြည်ခြင်းဆိုသည်မှာ သုံးပါးတစ်ဆူဖြင့် ဂုဏ်ပြုထားသော တစ်ပါးတည်းသော ဘုရားသခင်အား ယုံကြည်ခြင်းဖြစ်သည်—အဖေ၊ သားတော်နှင့် သန့်ရှင်းသောဝိညာဉ်တော်တို့ပါဝင်သည့်—ကရက်ဒစ်တွင် </w:t>
      </w:r>
      <w:r w:rsidRPr="00E541CA">
        <w:rPr>
          <w:i/>
        </w:rPr>
        <w:t xml:space="preserve">'ကျွန်ုပ်သည် တစ်ပါးတည်းသော ဘုရားသခင်ကို ယုံကြည်ပါသည်'</w:t>
      </w:r>
      <w:r w:rsidRPr="00E541CA">
        <w:t xml:space="preserve"> ဟုရေးသားထားသကဲ့သို့</w:t>
      </w:r>
      <w:r w:rsidRPr="00E541CA">
        <w:t xml:space="preserve">။</w:t>
      </w:r>
    </w:p>
    <w:p w:rsidRPr="00E541CA" w:rsidR="00E541CA" w:rsidP="00E541CA" w:rsidRDefault="00E541CA" w14:paraId="48A701D1" w14:textId="72D7233C">
      <w:pPr>
        <w:ind w:firstLine="720"/>
      </w:pPr>
      <w:r w:rsidRPr="00E541CA">
        <w:t xml:space="preserve">ဤသည်မှာ နှုတ်ခမ်းဖြင့် ထွက်သော ယုံကြည်ချက်ကောင်းတစ်ခုဖြစ်သည်။ အကြောင်းမှာ </w:t>
      </w:r>
      <w:r w:rsidRPr="00E541CA">
        <w:t xml:space="preserve">သံတမန်တော်က </w:t>
      </w:r>
      <w:r w:rsidRPr="00E541CA">
        <w:t xml:space="preserve">"</w:t>
      </w:r>
      <w:r w:rsidRPr="00E541CA">
        <w:rPr>
          <w:i/>
        </w:rPr>
        <w:t xml:space="preserve">နှလုံးသားဖြင့် ယုံကြည်ခြင်းသည် တရားမျှတခြင်းသို့ ဦးတည်</w:t>
      </w:r>
      <w:r w:rsidRPr="00E541CA">
        <w:t xml:space="preserve">စေပြီး၊ </w:t>
      </w:r>
      <w:r w:rsidRPr="00E541CA">
        <w:rPr>
          <w:i/>
        </w:rPr>
        <w:t xml:space="preserve">နှုတ်ခမ်းဖြင့် ဝန်ခံခြင်းသည် ကယ်တင်ခြင်းသို့ ဦးတည်စေသည်"</w:t>
      </w:r>
      <w:r w:rsidRPr="00E541CA">
        <w:t xml:space="preserve"> (</w:t>
      </w:r>
      <w:r w:rsidRPr="00E541CA">
        <w:rPr>
          <w:rStyle w:val="FootnoteReference"/>
          <w:i/>
        </w:rPr>
        <w:footnoteReference w:id="14"/>
      </w:r>
      <w:r w:rsidRPr="00E541CA">
        <w:t xml:space="preserve"> </w:t>
      </w:r>
      <w:r w:rsidRPr="00E541CA">
        <w:t xml:space="preserve">) ဟု ဆိုထားသကဲ့သို့ဖြစ်</w:t>
      </w:r>
      <w:r w:rsidRPr="00E541CA">
        <w:t xml:space="preserve">သည်။ သို့သော် ငါမေးလိုသည်မှာ ဤအကြောင်းမဟုတ်ပါ။ သင်တို့ ဘယ်သူကို ဘယ်လို ယုံကြည်ကြသလဲ၊ သို့မဟုတ် တစ်ပါးတည်းသော ဘုရားသခင်ကို ယုံကြည်ပါသလားဆိုတာ မဟုတ်ပါ။ သန့်ရှင်းသော ရေခေါ်ခြင်းဖြင့် အလင်းရရှိသူတိုင်းသည် သုံးပါးတစ်ဆူရှိသည့် တစ်ပါးတည်းသော ဘုရားသခင်ကို ယုံကြည်ကြသည်ဟု ထင်ရှားပါသည်။ သို့သော် ကျွန်ုပ်၏ မေးခွန်းမှာ ဤအကြောင်းဖြစ်ပါသည်။ ယုံကြည်ခြင်းဆိုသည်မှာ ဘာလဲ။ ကျွန်ုပ်သည် </w:t>
      </w:r>
      <w:r w:rsidRPr="00E541CA">
        <w:rPr>
          <w:i/>
        </w:rPr>
        <w:t xml:space="preserve">'ယုံကြည်ခြင်း' ဟူသော</w:t>
      </w:r>
      <w:r w:rsidRPr="00E541CA">
        <w:t xml:space="preserve"> စကားလုံး (နာမည်) တစ်လုံးသာ မေးမြန်းလိုပါ</w:t>
      </w:r>
      <w:r w:rsidRPr="00E541CA">
        <w:rPr>
          <w:i/>
        </w:rPr>
        <w:t xml:space="preserve">သည်။</w:t>
      </w:r>
      <w:r w:rsidRPr="00E541CA">
        <w:t xml:space="preserve"> ဤစကားလုံး၏ အဓိပ္ပါယ်က ဘာလဲ။ ဘာကြောင့် ယုံကြည်ခြင်းကို 'ယုံကြည်ခြင်း' ဟု ခေါ်ဆိုကြသနည်း။</w:t>
      </w:r>
    </w:p>
    <w:p w:rsidRPr="00E541CA" w:rsidR="00E541CA" w:rsidP="00E541CA" w:rsidRDefault="00E541CA" w14:paraId="4E9630B3" w14:textId="31D93DDB">
      <w:pPr>
        <w:ind w:firstLine="720"/>
      </w:pPr>
      <w:r w:rsidRPr="00E541CA">
        <w:lastRenderedPageBreak/>
      </w:r>
      <w:r w:rsidRPr="00E541CA">
        <w:t xml:space="preserve">သင်မဖြေမည်ကို ငါသိသည်၊ သင်မသိသောကြောင့်ဖြစ်သည်။ သင်သည် ယုံကြည်ခြင်းအကြောင်းကို သင်ကြားပေမယ့် ယုံကြည်ခြင်းဆိုသည်မှာ ဘာလဲဆိုတာ မသိပါ၊ </w:t>
      </w:r>
      <w:r w:rsidRPr="00E541CA">
        <w:rPr>
          <w:i/>
        </w:rPr>
        <w:t xml:space="preserve">'ယုံကြည်ခြင်း'</w:t>
      </w:r>
      <w:r w:rsidRPr="00E541CA">
        <w:t xml:space="preserve"> ဆိုသော စကားလုံး၏ အဓိပ္ပါယ်ကိုလည်း </w:t>
      </w:r>
      <w:r w:rsidRPr="00E541CA">
        <w:t xml:space="preserve">ရှင်းပြ၍ မရနိုင်ပါ။</w:t>
      </w:r>
    </w:p>
    <w:p w:rsidRPr="00E541CA" w:rsidR="00E541CA" w:rsidP="00E541CA" w:rsidRDefault="00E541CA" w14:paraId="476204C0" w14:textId="45B25E50">
      <w:pPr>
        <w:ind w:firstLine="720"/>
      </w:pPr>
      <w:r w:rsidRPr="00E541CA">
        <w:t xml:space="preserve">ထို့ကြောင့် သန့်ရှင်းသော သံတမန်ပေါလော၏ ဟေဘရူးစာတော်၊ အခန်း II၊ ကျမ်းပိုဒ် ၁ တွင် သူက "</w:t>
      </w:r>
      <w:r w:rsidRPr="00E541CA">
        <w:rPr>
          <w:i/>
        </w:rPr>
        <w:t xml:space="preserve">ယုံကြည်ခြင်းသည် မျှော်လင့်ထားသောအရာများ၏ အာမခံချက်၊ မမြင်ရသေးသောအရာများ၏ သက်သေ</w:t>
      </w:r>
      <w:r w:rsidRPr="00E541CA">
        <w:t xml:space="preserve">" ဟု ဆိုထားသည်ကို သင်ယူပါ</w:t>
      </w:r>
      <w:r w:rsidRPr="00E541CA">
        <w:rPr>
          <w:rStyle w:val="FootnoteReference"/>
          <w:i/>
        </w:rPr>
        <w:footnoteReference w:id="15"/>
      </w:r>
      <w:r w:rsidRPr="00E541CA">
        <w:t xml:space="preserve"> ။ ဒမတ်စကတ်မြို့မှ သန့်ရှင်းသူ ဂျွန်က သံတမန်၏ ဤစကားများကို အောက်ပါအတိုင်း အဓိပ္ပာယ်ဖော်ပြထားသည်– </w:t>
      </w:r>
      <w:r w:rsidRPr="00E541CA">
        <w:rPr>
          <w:i/>
        </w:rPr>
        <w:t xml:space="preserve">'ယုံကြည်ခြင်းသည် မျှော်လင့်ထားသောအရာများ၏ </w:t>
      </w:r>
      <w:r w:rsidRPr="00E541CA">
        <w:t xml:space="preserve">အခြေခံဖြစ်ပြီး </w:t>
      </w:r>
      <w:r w:rsidRPr="00E541CA">
        <w:rPr>
          <w:i/>
        </w:rPr>
        <w:t xml:space="preserve">မမြင်ရသေးသောအရာများ၏ သက်သေဖြစ်သည်</w:t>
      </w:r>
      <w:r w:rsidRPr="00E541CA">
        <w:t xml:space="preserve">'</w:t>
      </w:r>
      <w:r w:rsidRPr="00E541CA">
        <w:rPr>
          <w:rStyle w:val="FootnoteReference"/>
          <w:i/>
        </w:rPr>
        <w:footnoteReference w:id="16"/>
      </w:r>
      <w:r w:rsidRPr="00E541CA">
        <w:t xml:space="preserve"> ။   စိန့်ခရိုက်ဆိုစတုံကလည်း ဆိုသည်မှာ – </w:t>
      </w:r>
      <w:r w:rsidRPr="00E541CA">
        <w:rPr>
          <w:i/>
        </w:rPr>
        <w:t xml:space="preserve">'ယုံကြည်ခြင်းသည် မသိသေးသောအရာများ၏ မြင်မြင်သာသာမြင်ခြင်းဖြစ်ပြီး မမြင်ရသေးသောအရာများကို မြင်နိုင်သောကမ္ဘာထဲသို့ ဆောင်လာခြင်းဖြစ်သည်'</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ဘရန်ယန်၊ ဤစကားများ၏ အင်အားကို သင်နားလည်ပါသလား။ </w:t>
      </w:r>
      <w:r w:rsidRPr="00E541CA">
        <w:rPr>
          <w:i/>
        </w:rPr>
        <w:t xml:space="preserve">ယုံကြည်ခြင်းသည် ဗဟုသုတဖြစ်သည်၊ </w:t>
      </w:r>
      <w:r w:rsidRPr="00E541CA">
        <w:t xml:space="preserve">ဒါမှမဟုတ် (ဒမက်စကင်းအဆိုအရ) </w:t>
      </w:r>
      <w:r w:rsidRPr="00E541CA">
        <w:rPr>
          <w:i/>
        </w:rPr>
        <w:t xml:space="preserve">မမြင်နိုင်သောအရာများ၏ အခြေခံတည်ရှိမှုဖြစ်သည်ဟု</w:t>
      </w:r>
      <w:r w:rsidRPr="00E541CA">
        <w:t xml:space="preserve"> သင့်အတွက် ရှင်းလင်းပါသလား</w:t>
      </w:r>
      <w:r w:rsidRPr="00E541CA">
        <w:rPr>
          <w:i/>
        </w:rPr>
        <w:t xml:space="preserve">။ </w:t>
      </w:r>
      <w:r w:rsidRPr="00E541CA">
        <w:t xml:space="preserve">သင်မနားလည်ပါက၊ သီအိုလောဂျီပညာရှင်များက ပြောကြားသည့် အကျဉ်းချုပ်သော်လည်း ရှင်းလင်းသော ရှင်းပြချက်ကို နားထောင်ပါ— "မြင်မထင်သောအရာကို ယုံကြည်ခြင်းမဟုတ်လျှင် ယုံကြည်ခြင်းဆိုသည်မှာ ဘာလဲ?" ဤသည်မှာ </w:t>
      </w:r>
      <w:r w:rsidRPr="00E541CA">
        <w:rPr>
          <w:i/>
        </w:rPr>
        <w:t xml:space="preserve">'ယုံကြည်ခြင်း' ဟူသော</w:t>
      </w:r>
      <w:r w:rsidRPr="00E541CA">
        <w:t xml:space="preserve"> စကားလုံး၏ ရှင်းလင်းချက်ဖြစ်</w:t>
      </w:r>
      <w:r w:rsidRPr="00E541CA">
        <w:rPr>
          <w:i/>
        </w:rPr>
        <w:t xml:space="preserve">သည်။ </w:t>
      </w:r>
      <w:r w:rsidRPr="00E541CA">
        <w:t xml:space="preserve">မမြင်နိုင်သောအရာကို ယုံကြည်ခြင်းဖြစ်သည်။ ထို့ကြောင့် မမြင်နိုင်သောအရာကို ယုံကြည်ခြင်းဖြစ်၍ 'ယုံကြည်ခြင်း' ဟု ခေါ်သည်။ မည်သူမဆို မရှင်းလင်းသေးပါက ပိုမိုအသေးစိတ်ရှင်းလင်းချက်ကို နားထောင်ကြပါစို့။</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အခန်း ၂။ ယုံကြည်ခြင်းဆိုသည်မှာ မျက်စိမမြင်နိုင်၊ လက်မထိတွေ့နိုင်သော်လည်း၊ နှလုံးနှင့် စိတ်က မလွဲမသံသယ အတည်ပြုသည့် အရာဖြစ်သည်။</w:t>
      </w:r>
      <w:bookmarkEnd w:id="6"/>
    </w:p>
    <w:p w:rsidRPr="00E541CA" w:rsidR="00E541CA" w:rsidP="00E541CA" w:rsidRDefault="00E541CA" w14:paraId="48EB1D5E" w14:textId="7ED26CD8">
      <w:pPr>
        <w:ind w:firstLine="720"/>
      </w:pPr>
      <w:r w:rsidRPr="00E541CA">
        <w:t xml:space="preserve">ယုံကြည်ခြင်းဆိုသည်မှာ သင့်ခန္ဓာကိုယ်မျက်စိဖြင့် မမြင်နိုင်၊ လက်ဖြင့် မခံစားနိုင်ပေမယ့် သင့်နှလုံးနှင့် စိတ်က မလွဲမသံသယ အတည်ပြုသည့် အရာဖြစ်သည်။ ဒါပဲ ယုံကြည်ခြင်းဖြစ်သည်။</w:t>
      </w:r>
    </w:p>
    <w:p w:rsidRPr="00E541CA" w:rsidR="00E541CA" w:rsidP="00E541CA" w:rsidRDefault="00E541CA" w14:paraId="399C523B" w14:textId="24FDCFEF">
      <w:pPr>
        <w:ind w:firstLine="720"/>
      </w:pPr>
      <w:r w:rsidRPr="00E541CA">
        <w:t xml:space="preserve">ကျွန်ုပ်တို့သည် ဘုရားသခင်ကို မမြင်နိုင်ပါ၊ </w:t>
      </w:r>
      <w:r w:rsidRPr="00E541CA">
        <w:t xml:space="preserve">"</w:t>
      </w:r>
      <w:r w:rsidRPr="00E541CA">
        <w:rPr>
          <w:i/>
        </w:rPr>
        <w:t xml:space="preserve">ဘုရားသခင်</w:t>
      </w:r>
      <w:r w:rsidRPr="00E541CA">
        <w:t xml:space="preserve">ကို </w:t>
      </w:r>
      <w:r w:rsidRPr="00E541CA">
        <w:rPr>
          <w:i/>
        </w:rPr>
        <w:t xml:space="preserve">မည်သူမျှ မမြင်ဖူး</w:t>
      </w:r>
      <w:r w:rsidRPr="00E541CA">
        <w:t xml:space="preserve">" (</w:t>
      </w:r>
      <w:r w:rsidRPr="00E541CA">
        <w:rPr>
          <w:rStyle w:val="FootnoteReference"/>
          <w:i/>
        </w:rPr>
        <w:footnoteReference w:id="18"/>
      </w:r>
      <w:r w:rsidRPr="00E541CA">
        <w:t xml:space="preserve"> ) ဟု သီအိုလိုဂျီပညာရှင် ဂျွန်က ဆိုသလို၊ သို့သော် ကျွန်ုပ်တို့သည် ဘုရားသခင် ရှိကြောင်းကို မယုံမှားဘဲ ယုံကြည်ပါသည်။ ဤသည်မှာ ယုံကြည်ခြင်းဖြစ်သည်။</w:t>
      </w:r>
    </w:p>
    <w:p w:rsidRPr="00E541CA" w:rsidR="00E541CA" w:rsidP="00E541CA" w:rsidRDefault="00E541CA" w14:paraId="7F4F6C61" w14:textId="7BA628E3">
      <w:pPr>
        <w:ind w:firstLine="720"/>
      </w:pPr>
      <w:r w:rsidRPr="00E541CA">
        <w:t xml:space="preserve">ကျွန်ုပ်တို့သည် တစ်ပါးတည်းသော ဘုရားသခင်အတွင်းရှိ သုံးပုဂ္ဂိုလ်တို့ကို မမြင်နိုင်သလို၊ သုံးပုဂ္ဂိုလ်သည် တစ်ပါးတွင် မည်သို့ရှိပြီး တစ်ပါးသည် သုံးပုဂ္ဂိုလ်အတွင်း မည်သို့ရှိသည်ကိုလည်း မနားလည်နိုင်ပါ။ သို့သော် ကျွန်ုပ်တို့သည် သုံးပုဂ္ဂိုလ်အတွင်း တစ်ပါးတည်းသော ဘုရားသခင်တစ်ပါး ရှိကြောင်းကို မယုံမှားဘဲ ယုံကြည်ပါသည်။ ဤသည်မှာ ယုံကြည်ခြင်းဖြစ်ပါသည်။</w:t>
      </w:r>
    </w:p>
    <w:p w:rsidRPr="00E541CA" w:rsidR="00E541CA" w:rsidP="00E541CA" w:rsidRDefault="00E541CA" w14:paraId="0BD69038" w14:textId="35FB60FD">
      <w:pPr>
        <w:ind w:firstLine="720"/>
      </w:pPr>
      <w:r w:rsidRPr="00E541CA">
        <w:t xml:space="preserve">ကျွန်ုပ်တို့ မမြင်ဖူးသလို စိတ်ဖြင့်လည်း နားမလည်နိုင်ပေ၊ ခရစ်တော်၏ လူခန္ဓာယူခြင်းနှင့် မွေးဖွားခြင်း—ဘုရားဝေါဟာရသည် သန့်ရှင်းသော မိခင်၏ ကိုယ်ဝန်ထဲတွင် လူခန္ဓာဖြစ်လာပုံနှင့် မပျက်စီးနိုင်စွာ မွေးဖွားကာ မွေးခင်၊ မွေးစဉ်နှင့် မွေးပြီးနောက်တွင် မိခင်ကို သန့်ရှင်းသော မိန်းမအဖြစ် ထိန်းသိမ်းထားပုံ—ကို မမြင်မထင်ပေမယ့် ဤအရာများသည် မှန်ကြောင်း ကျွန်ုပ်တို့ သံသယမရှိဘဲ ယုံကြည်ပါသည်။ ဤသည်မှာ ယုံကြည်ခြင်းဖြစ်ပါသည်။</w:t>
      </w:r>
    </w:p>
    <w:p w:rsidRPr="00E541CA" w:rsidR="00E541CA" w:rsidP="00E541CA" w:rsidRDefault="00E541CA" w14:paraId="1DAB2FD9" w14:textId="4B5751D3">
      <w:pPr>
        <w:ind w:firstLine="720"/>
      </w:pPr>
      <w:r w:rsidRPr="00E541CA">
        <w:t xml:space="preserve">ကျွန်ုပ်တို့ မမြင်ဖူးသလို၊ ကိုယ်ခန္ဓာမျက်စိဖြင့်လည်း မမြင်နိုင်သေးသော ခရစ်တော်တစ်ဦးတည်း၏ မခွဲမခွာ တစ်ကိုယ်တော်ထဲတွင် ဘုရားသခင်နှင့် လူသား ဆိုသည့် သဘာဝနှစ်မျိုး ရှိကြောင်းကို ကျွန်ုပ်တို့ ယုံကြည်ပါသည်။ ဤသည်မှာ ယုံကြည်ခြင်းဖြစ်ပါသည်။</w:t>
      </w:r>
    </w:p>
    <w:p w:rsidRPr="00E541CA" w:rsidR="00E541CA" w:rsidP="00E541CA" w:rsidRDefault="00E541CA" w14:paraId="24D6FD64" w14:textId="66C3ADC8">
      <w:pPr>
        <w:ind w:firstLine="720"/>
      </w:pPr>
      <w:r w:rsidRPr="00E541CA">
        <w:t xml:space="preserve">ကျွန်ုပ်တို့သည် ကယ်တင်သူကို မမြင်နိုင်ပါ။ ကောင်းကင်၌ ဘုရားသခင်၏ ရာဇပလ္လင်ပေါ်တွင် သူ၏ ဂုဏ်ပြုခန္ဓာဖြင့် မည်သူမျှ မနီးကပ်နိုင်သော ထူးဆန်းသော ဂုဏ်တော်ဖြင့် ထိုင်ကာ၊ ဖခင်ဘုရားနှင့် သန့်ရှင်းသော ဝိညာဉ်တော်နှင့်အတူ အုပ်ချုပ်နေပါသည်။ သို့သော် ကျွန်ုပ်တို့သည် ဤအရာသည် မှန်ကြောင်း မခွဲမခွာ ယုံကြည်ပါသည်။ ဤသည်မှာ ယုံကြည်ခြင်းဖြစ်ပါသည်။</w:t>
      </w:r>
    </w:p>
    <w:p w:rsidRPr="00E541CA" w:rsidR="00E541CA" w:rsidP="00E541CA" w:rsidRDefault="00E541CA" w14:paraId="11ED6E01" w14:textId="5CA1E079">
      <w:pPr>
        <w:ind w:firstLine="720"/>
      </w:pPr>
      <w:r w:rsidRPr="00E541CA">
        <w:t xml:space="preserve">ကျွန်ုပ်တို့သည် ကိုယ်တိုင်မျက်စိဖြင့် ဘုရားသခင်ကို မမြင်နိုင်ပေ၊ သို့သော် ဘုရားသခင်သည် အနှံ့အပြားရှိနေပြီး ကျွန်ုပ်တို့အတွင်း၌လည်း ရှိနေသည်ဟု ယုံကြည်ပါသည်။ ဤသည်မှာ ယုံကြည်ခြင်းဖြစ်ပါသည်။</w:t>
      </w:r>
    </w:p>
    <w:p w:rsidRPr="00E541CA" w:rsidR="00E541CA" w:rsidP="00E541CA" w:rsidRDefault="00E541CA" w14:paraId="6CCB4B68" w14:textId="4E18CFD0">
      <w:pPr>
        <w:ind w:firstLine="720"/>
      </w:pPr>
      <w:r w:rsidRPr="00E541CA">
        <w:t xml:space="preserve">ကျွန်ုပ်တို့သည် သန့်ရှင်းသော ရေချိုးခြင်း သို့မဟုတ် ဘုရားကျောင်း၏ အခြား သန့်ရှင်းသော အခမ်းအနားများတွင် သန့်ရှင်းသော ဝိညာဉ်တော် ဆင်းသက်လာသည်ကို မမြင်နိုင်ပေ၊ သို့သော် ကျွန်ုပ်တို့ ယုံကြည်ပါသည်၊ သန့်ရှင်းသော ဝိညာဉ်တော်သည် ဆင်းသက်လာပြီး အခမ်းအနားအားလုံးကို ဆောင်ရွက်သည်ဟု၊ ဤသည်မှာ ယုံကြည်ခြင်းပင် ဖြစ်ပါသည်။</w:t>
      </w:r>
    </w:p>
    <w:p w:rsidRPr="00E541CA" w:rsidR="00E541CA" w:rsidP="00E541CA" w:rsidRDefault="00E541CA" w14:paraId="17A10806" w14:textId="5B0A2860">
      <w:pPr>
        <w:ind w:firstLine="720"/>
      </w:pPr>
      <w:r w:rsidRPr="00E541CA">
        <w:t xml:space="preserve">ခရစ်တော်၏ အလွန်သန့်ရှင်းဆုံးသော လျှို့ဝှက်ချက်များတွင် မြင်သာသော ပေါင်မုန့်ပုံစံအောက်၌ ခရစ်တော်၏ ကိုယ်ခန္ဓာကိုယ်ကို မမြင်ရသလို မြင်သာသော ဝိုင်ပုံစံအောက်၌လည်း သူ၏ လူ့သွေးကို မမြင်ရပေ၊ သို့သော် ပေါင်မုန့်၏ ပုံစံနှင့် အရသာအတွင်း၌ ခရစ်တော်၏ ကိုယ်ခန္ဓာကိုယ်ကို တကယ့်အမှန်ရှိကြောင်း ကျွန်ုပ်တို့ ယုံကြည်ပါသည်၊ နှင့် ခရစ်တော်၏ အမှန်တကယ် သွေးသည် ဝိုင်၏ ပုံသဏ္ဍာန်နှင့် အရသာအတွင်း ဖုံးကွယ်ထားပါသည်။ ဤသည်မှာ ယုံကြည်ခြင်းဖြစ်သည်။</w:t>
      </w:r>
    </w:p>
    <w:p w:rsidRPr="00E541CA" w:rsidR="00E541CA" w:rsidP="00E541CA" w:rsidRDefault="00E541CA" w14:paraId="546D5002" w14:textId="00A34EB2">
      <w:pPr>
        <w:ind w:firstLine="720"/>
        <w:rPr>
          <w:i/>
        </w:rPr>
      </w:pPr>
      <w:r w:rsidRPr="00E541CA">
        <w:rPr>
          <w:i/>
        </w:rPr>
        <w:t xml:space="preserve">ဤအချက်ကိုလည်း ထပ်ထည့်ကြပါစို့။</w:t>
      </w:r>
    </w:p>
    <w:p w:rsidRPr="00E541CA" w:rsidR="00E541CA" w:rsidP="00E541CA" w:rsidRDefault="00E541CA" w14:paraId="1503A285" w14:textId="477E8139">
      <w:pPr>
        <w:ind w:firstLine="720"/>
      </w:pPr>
      <w:r w:rsidRPr="00E541CA">
        <w:t xml:space="preserve">ကျွန်ုပ်တို့သည် ကိုယ်ခန္ဓာမျက်စိဖြင့် မမြင်နိုင်ပေမယ့် ကောင်းမြတ်ဆုံး မယ်တော်၊ ဘုရားသခင်၏ မိခင်တော်သည် သားတော်နှင့် ဘုရားသခင်နှင့်အတူ ကောင်းကင်၌ အုပ်ချုပ်ကာ ကျွန်ုပ်တို့ အပြစ်ရှိသော ဝန်ထမ်းများအတွက် တောင်းပန်နေသည်ဟု ယုံကြည်ပါသည်။ ဤသည်မှာ ယုံကြည်ခြင်းဖြစ်ပါသည်။</w:t>
      </w:r>
    </w:p>
    <w:p w:rsidRPr="00E541CA" w:rsidR="00E541CA" w:rsidP="00E541CA" w:rsidRDefault="00E541CA" w14:paraId="67EE9B5E" w14:textId="47CB6533">
      <w:pPr>
        <w:ind w:firstLine="720"/>
      </w:pPr>
      <w:r w:rsidRPr="00E541CA">
        <w:t xml:space="preserve">ကျွန်ုပ်တို့သည် ဘုရားသခင်၏ ထီးခုံအထက်တွင် အောင်မြင်သော ဘုရားကျောင်း၌ ရပ်တည်ကာ ကျွန်ုပ်တို့အတွက် ဘုရားသခင်ထံ ဆုတောင်းနေကြသည့် သန့်ရှင်းသူများကို မမြင်နိုင်ပေမယ့်၊ သူတို့သည် ထိုနေရာ၌ ရပ်တည်ကာ ဆုတောင်းနေကြသည်ဟု ကျွန်ုပ်တို့ ယုံကြည်ပါသည်။ ဒါပဲ ယုံကြည်ခြင်းဖြစ်သည်။</w:t>
      </w:r>
    </w:p>
    <w:p w:rsidRPr="00E541CA" w:rsidR="00E541CA" w:rsidP="00E541CA" w:rsidRDefault="00E541CA" w14:paraId="61F3BEC1" w14:textId="5EE9E5F3">
      <w:pPr>
        <w:ind w:firstLine="720"/>
      </w:pPr>
      <w:r w:rsidRPr="00E541CA">
        <w:t xml:space="preserve">ကျွန်ုပ်တို့ တစ်ဦးချင်းစီ၏ သန့်ရှင်းသော ကာကွယ်ထိန်းသိမ်းမယ်တော်ကို မမြင်နိုင်ပေမယ့်၊ ဗတ္တိဇံခံယူချိန်တွင် ကျွန်ုပ်တို့ တစ်ဦးချင်းစီအား ပေးအပ်ခဲ့သော ကာကွယ်ထိန်းသိမ်းမယ်တော်သည် ကျွန်ုပ်တို့နှင့်အတူ ရှိကြောင်း ယုံကြည်ပါသည်။ ဤသည်မှာ ယုံကြည်ခြင်းဖြစ်သည်။</w:t>
      </w:r>
    </w:p>
    <w:p w:rsidRPr="00E541CA" w:rsidR="00E541CA" w:rsidP="00E541CA" w:rsidRDefault="00E541CA" w14:paraId="5F765B83" w14:textId="5AA18DB9">
      <w:pPr>
        <w:ind w:firstLine="720"/>
      </w:pPr>
      <w:r w:rsidRPr="00E541CA">
        <w:lastRenderedPageBreak/>
      </w:r>
      <w:r w:rsidRPr="00E541CA">
        <w:t xml:space="preserve">ဘုရားသခင်ကို ချစ်သူများအတွက် ပြင်ဆင်ထားသော ကောင်းကင်ဘုန်းတော်ခေါင်းတံဆိပ်များကို မမြင်ရသလို၊ ပြန်လည်တောင်းပန်ခြင်းမပြုသော ပြစ်သူများအတွက် ပြင်ဆင်ထားသော ငရဲ၏ ပြင်းထန်ပြီး အမြဲတမ်းဒဏ်ခတ်မှုများကိုလည်း မမြင်ရပေ။ သို့သော် ကောင်းသူများအတွက် ကောင်းသောဆု၊ မကောင်းသူများအတွက် မကောင်းသောဆု—သူတို့၏ လုပ်ရပ်အတိုင်း တစ်ဦးချင်းစီ တရားမျှတစွာ ဆုချီးမြှင့်ခံရမည်ဟု ကျွန်ုပ်တို့ ယုံကြည်ပါသည်။ ဤသည်မှာ ယုံကြည်ခြင်းဖြစ်ပါသည်။</w:t>
      </w:r>
    </w:p>
    <w:p w:rsidRPr="00E541CA" w:rsidR="00E541CA" w:rsidP="00E541CA" w:rsidRDefault="00E541CA" w14:paraId="2409A66F" w14:textId="2142A8AD">
      <w:pPr>
        <w:ind w:firstLine="720"/>
      </w:pPr>
      <w:r w:rsidRPr="00E541CA">
        <w:t xml:space="preserve">ကျွန်ုပ်တို့သည် သေသူများ သင်္ဂြိုဟ်မှ ထွက်ပေါ်လာခြင်းကို မမြင်သော်လည်း နောက်ဆုံးနေ့တွင် သေသူများ ပြန်လည်ထမြောက်လာမည်ဟု ယုံကြည်မျှော်လင့်နေပါသည်။ ဒါပဲ ယုံကြည်ခြင်းဖြစ်သည်။</w:t>
      </w:r>
    </w:p>
    <w:p w:rsidRPr="00E541CA" w:rsidR="00E541CA" w:rsidP="00E541CA" w:rsidRDefault="00E541CA" w14:paraId="605BDD05" w14:textId="18D39D96">
      <w:pPr>
        <w:ind w:firstLine="720"/>
      </w:pPr>
      <w:r w:rsidRPr="00E541CA">
        <w:t xml:space="preserve">တိုတိုချုပ်ပြောရရင် ယုံကြည်ခြင်းဆိုသည်မှာ မမြင်ရသေးပေမယ့် သံသယမရှိဘဲ ယုံကြည်ထားသော အရာဖြစ်သည်။ </w:t>
      </w:r>
      <w:r w:rsidRPr="00E541CA">
        <w:rPr>
          <w:i/>
        </w:rPr>
        <w:t xml:space="preserve">ယုံကြည်ခြင်းသည် မျှော်လင့်ထားသော အရာများအတွက် အာမခံချက်ဖြစ်သည်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အခန်း ၃။ မျက်စိဖြင့်မြင်နိုင်ပြီး လက်ဖြင့်ထိတွေ့နိုင်သမျှသည် ယုံကြည်ခြင်းမဟုတ်ပါ။</w:t>
      </w:r>
      <w:bookmarkEnd w:id="7"/>
    </w:p>
    <w:p w:rsidRPr="00E541CA" w:rsidR="00E541CA" w:rsidP="00E541CA" w:rsidRDefault="00E541CA" w14:paraId="4FFBC193" w14:textId="083E1459">
      <w:pPr>
        <w:ind w:firstLine="720"/>
        <w:rPr>
          <w:i/>
        </w:rPr>
      </w:pPr>
      <w:r w:rsidRPr="00E541CA">
        <w:rPr>
          <w:i/>
        </w:rPr>
        <w:t xml:space="preserve">ဆန့်ကျင်ဘက်အားဖြင့်။</w:t>
      </w:r>
    </w:p>
    <w:p w:rsidRPr="00E541CA" w:rsidR="00E541CA" w:rsidP="00E541CA" w:rsidRDefault="00E541CA" w14:paraId="0C9AF74D" w14:textId="2B92A9DE">
      <w:pPr>
        <w:ind w:firstLine="720"/>
      </w:pPr>
      <w:r w:rsidRPr="00E541CA">
        <w:t xml:space="preserve">မျက်စိမြင်လက်ထိတွေ့နိုင်သမျှအားလုံးသည် ယုံကြည်ခြင်းမဟုတ်ဘဲ မြင်သာထိတွေ့နိုင်သော ပစ္စည်းသာဖြစ်သည်၊ တမန်တော်ကလည်း ဆိုသည်– "</w:t>
      </w:r>
      <w:r w:rsidRPr="00E541CA">
        <w:rPr>
          <w:i/>
        </w:rPr>
        <w:t xml:space="preserve">မြင်မြင်သာသာရှိသော မျှော်လင့်ခြင်းသည် မျှော်လင့်ခြင်းမဟုတ်ပါ၊ မျှော်လင့်သူသည် မျှော်လင့်ရာကို မြင်လျှင်</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မြင်မြင်တွေ့တွေ့၊ ထိတွေ့ခံစားနိုင်သောအရာများသည် ယုံကြည်ခြင်းမဟုတ်ဘဲ ပစ္စည်းဖြစ်ကြောင်း၊ တမန်တော်က ဆိုသလို </w:t>
      </w:r>
      <w:r w:rsidRPr="00E541CA">
        <w:t xml:space="preserve">'ယခုကျွန်ုပ်တို့သည် </w:t>
      </w:r>
      <w:r w:rsidRPr="00E541CA">
        <w:rPr>
          <w:i/>
        </w:rPr>
        <w:t xml:space="preserve">မှန်တစ်ချပ်ကဲ့သို့ မရှင်းလင်းစွာသာ </w:t>
      </w:r>
      <w:r w:rsidRPr="00E541CA">
        <w:rPr>
          <w:i/>
        </w:rPr>
        <w:t xml:space="preserve">မြင်ကြ</w:t>
      </w:r>
      <w:r w:rsidRPr="00E541CA">
        <w:rPr>
          <w:i/>
        </w:rPr>
        <w:t xml:space="preserve">သည်၊ ထိုအခါ မျက်နှာချင်းဆိုင် မြင်ကြမည်။ ယခု ကျွန်ုပ်သည် အစိတ်အပိုင်းအနည်းငယ်သာ သိရှိပါသည်၊ ထိုအခါ ကျွန်ုပ်သည် ပြည့်စုံစွာ သိရှိမည်၊ ကျွန်ုပ်ကိုလည်း ပြည့်စုံစွာ သိရှိခံထားသကဲ့သို့'</w:t>
      </w:r>
      <w:r w:rsidRPr="00E541CA">
        <w:t xml:space="preserve"> ဟု ဆိုထား</w:t>
      </w:r>
      <w:r w:rsidRPr="00E541CA">
        <w:rPr>
          <w:i/>
        </w:rPr>
        <w:t xml:space="preserve">သည်။ ယခုဤသုံးခု ကျန်ရှိနေသည်—ယုံကြည်ခြင်း၊ မျှော်လင့်ခြင်းနှင့် ချစ်ခြင်း; ထိုအရာများထဲတွင် အကြီးဆုံးမှာ </w:t>
      </w:r>
      <w:r w:rsidRPr="00E541CA">
        <w:t xml:space="preserve">love</w:t>
      </w:r>
      <w:r w:rsidRPr="00E541CA">
        <w:rPr>
          <w:rStyle w:val="FootnoteReference"/>
          <w:i/>
        </w:rPr>
        <w:footnoteReference w:id="21"/>
      </w:r>
      <w:r w:rsidRPr="00E541CA">
        <w:t xml:space="preserve"> ဖြစ်သည်။</w:t>
      </w:r>
    </w:p>
    <w:p w:rsidRPr="00E541CA" w:rsidR="00E541CA" w:rsidP="00E541CA" w:rsidRDefault="00E541CA" w14:paraId="0D8F1AE3" w14:textId="33331981">
      <w:pPr>
        <w:ind w:firstLine="720"/>
      </w:pPr>
      <w:r w:rsidRPr="00E541CA">
        <w:t xml:space="preserve">ဂရုစိုက်ပါ၊ ချစ်ခြင်းသည် ယုံကြည်ခြင်းနှင့် မျှော်လင့်ခြင်းထက် ပို၍ ကြီးမြတ်ပါသည်။ ဘာကြောင့်လဲဆိုတော့ </w:t>
      </w:r>
      <w:r w:rsidRPr="00E541CA">
        <w:t xml:space="preserve">တစ်ဦးတည်းသော သံတမန်က ပြောသလို</w:t>
      </w:r>
      <w:r w:rsidRPr="00E541CA">
        <w:rPr>
          <w:i/>
        </w:rPr>
        <w:t xml:space="preserve"> ချစ်ခြင်း</w:t>
      </w:r>
      <w:r w:rsidRPr="00E541CA">
        <w:t xml:space="preserve">သည် </w:t>
      </w:r>
      <w:r w:rsidRPr="00E541CA">
        <w:rPr>
          <w:i/>
        </w:rPr>
        <w:t xml:space="preserve">မပျက်စီးပါ</w:t>
      </w:r>
      <w:r w:rsidRPr="00E541CA">
        <w:rPr>
          <w:rStyle w:val="FootnoteReference"/>
          <w:i/>
        </w:rPr>
        <w:footnoteReference w:id="22"/>
      </w:r>
      <w:r w:rsidRPr="00E541CA">
        <w:t xml:space="preserve"> ။ ဂရုစိုက်ပါ၊ ချစ်ခြင်းသည် မပျက်စီးပါ၊ ချစ်ခြင်းသည် ဘယ်အခါမှ ချစ်ခြင်းကို မရပ်တန့်ပါ။</w:t>
      </w:r>
    </w:p>
    <w:p w:rsidRPr="00E541CA" w:rsidR="00E541CA" w:rsidP="00E541CA" w:rsidRDefault="00E541CA" w14:paraId="073C6674" w14:textId="0D662C1F">
      <w:pPr>
        <w:ind w:firstLine="720"/>
      </w:pPr>
      <w:r w:rsidRPr="00E541CA">
        <w:t xml:space="preserve">ယုံကြည်ခြင်းနှင့် မျှော်လင့်ခြင်းတို့သည် တစ်နေ့တစ်ခါ ပျောက်ကွယ်သွားမည်လား။ အလုံးစုံ ပျောက်ကွယ်သွားမည်။ ကျွန်ုပ်ပြောလိုသည်ကို နားလည်ပါ—ကျွန်ုပ်တို့ မြေကြီးပေါ်တွင် အသက်ရှင်နေသေးသမျှ၊ ဘုရားသခင်ကို မျက်နှာချင်းဆိုင် မမြင်သေးသမျှ၊ ဘုရားသခင်ကို ချစ်သူများအတွက် ကောင်းကင်၌ ပြင်ဆင်ထားသော ကောင်းကျိုးများကို မမြင်ဖူး၊ မခံစားဖူးသမျှ—မျက်စိတစ်ဖက်မှ မမြင်ဖူးသော— အဲဒီအချိန်ထိ ယုံကြည်ခြင်းနှင့် မျှော်လင့်ခြင်းတို့သည် ယာယီအနေဖြင့် ကျွန်ုပ်တို့အတွင်း ကျန်ရှိနေမည်။ ကျွန်ုပ်တို့သည် နောင်ဘဝ၌ ဘုရားသခင်ကို မြင်မည်ဟု ယုံကြည်ပြီး၊ ထိုအချိန်ထိ ယုံကြည်နေမည်။ ကျွန်ုပ်တို့သည် ကောင်းကင်မှ ကောင်းကျိုးများကို လက်ခံရရှိမည်ဟု မျှော်လင့်ပြီး၊ ထိုကောင်းကျိုးများကို လက်ခံရရှိသည့်အထိ မျှော်လင့်နေမည်။ ယုံကြည်ခြင်းနှင့် မျှော်လင့်ခြင်းသည် ယခုအချိန်တွင်သာ ကျန်ရှိနေပြီး၊ ချစ်မြတ်နိုးသူကို ကိုယ်တိုင်မျက်စိဖြင့်မြင်ပြီး မျှော်လင့်ထားသည့်အရာကို လက်ခံရရှိသည်အထိသာဖြစ်သည်။ သို့သော် ချစ်ခြင်းမေတ္တာသည် မပျက်စီးပါ။ ကောင်းကင်နိုင်ငံ၌ ဝင်ခွင့်ရရှိသောအခါ (ဘုရားသခင်က တစ်စုံတစ်ယောက်အား ထိုအခွင့်အရေးပေးလျှင်) ကျွန်ုပ်တို့သည် ဘုရားသခင်ကို ထိုနေရာ၌ မြင်မြင်တွေ့တွေ့ဖြစ်သောအခါ ယုံကြည်ခြင်းသည် ပျောက်ကွယ်သွားမည်။ အကြောင်းမှာ ကျွန်ုပ်တို့ ယုံကြည်ခဲ့သောသူကို မျက်နှာချင်းဆိုင် မြင်မြင်တွေ့တွေ့ဖြစ်မည်ဖြစ်သည်။ မျှော်လင့်ခြင်းလည်း ပျောက်ကွယ်သွားမည်၊ အကြောင်းမှာ ကျွန်ုပ်တို့ မျှော်လင့်ထားသောအရာကို လက်ထဲ၌ ရရှိထားပြီးဖြစ်မည်။ သို့သော် အချစ်သည် မဆုံးမရှုံးပါ။ အဲဒီမှာ ကျွန်ုပ်တို့သည် ဘုရားသခင်နှင့် သူ၏ သန့်ရှင်းသူများအား၊ တစ်ဦးနှင့်တစ်ဦးအား အမြဲတမ်း အမြဲတမ်း ချစ်ကြမည်။ ငါပြောသော ယုံကြည်ချက်ကို သင်လက်ခံပါသလား။ ငါထင်တာက မလက်ခံသေးပါဘူး။ ထို့ကြောင့် ယုံကြည်ပါ၊ ငါ့ကိုမဟုတ်ဘဲ သန့်ရှင်းသူ ဂျွန် ခရိုက်ဆိုစတိုမ်အား ယုံကြည်ပါ၊ သူက ဤသို့ဆိုသည်– "</w:t>
      </w:r>
      <w:r w:rsidRPr="00E541CA">
        <w:rPr>
          <w:i/>
        </w:rPr>
        <w:t xml:space="preserve">ကျွန်ုပ်တို့ ယုံကြည်ခဲ့ပြီး မျှော်လင့်ခဲ့သော ကောင်းကျိုးများသည် ဖြစ်လာသောအခါ ယုံကြည်ခြင်းနှင့် မျှော်လင့်ခြင်းတို့သည် ပျောက်ကွယ်သွားသည်"</w:t>
      </w:r>
      <w:r w:rsidRPr="00E541CA">
        <w:rPr>
          <w:rStyle w:val="FootnoteReference"/>
          <w:i/>
        </w:rPr>
        <w:footnoteReference w:id="23"/>
      </w:r>
      <w:r w:rsidRPr="00E541CA">
        <w:t xml:space="preserve"> ။ ဤအချက်ကို သက်သေပြရန် ပေါလောက ဆိုခဲ့သည်— "</w:t>
      </w:r>
      <w:r w:rsidRPr="00E541CA">
        <w:rPr>
          <w:i/>
        </w:rPr>
        <w:t xml:space="preserve">မြင်မြင်သာသာ ရှိသော မျှော်လင့်ခြင်းသည် မျှော်လင့်ခြင်း မဟုတ်ပါ၊ မျှော်လင့်သူသည် မျှော်လင့်သောအရာကို မြင်လျှင်</w:t>
      </w:r>
      <w:r w:rsidRPr="00E541CA">
        <w:rPr>
          <w:rStyle w:val="FootnoteReference"/>
          <w:i/>
        </w:rPr>
        <w:footnoteReference w:id="24"/>
      </w:r>
      <w:r w:rsidRPr="00E541CA">
        <w:t xml:space="preserve"> ?" ထပ်မံ၍— "</w:t>
      </w:r>
      <w:r w:rsidRPr="00E541CA">
        <w:rPr>
          <w:i/>
        </w:rPr>
        <w:t xml:space="preserve">ယုံကြည်ခြင်းသည် မျှော်လင့်သောအရာများ၏ </w:t>
      </w:r>
      <w:r w:rsidRPr="00E541CA">
        <w:t xml:space="preserve">အခြေခံဖြစ်၍ </w:t>
      </w:r>
      <w:r w:rsidRPr="00E541CA">
        <w:rPr>
          <w:i/>
        </w:rPr>
        <w:t xml:space="preserve">မမြင်ရသေးသောအရာများ၏ သက်သေဖြစ်သည်</w:t>
      </w:r>
      <w:r w:rsidRPr="00E541CA">
        <w:t xml:space="preserve">"</w:t>
      </w:r>
      <w:r w:rsidRPr="00E541CA">
        <w:rPr>
          <w:i/>
        </w:rPr>
        <w:t xml:space="preserve">။ </w:t>
      </w:r>
      <w:r w:rsidRPr="00E541CA">
        <w:t xml:space="preserve">ထို့ကြောင့် ထိုအရာများသည် ထင်ရှားလာသောအခါတွင် ပျောက်ကွယ်သွားမည်၊ သို့သော် အချစ်သာ အမြဲတမ်း တိုးတက်ကာ အရာအားလုံးထက် ကြီးမြတ်ဆုံး ဖြစ်နေမည်။ ဤအထိ Chrysostom ၏ အဆိုဖြစ်သည်။ ထို့ကြောင့် နောင်ဘဝ၊ တစ်နည်းအားဖြင့် ကောင်းကင်နိုင်ငံ၌ ယုံကြည်ခြင်းနှင့် မျှော်လင့်ခြင်းတို့သည် ပျောက်ကွယ်သွားမည်ဖြစ်ပြီး၊ အချစ်တစ်ခုသာ အမြဲမပြောင်းလဲဘဲ ကျန်ရှိမည်ဟု သန့်ရှင်းသူ Chrysostom မှ ထင်ရှားစွာ ဖော်ပြထားသည်။ ဒါဆိုရင် ယုံကြည်ခြင်းနဲ့ မျှော်လင့်ခြင်း ဘာကြောင့် ရပ်တန့်သွားမလဲ။ ယခု ကျွန်ုပ်တို့ ယုံကြည်ထားသည့်အရာများကို အဲဒီမှာ ကိုယ်တိုင် မျက်စိဖြင့် မြင်ရမည်ဖြစ်ပြီး၊ ယခု မျှော်လင့်ထားသည့်အရာများကိုလည်း အဲဒီမှာ လက်ခံရရှိမည်ဖြစ်သည်။</w:t>
      </w:r>
    </w:p>
    <w:p w:rsidRPr="00E541CA" w:rsidR="00E541CA" w:rsidP="00E541CA" w:rsidRDefault="00E541CA" w14:paraId="7E646A0C" w14:textId="4C968D9E">
      <w:pPr>
        <w:ind w:firstLine="720"/>
      </w:pPr>
      <w:r w:rsidRPr="00E541CA">
        <w:t xml:space="preserve">အထက်ပါ အပိုစတိုလ်၏ စာတမ်းနှင့် ခရိုက်ဆိုစတိုမ်၏ မှတ်ချက်များမှ ကျွန်ုပ်တို့အား သေချာမြင်သာစွာ သိရှိနိုင်သည်မှာ ယုံကြည်ခြင်းသည် မျက်စိဖြင့် မမြင်ရပေမယ့် နှလုံးသားဖြင့် ယုံကြည်ထားသော အရာဖြစ်ပြီး၊ </w:t>
      </w:r>
      <w:r w:rsidRPr="00E541CA">
        <w:rPr>
          <w:i/>
        </w:rPr>
        <w:t xml:space="preserve">ယုံကြည်ခြင်းသည် မျှော်လင့်ထားသော အရာများ၏ အာမခံချက်ဖြစ်သည် </w:t>
      </w:r>
      <w:r w:rsidRPr="00E541CA">
        <w:t xml:space="preserve">for</w:t>
      </w:r>
      <w:r w:rsidRPr="00E541CA">
        <w:rPr>
          <w:rStyle w:val="FootnoteReference"/>
          <w:i/>
        </w:rPr>
        <w:footnoteReference w:id="25"/>
      </w:r>
      <w:r w:rsidRPr="00E541CA">
        <w:t xml:space="preserve"> ။ သို့သော် မျက်စိဖြင့်မြင်၍ လက်ဖြင့်ထိတွေ့နိုင်သည့် အရာများသည် ယုံကြည်ခြင်းမဟုတ်ဘဲ မြင်သာထိတွေ့နိုင်သည့် ပစ္စည်းများသာဖြစ်သည်။ မြင်သာထိတွေ့နိုင်သည့် ပစ္စည်းများကို ယုံကြည်သူမည်သူမဆို သမ္မာခရစ်ယာန်ယုံကြည်ခြင်းကို မပိုင်ဆိုင်သလို ယုံကြည်သူများ၏ ညီညွတ်ရေးတွင်ပါဝင်ခြင်းမရှိဘဲ သူ၏ဝေစုမှာ ဘုရားပုထိုးကိုးကွယ်သူများနှင့်အတူ ရှိသည်။ သူတို့သည် မြင်မြင်သာသာ ထိတွေ့နိုင်သော အရာများကို ယုံကြည်ခဲ့ပြီး၊ ကိုယ်ပိုင်လက်ဖြင့် ဖန်တီးထားသော အရာများကို ဘုရားသခင်အဖြစ် မြှင့်တင်ကာ၊ မြင်မြင်သာသာ ထိတွေ့နိုင်သော အရာများကို ဘုရားသခင်ကဲ့သို့ ပူဇော်ခဲ့ကြသည်။</w:t>
      </w:r>
    </w:p>
    <w:p w:rsidRPr="00E541CA" w:rsidR="00E541CA" w:rsidP="00E541CA" w:rsidRDefault="00E541CA" w14:paraId="5DE59BCA" w14:textId="20AF5D93">
      <w:pPr>
        <w:ind w:firstLine="720"/>
        <w:rPr>
          <w:i/>
        </w:rPr>
      </w:pPr>
      <w:r w:rsidRPr="00E541CA">
        <w:rPr>
          <w:i/>
        </w:rPr>
        <w:lastRenderedPageBreak/>
      </w:r>
      <w:r w:rsidRPr="00E541CA">
        <w:rPr>
          <w:i/>
        </w:rPr>
        <w:t xml:space="preserve">ဤတွင် ပထမအချက်ကို ဆက်လက်စစ်ဆေးမည်။</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အခန်း ၄။ မြင်မြင်သာသာ ထိတွေ့နိုင်သော အရာများ၌ ခွဲထွက်ယုံကြည်ခြင်း</w:t>
      </w:r>
      <w:bookmarkEnd w:id="8"/>
    </w:p>
    <w:p w:rsidRPr="00E541CA" w:rsidR="00E541CA" w:rsidP="00E541CA" w:rsidRDefault="00E541CA" w14:paraId="5B37DA6F" w14:textId="08C3AFAA">
      <w:pPr>
        <w:ind w:firstLine="720"/>
        <w:rPr>
          <w:i/>
        </w:rPr>
      </w:pPr>
      <w:r w:rsidRPr="00E541CA">
        <w:rPr>
          <w:i/>
        </w:rPr>
        <w:t xml:space="preserve">ခွဲထွက်ယုံကြည်ချက်တစ်ခုသည် အမှန်တကယ်ယုံကြည်ချက်တစ်ခုလား?</w:t>
      </w:r>
    </w:p>
    <w:p w:rsidRPr="00E541CA" w:rsidR="00E541CA" w:rsidP="00E541CA" w:rsidRDefault="00E541CA" w14:paraId="0FE393AB" w14:textId="28A4B67A">
      <w:pPr>
        <w:ind w:firstLine="720"/>
      </w:pPr>
      <w:r w:rsidRPr="00E541CA">
        <w:t xml:space="preserve">ဘရင်၏ ဆရာများသည် တစ်ပါးတည်းသော ဘုရားသခင်၌ ယုံကြည်ကြောင်း ကြေညာသော်လည်း၊ မြင်မြင်သာသာ ထိတွေ့နိုင်သော အရာများထဲတွင် ဘုရားသခင်၏ သဘာဝကို ရှာဖွေကာ၊ ယုံကြည်ချက်ကို ထိုမြင်မြင်သာသာ ထိတွေ့နိုင်သော အရာများပေါ်တွင် အခြေခံထားကြသည်။</w:t>
      </w:r>
    </w:p>
    <w:p w:rsidRPr="00E541CA" w:rsidR="00E541CA" w:rsidP="00E541CA" w:rsidRDefault="00E541CA" w14:paraId="60F44404" w14:textId="15E22D70">
      <w:pPr>
        <w:ind w:firstLine="720"/>
      </w:pPr>
      <w:r w:rsidRPr="00E541CA">
        <w:t xml:space="preserve">ဟောင်းအိုင်ကွန်တစ်ခုသည် သူတို့၏ ယုံကြည်ချက်ဖြစ်သည်။</w:t>
      </w:r>
    </w:p>
    <w:p w:rsidRPr="00E541CA" w:rsidR="00E541CA" w:rsidP="00E541CA" w:rsidRDefault="00E541CA" w14:paraId="15EAB0CC" w14:textId="678D48B1">
      <w:pPr>
        <w:ind w:firstLine="720"/>
      </w:pPr>
      <w:r w:rsidRPr="00E541CA">
        <w:t xml:space="preserve">ရှစ်ထောင့်ပုံစံ ခရစ်ပုံ—ဒါက သူတို့ရဲ့ ယုံကြည်ချက်ပါ။</w:t>
      </w:r>
    </w:p>
    <w:p w:rsidRPr="00E541CA" w:rsidR="00E541CA" w:rsidP="00E541CA" w:rsidRDefault="00E541CA" w14:paraId="2550D7C5" w14:textId="29725B3D">
      <w:pPr>
        <w:ind w:firstLine="720"/>
      </w:pPr>
      <w:r w:rsidRPr="00E541CA">
        <w:t xml:space="preserve">ဘုရားကျမ်းပြုပွဲတွင် အသုံးပြုသော ပရော့စ်ဖိုရာ ၇ လုံး—ဒါက သူတို့၏ ယုံကြည်ချက်ဖြစ်သည်။</w:t>
      </w:r>
    </w:p>
    <w:p w:rsidRPr="00E541CA" w:rsidR="00E541CA" w:rsidP="00E541CA" w:rsidRDefault="00E541CA" w14:paraId="0E415E04" w14:textId="7CC08B47">
      <w:pPr>
        <w:ind w:firstLine="720"/>
      </w:pPr>
      <w:r w:rsidRPr="00E541CA">
        <w:t xml:space="preserve">ဟောင်းစာအုပ်များ—ဒါက သူတို့၏ ယုံကြည်ချက်ဖြစ်သည်။</w:t>
      </w:r>
    </w:p>
    <w:p w:rsidRPr="00E541CA" w:rsidR="00E541CA" w:rsidP="00E541CA" w:rsidRDefault="00E541CA" w14:paraId="42BEEE48" w14:textId="31C81C06">
      <w:pPr>
        <w:ind w:firstLine="720"/>
      </w:pPr>
      <w:r w:rsidRPr="00E541CA">
        <w:t xml:space="preserve">သူတို့ရဲ့ ဓလေ့အတိုင်း လက်ချောင်းတွေကို ထပ်ထုပ်ပုံ—ဒါပဲ သူတို့ရဲ့ ယုံကြည်ချက်ပါ။</w:t>
      </w:r>
    </w:p>
    <w:p w:rsidRPr="00E541CA" w:rsidR="00E541CA" w:rsidP="00E541CA" w:rsidRDefault="00E541CA" w14:paraId="2C42DC6F" w14:textId="1C0F677E">
      <w:pPr>
        <w:ind w:firstLine="720"/>
      </w:pPr>
      <w:r w:rsidRPr="00E541CA">
        <w:t xml:space="preserve">အို မူးယစ်နေသူ၊ မျက်မမြင်သူနှင့် လမ်းမှားသူတို့၊ သင်တို့စိတ်ဉာဏ်ကို မီးခိုးကွယ်လွှမ်းထားသူတို့! အိုင်ကွန်တစ်ခုက ဘုရားသခင်လား? ခရစ်တော်၏လက်ခွဲအရေအတွက်က ဘုရားသခင်လား? ပရော့စ်ဖိုရာအရေအတွက်က ဘုရားသခင်လား? စာအုပ်များ၏ရှေးဟောင်းမှုက ဘုရားသခင်လား? လက်ချောင်းများကို ထပ်ထားပုံက ဘုရားသခင်လား?</w:t>
      </w:r>
    </w:p>
    <w:p w:rsidRPr="00E541CA" w:rsidR="00E541CA" w:rsidP="00E541CA" w:rsidRDefault="00E541CA" w14:paraId="66B09ED5" w14:textId="0A69ACAB">
      <w:pPr>
        <w:ind w:firstLine="720"/>
      </w:pPr>
      <w:r w:rsidRPr="00E541CA">
        <w:t xml:space="preserve">သန့်ရှင်းသော အိုင်ကွန်သည် ဂုဏ်ပြုစရာကောင်းသော်လည်း ဘုရားမဟုတ်ပါ။ သန့်ရှင်းသော ခရစ်တော်တံသည် ဂုဏ်ပြုစရာကောင်းသော်လည်း ဘုရားမဟုတ်ပါ။ ခရစ်တော်တံအမှတ်အသားဖြင့် အမှတ်ထားထားသော ပရော့စ်ဖိုရာများသည် သန့်ရှင်းသော်လည်း ဘုရားမဟုတ်ပါ။ သန့်ရှင်းစာတော်စာအုပ်များသည် ဂုဏ်ပြုစရာကောင်းသော်လည်း ဘုရားမဟုတ်ပါ။ ဂုဏ်ပြုစရာကောင်းသော်လည်း၊ ဘယ်လိုစီထားဖြစ်ဖြစ် ခရစ်ပုံကို ဖော်ဆောင်သည့် လက်ချောင်းများသည် ဘုရားမဟုတ်ပါ။ ထိုအရာအားလုံးသည် မြင်သာထိတွေ့နိုင်သော်လည်း ဘုရားမဟုတ်ပါ။</w:t>
      </w:r>
    </w:p>
    <w:p w:rsidRPr="00E541CA" w:rsidR="00E541CA" w:rsidP="00E541CA" w:rsidRDefault="00E541CA" w14:paraId="300D92F5" w14:textId="13CB9A8C">
      <w:pPr>
        <w:ind w:firstLine="720"/>
        <w:rPr>
          <w:i/>
        </w:rPr>
      </w:pPr>
      <w:r w:rsidRPr="00E541CA">
        <w:rPr>
          <w:i/>
        </w:rPr>
        <w:t xml:space="preserve">သူတို့သည် ဘုရားမဟုတ်သောကြောင့် ယုံကြည်ခြင်းမရှိပါ။</w:t>
      </w:r>
    </w:p>
    <w:p w:rsidRPr="00E541CA" w:rsidR="00E541CA" w:rsidP="00E541CA" w:rsidRDefault="00E541CA" w14:paraId="3810F0E8" w14:textId="7CF6C101">
      <w:pPr>
        <w:ind w:firstLine="720"/>
      </w:pPr>
      <w:r w:rsidRPr="00E541CA">
        <w:t xml:space="preserve">သို့သော် သင်သည် ယုံကြည်ခြင်းကိုယ်တိုင်မဟုတ်ဘဲ၊ ယုံကြည်သူများအား သန့်ရှင်းသောအရာများကို ဂုဏ်ပြုလေးစားရန် ဦးဆောင်သော ဖခင်ကြီးများ၏ ရိုးရာကို ရည်ညွှန်းပါက၊ ထိုရိုးရာအတွက် မမြင်နိုင်သော ဘုရားသခင်တစ်ပါးသာ အခြေခံချက်ဖြစ်ပါသည်။</w:t>
      </w:r>
    </w:p>
    <w:p w:rsidRPr="00E541CA" w:rsidR="00E541CA" w:rsidP="00E541CA" w:rsidRDefault="00E541CA" w14:paraId="2BC7E36D" w14:textId="47847C40">
      <w:pPr>
        <w:ind w:firstLine="720"/>
      </w:pPr>
      <w:r w:rsidRPr="00E541CA">
        <w:t xml:space="preserve">သင်မှာ ရှိသမျှ အဟောင်းအိုင်ကွန်များ၊ ရှစ်ထောင့်ပုံစံ ခရစ်ပုံများနှင့် မြင်တွေ့ထိတွေ့နိုင်သည့် အရာဝတ္ထုများအတိုင်း သင်၏ ယုံကြည်ခြင်းနှင့် မျှော်လင့်ချက်များကို ထားရှိထားသည်။ ထိုအရာများအတိုင်း ဘုရားများနှင့် ယုံကြည်ချက်များလည်း များပြားနေသည်။ သင်သည် မမြင်နိုင်သော ဘုရားသခင်၌ မဟုတ်ဘဲ မြင်တွေ့ထိတွေ့နိုင်သည့် အရာဝတ္ထုများ၌သာ ယုံကြည်မျှော်လင့်နေသည်။ အို ဘရန်ယန်၊ ဒါဟာ အကျိုးမဲ့ပါပဲ။ သင်၏ယုံကြည်ချက်ကြေညာချက်တွင် '</w:t>
      </w:r>
      <w:r w:rsidRPr="00E541CA">
        <w:rPr>
          <w:i/>
        </w:rPr>
        <w:t xml:space="preserve">ကျွန်ုပ်သည် တစ်ပါးသော ဘုရားသခင်ကို ယုံကြည်ပါသည်</w:t>
      </w:r>
      <w:r w:rsidRPr="00E541CA">
        <w:t xml:space="preserve">' ဟုဆို</w:t>
      </w:r>
      <w:r w:rsidRPr="00E541CA">
        <w:rPr>
          <w:i/>
        </w:rPr>
        <w:t xml:space="preserve">သည်။ </w:t>
      </w:r>
      <w:r w:rsidRPr="00E541CA">
        <w:t xml:space="preserve">သင်ပြောသင့်သည်မှာ 'ကျွန်ုပ်သည် တစ်ပါးမဟုတ်၊ ဘုရားများစွာကို ယုံကြည်ပါသည်—ရှေးဟောင်းပုံတော်များ၊ ရှစ်ထောင့်ဆင်းကြိုးများ၊ ပရိုစဖိုရာ ၇ လုံး၊ ရှေးစာအုပ်များနှင့် ဘရန်နီယန်ဓလေ့အတိုင်း လက်ချောင်းထိုးခြင်းတို့ကို ယုံကြည်ပါသည်' ဟုဖြစ်သည်။ သို့သော် မြင်သာထိတွေ့နိုင်သော အရာများစွာထဲတွင် သင်တို့၏ အမှန်တကယ် ယုံကြည်ခြင်းကို မတွေ့ရသေးပါ။ ယုံကြည်ခြင်း၌ သင်တို့ကိုယ်တိုင် ယုံကြည်မှုမရှိဘဲ 'ဒီလိုလား၊ ဒါလား?' ဟု ဆွေးနွေးငြင်းခုံနေကြသည်။ သင်တို့အနက်တွင်လည်း အသစ်ထွက်လာသော ပုံတော်များကိုသာမက ရှေးဟောင်းပုံတော်များကိုပါ ပူဇော်လိုသူများ၊ ကိုယ်ပေါ်တွင် ခရစ်လက္ခဏာရေးဆွဲလိုသူများ ရှိနေပြီး၊ ၎င်းတို့သည် မသိဘဲ မကိုက်ညီစွာ လုပ်ဆောင်နေကြသည်။ တစ်ဦးက ဤအယူကို သင်ကြားပြီး၊ တစ်ဦးက ထိုအယူကို သင်ကြားသော်လည်း၊ သူတို့ထဲမှ မည်သူမျှ မည်သို့ ယုံကြည်ကြသည်၊ ဘာကို ယုံကြည်ကြသည်၊ သို့မဟုတ် ဘာကို သင်ကြားနေကြသည်ကို မသိကြပါ။ ဤကဲ့သို့သော လူများအကြောင်းကိုသာ သခင်၏တမန်တော်က ပြောခဲ့သည်– "</w:t>
      </w:r>
      <w:r w:rsidRPr="00E541CA">
        <w:rPr>
          <w:i/>
        </w:rPr>
        <w:t xml:space="preserve">သူတို့သည် အမှန်တရားမှ လွဲ၍ အလကားစကားများသို့ ပြောင်းလဲသွားကြသည်၊ ဥပဒေကို သင်ကြားလိုသော်လည်း သူတို့ပြောဆိုသမျှကို မနားလည်ကြ၊ </w:t>
      </w:r>
      <w:r w:rsidRPr="00E541CA">
        <w:rPr>
          <w:i/>
        </w:rPr>
        <w:t xml:space="preserve">အတည်ပြုသမျှကို</w:t>
      </w:r>
      <w:r w:rsidRPr="00E541CA">
        <w:t xml:space="preserve">လည်း</w:t>
      </w:r>
      <w:r w:rsidRPr="00E541CA">
        <w:rPr>
          <w:i/>
        </w:rPr>
        <w:t xml:space="preserve"> </w:t>
      </w:r>
      <w:r w:rsidRPr="00E541CA">
        <w:t xml:space="preserve">မသိကြ" (</w:t>
      </w:r>
      <w:r w:rsidRPr="00E541CA">
        <w:rPr>
          <w:rStyle w:val="FootnoteReference"/>
          <w:i/>
        </w:rPr>
        <w:footnoteReference w:id="26"/>
      </w:r>
      <w:r w:rsidRPr="00E541CA">
        <w:t xml:space="preserve"> )။ ကျမ်းစာကို မသိ၊ ထိုစာတွင်းရှိ အင်အားကို မနားလည်ဘဲ သူတို့က ဘယ်လိုနားလည်နိုင်မည်နည်း။ တစ်ယောက်က ဖတ်ပါက ရှုပ်ထွေးသွားပြီး၊ တစ်ယောက်က အဓိပ္ပာယ်ဖော်ပါက မှားယွင်းစွာသာ ဖော်ပြကြသည်။ ပညာမရှိ၍ ပညာရှင်များ၏ နားလည်မှုအလင်းဖြင့် မတောက်ပသောသူသည် သန့်ရှင်းသော ကျမ်းစာ၏ နက်ရှိုင်းမှုကို မသိမြင်နိုင်၊ ၎င်း၏ မရှင်းလင်းနိုင်သော လျှို့ဝှက်ချက်များကို မဖော်ထုတ်နိုင်ပါ။ သူတို့သည် အဖြူနှင့် အမည်းကိုသာ ခွဲခြားသိကြောင်း ယုံကြည်ကာ စာအုပ်များကို အပေါ်ယံသာ ဖတ်ရှုကြသည်။ သို့သော် သမ္မာကျမ်း၏ လျှို့ဝှက်ချက်များသည် မျက်မမြင်သူတစ်ဦးအတွက် နေ၏ ရောင်ခြည်များကဲ့သို့ ထင်ရှားမြင်သာနေသည်။</w:t>
      </w:r>
    </w:p>
    <w:p w:rsidRPr="00E541CA" w:rsidR="00E541CA" w:rsidP="00E541CA" w:rsidRDefault="00E541CA" w14:paraId="3B305047" w14:textId="30345E7C">
      <w:pPr>
        <w:ind w:firstLine="720"/>
      </w:pPr>
      <w:r w:rsidRPr="00E541CA">
        <w:t xml:space="preserve">ကြည့်ပါ၊ ချစ်ရပါသောသူတို့၊ ကျွန်ုပ်တို့သည် သဘောတရားအရ စဉ်းစားဆန်းစစ်ကာ Bryn ၏ ဥယျာဉ်မှ ပထမဆုံးသီးကို ဆွဲထုတ်ခဲ့ပြီး၊ ၎င်းတို့၏ ယုံကြည်ချက်ကို ရှာဖွေကာ အမှန်တကယ်ဖြစ်မဖြစ် စစ်ဆေးခဲ့ပါသည်။ ကျွန်ုပ်တို့တွေ့ရှိခဲ့သည်မှာ အပြင်ဘက်မှ မိမိ၏ လိမ်လည်သော ချီးကျူးစကားဖြင့် အလှဆင်ထားခြင်း၊ မျက်နှာဆေးဆွဲထားသည့် မိန်းမကဲ့သို့ ဖြစ်သည်။ သို့သော် အတွင်းဘက်တွင်၊ ယခင်က ဖော်ပြခဲ့ပြီး ခရိုက်ဆိုစတိုမ်၏ တရားဟောချက်များတွင် ဖော်ပြထားသည့်အတိုင်း၊ ဆိုဒုံ၏ ပန်းသီးတစ်လုံး ရှိနေသည်။ အပြင်ဘက်မှ နီနီမြင်ရသော်လည်း အတွင်းမှာတော့ နံ့ဆိုးသော ဖုန်နှင့် မီးခိုးများဖြင့် ပြည့်နေပြီး၊ အဖြူဆေးထိုးထားသော သင်္ကြန်ကဲ့သို့ နံ့ဆိုးသော အရိုးများဖြင့် ပြည့်ဝနေသည်</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ဤ ပထမစာတမ်း၏ စုံစမ်းစစ်ဆေးမှုကို အောက်ပါ ရှင်းလင်းသေချာသော အကြောင်းပြချက်ဖြင့် အဆုံးသတ်ပါစို့။</w:t>
      </w:r>
    </w:p>
    <w:p w:rsidRPr="00E541CA" w:rsidR="00E541CA" w:rsidP="00E541CA" w:rsidRDefault="00E541CA" w14:paraId="1F655501" w14:textId="0D7AD9A4">
      <w:pPr>
        <w:ind w:firstLine="720"/>
      </w:pPr>
      <w:r w:rsidRPr="00E541CA">
        <w:t xml:space="preserve">တစ်ပါးတည်း မမြင်နိုင်သော ဘုရားသခင်ကို မယုံကြည်ဘဲ မြင်မြင်တွေ့တွေ့ လက်ကိုင်နိုင်သော အရာများစွာကို ယုံကြည်သူ မည်သူမဆို မှားယွင်းစွာ ယုံကြည်နေသည်။</w:t>
      </w:r>
    </w:p>
    <w:p w:rsidRPr="00E541CA" w:rsidR="00E541CA" w:rsidP="00E541CA" w:rsidRDefault="00E541CA" w14:paraId="2F09740B" w14:textId="18B59993">
      <w:pPr>
        <w:ind w:firstLine="720"/>
      </w:pPr>
      <w:r w:rsidRPr="00E541CA">
        <w:lastRenderedPageBreak/>
      </w:r>
      <w:r w:rsidRPr="00E541CA">
        <w:t xml:space="preserve">ခွဲထွက်သူများသည် မမြင်နိုင်သော ဘုရားတစ်ပါးကို မယုံကြည်ဘဲ မြင်မြင်သာသာ ထိတွေ့နိုင်သော အရာများစွာကို ယုံကြည်ကြသည်—ရှေးဟောင်းပုံတော်များ၊ ရှစ်ထောင့်ပုံစံ ခရစ်တော်ပုံများ၊ ပရိုစဖိုရာ မုန့်အရေအတွက်၊ ဟောင်းစာအုပ်များနှင့် သူတို့ထုံးစံအတိုင်း လက်ချောင်းစီထားခြင်းတို့၌—</w:t>
      </w:r>
    </w:p>
    <w:p w:rsidRPr="00E541CA" w:rsidR="00E541CA" w:rsidP="00E541CA" w:rsidRDefault="00E541CA" w14:paraId="3D6282E0" w14:textId="0743B301">
      <w:pPr>
        <w:ind w:firstLine="720"/>
      </w:pPr>
      <w:r w:rsidRPr="00E541CA">
        <w:t xml:space="preserve">ထို့ကြောင့် သူတို့၏ ယုံကြည်ခြင်းသည် အမှန်တကယ် ယုံကြည်ခြင်းမဟုတ်ဘဲ မြင်မြင်သာသာ ထိတွေ့နိုင်သော အရာများထဲတွင် ဘုရားသခင်ကို ရှာဖွေနေသည့် မှားယွင်းသော ယုံကြည်ခြင်းသာ ဖြစ်သည်။</w:t>
      </w:r>
    </w:p>
    <w:p w:rsidRPr="00E541CA" w:rsidR="00E541CA" w:rsidP="00E541CA" w:rsidRDefault="00E541CA" w14:paraId="148FFBF1" w14:textId="72C112FB">
      <w:pPr>
        <w:ind w:firstLine="720"/>
      </w:pPr>
      <w:r w:rsidRPr="00E541CA">
        <w:t xml:space="preserve">ဤနေရာတွင် ဤယုံကြည်ချက်၏ ခွဲထွက်ပြီး မှားယွင်းသော သဘောတရားနှင့် ကွဲပြားစွာ၊ ကျွန်ုပ်တို့၏ သန့်ရှင်းပြတ်စင်ပြီး မှန်ကန်သော အော်သော်ဒေါ့စ် ယုံကြည်ချက်၏ တကယ့်တရားမျှတမှုကို အကျဉ်းချုပ် ဖော်ပြကြပါစို့။</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အခန်း ၅။ သန့်ရှင်းသူများ၏ ပုံတုများနှင့် ပတ်သက်၍ အော်သော်ဒေါ့စ် ယုံကြည်ချက်၏ တရားမျှတမှု</w:t>
      </w:r>
      <w:bookmarkEnd w:id="9"/>
    </w:p>
    <w:p w:rsidRPr="00E541CA" w:rsidR="00E541CA" w:rsidP="00E541CA" w:rsidRDefault="00E541CA" w14:paraId="4F592A95" w14:textId="268E9010">
      <w:pPr>
        <w:ind w:firstLine="720"/>
      </w:pPr>
      <w:r w:rsidRPr="00E541CA">
        <w:t xml:space="preserve">ကျွန်ုပ်တို့၏ အမှန်တကယ် ခရစ်ယာန်ယုံကြည်ချက်ကိုတော့ ဘရင်တော်လှန်သူများ၊ ရိုးရိုးလူထုများထံမှ မဟုတ်ဘဲ ကယ်တင်ရှင်ခရစ်တော်ထံမှ တိုက်ရိုက် သင်ယူခဲ့ပြီး၊ သန့်ရှင်းသော ဧဝံဂေလိစာတမ်းများမှ လမ်းညွှန်ချက်ရရှိကာ၊ သူ၏ သန့်ရှင်းသော တမန်တော်များထံမှ လက်ခံခဲ့ပြီး၊ ၇ ကြိမ်မြောက် ကမ္ဘာလုံးဆိုင်ရာ သမ္မတညီလာခံများမှ အတည်ပြုခံထားပါသည်။ ထိုယုံကြည်ချက်သည် မမြင်နိုင်သော တစ်ပါးတည်းသော ဘုရားသခင်ကို ယုံကြည်ပြီး မြင်မြင်သာသာ ထိတွေ့နိုင်သော အရာများထဲတွင် ဘုရားသခင်၏ သဘာဝကို မရှာဖွေပါ။</w:t>
      </w:r>
    </w:p>
    <w:p w:rsidRPr="00E541CA" w:rsidR="00E541CA" w:rsidP="00E541CA" w:rsidRDefault="00E541CA" w14:paraId="23E5096B" w14:textId="2556055E">
      <w:pPr>
        <w:ind w:firstLine="720"/>
      </w:pPr>
      <w:r w:rsidRPr="00E541CA">
        <w:t xml:space="preserve">ကျွန်ုပ်တို့သည် သန့်ရှင်းသော ပုံတော်များကို ဂုဏ်ပြု၍၊ မျက်နှာချင်းဆိုင်၍ နှုတ်ဆက်ကာ၊ ခေါင်းချ၍ လက်တင်ကြပါသည်၊ သို့သော် ၎င်းတို့ကို ဘုရားသခင်အဖြစ် မမြှင့်တင်ကြပါ။ ပုံတော်တစ်ခုသည် ဘုရားသခင်ဖြစ်သည်ဟု မဆိုကြပါ၊ ထိုအစား ၎င်းသည် ခရစ်တော်၊ ဘုရားမတော် သို့မဟုတ် တစ်စုံတစ်ယောက်သော သန့်ရှင်းသူ၏ ရုပ်ပုံကိုယ်စားပြုပုံဖြစ်ကြောင်းသာ ယုံကြည်ကြပါသည်။ ပိုမိုရှင်းလင်းစေရန် ဒမက်စကတ်မြို့မှ သန့်ရှင်းသူ ဂျွန်၏ စကားအရ </w:t>
      </w:r>
      <w:r w:rsidRPr="00E541CA">
        <w:rPr>
          <w:i/>
        </w:rPr>
        <w:t xml:space="preserve">အိုင်ကွန်သည် </w:t>
      </w:r>
      <w:r w:rsidRPr="00E541CA">
        <w:rPr>
          <w:i/>
        </w:rPr>
        <w:t xml:space="preserve">ပန်းချီအနုပညာဖြင့် ဖော်ပြထားသည့် ခရစ်တော်ဘုရားနှင့် သူ၏ သန့်ရှင်းသူများအကြောင်း</w:t>
      </w:r>
      <w:r w:rsidRPr="00E541CA">
        <w:rPr>
          <w:i/>
        </w:rPr>
        <w:t xml:space="preserve"> ဇာတ်လမ်းတစ်ပုဒ်ဖြစ်ပြီး</w:t>
      </w:r>
      <w:r w:rsidRPr="00E541CA">
        <w:rPr>
          <w:i/>
        </w:rPr>
        <w:t xml:space="preserve">၊ စာသားဖြင့် ဖော်ပြသလိုပင် ဖြစ်သည်။</w:t>
      </w:r>
      <w:r w:rsidRPr="00E541CA">
        <w:t xml:space="preserve"> ထိုသန့်ရှင်သူက Orthodox အပတ်အတွက် မိန့်ခွန်းတွင် "</w:t>
      </w:r>
      <w:r w:rsidRPr="00E541CA">
        <w:rPr>
          <w:i/>
        </w:rPr>
        <w:t xml:space="preserve">စာရေးသူများနှင့် ပန်းချီဆရာများသည် ဤအရာများကို မှတ်တမ်းတင်ကြသည်။ စာရေးသူများက စကားလုံးများဖြင့် အလှဆင်ကာ၊ ပန်းချီဆရာများက ပန်းချီပြားပေါ်တွင် ဖော်ပြကြသည်"</w:t>
      </w:r>
      <w:r w:rsidRPr="00E541CA">
        <w:t xml:space="preserve"> ဟု</w:t>
      </w:r>
      <w:r w:rsidRPr="00E541CA">
        <w:t xml:space="preserve"> ဆိုခဲ့</w:t>
      </w:r>
      <w:r w:rsidRPr="00E541CA">
        <w:t xml:space="preserve">သည်။</w:t>
      </w:r>
      <w:r w:rsidRPr="00E541CA">
        <w:rPr>
          <w:rStyle w:val="FootnoteReference"/>
          <w:i/>
        </w:rPr>
        <w:footnoteReference w:id="28"/>
      </w:r>
      <w:r w:rsidRPr="00E541CA">
        <w:t xml:space="preserve"> ။ စာရေးသူက သမ္မာကျမ်းကို ရေးသားခဲ့ပြီး၊ သမ္မာကျမ်းတွင် ရေးသားခဲ့သမျှ—အထူးသဖြင့် ခရစ်တော်၏ မြေကြီးဘဝ—အားလုံးကို ဘုရားကျောင်းထံ ဆက်လက်ပို့ဆောင်ခဲ့သည်။ ထိုနည်းတူ ပန်းချီဆရာသည် ပထမအာဒမ်မှ ခရစ်တော်၏ မွေးဖွားအထိ ဘုရားကျောင်း၏ ထူးခြားတောက်ပမှုကို၊ ခရစ်တော်၏ လူသားအဖြစ် အသက်ရှင်ခဲ့သည့် ဘဝတစ်လျှောက်လုံးကို၊ သန့်ရှင်းသူများ၏ ဒုက္ခဒဏ်များကိုလည်း ပန်းချီပြားပေါ်တွင် ဖော်ပြကာ ဘုရားကျောင်းထံ ဆက်လက်ပို့ဆောင်ခဲ့သည်။ ထို့ကြောင့် နှစ်ဦးစလုံးသည် တစ်ခုတည်းသော ဇာတ်ကြောင်းကို မှတ်တမ်းတင်ကာ ကျွန်ုပ်တို့အား သင်ကြားပို့ချကြသည်။ ဒီအထိ ဒမက်စင်၏ ဆိုချက်ဖြစ်သည်။</w:t>
      </w:r>
    </w:p>
    <w:p w:rsidRPr="00E541CA" w:rsidR="00E541CA" w:rsidP="00E541CA" w:rsidRDefault="00E541CA" w14:paraId="35194417" w14:textId="5AD53A24">
      <w:pPr>
        <w:ind w:firstLine="720"/>
      </w:pPr>
      <w:r w:rsidRPr="00E541CA">
        <w:t xml:space="preserve">ကျွန်ုပ်တို့သည် သူ၏စကားကို လိုက်နာ၍ ကြည့်မြင်ရသည်မှာ ပုံရိပ်ရေးဆွဲခြင်းသည် စာရေးသားထားသော စာတမ်းကဲ့သို့ပင် ဘာသာရေးစာတမ်းတစ်မျိုးဖြစ်ကြောင်းဖြစ်သည်။ စာအုပ်ထဲတွင်ရေးသားထားသော စာများကို မည်သူမဆို ဖတ်နိုင်ခြင်းမရှိကြပါ၊ အများအပြား ခရစ်ယာန်များသည် စာမဖတ်နိုင်ကြပါသည်။ သို့သော် ပုံရိပ်ပေါ်တွင် ဖော်ပြထားသည့် အရာများကို မည်သူမဆို၊ စာမဖတ်နိုင်သူ ရိုးရှင်းသူများအပါအဝင် နားလည်နိုင်ကြသည်။ သူတို့သည် ခရစ်တော်၏ ပုံတုတော်ကို အသိအမှတ်ပြုကြပြီး၊ သူ၏ အလွန်သန့်ရှင်းဆုံး မွေးဖွားခြင်း၊ သူ၏ ချောင်းဖြတ်ခြင်း၊ သူ၏ ရေချိုးခြင်း၊ သူ၏ ပြောင်းလဲတောက်ပခြင်း၊ သူ၏ အခြားအံ့ဩဖွယ် လုပ်ဆောင်ချက်များ၊ ကျွန်ုပ်တို့အတွက် သူ၏ စေတနာ့နာကျင်ခြင်း၊ သူ၏ ခေါင်းတိုင်ပေါ် သတ်ဖြတ်ခံရခြင်းနှင့် သင်္ဂြိုဟ်ထဲတွင် ထားရှိခြင်း၊ သူ၏ ထပ်မံထမြောက်ခြင်း၊ သူ၏ ဒုတိယ ကြောက်မက်ဖွယ် ပြန်လာခြင်းတို့ကိုလည်း သိမြင်ကြသည်—ဤအကြောင်းအရာများအပေါ်တွင် များစွာ ပြောဆိုရန် လိုအပ်ပါသည်။ သို့သော် ပုံရိပ်များကို ကြည့်မြင်ခြင်းဖြင့် စိတ်ထဲတွင် ဤအရာအားလုံးကို ချက်ချင်း နားလည်၊ သိမြင်၊ သဘောပေါက်စေပြီး၊ ပန်းချီအနုပညာသည် စာရေးမှတ်တမ်းထက် ပိုမိုလျင်မြန်၊ ပိုမိုရှင်းလင်း၊ ပိုမိုနားလည်ရလွယ်ကူသော ပြဇာတ်တစ်ပုဒ်ဖြစ်သည်။</w:t>
      </w:r>
    </w:p>
    <w:p w:rsidRPr="00E541CA" w:rsidR="00E541CA" w:rsidP="00E541CA" w:rsidRDefault="00E541CA" w14:paraId="2BADFD1C" w14:textId="1E1EA342">
      <w:pPr>
        <w:ind w:firstLine="720"/>
      </w:pPr>
      <w:r w:rsidRPr="00E541CA">
        <w:t xml:space="preserve">ထိုနည်းတူ၊ ဘုရားသခင်၏မိခင်ဖြစ်သော အလွန်သန့်ရှင်းသော မယ်တော်မာရီယာ၏ အိုင်ကွန်ကို လူတိုင်းသိမြင်ကြပြီး၊ မိခင်ချစ်ခြင်းဖြင့် အမြဲတမ်းကလေးခရစ်ကို ကိုင်ဆောင်ထားသည့် ပုံကို ကြည့်ရှုသည့်အခါ၊ မွေးဖွားခြင်းမှစ၍ ဘုရားသခင်၏ဘုရားကျောင်းသို့ ဝင်ရောက်ခြင်းအထိ သူမ၏သန့်ရှင်းသောဘဝ၏ လုပ်ရပ်များကို နားလည်သဘောပေါက်ကြသည်။ ကြေညာခြင်း၊ မိမိမှ မွေးဖွားသော ဘုရားသခင်၏သားတော်ကို အထည်ဝတ်ဆင်ကာ ကျားစားခွက်၌ ထားပြီး၊ လက်ထဲတွင် ကိုင်ကာ နို့တိုက်ပြုစုခဲ့သည်ကိုလည်း သိမြင်နားလည်ကြသည်။ ခရစ်တော်ကို ချုပ်တပ်ချိန်၌ မယ်တော်သည် ချုပ်တပ်တိုင်အနား၌ ငိုကြွေးကာ ဝမ်းနည်းခဲ့ပုံ၊ ခရစ်တော်ကို သင်္ဂြိုဟ်ထဲ၌ ထားခဲ့ပုံ၊ ထပ်မံထွက်လာသည်ကို မြင်တွေ့ခဲ့ပုံ၊ ကောင်းကင်သို့ တက်မြောက်သွားသည်ကို ချစ်ခင်စွာ ကြည့်ရှုခဲ့ပုံ၊ နောက်ပိုင်း မယ်တော်ကိုယ်တိုင် သခင်နှင့် ဘုရားသခင်ထံသို့ သွားရောက်ခဲ့ပုံနှင့် ယခုကောင်းကင်၌ ဘုရားသခင်၏ ရာဇပလ္လင်ညာဘက်၌ ရပ်တည်နေသည်ကိုလည်း သိကြသည်။</w:t>
      </w:r>
    </w:p>
    <w:p w:rsidRPr="00E541CA" w:rsidR="00E541CA" w:rsidP="00E541CA" w:rsidRDefault="00E541CA" w14:paraId="31B9E06E" w14:textId="22EC1064">
      <w:pPr>
        <w:ind w:firstLine="720"/>
      </w:pPr>
      <w:r w:rsidRPr="00E541CA">
        <w:rPr>
          <w:rStyle w:val="FootnoteReference"/>
        </w:rPr>
        <w:footnoteReference w:id="29"/>
      </w:r>
      <w:r w:rsidRPr="00E541CA">
        <w:t xml:space="preserve">ထိုနည်းတူပင် သန့်ရှင်းသူများ၏ လုပ်ရပ်များကို ပုံဖော်ထားသည့် ပန်းချီကားများမှတဆင့် လူတိုင်းနားလည်နိုင်သည်။ ပေတရု၏ ပြန်လည်တောင်းပန်ခြင်း၊ သောမ၏ အတည်ပြုခြင်း၊ စတီဖန်အား ကျောက်ဖြင့် ထိုးသတ်ခြင်း၊ လမ်းပေါ်တွင် ခရစ်တော်က ဆောလ်အား ခေါ်ယူခြင်း စသည်တို့ဖြစ်သည်။ ကျွန်ုပ်တို့သည် သမ္မာကျမ်းစာတွင် မှတ်တမ်းတင်ထားသည့် ခရစ်တော်ဘုရား၏ ဘဝဇာတ်ကြောင်းကိုလည်း ဂုဏ်ပြုကာ နှုတ်ခမ်းဖြင့် နမ်းကြသည်၊ ဤအခါ ကျွန်ုပ်တို့သည် ပစ္စည်းပုံစံကို မဟုတ်ဘဲ ဇာတ်ကြောင်းကိုသာ ခေါင်းချ၍ ဂုဏ်ပြုကြသည်။ ဒမက်စကတ်မြို့မှ သန့်ရှင်ဂျွန်က ဤအကြောင်းကို "ပြောပါဦး၊ ခရစ်တော်ဘုရား၏ ဘဝဇာတ်ကြောင်းကို" ဟု ထိုနည်းတူ ကျွန်ုပ်တို့သည် အိုင်ကွန်ပေါ်တွင် ဖော်ပြထားသော ခရစ်တော်၏ မျက်နှာကိုလည်း ဂုဏ်ပြု၍ နှုတ်ခမ်းဖြင့် နမ်းကြသည်၊ ထိုအခါ ကျွန်ုပ်တို့သည် ပစ္စည်းပုံစံကို မဟုတ်ဘဲ ဇာတ်လမ်းကိုသာ ဂုဏ်ပြု၍ ခေါင်းချကြသည်။ ဒမက်စကတ်မြို့မှ သန့်ရှင်ယောဟန်က ဤကိစ္စအပေါ် ပြောကြားခဲ့သည့်အတိုင်း— "</w:t>
      </w:r>
      <w:r w:rsidRPr="00E541CA">
        <w:rPr>
          <w:i/>
        </w:rPr>
        <w:t xml:space="preserve">သင်ပြောပါဦး၊ သင်သည် သမ္မာကျမ်းထဲတွင် ဘယ်ကို ပူဇော်သနည်း— မုန့် </w:t>
      </w:r>
      <w:r w:rsidRPr="00E541CA">
        <w:t xml:space="preserve">(ပစ္စည်းပုံစံ) </w:t>
      </w:r>
      <w:r w:rsidRPr="00E541CA">
        <w:rPr>
          <w:i/>
        </w:rPr>
        <w:t xml:space="preserve">ကိုလား</w:t>
      </w:r>
      <w:r w:rsidRPr="00E541CA">
        <w:t xml:space="preserve">၊ </w:t>
      </w:r>
      <w:r w:rsidRPr="00E541CA">
        <w:rPr>
          <w:i/>
        </w:rPr>
        <w:t xml:space="preserve">ဒါမှမဟုတ် ဇာတ်လမ်းကိုလား?" သင်က ကျွန်ုပ်အား "ခရစ်တော်၏ မျက်နှာပုံပြင်ကိုသာ" ဟု တုံ့ပြန်မည်။ ထို့ကြောင့် ကျွန်ုပ်သည် သစ်သားကို မကန်တော့၊ နံရံကို မကန်တော့၊ </w:t>
      </w:r>
      <w:r w:rsidRPr="00E541CA">
        <w:rPr>
          <w:i/>
        </w:rPr>
        <w:t xml:space="preserve">ပုံရိပ်၏</w:t>
      </w:r>
      <w:r w:rsidRPr="00E541CA">
        <w:t xml:space="preserve"> ပစ္စည်းကို</w:t>
      </w:r>
      <w:r w:rsidRPr="00E541CA">
        <w:rPr>
          <w:i/>
        </w:rPr>
        <w:t xml:space="preserve"> </w:t>
      </w:r>
      <w:r w:rsidRPr="00E541CA">
        <w:rPr>
          <w:i/>
        </w:rPr>
        <w:t xml:space="preserve">မကန်တော့၊ </w:t>
      </w:r>
      <w:r w:rsidRPr="00E541CA">
        <w:t xml:space="preserve">အဟောင်းကို မကန်တော့</w:t>
      </w:r>
      <w:r w:rsidRPr="00E541CA">
        <w:rPr>
          <w:i/>
        </w:rPr>
        <w:t xml:space="preserve">၊ အသစ်ကို မကန်တော့</w:t>
      </w:r>
      <w:r w:rsidRPr="00E541CA">
        <w:t xml:space="preserve">ပါ။ အကြောင်းမှာ ကျွန်ုပ်တို့သည် </w:t>
      </w:r>
      <w:r w:rsidRPr="00E541CA">
        <w:t xml:space="preserve">ပုံရိပ်ထဲတွင် ပစ္စည်းကို မရှာဖွေကြပါ။</w:t>
      </w:r>
    </w:p>
    <w:p w:rsidRPr="00E541CA" w:rsidR="00E541CA" w:rsidP="00E541CA" w:rsidRDefault="00E541CA" w14:paraId="121AA301" w14:textId="13C5DC51">
      <w:pPr>
        <w:ind w:firstLine="720"/>
      </w:pPr>
      <w:r w:rsidRPr="00E541CA">
        <w:t xml:space="preserve">ဘာဖြစ်လို့ဆိုတော့ ကျွန်ုပ်တို့ သန့်ရှင်းသော ပုံတုရှေ့၌ ခေါင်းချိန်သောအခါ သစ်သားတစ်စိတ်၊ အရောင်တစ်မျိုး၊ မိတ္တူတစ်ခု၊ ဟောင်းတစ်ခု၊ အသစ်တစ်ခုကို မခေါင်းချိန်ကြပါဘူး။ ပုံတုထဲရှိ အရာဝတ္ထုကို မရှာဖွေ၊ အရာဝတ္ထုကို မဂုဏ်ပြုကြပါဘူး။ သို့သော် ကျွန်ုပ်တို့ သန့်ရှင်းမှုကို ကြည့်မြင်ကာ သန့်ရှင်းမှုကို ဂုဏ်ပြုကာ ပုံဖော်ထားသော ပုံတုရှေ့၌ ခေါင်းချိန်ကြပါသည်။ ကျွန်ုပ်တို့၏ ပူဇော်ခြင်းသည် သန့်ရှင်းသူ ဗာစစ်ကြီး (St. Basil the Great) သင်ကြားသလို မူလဖြစ်သူ၊ ကောင်းကင်၌ ရှိသူထံသို့ တက်မြောက်ပါသည်။</w:t>
      </w:r>
    </w:p>
    <w:p w:rsidRPr="00E541CA" w:rsidR="00E541CA" w:rsidP="00E541CA" w:rsidRDefault="00E541CA" w14:paraId="644860DA" w14:textId="08E631FD">
      <w:pPr>
        <w:ind w:firstLine="720"/>
      </w:pPr>
      <w:r w:rsidRPr="00E541CA">
        <w:lastRenderedPageBreak/>
      </w:r>
      <w:r w:rsidRPr="00E541CA">
        <w:t xml:space="preserve">ကျွန်ုပ်သည် ကယ်တင်သူ၏ ပုံတော်ရှေ့၌ ရပ်ကာ ပူဇော်လိုသောအခါ၊ စိတ်ဓာတ်သည် ချက်ချင်း ဘုရားသခင်နှင့် သန့်ရှင်းသောဝိညာဉ်တော်နှင့်အတူ ကောင်းကင်၌ အုပ်ချုပ်တော်မူသော ကယ်တင်သူခရစ်တော်ထံသို့ မြှောက်တင်ကာ၊ ပုံတော်ရှေ့၌ ၎င်းကို ပူဇော်ပါသည်။ ထိုကြောင့် ကယ်တင်သူ၏ ပုံတော်အား ပေးသော ဂုဏ်သိက္ခာသည် မူလပုဂ္ဂိုလ်ထံသို့ တက်မြောက်ပါသည်။ ဆိုလိုသည်မှာ ကယ်တင်ရှင်ကိုယ်တော်ကို ကောင်းကင်၌ အုပ်ချုပ်နေသူအဖြစ် ဂုဏ်ပြုခြင်းဖြစ်သည်။</w:t>
      </w:r>
    </w:p>
    <w:p w:rsidRPr="00E541CA" w:rsidR="00E541CA" w:rsidP="00E541CA" w:rsidRDefault="00E541CA" w14:paraId="7C155C63" w14:textId="69245135">
      <w:pPr>
        <w:ind w:firstLine="720"/>
      </w:pPr>
      <w:r w:rsidRPr="00E541CA">
        <w:t xml:space="preserve">ထိုနည်းတူ၊ ဘုရားသခင်၏ မိခင်တော်၏ ပုံတော်ရှေ့၌ ရောက်ရှိ၍ ပူဇော်လိုသောအခါ၊ ပထမဦးစွာ ကျွန်ုပ်၏ စိတ်ကို သန့်ရှင်းစင်ကြယ်ဆုံး ဘုရားသခင်၏ မိခင်တော်ဆီသို့ မြှောက်တင်ပြီး၊ သူမသည် သားတော်နှင့် ဘုရားသခင်နှင့်အတူ ကောင်းကင်၌ အုပ်ချုပ်နေသည်ဟု ယုံကြည်ကာ၊ သူမ၏ ပုံတော်ရှေ့၌ ပူဇော်ပါသည်။ ထိုပုံတော်အား ပေးသော ဂုဏ်သိက္ခာသည် မူလပုံစံဖြစ်သည့် ကောင်းမြတ်စင်ကြယ်ဆုံး ဘုရားသခင်၏ မယ်တော်ကြီးထံသို့ တက်ရောက်ပါသည်။ ၎င်းမယ်တော်ကြီးသည် ကောင်းကင်၌ ဘုရားသခင်၏ ရာဇပလ္လင် ညာဘက်၌ ရပ်တည်နေပါသည်။</w:t>
      </w:r>
    </w:p>
    <w:p w:rsidRPr="00E541CA" w:rsidR="00E541CA" w:rsidP="00E541CA" w:rsidRDefault="00E541CA" w14:paraId="592CA78C" w14:textId="703188DD">
      <w:pPr>
        <w:ind w:firstLine="720"/>
        <w:rPr>
          <w:i/>
        </w:rPr>
      </w:pPr>
      <w:r w:rsidRPr="00E541CA">
        <w:t xml:space="preserve">ထိုနည်းတူ၊ ဘုရားကျမ်းတော်တစ်ပါး၏ ပုံတုရှေ့၌ ပူဇော်လိုတိုင်း၊ ပထမဦးစွာ ကျွန်ုပ်၏ စိတ်ကို အထက်ကောင်းကင်၌ ဘုရားသခင်၏ ရာဇပလ္လင်ရှေ့၌ ရပ်ကာ ကျွန်ုပ်တို့အတွက် ဘုရားသခင်ထံ ဆုတောင်းနေသော ထိုဘုရားကျမ်းတော်ထံသို့ မြှောက်တင်ပြီး၊ ထိုကြောင့် ဂုဏ်ပြုခြင်း ကျွန်ုပ်ဖန်တီးထားသည့် ပုံတော်သည် ၎င်း၏ မူရင်းပုံစံဆီသို့ တက်ရောက်ကာ၊ ကျွန်ုပ်စိတ်ထဲတွင် တွေးမြင်ထားပြီး ခေါင်းချသော ထိုသန့်ရှင်းသူထံသို့ ရောက်ရှိသည်။ သို့သော် ပုံတစ်ခုထဲတွင် အဟောင်းနှင့် ပြောင်းလဲထားသော အရာကို ရှာဖွေသူသည် ပစ္စည်းကိုသာ ရှာဖွေနေပြီး ကောင်းကင်၌ ရှိတော်မူသူထက် ပစ္စည်းကို ပိုမိုပူဇော်နေသည်။ ထိုသူသည် လူ့လက်ရာကို ဦးခေါင်းချနေသူကဲ့သို့ ဖြစ်ပြီး ပစ္စည်းကို ဘုရားသခင်အဖြစ် မြှင့်တင်နေသည်။ ဤကဲ့သို့သော ပူဇော်ခြင်းသည် ဘာသာရေးကျင့်ဝတ်မဟုတ်ဘဲ မသန့်ရှင်းသော ပူဇော်ခြင်းဖြစ်ပြီး၊ ၎င်းကို ခုနှစ်မြောက် ကမ္ဘာ့သာသနာပြုညီလာခံတွင် တားမြစ်ခဲ့သည်။ ထိုညီလာခံတွင် သန့်ရှင်းသော ပုံတော်များအား ဘာသာရေးကျင့်ဝတ်နှင့် ကိုက်ညီစွာ ဂုဏ်ပြုပူဇော်ခြင်းကို တည်ထောင်ခဲ့သည်။ ထိုကောင်စီ၏ သန့်ရှင်းသော ဖခင်ကြီးများက အထူးအနာထမားတစ်ခုကို သတ်မှတ်ခဲ့ကြသည်။ သန့်ရှင်းသော ပုံတော်များကို ဂုဏ်ပြုမသူ မည်သူမဆို အနာထမားခံရစေ၊ ထိုပုံတော်များကို ဘုရားသခင်အဖြစ် မြှင့်တင်သူ မည်သူမဆိုလည်း အနာထမားခံရစေဟု သတ်မှတ်ခဲ့ကြသည်။ ဘုရားကျောင်းသည် သူမ၏ သီချင်းများတွင် ဤအချက်ကို ရှင်းလင်းပြသကာ၊ သူမ၏ မှန်ကန်သော သားသမီးများသည် သန့်ရှင်းသော ပုံရိပ်များကို ဘာသာရေးဆိုင်ရာ ဂုဏ်ပြုခြင်းဖြင့် ဂုဏ်ပြုသော်လည်း၊ ၎င်းတို့ကို ဘုရားသခင်အဖြစ် မမြှင့်တင်ကြောင်း ကြေညာသည်။ ထို့ကြောင့် ကြီးမားသော အစာရှောင်ကာလ၏ ပထမ တနင်္ဂနွေနေ့၊ Slavnik တွင် ကျင်းပသော ကြီးမားသော ညနေပွဲတော်အတွင်း၊ သူမသည် "ကျွန်ုပ်တို့အတွက် လူသားအဖြစ် ပြောင်းလဲလာသူ၏ ပုံရိပ်ကို ဘာသာရေးဆိုင်ရာ ဂုဏ်ပြု</w:t>
      </w:r>
      <w:r w:rsidRPr="00E541CA">
        <w:rPr>
          <w:i/>
        </w:rPr>
        <w:t xml:space="preserve">သော်လည်း ဘုရားသခင်အဖြစ် မမြှင့်တင်"</w:t>
      </w:r>
      <w:r w:rsidRPr="00E541CA">
        <w:t xml:space="preserve"> ဟု သီဆို</w:t>
      </w:r>
      <w:r w:rsidRPr="00E541CA">
        <w:rPr>
          <w:i/>
        </w:rPr>
        <w:t xml:space="preserve">သည်။</w:t>
      </w:r>
    </w:p>
    <w:p w:rsidRPr="00E541CA" w:rsidR="00E541CA" w:rsidP="00E541CA" w:rsidRDefault="00E541CA" w14:paraId="73C2B99A" w14:textId="10574495">
      <w:pPr>
        <w:ind w:firstLine="720"/>
        <w:rPr>
          <w:i/>
        </w:rPr>
      </w:pPr>
      <w:r w:rsidRPr="00E541CA">
        <w:t xml:space="preserve">ကနွန်တော်တွင်၊ အယူလွဲသူများကို ကျိန်ဆဲခြင်း အခမ်းအနားမပြုမီ၊ ငါးမြောက် Ode၊ ကဗျာပိုဒ် ၂ တွင် အောက်ပါအတိုင်း ရေးသားထားသည်။ 'ပုံတော်ကို ကြည့်မြင်ကာ၊ ခရစ်တော်၏ ချုပ်တင်ခံရခြင်းကို ဂုဏ်ပြုကာ၊ ကျွန်ုပ်တို့သည် ခရစ်တော်ကို ချစ်ခြင်းဖြင့် နှုတ်ဆက်ကာ၊ ထိုအမှတ်တံဆိပ်ကိုလည်း နှုတ်ဆက်ကာ၊ သူတို့အား </w:t>
      </w:r>
      <w:r w:rsidRPr="00E541CA">
        <w:rPr>
          <w:i/>
        </w:rPr>
        <w:t xml:space="preserve">ဘုရားအဖြစ် မပူဇော်ကြပါ'။</w:t>
      </w:r>
    </w:p>
    <w:p w:rsidRPr="00E541CA" w:rsidR="00E541CA" w:rsidP="00E541CA" w:rsidRDefault="00E541CA" w14:paraId="25F68E1F" w14:textId="1C12DDE0">
      <w:pPr>
        <w:ind w:firstLine="720"/>
      </w:pPr>
      <w:r w:rsidRPr="00E541CA">
        <w:t xml:space="preserve">ထိုအပတ်၏ Synaxarion တွင် မနက်ခင်းဆုတောင်းပွဲ၌ ဤစကားများရေးသားထားသည်—'မည်သူမဆို ဤ (သန့်ရှင်းသော ပုံတော်များ) ကို မဂုဏ်ပြု၊ မနမ်းပါက</w:t>
      </w:r>
      <w:r w:rsidRPr="00E541CA">
        <w:rPr>
          <w:i/>
        </w:rPr>
        <w:t xml:space="preserve">—ဘုရားပြုခြင်း</w:t>
      </w:r>
      <w:r w:rsidRPr="00E541CA">
        <w:t xml:space="preserve">မဟုတ်</w:t>
      </w:r>
      <w:r w:rsidRPr="00E541CA">
        <w:rPr>
          <w:i/>
        </w:rPr>
        <w:t xml:space="preserve">၊ </w:t>
      </w:r>
      <w:r w:rsidRPr="00E541CA">
        <w:rPr>
          <w:i/>
        </w:rPr>
        <w:t xml:space="preserve">ဘုရားများမဟုတ်</w:t>
      </w:r>
      <w:r w:rsidRPr="00E541CA">
        <w:t xml:space="preserve">ဘဲ မူရင်းပုံရိပ်များအပေါ် ချစ်ခြင်းမေတ္တာကြောင့်သာဖြစ်သည်—သူသည် ကျိန်ဆဲခံရပါစေ။' ဤစကားကို သတိပြုပါ—</w:t>
      </w:r>
      <w:r w:rsidRPr="00E541CA">
        <w:t xml:space="preserve">"</w:t>
      </w:r>
      <w:r w:rsidRPr="00E541CA">
        <w:rPr>
          <w:i/>
        </w:rPr>
        <w:t xml:space="preserve">ဘုရားကျင့်ခြင်းအဖြစ် မဟုတ်</w:t>
      </w:r>
      <w:r w:rsidRPr="00E541CA">
        <w:t xml:space="preserve">"။ ဂရိဘာသာဖြင့် "</w:t>
      </w:r>
      <w:r w:rsidRPr="00E541CA">
        <w:rPr>
          <w:i/>
        </w:rPr>
        <w:t xml:space="preserve">လက်ထရီယာ</w:t>
      </w:r>
      <w:r w:rsidRPr="00E541CA">
        <w:t xml:space="preserve">" (</w:t>
      </w:r>
      <w:r w:rsidRPr="00E541CA">
        <w:rPr>
          <w:i/>
        </w:rPr>
        <w:t xml:space="preserve">latria) ဟု ခေါ်သော </w:t>
      </w:r>
      <w:r w:rsidRPr="00E541CA">
        <w:t xml:space="preserve">ဘုရားကျင့်ခြင်းကို </w:t>
      </w:r>
      <w:r w:rsidRPr="00E541CA">
        <w:t xml:space="preserve">သမ္မာတရားကျသော ယုံကြည်သူတစ်ဦးက တစ်ပါးတည်းသော ဘုရားသခင်အားသာ ဆောင်ရွက်သင့်ပြီး မည်သည့် ဖန်တီးထားသော သတ္တဝါ သို့မဟုတ် မြင်မြင်သာသာ ထိတွေ့နိုင်သော ပစ္စည်းတစ်ခုခုအား မပြုသင့်ကြောင်း</w:t>
      </w:r>
      <w:r w:rsidRPr="00E541CA">
        <w:t xml:space="preserve"> နားလည်</w:t>
      </w:r>
      <w:r w:rsidRPr="00E541CA">
        <w:t xml:space="preserve">ပါ။ ဘာသာရေးအခမ်းအနားဆိုင်ရာ </w:t>
      </w:r>
      <w:r w:rsidRPr="00E541CA">
        <w:rPr>
          <w:i/>
        </w:rPr>
        <w:t xml:space="preserve">'လက်ထရီယာ'</w:t>
      </w:r>
      <w:r w:rsidRPr="00E541CA">
        <w:t xml:space="preserve"> ဦးခေါက်ဖြင့် မဟုတ်ဘဲ ပုံတော်များကို ဂုဏ်ပြုရန် ဘုရားကျောင်းက ညွှန်ကြားသောအခါ၊ </w:t>
      </w:r>
      <w:r w:rsidRPr="00E541CA">
        <w:t xml:space="preserve">သန့်ရှင်းသူများ၏ ပုံတော်များကို ဘုရားသခင်အဖြစ် မမြှင့်ဘဲ သန့်ရှင်းသော ပစ္စည်းများအဖြစ်သာ ဂုဏ်ပြုရန် သင်ကြားပေးသည်။ သန့်ရှင်းသော ပုံတုများအား သမာဓိဖြင့် ဂုဏ်ပြုခြင်းဆိုသည်မှာ ပုံတုကို ဘုရားသခင်၏ သန့်ရှင်းရာဌာနတစ်ခုအဖြစ်သာ ခေါင်းချ၍ ဂုဏ်ပြုခြင်းဖြစ်ပြီး ပုံတုကို ဘုရားသခင်ကိုယ်တော်အဖြစ် မမြင်ခြင်းဖြစ်သည်။ သို့သော် </w:t>
      </w:r>
      <w:r w:rsidRPr="00E541CA">
        <w:rPr>
          <w:i/>
        </w:rPr>
        <w:t xml:space="preserve">ဘုရားကျမ်းပြုပွဲတော်အတွင်းတွင်</w:t>
      </w:r>
      <w:r w:rsidRPr="00E541CA">
        <w:t xml:space="preserve"> ကျွန်ုပ်တို့သည် ဘုရားသခင်ကိုယ်တော်အား </w:t>
      </w:r>
      <w:r w:rsidRPr="00E541CA">
        <w:rPr>
          <w:i/>
        </w:rPr>
        <w:t xml:space="preserve">'လက်ထရာ'</w:t>
      </w:r>
      <w:r w:rsidRPr="00E541CA">
        <w:t xml:space="preserve"> ဟုခေါ်သော </w:t>
      </w:r>
      <w:r w:rsidRPr="00E541CA">
        <w:t xml:space="preserve">ဘုရားကျမ်းပြုခြင်းဖြင့်</w:t>
      </w:r>
      <w:r w:rsidRPr="00E541CA">
        <w:t xml:space="preserve"> ခေါင်းချကာ </w:t>
      </w:r>
      <w:r w:rsidRPr="00E541CA">
        <w:t xml:space="preserve">စိတ်ကို မြှောက်၍ မမြင်နိုင်သော ဘုရားသခင်ကို ယုံကြည်ခြင်း၏ ဝိညာဉ်မျက်စိဖြင့် ကြည့်မြင်ကြသည်။ သို့သော် ဘုရားမဲ့သော သန့်ရှင်းသော ပုံရိပ်များအား ပူဇော်ခြင်းဆိုသည်မှာ ပုံရိပ်ကို ဘုရားသခင်အဖြစ် မြှင့်တင်ကာ၊ ထိုပုံရိပ်အတွင်းရှိ ပစ္စည်းအစိတ်အပိုင်းများ (ဥပမာ အရောင်ဆေးများ) ကို ဘုရားသခင်ကိုယ်တိုင်အား ပူဇော်နေသလို ယူဆခြင်းဖြစ်သည်။ သို့သော် ကျွန်ုပ်တို့က သန့်ရှင်းသော ပုံတော်ရှေ့၌ ခေါင်းချသောအခါ၊ ပုံတော်ပေါ်တွင် ဖော်ပြထားသော ကောင်းကင်၌ ရှိတော်မူသော ဘုရားသခင်ထံသို့ စိတ်ကို မြှောက်တင်ကြသည်။ ဤနည်းဖြင့် ခေါင်းချခြင်းအားဖြင့် ကျွန်ုပ်တို့သည် မြင်မြင်သာသာ ထိတွေ့နိုင်သည့် ပုံတော်၏ ရုပ်ပိုင်းဆိုင်ရာ သတ္တုကို မကိုးကွယ်ဘဲ၊ ကျွန်ုပ်တို့အတွက် မမြင်နိုင်သော ကောင်းကင်၌ နေထိုင်တော်မူသော မျက်နှာတော်ကိုသာ ကိုးကွယ်ကြသည်။ ဟောင်းကတိစာချုပ်တွင်လည်း ဘုရားသခင်၏ လူများသည် ကတိစာချုပ်သေတ္တာနှင့် ထိုသေတ္တာအတွင်းပါဝင်သည့် ပစ္စည်းများကို ဂုဏ်ပြုခဲ့ကြသည်။ မန်နာပါဝင်သော ရွှေဘူး၊ အာရုံ၏ သစ်ခွံ၊ သဘောတူစာချုပ်ပြားများနှင့် ဘုရားပူဇော်ခန်းကို ဖုံးအုပ်ထားသည့် ဂုဏ်ပြုခရုဘင်များပါဝင်သော ရွှေဘူးကို ပူဇော်ခဲ့ကြသည်။ ထိုပစ္စည်းများကို ပူဇော်ရာတွင် ပစ္စည်းများကိုယ်တိုင်ကို မပူဇော်ဘဲ မြင်မရသော ဘုရားသခင်ကိုသာ ထိုမြင်သာသော သန့်ရှင်းသော ပစ္စည်းများမှတဆင့် ဂုဏ်ပြုပူဇော်ခဲ့ကြသည်။ ထိုနည်းတူ ဤအသစ်ကျေးဇူးတော်တွင် ကျွန်ုပ်တို့သည် သန့်ရှင်းသော ပုံတော်များကို ပူဇော်ကာ မြင်သာသော သန့်ရှင်းသော ပစ္စည်းများမှတဆင့် မမြင်သာသော ဘုရားသခင်အား ဂုဏ်ပြုကြသည်။</w:t>
      </w:r>
    </w:p>
    <w:p w:rsidRPr="00E541CA" w:rsidR="00E541CA" w:rsidP="00E541CA" w:rsidRDefault="00E541CA" w14:paraId="36DE3568" w14:textId="3369726E">
      <w:pPr>
        <w:ind w:firstLine="720"/>
      </w:pPr>
      <w:r w:rsidRPr="00E541CA">
        <w:rPr>
          <w:rStyle w:val="FootnoteReference"/>
        </w:rPr>
        <w:footnoteReference w:id="30"/>
      </w:r>
      <w:r w:rsidRPr="00E541CA">
        <w:t xml:space="preserve">ဟောင်းကတိတော်အတိုင်း၊ ဆောလမုန်ဘုရင်သည် ဘုရားသခင်အတွက် ဘုရားကျောင်းတစ်ခု တည်ဆောက်စဉ်၊ မော်ရှေပြုလုပ်ခဲ့သည့် ရှေးဟောင်းခရုဘင်များနှင့်အတူ ခရုဘင်အသစ်များကို ပုံစံအသစ်ဖြင့် ဖန်တီးကာ ကတိတော်သေတ္တာအထက်တွင် တပ်ဆင်ခဲ့သည်။ အဲဒီအချိန်မှာ တက်ရောက်ခဲ့တဲ့ အစ္စရေးလူတွေက ဆလိုမွန်ရဲ့ ခရုဘင်အသစ်တွေကို ငြင်းပယ်ခြင်းမပြုခဲ့ကြဘူး၊ "ကျွန်ုပ်တို့က ခရုဘင်အသစ်တွေကို မဂုဏ်ပြုချင်ဘူး၊ မုရှေခေတ်က အဟောင်းတွေကိုသာ ထိန်းသိမ်းထားမယ်" လို့လည်း မပြောခဲ့ကြပါဘူး။ သူတို့က ဆလိုမွန်ရဲ့ ခရုဘင်အသစ်တွေကို မုရှေခေတ်က အဟောင်းတွေလိုပဲ ဂုဏ်ပြုခဲ့ကြတယ်။ ထိုနည်းတူ ကျွန်ုပ်တို့သည် အဟောင်းနှင့် အသစ် ပုံတော်များအကြား ခွဲခြားခြင်းမပြုဘဲ အသစ်ပုံတော်များကိုလည်း အဟောင်းပုံတော်များကဲ့သို့ပင် ဂုဏ်ပြုကြသည်။ အကြောင်းမှာ ယခင်က ပြောခဲ့သကဲ့သို့ ကျွန်ုပ်တို့သည် ပုံတော်ထဲရှိ ပစ္စည်းကို မရှာဖွေကြ၊ ပစ္စည်းကို မကိုးကွယ်ကြ၊ သို့သော် သန့်ရှင်းသော ပုံရိပ်ကိုသာ ကိုးကွယ်ကြသည်။ ဒမက်စကတ်မြို့မှ သန့်ရှင် ဂျွန်က ခရစ်တော်၏ ပုံရိပ်များအား ဂုဏ်ပြုခြင်းအကြောင်း Orthodox တနင်္ဂနွေ မိန့်ခွန်းတွင် "ကျွန်ုပ်သည် သစ်သားပြားကို မဂုဏ်ပြု၊ နံရံကို မဂုဏ်ပြု၊</w:t>
      </w:r>
      <w:r w:rsidRPr="00E541CA">
        <w:lastRenderedPageBreak/>
      </w:r>
      <w:r w:rsidRPr="00E541CA">
        <w:t xml:space="preserve"> ၊ ပလပ်စတာကို မဂုဏ်ပြု၊ ခရစ်တော်၏ ကိုယ်ခန္ဓာပုံရိပ်နှင့် ဘုရားသခင်၏ မျက်နှာကိုသာ </w:t>
      </w:r>
      <w:r w:rsidRPr="00E541CA">
        <w:t xml:space="preserve">ဂုဏ်ပြုသည်"</w:t>
      </w:r>
      <w:r w:rsidRPr="00E541CA">
        <w:t xml:space="preserve"> ဟုရေးသားခဲ့</w:t>
      </w:r>
      <w:r w:rsidRPr="00E541CA">
        <w:t xml:space="preserve">သည်။ ထိုနည်းတူ ဘုရားသခင်၏ သန့်ရှင်းသူများ၏ ပုံတော်များအကြောင်းကိုလည်း အထက်ပါ တရားစကားတွင် သူက ဆိုသည်မှာ၊ 'ကျွန်ုပ်သည် ထိုသန့်ရှင်းသော ပုံတော်များကို </w:t>
      </w:r>
      <w:r w:rsidRPr="00E541CA">
        <w:rPr>
          <w:i/>
        </w:rPr>
        <w:t xml:space="preserve">ဘုရားပုထိုးများကဲ့သို့ </w:t>
      </w:r>
      <w:r w:rsidRPr="00E541CA">
        <w:t xml:space="preserve">မဟုတ်ဘဲ၊ စာသားနှင့် ပုံပြင်များမှတဆင့် သူတို့ခံခဲ့ရသော ဒုက္ခများကို ပြန်လည်သတိရနိုင်သမျှအထိသာ </w:t>
      </w:r>
      <w:r w:rsidRPr="00E541CA">
        <w:t xml:space="preserve">ဂုဏ်ပြု၍ နှုတ်ခမ်းဖြင့် နမ်းခေါ်သည်'</w:t>
      </w:r>
      <w:r w:rsidRPr="00E541CA">
        <w:rPr>
          <w:rStyle w:val="FootnoteReference"/>
        </w:rPr>
        <w:footnoteReference w:id="31"/>
      </w:r>
      <w:r w:rsidRPr="00E541CA">
        <w:t xml:space="preserve"> ။ ဒီအထိ ဒမတ်စကင်း၏ ဆိုချက်ဖြစ်သည်။</w:t>
      </w:r>
    </w:p>
    <w:p w:rsidRPr="00E541CA" w:rsidR="00E541CA" w:rsidP="00E541CA" w:rsidRDefault="00E541CA" w14:paraId="5ECFA3AC" w14:textId="164FC579">
      <w:pPr>
        <w:ind w:firstLine="720"/>
      </w:pPr>
      <w:r w:rsidRPr="00E541CA">
        <w:t xml:space="preserve">ဤသည်မှာ ကျွန်ုပ်တို့၏ အော်သော်ဒေါ့စ် ယုံကြည်ချက်ဖြစ်ပြီး၊ Bryn ၏ ယုံကြည်ချက်ကဲ့သို့ မဟုတ်ပါ။ Bryn သည် အဟောင်းပုံတော်များ၏ အနှစ်သာရကို ယုံကြည်ကာ၊ ထိုပုံတော်များကို ဘုရားသခင်ကဲ့သို့ ပူဇော်သည်။</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အခန်း ၆။ သန့်ရှင်းသော ခရစ်တော်၏ လက်ဝါးကျိုးအကြောင်း</w:t>
      </w:r>
      <w:bookmarkEnd w:id="10"/>
    </w:p>
    <w:p w:rsidRPr="00E541CA" w:rsidR="00E541CA" w:rsidP="00E541CA" w:rsidRDefault="00E541CA" w14:paraId="02CBA2EB" w14:textId="31EB0663">
      <w:pPr>
        <w:ind w:firstLine="720"/>
      </w:pPr>
      <w:r w:rsidRPr="00E541CA">
        <w:t xml:space="preserve">ကျွန်ုပ်တို့သည် ဘုရားသခင်၏ သန့်ရှင်းသော လက်ဝါးကို ဂုဏ်ပြုကြသည်၊ သို့သော် မှန်ကန်စွာပြောရမည်ဆိုလျှင် ခရစ်တော်ကို ချုပ်ထားခဲ့သည့် လက်ဝါး၏ ပုံရိပ်ကိုသာ ဂုဏ်ပြုကြသည်။ ခရစ်တော်ကို ချုပ်ထားခဲ့သည့် မူလလက်ဝါးကို မတွေ့နိုင်တော့ပါ၊ ယုံကြည်သူများက ကမ္ဘာတစ်ဝှမ်းသို့ ဖြန့်ဝေကာ ကောင်းကျိုးနှင့် ကျန်းမာရေးအတွက် ခွဲထုတ်ပစ်ထားကြသည်။ ယနေ့ခေတ်တွင် ထိုသစ်တိုင်၏ မူရင်းပုံစံကိုသာ ဖန်တီး သို့မဟုတ် ဆွဲရေးထားကြသည်။ သို့သော် ကျွန်ုပ်တို့သည် ၎င်းကို တကယ့်သစ်တိုင်အဖြစ်သာ ဂုဏ်ပြုကြသော်လည်း ဘုရားတစ်ပါးဟု မဆိုကြပါ၊ အကြောင်းမှာ ခရစ်တော်၏ မူရင်းသစ်တိုင်မှာ ဘုရားမဟုတ်ဘဲ သစ်သားတစ်ခုနှင့် မကောင်းသူများအား သတ်ဖြတ်ရာတွင် အသုံးပြုသော ကိရိယာတစ်ခုသာ ဖြစ်ခဲ့ပါသည်။ ကျွန်ုပ်တို့သည် သစ်တိုင်ကို ၎င်း၏ အဆုံးအရေအတွက်ကြောင့်မဟုတ်ဘဲ ဘုရားသခင်၏ ဒုက္ခခံစားမှုကို သတိရကာ ဂုဏ်ပြုကြသည်။ ကျွန်ုပ်တို့သည် ၎င်းကို အဆုံးရှစ်ခုရှိသည်ဟု မယူဆ၊ အဆုံးလေးခုသာရှိသည်ဟုလည်း မယူဆပါ။ အကြောင်းမှာ ကျွန်ုပ်တို့သည် ပစ္စည်းဖြစ်သော လက်ဝါးတံကို မကိုးကွယ်၊ သစ်သားကို မကိုးကွယ်၊ အဆုံးလေးခုကို မကိုးကွယ်၊ အဆုံးရှစ်ခုကိုလည်း မကိုးကွယ်ဘဲ၊ လက်ဝါးတံပေါ်တွင် ခရစ်တော်ဘုရားသခင်၏ ခံခဲ့ရသော ဒဏ်ရာကို သတိရကာ ခရစ်တော်ကိုသာ ကိုးကွယ်ကြပါသည်။ အကြောင်းမဟုတ်ဘဲ ကျွန်ုပ်တို့ကို ကယ်တင်ခဲ့သူမှာ သစ်တိုင်မဟုတ်ဘဲ သစ်တိုင်ပေါ်တွင် သတ်ဖြတ်ခံခဲ့ရသော ခရစ်တော်ဖြစ်ပါသည်။ ကျွန်ုပ်တို့ကိုလည်း 'ခရစ်တိုင်သူ' မဟုတ်ဘဲ 'ခရစ်ယာန်' ဟု ခေါ်ဆိုကြသည်။ ဘုရားသခင်သည် ကျွန်ုပ်တို့အတွက် သစ်တိုင်မဟုတ်ဘဲ ခရစ်တော်သည် ကျွန်ုပ်တို့၏ ဘုရားသခင်ဖြစ်ပါသည်။ ထို့ကြောင့် ကျွန်ုပ်တို့သည် သစ်တိုင်၏ အဆုံးများကို မယုံကြည်ဘဲ ဘုရားသခင်ဖြစ်သော ခရစ်တော်ကိုသာ ယုံကြည်ပါသည်။ တံခါးပုံအနေနှင့်ဆိုပါက လေးထောင့်ဖြစ်စေ၊ ရှစ်ထောင့်ဖြစ်စေ၊ ထောင့်များပိုများစွာဖြစ်စေ ကျွန်ုပ်တို့သည် တန်းတူလေးစားကြသည်။ ကျွန်ုပ်တို့သည် တံခါးကိုယ်တိုင်အတွက်မဟုတ်ဘဲ၊ ထိုတံခါးပေါ်တွင် သတ်ဖြတ်ခံခဲ့ရသော ခရစ်တော်ကိုယ်တော်အတွက်သာ တံခါးကိုလေးစားကြပြီး၊ ကယ်တင်ခြင်းမျှော်လင့်ချက်ကိုလည်း ပစ္စည်းဖြစ်သော တံခါးတွင်မထားဘဲ၊ ထိုတံခါးပေါ်တွင် သတ်ဖြတ်ခံခဲ့ရသော ခရစ်တော်၌သာ ထားရှိကြသည်။ ထို့ကြောင့် ကျွန်ုပ်တို့သည် ဒမတ်စကတ်မြို့မှ သန့်ရှင်းသော ဆရာ ဂျွန်၏ စကားကို နားထောင်ကြပါစို့။ သူက ဆိုသည်မှာ—ကျွန်ုပ်တို့သည် ဂုဏ်ယူဖွယ်နှင့် အသက်ပေးသော ဓါတ်တော်၏ ပုံရိပ်ရှေ့၌ ခေါင်းချိုးကြသည်၊ အခြားပစ္စည်းဖြင့် ပြုလုပ်ထားသော်လည်း </w:t>
      </w:r>
      <w:r w:rsidRPr="00E541CA">
        <w:rPr>
          <w:i/>
        </w:rPr>
        <w:t xml:space="preserve">ပစ္စည်းကိုယ်တိုင်မဟုတ်ဘဲ </w:t>
      </w:r>
      <w:r w:rsidRPr="00E541CA">
        <w:t xml:space="preserve">(အဲဒါ မဖြစ်ပါစေ)</w:t>
      </w:r>
      <w:r w:rsidRPr="00E541CA">
        <w:rPr>
          <w:rStyle w:val="FootnoteReference"/>
          <w:i/>
        </w:rPr>
        <w:footnoteReference w:id="32"/>
      </w:r>
      <w:r w:rsidRPr="00E541CA">
        <w:t xml:space="preserve"> ၏</w:t>
      </w:r>
      <w:r w:rsidRPr="00E541CA">
        <w:rPr>
          <w:i/>
        </w:rPr>
        <w:t xml:space="preserve"> ပုံရိပ်ကိုသာ ဂုဏ်ပြုကြသည်</w:t>
      </w:r>
      <w:r w:rsidRPr="00E541CA">
        <w:t xml:space="preserve">၊ ၎င်းသည် ခရစ်တော်၏ သင်္ကေတဖြစ်သည်။ သူသည် သူ၏ တပည့်များအား အမိန့်ပေးကာ ပြောခဲ့သည်—'ထိုအခါ ကောင်းကင်၌ လူသား၏ သင်္ကေတဖြစ်သော ဓါတ်တော်ကို မြင်ရလိမ့်မည်' ဟု ဆိုသည်။ ဒီအထိ ဒမက်စကင်း၏ စကားဖြစ်သည်။ ဆရာကြီး၏ ဤစကားများကို လူတိုင်း ဂရုစိုက်ကြပါစို့။ ကျွန်ုပ်တို့သည် သစ်တံ၏ ပုံရိပ်ရှေ့၌သာ ခေါင်းချိုးကြသည်</w:t>
      </w:r>
      <w:r w:rsidRPr="00E541CA">
        <w:rPr>
          <w:i/>
        </w:rPr>
        <w:t xml:space="preserve">၊ သစ်တံ၏ အရာဝတ္ထုကို မဟုတ်</w:t>
      </w:r>
      <w:r w:rsidRPr="00E541CA">
        <w:t xml:space="preserve">ဘဲ—ဆိုလိုသည်မှာ အရာဝတ္ထုကို ဂုဏ်ပြုခြင်းမဟုတ်ဘဲ—ခရစ်တော်၏ သစ်တံပေါ် သတ်ဖြတ်ခံရမှု၏ သင်္ကေတအဖြစ် သစ်တံ၏ ပုံရိပ်ကိုသာ ခေါင်းချိုးကြသည်။ ထပ်မံ၍ အခြားစာပိုဒ်တစ်ခုတွင် သူက ဆိုသည်– "ခရစ်တော်၏ ချုပ်ခံရခြင်းပုံကို မြင်မြင်ပြီး၊ ၎င်း၏ ကယ်ဆယ်ခြင်းဆိုင်ရာ ဒုက္ခကို သတိရ၍ ကျွန်ုပ်တို့သည် ကျဆင်းကာ ပူဇော်ကြသည်</w:t>
      </w:r>
      <w:r w:rsidRPr="00E541CA">
        <w:rPr>
          <w:i/>
        </w:rPr>
        <w:t xml:space="preserve">၊ ပစ္စည်းကို မဟုတ်ဘဲ ကိုယ်စားပြုထားသည့် အရာကိုသာ"</w:t>
      </w:r>
      <w:r w:rsidRPr="00E541CA">
        <w:rPr>
          <w:rStyle w:val="FootnoteReference"/>
          <w:i/>
        </w:rPr>
        <w:footnoteReference w:id="33"/>
      </w:r>
      <w:r w:rsidRPr="00E541CA">
        <w:t xml:space="preserve"> ။ ဤအထိ သူက ဆိုသည်။ ဤနေရာ၌ 'ပစ္စည်းကို မဟုတ်၊ ပုံကိုသာ' ဟု ဆိုသော စကားကို သတိပြုပါ၊ ဆိုလိုသည်မှာ ပစ္စည်းဖြစ်သော လက်ဝါးတံမဟုတ်ဘဲ လက်ဝါးတံဖြင့် ကိုယ်စားပြုထားသော ခရစ်တော်၏ ခံခက်ခဲခြင်းပုံဖြစ်သည်။</w:t>
      </w:r>
    </w:p>
    <w:p w:rsidRPr="00E541CA" w:rsidR="00E541CA" w:rsidP="00E541CA" w:rsidRDefault="00E541CA" w14:paraId="219CFC43" w14:textId="16B84921">
      <w:pPr>
        <w:ind w:firstLine="720"/>
      </w:pPr>
      <w:r w:rsidRPr="00E541CA">
        <w:t xml:space="preserve">ဤသည်မှာ ကျွန်ုပ်တို့၏ အော်သော်ဒေါ့စ် ယုံကြည်ချက်ဖြစ်ပြီး၊ ဘရင်၏ ယုံကြည်ချက်ကဲ့သို့ မဟုတ်ပါ။ ဘရင်တို့သည် ရှစ်ထောင့်စွဲကို ယုံကြည်ကာ၊ ပစ္စည်းဖြစ်သော စွဲကို ဘုရားကဲ့သို့ ပူဇော်ကြသည်။</w:t>
      </w:r>
    </w:p>
    <w:p w:rsidRPr="00E541CA" w:rsidR="00E541CA" w:rsidP="00E541CA" w:rsidRDefault="00E541CA" w14:paraId="6CACD11B" w14:textId="3CDEDB31">
      <w:pPr>
        <w:ind w:firstLine="720"/>
      </w:pPr>
      <w:r w:rsidRPr="00E541CA">
        <w:t xml:space="preserve">သို့သော် ကျွန်ုပ် ကြားမြင်သည်မှာ ခွဲထွက်သူများသည် သူတို့၏ မကောင်းသော နှုတ်ခမ်းများကို ဖွင့်ကာ ခွေးကဲ့သို့ ခရစ်တော်၏ လေးထောင့်ပုံစံ ခရစ်တော်တံဆိပ်ကို ဆူညံကာ၊ ၎င်းကို အန္တီခရစ်၏ တံဆိပ်နှင့် ရိုမန်ခရစ်တော်တံဆိပ်ဟု ခေါ်ဆိုကြသည်။ ၎င်းတို့၏ မကောင်းသော စကားများကို ဤစာအုပ်၏ အခြားအပိုင်းတွင် လုံလောက်စွာ ငြင်းပယ်ထားပါသည်။</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အခန်း ၇။ ပရော့စ်ဖိုရာအကြောင်း</w:t>
      </w:r>
      <w:bookmarkEnd w:id="11"/>
    </w:p>
    <w:p w:rsidRPr="00E541CA" w:rsidR="00E541CA" w:rsidP="00E541CA" w:rsidRDefault="00E541CA" w14:paraId="6C487069" w14:textId="7704009C">
      <w:pPr>
        <w:ind w:firstLine="720"/>
      </w:pPr>
      <w:r w:rsidRPr="00E541CA">
        <w:t xml:space="preserve">ပရော့စ်ဖိုရာအကြောင်းဆိုပါက ကျွန်ုပ်တို့က သန့်ရှင်းရေးအခမ်းအနားကို ပရော့စ်ဖိုရာငါးလုံးတွင်မပြု၊ ခုနှစ်လုံးတွင်မပြုဘဲ တစ်လုံးတည်းတွင်သာ ပြုလုပ်ကြောင်း ကြေညာပါသည်။ ထိုတစ်လုံးမှ သိုးငယ်ကို ယူသည်။ မော့စကိုဘုရားကျောင်းနှင့် ရုရှားကြီးတစ်နိုင်ငံလုံး၊ ဂရိတို့အပါအဝင်၊ အသက်ရှင်သူများနှင့် ကွယ်လွန်သူများအတွက် ပရော့စ်ဖိုရာမှ ယူထားသော အပိုင်းအစများသည် ခရစ်တော်၏ ကိုယ်ခန္ဓာအဖြစ် ပြောင်းလဲခြင်းမခံရကြောင်း၊ တစ်ကောင်တည်းသော သိုးသာ ပြောင်းလဲခြင်းခံရကြောင်း သက်သေပြကြသည်။ သို့သော် အပိုင်းအစများသည် ပုံပြောင်းခြင်းမခံဘဲ တစ်ကောင်တည်းသော သိုးသားသာ ပုံပြောင်းခြင်းခံသည်ဆိုပါက၊ သမ္မာကျမ်းကို တစ်ခုတည်းသော ပရိုစဖိုရာပေါ်တွင်သာ ကျင်းပသည်—ဟု ကျွန်ုပ်ဆိုလိုသည်—ငါးခု သို့မဟုတ် ခုနှစ်ခု ပရိုစဖိုရာပေါ်တွင်မဟုတ်ဘဲ၊ ထိုပရိုစဖိုရာများမှ အပိုင်းအစများကို သာဓုကံအမှတ်တရအတွက်သာ ထုတ်ယူခြင်းဖြစ်ပြီး ပုံပြောင်းခြင်းအတွက်မဟုတ်ပါ။ ထို့ကြောင့် ပရိုစဖိုရာအရေအတွက်အပေါ် ခွဲထွက်သူများအကြား ဆွေးနွေးမှုတစ်ခုဖြစ်ပေါ်လာခြင်းမှာ အံ့ဩစရာဖြစ်သည်။ အကြောင်းမှာ ပထမခေတ် ဘုရားကျောင်းတွင် သံဃာတော်များ၏ခေတ်ကာလ၌လည်း ဘုရားကျင်းပပွဲကို တစ်ခုတည်းသော ပရိုစဖိုရာပေါ်တွင်သာ ကျင်းပခဲ့ကြပြီး၊ ၎င်းကိုလည်း </w:t>
      </w:r>
      <w:r w:rsidRPr="00E541CA">
        <w:t xml:space="preserve">ဘုရားသခင်ခရစ်တော်</w:t>
      </w:r>
      <w:r w:rsidRPr="00E541CA">
        <w:t xml:space="preserve">ကိုယ်တော်မှ </w:t>
      </w:r>
      <w:r w:rsidRPr="00E541CA">
        <w:t xml:space="preserve">နောက်ဆုံးညစာပွဲတွင် ပေးအပ်ခဲ့သည့်အတိုင်း ဆက်လက်ကျင်းပခဲ့ကြသည်</w:t>
      </w:r>
      <w:r w:rsidRPr="00E541CA">
        <w:lastRenderedPageBreak/>
      </w:r>
      <w:r w:rsidRPr="00E541CA">
        <w:t xml:space="preserve"> ။ သို့သော် နောက်ပိုင်းတွင် သွေးမဲ့ပူဇော်ပွဲအတွက် အမည်များကို မှတ်တမ်းတင်ရန် ရည်ရွယ်ကာ ထို တစ်ခုတည်းသော ပရော့စ်ဖိုရာတွင် အခြားများကို ထပ်မံထည့်သွင်းခဲ့သည်။</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အခန်း ၈။ အဟောင်းနှင့် အသစ် စာအုပ်များအကြောင်း</w:t>
      </w:r>
      <w:bookmarkEnd w:id="12"/>
    </w:p>
    <w:p w:rsidRPr="00E541CA" w:rsidR="00E541CA" w:rsidP="00E541CA" w:rsidRDefault="00E541CA" w14:paraId="6681E7EC" w14:textId="621251E7">
      <w:pPr>
        <w:ind w:firstLine="720"/>
      </w:pPr>
      <w:r w:rsidRPr="00E541CA">
        <w:t xml:space="preserve">ဟောင်းစာအုပ်များနှင့် အသစ်စာအုပ်များအကြောင်းကို ကျွန်ုပ်တို့ ကြေညာသည်မှာ ဟောင်းပုံနှင့် အသစ်ပုံများကဲ့သို့ တစ်ခုတည်းဖြစ်ကြောင်း ဖြစ်သည်။ စာအုပ်များအတွင်း အချို့ကိစ္စများတွင် ပြုလုပ်ထားသည့် ပြင်ဆင်ချက်များသည် ယုံကြည်ချက်ပြောင်းလဲခြင်း မဟုတ်ပါ။ အသစ်စာအုပ်များကလည်း ဟောင်းစာအုပ်များကဲ့သို့ တူညီသော ဘုရားသခင်တစ်ပါးကို ယုံကြည်ရန် သင်ကြားပေးသည်။ စာအုပ်အသစ်များတွင်လည်း ယုံကြည်မှုဆိုင်ရာ သဘောတရားများသည် စာအုပ်ဟောင်းများနှင့် တူညီပါသည်။ စာအုပ်အသစ်များသည် စာအုပ်ဟောင်းများကဲ့သို့ တူညီသော ဘုရားသခင်ထံ ဆုတောင်းရန် ကျွန်ုပ်တို့အား အမိန့်ပြုပြီး၊ ကောင်းမွန်သော အကျင့်သဘောများကိုလည်း တူညီစွာ သင်ကြားပေးသည်။ စာအုပ်အသစ်များတွင် မည်သည့် ဆန့်ကျင်သင်ခန်းစာမျှ မပါဝင်သလို၊ စာအုပ်ဟောင်းများတွင်လည်း မပါဝင်ပါ။ တချို့သော စာကြောင်းများကို ပြင်ဆင်ထားသော်လည်း ဖျက်ဆီးခြင်းမဟုတ်ဘဲ တိကျမှန်ကန်အောင် ပြင်ဆင်ထားသည်။ ရုရှားတွင် စာအုပ်ပုံနှိပ်ခြင်း မစတင်ခင်ကတည်းက မကျွမ်းကျင်သော မိတ္တူရေးသူများ၏ ဂရုမစိုက်မှုကြောင့် ရှေးဟောင်းလက်ရေးစာအုပ်များတွင် အမှားများစွာ ထည့်သွင်းခဲ့သည်။ စာအုပ်ပုံနှိပ်ခြင်းကို </w:t>
      </w:r>
      <w:r w:rsidRPr="00E541CA">
        <w:t xml:space="preserve">ကမ္ဘာ့creation</w:t>
      </w:r>
      <w:r w:rsidRPr="00E541CA">
        <w:rPr>
          <w:rStyle w:val="FootnoteReference"/>
        </w:rPr>
        <w:footnoteReference w:id="34"/>
      </w:r>
      <w:r w:rsidRPr="00E541CA">
        <w:t xml:space="preserve"> </w:t>
      </w:r>
      <w:r w:rsidRPr="00E541CA">
        <w:t xml:space="preserve">ခုနှစ် ၇၀၆၁ တွင် မော့စကိုမြို့၌ </w:t>
      </w:r>
      <w:r w:rsidRPr="00E541CA">
        <w:t xml:space="preserve">မော့စကိုမြို့၏ ပထမဆုံး တဇား အိုင်ဗန် ဗာစီလီယေဗစ်ချ် အုပ်ချုပ်စဉ်၊ မော့စကိုမြို့ မက်ထရိုပိုလီတန် မကာရီ၏ ကြီးကြပ်မှုဖြင့် </w:t>
      </w:r>
      <w:r w:rsidRPr="00E541CA">
        <w:t xml:space="preserve">စတင်ခဲ့</w:t>
      </w:r>
      <w:r w:rsidRPr="00E541CA">
        <w:t xml:space="preserve">သည်။ သို့သော် နောက်ပိုင်း မော့စကိုမြို့ကို ပိုလန်တပ်များ ဖျက်ဆီးသောအခါ စာအုပ်ပုံနှိပ်စက်နှင့် ၎င်း၏ ပစ္စည်းများအားလုံး ဖျက်စီးခံခဲ့ရသည်။</w:t>
      </w:r>
    </w:p>
    <w:p w:rsidRPr="00E541CA" w:rsidR="00E541CA" w:rsidP="00E541CA" w:rsidRDefault="00E541CA" w14:paraId="084BE163" w14:textId="5FB9A6BE">
      <w:pPr>
        <w:ind w:firstLine="720"/>
      </w:pPr>
      <w:r w:rsidRPr="00E541CA">
        <w:t xml:space="preserve">ထိုအချိန်တွင် သမ္မာတော် Joseph ၏ ခေါင်းဆောင်မှုအောက်၌ မင်းကြီး Mikhail Feodorovich ၏ အုပ်ချုပ်မှုကာလ နီးကပ်စဉ်၌ ထပ်မံပြန်လည်တည်ဆောက်ခဲ့ပြီး၊ ယနေ့မြင်တွေ့ရသော အဆောက်အအုံမှာ ထိုပြန်လည်တည်ဆောက်မှု၏ ရလဒ်ဖြစ်သည်။ စာအုပ်ပုံနှိပ်ခြင်းကို 7152 (1644) ခုနှစ်တွင် ပြန်လည်စတင်ခဲ့ပြီး ထိုအချိန်မှစ၍ ဆက်လက်ထုတ်ဝေလျက်ရှိသည်။ သို့သော် ယခင်က ရုရှားတွင် စာအုပ်ပုံနှိပ်ခြင်း မရှိခဲ့ပါ။ ဗလာဒီမီးယား၏ ရေချိုးပွဲကာလမှစ၍ စာအုပ်အားလုံးကို လက်ဖြင့်သာ ရေးသားခဲ့ကြသည်။ အစပိုင်းကတည်းက ချဲဆွန်မြို့မှ ဗလာဒီမီးယားနှင့်အတူ ရုရှားသို့ ရောက်ရှိလာသော ဂရိလူမျိုးများသည် ရုရှားဘာသာစကားကို သင်ယူခဲ့သော်လည်း အပြည့်အစုံ မကျွမ်းကျင်သေးသောကြောင့် သူတို့၏ စာအုပ်များကို ရုရှားဘာသာသို့ ဘာသာပြန်ခဲ့ကြသည်။ ထိုနည်းတူ ရုရှားလူမျိုးများလည်း ဂရိဘာသာစကားကို သင်ယူခဲ့သော်လည်း အပြည့်အစုံ မကျွမ်းကျင်သေးသောကြောင့် ဂရိစာအုပ်များကို သူတို့၏ ရုရှားဘာသာသို့ ဘာသာပြန်ခြင်းကို စတင်ခဲ့ကြသည်။ အစပိုင်းတွင် ဂရိဘာသာပြန်သူများသည် ရုရှားစကားပုံစံတချို့ကို မပြည့်စုံစွာ နားမလည်သဖြင့် အချို့အပိုဒ်များကို ဂရိမူရင်းနှင့် မကိုက်ညီအောင် ပြန်ဆိုခဲ့ကြသည်။ ထိုနည်းတူ ရုရှားဘာသာပြန်သူများလည်း ဂရိစကားပုံစံတချို့ကို မပြည့်စုံစွာ နားမလည်သဖြင့် အချို့အပိုဒ်များကို ဂရိမူရင်းနှင့် မကိုက်ညီအောင် ပြန်ဆိုခဲ့ကြသည်။ နောက်ပိုင်းတွင် မတူညီသော မိတ္တူများစွာမှ အမှားများနှင့် ဖျက်ထားမှုများ ပေါ်ပေါက်လာခဲ့သည်။ ရှေးဟောင်းလက်ရေးစာတမ်းများအားလုံးတွင် တွေ့ရသလို၊ ထိုစာတမ်းများမှ ပထမဆုံးပုံနှိပ်ထုတ်သော စာအုပ်များကို—ယခု ခွဲထွက်သူများက 'ဟောင်းစာအုပ်များ' ဟု ခေါ်ဆိုကြသည်—ပုံနှိပ်ထုတ်ခဲ့ကြသည်။ အစပိုင်းတွင် မိတ္တူစာတမ်းများတွင် မြင်သာသလိုသာ ပုံနှိပ်ထုတ်ခဲ့ပြီး တိကျမှန်ကန်မှုမပြည့်စုံခဲ့ပါ။ သို့သော် နောက်ပိုင်းတွင် နီးကပ်စွာ စစ်ဆေးပြီးနောက် ဂရိစာတမ်းများနှင့် ကိုက်ညီအောင် ပြင်ဆင်ခဲ့ကြသည်။ ကျွန်ုပ်တို့၏ ယုံကြည်ချက်သည် ဂရိတို့၏ ယုံကြည်ချက်နှင့် ညီညွတ်သကဲ့သို့ ကျွန်ုပ်တို့၏ စာအုပ်များလည်း သူတို့၏ စာအုပ်များနှင့် ညီညွတ်မည်။ သို့သော် စာသားဝေါဟာရများကို ပြင်ဆင်ရာတွင် ယုံကြည်ချက်ကို မပြောင်းလဲခဲ့ကြ။ အဟောင်းဖြစ်စေ အသစ်ဖြစ်စေ စာသားဝေါဟာရတချို့သည် ယုံကြည်ချက်ကို ဖွဲ့စည်းခြင်းမဟုတ်ဘဲ ယခင်က ပြောခဲ့သလို စကားလုံးများသာ ဖြစ်ကြသည်။</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အခန်း ၉။ သန့်ရှင်းသော ဖခင်ကြီးများသည် ကျမ်းစာများကြောင့် ကယ်တင်ခြင်း မခံရကြ</w:t>
      </w:r>
      <w:bookmarkEnd w:id="13"/>
    </w:p>
    <w:p w:rsidRPr="00E541CA" w:rsidR="00E541CA" w:rsidP="00E541CA" w:rsidRDefault="00E541CA" w14:paraId="5EFB17C0" w14:textId="4304E424">
      <w:pPr>
        <w:ind w:firstLine="720"/>
      </w:pPr>
      <w:r w:rsidRPr="00E541CA">
        <w:t xml:space="preserve">ဟောင်းစာအုပ်များကြောင့် သန့်ရှင်းသော ဖခင်ကြီးများကယ်တင်ခံရကြောင်း ဆိုသော ခွဲထွက်သူများသည် မိမိတို့၏ မသိမြင်မှုကြောင့်သာ လိမ်လည်နေကြသည်။ အမှန်မှာ သန့်ရှင်းသော ဖခင်ကြီးများသည် စာပေဝေါဟာရများဖြင့်မဟုတ်ဘဲ သူတို့၏ သမာဓိကောင်းမွန်သော ဘဝလမ်းစဉ်ကြောင့် ကယ်တင်ခံရကြသည်။ ထို့အပြင် သူတို့အနက် စာလုံးပေါင်းကိုတောင် မသိသူများစွာရှိခဲ့ပြီး စာပေဆိုင်ရာကိစ္စများကို ဆွေးနွေးဖူးခြင်းမရှိကြပါ။ ကယ်တင်ခြင်းကို ပေးစွမ်းတာက စာရေးခြင်း သို့မဟုတ် ပညာရှင်ဆွေးနွေးချက် မဟုတ်ဘဲ ဘုရားသခင်နှစ်သက်သော ဘဝဖြစ်ပါသည်။</w:t>
      </w:r>
    </w:p>
    <w:p w:rsidRPr="00E541CA" w:rsidR="00E541CA" w:rsidP="00E541CA" w:rsidRDefault="00E541CA" w14:paraId="7B440928" w14:textId="19F73146">
      <w:pPr>
        <w:ind w:firstLine="720"/>
      </w:pPr>
      <w:r w:rsidRPr="00E541CA">
        <w:t xml:space="preserve">သို့သော် ကယ်တင်ခြင်းကို သမိုင်းရှေးဟောင်း သန့်ရှင်းသူကြီးများ၏ စာအုပ်များထဲတွင် ရှာတွေ့နိုင်မည်ဆိုပါက၊ ထိုစာအုပ်များမှာ ပုံနှိပ်စာအုပ်များမဟုတ်ဘဲ လက်ရေးမူများဖြစ်သင့်သည်။ လက်ရေးမူများသည် ပုံနှိပ်စာအုပ်များထက် ပိုမိုရှေးဟောင်းပြီး ဗလာဒီမီးယားခေတ်ကစ၍ မော့စကို မင်းဆက်အထိ ဆက်လက်တည်ရှိခဲ့သည်။ မော့စ်ကို တဆာများထက်ရှေးက ကြီးမားသော မင်းသားများခေတ်က ရုရှားသန့်ရှင်းဘုရားဖခင်များအားလုံးသည် စာအုပ်ပုံနှိပ်မထွက်ခင်ဖြစ်သောကြောင့် ပုံနှိပ်စာအုပ်များမဟုတ်ဘဲ လက်ရေးမူများမှသာ ဖတ်ကြသည်။ သန့်ရှင်းသော ဖခင်ကြီးများ၏ ကယ်တင်ခြင်းသည် သူတို့၏ သမာဓိကောင်းမွန်သော ဘဝအပြင် အဲဒီ ရှေးဟောင်းစာအုပ်များပေါ် မူတည်ခဲ့မည်ဆိုပါက ယနေ့တိုင်ပင်ပုံနှိပ်စာအုပ်များမှ မဟုတ်ဘဲ ရှေးဟောင်းလက်ရေးစာတမ်းများမှသာ ဆုတောင်းသင့်မည်ဖြစ်သည်။</w:t>
      </w:r>
    </w:p>
    <w:p w:rsidRPr="00E541CA" w:rsidR="00E541CA" w:rsidP="00E541CA" w:rsidRDefault="00E541CA" w14:paraId="579960F3" w14:textId="658E9352">
      <w:pPr>
        <w:ind w:firstLine="720"/>
      </w:pPr>
      <w:r w:rsidRPr="00E541CA">
        <w:t xml:space="preserve">သန့်ရှင်းသော ဖခင်ကြီးများ၏ ကယ်တင်ခြင်းကို ရှေးဟောင်းစာအုပ်များထဲတွင် ရှာတွေ့မည်ဆိုပါက၊ အမှားများနှင့် စာသားကွဲပြားချက်များအများအပြားကြားတွင်သာ တွေ့ရမည်ဖြစ်သည်။ အဆိုပါ ရှေးဟောင်းလက်ရေးစာအုပ်များတွင် ထိုအမှားများနှင့် စာသားကွဲပြားချက်များ ပြည့်နှက်နေပြီး၊ ထိုအနက်မှ တစ်ခု သို့မဟုတ် နှစ်ခုကို ဤတွင် ဖော်ပြမည်ဖြစ်သည်။ အောက်တိုဘာလ ၁ ရက်နေ့၊ ဘုရားသခင်၏ အထွတ်အထိပ်ဆုံး မိခင်တော်၏ ကာကွယ်မှုအတွက် ကျင်းပသော ဝတ်ပြုပွဲတွင်၊ Polyeleos ပြီးနောက်၊ ဟောင်းစာမူစာအုပ်များတွင် "သင့်၏ အထူးဂုဏ်ယူစရာ omophorion သည် electora ထက် ပိုတောက်ပစေ" ဟု ဖတ်ရှုရပြီး၊ အခြားစာအုပ်များတွင် "alektora ထက် ပိုတောက်ပစေ" ဟု ရေးသားထားသည်။ ပုံနှိပ်ထုတ်များတွင်တော့ ဂရိဗေဒင်ကျော် Maximus မှ 'elektra ထက် ပိုတောက်ပသည်' ဟု ပြင်ဆင်ထားသည်။ ပညာမဲ့သူများက Maximus ကို 'heretic' ဟု ခေါ်ကာ ဆန့်ကျင်၍ </w:t>
      </w:r>
      <w:r w:rsidRPr="00E541CA">
        <w:t xml:space="preserve">"</w:t>
      </w:r>
      <w:r w:rsidRPr="00E541CA">
        <w:lastRenderedPageBreak/>
      </w:r>
      <w:r w:rsidRPr="00E541CA">
        <w:t xml:space="preserve"> " ဟု ပြောကြသည်၊ "ကျွန်ုပ်တို့၏ သန့်ရှင်းသော ဘိုးဘွားများကယ်တင်ခဲ့သော စကားများကို မင်းက ပြင်ဆင်ခွင့်မရှိဘူး" ဟု ဆိုကြသည်။ သို့သော် ကျွန်ုပ်တို့သည် 'elektor', 'alektor' နှင့် 'elektra' ဟူသော စကားလုံးများ၏ အဓိပ္ပါယ်ကို စူးစမ်းကြမည်။ 'Elektor' ကို 'ရွေးချယ်သူ' ဟု အဓိပ္ပါယ်ဖော်သည်၊ တစ်စုံတစ်ခု သို့မဟုတ် တစ်ဦးကို ရွေးချယ်သူအဖြစ်။ 'Alektor' ကို 'ကြက်' ဟု အဓိပ္ပါယ်ဖော်သည်၊ ဧဝံဂျေလီယိုတွင် "</w:t>
      </w:r>
      <w:r w:rsidRPr="00E541CA">
        <w:rPr>
          <w:i/>
        </w:rPr>
        <w:t xml:space="preserve">ကြက်မော်မော်မော်ခေါ်ခင် သင်သည် ငါ့ကို သုံးကြိမ် ငြင်းမည်</w:t>
      </w:r>
      <w:r w:rsidRPr="00E541CA">
        <w:t xml:space="preserve">" (</w:t>
      </w:r>
      <w:r w:rsidRPr="00E541CA">
        <w:rPr>
          <w:rStyle w:val="FootnoteReference"/>
          <w:i/>
        </w:rPr>
        <w:footnoteReference w:id="35"/>
      </w:r>
      <w:r w:rsidRPr="00E541CA">
        <w:t xml:space="preserve"> ) ဟု</w:t>
      </w:r>
      <w:r w:rsidRPr="00E541CA">
        <w:t xml:space="preserve"> ရေးသားထားသကဲ့သို့</w:t>
      </w:r>
      <w:r w:rsidRPr="00E541CA">
        <w:t xml:space="preserve">။ 'Elektra' သည် သန့်ရှင်းသော ရွှေရောင်တောက်ပမှုကို ဆိုလိုသည်။ ထို့ကြောင့် စဉ်းစားကြပါစို့။ ဘုရားသခင်၏ အလွန်သန့်ရှင်းသော မယ်တော်၏ အိုမိုဖိုးရီယံကို ဤအရာများထဲမှ မည်သည်နှင့် ပို၍ ကိုက်ညီသနည်း—'elektor' (ရွေးချယ်သူ)၊ 'alektor' (ကြက်) သို့မဟုတ် 'elektra' (ရွှေရောင်တောက်ပမှု)။ အမှန်တကယ်တော့ 'elektra' (ရွှေရောင်တောက်ပမှု) နှင့် ဆင်တူခြင်းပင် ပို၍ သင့်တော်ပါသည်။ အကြောင်းမသိသူများ၏ ထင်မြင်ချက်အရ သန့်ရှင်းသော ဖခင်ကြီးများသည် ရွေးချယ်သူနှင့် ကြက်ဆိုးအကြောင်း ရှေးဟောင်းစာပေများမှ ကယ်တင်ခြင်းရရှိခဲ့ကြသည်ဟု ယူဆကြသည်၊ ကယ်တင်ခြင်းကို ရှေးဟောင်းစာပေများထဲတွင် ရှာဖွေနိုင်သည်ဟု ထင်မြင်ကြသည်။</w:t>
      </w:r>
    </w:p>
    <w:p w:rsidRPr="00E541CA" w:rsidR="00E541CA" w:rsidP="00E541CA" w:rsidRDefault="00E541CA" w14:paraId="052B34A0" w14:textId="62FC0E24">
      <w:pPr>
        <w:ind w:firstLine="720"/>
      </w:pPr>
      <w:r w:rsidRPr="00E541CA">
        <w:t xml:space="preserve">ထို့အပြင်၊ ဇွန်လ ၁၉ ရက်နေ့တွင် မော်စကိုမြို့ရှိ ဒေါ်မီရှင်း ဘုရားကျောင်းကြီး၌ သိမ်းဆည်းထားသော 'လေးဦး၏ လက်ရေး Menaion' ကြီးတွင်၊ ဂုဏ်ပြု Paissius ၏ ဘဝဇာတ်ကြောင်း ဖိုလီယို ၄၅၉ တွင် သန့်ရှင်းသော ပရော်ဖက် ယေရမိယားသည် ဂုဏ်ပြု Paissius အရှင်ထံသို့ မကြာခဏ ပေါ်ပေါက်ခဲ့ကြောင်း ရေးသားထားသည်။ ထိုအပိုဒ်တွင် အောက်ပါဖော်ပြချက်ကို တွေ့ရသည်။ 'မကောင်းသောအတွေးများဖြင့် ကတိပြုထားသော ကောင်းကျိုးများကို ဆန္ဒပြုရန် ကြိုးစားခဲ့သည်'; 'လျှို့ဝှက်အတွေးများ' ဟု မရေးဘဲ 'မကောင်းသောအတွေးများ' ဟု ရေးသားထားသည်။ သန့်ရှင်းသော ပရော်ဖက်သည် ဂုဏ်ထူးရှင်ထဲတွင် မကောင်းသောအတွေးများကို ထိုးထွင်းဖန်တီးခဲ့နိုင်ပါသလား။ မဖြစ်နိုင်ပါ။ ဤနေရာ၌ သတိပြုပါ—သန့်ရှင်းသော ဘိုးဘွားကြီးများ၏ ကယ်တင်ခြင်းကို ရှေးဟောင်းစာတမ်းများထဲတွင် ရှာတွေ့နိုင်ခဲ့မည်ဆိုပါက၊ 'မကောင်းသော စိတ်ကူးများ' ဟု ဖော်ပြထားသည့် အပိုင်း၌ပါ တွေ့ရှိရမည်ဖြစ်သည်။ သို့သော် အဲဒီလို မဟုတ်ပါ။ သူတို့၏ ကယ်တင်ခြင်းသည် ရှေးဟောင်းစာအုပ်များ၏ စကားများထဲတွင်မဟုတ်၊ မူရင်းစာရွက်များ၏ ဖော်ပြချက်များနှင့် အမှားများထဲတွင်မဟုတ်ဘဲ၊ သူတို့၏ သမာဓိပြည့်ဝသော ဘဝများထဲတွင်သာ ရှိခဲ့ပါသည်။</w:t>
      </w:r>
    </w:p>
    <w:p w:rsidRPr="00E541CA" w:rsidR="00E541CA" w:rsidP="00E541CA" w:rsidRDefault="00E541CA" w14:paraId="66588C02" w14:textId="6E0007A9">
      <w:pPr>
        <w:ind w:firstLine="720"/>
      </w:pPr>
      <w:r w:rsidRPr="00E541CA">
        <w:t xml:space="preserve">ရှေးဟောင်းစာအုပ်များကြောင့်သာ သန့်ရှင်းသောဖခင်ကြီးများကယ်တင်ခံရကြောင်း ပြောသူများသည် မုသားပြောနေကြသည်။ စာအုပ်ဟောင်းစကားများကြောင့်မဟုတ်၊ စာအုပ်အသစ်စကားများကြောင့်လည်းမဟုတ်၊ သူတို့၏ကောင်းမွန်သောအပြုအမူများနှင့်အပြစ်ကင်းသောယုံကြည်ခြင်းကြောင့်သာ ကယ်တင်ခံရကြသည်။</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အခန်း ၁၀။ အသစ်စာအုပ်များသည် ယုံကြည်ချက်ကို မပြောင်းလဲခဲ့ကြ</w:t>
      </w:r>
      <w:bookmarkEnd w:id="14"/>
    </w:p>
    <w:p w:rsidRPr="00E541CA" w:rsidR="00E541CA" w:rsidP="00E541CA" w:rsidRDefault="00E541CA" w14:paraId="633196E2" w14:textId="44896B53">
      <w:pPr>
        <w:ind w:firstLine="720"/>
      </w:pPr>
      <w:r w:rsidRPr="00E541CA">
        <w:t xml:space="preserve">ကျွန်ုပ်တို့ကို စာအုပ်အသစ်များဖြင့် ယုံကြည်ချက်ကို ပြောင်းလဲလိုက်ကြောင်း စွပ်စွဲနေကြသည့် ခွဲထွက်သူများအား ကျွန်ုပ်တို့က ဤသို့ ဖြေကြားပါသည်။ ဘုရားသခင်၏ ညီတော်ဖြစ်ပြီး ခရစ်တော်ကိုယ်တော်မှ ဂျေရုဆလင်မြို့၏ ပထမဆုံး ဘိရှော့အဖြစ် ခန့်အပ်ခဲ့သည့် သန့်ရှင်းသော တမန်တော် ဂျိမ်းစ်က သန့်ရှင်းသော ဘုရားကျင်းပပွဲကို ရေးသားခဲ့ပါသည်။ ထိုဘုရားကျင်းပပွဲကို အရှေ့ဘက် ဘုရားကျောင်းများတွင် လေးရာနှစ်ခန့် ကျင်းပခဲ့ကြပါသည်။ ထိုနည်းတူ ဘုရားကျောင်း၏ တိုင်တစ်ခုနှင့် ကမ္ဘာ့ဆရာတော်ဖြစ်သော သန့်ရှင်းသော ဗာစစ်ကြီးသည် ဂျိမ်းစ်၏ ဘုရားကျင်းပပွဲကို ဖယ်ရှားကာ ကိုယ်ပိုင် ဘုရားကျင်းပပွဲကို ရေးသားပြီး ဘုရားကျောင်းများထံ ဆက်လက်ပေးအပ်ခဲ့သည်။ ဤတွင် ဘရင်မြို့၏ စကားပျိုသူများအား မေးမြန်းပါသည်။ ဗေစီလ်ကြီးသည် အသစ်သော ဘုရားကျင်းပဋ္ဌာန်းကို ဖန်တီးခြင်းဖြင့် ရှေးယခင် ယုံကြည်ချက်ကို ပြောင်းလဲခဲ့ပါသလား။ သူ့နောက်တွင် သန့်ရှင်းသော ဂျွန် ခရိုက်ဆိုစတမ်သည် မိမိ၏ ဘုရားကျင်းပဋ္ဌာန်းကို ဖန်တီးခဲ့ပြီး ယနေ့ထိ ဆက်လက်ကျင်းပလျက်ရှိသည်။ ထိုကျင်းပဋ္ဌာန်းကို ဘုရားကျောင်းများထံ ဆက်လက်ပေးအပ်ခဲ့သည်။ ခရိုက်ဆိုစတမ်က ယုံကြည်ချက်ကို ပြောင်းလဲခဲ့ပါသလား။</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အခန်း ၁၁။ ရှေးခေတ် ဘုရားကျောင်းဓလေ့ထုံးစံများအပေါ်</w:t>
      </w:r>
      <w:bookmarkEnd w:id="15"/>
    </w:p>
    <w:p w:rsidRPr="00E541CA" w:rsidR="00E541CA" w:rsidP="00E541CA" w:rsidRDefault="00E541CA" w14:paraId="33815D50" w14:textId="422F9019">
      <w:pPr>
        <w:ind w:firstLine="720"/>
      </w:pPr>
      <w:r w:rsidRPr="00E541CA">
        <w:t xml:space="preserve">ထို့ကြောင့် ဘုရားကျောင်း၏ ရှေးဟောင်းဓလေ့ထုံးတမ်းများနှင့် အခမ်းအနားများ၊ သန့်ရှင်းသော ကမ္ဘာလုံးဆိုင်ရာနှင့် ဒေသဆိုင်ရာ ကောင်စီများအကြောင်းကို ကျွန်ုပ်တို့ ဘာပြောကြမည်နည်း။ ထိုအရာများတွင် ပြင်ဆင်ထားသော အချက်များစွာ၊ တချို့ကို တိကျမှန်ကန်အောင် ပြင်ဆင်ထားသည်များကို မတွေ့ရပါသလား၊ အခြားအချို့ကိုတော့ *Kormchaya* စာအုပ်၊ Laodicea ကောင်စီ၏ ကနွန် ၁၁ တွင် အများအားဖြင့် စွန့်ပစ်ခဲ့ကြောင်း ရေးသားထားသည်</w:t>
      </w:r>
      <w:r w:rsidRPr="00E541CA">
        <w:rPr>
          <w:rStyle w:val="FootnoteReference"/>
        </w:rPr>
        <w:footnoteReference w:id="36"/>
      </w:r>
      <w:r w:rsidRPr="00E541CA">
        <w:t xml:space="preserve"> ။ "ရှေးခေတ်က ဘုရားကျောင်းများတွင် အချို့သော ဓလေ့ထုံးစံများ ကျင့်သုံးခဲ့ကြသည်၊ ထိုထဲမှ အချို့ကို အချိန်ကြာလာသည်နှင့်အမျှ မေ့လျော့သွားခဲ့ပြီး၊ အချို့ကိုတော့ လုံးဝ ရပ်ဆိုင်းသွားခဲ့ကာ၊ အခြားအချို့ကိုတော့ ကနွန်များက ဖျက်သိမ်းခဲ့သည်" ဟု ဆိုသည်။ ဤသို့ 'Steersman' ပြီးဆုံးပါသည်။ သို့သော် ကျွန်ုပ်တို့သည် တစ်ခုသော အကြောင်းကို ပြန်လည်သတိရမည်။ ရှေးခေတ်တွင် တချို့သော ဘိရှော့များသည် လူပုဂ္ဂိုလ်များဖြစ်ကာ အိမ်ထောင်ရှိကြသည်ကို ခြောက်ကြိမ်မြောက် ကမ္ဘာလုံးဆိုင်ရာ ကောင်စီ၏ ကနွန် 12 တွင် တွေ့နိုင်သည်</w:t>
      </w:r>
      <w:r w:rsidRPr="00E541CA">
        <w:rPr>
          <w:rStyle w:val="FootnoteReference"/>
        </w:rPr>
        <w:footnoteReference w:id="37"/>
      </w:r>
      <w:r w:rsidRPr="00E541CA">
        <w:t xml:space="preserve"> ။ အာပိုစတိုလ်လည်း ဆိုခဲ့သည် – </w:t>
      </w:r>
      <w:r w:rsidRPr="00E541CA">
        <w:rPr>
          <w:i/>
        </w:rPr>
        <w:t xml:space="preserve">'ဘိရှော့တစ်ဦးသည် အပြစ်ကင်းစင်ကြယ်၍ တစ်မိန်းမသာရှိသူဖြစ်ရမည်'</w:t>
      </w:r>
      <w:r w:rsidRPr="00E541CA">
        <w:rPr>
          <w:rStyle w:val="FootnoteReference"/>
          <w:i/>
        </w:rPr>
        <w:footnoteReference w:id="38"/>
      </w:r>
      <w:r w:rsidRPr="00E541CA">
        <w:t xml:space="preserve"> ။ အဲဒီလိုပဲ အီဂျစ်ပြည်၊ နီလိုပိုလစ်စ်မြို့ဘီရှပ် ဟေရီမွန်ဖြစ်ပြီး၊ ပဲလက်စတိုင်း၊ ကေဆာရီယာမြို့ဘီရှပ်၊ ဘုရားကျောင်းဆိုင်ရာဖြစ်ရပ်များ၏ ရှေးဟောင်းမှတ်တမ်းရေးဆရာ ယူဆေဘီယပ်စ်က ကြီးမားသော မင်းကြီး ကွန်စတန်တင်းခေတ်တွင်</w:t>
      </w:r>
      <w:r w:rsidRPr="00E541CA">
        <w:rPr>
          <w:rStyle w:val="FootnoteReference"/>
        </w:rPr>
        <w:footnoteReference w:id="39"/>
      </w:r>
      <w:r w:rsidRPr="00E541CA">
        <w:t xml:space="preserve"> တွင်</w:t>
      </w:r>
      <w:r w:rsidRPr="00E541CA">
        <w:t xml:space="preserve"> ဖော်ပြထား</w:t>
      </w:r>
      <w:r w:rsidRPr="00E541CA">
        <w:t xml:space="preserve">သည်။ ထိုနောက် သမိုင်းဆရာ Nicetas Callistus (Triodion တွင်တွေ့ရသော synaxaria များ၏ စာရေးသူ) ကလည်း ထိုအတိုင်း သဘောတူကာ၊ ဤဘီရှော့ Herimon သည် အသက်အိုကြီးပြင်းလာသောအခါ Decius မင်းကြီးအုပ်ချုပ်စဉ်က ဖြစ်ပွားသော နှိပ်စက်မှုအတွင်း သူ၏ဇနီးနှင့်အတူ အာရေဗျတောင်တန်းများသို့ ထွက်ပြေးကာ နှိပ်စက်သူများ၏ လက်မှ ကင်းလွတ်ခဲ့ကြောင်း ဖော်ပြထားသည်</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ထို့အပြင်၊ Agkir ဒေသခံကောင်စီ၏ ဒသမကန်နွန်နှင့် ခြောက်ကြိမ်မြောက် ကမ္ဘာလုံးဆိုင်ရာကောင်စီ၏ ခြောက်ကန်နွန်တွင် တွေ့ရသလို၊ lay presbyters နှင့် deacons အချို့သည် မင်္ဂလာမပြုဘဲ ရှိခဲ့ကြောင်း သိသာ</w:t>
      </w:r>
      <w:r w:rsidRPr="00E541CA">
        <w:t xml:space="preserve">သည်။</w:t>
      </w:r>
      <w:r w:rsidRPr="00E541CA">
        <w:rPr>
          <w:rStyle w:val="FootnoteReference"/>
        </w:rPr>
        <w:footnoteReference w:id="41"/>
      </w:r>
      <w:r w:rsidRPr="00E541CA">
        <w:t xml:space="preserve"> ။ </w:t>
      </w:r>
      <w:r w:rsidRPr="00E541CA">
        <w:t xml:space="preserve">ရှေးဟောင်းကန်နွန်စာအုပ်</w:t>
      </w:r>
      <w:r w:rsidRPr="00E541CA">
        <w:lastRenderedPageBreak/>
      </w:r>
      <w:r w:rsidRPr="00E541CA">
        <w:t xml:space="preserve"> တွင်လည်း ရှေးခေတ်အစကတည်းက သန့်ရှင်းသော ဘုရားကျင်းပွဲကို အစားအစာစားပြီးနောက် ကျင်းပခဲ့ကြောင်း ရေးသားထားသည်။ ဤအကြောင်းကို Theodosius the Younger မင်းဆက်ကာလတွင် အသက်ရှင်ခဲ့သည့် ဘုရားကျောင်းဆိုင်ရာ ဖြစ်ရပ်များ၏ ရှေးဟောင်းမှတ်တမ်းရေးသမား ဂရိသမိုင်းဆရာ Sozomen ကလည်း အတည်ပြုထားသည်။ သူ၏ လက်ရာစာအုပ်၏ ခုနှစ်မြောက်စာအုပ်၊ အခန်း ၁၉ တွင် သူရေးသားထားသည်မှာ သူ့ခေတ်ကာလတွင် အီဂျစ်ပြည်၌ မြို့အများအပြားက ထမင်းစားပြီးနောက် ဘုရားကျမ်းပြုခြင်းကို ဆက်လက်ကျင်းပကာ ထို့နောက် ခရစ်တော်၏ ကိုယ်နှင့် သွေးဆိုင်ရာ ဘုရားလျှို့ဝှက်အရာများကို လက်ခံကြသည်ဟု ဆိုသည်။ ဤအကျင့်ကို သခင်၏ ညစာစားပွဲကို အတုယူ၍ ပြုလုပ်ခြင်းဖြစ်ပြီး၊ ထိုပွဲတွင် သခင်ခရစ်တော်သည် စားသောက်ပြီးနောက် မိမိ၏ အလွန်သန့်ရှင်းဆုံး ကိုယ်နှင့် သွေးကို တပည့်များအား ပေးအပ်ခဲ့သည်။ ခရစ်တော်၏ မွေးဖွားခြင်းမှ ၄၀၀ နှစ်အကြာတွင် Theodosius the Younger သည် ဘုရင်ထိုင်ခုံကို တက်ခဲ့ပြီး၊ ထိုအကျင့်ကို အီဂျစ်နိုင်ငံရှိ အချို့မြို့များတွင် ဆက်လက်ကျင့်သုံးခဲ့သည်။ ဤထုံးစံကို အခြားဒေသများတွင်လည်း လိုက်နာခဲ့ပြီး၊ ဆရာတော်များသည် စားသောက်နေစဉ်တွင် ဘုရားကျမ်းကို ကျင်းပကာ၊ လူထုသည် စားသောက်နေစဉ်တွင် သန့်ရှင်းသော သခင်၏ ဓါတ်တော်ကို လက်ခံခဲ့ကြသည်။ အထူးသဖြင့် ဒုက္ခပတ်ကာလ၏ သန့်ရှင်းသော ကြာသာပတေးနေ့တွင် ထိုအတိုင်း လုပ်ဆောင်ခဲ့ကြသည်။ ကာသီဂျ်ဒေသခံကောင်စီ (ရိုမမြို့၌ ဟိုနိုရီယပ်စ် မင်းနှင့် ကွန်စတန်တီနိုပယ်မြို့၌ သီအိုဒိုဆီယပ်စ်ငယ် မင်းတို့၏ အုပ်ချုပ်မှုကာလအတွင်း ကျင်းပခဲ့သည်) သည် ဘုန်းကြီးများအား တစ်နှစ်ပတ်လုံး ဘုရားကျမ်းပြုခြင်း မပြုရန်နှင့် လူထုအား သန့်ရှင်းသော ဓမ္မအစာခံယူခြင်း မပြုရန် တားမြစ်ခဲ့သော်လည်း သန့်ရှင်းသော ကြာသာပတေးနေ့တွင်သာ ခွင့်ပြုခဲ့သည်။ သို့သော် ဆဌမ အပြည်ပြည်ဆိုင်ရာ သမ္မတညီလာခံတွင် သတ်မှတ်ခဲ့သည်မှာ သန့်ရှင်းသော ကြာသပတေးနေ့တွင် ဆရာတော်သည် စားပြီးနောက် ဘုရားကျင်းပခြင်း မပြုရ၊ လူများလည်း စားပြီးနောက် သန့်ရှင်းသော ဓမ္မအာဟာရ မခံယူရဟုဖြစ်သည်။ ဤအကြောင်းကို အဆိုပါ ဆဌမ အပြည်ပြည်ဆိုင်ရာ သမ္မတညီလာခံ၏ ကနွန်ဥပဒေ ၂၉ တွင် *Kormchiya* စာအုပ်၊ စာမျက်နှာ ၁၈၆ တွင် ရေးသားထားသည်။ ထို့အပြင် ရှေးဟောင်းအာဏာရှိ မူရင်းစာတမ်းတစ်စောင်တွင် အစာရှောင်ကာလအတွင်း ခရစ်ယာန်များသည် ပထမဦးဆုံး ချီးစ်၊ နို့နှင့် ကြက်ဥတို့ကို စားသုံးခဲ့ပြီး အစာရှောင်ကျင့်ဝတ်ကို တင်းကျပ်စွာ လိုက်နာနိုင်သည်အထိ ထိုအစားအစာများကို ဆက်လက်စားသုံးခဲ့ကြောင်း ဖော်ပြထားသည်။ ရှေးခေတ်ကလည်း အမျိုးသမီးများသည် ဘုရားကျောင်းဝန်ဆောင်မှုများတွင် ဒီးကန်များကဲ့သို့ အဆင့်တစ်ခုရှိ ဝန်ထမ်းခဲ့ကြောင်းလည်း ရေးသားထားသည်။ ဤအကြောင်းကြောင့် သူတို့ကို ဒီးကောနက်စ်များဟု ခေါ်ဆိုခဲ့ပြီး၊ ဘုရားမယုံသူများမှ ခရစ်ယာန်ဘာသာသို့ ပြောင်းလဲလာသော အမျိုးသမီးများနှင့် မိန်းကလေးငယ်များကို ရေချိုးခတ်သည့်အချိန်တွင် သူတို့၏ ဝန်ဆောင်မှု အထူးတက်ကြွခဲ့ကြောင်း သန့်ရှင်းသူများ၏ ဘဝမှ တွေ့မြင်နိုင်သည်။ သန့်ရှင်းသူ စိုင်ပရီးယန်သည် ဘီရှော့အဖြစ် ခန့်အပ်ခံရချိန်တွင် မိန်းကလေးငယ် ဂျတ်စတီးနာအား ဒီးကောနက်စ်အဖြစ် ခန့်အပ်ခဲ့</w:t>
      </w:r>
      <w:r w:rsidRPr="00E541CA">
        <w:t xml:space="preserve">သည်</w:t>
      </w:r>
      <w:r w:rsidRPr="00E541CA">
        <w:rPr>
          <w:rStyle w:val="FootnoteReference"/>
        </w:rPr>
        <w:footnoteReference w:id="42"/>
      </w:r>
      <w:r w:rsidRPr="00E541CA">
        <w:t xml:space="preserve"> ။ ဟယ်လီအိုပိုလစ်စ် ဘုန်းတော်ကြီး စိန့်နွန်သည် ပဲလေဂျီးယား ဇနီးမယားအား ရေချိုးခွင့်ပြုစဉ်၊ ဒီးကွန်နက်စ် ရိုမနာအား သန့်ရှင်းသော ရေမြောင်းမှ သူမကို လက်ခံစေခဲ့သည်</w:t>
      </w:r>
      <w:r w:rsidRPr="00E541CA">
        <w:rPr>
          <w:rStyle w:val="FootnoteReference"/>
        </w:rPr>
        <w:footnoteReference w:id="43"/>
      </w:r>
      <w:r w:rsidRPr="00E541CA">
        <w:t xml:space="preserve"> ။ စိန့်ခရိုက်ဆိုစတမ်သည် နောက်ဆုံးထွက်ခွာရာသို့ ဦးတည်စဉ်၊ ကောင်းမြတ်သော ဒီးကွန်နက်စ် အိုလံပီးယားနှင့် အခြားသူများကို ခေါ်ယူကာ အော်သော်ဒေါ့စ် ယုံကြည်ချက်၌ တည်ငြိမ်စွာ ရှိကြရန် တိုက်တွန်းခဲ့သည်</w:t>
      </w:r>
      <w:r w:rsidRPr="00E541CA">
        <w:rPr>
          <w:rStyle w:val="FootnoteReference"/>
        </w:rPr>
        <w:footnoteReference w:id="44"/>
      </w:r>
      <w:r w:rsidRPr="00E541CA">
        <w:t xml:space="preserve"> ။ နစ်ဆာမြို့ရှိ သန့်ဂရေဂိုရီ၏ ဇနီးဖြစ်သူ ကောင်းကျိုးခံ Theozwa သည် ဒီးကနီယားတစ်ဦးဖြစ်ခဲ့သည်</w:t>
      </w:r>
      <w:r w:rsidRPr="00E541CA">
        <w:rPr>
          <w:rStyle w:val="FootnoteReference"/>
        </w:rPr>
        <w:footnoteReference w:id="45"/>
      </w:r>
      <w:r w:rsidRPr="00E541CA">
        <w:t xml:space="preserve"> ။ မိန်းကလေး</w:t>
      </w:r>
      <w:r w:rsidRPr="00E541CA">
        <w:t xml:space="preserve">များနှင့် မုဆိုးများအများ</w:t>
      </w:r>
      <w:r w:rsidRPr="00E541CA">
        <w:t xml:space="preserve">အပြား</w:t>
      </w:r>
      <w:r w:rsidRPr="00E541CA">
        <w:t xml:space="preserve">လည်း ဒီးကနီယားများဖြစ်ခဲ့ကြပြီး၊ ၎င်းတို့၏ အဆင့်အတန်းအတွက် သန့်ရှင်သူများ၏ ကနွန်များကို ကြည့်ပါ၊ ပထမကမ္ဘာလုံးဆိုင်ရာ ကောင်စီ၊ ကနွန် ၁၉၊ *Kormchiya* စာအုပ်တွင်၊ စာရွက် ၄၀၊ စတုတ္ထ ကမ္ဘာ့ညီလာခံ၊ စည်းကမ်း ၁၅၊ *Kormchiya* စာအုပ်၊ နောက်ဘက် စာရွက် ၉၉၊ ကာသဟေမြို့ ဒေသဆိုင်ရာ ညီလာခံ၊ စည်းကမ်း ၆၊ နောက်ဘက် စာရွက် ၁၂၀၊ နှင့် ဆဌမ ကမ္ဘာ့ညီလာခံ၊ စည်းကမ်း ၁၄၊ နောက်ဘက် စာရွက် ၁၈၁။ အစပိုင်းကာလများတွင် မစတင်ဝင်ရောက်သူများအား စပွန်ဖြင့် သန့်ရှင်းသော သမဂ္ဂကို မပေးဘဲ၊ ခရစ်တော်၏ ကိုယ်ခန္ဓာကို (ယခု antidoron ပေးသလို) လက်ထဲသို့ သီးခြားပေးကာ၊ ခရစ်တော်၏ သွေးကို ခလစ်စ်မှ သီးခြားပေးခဲ့ကြောင်း လူသိများသည်။ သို့သော် စိန့်ခရိုက်ဆိုစတိုမက ခရစ်တော်၏ ကိုယ်နှင့် သွေးကို တစ်ဇွန်းတည်းဖြင့် ပါးစပ်မှတဆင့် တပြိုင်နက်တည်း ပေးအပ်ရန် စည်းမျဉ်းသတ်မှတ်ခဲ့ပြီး ကိုယ်ကို သီးခြားလက်ထဲသို့ မပေးရန် တားမြစ်ခဲ့သည်။ လက်ဗျီးယားမှ ဂုဏ်ပြုခံ Theoktista ၏ ဘဝဇာတ်ကြောင်းတွင် နိုဝင်ဘာလ ၉ ရက်နေ့စာရင်းကို ကြည့်ပါ၊ ထို့နောက် ထိုအကျင့်များနှင့် အခြားအများအပြားကို ကောင်စီများတွင် ဖျက်သိမ်းခဲ့ကြပြီး အထူးသဖြင့် ခြောက်ကြိမ်မြောက် ကမ္ဘာလုံးဆိုင်ရာ ကောင်စီတွင် ထင်ရှားစွာ ဖျက်သိမ်းခဲ့သည်။</w:t>
      </w:r>
    </w:p>
    <w:p w:rsidRPr="00E541CA" w:rsidR="00E541CA" w:rsidP="00E541CA" w:rsidRDefault="00E541CA" w14:paraId="113B5BD4" w14:textId="52781CFE">
      <w:pPr>
        <w:ind w:firstLine="720"/>
      </w:pPr>
      <w:r w:rsidRPr="00E541CA">
        <w:t xml:space="preserve">ဤတွင် ကျွန်ုပ် မေးလိုသည်မှာ၊ သန့်ရှင်းသော ဖခင်ကြီးများသည် ထိုရှေးဟောင်းဓလေ့များကို ဖယ်ရှားလိုက်သောအခါ အဟောင်းအော်သော်ဒေါက်စ် ယုံကြည်ချက်ကို ပြောင်းလဲခဲ့ပါသလား။ မဟုတ်ပါ၊ ဓလေ့များသည် ပြင်ဆင်ပြောင်းလဲနိုင်သော်လည်း ခရစ်တော်၏ ဘုရားကျောင်းအတွင်း ယုံကြည်ချက်သည် မပြောင်းလဲဘဲ တည်ရှိနေပါသည်။</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အခန်း ၁၂။ အသစ်စတင်မိတ်ဆက်ထားသော လေ့ကျင့်မှုများအပေါ်</w:t>
      </w:r>
      <w:bookmarkEnd w:id="16"/>
    </w:p>
    <w:p w:rsidRPr="00E541CA" w:rsidR="00E541CA" w:rsidP="00E541CA" w:rsidRDefault="00E541CA" w14:paraId="3FD62D68" w14:textId="6CBC2FCC">
      <w:pPr>
        <w:ind w:firstLine="720"/>
      </w:pPr>
      <w:r w:rsidRPr="00E541CA">
        <w:t xml:space="preserve">ရှေးခေတ်အချို့သော ရိုးရာဓလေ့များကို ပြင်ဆင်ခဲ့သလို၊ အခြားဓလေ့များကို ဖယ်ရှားထားခဲ့သလို၊ ဘုရားကျောင်းထဲသို့ နောက်ထပ်ဓလေ့အသစ်တစ်ခုကို ထည့်သွင်းခဲ့သည်။ ယခု၌ ၎င်းသည် ဘာဖြစ်သည်ကို နားထောင်ပါ။ ကွန်စတန်တီနိုပယ်မှ ဂရိသမိုင်းဆရာ ဂျော့ဂ် ကက်ဒရင်နှင့် နီကေဖိုရော့စ် ကယ်လစ်စတိုစ် တို့က သူတို့ခေတ်အလိုက် မှတ်သားထားသလို၊ အစောပိုင်း ဘုရားကျောင်းများတွင် Epiphany အခမ်းအနားမတိုင်မီ ညတွင် ရေချီခြင်း မရှိခဲ့ကြောင်း ပြောကြသည်။ ဤဓလေ့ကို ပထမဆုံးအကြိမ် ဂရိဘုရင်ဇီနို၏ အချိန်ကာလတွင် အန်တီအော့ခ်မြို့၌ မမှန်ကန်သော သာသနာပြုမင်းကြီး ပီတာ (Knafeus နှင့် Fullos ဟုလည်း ခေါ်) မှ စတင်တည်ထောင်ခဲ့သည်။ ဘုရားကျောင်းက သူ့ကို အယူမှားဟု ငြင်းပယ်သော်လည်း သူ၏ဓလေ့ကို မှန်ကန်ကြောင်း လက်ခံခဲ့သည်။ ဇီနိုသည် ခရစ်နှစ် ၄၇၄ တွင် ဘုရင်ရာထူးကို တက်ခဲ့ပြီး၊ ခရစ်နှစ် စတုတ္ထရာစုတွင် အသက်ရှင်ခဲ့ကြသည့် အကြီးမားဆုံး အီကူမီနီကယ် ဆရာကြီးများဖြစ်သည့် ဗာဆစ်ကြီး၊ ဂရေဂိုရီ သီအိုလိုဂျီယန်နှင့် ဂျွန် ခရိုက်ဆိုစတိုမ်တို့၏ ခေတ်ကာလတွင်ပါ ဖီဖနီမတိုင်မီ ညတွင် ရေချမ်းခြင်း မရှိခဲ့ကြောင်း ထင်ရှားသည်။ ထိုကြီးမြတ်ရှေးဟောင်း သန့်ရှင်းသူများက ဤဓလေ့ကို မတည်ထောင်ခဲ့ကြပေ၊ သို့သော် နောက်ပိုင်းတွင် သန့်ရှင်းခြင်းမရှိ၊ သဘောတရားမှားယွင်းသော ဘုန်းကြီးတစ်ဦးက တည်ထောင်ခဲ့ပြီး၊ ထိုတည်ထောင်မှုကို ဘုရားကျောင်းက လက်ခံခဲ့ကာ ယနေ့ထိ ဆက်လက်ကျင့်သုံးလျက်ရှိသည်။ </w:t>
      </w:r>
      <w:r w:rsidRPr="00E541CA">
        <w:t xml:space="preserve">အထက်ဖော်ပြပါ သမိုင်းပညာရှင်များ၏ သက်သေများအရ အန္တီအိုခီးယား၏ အယူမှား Patriarch ဖြစ်သူ</w:t>
      </w:r>
      <w:r w:rsidRPr="00E541CA">
        <w:t xml:space="preserve"> Peter</w:t>
      </w:r>
      <w:r w:rsidRPr="00E541CA">
        <w:lastRenderedPageBreak/>
      </w:r>
      <w:r w:rsidRPr="00E541CA">
        <w:t xml:space="preserve"> </w:t>
      </w:r>
      <w:r w:rsidRPr="00E541CA">
        <w:t xml:space="preserve">သည် </w:t>
      </w:r>
      <w:r w:rsidRPr="00E541CA">
        <w:t xml:space="preserve">'ကျွန်ုပ်သည် တစ်ပါးတည်းသော ဘုရားသခင်ကို ယုံကြည်ပါသည်' ဟုဆိုသော ယုံကြည်ချက်ကို ဘုရားကျောင်း၌ နေ့တိုင်း အသံထွက်ဖတ်ဆိုရန် စတင်တည်ထောင်ခဲ့သည်။ ယခင်ကတော့ ကက်သီစစ်ခံပြီး ရေချိုးခံမည့်သူများအတွက်သာ ကောင်းသောသောကြာနေ့တစ်ကြိမ်သာ အသံထွက်ဖတ်ဆိုခဲ့ကြသည်။ နောက်ပိုင်းတွင် ကွန်စတန်တီနိုပယ် ဘုရားကျောင်း၌ 'ကျွန်ုပ်သည် တစ်ပါးသော ဘုရားသခင်ကို ယုံကြည်ပါသည်' ဟုဆိုခြင်းကို နေ့စဉ်အသုံးပြုရန် ကွန်စတန်တီနိုပယ် ဘုရားကျောင်း၏ ပထမပရဟိတ သမ္မာတော် တင်မိုသီးယပ်က လက်ခံအသုံးပြုခဲ့ကြောင်းကို ကွန်စတန်တီနိုပယ် ဘုရားကျောင်း၏ ဖတ်ရှုသူ Theodorus က ရေးသားထားသည်။ ထို့အပြင် အစပိုင်းကတည်းက ဤသီချင်းသည် ဘုရားကျောင်းဝတ်ပြုပွဲတွင် ပါဝင်ခြင်းမရှိခဲ့ပါ၊ </w:t>
      </w:r>
      <w:r w:rsidRPr="00E541CA">
        <w:rPr>
          <w:i/>
        </w:rPr>
        <w:t xml:space="preserve">'တစ်ဦးတည်းမွေးဖွားသော သားတော်နှင့် ဘုရားဝေါဟာရ'</w:t>
      </w:r>
      <w:r w:rsidRPr="00E541CA">
        <w:rPr>
          <w:rStyle w:val="FootnoteReference"/>
          <w:i/>
        </w:rPr>
        <w:footnoteReference w:id="46"/>
      </w:r>
      <w:r w:rsidRPr="00E541CA">
        <w:t xml:space="preserve"> စသည့် သီချင်းများကဲ့သို့ မဟုတ်ဘဲ ဂျတ်စတီနီယန်ကြီး အုပ်ချုပ်စဉ်ကာလတွင် မင်းကြီးကိုယ်တိုင် ထည့်သွင်းခဲ့သည်။ ထို့အပြင် ကွန်စတန်တီနိုပိုလစ်မြို့မှ ဂျော့ဂ် ကက်ဒရင်သည် သူ၏ *Synopsis of Histories* စာတမ်းတွင် မှတ်သားထားသလို၊ ကြီးမားသော ဂျတ်စတီနီယန်</w:t>
      </w:r>
      <w:r w:rsidRPr="00E541CA">
        <w:rPr>
          <w:rStyle w:val="FootnoteReference"/>
        </w:rPr>
        <w:footnoteReference w:id="47"/>
      </w:r>
      <w:r w:rsidRPr="00E541CA">
        <w:t xml:space="preserve"> ၏</w:t>
      </w:r>
      <w:r w:rsidRPr="00E541CA">
        <w:t xml:space="preserve"> နန်းတက်ပြီးနောက် ဂျတ်စတင်ပ်စ် မင်းဆက်ကာလတွင်</w:t>
      </w:r>
      <w:r w:rsidRPr="00E541CA">
        <w:t xml:space="preserve"> ချာရူဘစ် သီချင်းကို ဘုရားကျောင်းဝတ်ပြုပွဲတွင် သီဆိုရန် အမိန့်ထုတ်ခဲ့ပြီး ယခင်က မသီဆိုဖူးသော သီချင်းတစ်ပုဒ်ဖြစ်ကြောင်း ဖော်ပြထားသည်။ ထို့အတူ သန့်ရှင်းသော ကြီးမြတ်သော ကြာသာပတေးနေ့တွင် </w:t>
      </w:r>
      <w:r w:rsidRPr="00E541CA">
        <w:rPr>
          <w:i/>
        </w:rPr>
        <w:t xml:space="preserve">'ဘုရားသခင်၏သားတော်၊ သင့်၏ လျှို့ဝှက်ညစာ</w:t>
      </w:r>
      <w:r w:rsidRPr="00E541CA">
        <w:t xml:space="preserve">'</w:t>
      </w:r>
      <w:r w:rsidRPr="00E541CA">
        <w:rPr>
          <w:rStyle w:val="FootnoteReference"/>
          <w:i/>
        </w:rPr>
        <w:footnoteReference w:id="48"/>
      </w:r>
      <w:r w:rsidRPr="00E541CA">
        <w:t xml:space="preserve"> ဟုခေါ်သော သီချင်းကို ယခင်က မသီဆိုခဲ့ပေမယ့် </w:t>
      </w:r>
      <w:r w:rsidRPr="00E541CA">
        <w:t xml:space="preserve">သီဆိုရန် သတ်မှတ်ခဲ့</w:t>
      </w:r>
      <w:r w:rsidRPr="00E541CA">
        <w:t xml:space="preserve">သည်။ ထို့အပြင် ဘုရားသခင်၏ အလွန်သန့်ရှင်းဆုံး မေတော်အား ဂုဏ်ပြုသော </w:t>
      </w:r>
      <w:r w:rsidRPr="00E541CA">
        <w:rPr>
          <w:i/>
        </w:rPr>
        <w:t xml:space="preserve">'ဂုဏ်ထူးမြတ်သော ခရုဘင်များ' ဟူသော</w:t>
      </w:r>
      <w:r w:rsidRPr="00E541CA">
        <w:t xml:space="preserve"> သီချင်းကို </w:t>
      </w:r>
      <w:r w:rsidRPr="00E541CA">
        <w:t xml:space="preserve">ဒမာစကင်းနှင့် ခေတ်တူ မိုင်ယမ်မြို့ ဘုန်းကြီး Cosmas က ဖန်တီး၍ ဘုရားကျောင်းများသို့ ဆက်လက်ပို့ဆောင်ခဲ့ကြောင်း၊ ထိုသီချင်းကို မိုင်ယမ် Cosmas မတိုင်ခင် မရှိခဲ့ကြောင်းလည်း </w:t>
      </w:r>
      <w:r w:rsidRPr="00E541CA">
        <w:t xml:space="preserve">ဆိုကြ</w:t>
      </w:r>
      <w:r w:rsidRPr="00E541CA">
        <w:t xml:space="preserve">သည်။ Cosmas နှင့် ဒမာစကင်းတို့သည် ခရစ်တော်မွေးဖွားပြီးနောက် ၇ ရာစုတွင် အသက်ရှင်ခဲ့ကြသည်။</w:t>
      </w:r>
    </w:p>
    <w:p w:rsidRPr="00E541CA" w:rsidR="00E541CA" w:rsidP="00E541CA" w:rsidRDefault="00E541CA" w14:paraId="1EEC928D" w14:textId="501A9A57">
      <w:pPr>
        <w:ind w:firstLine="720"/>
      </w:pPr>
      <w:r w:rsidRPr="00E541CA">
        <w:t xml:space="preserve">ဤတွင် ကျွန်ုပ် မေးလိုသည်မှာ—ဤသစ်ထွက် သီချင်းများကို အော်သိုဒေါ်ဒစ် ဘုရားကျောင်းများတွင် ယခင်က မရှိခဲ့သည့်အချိန်မှ စတင်မိတ်ဆက်ခဲ့သည့်အခါ အော်သိုဒေါ်ဒစ် ယုံကြည်ချက် ပြောင်းလဲသွားပါသလား။ မဟုတ်ပါ။ ထိုအခါ မကြာသေးမီက ထည့်သွင်းခဲ့သည့် ဘုရားကျောင်းသီချင်းများ (သီချင်းများ) အများအပြားအကြောင်းကို ကျွန်ုပ်တို့ ဘာပြောသင့်သနည်း—ဥပမာ ဒမာစကင်း၏ Octoechos ကဲ့သို့၊ Theodore the Studite ၏ Triodion၊ Mitrophan၊ Cosmas၊ Joseph နှင့် အခြားသူများ၏ Canons များကော? ရှေးခေတ်တွင် မရှိခဲ့သေးသော ရုရှားနိုင်ငံတွင် အသစ်ဖန်တီးထားသည့် ဝန်ဆောင်မှုများကော? ဤထပ်ထည့်မှုများအားလုံးက ယုံကြည်ချက်ကို ပြောင်းလဲစေပါသလား?</w:t>
      </w:r>
    </w:p>
    <w:p w:rsidRPr="00E541CA" w:rsidR="00E541CA" w:rsidP="00E541CA" w:rsidRDefault="00E541CA" w14:paraId="3C86C8A9" w14:textId="17F64321">
      <w:pPr>
        <w:ind w:firstLine="720"/>
      </w:pPr>
      <w:r w:rsidRPr="00E541CA">
        <w:t xml:space="preserve">ကျွန်ုပ်သည် ဗဟုသုတမရှိသူတချို့က "ဘုရားကျောင်းထဲသို့ မည်သည့်အသစ်အရာမျှ မထည့်သင့်ပါ" ဟု ပြောကြသည်ကို ကြားဖူးပါသည်။ အကြောင်းမှာ သမ္မာကျမ်းအဆုံးတွင် "</w:t>
      </w:r>
      <w:r w:rsidRPr="00E541CA">
        <w:rPr>
          <w:i/>
        </w:rPr>
        <w:t xml:space="preserve">မည်သူမဆို ဤအရာများတွင် တစ်ခုခုထပ်ထည့်ပါက ဘုရားသခင်သည် ဤစာအုပ်တွင် ဖော်ပြထားသည့် ဒဏ်ခတ်များကို ထပ်မံထည့်မည်" ဟု</w:t>
      </w:r>
      <w:r w:rsidRPr="00E541CA">
        <w:t xml:space="preserve"> ရေးသားထားပါ</w:t>
      </w:r>
      <w:r w:rsidRPr="00E541CA">
        <w:t xml:space="preserve">သည်</w:t>
      </w:r>
      <w:r w:rsidRPr="00E541CA">
        <w:rPr>
          <w:rStyle w:val="FootnoteReference"/>
          <w:i/>
        </w:rPr>
        <w:footnoteReference w:id="49"/>
      </w:r>
      <w:r w:rsidRPr="00E541CA">
        <w:t xml:space="preserve"> ။ ကျွန်ုပ် ပြန်ဆိုပါသည်။ ယုံကြည်ချက်၏ အယူဝါဒများတွင် မည်သည့်အရာမျှ ထည့်သွင်းခြင်း မသင့်၊ ထုတ်ပယ်ခြင်းလည်း မသင့်ပါ။ သို့သော် ဘုရားကျောင်း အခမ်းအနားနှင့် စည်းမျဉ်းများ ပြင်ဆင်ခြင်း၊ ဘုရားသခင်၏ ဂုဏ်ပြုခြင်း တိုးမြှင့်ခြင်းဆိုင်ရာတွင် ထိုကဲ့သို့ ပြုလုပ်ခြင်းသည် သင့်တော်ပြီး မှန်ကန်ပါသည်။ ဒေဝစ်က ဘုရားသခင်ထံ </w:t>
      </w:r>
      <w:r w:rsidRPr="00E541CA">
        <w:t xml:space="preserve">"</w:t>
      </w:r>
      <w:r w:rsidRPr="00E541CA">
        <w:rPr>
          <w:i/>
        </w:rPr>
        <w:t xml:space="preserve">ကျွန်ုပ်သည် သင့်ဂုဏ်ပြုခြင်းအားလုံးကို </w:t>
      </w:r>
      <w:r w:rsidRPr="00E541CA">
        <w:rPr>
          <w:i/>
        </w:rPr>
        <w:t xml:space="preserve">ထပ်မံမည်</w:t>
      </w:r>
      <w:r w:rsidRPr="00E541CA">
        <w:t xml:space="preserve">" ဟု ပြောခဲ့သ</w:t>
      </w:r>
      <w:r w:rsidRPr="00E541CA">
        <w:t xml:space="preserve">ကဲ့သို့ ဖြစ်ပါသည်</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အခန်း ၁၃။ သန့်ရှင်းသော သမ္မာကျမ်းစာဆရာကြီးများအကြား မတူညီမှုအပေါ်</w:t>
      </w:r>
      <w:bookmarkEnd w:id="17"/>
    </w:p>
    <w:p w:rsidRPr="00E541CA" w:rsidR="00E541CA" w:rsidP="00E541CA" w:rsidRDefault="00E541CA" w14:paraId="0D3592EC" w14:textId="32E16576">
      <w:pPr>
        <w:ind w:firstLine="720"/>
      </w:pPr>
      <w:r w:rsidRPr="00E541CA">
        <w:rPr>
          <w:i/>
        </w:rPr>
        <w:lastRenderedPageBreak/>
      </w:r>
      <w:r w:rsidRPr="00E541CA">
        <w:t xml:space="preserve">ထပ်မံ၍ ကျွန်ုပ်သည် အသစ်ထွက်လာမည့် စာအုပ်များကို စောင့်ဆိုင်းကာ ရိုင်းစိုင်းစွာ ပြောဆိုနေသူများအား ပြောကြားလိုပါသည်။ အသစ်စာအုပ်များတွင် ရှေးဟောင်းစာတမ်းများမှ အချို့အပိုဒ်များကို ပြောင်းလဲရေးသားခြင်းဖြင့် ယုံကြည်ချက်ကို ဖျက်ဆီးလိုက်ကြသည်ဆိုပါက၊ သင်တို့၏ အယူအဆအရ သန့်ရှင်းသော သမ္မာကျမ်းစာဆရာကြီးများကပင် အချို့စကားများနှင့် လုပ်ရပ်များကို မတည်ငြိမ်စွာ မှတ်တမ်းတင်ခဲ့ကြသည်ဟု ဆိုနိုင်ပြီး၊ ထိုကြောင့် </w:t>
      </w:r>
      <w:r w:rsidRPr="00E541CA">
        <w:rPr>
          <w:i/>
        </w:rPr>
        <w:t xml:space="preserve">သူတို့</w:t>
      </w:r>
      <w:r w:rsidRPr="00E541CA">
        <w:t xml:space="preserve">အကြား </w:t>
      </w:r>
      <w:r w:rsidRPr="00E541CA">
        <w:t xml:space="preserve">ယုံကြည်ချက်တွင်</w:t>
      </w:r>
      <w:r w:rsidRPr="00E541CA">
        <w:t xml:space="preserve"> ခွဲခြားမှုတစ်ခုကို </w:t>
      </w:r>
      <w:r w:rsidRPr="00E541CA">
        <w:t xml:space="preserve">ဖန်တီးခဲ့ကြသည်ဟု ဆိုရမည်။ ခရစ်တော် တက်မြောက်ပြီး ၈ နှစ်အကြာတွင် မက်သယူး သခင်သည် သူ၏ သမ္မာကျမ်းကို ရေးသားခဲ့သည်</w:t>
      </w:r>
      <w:r w:rsidRPr="00E541CA">
        <w:rPr>
          <w:rStyle w:val="FootnoteReference"/>
        </w:rPr>
        <w:footnoteReference w:id="51"/>
      </w:r>
      <w:r w:rsidRPr="00E541CA">
        <w:t xml:space="preserve"> ; မာကု သခင်သည် ၁၀ နှစ်အကြာတွင်; လုကာ သခင်သည် ၁၅ နှစ်အကြာတွင်; ယောဟန် သခင်သည် ၃၂ နှစ်အကြာတွင် </w:t>
      </w:r>
      <w:r w:rsidRPr="00E541CA">
        <w:t xml:space="preserve">ရေးသားခဲ့</w:t>
      </w:r>
      <w:r w:rsidRPr="00E541CA">
        <w:t xml:space="preserve">သည်။ ထို့ကြောင့် ကျွန်ုပ်တို့သည် သူတို့၏ စကားများနှင့် အကြောင်းအရာများအတွင်းရှိ မတူကွဲပြားချက်များကို စူးစမ်းကြည့်ကြပါစို့။ ဘုရားရှင်၏ ဆုတောင်း "ကျွန်ုပ်တို့၏ ဖခင်ဘုရား" တွင် မက်သယူးက "</w:t>
      </w:r>
      <w:r w:rsidRPr="00E541CA">
        <w:rPr>
          <w:i/>
        </w:rPr>
        <w:t xml:space="preserve">ယနေ့ ကျွန်ုပ်တို့အား ပေးပါ</w:t>
      </w:r>
      <w:r w:rsidRPr="00E541CA">
        <w:t xml:space="preserve">"</w:t>
      </w:r>
      <w:r w:rsidRPr="00E541CA">
        <w:rPr>
          <w:rStyle w:val="FootnoteReference"/>
          <w:i/>
        </w:rPr>
        <w:footnoteReference w:id="52"/>
      </w:r>
      <w:r w:rsidRPr="00E541CA">
        <w:t xml:space="preserve"> ဟုရေးသားခဲ့သော်လည်း၊ လုကာက "</w:t>
      </w:r>
      <w:r w:rsidRPr="00E541CA">
        <w:rPr>
          <w:i/>
        </w:rPr>
        <w:t xml:space="preserve">နေ့တိုင်း ကျွန်ုပ်တို့အား ပေးပါ</w:t>
      </w:r>
      <w:r w:rsidRPr="00E541CA">
        <w:t xml:space="preserve">" ဟုရေးသားခဲ့</w:t>
      </w:r>
      <w:r w:rsidRPr="00E541CA">
        <w:rPr>
          <w:i/>
        </w:rPr>
        <w:t xml:space="preserve">သည်။ </w:t>
      </w:r>
      <w:r w:rsidRPr="00E541CA">
        <w:t xml:space="preserve">မက်သယူးက "</w:t>
      </w:r>
      <w:r w:rsidRPr="00E541CA">
        <w:rPr>
          <w:i/>
        </w:rPr>
        <w:t xml:space="preserve">ကျွန်ုပ်တို့၏ အကြွေးများကို ခွင့်လွှတ်ပါ</w:t>
      </w:r>
      <w:r w:rsidRPr="00E541CA">
        <w:t xml:space="preserve">" </w:t>
      </w:r>
      <w:r w:rsidRPr="00E541CA">
        <w:t xml:space="preserve">ဟုဆို</w:t>
      </w:r>
      <w:r w:rsidRPr="00E541CA">
        <w:t xml:space="preserve">သော်လည်း၊ လုကာက "</w:t>
      </w:r>
      <w:r w:rsidRPr="00E541CA">
        <w:rPr>
          <w:i/>
        </w:rPr>
        <w:t xml:space="preserve">ကျွန်ုပ်တို့၏ ပြစ်မှုများကို ခွင့်လွှတ်ပါ</w:t>
      </w:r>
      <w:r w:rsidRPr="00E541CA">
        <w:t xml:space="preserve">"</w:t>
      </w:r>
      <w:r w:rsidRPr="00E541CA">
        <w:rPr>
          <w:rStyle w:val="FootnoteReference"/>
          <w:i/>
        </w:rPr>
        <w:footnoteReference w:id="53"/>
      </w:r>
      <w:r w:rsidRPr="00E541CA">
        <w:t xml:space="preserve"> </w:t>
      </w:r>
      <w:r w:rsidRPr="00E541CA">
        <w:t xml:space="preserve">ဟုဆို</w:t>
      </w:r>
      <w:r w:rsidRPr="00E541CA">
        <w:t xml:space="preserve">သည်။ မက်သယူးက "</w:t>
      </w:r>
      <w:r w:rsidRPr="00E541CA">
        <w:rPr>
          <w:i/>
        </w:rPr>
        <w:t xml:space="preserve">ကျွန်ုပ်တို့သည် ခွင့်လွှတ်သကဲ့သို့"</w:t>
      </w:r>
      <w:r w:rsidRPr="00E541CA">
        <w:t xml:space="preserve"> ဟုဆိုသော်လည်း၊ </w:t>
      </w:r>
      <w:r w:rsidRPr="00E541CA">
        <w:rPr>
          <w:i/>
        </w:rPr>
        <w:t xml:space="preserve">လုကာက</w:t>
      </w:r>
      <w:r w:rsidRPr="00E541CA">
        <w:t xml:space="preserve"> </w:t>
      </w:r>
      <w:r w:rsidRPr="00E541CA">
        <w:t xml:space="preserve">"</w:t>
      </w:r>
      <w:r w:rsidRPr="00E541CA">
        <w:rPr>
          <w:i/>
        </w:rPr>
        <w:t xml:space="preserve">ကျွန်ုပ်တို့ကိုယ်တိုင် ခွင့်လွှတ်သကဲ့သို့"</w:t>
      </w:r>
      <w:r w:rsidRPr="00E541CA">
        <w:t xml:space="preserve"> ဟုဆို</w:t>
      </w:r>
      <w:r w:rsidRPr="00E541CA">
        <w:rPr>
          <w:i/>
        </w:rPr>
        <w:t xml:space="preserve">သည်။ </w:t>
      </w:r>
      <w:r w:rsidRPr="00E541CA">
        <w:t xml:space="preserve">မက္တီယူးက "</w:t>
      </w:r>
      <w:r w:rsidRPr="00E541CA">
        <w:rPr>
          <w:i/>
        </w:rPr>
        <w:t xml:space="preserve">ကျွန်ုပ်တို့အား ချေးထားသူများထံ"</w:t>
      </w:r>
      <w:r w:rsidRPr="00E541CA">
        <w:t xml:space="preserve"> ဟုဆိုသော်လည်း၊ လုကာက "</w:t>
      </w:r>
      <w:r w:rsidRPr="00E541CA">
        <w:rPr>
          <w:i/>
        </w:rPr>
        <w:t xml:space="preserve">ကျွန်ုပ်တို့အား ချေးထားသူတိုင်းထံ</w:t>
      </w:r>
      <w:r w:rsidRPr="00E541CA">
        <w:t xml:space="preserve">" ဟုဆို</w:t>
      </w:r>
      <w:r w:rsidRPr="00E541CA">
        <w:rPr>
          <w:i/>
        </w:rPr>
        <w:t xml:space="preserve">သည်။ </w:t>
      </w:r>
      <w:r w:rsidRPr="00E541CA">
        <w:t xml:space="preserve">မက္တီယူးက "</w:t>
      </w:r>
      <w:r w:rsidRPr="00E541CA">
        <w:rPr>
          <w:i/>
        </w:rPr>
        <w:t xml:space="preserve">ဘုရားသခင်၏ နိုင်ငံတော်သည် သင့်ပိုင်ဖြစ်ပါသည်</w:t>
      </w:r>
      <w:r w:rsidRPr="00E541CA">
        <w:t xml:space="preserve">" စသည်ဖြင့် </w:t>
      </w:r>
      <w:r w:rsidRPr="00E541CA">
        <w:t xml:space="preserve">ရေးသား</w:t>
      </w:r>
      <w:r w:rsidRPr="00E541CA">
        <w:t xml:space="preserve">ခဲ့သော်လည်း၊ လုကာတွင် ဤအကြောင်း မပါဝင်ပါ။ ဤနေရာ၌ ကျွန်ုပ် မေးလိုသည်မှာ၊ မက္သေယု၏ သခင်ဆုတောင်းကို မတူညီသော စကားများဖြင့် မက္သေယုပြီးနောက် ရေးသားခြင်းအားဖြင့် သခင်လုကာက ယုံကြည်ချက်ကို ပြောင်းလဲခဲ့ပါသလား။ မက္သေယု၏ ယုံကြည်ချက်သည် တစ်ခုဖြစ်၍ သခင်လုကာ၏ ယုံကြည်ချက်သည် တစ်ခုလား။ ထို့အပြင် သခင်ခရစ်တော်သည် တမန်တော်များအား သမ္မာကျမ်းပြောကြားရန် တာဝန်ပေးခဲ့သည့် အခြားအပိုဒ်တစ်ခုလည်း ရှိသည်။ မဓေရှုက ယေရှုခရစ်သည် သံဃာတော်အား ခရီးအတွက် ဘာမှ မယူရန် အမိန့်ပြုသောအခါ </w:t>
      </w:r>
      <w:r w:rsidRPr="00E541CA">
        <w:rPr>
          <w:i/>
        </w:rPr>
        <w:t xml:space="preserve">'ဖိနပ်တစ်စုံနှင့် တံတစ်လုံးမှ မယူရ</w:t>
      </w:r>
      <w:r w:rsidRPr="00E541CA">
        <w:t xml:space="preserve">' ဟုရေးသားခဲ့သည်</w:t>
      </w:r>
      <w:r w:rsidRPr="00E541CA">
        <w:rPr>
          <w:rStyle w:val="FootnoteReference"/>
          <w:i/>
        </w:rPr>
        <w:footnoteReference w:id="54"/>
      </w:r>
      <w:r w:rsidRPr="00E541CA">
        <w:t xml:space="preserve"> ; မာကကတော့ </w:t>
      </w:r>
      <w:r w:rsidRPr="00E541CA">
        <w:rPr>
          <w:i/>
        </w:rPr>
        <w:t xml:space="preserve">'တံတစ်လုံးနှင့် ဖိနပ်တစ်စုံသာ ယူရမည်</w:t>
      </w:r>
      <w:r w:rsidRPr="00E541CA">
        <w:t xml:space="preserve">' ဟုရေးသားခဲ့သည်</w:t>
      </w:r>
      <w:r w:rsidRPr="00E541CA">
        <w:rPr>
          <w:rStyle w:val="FootnoteReference"/>
          <w:i/>
        </w:rPr>
        <w:footnoteReference w:id="55"/>
      </w:r>
      <w:r w:rsidRPr="00E541CA">
        <w:t xml:space="preserve"> ။ ထပ်မံ၍ မဓေရှုကရေးသားသည်မှာ </w:t>
      </w:r>
      <w:r w:rsidRPr="00E541CA">
        <w:t xml:space="preserve">'ယေရှုသည် </w:t>
      </w:r>
      <w:r w:rsidRPr="00E541CA">
        <w:rPr>
          <w:i/>
        </w:rPr>
        <w:t xml:space="preserve">ယေရိခိုမြို့</w:t>
      </w:r>
      <w:r w:rsidRPr="00E541CA">
        <w:rPr>
          <w:i/>
        </w:rPr>
        <w:t xml:space="preserve">မှ </w:t>
      </w:r>
      <w:r w:rsidRPr="00E541CA">
        <w:rPr>
          <w:i/>
        </w:rPr>
        <w:t xml:space="preserve">ထွက်ခွာစဉ် </w:t>
      </w:r>
      <w:r w:rsidRPr="00E541CA">
        <w:rPr>
          <w:i/>
        </w:rPr>
        <w:t xml:space="preserve">လမ်းဘေး</w:t>
      </w:r>
      <w:r w:rsidRPr="00E541CA">
        <w:rPr>
          <w:i/>
        </w:rPr>
        <w:t xml:space="preserve">၌ မျက်စိမမြင်သူနှစ်ဦး ထိုင်နေကြသည်</w:t>
      </w:r>
      <w:r w:rsidRPr="00E541CA">
        <w:rPr>
          <w:i/>
        </w:rPr>
        <w:t xml:space="preserve">'</w:t>
      </w:r>
      <w:r w:rsidRPr="00E541CA">
        <w:rPr>
          <w:rStyle w:val="FootnoteReference"/>
          <w:i/>
        </w:rPr>
        <w:footnoteReference w:id="56"/>
      </w:r>
      <w:r w:rsidRPr="00E541CA">
        <w:t xml:space="preserve"> ; မာကုက မျက်မမြင်တစ်ဦးတည်းဖြစ်သူ </w:t>
      </w:r>
      <w:r w:rsidRPr="00E541CA">
        <w:rPr>
          <w:i/>
        </w:rPr>
        <w:t xml:space="preserve">ဘာတီမေယုစ်အကြောင်းကို</w:t>
      </w:r>
      <w:r w:rsidRPr="00E541CA">
        <w:t xml:space="preserve">သာ ရေးသားခဲ့သည်</w:t>
      </w:r>
      <w:r w:rsidRPr="00E541CA">
        <w:rPr>
          <w:rStyle w:val="FootnoteReference"/>
          <w:i/>
        </w:rPr>
        <w:footnoteReference w:id="57"/>
      </w:r>
      <w:r w:rsidRPr="00E541CA">
        <w:t xml:space="preserve"> ။ မာကုသည် မျက်မမြင်နှစ်ဦးအစား တစ်ဦးတည်းကိုသာ ရေးသားခြင်းဖြင့် မက်သယူးနှင့် ယုံကြည်ချက်ကွာခြားနေသလား? ထပ်မံ၍ မက်သယူးက ပြောသည်– </w:t>
      </w:r>
      <w:r w:rsidRPr="00E541CA">
        <w:rPr>
          <w:i/>
        </w:rPr>
        <w:t xml:space="preserve">ယေရှုသည် ဂေရေဆင်းနယ်မြေသို့ ရောက်လာသောအခါ မကောင်းဆိုးဝါးဝိညာဉ်ကပ်ခံထားသော လူနှစ်ဦးက သူ့ကို တွေ့ဆုံကြသည်</w:t>
      </w:r>
      <w:r w:rsidRPr="00E541CA">
        <w:rPr>
          <w:rStyle w:val="FootnoteReference"/>
          <w:i/>
        </w:rPr>
        <w:footnoteReference w:id="58"/>
      </w:r>
      <w:r w:rsidRPr="00E541CA">
        <w:t xml:space="preserve"> ; သို့သော် လုကာက </w:t>
      </w:r>
      <w:r w:rsidRPr="00E541CA">
        <w:rPr>
          <w:i/>
        </w:rPr>
        <w:t xml:space="preserve">မကောင်းဆိုးဝါးဝိညာဉ်ကပ်ခံထားသော လူတစ်ဦးတည်းအကြောင်းကိုသာ</w:t>
      </w:r>
      <w:r w:rsidRPr="00E541CA">
        <w:t xml:space="preserve"> ဖော်ပြသည်</w:t>
      </w:r>
      <w:r w:rsidRPr="00E541CA">
        <w:rPr>
          <w:rStyle w:val="FootnoteReference"/>
          <w:i/>
        </w:rPr>
        <w:footnoteReference w:id="59"/>
      </w:r>
      <w:r w:rsidRPr="00E541CA">
        <w:t xml:space="preserve"> ။ ထို့အပြင် သူတို့သည် ကောင်းမြတ်ခြင်းဟောကြားချက်များကို မတည်ငြိမ်စွာ မှတ်တမ်းတင်ထားကြသည်။ မက္ခေဦးတွင် ကောင်းမြတ်ခြင်းဟောကြားချက် ၉ ချက်ကို မှတ်တမ်းတင်ထားသည်</w:t>
      </w:r>
      <w:r w:rsidRPr="00E541CA">
        <w:rPr>
          <w:rStyle w:val="FootnoteReference"/>
        </w:rPr>
        <w:footnoteReference w:id="60"/>
      </w:r>
      <w:r w:rsidRPr="00E541CA">
        <w:t xml:space="preserve"> ၊ လုကာတွင်သာ ၄ ချက်ကို မှတ်တမ်းတင်ထားသည်</w:t>
      </w:r>
      <w:r w:rsidRPr="00E541CA">
        <w:rPr>
          <w:rStyle w:val="FootnoteReference"/>
        </w:rPr>
        <w:footnoteReference w:id="61"/>
      </w:r>
      <w:r w:rsidRPr="00E541CA">
        <w:t xml:space="preserve"> ။ လုကာသည် မက္ခေဦးရေးသားပြီးသားအတိုင်း မဟုတ်ဘဲ မတူညီစွာ ရေးသားခြင်းဖြင့် သူ့စိတ်ပြောင်းလဲသွားသလား? ထပ်မံ၍ ခရစ်နှင့်အတူ ချုပ်ခံထားသော ခိုးသမားနှစ်ဦးအကြောင်းတွင် မက်သေယုနှင့် မာကုက ခိုးသမားနှစ်ဦးလုံးက </w:t>
      </w:r>
      <w:r w:rsidRPr="00E541CA">
        <w:rPr>
          <w:i/>
        </w:rPr>
        <w:t xml:space="preserve">ခရစ်ကို ရိုင်းစိုင်းစွာ ပြစ်တင်ခဲ့ကြောင်း</w:t>
      </w:r>
      <w:r w:rsidRPr="00E541CA">
        <w:t xml:space="preserve"> ရေးသား</w:t>
      </w:r>
      <w:r w:rsidRPr="00E541CA">
        <w:t xml:space="preserve">ထားသော်လည်း လုကာက </w:t>
      </w:r>
      <w:r w:rsidRPr="00E541CA">
        <w:rPr>
          <w:i/>
        </w:rPr>
        <w:t xml:space="preserve">တစ်ဦးက ပြစ်တင်ခဲ့ပြီး တစ်ဦးကတော့ 'ဘုရားရှင်၊ သင်၏ နိုင်ငံတော်သို့ ရောက်ရှိသောအခါ ကျွန်ုပ်ကို မေ့မထားပါနှင့်' ဟု ဆုတောင်းခဲ့ကြောင်း </w:t>
      </w:r>
      <w:r w:rsidRPr="00E541CA">
        <w:t xml:space="preserve">ဆို</w:t>
      </w:r>
      <w:r w:rsidRPr="00E541CA">
        <w:rPr>
          <w:i/>
        </w:rPr>
        <w:t xml:space="preserve">သည်။ </w:t>
      </w:r>
      <w:r w:rsidRPr="00E541CA">
        <w:t xml:space="preserve">ထို့အပြင် ခရစ်တော်၏ သေမှအသက်ရှင်ထူထောင်ခြင်းနှင့်ပတ်သက်၍ မက်သေဝနှင့် မာကုက သေစေတူးမြေအနားရှိ မဲရ်ရ်ဆောင်သူများထံ တစ်ပါးတည်းသော ကောင်းကင်တမန်တစ်ပါးသာ ပေါ်ပေါက်ခဲ့ကြောင်း ရေးသားခဲ့ကြသော်လည်း လုကာနှင့် ယောဟန်က ကောင်းကင်တမန်နှစ်ပါး ပေါ်ပေါက်ခဲ့ကြောင်း ဖော်ပြထားသည်။ ထပ်မံ၍ လုကာက ထိုနတ်ဘုရားနှစ်ပါးအကြောင်းကို ပြောကြားရာ၌ "ကြည့်ပါ၊ </w:t>
      </w:r>
      <w:r w:rsidRPr="00E541CA">
        <w:rPr>
          <w:i/>
        </w:rPr>
        <w:t xml:space="preserve">တောက်ပသော အဝတ်ဆင်ထားသော လူနှစ်ဦးသည် သူတို့ရှေ့၌ </w:t>
      </w:r>
      <w:r w:rsidRPr="00E541CA">
        <w:t xml:space="preserve">ရပ်နေကြသည်"</w:t>
      </w:r>
      <w:r w:rsidRPr="00E541CA">
        <w:rPr>
          <w:rStyle w:val="FootnoteReference"/>
          <w:i/>
        </w:rPr>
        <w:footnoteReference w:id="62"/>
      </w:r>
      <w:r w:rsidRPr="00E541CA">
        <w:t xml:space="preserve"> ဟုဆိုသည်။ သို့သော် ယောဟန်က "</w:t>
      </w:r>
      <w:r w:rsidRPr="00E541CA">
        <w:rPr>
          <w:i/>
        </w:rPr>
        <w:t xml:space="preserve">ဖြူသော အဝတ်ဆင်ထားသော နတ်ဘုရားနှစ်ပါးသည် ထိုင်နေကြသည်၊ တစ်ပါးသည် ခေါင်းဘက်၌၊ တစ်ပါးသည် ခြေဘက်၌၊ ယေရှု၏ ကိုယ်ခန္ဓာထားရာ၌</w:t>
      </w:r>
      <w:r w:rsidRPr="00E541CA">
        <w:t xml:space="preserve">"</w:t>
      </w:r>
      <w:r w:rsidRPr="00E541CA">
        <w:rPr>
          <w:rStyle w:val="FootnoteReference"/>
          <w:i/>
        </w:rPr>
        <w:footnoteReference w:id="63"/>
      </w:r>
      <w:r w:rsidRPr="00E541CA">
        <w:t xml:space="preserve"> </w:t>
      </w:r>
      <w:r w:rsidRPr="00E541CA">
        <w:t xml:space="preserve">ဟုဆို</w:t>
      </w:r>
      <w:r w:rsidRPr="00E541CA">
        <w:t xml:space="preserve">သည်။ ဧဝံဂေလိစာတမ်းများတွင် တွေ့ရသော ဖော်ပြချက်များနှင့် အစီရင်ခံချက်များတွင် မျိုးစုံကွဲပြားချက်များ ရှိသော်လည်း၊ ဧဝံဂေလိရေးသားသူများ၏ ယုံကြည်ချက်မှာ တစ်ခုတည်းဖြစ်ပြီး မပြောင်းလဲပါ။</w:t>
      </w:r>
    </w:p>
    <w:p w:rsidRPr="00E541CA" w:rsidR="00E541CA" w:rsidP="00E541CA" w:rsidRDefault="00E541CA" w14:paraId="087D2779" w14:textId="12E57306">
      <w:pPr>
        <w:ind w:firstLine="720"/>
      </w:pPr>
      <w:r w:rsidRPr="00E541CA">
        <w:t xml:space="preserve">ဘရင်၏ ဆရာများသည် လိမ်လည်သူများဖြစ်၍ ခွေးကဲ့သို့ ခရစ်တော်ဘုရားကျောင်းအား ဆူညံကာ အသစ်ထွက်စာအုပ်များတွင် တချို့သော စာကြောင်းများကို ပြင်ဆင်ထားခြင်းကြောင့် ယုံကြည်ချက်ပြောင်းလဲသွားကြောင်း ဆိုကြသည်။ ထိုကဲ့သို့ ဆူညံခွေးများမှ သတိထားရန် သန့်ရှင်းသော သံတမန်တော်က </w:t>
      </w:r>
      <w:r w:rsidRPr="00E541CA">
        <w:rPr>
          <w:i/>
        </w:rPr>
        <w:t xml:space="preserve">'ခွေးများမှ သတိထားကြ</w:t>
      </w:r>
      <w:r w:rsidRPr="00E541CA">
        <w:t xml:space="preserve">' ဟု သတိပေးခဲ့သည်</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အခန်း ၁၄။ ဘုရားသခင်၏ ဆုတောင်းအပေါ်</w:t>
      </w:r>
      <w:bookmarkEnd w:id="18"/>
    </w:p>
    <w:p w:rsidRPr="00E541CA" w:rsidR="00E541CA" w:rsidP="00E541CA" w:rsidRDefault="00E541CA" w14:paraId="188EF1E5" w14:textId="3DCBC6A2">
      <w:pPr>
        <w:ind w:firstLine="720"/>
      </w:pPr>
      <w:r w:rsidRPr="00E541CA">
        <w:t xml:space="preserve">ထို့အပြင်၊ ထိုဒုက္ခသည်ဝိညာဉ်များသည် သန့်ရှင်းသော ဘုရားကျောင်းတော်အား မကောင်းစွာ ပြောဆိုကြသည်။ အကြောင်းမှာ ဘုရားရှင်၏ ဆုတောင်းတွင် 'ဘုရားသခင်၏ သားတော်' ဟု မဆိုဘဲ 'ကျွန်ုပ်တို့၏ ဘုရားသခင်' ဟု ဆိုကြသည်ဟု ထင်မြင်ကာ၊ ဘုရားသခင်၏ သားတော်၏ ဆုတောင်းကို ကျွန်ုပ်တို့က ပယ်ဖျက်ထားသလို ထင်ကြသည်။ အို မသိသူတို့ရေ၊ ဆုတောင်းတွင် ကျွန်ုပ်တို့က သူ့ကို ဘုရားသခင်ဟု ခေါ်ဆိုခြင်းက ဘုရားသခင်၏ သားတော်အား မည်သည့် ဂုဏ်သိက္ခာပျက်ခြင်းမျှ မဖြစ်စေပါဘူး။ ဘုရားသခင်၏သားကို ဘုရားဟု ခေါ်ဆိုခြင်း—ဒါက မကောင်းတာလား။ ဘယ်ခေါင်းစဉ်က ပိုကြီးမြတ်ပြီး ဂုဏ်ယူစရာကောင်းသလဲ၊ 'ဘုရားသခင်၏သား'လား၊ 'ဘုရား'လား။ အော်သော်ဒေါ့စ်ခရစ်ယာန်တိုင်းကို ဘုရားသခင်က ကိုယ်တိုင် ကျမ်းစာတွင် "</w:t>
      </w:r>
      <w:r w:rsidRPr="00E541CA">
        <w:rPr>
          <w:i/>
        </w:rPr>
        <w:t xml:space="preserve">ငါသည် သင်တို့ကို လက်ခံမည်၊ ငါသည် သင်တို့၏ အဖေဖြစ်မည်၊ သင်တို့သည် ငါ၏ သားသမီးများဖြစ်ကြလိမ့်မည်"</w:t>
      </w:r>
      <w:r w:rsidRPr="00E541CA">
        <w:t xml:space="preserve"> (</w:t>
      </w:r>
      <w:r w:rsidRPr="00E541CA">
        <w:rPr>
          <w:rStyle w:val="FootnoteReference"/>
          <w:i/>
        </w:rPr>
        <w:footnoteReference w:id="65"/>
      </w:r>
      <w:r w:rsidRPr="00E541CA">
        <w:t xml:space="preserve"> ) </w:t>
      </w:r>
      <w:r w:rsidRPr="00E541CA">
        <w:rPr>
          <w:i/>
        </w:rPr>
        <w:t xml:space="preserve">ဟု</w:t>
      </w:r>
      <w:r w:rsidRPr="00E541CA">
        <w:t xml:space="preserve"> ပြောထားသကဲ့သို့ ဘုရားသခင်၏ သားသမီးဟု ခေါ်ဆိုကြ</w:t>
      </w:r>
      <w:r w:rsidRPr="00E541CA">
        <w:t xml:space="preserve">သည်။ ထို့အပြင် သမ္မာကျမ်းတွင် သခင်ဂျွန် သီအိုလိုဂျီယန်က "</w:t>
      </w:r>
      <w:r w:rsidRPr="00E541CA">
        <w:rPr>
          <w:i/>
        </w:rPr>
        <w:t xml:space="preserve">သူ၏ နာမည်ကို ယုံကြည်သူတိုင်းအား ဘုရားသခင်၏ သားသမီးဖြစ်ခွင့်ကို သူက ပေးအပ်ခဲ့သည်" (</w:t>
      </w:r>
      <w:r w:rsidRPr="00E541CA">
        <w:rPr>
          <w:rStyle w:val="FootnoteReference"/>
          <w:i/>
        </w:rPr>
        <w:footnoteReference w:id="66"/>
      </w:r>
      <w:r w:rsidRPr="00E541CA">
        <w:t xml:space="preserve"> )</w:t>
      </w:r>
      <w:r w:rsidRPr="00E541CA">
        <w:rPr>
          <w:i/>
        </w:rPr>
        <w:t xml:space="preserve"> ဟု</w:t>
      </w:r>
      <w:r w:rsidRPr="00E541CA">
        <w:t xml:space="preserve"> ဆို</w:t>
      </w:r>
      <w:r w:rsidRPr="00E541CA">
        <w:t xml:space="preserve">သည်။ ထို့ကြောင့် ခရစ်ယာန်တိုင်းကို သဘာဝအားဖြင့်မဟုတ်ဘဲ ကျေးဇူးအားဖြင့် ဘုရားသခင်၏သားဟု ခေါ်ဆိုကြသည်။ ဇန်နဝါရီလ ၁ ရက်နေ့တွင် ဘုရားကျောင်းသီချင်းများ၌ စိန့်ဘေဆစ်ကြီးကိုလည်း ဘုရားသခင်၏သားဟု ခေါ်ဆိုထားပြီး၊ ဤသီချင်းတွင် "'ကျေးဇူးတော်အားဖြင့် ဘုရားသခင်၏ သားဖြစ်လာခြင်း၊ ဘုရားသခင်၏ ရေခေါ်ခြင်းဖြင့် ပြန်မွေးခြင်းအားဖြင့်'—ဒါပေမယ့် မည်သူမဆို ဘုရားဟု ခေါ်ဆိုနိုင်ပါသလား။ ကျွန်ုပ်တို့သည် ဘုရားသခင်၏ သားကို 'ဘုရား' ဟု ခေါ်ဆိုသောအခါ၌ သူ့ကို ကျွန်ုပ်တို့၏ ဆုတောင်းများမှ ဖယ်ရှားခြင်းမပြုဘဲ၊ ထိုဆုတောင်းများထဲ၌ ထားရှိကာ ပိုမိုမြင့်မြတ်၍ ဂုဏ်ယူစရာ 'ဘုရား' ဟု ခေါ်ဆိုခြင်းဖြစ်သည်။ ခရစ်တော်ကို ဘုရားသခင်၏သားဟု ခေါ်ဆိုသော်လည်း၊ သူသည် ဘုရားမဟုတ်ကြောင်း ငြင်းဆိုခဲ့သည့် အာရီယန်အယူမှားကို မကြားဖူးပါသလား။ အာရီယန်များက ဘုရားသခင်၏သားတော်သည် ဘုရားသခင်၏သားတော်သာဖြစ်ပြီး ဘုရားမဟုတ်ကြောင်း၊ ဖခင်နှင့်တန်းတူမဟုတ်ကြောင်း၊ တစ်သားတစ်ကိုယ်မဟုတ်ကြောင်း၊ တစ်ခုံတည်းမဟုတ်ကြောင်း၊ အနှစ်တစ်ခုတည်းမဟုတ်ကြောင်းနှင့် ဖန်တီးသူမဟုတ်ဘဲ ဖန်တီးခံရသူသာဖြစ်ကြောင်း ဆိုကြသည်။ သူတို့က သားတော်ကိုသာ 'ဘုရားသခင်၏သားတော်' ဟု ခေါ်ခြင်းအားဖြင့်သာ ဂုဏ်ပြုကြသော်လည်း 'ဘုရား' ဟု မခေါ်ကြပါ။ ဒီလိုနဲ့ အာရိယန်များက မကောင်းစွာ ပြောဆိုခဲ့ကြသည်။ ဘိုးဘိုးကြီးများက အမှုကို ဆန်းစစ်ပြီးနောက် သမ္မာတရားကျင့်သူများအား ဘုရားသခင်၏သားကို 'ဘုရား' ဟု ခေါ်ရန် အမိန့်ပြု၍ "ကျွန်ုပ်တို့၏ဘုရားသခင်ဖြစ်တော်မူသော သခင် ယေရှုခရစ်၊ ကျွန်ုပ်တို့အား ကရုဏာပြုပါစေ" ဟု ဆိုခဲ့ကြသည်။ ဆုတောင်းတွင် ဘုရားသခင်၏သားကို 'ဘုရား' ဟု ခေါ်ဆိုသောအခါ၊ အော်သော်ဒေါက်စ် ယုံကြည်ချက်အရ ဘုရားသခင်၏သားသည် ဘုရားတစ်ပါးဖြစ်ကြောင်း ကျွန်ုပ်တို့ ဝန်ခံကြသည်။ သို့သော် ခွဲထွက်သူများသည် ဘုရားသခင်၏သားကို 'ဘုရား' ဟု ခေါ်ရန် မလိုချင်၍ ကျိန်ဆဲခံရသော အာရီယန်များကို ကူညီနေကြသည်။ သို့သော် အဟောင်းစာအုပ်များတွင်ပါ 'ဘုရားရှင် ယေရှုခရစ်၊ ကျွန်ုပ်တို့၏ ဘုရားသခင်' ဟု မရေးထားပါသလား။ ဘရန်နျန်၊ သင်က ဆိုလိုသော "ဟောင်းစာအုပ်" ဆိုသည်မှာ ကမ္ဘာနှစ် ၇၁၅၂ တွင် သန့်ရှင်းတော်မူသော မင်းကြီးနှင့် မဟာမင်းသား မိုက်ကယ် ဖီအိုဒိုရိုဗစ်၏ အုပ်ချုပ်မှုကာလနှင့် မော့စကိုမြို့ ပထမပထဝီပေထရီယာခရစ် ကီရီလ် ဂျိုးဇက်၏ ပေထဝီခရစ်ကာလအတွင်း မော့စကိုတွင် ပုံနှိပ်ထုတ်ဝေခဲ့သည့် စာအုပ်ကို မရည်ညွှန်းပါသလား။ ထိုစာအုပ်၏ နောက်ဆုံးတွင် Jesus ဆုတောင်း၏ ရှင်းလင်းချက်တစ်ခု ပါရှိပြီး၊ folio 552 ၏ နောက်ဘက်မှ စတင်ကာ </w:t>
      </w:r>
      <w:r w:rsidRPr="00E541CA">
        <w:t xml:space="preserve">folio 556 ၏ </w:t>
      </w:r>
      <w:r w:rsidRPr="00E541CA">
        <w:t xml:space="preserve">အဆုံးအထိ ဆက်လက်ပါရှိသည်</w:t>
      </w:r>
      <w:r w:rsidRPr="00E541CA">
        <w:lastRenderedPageBreak/>
      </w:r>
      <w:r w:rsidRPr="00E541CA">
        <w:t xml:space="preserve"> ။ ထိုရှင်းလင်းချက်တွင် Jesus ဆုတောင်းကို မည်သို့ ဖော်ပြထားသည်ကို ကြည့်ပါ၊ 'ဘုရားသခင် ယေရှုခရစ်တော်၊ ကျွန်ုပ်တို့၏ ဘုရားသခင်' ဟု မဟုတ်ပါသလား။ အဲဒီလိုဆိုရင် အဟောင်းစာအုပ်တွေကို ကပ်လျက်ရှိနေရင်း 'ဘုရားသခင် ယေရှုခရစ်၊ ကျွန်ုပ်တို့၏ ဘုရားသခင်' ဟု ပြောရန် သင်ကြားပေးသော အဟောင်းစာအုပ်ကို ဘာကြောင့် မလိုက်နာကြတာလဲ။ ဟေ့ မင်းရဲ့ မိုက်မဲခြင်းနဲ့ တင်းမာခြင်း! သို့သော် ကျွန်ုပ်၏ ခရစ်ယာန်ဧရိယာတွင်လည်း 'ဘုရားသခင် ယေရှုခရစ်၊ ဘုရားသခင်၏ သားတော်၊ ကျွန်ုပ်တို့အား ကရုဏာပြုပါစေ!' ဆုတောင်းကို အသုံးပြုခြင်းကို မတားမြစ်ပါ။ သို့သော် မည်သူမျှ စိတ်ထဲတွင် ကျိန်ဆဲခံထားရသော အာရီယန် မမှန်ကန်သော သဘောတရားကို မထည့်ထားရမည်သာ ဖြစ်သည်။ သို့သော် ဆန္ဒရှိသူများအတွက် ဘုရားသခင်၏သားနှင့် ဘုရားသခင် ဟူသော ခေါင်းစဉ်နှစ်ခုလုံးကို ပေါင်းစပ်၍ "ဘုရားသခင်ယေရှုခရစ်၊ ဘုရားသခင်၏သား၊ ကျွန်ုပ်တို့၏ဘုရားသခင်၊ ကျွန်ုပ်တို့အား သနားကြဉ်းပါစေ" ဟု ဆုတောင်းခွင့်ရှိသည်။</w:t>
      </w:r>
    </w:p>
    <w:p w:rsidRPr="00E541CA" w:rsidR="00E541CA" w:rsidP="00E541CA" w:rsidRDefault="00E541CA" w14:paraId="70EAED64" w14:textId="349FA916">
      <w:pPr>
        <w:ind w:firstLine="720"/>
      </w:pPr>
      <w:r w:rsidRPr="00E541CA">
        <w:t xml:space="preserve">ယေရှုသည် ဘုရားသခင်၏သားဖြစ်သော်လည်း သူကလည်း ဘုရားဟု ခေါ်ဆိုသော ထိုဆုတောင်းအတွက် သက်သေတစ်ခုအဖြစ် ဂျေရုဆလင်မြို့၏ သမ္မတကြီး အလွန်သန့်ရှင်းသော ဆိုဖရွနီယပ်၏ 'လီမိုနာ' ကိုလည်း ဤနေရာ၌ ကိုးကားပါစို့။ ဆိုဖရိုနီယပ်၏ စာအုပ်၊ အခန်း ၅၁ တွင် အနောက်အနွယ် Patriarch Ephrem </w:t>
      </w:r>
      <w:r w:rsidRPr="00E541CA">
        <w:t xml:space="preserve">(</w:t>
      </w:r>
      <w:r w:rsidRPr="00E541CA">
        <w:rPr>
          <w:rStyle w:val="FootnoteReference"/>
        </w:rPr>
        <w:footnoteReference w:id="67"/>
      </w:r>
      <w:r w:rsidRPr="00E541CA">
        <w:t xml:space="preserve"> ) သည် အယူမှား stylite တစ်ဦးအား ယုံကြည်စေရန် မိမိ၏ omophorion ကို မီးထဲသို့ ပစ်ကာ "ဘုရားသခင်ဖြစ်တော်မူသော ယေရှုခရစ်ဘုရား၊ ကျွန်ုပ်တို့၏ ဘုရားသခင်" ဟု ဆုတောင်းခဲ့ကြောင်း</w:t>
      </w:r>
      <w:r w:rsidRPr="00E541CA">
        <w:t xml:space="preserve"> ရေးသားထား</w:t>
      </w:r>
      <w:r w:rsidRPr="00E541CA">
        <w:t xml:space="preserve">သည်။ ဌာန ၄၄ တွင် </w:t>
      </w:r>
      <w:r w:rsidRPr="00E541CA">
        <w:t xml:space="preserve">အချို့သော အကြီးသူတစ်ဦးသည် မိမိ၏ ဂရုမစိုက်သော သင်တန်းသား သေဆုံးသွားသူအတွက် ဆုတောင်း၍ "ဘုရားသခင် ယေရှုခရစ်၊ ကျွန်ုပ်တို့၏ အမှန်တကယ် ဘုရားသခင်၊ ကျွန်ုပ်၏ ညီ၏ ဝိညာဉ်၏ အခြေအနေကို ဖော်ပြပေးပါ" ဟု ဆုတောင်းခဲ့သည်။ အခန်း ၁၅၅ တွင် အဘား ဂျော်ဒန်သည် လူငယ်တစ်ဦးအား ဆာရာဆင်သုံးဦးက ဖမ်းဆီးထားသည်ကို မြင်ပြီး ထိုလူငယ်ကို ပြန်လွတ်ရန် ငွေပေးချေလိုသော်လည်း သူတို့က မလက်ခံဘဲ "ကျွန်ုပ်တို့သည် သူ့ကို ကျွန်ုပ်တို့၏ ဘုန်းကြီးထံသို့ အလှူအဖြစ် ပေးမည်ဟု ကတိပြုထားပါသည်" ဟု ပြောကြားခဲ့သည်။ ထိုအခါ အကြီးသူသည် မြေပြင်ပေါ်တွင် ခြေချောင်းထောက်ကာ ဘုရားသခင်ထံ ဆုတောင်း၍ "ဘုရားသခင် ယေရှုခရစ်၊ ကျွန်ုပ်တို့၏ ဘုရားသခင်၊ ဤဘုရားမဲ့ တောသားများထံမှ သင့်ကျွန်ုပ်ကို ကယ်တင်ပါ" ဟု ဆုတောင်းသည်။ ချက်ချင်း သုံးဦးစလုံး စိတ်ဆိုးကာ ဓားများကို ဆွဲထုတ်၍ တစ်ဦးချင်းစီကို သတ်ဖြတ်ကြသည်။ လူငယ်သည် လွတ်မြောက်ပြီးနောက် အကြီးသူနောက်ကို လိုက်ခဲ့သည်။</w:t>
      </w:r>
    </w:p>
    <w:p w:rsidRPr="00E541CA" w:rsidR="00E541CA" w:rsidP="00E541CA" w:rsidRDefault="00E541CA" w14:paraId="4F9224EE" w14:textId="2C9CEA92">
      <w:pPr>
        <w:ind w:firstLine="720"/>
      </w:pPr>
      <w:r w:rsidRPr="00E541CA">
        <w:t xml:space="preserve">ရှေးခေတ်ကတည်းက သန့်ရှင်းသော ဖခင်ကြီးများသည် ယေရှုဆုတောင်းတွင် </w:t>
      </w:r>
      <w:r w:rsidRPr="00E541CA">
        <w:rPr>
          <w:i/>
        </w:rPr>
        <w:t xml:space="preserve">'ကျွန်ုပ်တို့၏ ဘုရားသခင်' ဟု </w:t>
      </w:r>
      <w:r w:rsidRPr="00E541CA">
        <w:t xml:space="preserve">ဆိုကြသည်မှာ</w:t>
      </w:r>
      <w:r w:rsidRPr="00E541CA">
        <w:t xml:space="preserve"> လူသိများပါ</w:t>
      </w:r>
      <w:r w:rsidRPr="00E541CA">
        <w:t xml:space="preserve">သည်။ ထို့ကြောင့် ဘုရားကျောင်းတော်၏ ရန်သူတို့ရေ၊ ကျွန်ုပ်တို့သည် ဘုရားသခင်၏ သားတော်ကို 'ဘုရားသခင်' ဟု ခေါ်ဆိုသည်ဆိုပြီး ယေရှုဆုတောင်းကြောင့် ကျွန်ုပ်တို့ကို ဆန့်ကျင်ကာ ဒေါသထွက်နေကြသည်ဆိုပါက၊ သင်တို့က ဘာကြောင့် ဒေါသထွက်နေကြသနည်း။ ကျွန်ုပ်တို့ကို မဆူပူပါနှင့်၊ ရှေးခေတ် သန့်ရှင်းသူများအား ဆူပူပါ၊ သင်တို့သည် မရှက်မကြောက်ဘဲ ဘုရားသခင်၏ အမျက်တော်ကို မကြောက်လန့်ကြလျှင်၊ သူတို့အား ဆန့်ကျင်ပြောဆိုကြပါ၊ သူတို့က ဤသို့ ဆုတောင်းခဲ့ကြသည်—'ဘုရားသခင် ယေရှုခရစ်၊ ကျွန်ုပ်တို့၏ ဘုရားသခင်!'</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အခန်း ၁၅။ ယေရှုနာမည်အပေါ်</w:t>
      </w:r>
      <w:bookmarkEnd w:id="19"/>
    </w:p>
    <w:p w:rsidRPr="00E541CA" w:rsidR="00E541CA" w:rsidP="00E541CA" w:rsidRDefault="00E541CA" w14:paraId="5EA1E728" w14:textId="096ECD91">
      <w:pPr>
        <w:ind w:firstLine="720"/>
      </w:pPr>
      <w:r w:rsidRPr="00E541CA">
        <w:t xml:space="preserve">ခွဲထွက်သူများကလည်း ကျွန်ုပ်တို့ကို မုန်းတီးကာ၊ ကယ်တင်သူ၏ နာမည်ကို 'і҆s҃' မဟုတ်ဘဲ </w:t>
      </w:r>
      <w:r w:rsidRPr="00E541CA">
        <w:t xml:space="preserve">'і҆i҃s' ဟု ပြောင်းလဲရေးသားထားသည်</w:t>
      </w:r>
      <w:r w:rsidRPr="00E541CA">
        <w:t xml:space="preserve">ဟု </w:t>
      </w:r>
      <w:r w:rsidRPr="00E541CA">
        <w:t xml:space="preserve">ဆိုကြပြီး၊ ထိုအလွန်သန့်ရှင်းသော 'і҆i҃s' နာမည်ကို မုန်းတီးကြသည်၊ နှင့် ခရစ်တော်၏ ပုံတုကိုလည်း ထိုအတိုင်း ဆန့်ကျင်ကြသည်။ ပုံပေါ်တွင် 'i҆i҃s' ဟုရေးထားသည်ကို မြင်လျှင် ပူဇော်ခြင်းမပြုဘဲ "ဒီမှာလည်း </w:t>
      </w:r>
      <w:r w:rsidRPr="00E541CA">
        <w:t xml:space="preserve">i҆sꙋ̀s</w:t>
      </w:r>
      <w:r w:rsidRPr="00E541CA">
        <w:t xml:space="preserve"> ပါပဲ" ဟု ပြောကာ ကျွန်ုပ်တို့အား ရိုင်းစိုင်းစွာ ပြောဆိုကြ</w:t>
      </w:r>
      <w:r w:rsidRPr="00E541CA">
        <w:rPr>
          <w:i/>
        </w:rPr>
        <w:t xml:space="preserve">သည်။ </w:t>
      </w:r>
      <w:r w:rsidRPr="00E541CA">
        <w:t xml:space="preserve">ထိုကြောင့် ဤခွဲထွက်သူများသည် အလွန်သန့်ရှင်းသော 'i҆i҃s' ဟုခေါ်သော နာမည်ကို 'in </w:t>
      </w:r>
      <w:r w:rsidRPr="00E541CA">
        <w:t xml:space="preserve">i҆sꙋ̀s'</w:t>
      </w:r>
      <w:r w:rsidRPr="00E541CA">
        <w:t xml:space="preserve"> ဟု မကောင်းစွာ အဓိပ္ပာယ်ဖော်ဆိုကြ</w:t>
      </w:r>
      <w:r w:rsidRPr="00E541CA">
        <w:t xml:space="preserve">သည်။ ကျွန်ုပ်တို့ကို ငြင်းဆန်လိုသကဲ့သို့ သူတို့က ဆိုကြသည်၊ "မောရှေ၏ ဥပဒေအရ ခရစ်တော်</w:t>
      </w:r>
      <w:r w:rsidRPr="00E541CA">
        <w:rPr>
          <w:i/>
        </w:rPr>
        <w:t xml:space="preserve">ကို</w:t>
      </w:r>
      <w:r w:rsidRPr="00E541CA">
        <w:t xml:space="preserve"> ရှစ်ရက်မြောက်နေ့တွင် ဖြတ်တောက်ပြီးနောက်၊ </w:t>
      </w:r>
      <w:r w:rsidRPr="00E541CA">
        <w:rPr>
          <w:i/>
        </w:rPr>
        <w:t xml:space="preserve">မွေးမီက ကောင်းကင်သံတော်မှ ပေးထားသော</w:t>
      </w:r>
      <w:r w:rsidRPr="00E541CA">
        <w:t xml:space="preserve"> 'i҆s҃' ဟု</w:t>
      </w:r>
      <w:r w:rsidRPr="00E541CA">
        <w:rPr>
          <w:i/>
        </w:rPr>
        <w:t xml:space="preserve"> အမည်ပေးခဲ့သည်</w:t>
      </w:r>
      <w:r w:rsidRPr="00E541CA">
        <w:rPr>
          <w:i/>
        </w:rPr>
        <w:t xml:space="preserve">"</w:t>
      </w:r>
      <w:r w:rsidRPr="00E541CA">
        <w:rPr>
          <w:rStyle w:val="FootnoteReference"/>
          <w:i/>
        </w:rPr>
        <w:footnoteReference w:id="68"/>
      </w:r>
      <w:r w:rsidRPr="00E541CA">
        <w:t xml:space="preserve"> ။ ကောင်းကင်သံသည် ဘုရားသခင်၏သားအား မွေးဖွားမတိုင်မီ အမည်တစ်ခုပေးခဲ့သော်လည်း၊ သူတို့က ထိုအမည်ကို မသုံးဘဲ 'i҆i҃s' ဟုခေါ်သော အမည်အသစ်တစ်ခုကို ပေးခဲ့ကြပြီး၊ ထိုကြောင့် 'in </w:t>
      </w:r>
      <w:r w:rsidRPr="00E541CA">
        <w:t xml:space="preserve">i҆sꙋ̀s'</w:t>
      </w:r>
      <w:r w:rsidRPr="00E541CA">
        <w:t xml:space="preserve"> ဆိုသော အသုံးအနှုန်းသည် သူတို့အတွင်းတွင် ပေါ်ပေါက်လာခဲ့</w:t>
      </w:r>
      <w:r w:rsidRPr="00E541CA">
        <w:t xml:space="preserve">သည်။</w:t>
      </w:r>
    </w:p>
    <w:p w:rsidRPr="00E541CA" w:rsidR="00E541CA" w:rsidP="00E541CA" w:rsidRDefault="00E541CA" w14:paraId="2304C7B9" w14:textId="55C3A5A3">
      <w:pPr>
        <w:ind w:firstLine="720"/>
      </w:pPr>
      <w:r w:rsidRPr="00E541CA">
        <w:t xml:space="preserve">ကျွန်ုပ်တို့သည် ၎င်းတို့၏ အတွေးအခေါ်မှားယွင်းမှုကို ဖော်ထုတ်ကာ မေးမြန်းမည်—အို မသိနားမလည်သော 'ပညာရှင်များ'နှင့် ဘုရားမဲ့စကားပြောသူများ၊ ပြောပြပါဦး! ကောင်းကင်သံသည် အလွန်သန့်ရှင်းသော မိန်းမငယ်အား ဘုရားသခင်၏ သားတော်မွေးဖွားမည့်အကြောင်း ကြေညာသောအခါ၊ ဘယ်ဘာသာစကားဖြင့်၊ ဘယ်စကားဖြင့် ပြောခဲ့သနည်း—ရုရှားဘာသာဖြင့်လား၊ ဒါမှမဟုတ် အခြားဘာသာစကားဖြင့်လား? ကယ်တင်သူကို ဘယ်ဘာသာစကားဖြင့် အမည်ပေးခဲ့သနည်း—ရုရှားဘာသာဖြင့်လား၊ ဒါမှမဟုတ် အခြားဘာသာစကားဖြင့်လား? ကောင်းကင်သံတော်ရှင်သည် အလွန်သန့်ရှင်းသော မယ်တော်အား ရုရှားဘာသာဖြင့် ပြောဆိုခဲ့ပါက သင်တို့၏ </w:t>
      </w:r>
      <w:r w:rsidRPr="00E541CA">
        <w:t xml:space="preserve">'Iesus' ဟု</w:t>
      </w:r>
      <w:r w:rsidRPr="00E541CA">
        <w:t xml:space="preserve"> ဘုရားသခင်၏သားတော်ကို အမည်ပေးခဲ့သည်ဆိုသော အဆိုမှာ မှန်ကန်မည်။ </w:t>
      </w:r>
      <w:r w:rsidRPr="00E541CA">
        <w:t xml:space="preserve">သို့သော် ကောင်းကင်သံတော်ရှင်သည် ရုရှားဘာသာမဟုတ်သော ဘာသာဖြင့် ပြောဆိုခဲ့ပါက သင်တို့သည် မုသားပြောသူများအဖြစ် တွေ့ရှိခံရမည်။</w:t>
      </w:r>
    </w:p>
    <w:p w:rsidRPr="00E541CA" w:rsidR="00E541CA" w:rsidP="00E541CA" w:rsidRDefault="00E541CA" w14:paraId="66DB515A" w14:textId="7DF0F154">
      <w:pPr>
        <w:ind w:firstLine="720"/>
      </w:pPr>
      <w:r w:rsidRPr="00E541CA">
        <w:t xml:space="preserve">သင်တို့၏ မျက်မမြင်သော စိတ်များကို ဖွင့်၍ ကိုယ်တိုင် ကြည့်ကြပါ၊ ဘုရားသခင်၏ အလွန်သန့်ရှင်းဆုံး မယ်တော်မိခင်သည် မည်သည့် လူမျိုးနှင့် ဘာသာစကားကို သုံးသူဖြစ်သနည်း၊ မည်သည့်ဒေသ၌ နေထိုင်ခဲ့သနည်း၊ သတင်းကြားပွဲတွင် ကောင်းကင်သံသည် မည်ဘာသာစကားဖြင့် သူမအား ပြောကြားခဲ့သနည်း။ သူမသည် ယူဒေယ့်မျိုးနွယ်၊ ယူဒေယ့်ဘာသာစကားပြောသူ မိန်းကလေးတစ်ဦးဖြစ်ပြီး ရုရှားမဟုတ်ပါ၊ ယူဒေယ့်ပြည်၌ နေထိုင်ခဲ့ပြီး ကောင်းကင်သံသည် သူမအား ဟေဘရူးဘာသာဖြင့်သာ ပြောဆိုခဲ့သည်၊ ရုရှားဘာသာဖြင့် မဟုတ်ပါ။</w:t>
      </w:r>
    </w:p>
    <w:p w:rsidRPr="00E541CA" w:rsidR="00E541CA" w:rsidP="00E541CA" w:rsidRDefault="00E541CA" w14:paraId="5053F84D" w14:textId="29D98B12">
      <w:pPr>
        <w:ind w:firstLine="720"/>
      </w:pPr>
      <w:r w:rsidRPr="00E541CA">
        <w:t xml:space="preserve">ဤနေရာတွင် ထပ်မံ၍ မေးမြန်းပါသည်။ ဂရိဓလေ့အရ ခေါင်းစဉ်အောက်တွင် 'і҆с҃' ဟု အတိုကောက်ရေးသားပြီး </w:t>
      </w:r>
      <w:r w:rsidRPr="00E541CA">
        <w:rPr>
          <w:i/>
        </w:rPr>
        <w:t xml:space="preserve">'Jesus'</w:t>
      </w:r>
      <w:r w:rsidRPr="00E541CA">
        <w:t xml:space="preserve"> ဟု ဖတ်ဆိုသော အလွန်သန့်ရှင်းမြတ်သော နာမည်ကို</w:t>
      </w:r>
      <w:r w:rsidRPr="00E541CA">
        <w:t xml:space="preserve"> ဟေဘရူးဘာသာဖြင့် မည်သို့ ဖတ်ဆိုသနည်း။ သိပါက ပြောပြပါ။ သို့သော် သင်တို့ မသိကြသဖြင့် မပြောနိုင်ကြောင်း ကျွန်ုပ်တို့ သိပြီးဖြစ်ပါသည်။ ထို့ကြောင့် မသိသူတို့ရေ၊ သတိထား၍ နားလည်ကြပါ၊ နားလည်နိုင်ပါက။</w:t>
      </w:r>
    </w:p>
    <w:p w:rsidRPr="00E541CA" w:rsidR="00E541CA" w:rsidP="00E541CA" w:rsidRDefault="00E541CA" w14:paraId="6B15F87C" w14:textId="44EAA5D5">
      <w:pPr>
        <w:ind w:firstLine="720"/>
      </w:pPr>
      <w:r w:rsidRPr="00E541CA">
        <w:t xml:space="preserve">ဟေဘရူးဘာသာကျွမ်းကျင်သူများက ကယ်တင်သူ၏ နာမည်ကို ယူဒေးပြည်နယ်များ၏ ဓလေ့ထုံးစံအလိုက် မတူညီစွာ အသံထွက်ခဲ့ကြောင်း ဆိုကြသည်။</w:t>
      </w:r>
    </w:p>
    <w:p w:rsidRPr="00E541CA" w:rsidR="00E541CA" w:rsidP="00E541CA" w:rsidRDefault="00E541CA" w14:paraId="1183E0F4" w14:textId="0B5999EE">
      <w:pPr>
        <w:ind w:firstLine="720"/>
      </w:pPr>
      <w:r w:rsidRPr="00E541CA">
        <w:t xml:space="preserve">တချို့နေရာများတွင် သူတို့က သူ့ကို IOSVA ဟု ခေါ်ကြသည်။</w:t>
      </w:r>
    </w:p>
    <w:p w:rsidRPr="00E541CA" w:rsidR="00E541CA" w:rsidP="00E541CA" w:rsidRDefault="00E541CA" w14:paraId="605A4D4C" w14:textId="0354449D">
      <w:pPr>
        <w:ind w:firstLine="720"/>
      </w:pPr>
      <w:r w:rsidRPr="00E541CA">
        <w:lastRenderedPageBreak/>
      </w:r>
      <w:r w:rsidRPr="00E541CA">
        <w:t xml:space="preserve">တချို့က – – – IESVA.</w:t>
      </w:r>
    </w:p>
    <w:p w:rsidRPr="00E541CA" w:rsidR="00E541CA" w:rsidP="00E541CA" w:rsidRDefault="00E541CA" w14:paraId="67EF6181" w14:textId="657C712C">
      <w:pPr>
        <w:ind w:firstLine="720"/>
      </w:pPr>
      <w:r w:rsidRPr="00E541CA">
        <w:t xml:space="preserve">တချို့ – – – IESKVA.</w:t>
      </w:r>
    </w:p>
    <w:p w:rsidRPr="00E541CA" w:rsidR="00E541CA" w:rsidP="00E541CA" w:rsidRDefault="00E541CA" w14:paraId="31693339" w14:textId="2BDED512">
      <w:pPr>
        <w:ind w:firstLine="720"/>
      </w:pPr>
      <w:r w:rsidRPr="00E541CA">
        <w:t xml:space="preserve">တချို့ – – – IESKVA.</w:t>
      </w:r>
    </w:p>
    <w:p w:rsidRPr="00E541CA" w:rsidR="00E541CA" w:rsidP="00E541CA" w:rsidRDefault="00E541CA" w14:paraId="1AB1C299" w14:textId="30833881">
      <w:pPr>
        <w:ind w:firstLine="720"/>
        <w:rPr>
          <w:i/>
        </w:rPr>
      </w:pPr>
      <w:r w:rsidRPr="00E541CA">
        <w:t xml:space="preserve">သို့သော် ဤအမည်များအားလုံးသည် တစ်ခုတည်းသော အဓိပ္ပါယ်ရှိပြီး </w:t>
      </w:r>
      <w:r w:rsidRPr="00E541CA">
        <w:rPr>
          <w:i/>
        </w:rPr>
        <w:t xml:space="preserve">ကယ်တင်သူဟု</w:t>
      </w:r>
      <w:r w:rsidRPr="00E541CA">
        <w:t xml:space="preserve"> ခေါ်ဆို</w:t>
      </w:r>
      <w:r w:rsidRPr="00E541CA">
        <w:rPr>
          <w:i/>
        </w:rPr>
        <w:t xml:space="preserve">သည်။</w:t>
      </w:r>
    </w:p>
    <w:p w:rsidRPr="00E541CA" w:rsidR="00E541CA" w:rsidP="00E541CA" w:rsidRDefault="00E541CA" w14:paraId="7D086DAE" w14:textId="35C80EC6">
      <w:pPr>
        <w:ind w:firstLine="720"/>
      </w:pPr>
      <w:r w:rsidRPr="00E541CA">
        <w:t xml:space="preserve">ကျွန်ုပ်တို့ အထူးသဖြင့် လိုက်နာသင့်သော သန့်ရှင်းကြီး ဗာဆီလီက သူ၏ သဒ္ဒါကျမ်းတွင် 'i҆i҃s' ဟု ခေါ်သော အမည်သည် ဟေဘရူးစကားလုံး </w:t>
      </w:r>
      <w:r w:rsidRPr="00E541CA">
        <w:rPr>
          <w:i/>
        </w:rPr>
        <w:t xml:space="preserve">'Yeshua'</w:t>
      </w:r>
      <w:r w:rsidRPr="00E541CA">
        <w:t xml:space="preserve"> မှ ဆင်းသက်လာပြီး </w:t>
      </w:r>
      <w:r w:rsidRPr="00E541CA">
        <w:t xml:space="preserve">ကယ်တင်ခြင်းကို ဆိုလိုကြောင်း </w:t>
      </w:r>
      <w:r w:rsidRPr="00E541CA">
        <w:t xml:space="preserve">ဖော်ပြထား</w:t>
      </w:r>
      <w:r w:rsidRPr="00E541CA">
        <w:t xml:space="preserve">သည်။ သို့သော် ကျွန်ုပ် ယုံကြည်သည် (ဘေစင်ကဆိုသည်) ဤအမည်သည် </w:t>
      </w:r>
      <w:r w:rsidRPr="00E541CA">
        <w:t xml:space="preserve">'ΙΑὨ' (</w:t>
      </w:r>
      <w:r w:rsidRPr="00E541CA">
        <w:rPr>
          <w:i/>
        </w:rPr>
        <w:t xml:space="preserve">အဓိပ္ပါယ် 'လုံးဝ') </w:t>
      </w:r>
      <w:r w:rsidRPr="00E541CA">
        <w:t xml:space="preserve">မှ ဆင်းသက်လာပြီး </w:t>
      </w:r>
      <w:r w:rsidRPr="00E541CA">
        <w:t xml:space="preserve">အနာဂတ်ကာလပုံစံ 'ΙΑΣΩ</w:t>
      </w:r>
      <w:r w:rsidRPr="00E541CA">
        <w:rPr>
          <w:i/>
        </w:rPr>
        <w:t xml:space="preserve">' ဖြစ်၍ </w:t>
      </w:r>
      <w:r w:rsidRPr="00E541CA">
        <w:t xml:space="preserve">ထို့ကြောင့် </w:t>
      </w:r>
      <w:r w:rsidRPr="00E541CA">
        <w:rPr>
          <w:i/>
        </w:rPr>
        <w:t xml:space="preserve">'Jesus'</w:t>
      </w:r>
      <w:r w:rsidRPr="00E541CA">
        <w:t xml:space="preserve"> ဟုခေါ်ကြောင်း။ ဤအထိ ဘေစင်၏ဆိုချက်ဖြစ်သည်။ ဘေဆစ်၏ သဒ္ဒါကျမ်းကို သူ၏ လက်ရာများ၏ တတိယတွဲ (၁၆၃၈ ခုနှစ် AD တွင် ပဲရစ်မြို့၌ ဂရိ-ရောမ ဘာသာဖြင့် ထုတ်ဝေ၊ စာမျက်နှာ ၅၉၅) တွင် တွေ့နိုင်</w:t>
      </w:r>
      <w:r w:rsidRPr="00E541CA">
        <w:rPr>
          <w:i/>
        </w:rPr>
        <w:t xml:space="preserve">သည်။</w:t>
      </w:r>
      <w:r w:rsidRPr="00E541CA">
        <w:t xml:space="preserve"> </w:t>
      </w:r>
      <w:r w:rsidRPr="00E541CA">
        <w:rPr>
          <w:i/>
        </w:rPr>
        <w:t xml:space="preserve">'Jesus'</w:t>
      </w:r>
      <w:r w:rsidRPr="00E541CA">
        <w:t xml:space="preserve"> ဟူသော အမည်ကို ဟေဘရူးဘာသာမှ </w:t>
      </w:r>
      <w:r w:rsidRPr="00E541CA">
        <w:rPr>
          <w:i/>
        </w:rPr>
        <w:t xml:space="preserve">'ကယ်တင်သူ'</w:t>
      </w:r>
      <w:r w:rsidRPr="00E541CA">
        <w:t xml:space="preserve"> ဟု၊ ဂရိဘာသာမှ </w:t>
      </w:r>
      <w:r w:rsidRPr="00E541CA">
        <w:rPr>
          <w:i/>
        </w:rPr>
        <w:t xml:space="preserve">'ကုသသူ'</w:t>
      </w:r>
      <w:r w:rsidRPr="00E541CA">
        <w:t xml:space="preserve"> ဟု</w:t>
      </w:r>
      <w:r w:rsidRPr="00E541CA">
        <w:t xml:space="preserve"> အဓိပ္ပာယ်ဖော်</w:t>
      </w:r>
      <w:r w:rsidRPr="00E541CA">
        <w:rPr>
          <w:i/>
        </w:rPr>
        <w:t xml:space="preserve">သည်။</w:t>
      </w:r>
      <w:r w:rsidRPr="00E541CA">
        <w:t xml:space="preserve"> ဤအကြောင်းကို အလက်ဇန်ဒရီယားမြို့၏ သမ္မတကြီး စိန့်အာသာနာဆီယပ်၏ အပိုလီနာရီစ်ဆန့်ကျင်ရေး စာတမ်း(၄)တွင်လည်း တွေ့ရပြီး၊ ထိုစာတမ်း၌ သူက ဆိုသည်မှာ – "</w:t>
      </w:r>
      <w:r w:rsidRPr="00E541CA">
        <w:rPr>
          <w:i/>
        </w:rPr>
        <w:t xml:space="preserve">ယေရှု</w:t>
      </w:r>
      <w:r w:rsidRPr="00E541CA">
        <w:t xml:space="preserve">ကို </w:t>
      </w:r>
      <w:r w:rsidRPr="00E541CA">
        <w:rPr>
          <w:i/>
        </w:rPr>
        <w:t xml:space="preserve">'Iasato'</w:t>
      </w:r>
      <w:r w:rsidRPr="00E541CA">
        <w:t xml:space="preserve"> ဟု ခေါ်သည်</w:t>
      </w:r>
      <w:r w:rsidRPr="00E541CA">
        <w:rPr>
          <w:i/>
        </w:rPr>
        <w:t xml:space="preserve">၊ </w:t>
      </w:r>
      <w:r w:rsidRPr="00E541CA">
        <w:t xml:space="preserve">အဓိပ္ပါယ်မှာ 'သူသည် သူ၏ လူထု၏ ဒုက္ခများကို ကုသပေးသူ' ဖြစ်သည်။ သူသည် ဝန်ထမ်းတစ်ဦး၏ ပုံစံကို ယူကာ ကုသခဲ့သည်။" ဤအထိ သန့်ရှင်းသူ အာသာနသီယပ်၏ စကားဖြစ်သည်။ သူသည် St Basil the Great ကဲ့သို့ ဂရိစကားလုံး Ἰάω </w:t>
      </w:r>
      <w:r w:rsidRPr="00E541CA">
        <w:rPr>
          <w:i/>
        </w:rPr>
        <w:t xml:space="preserve">(</w:t>
      </w:r>
      <w:r w:rsidRPr="00E541CA">
        <w:t xml:space="preserve">I heal) </w:t>
      </w:r>
      <w:r w:rsidRPr="00E541CA">
        <w:t xml:space="preserve">မှ အလွန်သန့်ရှင်းဆုံးနာမည် 'Iisus' ကို ရယူထားသည်မှာ ထင်ရှားသည်။ </w:t>
      </w:r>
      <w:r w:rsidRPr="00E541CA">
        <w:t xml:space="preserve">အနာဂတ်ကာလမှာ Ἰάσω </w:t>
      </w:r>
      <w:r w:rsidRPr="00E541CA">
        <w:t xml:space="preserve">(Iaso) ဖြစ်ပြီး၊ အမိန့်ပုံစံမှာ Ίάσατο </w:t>
      </w:r>
      <w:r w:rsidRPr="00E541CA">
        <w:t xml:space="preserve">(Iasato) ဖြစ်၍ ထို့ကြောင့် </w:t>
      </w:r>
      <w:r w:rsidRPr="00E541CA">
        <w:rPr>
          <w:i/>
        </w:rPr>
        <w:t xml:space="preserve">Iasous ဟု</w:t>
      </w:r>
      <w:r w:rsidRPr="00E541CA">
        <w:t xml:space="preserve"> ခ</w:t>
      </w:r>
      <w:r w:rsidRPr="00E541CA">
        <w:t xml:space="preserve">ေါ်</w:t>
      </w:r>
      <w:r w:rsidRPr="00E541CA">
        <w:t xml:space="preserve">သည်။ နတ်ဘုရားက သန့်ရှင်းဆုံး မိန်းမငယ်အား ဘုရားသခင်၏ သားတော်ကို ကိုယ်ဝန်ဆောင်မည်ဟု ဟေဘရူးဘာသာဖြင့် ပြောကြားသောအခါ၊ ဘဲလီယပ်နှင့် အာသနသီယပ်တို့၏ မှတ်တမ်းများအရ ဘုရားသခင်၏ သားတော်ကို 'ယေရှု' ဟု အမည်ပေးခဲ့သည် (ရုရှားပုံစံအတိုင်း </w:t>
      </w:r>
      <w:r w:rsidRPr="00E541CA">
        <w:t xml:space="preserve">'i҆sꙋ̀ s' </w:t>
      </w:r>
      <w:r w:rsidRPr="00E541CA">
        <w:t xml:space="preserve">မဟုတ်</w:t>
      </w:r>
      <w:r w:rsidRPr="00E541CA">
        <w:t xml:space="preserve">)</w:t>
      </w:r>
      <w:r w:rsidRPr="00E541CA">
        <w:t xml:space="preserve">။</w:t>
      </w:r>
      <w:r w:rsidRPr="00E541CA">
        <w:t xml:space="preserve"> ထိုနည်းတူ၊ ဟေဘရူးဘာသာဖြင့် သမ္မာကျမ်းကို ရေးသားခဲ့သည့် (သူတစ်ဦးတည်းသာ ဟေဘရူးဘာသာဖြင့် သမ္မာကျမ်းကို ရေးသားခဲ့သည်) သမ္မာကျမ်းစာရေးဆရာ မသဲယောအားအတွက်လည်း၊ ကယ်တင်သူ၏ နာမည်ကို ဟေဘရူးဘာသာဖြင့် Iasous ဟု ရေးသားခဲ့ကြောင်း (ဗေစီလ်နှင့် အထာနာရှီယပ်ကြီး၏ မှတ်တမ်းအရ) နားလည်ရမည်။ ရုရှားပုံစံဖြစ်သည့် </w:t>
      </w:r>
      <w:r w:rsidRPr="00E541CA">
        <w:t xml:space="preserve">і҆сꙋ̀с</w:t>
      </w:r>
      <w:r w:rsidRPr="00E541CA">
        <w:t xml:space="preserve"> ဖြင့် မရေးသားပါ။</w:t>
      </w:r>
    </w:p>
    <w:p w:rsidRPr="00E541CA" w:rsidR="00E541CA" w:rsidP="00E541CA" w:rsidRDefault="00E541CA" w14:paraId="27EBE46E" w14:textId="3BE0D0A6">
      <w:pPr>
        <w:ind w:firstLine="720"/>
      </w:pPr>
      <w:r w:rsidRPr="00E541CA">
        <w:t xml:space="preserve">ထို့ကြောင့် ဘာကြောင့် အဲဒီ အလွန်သန့်ရှင်းသော နာမည်ကို ဟဲလင်နစ်-ဂရိဘာသာစကားတွင် </w:t>
      </w:r>
      <w:r w:rsidRPr="00E541CA">
        <w:t xml:space="preserve">'і҆асꙋ̀с' ဟု </w:t>
      </w:r>
      <w:r w:rsidRPr="00E541CA">
        <w:t xml:space="preserve">မရေး၊ မဖတ်ဘဲ </w:t>
      </w:r>
      <w:r w:rsidRPr="00E541CA">
        <w:t xml:space="preserve">'і҆и҃с' ဟုသာ ဖတ်ကြသနည်း။ ဤအကြောင်းမှာ ဟဲလင်နို-ဂရိလူမျိုးများအနက် အဟောင်းဆုံး အိုင်ယွန်ဘာသာစကား၏ သဒ္ဒါစည်းမျဉ်းများအရ ဒက်စီမယ်အက္ခရာဇယားတွင် I အက္ခရာနောက်မှ A အက္ခရာကို အော့ကလ် I အဖြစ် အမြဲပြောင်းလဲရမည်ဖြစ်ပြီး၊ ဥပမာ </w:t>
      </w:r>
      <w:r w:rsidRPr="00E541CA">
        <w:rPr>
          <w:i/>
        </w:rPr>
        <w:t xml:space="preserve">Iatír </w:t>
      </w:r>
      <w:r w:rsidRPr="00E541CA">
        <w:t xml:space="preserve">(ဆရာဝန်) ကို </w:t>
      </w:r>
      <w:r w:rsidRPr="00E541CA">
        <w:rPr>
          <w:i/>
        </w:rPr>
        <w:t xml:space="preserve">Iítír</w:t>
      </w:r>
      <w:r w:rsidRPr="00E541CA">
        <w:t xml:space="preserve"> ဟု ပြောင်းရေးကြ</w:t>
      </w:r>
      <w:r w:rsidRPr="00E541CA">
        <w:rPr>
          <w:i/>
        </w:rPr>
        <w:t xml:space="preserve">သည်။ Hermias </w:t>
      </w:r>
      <w:r w:rsidRPr="00E541CA">
        <w:t xml:space="preserve">(Hermes) ကို </w:t>
      </w:r>
      <w:r w:rsidRPr="00E541CA">
        <w:rPr>
          <w:i/>
        </w:rPr>
        <w:t xml:space="preserve">'Ermias' ဟု</w:t>
      </w:r>
      <w:r w:rsidRPr="00E541CA">
        <w:t xml:space="preserve"> ပြောင်းဆို</w:t>
      </w:r>
      <w:r w:rsidRPr="00E541CA">
        <w:rPr>
          <w:i/>
        </w:rPr>
        <w:t xml:space="preserve">သည်။ </w:t>
      </w:r>
      <w:r w:rsidRPr="00E541CA">
        <w:t xml:space="preserve">ထို့ကြောင့် </w:t>
      </w:r>
      <w:r w:rsidRPr="00E541CA">
        <w:rPr>
          <w:i/>
        </w:rPr>
        <w:t xml:space="preserve">'Jesus'</w:t>
      </w:r>
      <w:r w:rsidRPr="00E541CA">
        <w:t xml:space="preserve"> ဟု ဟေဘရူးနာမည်ကို သူတို့က 'i҆is' ဟု ပြောင်းဆိုရာတွင် 'A' ကို 'I' သို့သာ ပြောင်းထားခြင်းဖြစ်သည်။ ဤသည်မှာ နာမည်ကို ဖျက်ဆီးခြင်း သို့မဟုတ် ပျက်စီးစေခြင်း မဟုတ်ဘဲ၊ ယခင်က ဖော်ပြခဲ့သည့်အတိုင်း ဟဲလင်နစ်ဘာသာစကား၏ သဒ္ဒါစည်းမျဉ်းတစ်ခုသာ ဖြစ်သည်။ ခရစ်တော်ဘုရားအကြောင်း သမ္မာကျမ်းများကို သန့်ရှင်းသော သမ္မာကျမ်းစာရေးသူလေးဦးက ရေးသားစဉ်၊ မက်သဲက ဟေဘရူးဘာသာဖြင့် ရေးသားရာတွင် ကယ်တင်သူဘုရား၏ အလွန်သန့်ရှင်းဆုံးနာမည်ကို (ဗေဆီလိယနှင့် အာသနသီယတို့၏ မှတ်တမ်းအရ) </w:t>
      </w:r>
      <w:r w:rsidRPr="00E541CA">
        <w:rPr>
          <w:i/>
        </w:rPr>
        <w:t xml:space="preserve">'Jesus'</w:t>
      </w:r>
      <w:r w:rsidRPr="00E541CA">
        <w:t xml:space="preserve"> ဟုရေးသားခဲ့ပြီး</w:t>
      </w:r>
      <w:r w:rsidRPr="00E541CA">
        <w:t xml:space="preserve">၊ မာကုက ရိုမန်ဘာသာဖြင့် ရေးသားရာတွင် </w:t>
      </w:r>
      <w:r w:rsidRPr="00E541CA">
        <w:rPr>
          <w:i/>
        </w:rPr>
        <w:t xml:space="preserve">'Iesus'</w:t>
      </w:r>
      <w:r w:rsidRPr="00E541CA">
        <w:t xml:space="preserve"> ဟုရေးသားခဲ့</w:t>
      </w:r>
      <w:r w:rsidRPr="00E541CA">
        <w:rPr>
          <w:i/>
        </w:rPr>
        <w:t xml:space="preserve">သည်။ </w:t>
      </w:r>
      <w:r w:rsidRPr="00E541CA">
        <w:t xml:space="preserve">ရိုမန်များသည် မိမိတို့ဘာသာစကား၏ သဒ္ဒါစည်းမျဉ်းများအရ 'A' အက္ခရာကို 'E' ဖြင့် အစားထိုးကြသည်—ဂရိများက 'I' ကို ထိုနည်းဖြင့် ပြုလုပ်သကဲ့သို့။ လုကာနှင့် ယောဟန်တို့က ဂရိဘာသာဖြင့် ရေးသားရာတွင် 'і҆i҃с' ဟု ရေးသားခဲ့ကြသည်။ ဂရိများထံမှ ကျွန်ုပ်တို့ ရုရှားလူမျိုးများသည် ထိုအလွန်သန့်ရှင်းမြတ်သော နာမည်ကို ဂရိအော်သော်ဒေါ့စ် ယုံကြည်ချက်နှင့်အတူ ရေးသားခြင်းနှင့် အသံထွက်ခြင်း ဓလေ့ကို လက်ခံယူခဲ့ကြသည်။</w:t>
      </w:r>
    </w:p>
    <w:p w:rsidRPr="00E541CA" w:rsidR="00E541CA" w:rsidP="00E541CA" w:rsidRDefault="00E541CA" w14:paraId="3B37847D" w14:textId="1CE90BBA">
      <w:pPr>
        <w:ind w:firstLine="720"/>
      </w:pPr>
      <w:r w:rsidRPr="00E541CA">
        <w:t xml:space="preserve">ထို့အပြင် ဟဲလင်နစ်-ဂရိဘာသာစကားတွင် ကယ်တင်သူ၏ နာမည်ကို နည်းလမ်းနှစ်မျိုးဖြင့် ရေးသားကြသည်—တစ်ခုမှာ အက္ခရာအားလုံးဖြင့် ခေါင်းစဉ်မပါဘဲ ရေးသားခြင်း၊ တစ်ခုမှာ ခေါင်းစဉ်အောက်တွင် အတိုကောက်ရေးသားခြင်းဖြစ်သည်။ အပြည့်အစုံပုံစံမှာ </w:t>
      </w:r>
      <w:r w:rsidRPr="00E541CA">
        <w:rPr>
          <w:i/>
        </w:rPr>
        <w:t xml:space="preserve">Isous</w:t>
      </w:r>
      <w:r w:rsidRPr="00E541CA">
        <w:t xml:space="preserve"> ဟု ရေးသား</w:t>
      </w:r>
      <w:r w:rsidRPr="00E541CA">
        <w:t xml:space="preserve">ပြီး၊ အတိုကောက်ပုံစံမှာ і҆и҃с ဖြစ်ကာ၊ ထပ်မံအတိုကောက်ထားသောပုံစံမှာ і҆с҃ ဖြစ်သည်။ တခါတလေ အမည်ကို အတိုဆုံးအက္ခရာပုံစံဖြင့်—ပထမနှင့် နောက်ဆုံးအက္ခရာများကိုသာ အာရုံအမှတ် (accent) ဖြင့် ဖုံးလွှမ်းကာ 'і҆с҃' ဟုရေးသားကြပေမယ့်</w:t>
      </w:r>
      <w:r w:rsidRPr="00E541CA">
        <w:t xml:space="preserve">—သို့သော် 'Jesus' ဟု မခေါ်ဘဲ အမြဲ 'Iisous' ဟုသာ ခေါ်ဆို၊ သီဆိုကြသည်။</w:t>
      </w:r>
    </w:p>
    <w:p w:rsidRPr="00E541CA" w:rsidR="00E541CA" w:rsidP="00E541CA" w:rsidRDefault="00E541CA" w14:paraId="74A53D4B" w14:textId="0F865319">
      <w:pPr>
        <w:ind w:firstLine="720"/>
      </w:pPr>
      <w:r w:rsidRPr="00E541CA">
        <w:t xml:space="preserve">ကျွန်ုပ်တို့အတွင်း၌ပါ အလွန်သန့်ရှင်းသော အမည်ကို တစ်ခါတစ်ရံ ခေါင်းစဉ်မပါဘဲ အပြည့်အစုံရေးသားကြသည်၊ ဥပမာ John Chrysostom ရေးသားသော Paul ၏ စာများအပေါ် တရားဟောစာအုပ် (folio 1374) တွင် "</w:t>
      </w:r>
      <w:r w:rsidRPr="00E541CA">
        <w:rPr>
          <w:i/>
        </w:rPr>
        <w:t xml:space="preserve">မည်သူမဆို အခြားတစ်ယောက်သော ယေရှုကို ဟောကြားလာလျှင်</w:t>
      </w:r>
      <w:r w:rsidRPr="00E541CA">
        <w:t xml:space="preserve">" (</w:t>
      </w:r>
      <w:r w:rsidRPr="00E541CA">
        <w:rPr>
          <w:rStyle w:val="FootnoteReference"/>
          <w:i/>
        </w:rPr>
        <w:footnoteReference w:id="69"/>
      </w:r>
      <w:r w:rsidRPr="00E541CA">
        <w:t xml:space="preserve"> ) ဟု</w:t>
      </w:r>
      <w:r w:rsidRPr="00E541CA">
        <w:t xml:space="preserve"> ရေးသားထား</w:t>
      </w:r>
      <w:r w:rsidRPr="00E541CA">
        <w:t xml:space="preserve">သည်။ ကျွန်ုပ်တို့တွင် 'і҆с҃' ဟု ခေါင်းစဉ်နှင့်အတူ ရေးသားခြင်း ပိုများသော်လည်း၊ ဂရိတို့ကဲ့သို့ 'Jesus' မဟုတ်ဘဲ 'Iisus' ဟု သတ်မှတ်ပြောဆိုသင့်သည်။ တစ်ခါတစ်ရံတွင် 'і҆с҃' ဟု ပိုတိုစွာ ရေးသားကြသည်။ ကျွန်ုပ်တို့ရုရှားလူမျိုးများမှာ ကျွမ်းကျင်မှုမရှိကြပါ။ ဂရိများက အမည်ကို တိုချုံးပုံစံဖြင့်ရေးသားသည့်အခါတွင်ပါ အပြည့်အစုံပုံစံအတိုင်း အသံထွက်ကြသော်လည်း၊ ကျွန်ုပ်တို့ကတော့ တိုချုံးပုံစံဖြင့်သာ ရေးသားပြီး ထိုတိုချုံးပုံစံအတိုင်းပဲ အသံထွက်ကြသည်။ သူတို့က 'і҆с҃' ဟုရေး</w:t>
      </w:r>
      <w:r w:rsidRPr="00E541CA">
        <w:t xml:space="preserve">ပြီး 'Jesus' ဟုခေါ်ကြသည်။ ထို့ကြောင့် ကျွန်ုပ်တို့အတွက် 'і҆с҃' မဟုတ်ဘဲ 'і҆и҃с' ဟုရေးသင့်ပြီး၊ ကယ်တင်သူ၏ အမည်ပြည့်အစုံကို ဂရိများကဲ့သို့ သုံးသံဖြင့်သာမက နှစ်သံဖြင့်မဟုတ်ဘဲ ဖတ်ဆိုနိုင်ရန် ဖြစ်သည်။ တခါတလေ 'i҆i҃s' ဟုရေးပြီး တခါတလေ </w:t>
      </w:r>
      <w:r w:rsidRPr="00E541CA">
        <w:rPr>
          <w:i/>
        </w:rPr>
        <w:t xml:space="preserve">'Jesus'</w:t>
      </w:r>
      <w:r w:rsidRPr="00E541CA">
        <w:t xml:space="preserve"> ဟုရေး</w:t>
      </w:r>
      <w:r w:rsidRPr="00E541CA">
        <w:rPr>
          <w:i/>
        </w:rPr>
        <w:t xml:space="preserve">သည်။ </w:t>
      </w:r>
      <w:r w:rsidRPr="00E541CA">
        <w:t xml:space="preserve">'i҆i҃s' ကို ယခင်ပြောခဲ့သလို ဟေဘရူးဘာသာမှ </w:t>
      </w:r>
      <w:r w:rsidRPr="00E541CA">
        <w:rPr>
          <w:i/>
        </w:rPr>
        <w:t xml:space="preserve">'ကယ်တင်သူ'</w:t>
      </w:r>
      <w:r w:rsidRPr="00E541CA">
        <w:t xml:space="preserve"> ဟု၊ ဂရိဘာသာမှ </w:t>
      </w:r>
      <w:r w:rsidRPr="00E541CA">
        <w:rPr>
          <w:i/>
        </w:rPr>
        <w:t xml:space="preserve">'ကုသသူ'</w:t>
      </w:r>
      <w:r w:rsidRPr="00E541CA">
        <w:t xml:space="preserve"> ဟု </w:t>
      </w:r>
      <w:r w:rsidRPr="00E541CA">
        <w:t xml:space="preserve">ဘာသာပြန်</w:t>
      </w:r>
      <w:r w:rsidRPr="00E541CA">
        <w:rPr>
          <w:i/>
        </w:rPr>
        <w:t xml:space="preserve">သည်။ </w:t>
      </w:r>
      <w:r w:rsidRPr="00E541CA">
        <w:t xml:space="preserve">'Jesus' ဆိုသည်မှာ ဘာကို ဆိုလိုသနည်းဆိုတာကို သေချာနားထောင်ပါ။ ဂရိဘာသာတွင် </w:t>
      </w:r>
      <w:r w:rsidRPr="00E541CA">
        <w:rPr>
          <w:i/>
        </w:rPr>
        <w:t xml:space="preserve">'Isos' သည် </w:t>
      </w:r>
      <w:r w:rsidRPr="00E541CA">
        <w:rPr>
          <w:i/>
        </w:rPr>
        <w:t xml:space="preserve">'ညီမျှ'</w:t>
      </w:r>
      <w:r w:rsidRPr="00E541CA">
        <w:t xml:space="preserve"> ဟု အဓိပ္ပါယ်ရ</w:t>
      </w:r>
      <w:r w:rsidRPr="00E541CA">
        <w:rPr>
          <w:i/>
        </w:rPr>
        <w:t xml:space="preserve">ပြီး 'Ous</w:t>
      </w:r>
      <w:r w:rsidRPr="00E541CA">
        <w:t xml:space="preserve">' သည် </w:t>
      </w:r>
      <w:r w:rsidRPr="00E541CA">
        <w:rPr>
          <w:i/>
        </w:rPr>
        <w:t xml:space="preserve">'နား'</w:t>
      </w:r>
      <w:r w:rsidRPr="00E541CA">
        <w:t xml:space="preserve"> ဟု အဓိပ္ပါယ်ရ</w:t>
      </w:r>
      <w:r w:rsidRPr="00E541CA">
        <w:rPr>
          <w:i/>
        </w:rPr>
        <w:t xml:space="preserve">သည်။</w:t>
      </w:r>
      <w:r w:rsidRPr="00E541CA">
        <w:t xml:space="preserve"> ဤနှစ်လုံးကို ပေါင်းစပ်လျှင် </w:t>
      </w:r>
      <w:r w:rsidRPr="00E541CA">
        <w:rPr>
          <w:i/>
        </w:rPr>
        <w:t xml:space="preserve">'Isous'</w:t>
      </w:r>
      <w:r w:rsidRPr="00E541CA">
        <w:t xml:space="preserve"> ဖြစ်ကာ </w:t>
      </w:r>
      <w:r w:rsidRPr="00E541CA">
        <w:rPr>
          <w:i/>
        </w:rPr>
        <w:t xml:space="preserve">'နားညီ'</w:t>
      </w:r>
      <w:r w:rsidRPr="00E541CA">
        <w:t xml:space="preserve"> ဟု ဆိုလို</w:t>
      </w:r>
      <w:r w:rsidRPr="00E541CA">
        <w:rPr>
          <w:i/>
        </w:rPr>
        <w:t xml:space="preserve">သည်။ </w:t>
      </w:r>
      <w:r w:rsidRPr="00E541CA">
        <w:t xml:space="preserve">သို့သော် ကျွန်ုပ်တို့၏ ကယ်တင်ရှင် ခရစ်ကို ထိုအမည်ဖြင့် မခေါ်သင့်ပါ။ ထို့ကြောင့် 'і҆и҃с' ဟုရေးသား</w:t>
      </w:r>
      <w:r w:rsidRPr="00E541CA">
        <w:t xml:space="preserve">ပြီး သုံးပိုင်းသံဖြင့် ဖတ်</w:t>
      </w:r>
      <w:r w:rsidRPr="00E541CA">
        <w:t xml:space="preserve">သင့်</w:t>
      </w:r>
      <w:r w:rsidRPr="00E541CA">
        <w:t xml:space="preserve">သည်။ ၎င်းသည် </w:t>
      </w:r>
      <w:r w:rsidRPr="00E541CA">
        <w:t xml:space="preserve">ကျွန်ုပ်တို့၏ </w:t>
      </w:r>
      <w:r w:rsidRPr="00E541CA">
        <w:rPr>
          <w:i/>
        </w:rPr>
        <w:t xml:space="preserve">ကယ်တင်သူ</w:t>
      </w:r>
      <w:r w:rsidRPr="00E541CA">
        <w:t xml:space="preserve">နှင့် </w:t>
      </w:r>
      <w:r w:rsidRPr="00E541CA">
        <w:rPr>
          <w:i/>
        </w:rPr>
        <w:t xml:space="preserve">ဆေးကုသူဖြစ်သော </w:t>
      </w:r>
      <w:r w:rsidRPr="00E541CA">
        <w:t xml:space="preserve">ခရစ်တော်</w:t>
      </w:r>
      <w:r w:rsidRPr="00E541CA">
        <w:lastRenderedPageBreak/>
      </w:r>
      <w:r w:rsidRPr="00E541CA">
        <w:t xml:space="preserve"> ကို</w:t>
      </w:r>
      <w:r w:rsidRPr="00E541CA">
        <w:t xml:space="preserve"> ကိုယ်စားပြု</w:t>
      </w:r>
      <w:r w:rsidRPr="00E541CA">
        <w:t xml:space="preserve">သည်။ </w:t>
      </w:r>
      <w:r w:rsidRPr="00E541CA">
        <w:t xml:space="preserve">'і҆s҃</w:t>
      </w:r>
      <w:r w:rsidRPr="00E541CA">
        <w:rPr>
          <w:i/>
        </w:rPr>
        <w:t xml:space="preserve">'</w:t>
      </w:r>
      <w:r w:rsidRPr="00E541CA">
        <w:t xml:space="preserve"> ဟုရေးပြီး </w:t>
      </w:r>
      <w:r w:rsidRPr="00E541CA">
        <w:t xml:space="preserve">နှစ်ပိုင်းသံဖြင့် ဖတ်ခြင်းက </w:t>
      </w:r>
      <w:r w:rsidRPr="00E541CA">
        <w:rPr>
          <w:i/>
        </w:rPr>
        <w:t xml:space="preserve">'နားညီ'</w:t>
      </w:r>
      <w:r w:rsidRPr="00E541CA">
        <w:t xml:space="preserve"> ဟုသာ ဆိုလိုမည်ဖြစ်</w:t>
      </w:r>
      <w:r w:rsidRPr="00E541CA">
        <w:rPr>
          <w:i/>
        </w:rPr>
        <w:t xml:space="preserve">သည်။</w:t>
      </w:r>
      <w:r w:rsidRPr="00E541CA">
        <w:t xml:space="preserve"> ကျမ်းစာရေးသူလေးဦးစလုံးသည် ဟေဘရူး၊ ဂရိနှင့် လက်တင်ဘာသာဖြင့် ဘုရားသခင်၏နာမည်ကို နှစ်လုံးမဟုတ်ဘဲ သုံးလုံးဖြင့်သာ ရေးသားခဲ့ကြသည်။ ဟေဘရူးတွင် </w:t>
      </w:r>
      <w:r w:rsidRPr="00E541CA">
        <w:rPr>
          <w:i/>
        </w:rPr>
        <w:t xml:space="preserve">'Yeshua'၊ </w:t>
      </w:r>
      <w:r w:rsidRPr="00E541CA">
        <w:t xml:space="preserve">လက်တင်တွင် </w:t>
      </w:r>
      <w:r w:rsidRPr="00E541CA">
        <w:rPr>
          <w:i/>
        </w:rPr>
        <w:t xml:space="preserve">'Iesus'၊ </w:t>
      </w:r>
      <w:r w:rsidRPr="00E541CA">
        <w:t xml:space="preserve">ဂရိတွင် </w:t>
      </w:r>
      <w:r w:rsidRPr="00E541CA">
        <w:rPr>
          <w:i/>
        </w:rPr>
        <w:t xml:space="preserve">'Iisous'</w:t>
      </w:r>
      <w:r w:rsidRPr="00E541CA">
        <w:t xml:space="preserve"> ဟုဖြစ်ပြီး</w:t>
      </w:r>
      <w:r w:rsidRPr="00E541CA">
        <w:t xml:space="preserve"> ၎င်းတို့အားလုံးသည် ကျွန်ုပ်တို့၏ကယ်တင်သူနှင့်ကုသသူဖြစ်ကြောင်းကို ဆိုလိုသည်။ သို့သော် ရုရှားဘာသာစကားတွင် ခွဲထွက်သူများသည် </w:t>
      </w:r>
      <w:r w:rsidRPr="00E541CA">
        <w:rPr>
          <w:i/>
        </w:rPr>
        <w:t xml:space="preserve">'Iisus'</w:t>
      </w:r>
      <w:r w:rsidRPr="00E541CA">
        <w:t xml:space="preserve"> ဟု နှစ်လုံးသာ အသုံးပြုကာ </w:t>
      </w:r>
      <w:r w:rsidRPr="00E541CA">
        <w:t xml:space="preserve">ဝိညာဉ်တို့၏ ကယ်တင်ရှင်နှင့် ဆေးဆရာတော်ကို မယုံကြည်ကြပါ။ အမှန်တကယ် </w:t>
      </w:r>
      <w:r w:rsidRPr="00E541CA">
        <w:rPr>
          <w:i/>
        </w:rPr>
        <w:t xml:space="preserve">'Jesus' ဟုခေါ်ဆိုခြင်းသည်</w:t>
      </w:r>
      <w:r w:rsidRPr="00E541CA">
        <w:t xml:space="preserve"> သူတို့ထဲတွင်သာ ရှိ</w:t>
      </w:r>
      <w:r w:rsidRPr="00E541CA">
        <w:t xml:space="preserve">သည်။ သူတို့သည် ကယ်တင်ရှင်နှင့် ဆေးဆရာဖြစ်သော အမှန်တကယ် Iisus ကို မဝန်ခံဘဲ </w:t>
      </w:r>
      <w:r w:rsidRPr="00E541CA">
        <w:t xml:space="preserve">အသံတူ</w:t>
      </w:r>
      <w:r w:rsidRPr="00E541CA">
        <w:rPr>
          <w:i/>
        </w:rPr>
        <w:t xml:space="preserve"> 'Jesus'</w:t>
      </w:r>
      <w:r w:rsidRPr="00E541CA">
        <w:t xml:space="preserve"> တစ်ယောက်ကိုသာ ယုံကြည်ကြ</w:t>
      </w:r>
      <w:r w:rsidRPr="00E541CA">
        <w:t xml:space="preserve">သည်။ ထို့အပြင် သူတို့သည် အလွန်သန့်ရှင်းသော မိန်းမအား ဘုရားသခင်၏ သားတော်ကိုယ်ဝန်ဆောင်မည်ဟု ကြေညာခဲ့သည့် သတင်းကြေညာမင်းတော်ကို 'Jesus' ဟုခေါ်ခဲ့သည်ဟု မမှန်ကန်စွာ စွပ်စွဲကြသည်။ သို့သော် ယခု သူတို့၏ လိမ်လည်မှုသည် ဖော်ထုတ်ခံရပြီး၊ သူတို့၏ မိုက်မဲသော အတွေးအခေါ်များသည် ရိုင်းစိုင်းစွာ ရှက်စရာဖြစ်သွားသည်။ သူတို့၏ ပုပ်ပျက်သော နှုတ်ခမ်းများမှ ထွက်လာသော ယေရှု၏ အလွန်သန့်ရှင်းသော နာမည်ကို ဆန့်ကျင်သော ရိုင်းစိုင်းစကားများသည် သူတို့၏ ကိုယ်ပိုင်ဦးခေါင်းပေါ်သို့ ပြန်လည်ကျရောက်မည်။ သူတို့ထဲတွင် 'နားနှစ်ဖက်ညီ' ဟု ခေါ်သော ယေရှုတစ်ဦးသာ တွေ့ရသော်လည်း၊ ကျွန်ုပ်တို့ထဲတွင် ရှိသည်မှာ ရှေးက ရှိခဲ့သူ၊ ယခု ရှိနေသူ၊ အမြဲတမ်း ရှိနေမည့် တစ်ဦးတည်းသော ယေရှုတစ်ပါးသာ ဖြစ်ပါသည်။ သူသည် ကျွန်ုပ်တို့၏ ဝိညာဉ်များ၏ ကယ်တင်သူနှင့် ဆေးကုသူဟု ခေါ်ဆိုခံရပြီး၊ ခရစ်တော် ဘုရားသခင်ဖြစ်သည်။ သမ္မာကျမ်းများတွင် ဂရိဘာသာဖြင့် အတိုကောက် 'і҆s҃' ဟုရေးသားထားသော်လည်း၊ ထိုအမည်ကို 'І̑исоу́с' ဟု သုံးလုံးဖြင့်သာ မဟုတ်ဘဲ သုံးလုံးထပ်ထည့်ကာ အသံထွက်သည်။</w:t>
      </w:r>
    </w:p>
    <w:p w:rsidRPr="00E541CA" w:rsidR="00E541CA" w:rsidP="00E541CA" w:rsidRDefault="00E541CA" w14:paraId="08B47F5A" w14:textId="1E4C2777">
      <w:pPr>
        <w:ind w:firstLine="720"/>
      </w:pPr>
      <w:r w:rsidRPr="00E541CA">
        <w:t xml:space="preserve">မော်စကိုမြို့ရှိ ပုံနှိပ်အိမ်တွင် တည်ရှိသော ဇာတ်ဘုရင်စာကြည့်တိုက်၌ ခရာတေး စာလုံးဖြင့် လက်ရေး ဂရိ သမ္မာကျမ်းတစ်စောင် ရှိသည်။ ၁,၁၀၀ နှစ်ကျော်ကရေးသားထားသလို၊ *Uvet the Spiritual* ဟုခေါ်သောစာအုပ်တွင် ဖိုလီယို ၃၂ ၏ နောက်ဘက်တွင်လည်း မှတ်တမ်းတင်ထားသည်။ ထိုသမ္မာကျမ်းတွင်၊ သန့်ရှင်းသော ဂျွန်သီအိုလိုဂျီယန်၏ သမ္မာကျမ်းမတိုင်မီ ကယ်တင်သူ၏ အထူးသန့်ရှင်းဆုံးနာမည်ကို အောက်ပါအတိုင်း ခရစ်ပုံသဏ္ဍာန်ဖြင့် ရေးသားထားသည်။</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ဂရိဘာသာဖြင့်၊ </w:t>
      </w:r>
      <w:r w:rsidRPr="00E541CA">
        <w:rPr>
          <w:b/>
          <w:i/>
        </w:rPr>
        <w:t xml:space="preserve">ΙΗΣΟΓΣ ΣωΣΟΝ</w:t>
      </w:r>
    </w:p>
    <w:p w:rsidRPr="00E541CA" w:rsidR="00E541CA" w:rsidP="00E541CA" w:rsidRDefault="00E541CA" w14:paraId="52186686" w14:textId="0D220477">
      <w:pPr>
        <w:ind w:firstLine="720"/>
      </w:pPr>
      <w:r w:rsidRPr="00E541CA">
        <w:t xml:space="preserve">စလိုဗေးနစ်ဘာသာဖြင့်၊ І̑исоу́се спасѝ</w:t>
      </w:r>
    </w:p>
    <w:p w:rsidRPr="00E541CA" w:rsidR="00E541CA" w:rsidP="00E541CA" w:rsidRDefault="00E541CA" w14:paraId="6654DAB5" w14:textId="605747C4">
      <w:pPr>
        <w:ind w:firstLine="720"/>
      </w:pPr>
      <w:r w:rsidRPr="00E541CA">
        <w:t xml:space="preserve">ထို့ကြောင့် ပညာနည်းသော ကျွန်ုပ်တို့ ရုရှားလူမျိုးများအတွက် ကယ်တင်သူ၏ နာမည်ကို 'і҆i҃s' ဟုရေးသားခြင်းသည် 'і҆s҃' ဟုရေးသားခြင်းထက် ပိုမိုသင့်တော်ကြောင်း သိသာထင်ရှားလာပါသည်။ ထိုကြောင့် အသံထွက်ကို နှစ်လုံးမဟုတ်ဘဲ သုံးလုံးဖြင့် ဖတ်ဆိုနိုင်ပါသည်။</w:t>
      </w:r>
    </w:p>
    <w:p w:rsidRPr="00E541CA" w:rsidR="00E541CA" w:rsidP="00E541CA" w:rsidRDefault="00E541CA" w14:paraId="4B48861B" w14:textId="384DA1CF">
      <w:pPr>
        <w:ind w:firstLine="720"/>
      </w:pPr>
      <w:r w:rsidRPr="00E541CA">
        <w:t xml:space="preserve">ကိုယ်ပေါ်တွင် ခရစ်လက္ခဏာရေးဆွဲရာတွင် လက်ချောင်းများထားရှိပုံအကြောင်းကိုတော့ စာဆိုတော်စာအုပ်တွင် မိတ်ဆက်စကားဖြင့် စတင်ရေးသားထားပြီးသားဖြစ်သည်။ ဆန္ဒရှိသူများက ထိုစာကို ဖတ်ရှုနိုင်ပြီး၊ ထိုဂုဏ်ကို မနားလည်သူများကတော့ နားထောင်သင့်သည်။</w:t>
      </w:r>
    </w:p>
    <w:p w:rsidRPr="00E541CA" w:rsidR="00E541CA" w:rsidP="00E541CA" w:rsidRDefault="00E541CA" w14:paraId="2195358C" w14:textId="7434042A">
      <w:pPr>
        <w:ind w:firstLine="720"/>
      </w:pPr>
      <w:r w:rsidRPr="00E541CA">
        <w:t xml:space="preserve">ယခု ကျွန်ုပ်တို့သည် နောက်တစ်ပုဒ်သို့ ပြောင်းရွှေ့ရန် အချိန်ရောက်ပါပြီ။</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အပိုဒ် (၂)။ သူတို့၏ ယုံကြည်ချက်သည် အဟောင်းယုံကြည်ချက်လား?</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အခန်း ၁၆။ ရှေးယုံကြည်ချက်ဟောင်းသည် ဘာတွင် ပါဝင်သနည်း။</w:t>
      </w:r>
      <w:bookmarkEnd w:id="21"/>
    </w:p>
    <w:p w:rsidRPr="00E541CA" w:rsidR="00E541CA" w:rsidP="00E541CA" w:rsidRDefault="00E541CA" w14:paraId="55CF9105" w14:textId="16FB5066">
      <w:pPr>
        <w:ind w:firstLine="720"/>
        <w:rPr>
          <w:i/>
        </w:rPr>
      </w:pPr>
      <w:r w:rsidRPr="00E541CA">
        <w:rPr>
          <w:i/>
        </w:rPr>
        <w:t xml:space="preserve">ဟောင်းယုံကြည်ချက်သည် အချက်နှစ်ချက်ပါဝင်သည်။</w:t>
      </w:r>
    </w:p>
    <w:p w:rsidRPr="00E541CA" w:rsidR="00E541CA" w:rsidP="00E541CA" w:rsidRDefault="00E541CA" w14:paraId="6362D490" w14:textId="6181973D">
      <w:pPr>
        <w:ind w:firstLine="720"/>
        <w:rPr>
          <w:i/>
        </w:rPr>
      </w:pPr>
      <w:r w:rsidRPr="00E541CA">
        <w:rPr>
          <w:i/>
        </w:rPr>
        <w:t xml:space="preserve">၁) သန့်ရှင်းသော သံဃာတော်များနှင့် ကမ္ဘာလုံးဆိုင်ရာ သံဃာတော်ညီလာခံများမှ အတည်ပြုထားသည့် အော်သော်ဒေါ်စ် သဘောတရားများတွင်။</w:t>
      </w:r>
    </w:p>
    <w:p w:rsidRPr="00E541CA" w:rsidR="00E541CA" w:rsidP="00E541CA" w:rsidRDefault="00E541CA" w14:paraId="1DFDB860" w14:textId="299702BC">
      <w:pPr>
        <w:ind w:firstLine="720"/>
        <w:rPr>
          <w:i/>
        </w:rPr>
      </w:pPr>
      <w:r w:rsidRPr="00E541CA">
        <w:rPr>
          <w:i/>
        </w:rPr>
        <w:t xml:space="preserve">၂) သန့်ရှင်းသော သံတမန်များနှင့် သန့်ရှင်းသော ရှေးခေတ် ဖခင်ကြီးများက အော်သိုဒေါ်ဒ်နည်းဖြင့် ယုံကြည်သူများ လိုက်နာရန် လက်ဆင့်ကမ်းခဲ့သည့် ဘုရားကျောင်း၏ ရှေးခေတ် ရိုးရာများ။</w:t>
      </w:r>
    </w:p>
    <w:p w:rsidRPr="00E541CA" w:rsidR="00E541CA" w:rsidP="00E541CA" w:rsidRDefault="00E541CA" w14:paraId="2D44A5CD" w14:textId="4197F08B">
      <w:pPr>
        <w:ind w:firstLine="720"/>
        <w:rPr>
          <w:i/>
        </w:rPr>
      </w:pPr>
      <w:r w:rsidRPr="00E541CA">
        <w:t xml:space="preserve">ရိုးရှင်းစေရန် အကျဉ်းချုပ်ရမည်ဆိုပါက အောက်ပါအတိုင်းဖြစ်သည်။ ဤရုရှားတွင် အဟောင်းယုံကြည်ချက်သည် သန့်ရှင်းသော ဗလာဒီမီးယားကြီး၊ သူသည် ခဲဆွန်မြို့၌ ဂရိတို့ထံမှ ရရှိကာ ရုရှားသို့ ယူဆောင်လာပြီး ထိုယုံကြည်ချက်ဖြင့် ရုရှားပြည်ကို အလင်းရောင်ဖြင့် ပြည့်စေခဲ့သည်။ ရုရှားဘုရားကျောင်းသည် ဗလာဒီမီးယားက ဂရိတို့ထံမှ ယူဆောင်လာခဲ့သည့် အော်သော်ဒေါ့စ် သဘောတရားများနှင့် ဘုရားကျောင်းဓလေ့ထုံးတမ်းများအပေါ် တည်ထောင်ခဲ့ပြီး ယနေ့ထိ ထိုအခြေခံချက်များအတိုင်း ဆက်လက်တည်ရှိနေသည်</w:t>
      </w:r>
      <w:r w:rsidRPr="00E541CA">
        <w:rPr>
          <w:i/>
        </w:rPr>
        <w:t xml:space="preserve">—ဒါပဲ အဟောင်းယုံကြည်ချက်ဖြစ်သည်။</w:t>
      </w:r>
    </w:p>
    <w:p w:rsidRPr="00E541CA" w:rsidR="00E541CA" w:rsidP="00E541CA" w:rsidRDefault="00E541CA" w14:paraId="3007990C" w14:textId="2E873BF3">
      <w:pPr>
        <w:ind w:firstLine="720"/>
      </w:pPr>
      <w:r w:rsidRPr="00E541CA">
        <w:t xml:space="preserve">ထို့ကြောင့် ဗလာဒီမီးယားက ဂရိများထံမှ ယူဆောင်လာခဲ့သည့် သဘောတရားများနှင့် ဘုရားကျောင်းဆိုင်ရာ ရိုးရာဓလေ့များကို နှစ်ဖက်စလုံး စူးစမ်းကြည့်ပြီး၊ ထိုနှစ်ခုအလင်းရောင်ဖြင့် ဘရင်ယုံကြည်ချက်သည် အဟောင်းယုံကြည်ချက်ဖြစ်မဖြစ် စဉ်းစားကြပါစို့။</w:t>
      </w:r>
    </w:p>
    <w:p w:rsidRPr="00E541CA" w:rsidR="00E541CA" w:rsidP="00E541CA" w:rsidRDefault="00E541CA" w14:paraId="2D83D1D3" w14:textId="35155DA0">
      <w:pPr>
        <w:ind w:firstLine="720"/>
      </w:pPr>
      <w:r w:rsidRPr="00E541CA">
        <w:t xml:space="preserve">အော်သော်ဒေါ့စ် သဘောတရားများအရ ရှေးဟောင်းယုံကြည်ချက်ကို စိစစ်ခြင်း။</w:t>
      </w:r>
    </w:p>
    <w:p w:rsidRPr="00E541CA" w:rsidR="00E541CA" w:rsidP="00E541CA" w:rsidRDefault="00E541CA" w14:paraId="43AFD449" w14:textId="4B6FC1C5">
      <w:pPr>
        <w:ind w:firstLine="720"/>
      </w:pPr>
      <w:r w:rsidRPr="00E541CA">
        <w:t xml:space="preserve">အစပြု၍၊</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အခန်း ၁၇။ အလွန်သန့်ရှင်းသော သုံးပါးတစ်ဆူအကြောင်း</w:t>
      </w:r>
      <w:bookmarkEnd w:id="22"/>
    </w:p>
    <w:p w:rsidRPr="00E541CA" w:rsidR="00E541CA" w:rsidP="00E541CA" w:rsidRDefault="00E541CA" w14:paraId="67562EB1" w14:textId="704A38D4">
      <w:pPr>
        <w:ind w:firstLine="720"/>
      </w:pPr>
      <w:r w:rsidRPr="00E541CA">
        <w:t xml:space="preserve">သုံးပါးတစ်ဆူဘုရားသခင်၌ ဖခင်၊ သားတော်နှင့် သန့်ရှင်းသောဝိညာဉ်တော်တို့သည် ပုဂ္ဂိုလ်အားဖြင့် ကွဲပြားသော်လည်း ဘုရားသခင်၏ အနှစ်သာရ၌ မခွဲမခွာ တစ်ခုတည်းဖြစ်ကြောင်း ယုံကြည်ဝန်ခံခြင်း—ဤသည်မှာ ဗလာဒီမီးယားက ဂရိတို့ထံမှ ရုရှားသို့ ယူဆောင်လာခဲ့သည့် အဟောင်းယုံကြည်ချက်ဖြစ်သည်။</w:t>
      </w:r>
    </w:p>
    <w:p w:rsidRPr="00E541CA" w:rsidR="00E541CA" w:rsidP="00E541CA" w:rsidRDefault="00E541CA" w14:paraId="5C8E0697" w14:textId="4F9FB80E">
      <w:pPr>
        <w:ind w:firstLine="720"/>
      </w:pPr>
      <w:r w:rsidRPr="00E541CA">
        <w:t xml:space="preserve">သို့သော် ဘရင်နီယန်များသည် သုံးပါးတစ်ဆူအတွင်း တစ်ခုတည်းသော ဘုရားသခင်၏ အနှစ်သာရကို မယုံကြည်ဘဲ သုံးပိုင်းနှင့် လေးပိုင်းခွဲထားကြောင်း မကြာမီ ကြားရမည်။</w:t>
      </w:r>
    </w:p>
    <w:p w:rsidRPr="00E541CA" w:rsidR="00E541CA" w:rsidP="00E541CA" w:rsidRDefault="00E541CA" w14:paraId="5EEC3637" w14:textId="26E8D0A5">
      <w:pPr>
        <w:ind w:firstLine="720"/>
      </w:pPr>
      <w:r w:rsidRPr="00E541CA">
        <w:t xml:space="preserve">သူတို့၏ ယုံကြည်ချက်မှာ ဟောင်းမဟုတ်ဘဲ </w:t>
      </w:r>
      <w:r w:rsidRPr="00E541CA">
        <w:rPr>
          <w:i/>
        </w:rPr>
        <w:t xml:space="preserve">အသစ်ဖြစ်သည်။ </w:t>
      </w:r>
      <w:r w:rsidRPr="00E541CA">
        <w:t xml:space="preserve">ဘရိုင်နီယန်များသည် သုံးပါးတစ်ဆူအတွင်း တစ်ခုတည်းသော ဘုရားသခင်တရားကို မယုံကြည်ဘဲ သုံးပိုင်းနှင့် လေးပိုင်းခွဲထားကြသည်ဟု သူတို့၏ ကိုယ်ပိုင်စာရွက်များမှ ထင်ရှားစွာ တွေ့မြင်ရမည်။</w:t>
      </w:r>
    </w:p>
    <w:p w:rsidRPr="00E541CA" w:rsidR="00E541CA" w:rsidP="00E541CA" w:rsidRDefault="00E541CA" w14:paraId="28ED6D9E" w14:textId="1DA56B3F">
      <w:pPr>
        <w:ind w:firstLine="720"/>
      </w:pPr>
      <w:r w:rsidRPr="00E541CA">
        <w:t xml:space="preserve">မကြာသေးမီက ဘုရားသခင်၏ ကြင်နာမှုကြောင့် နာမည်ကြီး ခွဲထွက်ဆရာ Avvakum ၏ စာများ မိတ္တူများကို ကျွန်ုပ်တို့ လက်ဝယ်ရရှိခဲ့သည်။ Avvakum သည် ယခင်က ပရိုတိုပိုပေတစ်ဦးဖြစ်ခဲ့သော်လည်း ရာထူးမှ ဖယ်ရှားခံပြီး အသင်းမှ ထုတ်ပယ်ခံခဲ့ရသည်။ သို့သော် Brynians များက သူ့ကို သန့်ရှင်းသူတစ်ဦးအဖြစ် ဂုဏ်ပြုကာ "အသစ်သော သက်သေခံသူ" ဟု ခေါ်ဆိုကြပြီး သူ၏ ပုံတော်ကို ဆွဲကာ ပူဇော်ကြသည်။ ဤစာများတွင်၊ သူသည် Solovetsky အကြီးအကဲ Ignatius ထံရေးသားသော စာတစ်စောင်၌ ပါဝင်သည့် သန့်ရှင်းသော သုံးပါးတစ်ဆူအကြောင်း အတွေးအမြင်ကို ဤနေရာတွင် ထည့်သွင်းထားပါသည်။</w:t>
      </w:r>
    </w:p>
    <w:p w:rsidRPr="00E541CA" w:rsidR="00E541CA" w:rsidP="00E541CA" w:rsidRDefault="00E541CA" w14:paraId="7966210C" w14:textId="5E0EB82D">
      <w:pPr>
        <w:ind w:firstLine="720"/>
      </w:pPr>
      <w:r w:rsidRPr="00E541CA">
        <w:t xml:space="preserve">ဟေဘက်ကုတ်က ဆိုသည်–</w:t>
      </w:r>
    </w:p>
    <w:p w:rsidRPr="00E541CA" w:rsidR="00E541CA" w:rsidP="00E541CA" w:rsidRDefault="00E541CA" w14:paraId="5CE3082C" w14:textId="0CBD666A">
      <w:pPr>
        <w:ind w:firstLine="720"/>
        <w:rPr>
          <w:i/>
        </w:rPr>
      </w:pPr>
      <w:r w:rsidRPr="00E541CA">
        <w:t xml:space="preserve">ကြည့်ပါ၊ ဆိုလိုဗက်စကီ၏ အီဂနိယပ်စ်ကို၊ သုံးပုဂ္ဂိုလ်တစ်ပါး သုံးပုဂ္ဂိုလ်တစ်ပါ</w:t>
      </w:r>
      <w:r w:rsidRPr="00E541CA">
        <w:rPr>
          <w:i/>
        </w:rPr>
        <w:t xml:space="preserve">း သုံးပုဂ္ဂိုလ်တစ်ပါး သုံးပုဂ္ဂိုလ်တစ်ပါး သုံးပုဂ္ဂိုလ်တစ်ပါး သုံးပုဂ္ဂိုလ်တစ်ပါး သုံးပုဂ္ဂိုလ်တစ်ပါး သုံးပုဂ္ဂိုလ်တစ်ပါး သုံးပုဂ္ဂိုလ်တစ်ပါး</w:t>
      </w:r>
      <w:r w:rsidRPr="00E541CA">
        <w:t xml:space="preserve"> သုံးပု</w:t>
      </w:r>
    </w:p>
    <w:p w:rsidRPr="00E541CA" w:rsidR="00E541CA" w:rsidP="00E541CA" w:rsidRDefault="00E541CA" w14:paraId="2373582D" w14:textId="5A24F9A0">
      <w:pPr>
        <w:ind w:firstLine="720"/>
      </w:pPr>
      <w:r w:rsidRPr="00E541CA">
        <w:t xml:space="preserve">တစ်သတ္တိတူ သုံးပါးတစ်ဆူကို ယုံကြည်ကြသူ အော်သော်ဒေါ့စ် ယုံကြည်သူတို့၊ သုံးသတ္တိ သုံးပါးတစ်ဆူကို ဘယ်သူမှ ကြားဖူးပါသလဲ? သန့်ရှင်းသော သံဃာတော်များနှင့် သန့်ရှင်းသော ဖခင်ကြီးများက သန့်ရှင်းသော သုံးပါးတစ်ဆူ၌ တစ်ခုတည်းသော အနှစ်သာရကို ဝန်ခံရန် မသင်ကြားခဲ့ကြပါသလား။ ကျွန်ုပ်တို့က အကျဉ်းချုပ်ရေးသားနေသူများအနေနဲ့ အော်သော်ဒေါ့ဒ် သဘောတရားစာတမ်းများနှင့် သင်ခန်းစာများအားလုံးကို ကိုးကားဖော်ပြရန် အချိန်မလုံလောက်ပါ။ ထို့ကြောင့် အားလုံးကိုယ်စား တစ်ဦးတည်းသာ ဖော်ပြရမည်ဆိုပါက ဒမက်စကတ်မြို့မှ သန့်ရှင်းသူ ယောဟန်ကိုသာ ဖော်ပြပါမည်၊ သူသည် Octoechos တွင်၊ တတိယသံဖြင့်၊ ကြီးမားသော Vespers အခမ်းအနား၌ ဤသို့ သီဆိုသည်– 'ကျွန်ုပ်သည် ဖခင်နှင့် သားတော်၏ အင်အားကို ဂုဏ်ပြုကာ၊ သန့်ရှင်းသော ဝိညာဉ်တော်၏ အင်အားကိုလည်း သီဆိုပါသည်။ မခွဲမခွာ၊ မဖန်တီးဘဲ ရှိသော ဘုရားသခင်၊ </w:t>
      </w:r>
      <w:r w:rsidRPr="00E541CA">
        <w:rPr>
          <w:i/>
        </w:rPr>
        <w:t xml:space="preserve">တစ်ကိုယ်တည်းညီမျှသော သုံးပါးဘုရားတော်သည် </w:t>
      </w:r>
      <w:r w:rsidRPr="00E541CA">
        <w:t xml:space="preserve">အမြဲတမ်း အုပ်ချုပ်တော်မူပါစေ'။</w:t>
      </w:r>
    </w:p>
    <w:p w:rsidRPr="00E541CA" w:rsidR="00E541CA" w:rsidP="00E541CA" w:rsidRDefault="00E541CA" w14:paraId="4AFFE389" w14:textId="55C8EBF0">
      <w:pPr>
        <w:ind w:firstLine="720"/>
      </w:pPr>
      <w:r w:rsidRPr="00E541CA">
        <w:t xml:space="preserve">ဤ သဘောတူ သုံးပါးတစ်ဆူသာဖြစ်ပြီး သုံးသဘောရှိ သုံးပါးတစ်ဆူမဟုတ်ကြောင်းကို ကျွန်ုပ်တို့သည် အော်သော်ဒေါ့စ် ယုံကြည်ချက်အရ ဝန်ခံပါသည်။</w:t>
      </w:r>
    </w:p>
    <w:p w:rsidRPr="00E541CA" w:rsidR="00E541CA" w:rsidP="00E541CA" w:rsidRDefault="00E541CA" w14:paraId="43CC8326" w14:textId="17D02AF7">
      <w:pPr>
        <w:ind w:firstLine="720"/>
      </w:pPr>
      <w:r w:rsidRPr="00E541CA">
        <w:t xml:space="preserve">သို့သော် ခွဲထွက်သူများအနက်၌ အော်သိုဒေါ့စ်မဟုတ်ဘဲ အယူလွဲဖြစ်သော အသစ်အယူဝါဒတစ်ခု ပေါ်ပေါက်ခဲ့ပြီး၊ ၎င်းတို့သည် သီးခြားကွဲပြားသည့် ပုဂ္ဂိုလ်သုံးဦးပါဝင်သည့် သုံးပါးတစ်ဆူကို ယုံကြည်ကြသည်။</w:t>
      </w:r>
    </w:p>
    <w:p w:rsidRPr="00E541CA" w:rsidR="00E541CA" w:rsidP="00E541CA" w:rsidRDefault="00E541CA" w14:paraId="14767B4B" w14:textId="20649755">
      <w:pPr>
        <w:ind w:firstLine="720"/>
      </w:pPr>
      <w:r w:rsidRPr="00E541CA">
        <w:t xml:space="preserve">သူတို့၏ ယုံကြည်ချက်မှာ အဟောင်းယုံကြည်ချက်မဟုတ်ဘဲ </w:t>
      </w:r>
      <w:r w:rsidRPr="00E541CA">
        <w:rPr>
          <w:i/>
        </w:rPr>
        <w:t xml:space="preserve">အသစ်</w:t>
      </w:r>
      <w:r w:rsidRPr="00E541CA">
        <w:t xml:space="preserve">ယုံကြည်ချက်ဖြစ်ပြီး၊ ယခင်က မရှိခဲ့ဖူးသော ဆန့်ကျင်သဘောတရားအသစ်တစ်ခုဖြစ်ကာ၊ ဗလာဒီမီးယားက ကိုယ်တိုင် ဖန်တီးခဲ့ပြီး ဂရိများထံမှ မယူခဲ့ပါ။</w:t>
      </w:r>
    </w:p>
    <w:p w:rsidRPr="00E541CA" w:rsidR="00E541CA" w:rsidP="00E541CA" w:rsidRDefault="00E541CA" w14:paraId="17FA3660" w14:textId="7504CB80">
      <w:pPr>
        <w:ind w:firstLine="720"/>
      </w:pPr>
      <w:r w:rsidRPr="00E541CA">
        <w:t xml:space="preserve">ထပ်မံ၍ အာဗက်ကမ်ကဆိုသည်မှာ:</w:t>
      </w:r>
    </w:p>
    <w:p w:rsidRPr="00E541CA" w:rsidR="00E541CA" w:rsidP="00E541CA" w:rsidRDefault="00E541CA" w14:paraId="1BD069D5" w14:textId="2578BFE3">
      <w:pPr>
        <w:ind w:firstLine="720"/>
      </w:pPr>
      <w:r w:rsidRPr="00E541CA">
        <w:t xml:space="preserve">သုံးပိုင်းခွဲထားခြင်းကို မကြောက်ပါနှင့်၊ အဓိပ္ပာယ်တစ်ခုတည်းကို သုံးပုဂ္ဂိုလ်အဖြစ် ခွဲထားခြင်းသာဖြစ်ပြီး အဓိပ္ပာယ်အရ တူညီနေပါသည်။</w:t>
      </w:r>
    </w:p>
    <w:p w:rsidRPr="00E541CA" w:rsidR="00E541CA" w:rsidP="00E541CA" w:rsidRDefault="00E541CA" w14:paraId="7D10169D" w14:textId="2B849A35">
      <w:pPr>
        <w:ind w:firstLine="720"/>
      </w:pPr>
      <w:r w:rsidRPr="00E541CA">
        <w:t xml:space="preserve">နားထောင်ပါ၊ အော်သော်ဒေါ့စ် ယုံကြည်သူတို့ရေ၊ ဤသည် သုံးပုဂ္ဂိုလ်သုံးပါး သုံးပိုင်းခွဲထားသည့် သုံးပုဂ္ဂိုလ်သုံးပါးအား ဆန့်ကျင်၍ မကောင်းစကားပြောခြင်းနှင့် မကောင်းစကားပြောခြင်းမဟုတ်ပါသလား။ ဤသည် အဟောင်းယုံကြည်ချက်လား။ ဤသည် သန့်ရှင်းသော သံတမန်များနှင့် သန့်ရှင်းသော ဖခင်ကြီးများမှ ဘုရားကျောင်းက လက်ခံထားသည့် ယုံကြည်ချက်လား။ ဤသည် သန့်ရှင်းသော ဗလာဒီမီးယားက ဂရိမှ ရုရှားသို့ ယူဆောင်လာခဲ့သည့် ယုံကြည်ချက်လား။ မဟုတ်ပါဘူး။ ဗလာဒီမီးယားခေတ်တွင် လက်ခံထားသော သန့်ရှင်းသော ယုံကြည်ချက်နှင့်အတူ ဘုရားကျောင်းစာအုပ်များလည်း ဂရိဘာသာမှ စလိုဗေးနစ်ဘာသာသို့ ဘာသာပြန်ကာ ရုရှားသို့ ရောက်ရှိခဲ့ပြီး၊ ယခု ကျွန်ုပ်တို့ ထိုစာအုပ်များထဲမှ တစ်အုပ်ကို ဖွင့်ကြပါစို့၊ Octoechos ဟု လူသိများပြီး၊ ပထမတေးသံသို့ ပြန်လှည့်ကြပါစို့၊ အသက်ပေးစွမ်းအားအပြည့်ရှိသော သန့်ရှင်းဆုံး သုံးပါးတစ်ဆူတော်အတွက် ကန်နွန်ကို အပတ်စဉ် ညနေခင်းပူဇော်ရာတွင် သီဆိုကြသည်။ ဤသီချင်းကို Mitrofanov က ဖန်တီးထားပြီး၊ ခြောက်မြောက် Ode ၏ sedalion တွင် သုံးပါးတစ်ဆူတော်သည် တစ်ကိုယ်တည်းဖြစ်ကြောင်း ဘယ်လို ဝန်ခံထားသည်ကို ဖတ်ရှုကြပါစို့။ အဲဒီမှာ အောက်ပါအတိုင်း ရေးသားထားသည်။ 'အလွန်သန့်ရှင်းသော သုံးပါးတစ်ဆူဘုရားသခင်သည် </w:t>
      </w:r>
      <w:r w:rsidRPr="00E541CA">
        <w:rPr>
          <w:i/>
        </w:rPr>
        <w:t xml:space="preserve">သဘာဝအားဖြင့် မခွဲခွာနိုင်၊ </w:t>
      </w:r>
      <w:r w:rsidRPr="00E541CA">
        <w:t xml:space="preserve">သုံးပါးပုဂ္ဂိုလ်များသည် မခွဲခွာဘဲ ပေါင်းစည်းထားကာ </w:t>
      </w:r>
      <w:r w:rsidRPr="00E541CA">
        <w:rPr>
          <w:i/>
        </w:rPr>
        <w:t xml:space="preserve">ဘုရားသခင်၏ သဘာဝ၌ မခွဲခွာဘဲ</w:t>
      </w:r>
      <w:r w:rsidRPr="00E541CA">
        <w:t xml:space="preserve"> တည်ရှိကြ</w:t>
      </w:r>
      <w:r w:rsidRPr="00E541CA">
        <w:t xml:space="preserve">သည်။ ကျွန်ုပ်တို့ မြေပြင်ပေါ်မွေးဖွားသူ ပူဇော်သူများသည် </w:t>
      </w:r>
      <w:r w:rsidRPr="00E541CA">
        <w:t xml:space="preserve">ထိုဘုရားသခင်ရှေ့၌ </w:t>
      </w:r>
      <w:r w:rsidRPr="00E541CA">
        <w:t xml:space="preserve">ခေါင်းချ၍ ပူဇော်ကြပါသည်။' ဤတွင် ကျွန်ုပ်တို့သည် သန့်ရှင်းသော သုံးပါးတစ်ဆူအကြောင်း အော်သော်ဒေါက်စ် ဝန်ခံချက်ကို ဂရုပြုကြသည်: သုံးပါးတစ်ဆူသည် သဘာဝအားဖြင့် မခွဲခွာနိုင်၊ ပုဂ္ဂိုလ်များသည် ကွဲပြားသော်လည်း မခွဲခွာနိုင်၊ ဘုရားသဘာဝ၏ အနှစ်သာရ၌ မခွဲခွာနိုင်ကြောင်း ဆိုသည်။</w:t>
      </w:r>
    </w:p>
    <w:p w:rsidRPr="00E541CA" w:rsidR="00E541CA" w:rsidP="00E541CA" w:rsidRDefault="00E541CA" w14:paraId="7F190D2E" w14:textId="608EB6E0">
      <w:pPr>
        <w:ind w:firstLine="720"/>
      </w:pPr>
      <w:r w:rsidRPr="00E541CA">
        <w:t xml:space="preserve">သို့သော် ခွဲထွက်ရေးဆရာ Avvakum Rospopa သည် Brynyan တွင် သူ၏ကျောင်းသားများအား တစ်ပါးတည်းသော ဘုရားသခင်ကို သုံးပါးခွဲရန်နှင့် တစ်မျိုးတည်းသော ဘုရားသဘာဝကို သုံးမျိုးခွဲရန် သင်ကြားပို့ချသည်။ ရုရှားတွင် ဒီလို မကောင်းဆိုးဝါးသော ယုံကြည်ချက်နှင့် ဘုရားမတော်တရားသော အယူဝါဒတစ်ခုက ဘယ်အချိန်မှာရှိခဲ့ဖူးသနည်း။ သန့်ရှင်းသော ဖခင်ကြီးများ၊ ရုရှားအံ့ဩသူများ၏ ခေတ်ကာလ၌ ရှိခဲ့ပါသလား။ မဟုတ်ပါ၊ ဘယ်တော့မှ မရှိခဲ့ပါဘူး။ ဒါဟာ မကြာသေးခင်က ဖြစ်ပေါ်လာတဲ့ ဖြစ်ရပ်တစ်ခုဖြစ်ပြီး Avvakum နှင့် သူ၏ ကျောင်းသားများ၏ မူးယစ်စိတ်ကူးများမှတဆင့် ကျွန်ုပ်တို့ခေတ်၌ တဖြည်းဖြည်း ဝင်ရောက်လာတာပဲ ဖြစ်သည်။</w:t>
      </w:r>
    </w:p>
    <w:p w:rsidRPr="00E541CA" w:rsidR="00E541CA" w:rsidP="00E541CA" w:rsidRDefault="00E541CA" w14:paraId="579A797E" w14:textId="5C33C118">
      <w:pPr>
        <w:ind w:firstLine="720"/>
      </w:pPr>
      <w:r w:rsidRPr="00E541CA">
        <w:t xml:space="preserve">ဘာလို့ဆိုတော့ ဘရင်ယုံကြည်ချက်ဟာ အဟောင်းယုံကြည်ချက်မဟုတ်ဘဲ </w:t>
      </w:r>
      <w:r w:rsidRPr="00E541CA">
        <w:t xml:space="preserve">သုံးပါးတစ်ဆူ၏ မခွဲမခွာနိုင်သော ဘုရားသဘာဝနှင့် အနှစ်သာရကို သုံးပိုင်းခွဲထုတ်သည့် ယုံကြည်ချက်အသစ်ဖြစ်ပြီး ရုရှားတွင် ယခင်က မရှိခဲ့ဖူးပါ။</w:t>
      </w:r>
    </w:p>
    <w:p w:rsidRPr="00E541CA" w:rsidR="00E541CA" w:rsidP="00E541CA" w:rsidRDefault="00E541CA" w14:paraId="7E742116" w14:textId="48264346">
      <w:pPr>
        <w:ind w:firstLine="720"/>
      </w:pPr>
      <w:r w:rsidRPr="00E541CA">
        <w:t xml:space="preserve">ထပ်မံ၍ Avvakum ကဆိုသည်မှာ:</w:t>
      </w:r>
    </w:p>
    <w:p w:rsidRPr="00E541CA" w:rsidR="00E541CA" w:rsidP="00E541CA" w:rsidRDefault="00E541CA" w14:paraId="4E8141C5" w14:textId="4FC4F9B5">
      <w:pPr>
        <w:ind w:firstLine="720"/>
      </w:pPr>
      <w:r w:rsidRPr="00E541CA">
        <w:t xml:space="preserve">ဘုရားသခင်၏ အမြစ်သည် သုံးခုတွင် စီးဆင်းသည်။ အာရီယပ်ကဲ့သို့ မညီမျှသော သဘာဝသုံးခုရှိသည် မဆိုပါနှင့်၊ တူညီသော သဘာဝ သို့မဟုတ် တည်ရှိမှု သုံးခုသာ ရှိသည်ဟုသာ ဆိုပါ—ဒါပဲ လုံလောက်ပြီ၊ ထပ်မပြောပါနှင့်။</w:t>
      </w:r>
    </w:p>
    <w:p w:rsidRPr="00E541CA" w:rsidR="00E541CA" w:rsidP="00E541CA" w:rsidRDefault="00E541CA" w14:paraId="3D889E77" w14:textId="364128D8">
      <w:pPr>
        <w:ind w:firstLine="720"/>
      </w:pPr>
      <w:r w:rsidRPr="00E541CA">
        <w:t xml:space="preserve">အဗက်ကမ်ရေ၊ သင်သည် ဘာသာရေးပညာရှင်မဟုတ်ဘဲ စကားများသူတစ်ယောက်သာဖြစ်၍၊ သင့်ရဲ့ ဒီဆိုးရွားသော သဘောတရားချမှတ်မှုကြောင့် ကိုယ်တိုင် အလွန်မိုက်မဲကြောင်း သက်သေပြလိုက်ပြီ! </w:t>
      </w:r>
      <w:r w:rsidRPr="00E541CA">
        <w:rPr>
          <w:i/>
        </w:rPr>
        <w:t xml:space="preserve">ပထမဦးဆုံး၊ </w:t>
      </w:r>
      <w:r w:rsidRPr="00E541CA">
        <w:t xml:space="preserve">ဆရာတစ်ယောက်အဖြစ် သရုပ်ဆောင်နေသော်လည်း၊ အာရီယပ်မမှန်ကန်သော သဘောတရားမှာ ဘာတွေလဲဆိုတာကို မသိပါဘူး။ အာရီယပ်က </w:t>
      </w:r>
      <w:r w:rsidRPr="00E541CA">
        <w:t xml:space="preserve">"</w:t>
      </w:r>
      <w:r w:rsidRPr="00E541CA">
        <w:lastRenderedPageBreak/>
      </w:r>
      <w:r w:rsidRPr="00E541CA">
        <w:t xml:space="preserve"> " ဟု မပြောခဲ့ဘူး၊ ဘုရားသဘာဝ သုံးခုရှိတယ်ဆိုတာ မပြောဘဲ ဖခင်ဘုရားတစ်ယောက်ထဲမှာ တစ်ခုတည်းသာ ရှိတယ်လို့သာ ပြောခဲ့တယ်။ သားဘုရားကို ဘုရားတစ်ယောက်ပဲဟုသာ ဝန်ခံခဲ့ပြီး၊ သားဘုရားသည် ဖခင်ဘုရားနှင့် သဘာဝတူမဟုတ်ဘဲ ကျေးဇူးကြောင့်သာ ဖြစ်တယ်လို့ ဆိုခဲ့တယ်။ </w:t>
      </w:r>
      <w:r w:rsidRPr="00E541CA">
        <w:rPr>
          <w:i/>
        </w:rPr>
        <w:t xml:space="preserve">ဒုတိယအနေဖြင့်၊ </w:t>
      </w:r>
      <w:r w:rsidRPr="00E541CA">
        <w:t xml:space="preserve">အဘခုမ်သည် မိုက်မဲသူဖြစ်သည်၊ အကြောင်းမှာ သူသည် ဘုရားသခင်၏ သဘာဝနှင့် အနှစ်သာရကို သုံးပိုင်းခွဲထားသည်။ အာရီယပ်ကဲ့သို့ သုံးပါးတစ်ဆူကို မလက်ခံခြင်းနှင့် အဘခုမ်ကဲ့သို့ ဘုရားသခင်၏ သဘာဝနှင့် အနှစ်သာရကို သုံးပိုင်းခွဲခြင်းတို့တွင် တူညီသော ဒုစရာမရှိပါသလား။ သူသည် အာရီယပ်၏ မမှန်ကန်သော သဘောမှ ရှောင်ရှားစဉ် မိမိကိုယ်ပိုင် မမှန်ကန်သော သဘောတစ်ခုကို ဖန်တီးခဲ့ပြီး မီးလောင်မှ ထွက်ပြေးနေသည့် လူတစ်ယောက်ကဲ့သို့ ဖြစ်သော်လည်း မီးဖိုထဲသို့ ကိုယ်တိုင် ဝင်ကာ တစ်စုံတစ်ယောက်၏ လက်နက်ကို ရှောင်ရှားစဉ် မိမိ၏ ဓားဖြင့် ကိုယ်တိုင်ကို သတ်ဖြတ်နေသည့် လူတစ်ယောက်ကဲ့သို့ ဖြစ်နေသည်။</w:t>
      </w:r>
    </w:p>
    <w:p w:rsidRPr="00E541CA" w:rsidR="00E541CA" w:rsidP="00E541CA" w:rsidRDefault="00E541CA" w14:paraId="38FCF11C" w14:textId="5ABA926A">
      <w:pPr>
        <w:ind w:firstLine="720"/>
      </w:pPr>
      <w:r w:rsidRPr="00E541CA">
        <w:t xml:space="preserve">သို့သော် အာဗက်ကမ်က သူ၏ မမှန်ကန်သော အယူဝါဒကို ထပ်မံရှင်းပြ၍ ဤသို့ဆိုသည်–</w:t>
      </w:r>
    </w:p>
    <w:p w:rsidRPr="00E541CA" w:rsidR="00E541CA" w:rsidP="00E541CA" w:rsidRDefault="00E541CA" w14:paraId="255680DA" w14:textId="0299FED2">
      <w:pPr>
        <w:ind w:firstLine="720"/>
      </w:pPr>
      <w:r w:rsidRPr="00E541CA">
        <w:t xml:space="preserve">'တစ်ဦးချင်းစီအတွက် သီးခြားထိုင်ခုံရှိသည်—ဖခင်၊ သားတော်နှင့် သန့်ရှင်းသောဝိညာဉ်တော်; ကောင်းကင်ဘုရင်သုံးပါးသည် ထိုခုံများတွင် ထိုင်ကြပြီး ဖုံးကွယ်ထားခြင်းမရှိကြ။'</w:t>
      </w:r>
    </w:p>
    <w:p w:rsidRPr="00E541CA" w:rsidR="00E541CA" w:rsidP="00E541CA" w:rsidRDefault="00E541CA" w14:paraId="445CD105" w14:textId="37CB72F3">
      <w:pPr>
        <w:ind w:firstLine="720"/>
      </w:pPr>
      <w:r w:rsidRPr="00E541CA">
        <w:t xml:space="preserve">ဓလေ့ကျကျ ယုံကြည်သူများထဲမှ မည်သူမျှ ထင်ရှားကျော်ကြားသော ခွဲထွက်ဆရာ ဟာဗက်ကုတ်၏ ဒီလို ရူးသွပ်သော သင်ခန်းစာကို မရယ်မောနိုင်ပါစေ၊ ဖခင်ဘုရားက ကောင်းကင်၌ သီးခြားထိုင်၊ သားဘုရားက သီးခြားထိုင်၊ သန့်ရှင်းသောဝိညာဉ်ဘုရားက သီးခြားထိုင်တယ်ဆိုတာလိုပဲ။ သုံးပါးတစ်ဆူ၏ သုံးပုဂ္ဂိုလ် (Hypostases) တို့သည် သူတို့၏ ဘုရားသခင်တစ်ခုတည်း၌ ညီညွတ်စွာ အုပ်ချုပ်ကြသည် မဟုတ်ပါသလား။</w:t>
      </w:r>
    </w:p>
    <w:p w:rsidRPr="00E541CA" w:rsidR="00E541CA" w:rsidP="00E541CA" w:rsidRDefault="00E541CA" w14:paraId="5C0C8589" w14:textId="48CC4224">
      <w:pPr>
        <w:ind w:firstLine="720"/>
      </w:pPr>
      <w:r w:rsidRPr="00E541CA">
        <w:t xml:space="preserve">သူသည် ဘုန်းကြီးအဖြစ် တာဝန်ထမ်းဆောင်ခဲ့သည့် ကာလအတွင်း၊ သန့်ရှင်းသော ဓာတ်လအတွင်း၊ လင်တန် ထရီယိုဒီးယွန် (သန့်သဒ္ဒါ သီအိုဒေါ့စ် စတူဒိုက်၏ လက်ရာများ) ကို မဖတ်ခဲ့ကြောင်း၊ ဖတ်ခဲ့ပေမယ့် နားမလည်ခဲ့ကြောင်း လူသိများသည်။ ထိုတွင်၊ လန်တင်ကာလ ပထမ တနင်္ဂနွေတွင်၊ အယူလွဲသူများကို ပြစ်ဒဏ်ချမှတ်ရန် ရည်ရွယ်သည့် ကနွန်တော် Ode 9 တွင် Triodion သည် အောက်ပါအတိုင်း ဖတ်ရှုရသည်— "ကျွန်ုပ်သည် ဖခင်ဘုရား၊ သားဘုရားနှင့် သန့်ရှင်းသောဝိညာဉ်တော်တို့၏ ဘုရားသခင်တရားကို ဂုဏ်ပြုပါသည်၊ </w:t>
      </w:r>
      <w:r w:rsidRPr="00E541CA">
        <w:rPr>
          <w:i/>
        </w:rPr>
        <w:t xml:space="preserve">တစ်ခုတည်းသော အနှစ်သာရ</w:t>
      </w:r>
      <w:r w:rsidRPr="00E541CA">
        <w:t xml:space="preserve">ဖြင့် သုံးဟူသော ဟူပိုစတေစီများတွင် </w:t>
      </w:r>
      <w:r w:rsidRPr="00E541CA">
        <w:rPr>
          <w:i/>
        </w:rPr>
        <w:t xml:space="preserve">ရှိပြီး၊ မခွဲမခွာ တစ်ခုတည်းသော ဖြစ်တည်မှု</w:t>
      </w:r>
      <w:r w:rsidRPr="00E541CA">
        <w:t xml:space="preserve">၊ ပုဂ္ဂိုလ်အလိုက် ကွဲပြားသော်လည်း </w:t>
      </w:r>
      <w:r w:rsidRPr="00E541CA">
        <w:rPr>
          <w:i/>
        </w:rPr>
        <w:t xml:space="preserve">အာဏာတစ်ခုတည်း၊ </w:t>
      </w:r>
      <w:r w:rsidRPr="00E541CA">
        <w:t xml:space="preserve">နေရာတိုင်းတွင် ရှိပါသည်"။ ထို့ကြောင့် သန့်ရှင်းသူ သီအိုဒေါ့စ် စတူဒိုက်နှင့် အော်သော်ဒေါ့စ် ဘုရားကျောင်းတော်တစ်ခုလုံးသည် သန့်ရှင်းသုံးပါးဘုရားကို အာဏာပိုင်ခြင်းတွင် တစ်ပါးတည်းဟုသာ ဝန်ခံကြပြီး၊ သုံးပါးမဟုတ်ကြောင်း သက်သေပြကြသည်။ သို့သော် အာဗာကမ်ကတော့ အာဏာပိုင်ခြင်းတွင် တစ်ပါးမဟုတ်ဘဲ သုံးပါးဟု မုန်းတီးစွာ ပြောဆိုထားသည်။ ခရစ်တော်ဘုရားကျောင်းတွင် သန့်ရှင်းသုံးပါးအကြောင်း ဤကဲ့သို့သော မူးယစ်စိတ်ကူးတစ်ခု မည်သည့်အခါမှ မရှိခဲ့ပါ။ မရှိခဲ့ပါဘူး၊ ဤသည်မှာ သူတို့က ဖန်တီးထုတ်လုပ်ထားသော သန့်ရှင်းသုံးပါးအား ဆန့်ကျင်သော အသစ်အပြစ်တစ်ခုသာ ဖြစ်ပါသည်။</w:t>
      </w:r>
    </w:p>
    <w:p w:rsidRPr="00E541CA" w:rsidR="00E541CA" w:rsidP="00E541CA" w:rsidRDefault="00E541CA" w14:paraId="5B156A69" w14:textId="5FA01F40">
      <w:pPr>
        <w:ind w:firstLine="720"/>
      </w:pPr>
      <w:r w:rsidRPr="00E541CA">
        <w:t xml:space="preserve">သူတို့၏ ခွဲထွက်ယုံကြည်ချက်သည် ရှေးဟောင်းယုံကြည်ချက်မဟုတ်ဘဲ၊ </w:t>
      </w:r>
      <w:r w:rsidRPr="00E541CA">
        <w:t xml:space="preserve">အယူသစ်များ ဖန်တီးသူဖြစ်သည့် ယုံကြည်ချက်အသစ်တစ်ခုသာဖြစ်သည်။</w:t>
      </w:r>
    </w:p>
    <w:p w:rsidRPr="00E541CA" w:rsidR="00E541CA" w:rsidP="00E541CA" w:rsidRDefault="00E541CA" w14:paraId="35EE8D21" w14:textId="1BA8F731">
      <w:pPr>
        <w:ind w:firstLine="720"/>
      </w:pPr>
      <w:r w:rsidRPr="00E541CA">
        <w:t xml:space="preserve">အို၊ အလွန်မိုက်မဲသော အဗ္ဗကုမ့်! မင်းသည် မင်းကိုယ်ပိုင်အိမ်၌ ဓားဖြင့် သစ်သားဖြတ်နေသင့်ခဲ့ပြီး၊ မင်းမပိုင်သော ကိစ္စများထဲ ဝင်မစွက်ဖက်သင့်ခဲ့ပါ။ လယ်သမားစိတ်ဓာတ်ဖြင့် သုံးပိုင်းခွဲရန် ကြိုးစားခြင်းမပြုသင့်ပါ။</w:t>
      </w:r>
    </w:p>
    <w:p w:rsidRPr="00E541CA" w:rsidR="00E541CA" w:rsidP="00E541CA" w:rsidRDefault="00E541CA" w14:paraId="2E36933A" w14:textId="3BC58C60">
      <w:pPr>
        <w:ind w:firstLine="720"/>
      </w:pPr>
      <w:r w:rsidRPr="00E541CA">
        <w:t xml:space="preserve">နှစ်ပေါင်းများစွာ သီအိုလောဂီသဘောတရားများကို လေ့လာခဲ့ကြသည့် ထူးချွန်ဆုံး သီအိုလောဂျစ်ရှင်များပင် ဘုရားသခင်အကြောင်းကို ဆွေးနွေးရာတွင် သတိထား၍ ပြောကြသည်: သင်ကတော့ သီအိုလောဂီကို မကြားဖူး၊ သီအိုလောဂီဆိုတာ ဘာလဲ မသိဘဲ၊ ဘုရားသခင်၏ သဘာဝအကြောင်းကို သဘောတရားအဖြစ် သတ်မှတ်ပြောဆိုရန် မိမိ၏ ဂုဏ်ယူစကားကို ဖွင့်လှစ်ခဲ့သည်။ သီအိုလောဂျစ်ပညာရှင်တစ်ဦးအဖြစ် ထင်မြင်လိုသော်လည်း၊ သင်သည် </w:t>
      </w:r>
      <w:r w:rsidRPr="00E541CA">
        <w:t xml:space="preserve">ဘုရားသခင်ကို မုန်းတီးသူ</w:t>
      </w:r>
      <w:r w:rsidRPr="00E541CA">
        <w:rPr>
          <w:i/>
        </w:rPr>
        <w:t xml:space="preserve">၊ </w:t>
      </w:r>
      <w:r w:rsidRPr="00E541CA">
        <w:t xml:space="preserve">အယူမှားသူနှင့် သန့်ရှင်းသော သုံးပါးတစ်ဆူကို </w:t>
      </w:r>
      <w:r w:rsidRPr="00E541CA">
        <w:t xml:space="preserve">ရိုက်နှက်သူ</w:t>
      </w:r>
      <w:r w:rsidRPr="00E541CA">
        <w:t xml:space="preserve">အဖြစ်</w:t>
      </w:r>
      <w:r w:rsidRPr="00E541CA">
        <w:t xml:space="preserve"> ကိုယ်တိုင် ဖော်ထုတ်ပြလိုက်</w:t>
      </w:r>
      <w:r w:rsidRPr="00E541CA">
        <w:t xml:space="preserve">သည်။ သင်သည် *မာဂရက်* စာအုပ်၌ စိန့်ဂျွန် ခရိုက်ဆိုစတိုမ်၏ မဖော်ထုတ်နိုင်သောအကြောင်း စကားများကို ဖတ်ရှုသင့်ပြီး၊ ထိုမှတဆင့် အလွန်သန့်ရှင်းသော တစ်ကိုယ်တည်းတူ သုံးပါးတော်ကို စကားမပြောဘဲ တိတ်ဆိတ်ခြင်းဖြင့် ပိုမိုဂုဏ်ပြုရန် သင်ယူသင့်သည်။</w:t>
      </w:r>
    </w:p>
    <w:p w:rsidRPr="00E541CA" w:rsidR="00E541CA" w:rsidP="00E541CA" w:rsidRDefault="00E541CA" w14:paraId="366C78AF" w14:textId="7A5E9EBF">
      <w:pPr>
        <w:ind w:firstLine="720"/>
      </w:pPr>
      <w:r w:rsidRPr="00E541CA">
        <w:t xml:space="preserve">ထပ်မံ၍ အာဗာကုမ်က ဆိုသည်–</w:t>
      </w:r>
    </w:p>
    <w:p w:rsidRPr="00E541CA" w:rsidR="00E541CA" w:rsidP="00E541CA" w:rsidRDefault="00E541CA" w14:paraId="78507DA6" w14:textId="42F15246">
      <w:pPr>
        <w:ind w:firstLine="720"/>
      </w:pPr>
      <w:r w:rsidRPr="00E541CA">
        <w:t xml:space="preserve">ခရစ်တော်သည် သီးခြားသော ရာဇပလ္လင်ပေါ်တွင် ထိုင်ကာ သန့်ရှင်းသော သုံးပါးတစ်ဆူနှင့် တန်းတူ အုပ်ချုပ်သည်။</w:t>
      </w:r>
    </w:p>
    <w:p w:rsidRPr="00E541CA" w:rsidR="00E541CA" w:rsidP="00E541CA" w:rsidRDefault="00E541CA" w14:paraId="50B8A327" w14:textId="04A70E02">
      <w:pPr>
        <w:ind w:firstLine="720"/>
      </w:pPr>
      <w:r w:rsidRPr="00E541CA">
        <w:t xml:space="preserve">ကောင်းကင်နားထောင်ပါစေ၊ မြေကြီးဂရုစိုက်ပါစေ၊ ယခင်က မကြားဖူးသော ဒီအသစ်သော အယူဝါဒကို—ခရစ်သည် သန့်ရှင်းသော သုံးပါးတစ်ဆူထက် သီးခြားကွဲပြားသည်ဆိုသော အယူဝါဒ။ အယူဝါဒကွဲသူများသည် သုံးပါးတစ်ဆူကို မယုံကြတော့ဘဲ၊ ဖခင်၊ သားတော်နှင့် သန့်ရှင်းသော ဝိညာဉ်တော်တို့နှင့်အတူ ခရစ်ကို စတုတ္ထပုဂ္ဂိုလ်အဖြစ် ထည့်သွင်းထားသည့် လေးပါးတစ်ဆူကို ယုံကြည်ကြသည်။ ဒီလိုယုံကြည်ချက်ကို ဘယ်မှာမှ မကြားဖူးပါ၊ ရုရှားနိုင်ငံတွင် ဘယ်အချိန်ကမှ မရှိခဲ့ပါ။ ဤသည်မှာ ဘုရားသခင်၏သားတော်ကို နှစ်ပိုင်းခွဲ၍—တစ်ဖက်တွင် ဘုရားသခင်၏သားတော်တစ်ဦး၊ တစ်ဖက်တွင် ခရစ်တော်တစ်ဦး—ဟု ခွဲခြားထားသော အယူသစ်တစ်ခုမဟုတ်ပါသလား။ ထိုကြောင့် (သူတို့၏အယူအဆအရ) ယခု ဖခင်ဘုရားသခင်၏သားတော်များမှာ နှစ်ဦးရှိပြီး၊ ထို့ကြောင့် 'လေးဦးစု' တစ်ခု ဖွဲ့စည်းသွားပြီဟု ဆိုရမည်မဟုတ်ပါသလား။</w:t>
      </w:r>
    </w:p>
    <w:p w:rsidRPr="00E541CA" w:rsidR="00E541CA" w:rsidP="00E541CA" w:rsidRDefault="00E541CA" w14:paraId="4A22A803" w14:textId="2E945B13">
      <w:pPr>
        <w:ind w:firstLine="720"/>
      </w:pPr>
      <w:r w:rsidRPr="00E541CA">
        <w:t xml:space="preserve">ဤသည်မှာ အမှန်တရားယုံကြည်ချက်လား။ ဤသည်မှာ ရှေးဟောင်းယုံကြည်ချက်လား။ ဗလာဒီမီးယားက ဂရိများထံမှ ယူလာခဲ့တာလား။ ဤသည်မှာ အော်သော်ဒေါ့စ်ဝန်ခံချက်လား။ ဤသည်မှာ သန့်ရှင်းသော ခရစ်ယာန်ဘာသာလား။ ဤသည်မှာ ရှေးဟောင်းသန့်ရှင်းသော ယုံကြည်ချက်နှင့် ဆန့်ကျင်၍ ဘုရားသခင်မနှစ်မြို့သော်လည်း မာယာမင်းအား ဝမ်းမြောက်စေသော အဆိုးဝါးသော အယူလွဲတစ်ခု မဟုတ်ပါလား။</w:t>
      </w:r>
    </w:p>
    <w:p w:rsidRPr="00E541CA" w:rsidR="00E541CA" w:rsidP="00E541CA" w:rsidRDefault="00E541CA" w14:paraId="411EDCC7" w14:textId="580884E0">
      <w:pPr>
        <w:ind w:firstLine="720"/>
      </w:pPr>
      <w:r w:rsidRPr="00E541CA">
        <w:t xml:space="preserve">အို၊ အပြင်းအထန် မူးယစ်ခြင်းနှင့် လိမ်လည်ခြင်း! မင်းတို့ကံဆိုးသော ခွဲထွက်သူများ၊ မင်းတို့ယုံကြည်ချက်ကို 'ဟောင်းယုံကြည်ချက်' ဟု ဘယ်လိုခေါ်ရဲသနည်း၊ မင်းတို့ကိုယ်တိုင် ပြင်းထန်သော အယူလွဲများကို ဖန်တီးယူဆောင်ထားပြီးနောက်? မဟုတ်ပါ၊ တကယ်တော့ မဟုတ်ပါ၊ မင်းတို့ယုံကြည်ချက်က ဟောင်းယုံကြည်ချက်မဟုတ်ဘဲ၊ </w:t>
      </w:r>
      <w:r w:rsidRPr="00E541CA">
        <w:t xml:space="preserve">အယူလွဲအသစ်များဖြင့် ပြည့်နှက်နေသော </w:t>
      </w:r>
      <w:r w:rsidRPr="00E541CA">
        <w:rPr>
          <w:i/>
        </w:rPr>
        <w:t xml:space="preserve">ယုံကြည်ချက်အသစ်တစ်ခုသာ </w:t>
      </w:r>
      <w:r w:rsidRPr="00E541CA">
        <w:t xml:space="preserve">ဖြစ်ပါသည်။</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အခန်း ၁၈။ ခရစ်တော်၏ လူခန္ဓာခံယူခြင်းအပေါ်။ အဗ္ဗာကုမ်၏ ယုံကြည်ချက်</w:t>
      </w:r>
      <w:bookmarkEnd w:id="23"/>
    </w:p>
    <w:p w:rsidRPr="00E541CA" w:rsidR="00E541CA" w:rsidP="00E541CA" w:rsidRDefault="00E541CA" w14:paraId="3E6760BD" w14:textId="073435D7">
      <w:pPr>
        <w:ind w:firstLine="720"/>
      </w:pPr>
      <w:r w:rsidRPr="00E541CA">
        <w:t xml:space="preserve">ကျွန်ုပ် အာဗာကမ်သည် ဤသို့ ဝန်ခံယုံကြည်ပါသည်။ ဘုရားသခင်၏ သဘာဝသည် မပြောင်းလဲနိုင်ပါ။ သို့သော် သန့်ရှင်းသော မယ်တော်၏ ကိုယ်ဝန်ထဲသို့ ဘုရားသခင်၏ စကားတော်ကို ထည့်သွင်းခဲ့ပြီးနောက်၊ ၎င်း၏ သဘာဝတန်ခိုး—အပြည့်အစုံကျေးဇူးတော်—သည် ဘုရားသခင်၏ အလိုတော်အောက်တွင် ရှိပါသည်။ အကြောင်းမူ ၎င်းသည် မဖော်ပြနိုင်လောက်အောင် ကိုယ်တော်ကိုယ်တိုင် ထွက်ပေါ်ခဲ့ပြီး၊ ကိုယ်တော်၏ အနှစ်သာရမှာ အပြည့်အစုံ မပြောင်းလဲသေးပါ။</w:t>
      </w:r>
    </w:p>
    <w:p w:rsidRPr="00E541CA" w:rsidR="00E541CA" w:rsidP="00E541CA" w:rsidRDefault="00E541CA" w14:paraId="61DFD409" w14:textId="62D63C5A">
      <w:pPr>
        <w:ind w:firstLine="720"/>
      </w:pPr>
      <w:r w:rsidRPr="00E541CA">
        <w:t xml:space="preserve">လယ်သမားတစ်ယောက်ရဲ့ မိုက်မဲတဲ့ အတွေးတွေပါပဲ။ သူဘာတွေပြောနေလဲဆိုတာကို သူကိုယ်တိုင် သိခဲ့ပါသလား။ သူ့စကားတွေက မှောင်မိုက်ခြင်း၊ စိတ်ဓာတ်ကျခြင်း၊ မှောင်မိုက်မှုနဲ့ အဓိပ္ပါယ်မဲ့ခြင်းပဲ မဟုတ်လား။</w:t>
      </w:r>
    </w:p>
    <w:p w:rsidRPr="00E541CA" w:rsidR="00E541CA" w:rsidP="00E541CA" w:rsidRDefault="00E541CA" w14:paraId="67DA7234" w14:textId="20CD9F52">
      <w:pPr>
        <w:ind w:firstLine="720"/>
      </w:pPr>
      <w:r w:rsidRPr="00E541CA">
        <w:lastRenderedPageBreak/>
      </w:r>
      <w:r w:rsidRPr="00E541CA">
        <w:t xml:space="preserve">ပထမဦးဆုံး သူက သားတော်၏ ဂုဏ်သတ္တိမှာ မပြောင်းလဲနိုင်ခြင်း မဟုတ်ဘူးလို့ ပြောခဲ့ပေမယ့်၊ သားတော်ရဲ့ ဂုဏ်သတ္တိက ဘာလဲဆိုတာကိုတော့ သူက မဖော်ပြနိုင်၊ မသိပါဘူး။ သူကလည်း ဤဂုဏ်သတ္တိကို 'အနှစ်' ဟု ခေါ်ဆိုသော်လည်း သန့်ရှင်းသုံးပါးအတွင်း တစ်ပါးချင်းစီအတွက် သီးခြားကွဲပြားနေသည့် အခြားဂုဏ်သတ္တိတစ်ခု ရှိကြောင်း မသိဘဲဖြစ်သည်။ သန့်ရှင်းသုံးပါး၏ ကနွန်တွင် သန့်ရှင်းသူ မစ်ထရိုဖန်က ထောက်ခံသကဲ့သို့၊ ဤသဘောကို ဆိုသည်မှာ: ကျွန်ုပ်တို့သည် ဘုရားသခင်၏ တစ်ခုတည်းသော ပုံစံကို ကြေညာပါသည်၊ </w:t>
      </w:r>
      <w:r w:rsidRPr="00E541CA">
        <w:t xml:space="preserve">ဖခင်၊ သားတော်နှင့် သန့်ရှင်းSpirit</w:t>
      </w:r>
      <w:r w:rsidRPr="00E541CA">
        <w:rPr>
          <w:rStyle w:val="FootnoteReference"/>
        </w:rPr>
        <w:footnoteReference w:id="70"/>
      </w:r>
      <w:r w:rsidRPr="00E541CA">
        <w:t xml:space="preserve"> တို့၏ </w:t>
      </w:r>
      <w:r w:rsidRPr="00E541CA">
        <w:t xml:space="preserve">သုံးပါး </w:t>
      </w:r>
      <w:r w:rsidRPr="00E541CA">
        <w:rPr>
          <w:i/>
        </w:rPr>
        <w:t xml:space="preserve">သီးခြား </w:t>
      </w:r>
      <w:r w:rsidRPr="00E541CA">
        <w:t xml:space="preserve">hypostatic </w:t>
      </w:r>
      <w:r w:rsidRPr="00E541CA">
        <w:rPr>
          <w:i/>
        </w:rPr>
        <w:t xml:space="preserve">လက္ခဏာများ</w:t>
      </w:r>
      <w:r w:rsidRPr="00E541CA">
        <w:t xml:space="preserve">ဖြင့်</w:t>
      </w:r>
      <w:r w:rsidRPr="00E541CA">
        <w:t xml:space="preserve">။</w:t>
      </w:r>
    </w:p>
    <w:p w:rsidRPr="00E541CA" w:rsidR="00E541CA" w:rsidP="00E541CA" w:rsidRDefault="00E541CA" w14:paraId="78BDB4CA" w14:textId="6CC7FD6D">
      <w:pPr>
        <w:ind w:firstLine="720"/>
      </w:pPr>
      <w:r w:rsidRPr="00E541CA">
        <w:t xml:space="preserve">အဖေဘုရားသည် သားဘုရားကို ဖွားမြင်ပေးခြင်းနှင့် ဝိညာဉ်တော်ကို ပို့ဆောင်ပေးခြင်းသည် အဖေဘုရား၏ လက္ခဏာဖြစ်သည်။</w:t>
      </w:r>
    </w:p>
    <w:p w:rsidRPr="00E541CA" w:rsidR="00E541CA" w:rsidP="00E541CA" w:rsidRDefault="00E541CA" w14:paraId="1DEA56B5" w14:textId="420D1B0C">
      <w:pPr>
        <w:ind w:firstLine="720"/>
      </w:pPr>
      <w:r w:rsidRPr="00E541CA">
        <w:t xml:space="preserve">သားတော်၏ သတ္တိမှာ ဖခင်တော်မှ မွေးဖွားခြင်းခံရခြင်းဖြစ်ပြီး၊ မိမိကိုယ်တိုင်မှ အခြားသားတော်တစ်ပါးကို မမွေးဖွားနိုင်ခြင်းဖြစ်သည်။</w:t>
      </w:r>
    </w:p>
    <w:p w:rsidRPr="00E541CA" w:rsidR="00E541CA" w:rsidP="00E541CA" w:rsidRDefault="00E541CA" w14:paraId="47DCD2E0" w14:textId="7D92B450">
      <w:pPr>
        <w:ind w:firstLine="720"/>
      </w:pPr>
      <w:r w:rsidRPr="00E541CA">
        <w:t xml:space="preserve">သန့်ရှင်းသောဝိညာဉ်တော်၏ လက္ခဏာမှာ တစ်ပါးတည်းသော ဖခင်ထံမှ ထွက်ပေါ်ခြင်းဖြစ်သည်။ ဤသည်မှာ သုံးပါးတစ်ဆူပုဂ္ဂိုလ်များ၏ လက္ခဏာများဖြစ်သည်။</w:t>
      </w:r>
    </w:p>
    <w:p w:rsidRPr="00E541CA" w:rsidR="00E541CA" w:rsidP="00E541CA" w:rsidRDefault="00E541CA" w14:paraId="598A7985" w14:textId="3064BAFC">
      <w:pPr>
        <w:ind w:firstLine="720"/>
      </w:pPr>
      <w:r w:rsidRPr="00E541CA">
        <w:t xml:space="preserve">သို့သော် ဘုရားသခင်၏ အနှစ်သာရသည် သုံးပုဂ္ဂိုလ်အားလုံးတွင် တစ်ခုတည်းဖြစ်ကာ မခွဲမခွာနိုင်ပါ။</w:t>
      </w:r>
    </w:p>
    <w:p w:rsidRPr="00E541CA" w:rsidR="00E541CA" w:rsidP="00E541CA" w:rsidRDefault="00E541CA" w14:paraId="2199819F" w14:textId="5CB19595">
      <w:pPr>
        <w:ind w:firstLine="720"/>
      </w:pPr>
      <w:r w:rsidRPr="00E541CA">
        <w:t xml:space="preserve">ထို့အပြင် (ဟေဘက်ကုတ်) ကဆိုသည်မှာ၊ စကားတော်ဘုရားသည် မိန်းမငယ်၏ ဝမ်းထဲသို့ မိမိကိုယ်တိုင်ကို မထွက်ခွာဘဲ၊ မိမိ၏ အနှစ်သာရ၏ သဘာဝစွမ်းအားကိုသာ ထွက်ခွာစေခဲ့သည်ဟု ဆိုသည်။ ထိုစွမ်းအားကို သူက ပြည့်စုံသော ရှိခြင်း၏ ကရုဏာဟု အဓိပ္ပာယ်ဖွင့်ဆိုပြီး၊ သားတော်၏ အနှစ်သာရကိုလည်း ဘုရားသခင်တစ်ပါးဖြစ်ကြောင်း၊ ကောင်းကင်မှ မရောက်မဖြစ်နိုင်ကြောင်း ဆိုသည်။ ထို့ကြောင့် သူ၏ အယူအဆအရ သားတော်နှစ်ပါး ဖြစ်ပေါ်လာခဲ့သည်။ တစ်ပါးမှာ ကောင်းကင်ဘုရားဖခင်နှင့်အတူရှိသော သားတော်ဖြစ်ပြီး၊ အခြားတစ်ပါးမှာ မိန်းမငယ်၏ ဝမ်းတွင်း၌ လူခန္ဓာယူကာ ကောင်းကင်ဘုရားဖခင်နှင့်အတူရှိသော ထိုသားတော်က ပို့ဆောင်လိုက်သော သားတော်ဖြစ်သည်။</w:t>
      </w:r>
    </w:p>
    <w:p w:rsidRPr="00E541CA" w:rsidR="00E541CA" w:rsidP="00E541CA" w:rsidRDefault="00E541CA" w14:paraId="407A6AB6" w14:textId="335C9093">
      <w:pPr>
        <w:ind w:firstLine="720"/>
      </w:pPr>
      <w:r w:rsidRPr="00E541CA">
        <w:t xml:space="preserve">သူသည် သူ၏ ကိုယ်ပိုင် အယူလွဲ ဝန်ခံချက်ကို ပိုမိုရှင်းလင်းပြတ်သားသော စကားများဖြင့် အောက်ပါအတိုင်း ဖော်ပြခဲ့သည်။</w:t>
      </w:r>
    </w:p>
    <w:p w:rsidRPr="00E541CA" w:rsidR="00E541CA" w:rsidP="00E541CA" w:rsidRDefault="00E541CA" w14:paraId="3C1CA09B" w14:textId="314A1E59">
      <w:pPr>
        <w:ind w:firstLine="720"/>
      </w:pPr>
      <w:r w:rsidRPr="00E541CA">
        <w:t xml:space="preserve">'ကျွန်ုပ်သည် မိန်းမငယ်၏ ကိုယ်ဝန်ထဲ၌ ဘုရားသခင်၏ အင်အားကို ဝန်ခံပါသည်၊ သို့သော် အမြင့်ဆုံးဘုရားသခင်ထံမှ ထွက်ပေါ်လာသော ဘုရားသခင်ကိုယ်တော်ကို မဟုတ်ဘဲ မဖော်ပြနိုင်သော ကြင်နာစောင့်ရှောက်မှုတစ်ခုသာ ဖြစ်သည်ဟု ဆိုပါသည်။'</w:t>
      </w:r>
    </w:p>
    <w:p w:rsidRPr="00E541CA" w:rsidR="00E541CA" w:rsidP="00E541CA" w:rsidRDefault="00E541CA" w14:paraId="1F9EFABE" w14:textId="31060E9C">
      <w:pPr>
        <w:ind w:firstLine="720"/>
      </w:pPr>
      <w:r w:rsidRPr="00E541CA">
        <w:t xml:space="preserve">ထပ်မံ၍ သူက ထိုအကြောင်းကို ပြောကြားသည်–</w:t>
      </w:r>
    </w:p>
    <w:p w:rsidRPr="00E541CA" w:rsidR="00E541CA" w:rsidP="00E541CA" w:rsidRDefault="00E541CA" w14:paraId="3F10CDDE" w14:textId="02B68FB3">
      <w:pPr>
        <w:ind w:firstLine="720"/>
      </w:pPr>
      <w:r w:rsidRPr="00E541CA">
        <w:t xml:space="preserve">သူ၏ ကျေးဇူး၏ အင်အားဖြင့် ကောင်းကင်မှ ကျဆင်းကာ အပြစ်မဲ့ သန့်ရှင်းသော မိန်းမငယ်၏ ကိုယ်ဝန်ထဲသို့ အပြည့်အဝ ဝင်ရောက်ခဲ့သည်။ သူ၏ သဘာဝအရ အပြည့်အဝ ကောင်းမြတ်သော်လည်း၊ သူ၏ တည်ရှိမှုအရ ဖခင်နှင့် တစ်ခုတည်း၊ မခွဲမခွာဖြစ်သည်။ ခရစ်တော်၏ ကိုယ်ထင်ပေါ်ခြင်းအပေါ် Avvakum ၏ ရှင်းလင်းချက်မှာ ဤအထိ ဖြစ်သည်။</w:t>
      </w:r>
    </w:p>
    <w:p w:rsidRPr="00E541CA" w:rsidR="00E541CA" w:rsidP="00E541CA" w:rsidRDefault="00E541CA" w14:paraId="6FB0C264" w14:textId="6B1E5AF4">
      <w:pPr>
        <w:ind w:firstLine="720"/>
      </w:pPr>
      <w:r w:rsidRPr="00E541CA">
        <w:t xml:space="preserve">သူသည် သူ၏ကျောင်းသားများအားလည်း ထိုနည်းတူ အတွေးအခေါ်ပြုရန် သင်ကြားခဲ့ပြီး၊ သူတို့ထဲမှ Erofey Andreev ဟု အမည်ရသူတစ်ဦးက သူ၏စာများတွင် အောက်ပါအတိုင်း ရေးသားခဲ့သည်။</w:t>
      </w:r>
    </w:p>
    <w:p w:rsidRPr="00E541CA" w:rsidR="00E541CA" w:rsidP="00E541CA" w:rsidRDefault="00E541CA" w14:paraId="0084ADD7" w14:textId="7D0DCB65">
      <w:pPr>
        <w:ind w:firstLine="720"/>
      </w:pPr>
      <w:r w:rsidRPr="00E541CA">
        <w:t xml:space="preserve">သားတော်သည် ကောင်းမှုနှင့် ကြီးကြပ်မှုအားဖြင့်၊ ကိုယ်တရားမှ ခွဲထွက်၍ လူခန္ဓာယူခဲ့သည်။</w:t>
      </w:r>
    </w:p>
    <w:p w:rsidRPr="00E541CA" w:rsidR="00E541CA" w:rsidP="00E541CA" w:rsidRDefault="00E541CA" w14:paraId="76F89686" w14:textId="207D2BC4">
      <w:pPr>
        <w:ind w:firstLine="720"/>
      </w:pPr>
      <w:r w:rsidRPr="00E541CA">
        <w:t xml:space="preserve">ဟေဘက်ကုတ်နှင့် သူ၏ကျောင်းသားများထဲတွင် နက်စတိုရီယပ်စ်အသစ်တစ်ဦးကို မြင်ကြပါစို့! ဤမကောင်းဆိုးဝါးသော ဆရာသည် သူ၏အန္တရာယ်ရှိသော ယုံကြည်ချက်ကို ကြေညာကာ နက်စတိုးရီယပ်၏နည်းအတိုင်း သင်ကြားသည်၊ သမင်တော်၏ဝမ်းထဲတွင် လူသားအဖြစ် ဖွားမြင်လာသူမှာ ဘုရားသခင်၏သားတော်ကိုယ်တော်မဟုတ်ဘဲ၊ သူ၏စွမ်းအား သို့မဟုတ် ကျေးဇူးသာ သမင်တော်ထဲသို့ ထွက်ကျခဲ့ပြီး၊ ထိုစွမ်းအား သို့မဟုတ် ကျေးဇူးသည် သမင်တော်၏ဝမ်းထဲတွင် လူသားအဖြစ် ဖွားမြင်လာခဲ့သည်ဟု ဆိုသည်။ ဘုရားသခင်၏သားတော်ကိုယ်တော်သည် ကောင်းကင်မှ မြေကြီးသို့ ဆင်းသက်လာခြင်းမရှိသကဲ့သို့ သင်ကြားနေသည်။ အလွန်သန့်ရှင်းသော ဘုရားသခင်၏ မေသည် (အဗ္ဗာကုမ်၏ မမှန်သော သဘောနှင့် နက်စတိုရီယပ်၏ မှားယွင်းသော အတွေးအခေါ်အရ) ဘုရားသခင်၏ မေ မဟုတ်ဘဲ ခရစ်တော်၏ မေ သာဖြစ်သည်ဟု ဆိုကြသည်။ သူမသည် ဘုရားသခင်၏ သားတော်ကို ကိုယ်တိုင် မွေးဖွားခဲ့ခြင်း မဟုတ်ဘဲ (သူတို့ မမှန်စွာ ပြောဆိုသလို) ခရစ်တော်ဟု ခေါ်သော တန်ခိုး သို့မဟုတ် ကျေးဇူးတစ်ခုကိုသာ မွေးဖွားခဲ့သည်ဟု ဆိုကြသည်။ သို့သော် ကျွန်ုပ်တို့သည် သမ္မာကျမ်းကို ယုံကြည်သူများအဖြစ် ဤအယူမှားကို စိတ်ထဲတွင်တောင် မထည့်သင့်ပါ။ ကျွန်ုပ်တို့သည် သန့်ရှင်းစင်ကြယ်သော မယ်တော်သည် စကားတော်ဘုရားကို မွေးဖွားပေးသော အမှန်တကယ် ဘုရားသခင်၏ မယ်တော်ဖြစ်ကြောင်း ယုံကြည်ကတိပြုပါသည်။ ဤအယူအဆကို သန့်ရှင်းသူ ဖခင်ကြီးများက မကောင်းသူ နက်စတိုရီယပ်စ်ကို ဆန့်ကျင်၍ အဲဖက်ဆုမြို့၌ ကျင်းပသော တတိယ ကမ္ဘာလုံးဆိုင်ရာ ဘုရားကျောင်းညီလာခံတွင် ကျွန်ုပ်တို့အား သင်ကြားပေးခဲ့သည့်အတိုင်း ယုံကြည်ပါသည်။ ဒမက်စကတ်မြို့မှ သန့်ရှင်းသူ ဂျွန်သည် စာအုပ် ၄၊ 'ယုံကြည်ခြင်းအပေါ်' အခန်း ၁၅ တွင် "ဘုရားသခင်၏ မိခင်သည် ထိုအမည်ဖြင့် အထွေထွေ အဓိပ္ပါယ်နှင့် တကယ့်အဓိပ္ပါယ်နှစ်မျိုးဖြင့် ခေါ်ဆိုခံရသည်" ဟုရေးသားခဲ့ပြီး၊ ထပ်မံ၍ "ဘုရားသခင်၏ သားတော်သည် သူမမှ မွေးဖွားခဲ့သည်၊ ဘုရားကိုဆောင်သော လူသားမဟုတ်ဘဲ ကိုယ်တိုင်ဘုရားအဖြစ် ပေါ်ပေါက်လာသော</w:t>
      </w:r>
      <w:r w:rsidRPr="00E541CA">
        <w:rPr>
          <w:rStyle w:val="FootnoteReference"/>
        </w:rPr>
        <w:footnoteReference w:id="71"/>
      </w:r>
      <w:r w:rsidRPr="00E541CA">
        <w:t xml:space="preserve"> " ဟုဆိုသည်။ ကနွန်သီချင်းများရေးသားသူ သန့်ရှင်းသူ မစ်ထရိုဖန်သည် တစ်ပါးသုံးသခင်ကနွန်တွင်၊ အပတ်စဉ် ညနေပိုင်း အလုပ်တရား၌၊ ငါးမြောက် အိုဒ်တွင်၊ သခင်မိခင်သီချင်း၌ ဆိုသည်– "သင့်ထံမှ ခရစ်တော်သည် </w:t>
      </w:r>
      <w:r w:rsidRPr="00E541CA">
        <w:t xml:space="preserve">မူလတရားနှင့် ဆန္ဒ</w:t>
      </w:r>
      <w:r w:rsidRPr="00E541CA">
        <w:rPr>
          <w:i/>
        </w:rPr>
        <w:t xml:space="preserve">နှစ်မျိုးဖြင့်</w:t>
      </w:r>
      <w:r w:rsidRPr="00E541CA">
        <w:t xml:space="preserve"> မွေးဖွားခဲ့သည်</w:t>
      </w:r>
      <w:r w:rsidRPr="00E541CA">
        <w:rPr>
          <w:i/>
        </w:rPr>
        <w:t xml:space="preserve">"။ </w:t>
      </w:r>
      <w:r w:rsidRPr="00E541CA">
        <w:t xml:space="preserve">ဘုရားသခင်၏ ဘုရားသဘာဝသည် သန့်ရှင်းသော မိခင်၏ ဝမ်းတွင်း၌ လူ့သဘာဝနှင့် ပေါင်းစည်းကာ ခရစ်တော်တစ်ဦးတည်းသော ပုဂ္ဂိုလ်အဖြစ် ဖြစ်လာခဲ့ပြီး၊ ခရစ်တော်သည် လူခန္ဓာကိုယ်ယူခဲ့သည့် အချိန်မှစ၍၊ ဘုရားသခင်သည် ပြည့်စုံပြီး၊ လူသားလည်း ပြည့်စုံသည်။ လူသားလည်း ပြည့်စုံပြီး၊ ဘုရားသခင်လည်း ပြည့်စုံသည်။ သဘာဝကွဲပြားသော်လည်း တစ်ဦးတည်း၊ မခွဲမခွာသော တစ်ကိုယ်တည်း၌ ပေါင်းစည်းနေသည်။ ဘုရားသခင်၏ သားတော်သည် သူ၏ ဘုရားသဘာဝအားဖြင့် မယ်တော်၏ ဝမ်းထဲတွင် လူသားအဖြစ် ဖွားမြင်ခဲ့သော်လည်း၊ ဖခင်ဘုရားနှင့် မခွဲခွာခဲ့ပါ။ ဟေဘာခုက်နှင့် သူ၏ ကျောင်းသားများက ယူဆသလို၊ ဘုရားသခင်၏ သားတော်ကိုယ်တိုင် မယ်တော်၏ ဝမ်းထဲသို့ သူ၏ ဘုရားသဘာဝအားဖြင့် ဆင်းသက်ခဲ့လျှင်၊ ဖခင်ဘုရားနှင့်အတူ ကောင်းကင်၌ မရှိတော့ဘဲ၊ ဖခင်ဘုရားထံမှ ခွဲထွက်သွားမည်ဟု ဆိုခြင်း မဟုတ်ပါ။ ခွဲခြား၍ မရနိုင်သော ဘုရားသခင်ကို မသိကြသော မိုက်သူတို့၏ မိုက်မဲခြင်းအံ့ဩစရာ! ဘုရားသခင်၏ သားတော်သည် ကိုယ်ပိုင်သဘောတရားဖြင့် မြေကြီးပေါ်တွင် ရှိခဲ့ပေမယ့်၊ ကောင်းကင်၌ အုပ်ချုပ်တော်မူသော ဖခင်ဘုရား၏ ဘုရားသဘာဝနှင့် ခွဲခြား၍ မရနိုင်ခဲ့ပါ၊ ထိုတစ်ချိန်တည်း၌ သူသည် ဝိညာဉ်နှင့်အတူ သေသူလောက၌၊ ခိုးသူနှင့်အတူ ကောင်းကင်ဥယျာဉ်၌၊ ဖခင်ဘုရားနှင့်အတူ ဘုရားထိုင်ခုံ၌ ရှိခဲ့ပါသည်။ မိန်းမသန့်၏ ကိုယ်ဝန်ထဲတွင် ရှိစဉ်က ဖခင်ထံမှ မခွဲခွာခဲ့သလို၊ လူတို့အလယ်တွင် နေထိုင်စဉ်ကလည်း ဖခင်ထံမှ မခွဲခွာခဲ့ပါ၊ သန့်ရှင်းသော ဘုရားကျောင်းတော်သည် Slavnik တွင် ကျင်းပသော တက်မြင့်ပွဲကြီး၏ ညနေပွဲတော် သီချင်းများတွင် ကြေညာသလို၊ 'အို </w:t>
      </w:r>
      <w:r w:rsidRPr="00E541CA">
        <w:t xml:space="preserve">အချိုဆုံးသော ယေရှု၊</w:t>
      </w:r>
      <w:r w:rsidRPr="00E541CA">
        <w:t xml:space="preserve"> သင်သည် ဖခင်၏ ရင်ဘတ်မှ မခွဲခွာခဲ့၊</w:t>
      </w:r>
      <w:r w:rsidRPr="00E541CA">
        <w:lastRenderedPageBreak/>
      </w:r>
      <w:r w:rsidRPr="00E541CA">
        <w:t xml:space="preserve"> ၊ လူတစ်ဦးအဖြစ် မြေကြီးပေါ်တွင် နေထိုင်ခဲ့သည်' ဟု ဆိုသည်။ တတိယသံ Irmoses၊ စတုတ္ထ Ode တွင်လည်း "ကမ္ဘာမြေသို့ဆင်းသက်လာသော ခရစ်တော် ဘုရား၊ ဖခင်၏ရင်ခွင်မှ မခွဲမထွက်ပါနှင့်" ဟုဆိုသည်။ သို့သော် ကျွန်ုပ်တို့၏ ဘုရားသခင် ခရစ်တော်ကိုယ်တော်သည် သန့်ရှင်းသော ဖိလိပ်တော်မေးသော </w:t>
      </w:r>
      <w:r w:rsidRPr="00E541CA">
        <w:rPr>
          <w:i/>
        </w:rPr>
        <w:t xml:space="preserve">"ဘုရားရှင်၊ ဖခင်ကို ကျွန်ုပ်တို့အား ပြပါ" ဟု</w:t>
      </w:r>
      <w:r w:rsidRPr="00E541CA">
        <w:t xml:space="preserve"> မေးလျှင် </w:t>
      </w:r>
      <w:r w:rsidRPr="00E541CA">
        <w:t xml:space="preserve">"</w:t>
      </w:r>
      <w:r w:rsidRPr="00E541CA">
        <w:rPr>
          <w:i/>
        </w:rPr>
        <w:t xml:space="preserve">ငါ့ကို မြင်သူသည် ဖခင်ကို မြင်ပြီးပြီ။ ငါသည် </w:t>
      </w:r>
      <w:r w:rsidRPr="00E541CA">
        <w:rPr>
          <w:i/>
        </w:rPr>
        <w:t xml:space="preserve">ဖခင်</w:t>
      </w:r>
      <w:r w:rsidRPr="00E541CA">
        <w:t xml:space="preserve">ထဲ၌ </w:t>
      </w:r>
      <w:r w:rsidRPr="00E541CA">
        <w:rPr>
          <w:i/>
        </w:rPr>
        <w:t xml:space="preserve">ရှိကြောင်း၊ ဖခင်သည် </w:t>
      </w:r>
      <w:r w:rsidRPr="00E541CA">
        <w:rPr>
          <w:i/>
        </w:rPr>
        <w:t xml:space="preserve">ငါထဲ၌</w:t>
      </w:r>
      <w:r w:rsidRPr="00E541CA">
        <w:t xml:space="preserve"> ရှိကြောင်း</w:t>
      </w:r>
      <w:r w:rsidRPr="00E541CA">
        <w:rPr>
          <w:i/>
        </w:rPr>
        <w:t xml:space="preserve"> မယုံကြည်သလော</w:t>
      </w:r>
      <w:r w:rsidRPr="00E541CA">
        <w:t xml:space="preserve">?"</w:t>
      </w:r>
      <w:r w:rsidRPr="00E541CA">
        <w:t xml:space="preserve"> ဟု ပြောကြားခဲ့</w:t>
      </w:r>
      <w:r w:rsidRPr="00E541CA">
        <w:t xml:space="preserve">သည်။</w:t>
      </w:r>
      <w:r w:rsidRPr="00E541CA">
        <w:rPr>
          <w:rStyle w:val="FootnoteReference"/>
          <w:i/>
        </w:rPr>
        <w:footnoteReference w:id="72"/>
      </w:r>
      <w:r w:rsidRPr="00E541CA">
        <w:t xml:space="preserve"> ။ ဤအချက်ကို ဘရန်ယန်တို့၊ ကြည့်ရှုကြပါစို့။ အကြောင်းမှာ ဘုရားသခင်၏ သမ္မာသားတော်သည် ကိုယ်ပိုင်ဘုရားသဘာဝကြောင့် အလွန်သန့်ရှင်းမြတ်သော ဘုရားမ၏ ကိုယ်ဝန်ထဲတွင် ကိုယ်ထည်ခံခဲ့ပြီး၊ ကိုယ်တော်ထံမှ တခြားတစ်ဦးကို ကိုယ်ထည်ခံရန် မပို့ခဲ့ပါ။ ဘုရားသခင်၏ သမ္မာမိခင်တော်မှာ မဖော်ပြနိုင်လောက်အောင် သန့်ရှင်းသော မေရီမယ်တော်ဖြစ်ပြီး၊ မဖော်ပြနိုင်လောက်အောင် သမ္မာဘုရားကို ကိုယ်ဝန်ဆောင်ကာ မွေးဖွားခဲ့သည်။ ထို့ကြောင့် နက်စတိုရီယပ်စ်သည် ကျိန်ဆဲခံရပါစေ၊ အဘ်ဘာကမ်လည်း ကျိန်ဆဲခံရပါစေ၊ သူတို့နှင့် စိတ်တူယုံကြည်သူများ၊ စကားတော်ဘုရား၏ လူခန္ဓာယူခြင်းကို နှိပ်ခတ်သူများနှင့် ဘုရားသခင်၏ မိခင်မှတဆင့် လူခန္ဓာယူခြင်းကိုလည်း နှိပ်ခတ်သူများအားလုံးနှင့်အတူ ကျိန်ဆဲခံရပါစေ။</w:t>
      </w:r>
    </w:p>
    <w:p w:rsidRPr="00E541CA" w:rsidR="00E541CA" w:rsidP="00E541CA" w:rsidRDefault="00E541CA" w14:paraId="1FDB371B" w14:textId="40767CB7">
      <w:pPr>
        <w:ind w:firstLine="720"/>
      </w:pPr>
      <w:r w:rsidRPr="00E541CA">
        <w:t xml:space="preserve">အော်သိုဒေါ့စ်ယုံကြည်သူတို့၊ ခွဲထွက်သူများ၏ ဆရာက ဘယ်လိုဆရာမျိုးဖြစ်ကြောင်း နားထောင်ကြပါ၊ ထိုဆရာထံမှလည်း သူတို့၏ အခြားဆရာများ ထွက်ပေါ်လာကြသည်။ သူတို့၏ ဆရာမှာ အဘားကွမ်ဟုခေါ်သော အယူမှားသူဖြစ်ပြီး၊ သုံးပါးတစ်ဆူကို မုန်းတီးသော အာရီယပ်၏ မိတ်ဆွေတစ်ဦးဖြစ်ကာ၊ ဘုရားသခင်၏ လူသားဖြစ်လာခြင်းကို မုန်းတီးသော နက်စတိုရီယပ်၏ အယူအဆကိုလည်း လိုက်နာသူဖြစ်သည်။ သူတို့သည် မခွဲခွာနိုင်သော သုံးပါးတစ်ဆူ ဘုရားသခင်ကို သုံးပိုင်းနှင့် လေးပိုင်းခွဲ၍ သုံးပါးတစ်ဆူဟု ခေါ်ဆိုကြသည်၊ သင်တို့ကြားဖူးသလို။ ထို့အပြင် ဘုရားသခင်၏သားတော်သည် အပြစ်ကင်းစင်ကြယ်သော မိန်းမ၏ ဝမ်းထဲတွင် တကယ့်ကိုယ်ခန္ဓာဖြင့် မွေးဖွားခဲ့ကြောင်းကို မလက်ခံဘဲ၊ သူမထဲသို့သာ ကျေးဇူးတော်ကို ပို့ခဲ့သည်ဟုသာ ယုံကြည်ကြသည်။ ဤသည်ဟောင်းယုံကြည်ချက်လား? သူတို့၏ ခွဲထွက်ဘာသာယုံကြည်ချက်ကို နက်စတိုရီယပ်စ်၏ အဟောင်းအယူမှားကို ပြန်လည်အသက်သွင်းထားခြင်းကြောင့်သာ 'ဟောင်း' ဟု ခေါ်ဆိုနိုင်ပါသလား။</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အခန်း ၁၉။ ခရစ်တော်၏ ငရဲသို့ ဆင်းသက်ခြင်း</w:t>
      </w:r>
      <w:bookmarkEnd w:id="24"/>
    </w:p>
    <w:p w:rsidRPr="00E541CA" w:rsidR="00E541CA" w:rsidP="00E541CA" w:rsidRDefault="00E541CA" w14:paraId="3781EAB0" w14:textId="0E1522E7">
      <w:pPr>
        <w:ind w:firstLine="720"/>
      </w:pPr>
      <w:r w:rsidRPr="00E541CA">
        <w:t xml:space="preserve">ခွဲထွက်ရေးဆရာ အာဗာကမ်က ဘာပြောနေလဲ?</w:t>
      </w:r>
    </w:p>
    <w:p w:rsidRPr="00E541CA" w:rsidR="00E541CA" w:rsidP="00E541CA" w:rsidRDefault="00E541CA" w14:paraId="0ACA136C" w14:textId="0557DB2C">
      <w:pPr>
        <w:ind w:firstLine="720"/>
      </w:pPr>
      <w:r w:rsidRPr="00E541CA">
        <w:t xml:space="preserve">သူက ခရစ်တော်၏ ဝိညာဉ်သည် သစ်တိုင်မှ ကောင်းကင်သို့ ဖခင်ဘုရားထံ တက်သွားခဲ့သည်ဟု ဆိုသော်လည်း၊ သေမှ ပြန်အသက်ရှင်ပြီးနောက် သင်္ဘောမှ ထွက်ကာ ကိုယ်ခန္ဓာဖြင့် ငရဲထဲသို့ ဆင်းသွားခဲ့သည်။</w:t>
      </w:r>
    </w:p>
    <w:p w:rsidRPr="00E541CA" w:rsidR="00E541CA" w:rsidP="00E541CA" w:rsidRDefault="00E541CA" w14:paraId="428DAB4C" w14:textId="77B1B767">
      <w:pPr>
        <w:ind w:firstLine="720"/>
      </w:pPr>
      <w:r w:rsidRPr="00E541CA">
        <w:t xml:space="preserve">ယုံကြည်သူတို့၊ ထိုမိုက်မဲသော ဆရာကြီးက ဘာတွေကို မှားယွင်းစွာ ပြောဆိုနေသလဲ နားထောင်ကြပါ—သူသည် ပရိုတိုပိုပေ ဖြစ်ခဲ့သော်လည်း ဂုဏ်ပြုထိုက်သော ထွက်မြောက်ခြင်း အခမ်းအနားကို မဖတ်ခဲ့၊ ဖတ်ခဲ့ပေမယ့် နားမလည်ခဲ့ပါ။ ထိုအခမ်းအနားတွင် "ခန္ဓာကိုယ်အားဖြင့် သင်္ဂြိုဟ်ထဲ၌၊ ဝိညာဉ်အားဖြင့် သာသနာပြည်သို့ ဘုရားအဖြစ် ဆင်းသွားသည်" ဟုရေးသားထားပါသည်။ ဤသည်မှာ ခရစ်တော်၏ ငရဲဆင်းခြင်းနှင့် ပတ်သက်၍ သမိုင်းဝင် အရှေးခေတ် သန့်ရှင်းသော ယုံကြည်ချက်၏ အော်သော်ဒေါ့စ် ဝန်ခံချက်ဖြစ်သည်။ ကျွန်ုပ်တို့၏ ဘုရားသခင် ခရစ်တော်သည် ဇာတိဖြင့် သင်္ဂြိုဟ်၌ အိပ်စက်တော်မူခဲ့သော်လည်း၊ သူ၏ အလွန်သန့်ရှင်းသော ဝိညာဉ်ဖြင့်၊ သူ၏ ဘုရားသခင်တရား၏ အင်အားအားဖြင့် ငရဲသို့ ဆင်းကာ သန့်ရှင်းသော ရှေးဘိုးဘွားများ၏ ဝိညာဉ်များကို ထိုနေရာမှ ဆွဲထုတ်ခဲ့သည်။ ဒမက်စကတ်မြို့မှ သန့်ရှင်းသူ ယောဟန်က ဤအကြောင်းကို အောက်ပါအတိုင်း ပြောကြားခဲ့သည်။ 'ဘုရားသခင်က သန့်စင်မြှင့်တင်ထားသော ဝိညာဉ် (ခရစ်၏ ဝိညာဉ်) သည် သေသူလောကသို့ ဆင်းသက်သည်၊ နေသည် မြေကြီးပေါ်ရှိ တရားသူများအား တောက်ပသကဲ့သို့၊ အလင်းသည်လည်း မြေအောက်မှ အမှောင်နှင့် သေခြင်း၏ အရိပ်ထဲတွင် ထိုင်နေကြသူများအား တောက်ပစေသည်</w:t>
      </w:r>
      <w:r w:rsidRPr="00E541CA">
        <w:t xml:space="preserve">'</w:t>
      </w:r>
      <w:r w:rsidRPr="00E541CA">
        <w:rPr>
          <w:rStyle w:val="FootnoteReference"/>
        </w:rPr>
        <w:footnoteReference w:id="73"/>
      </w:r>
      <w:r w:rsidRPr="00E541CA">
        <w:t xml:space="preserve"> ။ ဒမက်စကတ်၏ စကား အဆုံး။ ထို့ကြောင့်၊ ကိုယ်ခန္ဓာမှ ခွဲထွက်ပြီးနောက် ခရစ်တော်၏ ဝိညာဉ်သည် ချက်ချင်း ဟေဒီစ်သို့ ဆင်းကာ သန့်ရှင်းသူများ၏ ဝိညာဉ်များကို ထိုနေရာမှ ကယ်တင်ခဲ့သည်။ သို့သော် အာဗက်ကုမ်ကဆိုသည်မှာ ခရစ်တော်၏ ဝိညာဉ်သည် ပထမဦးစွာ ကိုယ်ခန္ဓာမှ ဖခင်ထံသို့ သွားကာ၊ ထို့နောက် ဖခင်ထံမှ ကိုယ်ခန္ဓာသို့ ပြန်လာ၍ ကိုယ်ခန္ဓာကို အသက်သွင်းခဲ့ပြီး၊ ထို့ကြောင့် ခရစ်တော်သည် ပြန်လည်အသက်ရှင်ပြီးနောက် ကိုယ်ခန္ဓာဖြင့် ဟေဒီစ်သို့ ဆင်းသွားခဲ့သည်။ ဟေဘက်ကုတ်နှင့် သူ၏ကျောင်းသားများဖြစ်သည့် ဘရိုင်နီယန်တို့၏ ယုံကြည်ချက်သည် အဟောင်းမြတ်သော ယုံကြည်ချက်မဟုတ်ဘဲ </w:t>
      </w:r>
      <w:r w:rsidRPr="00E541CA">
        <w:t xml:space="preserve">အဟောင်းမြတ်သော ယုံကြည်ချက်နှင့် ဆန့်ကျင်သည့် ယုံကြည်ချက်</w:t>
      </w:r>
      <w:r w:rsidRPr="00E541CA">
        <w:rPr>
          <w:i/>
        </w:rPr>
        <w:t xml:space="preserve">အသစ်တစ်ခု</w:t>
      </w:r>
      <w:r w:rsidRPr="00E541CA">
        <w:t xml:space="preserve">ဖြစ်</w:t>
      </w:r>
      <w:r w:rsidRPr="00E541CA">
        <w:t xml:space="preserve">သည်။</w:t>
      </w:r>
    </w:p>
    <w:p w:rsidRPr="00E541CA" w:rsidR="00E541CA" w:rsidP="00E541CA" w:rsidRDefault="00E541CA" w14:paraId="218EA08B" w14:textId="38FD9324">
      <w:pPr>
        <w:ind w:firstLine="720"/>
      </w:pPr>
      <w:r w:rsidRPr="00E541CA">
        <w:t xml:space="preserve">ဤနေရာ၌ ထပ်မံ၍ ဘရန်နျာတို့အား ငါဆိုသည်–</w:t>
      </w:r>
    </w:p>
    <w:p w:rsidRPr="00E541CA" w:rsidR="00E541CA" w:rsidP="00E541CA" w:rsidRDefault="00E541CA" w14:paraId="4919A93B" w14:textId="6211940E">
      <w:pPr>
        <w:ind w:firstLine="720"/>
      </w:pPr>
      <w:r w:rsidRPr="00E541CA">
        <w:t xml:space="preserve">အို ဘရန်နီယန်တို့၊ သင်တို့က အဟောင်းစကားပုံစံတချို့ကို စာအုပ်အသစ်များတွင် ပြင်ဆင်ထားခြင်း(ဤပြင်ဆင်မှုများသည် သန့်ရှင်းသော ယုံကြည်ချက်နှင့် ဆန့်ကျင်ခြင်းမဟုတ်ဘဲ စာသားပြင်ဆင်ခြင်းသာဖြစ်သည်)ကို အပြစ်ကြီးဟု ယူဆပါက၊ သင်တို့ကိုယ်တိုင် ဆုံးဖြတ်ကြပါ—စာသားတစ်ခုကို ပြင်ဆင်ခြင်းက ပိုကြီးမားသော အပြစ်လား၊ ဒါမှမဟုတ် ယုံကြည်ချက်၏ သဘောတရားများကို ဖျက်ဆီးခြင်းက ပိုကြီးမားသော အပြစ်လား။ ဘာက ယုံကြည်ချက်ကို ပိုမိုချိုးဖောက်နေသလဲ—စာအုပ်ထဲက စာကြောင်းတစ်ကြောင်းပြင်ဆင်ခြင်းလား၊ သို့မဟုတ် သင်တို့ကိုယ်တိုင် ဖန်တီးထားသော နက်စ်တိုးရီယန် အယူဝါဒလား? မော့စကိုမြို့၌ အသစ်ပြင်ဆင်ထားသည့် စာအုပ်များတွင် ပြင်ဆင်ရန်လိုအပ်သည့် အဟောင်းစာပိုဒ်များကို ပြင်ဆင်ထားပါသည်။ သို့သော် သင်တို့သည် ထိုအသစ်ပြင်ဆင်ထားသည့် စာအုပ်များကို လက်မခံဘဲ အဟောင်းအော်သော်ဒေါ့စ် ယုံကြည်ချက်ကို ငြင်းပယ်ကာ ကိုယ်တိုင်အတွက် မကောင်းဆိုးဝါးသော ယုံကြည်ချက်အသစ်တစ်ခုကို ဖန်တီးထားကြသည်။ ထိုအခါ ဘယ်သူပို၍ ပြစ်ဒဏ်ကြီးမားသနည်း။ စာအုပ်များကို ပြင်ဆင်သူများလား၊ ဒါမှမဟုတ် အော်သော်ဒေါ့စ် ယုံကြည်ချက်များကို ငြင်းပယ်သူများလား။ သင်တို့ ဘယ်နည်းဖြင့် ကယ်တင်ခံမည်ဟု မျှော်လင့်သနည်း။ ဟောင်းစာအုပ်များဖြင့်လား၊ ဒါမှမဟုတ် ယုံကြည်ခြင်းဖြင့်လား။ စာအုပ်များဖြင့်ဆိုပါက ယုံကြည်ခြင်းမလိုအပ်တော့ပေ၊ ယုံကြည်ခြင်းဖြင့်ဆိုပါက ဟောင်းအော်သော်ဒေါ့စ် ယုံကြည်ချက်မှ ဘာကြောင့် သင်တို့ ကွဲကွာသွားသနည်း။ ဘယ်ဟာ ပိုကြီးမြတ်သနည်း။ ဟောင်းစာအုပ်များလား၊ ဒါမှမဟုတ် ဟောင်းယုံကြည်ချက်လား။ ကျွန်ုပ်တို့သိပါသည်၊ သင်တို့သည် အဟောင်းယုံကြည်ချက်ကို ထိန်းသိမ်းနေသည်ဟု ဂုဏ်ပြုကြသည်၊ သို့သော် သင်တို့ယုံကြည်ချက်၏ အသစ်အဆန်းသာ ထင်ရှားပြသထားပြီး၊ ၎င်း၏ ရှေးဟောင်းမှုမဟုတ်ပါ။ ယခုသင်တို့သည် ယုံကြည်ချက်တစ်ခုတည်းမဟုတ်ဘဲ များစွာသော ယုံကြည်ချက်များကို လက်ခံထားကြသည်၊ အကြောင်းမှာ ဘရိုင်နက်ကီတောများရှိ သာသနာပြုအိမ်တိုင်းနှင့်အမျှ ယုံကြည်ချက်များလည်း များပြားကြောင်း ကျွန်ုပ်တို့ကြားရပါသည်။ ဤအချက် မှန်ပါသလား။ သင်တို့ကိုယ်တိုင် စစ်ဆေးကြည့်ပါ။</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အခန်း ၂၀။ ဘရန် သမားတော်များ၏ အမည်များအပေါ်</w:t>
      </w:r>
      <w:bookmarkEnd w:id="25"/>
    </w:p>
    <w:p w:rsidRPr="00E541CA" w:rsidR="00E541CA" w:rsidP="00E541CA" w:rsidRDefault="00E541CA" w14:paraId="65447EC0" w14:textId="3FF91D60">
      <w:pPr>
        <w:ind w:firstLine="720"/>
      </w:pPr>
      <w:r w:rsidRPr="00E541CA">
        <w:t xml:space="preserve">၁၇၀၈ ခုနှစ်၊ နိုဝင်ဘာလတွင် ဘလာခွန်စကီခရိုင်ရှိ စပါစ်စကာယာ ရိုအေဗ်စကာယာ သာသနာပြုကျောင်း၏ တည်ထောင်သူဖြစ်သူ ဂျိုးအာဆပ်ဟု အမည်ရသော အမည်းရောင်ဘုန်းကြီးတစ်ဦးသည် ရော့စတိုဗ်မြို့သို့ လာရောက်လည်ပတ်ခဲ့ပြီး၊ </w:t>
      </w:r>
      <w:r w:rsidRPr="00E541CA">
        <w:t xml:space="preserve">ခွဲထွက်သူများအတွက် တုံ့ပြန်ချက်ဖြစ်သည့် *</w:t>
      </w:r>
      <w:r w:rsidRPr="00E541CA">
        <w:lastRenderedPageBreak/>
      </w:r>
      <w:r w:rsidRPr="00E541CA">
        <w:t xml:space="preserve"> * စာသားပါ</w:t>
      </w:r>
      <w:r w:rsidRPr="00E541CA">
        <w:t xml:space="preserve"> စာအုပ်ငယ်များအား ကျွန်ုပ်တို့ထံ ပေးအပ်ခဲ့</w:t>
      </w:r>
      <w:r w:rsidRPr="00E541CA">
        <w:t xml:space="preserve">သည်။ သို့သော် စာရေးသူအမည်ကို မဖော်ပြထားပါ။ ထိုစာတမ်းတွင် Brynsky သာသနာပြုအိမ်များ၏ အမည်များကို အောက်ပါအတိုင်း စာရင်းပြုစုထားပြီး၊ ကျွန်ုပ်သည် မူရင်းအတိုင်း ဤတွင် ဖော်ပြထားပါသည်။</w:t>
      </w:r>
    </w:p>
    <w:p w:rsidRPr="00E541CA" w:rsidR="00E541CA" w:rsidP="00E541CA" w:rsidRDefault="00E541CA" w14:paraId="48AD9B5E" w14:textId="472E2DD4">
      <w:pPr>
        <w:ind w:firstLine="720"/>
      </w:pPr>
      <w:r w:rsidRPr="00E541CA">
        <w:t xml:space="preserve">ဘရင်းစ် သာသနာရှင်များ၏ အမည်များမှာ:</w:t>
      </w:r>
    </w:p>
    <w:p w:rsidRPr="00E541CA" w:rsidR="00E541CA" w:rsidP="00E541CA" w:rsidRDefault="00E541CA" w14:paraId="286B118F" w14:textId="2E8D601C">
      <w:pPr>
        <w:ind w:firstLine="720"/>
        <w:rPr>
          <w:i/>
        </w:rPr>
      </w:pPr>
      <w:r w:rsidRPr="00E541CA">
        <w:rPr>
          <w:i/>
        </w:rPr>
        <w:t xml:space="preserve">ခရစ်တော်ကိုးကွယ်ခြင်း</w:t>
      </w:r>
      <w:r w:rsidRPr="00E541CA">
        <w:t xml:space="preserve">၊ သို့မဟုတ် တကယ်တော့ </w:t>
      </w:r>
      <w:r w:rsidRPr="00E541CA">
        <w:rPr>
          <w:i/>
        </w:rPr>
        <w:t xml:space="preserve">အန္တီခရစ်ကိုးကွယ်ခြင်း။</w:t>
      </w:r>
    </w:p>
    <w:p w:rsidRPr="00E541CA" w:rsidR="00E541CA" w:rsidP="00E541CA" w:rsidRDefault="00E541CA" w14:paraId="02EA37A8" w14:textId="6E65DB95">
      <w:pPr>
        <w:ind w:firstLine="720"/>
        <w:rPr>
          <w:i/>
        </w:rPr>
      </w:pPr>
      <w:r w:rsidRPr="00E541CA">
        <w:rPr>
          <w:i/>
        </w:rPr>
        <w:t xml:space="preserve">ပုံတော်ဖျက်ခြင်း။</w:t>
      </w:r>
    </w:p>
    <w:p w:rsidRPr="00E541CA" w:rsidR="00E541CA" w:rsidP="00E541CA" w:rsidRDefault="00E541CA" w14:paraId="76DA6F04" w14:textId="34E1DB33">
      <w:pPr>
        <w:ind w:firstLine="720"/>
        <w:rPr>
          <w:i/>
        </w:rPr>
      </w:pPr>
      <w:r w:rsidRPr="00E541CA">
        <w:rPr>
          <w:i/>
        </w:rPr>
        <w:t xml:space="preserve">ဘုန်းကြီးကိုးကွယ်ခြင်း။</w:t>
      </w:r>
    </w:p>
    <w:p w:rsidRPr="00E541CA" w:rsidR="00E541CA" w:rsidP="00E541CA" w:rsidRDefault="00E541CA" w14:paraId="2236C400" w14:textId="2A09EF6B">
      <w:pPr>
        <w:ind w:firstLine="720"/>
        <w:rPr>
          <w:i/>
        </w:rPr>
      </w:pPr>
      <w:r w:rsidRPr="00E541CA">
        <w:rPr>
          <w:i/>
        </w:rPr>
        <w:t xml:space="preserve">ဆန့်ကျင်ဘုန်းကြီးဝါဒ။</w:t>
      </w:r>
    </w:p>
    <w:p w:rsidRPr="00E541CA" w:rsidR="00E541CA" w:rsidP="00E541CA" w:rsidRDefault="00E541CA" w14:paraId="66AE3612" w14:textId="445D467A">
      <w:pPr>
        <w:ind w:firstLine="720"/>
        <w:rPr>
          <w:i/>
        </w:rPr>
      </w:pPr>
      <w:r w:rsidRPr="00E541CA">
        <w:rPr>
          <w:i/>
        </w:rPr>
        <w:t xml:space="preserve">ကာမဝါဒီများ။</w:t>
      </w:r>
    </w:p>
    <w:p w:rsidRPr="00E541CA" w:rsidR="00E541CA" w:rsidP="00E541CA" w:rsidRDefault="00E541CA" w14:paraId="57C88D08" w14:textId="43D75388">
      <w:pPr>
        <w:ind w:firstLine="720"/>
        <w:rPr>
          <w:i/>
        </w:rPr>
      </w:pPr>
      <w:r w:rsidRPr="00E541CA">
        <w:rPr>
          <w:i/>
        </w:rPr>
        <w:t xml:space="preserve">အယူလွဲများ။</w:t>
      </w:r>
    </w:p>
    <w:p w:rsidRPr="00E541CA" w:rsidR="00E541CA" w:rsidP="00E541CA" w:rsidRDefault="00E541CA" w14:paraId="0F756EB9" w14:textId="272575A4">
      <w:pPr>
        <w:ind w:firstLine="720"/>
        <w:rPr>
          <w:i/>
        </w:rPr>
      </w:pPr>
      <w:r w:rsidRPr="00E541CA">
        <w:rPr>
          <w:i/>
        </w:rPr>
        <w:t xml:space="preserve">အနုဖရီယေဗစ်ဝါဒ။</w:t>
      </w:r>
    </w:p>
    <w:p w:rsidRPr="00E541CA" w:rsidR="00E541CA" w:rsidP="00E541CA" w:rsidRDefault="00E541CA" w14:paraId="3331E19D" w14:textId="1BA92452">
      <w:pPr>
        <w:ind w:firstLine="720"/>
        <w:rPr>
          <w:i/>
        </w:rPr>
      </w:pPr>
      <w:r w:rsidRPr="00E541CA">
        <w:rPr>
          <w:i/>
        </w:rPr>
        <w:t xml:space="preserve">အီဖရိုဆိုနိုဗစ်ဇင်။</w:t>
      </w:r>
    </w:p>
    <w:p w:rsidRPr="00E541CA" w:rsidR="00E541CA" w:rsidP="00E541CA" w:rsidRDefault="00E541CA" w14:paraId="1E72F459" w14:textId="3B14C26A">
      <w:pPr>
        <w:ind w:firstLine="720"/>
        <w:rPr>
          <w:i/>
        </w:rPr>
      </w:pPr>
      <w:r w:rsidRPr="00E541CA">
        <w:rPr>
          <w:i/>
        </w:rPr>
        <w:t xml:space="preserve">အီအိုဆီဖိုဗစ်ဝါဒ။</w:t>
      </w:r>
    </w:p>
    <w:p w:rsidRPr="00E541CA" w:rsidR="00E541CA" w:rsidP="00E541CA" w:rsidRDefault="00E541CA" w14:paraId="2B779756" w14:textId="25F58068">
      <w:pPr>
        <w:ind w:firstLine="720"/>
        <w:rPr>
          <w:i/>
        </w:rPr>
      </w:pPr>
      <w:r w:rsidRPr="00E541CA">
        <w:rPr>
          <w:i/>
        </w:rPr>
        <w:t xml:space="preserve">ကာလီနိုဗစ်ဝါဒ။</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အီလာရီယိုနော့ရှ်ချီနာ။</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ကိုဇမင်းရှချနာ။</w:t>
      </w:r>
    </w:p>
    <w:p w:rsidRPr="00E541CA" w:rsidR="00E541CA" w:rsidP="00E541CA" w:rsidRDefault="00E541CA" w14:paraId="6FBA3AEC" w14:textId="567363DF">
      <w:pPr>
        <w:ind w:firstLine="720"/>
        <w:rPr>
          <w:i/>
        </w:rPr>
      </w:pPr>
      <w:r w:rsidRPr="00E541CA">
        <w:rPr>
          <w:i/>
        </w:rPr>
        <w:t xml:space="preserve">ဗိုလိုဆာတိုဗ်ရှချနာ။</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Stefanovism.</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မီးရှို့သူများ။</w:t>
      </w:r>
    </w:p>
    <w:p w:rsidRPr="00E541CA" w:rsidR="00E541CA" w:rsidP="00E541CA" w:rsidRDefault="00E541CA" w14:paraId="6261BCEB" w14:textId="5A99732A">
      <w:pPr>
        <w:ind w:firstLine="720"/>
        <w:rPr>
          <w:i/>
        </w:rPr>
      </w:pPr>
      <w:r w:rsidRPr="00E541CA">
        <w:rPr>
          <w:i/>
        </w:rPr>
        <w:t xml:space="preserve">မိုရီလိုက်များ။</w:t>
      </w:r>
    </w:p>
    <w:p w:rsidRPr="00E541CA" w:rsidR="00E541CA" w:rsidP="00E541CA" w:rsidRDefault="00E541CA" w14:paraId="01F0CC3E" w14:textId="0DD80912">
      <w:pPr>
        <w:ind w:firstLine="720"/>
      </w:pPr>
      <w:r w:rsidRPr="00E541CA">
        <w:t xml:space="preserve">နှင့် အခြားသူများသည် သူတို့၏ ဆရာများအမည်ဖြင့် အမည်ပေးထားကြသည်။ ဤဒုက္ခသည် လိမ်လည်သူများအားလုံးသည် တစ်ဦးနှင့်တစ်ဦး မတည့်ကြ၊ တစ်ဦးကိုတစ်ဦး ဂုဏ်မပြုကြ၊ အတူ မသောက်၊ မစား၊ မဆုတောင်းကြ၊ တစ်ဦးကိုတစ်ဦး အယူမှားသူများဟု ခေါ်ဆိုကြသည်။ ထိုစာအုပ်များတွင် ဘရင်စကွန်း သီးခြားနေထိုင်သူများ၏ အမည်များနှင့် မတူညီမှုများအကြောင်းကို ယခုထိ ဖော်ပြထားသည်။</w:t>
      </w:r>
    </w:p>
    <w:p w:rsidRPr="00E541CA" w:rsidR="00E541CA" w:rsidP="00E541CA" w:rsidRDefault="00E541CA" w14:paraId="4B899296" w14:textId="679E359E">
      <w:pPr>
        <w:ind w:firstLine="720"/>
      </w:pPr>
      <w:r w:rsidRPr="00E541CA">
        <w:t xml:space="preserve">ယခုနှစ် ၁၇၀၉ ခုနှစ် မတ်လတွင် ကြီးမားသော အစာရှောင်ကာလ ပထမ တနင်္ဂနွေနေ့ ကျင်းပစဉ် ကျွန်ုပ်တို့အနက် ဘရန့်စ် သစ်တောများတွင် သွားရောက်နေထိုင်ခဲ့သူများမှာ ယာရိုစလာဗ်မြို့မှ ပီတာ အာမီလိုဗ်နှင့် ပေရက်စလော့ဗ်-ဇာလက်စကီမြို့ရှိ ဘိုရီဆိုဂလ်ဘစ် မွန်စတရီမှ အကြီးအကဲ အန်ဒရွနစ် တို့ဖြစ်ကြသည်။ ထို့နောက် ပိုရှိုမီယပ်စ်ကြီး (elder Pakhomius) ကလည်း ကလေးဘဝကတည်းက ပိုရှေခွန်စကီးခရိုင်မှ ထိုတောများသို့ ယူဆောင်ခံရပြီး ကြီးပြင်းလာကာ၊ ဤနေရာ၌ မှန်ကန်စွာ ခရစ်ဝင်ခြင်းခံပြီးနောက် ခွဲထွက်သူများက နှစ်ကြိမ် ထပ်မံ ခရစ်ဝင်ခိုင်းခံခဲ့သည်။ ကျွန်ုပ်တို့က အထက်ဖော်ပြပါ ဘရင် သာသနာပြုအိမ်များအကြောင်းကို တကယ်အတိုင်း ဖော်ပြထားသကဲ့သို့ ဖြစ်ပါသလားဟု မေးမြန်းစုံစမ်းခဲ့သည်။ သူတို့က ပြောကြသည်မှာ ယခင်က အမည်အတိုင်း ခေါ်ဆိုခဲ့ပေမယ့် ယခုတွင် အဲဒီနာမည်များဖြင့် မသိကြတော့ကြောင်း၊ အချို့သော သာသနာပြုဦးဆောင်များက ကွယ်လွန်သွားပြီး၊ အချို့က အခြားဒေသများသို့ ရွှေ့ပြောင်းသွားကာ၊ များစွာက ပိုလန်သို့ သွားရောက်နေထိုင်ကြသည်ဟု ဆိုသည်။ သူတို့အဆိုအရ ပိုလန်တွင် အများအပြားက တစ်ချို့နေရာများ၌ တည်နေရာယူထားပြီး၊ အခြားသူများက ဒီမှာ သူတို့၏ နေရာကို ဆက်လက်ယူထားကြသည်။</w:t>
      </w:r>
    </w:p>
    <w:p w:rsidRPr="00E541CA" w:rsidR="00E541CA" w:rsidP="00E541CA" w:rsidRDefault="00E541CA" w14:paraId="1AC2AF89" w14:textId="39D4E2A0">
      <w:pPr>
        <w:ind w:firstLine="720"/>
      </w:pPr>
      <w:r w:rsidRPr="00E541CA">
        <w:t xml:space="preserve">ယခု Bryn တောများတွင် တွေ့ရသော စကိတ်များအကြောင်းကို သူတို့သိသမျှအတိုင်း အောက်ပါအတိုင်း ပြောပြခဲ့သည်။</w:t>
      </w:r>
    </w:p>
    <w:p w:rsidRPr="00E541CA" w:rsidR="00E541CA" w:rsidP="00E541CA" w:rsidRDefault="00E541CA" w14:paraId="2100819A" w14:textId="2B78B1FC">
      <w:pPr>
        <w:ind w:firstLine="720"/>
      </w:pPr>
      <w:r w:rsidRPr="00E541CA">
        <w:t xml:space="preserve">ဤကို </w:t>
      </w:r>
      <w:r w:rsidRPr="00E541CA">
        <w:rPr>
          <w:i/>
        </w:rPr>
        <w:t xml:space="preserve">'ခရစ်တော်ကိုးကွယ်ခြင်း'</w:t>
      </w:r>
      <w:r w:rsidRPr="00E541CA">
        <w:t xml:space="preserve"> ဟု ခေါ်ကြသည်၊ အကြောင်းမှာ သူတို့၏ ဆရာအဖြစ် 'ခရစ်တော်' ဟု လူသိများသော လူတစ်ဦးရှိပြီး၊ သူတို့သည် ထိုသူအား တကယ့်ခရစ်တော်ကဲ့သို့ ပူဇော်ကြသည်။</w:t>
      </w:r>
    </w:p>
    <w:p w:rsidRPr="00E541CA" w:rsidR="00E541CA" w:rsidP="00E541CA" w:rsidRDefault="00E541CA" w14:paraId="494E3FE1" w14:textId="59F58669">
      <w:pPr>
        <w:ind w:firstLine="720"/>
      </w:pPr>
      <w:r w:rsidRPr="00E541CA">
        <w:rPr>
          <w:i/>
        </w:rPr>
        <w:t xml:space="preserve">အိုင်ကိုနိုကလတ်စ်များသည် </w:t>
      </w:r>
      <w:r w:rsidRPr="00E541CA">
        <w:t xml:space="preserve">အဟောင်းနှင့် အသစ် မရွေး ဘုရားပုံတော်အားလုံးကို ငြင်းပယ်ကြသည်။</w:t>
      </w:r>
    </w:p>
    <w:p w:rsidRPr="00E541CA" w:rsidR="00E541CA" w:rsidP="00E541CA" w:rsidRDefault="00E541CA" w14:paraId="1280CB0F" w14:textId="71FAB2BF">
      <w:pPr>
        <w:ind w:firstLine="720"/>
      </w:pPr>
      <w:r w:rsidRPr="00E541CA">
        <w:rPr>
          <w:i/>
        </w:rPr>
        <w:t xml:space="preserve">'ဘုန်းကြီးမဲ့' အဖွဲ့ဆိုသည်မှာ </w:t>
      </w:r>
      <w:r w:rsidRPr="00E541CA">
        <w:t xml:space="preserve">ထွက်ပြေးလာသော ဘုန်းကြီးများကို လက်ခံကာ အဟောင်းစာအုပ်များအရ ဘုရားကျောင်းအခမ်းအနားတချို့ကို ဆောင်ရွက်သည်။</w:t>
      </w:r>
    </w:p>
    <w:p w:rsidRPr="00E541CA" w:rsidR="00E541CA" w:rsidP="00E541CA" w:rsidRDefault="00E541CA" w14:paraId="06DFC5D5" w14:textId="51B52F54">
      <w:pPr>
        <w:ind w:firstLine="720"/>
      </w:pPr>
      <w:r w:rsidRPr="00E541CA">
        <w:rPr>
          <w:i/>
        </w:rPr>
        <w:t xml:space="preserve">'ဘုန်းကြီးမဲ့' </w:t>
      </w:r>
      <w:r w:rsidRPr="00E541CA">
        <w:t xml:space="preserve">အဖွဲ့ဆိုသည်မှာ သမ္မာကျမ်းအခမ်းအနားများအားလုံးကို လုံးဝ ငြင်းပယ်ကာ ဘုန်းကြီးများကို မည်သည့်အခါမျှ မလက်ခံသော အဖွဲ့ဖြစ်သည်။</w:t>
      </w:r>
    </w:p>
    <w:p w:rsidRPr="00E541CA" w:rsidR="00E541CA" w:rsidP="00E541CA" w:rsidRDefault="00E541CA" w14:paraId="38E3E997" w14:textId="1A851176">
      <w:pPr>
        <w:ind w:firstLine="720"/>
      </w:pPr>
      <w:r w:rsidRPr="00E541CA">
        <w:rPr>
          <w:i/>
        </w:rPr>
        <w:t xml:space="preserve">ခံစားဝါဒီများသည် </w:t>
      </w:r>
      <w:r w:rsidRPr="00E541CA">
        <w:t xml:space="preserve">ဆန့်ကျင်ခရစ်သည် လက်တွေ့မြင်သာသော ပုံစံဖြင့် ကမ္ဘာပေါ်သို့ ရောက်ရှိပြီးသားဟု ယုံကြည်သော်လည်း ၎င်း၏ အမှန်တကယ် မည်သူဖြစ်ကြောင်း မဖော်ထုတ်ကြ။</w:t>
      </w:r>
    </w:p>
    <w:p w:rsidRPr="00E541CA" w:rsidR="00E541CA" w:rsidP="00E541CA" w:rsidRDefault="00E541CA" w14:paraId="384C4268" w14:textId="609C63A0">
      <w:pPr>
        <w:ind w:firstLine="720"/>
      </w:pPr>
      <w:r w:rsidRPr="00E541CA">
        <w:rPr>
          <w:i/>
        </w:rPr>
        <w:t xml:space="preserve">'အဓိပ္ပာယ်လွဲသူများ'။ </w:t>
      </w:r>
      <w:r w:rsidRPr="00E541CA">
        <w:t xml:space="preserve">သူတို့၏ မမှန်ကန်သော ဘာသာရေးအဖွဲ့အစည်းများအားလုံးကို ဓမ္မစာတော်များကို အဓိပ္ပာယ်လွဲခြင်းကြောင့် ထိုအမည်ဖြင့် ခေါ်ဆိုကြသည်။</w:t>
      </w:r>
    </w:p>
    <w:p w:rsidRPr="00E541CA" w:rsidR="00E541CA" w:rsidP="00E541CA" w:rsidRDefault="00E541CA" w14:paraId="1D3DC677" w14:textId="65F3737B">
      <w:pPr>
        <w:ind w:firstLine="720"/>
      </w:pPr>
      <w:r w:rsidRPr="00E541CA">
        <w:rPr>
          <w:i/>
        </w:rPr>
        <w:t xml:space="preserve">Anufrian </w:t>
      </w:r>
      <w:r w:rsidRPr="00E541CA">
        <w:t xml:space="preserve">များနှင့် </w:t>
      </w:r>
      <w:r w:rsidRPr="00E541CA">
        <w:rPr>
          <w:i/>
        </w:rPr>
        <w:t xml:space="preserve">Avvakumite များ</w:t>
      </w:r>
      <w:r w:rsidRPr="00E541CA">
        <w:t xml:space="preserve">လည်း ရှိသည်။ </w:t>
      </w:r>
      <w:r w:rsidRPr="00E541CA">
        <w:t xml:space="preserve">အချို့သော အာချ်ပရစ်စ့ Avvakum ၏ သာသနာပြုကျောင်းများက သူ၏ သင်ကြားချက်များကို ထောက်ခံကြသည်။</w:t>
      </w:r>
    </w:p>
    <w:p w:rsidRPr="00E541CA" w:rsidR="00E541CA" w:rsidP="00E541CA" w:rsidRDefault="00E541CA" w14:paraId="34D798B1" w14:textId="4E097C6A">
      <w:pPr>
        <w:ind w:firstLine="720"/>
      </w:pPr>
      <w:r w:rsidRPr="00E541CA">
        <w:t xml:space="preserve">ထို့အပြင်</w:t>
      </w:r>
      <w:r w:rsidRPr="00E541CA">
        <w:rPr>
          <w:i/>
        </w:rPr>
        <w:t xml:space="preserve"> Serapionite </w:t>
      </w:r>
      <w:r w:rsidRPr="00E541CA">
        <w:t xml:space="preserve">ဂိုဏ်းနှင့် </w:t>
      </w:r>
      <w:r w:rsidRPr="00E541CA">
        <w:rPr>
          <w:i/>
        </w:rPr>
        <w:t xml:space="preserve">Morelian များ</w:t>
      </w:r>
      <w:r w:rsidRPr="00E541CA">
        <w:t xml:space="preserve">လည်း ရှိပြီး၊ ၎င်းတို့သည် </w:t>
      </w:r>
      <w:r w:rsidRPr="00E541CA">
        <w:t xml:space="preserve">(ခရစ်တော်အတွက်ဟုဆိုကာ) ကိုယ်တိုင် အစာရှောင်၍ သေဆုံးကြသည်။ သို့သော် Serapion ကိုယ်တိုင်က သေဆုံးပြီးဖြစ်သော်လည်း၊ သူ၏ သင်ကြားချက်များက မပျောက်ကွယ်သေးပါ။</w:t>
      </w:r>
    </w:p>
    <w:p w:rsidRPr="00E541CA" w:rsidR="00E541CA" w:rsidP="00E541CA" w:rsidRDefault="00E541CA" w14:paraId="05C68999" w14:textId="2C996948">
      <w:pPr>
        <w:ind w:firstLine="720"/>
      </w:pPr>
      <w:r w:rsidRPr="00E541CA">
        <w:rPr>
          <w:i/>
        </w:rPr>
        <w:lastRenderedPageBreak/>
      </w:r>
      <w:r w:rsidRPr="00E541CA">
        <w:t xml:space="preserve">ထို့အပြင်</w:t>
      </w:r>
      <w:r w:rsidRPr="00E541CA">
        <w:rPr>
          <w:i/>
        </w:rPr>
        <w:t xml:space="preserve"> 'ဗိုလိုဆာတိုဗစ်'</w:t>
      </w:r>
      <w:r w:rsidRPr="00E541CA">
        <w:t xml:space="preserve"> ဟုခေါ်သောအဖွဲ့နှင့် </w:t>
      </w:r>
      <w:r w:rsidRPr="00E541CA">
        <w:rPr>
          <w:i/>
        </w:rPr>
        <w:t xml:space="preserve">'မီးရှို့သူများ'</w:t>
      </w:r>
      <w:r w:rsidRPr="00E541CA">
        <w:t xml:space="preserve"> ဟုခေါ်သောအဖွဲ့တို့</w:t>
      </w:r>
      <w:r w:rsidRPr="00E541CA">
        <w:t xml:space="preserve">လည်းရှိပြီး၊ ၎င်းတို့</w:t>
      </w:r>
      <w:r w:rsidRPr="00E541CA">
        <w:t xml:space="preserve">သည် ခရစ်တော်အတွက်ဟုဆိုကာ မိမိကိုယ်ကို မီးရှို့ရန် လူအများအား လှုံ့ဆော်ကာ မီးရှို့ခံရသူများ၏ ကျန်ရှိသောပစ္စည်းများကို ကိုယ်ပိုင်အဖြစ် ယူဆောင်ကြသည်။</w:t>
      </w:r>
    </w:p>
    <w:p w:rsidRPr="00E541CA" w:rsidR="00E541CA" w:rsidP="00E541CA" w:rsidRDefault="00E541CA" w14:paraId="10A38AF4" w14:textId="6D166A9C">
      <w:pPr>
        <w:ind w:firstLine="720"/>
      </w:pPr>
      <w:r w:rsidRPr="00E541CA">
        <w:rPr>
          <w:i/>
        </w:rPr>
        <w:t xml:space="preserve">အီလာရီယိုနိုက်စ်များ။ </w:t>
      </w:r>
      <w:r w:rsidRPr="00E541CA">
        <w:t xml:space="preserve">သူတို့၏ စကိတ်များတွင် ဘုန်းကြီးအဖြစ် မခန့်ထားသေးသော ယောကျာ်းများက ဘုန်းကြီးအဖြစ် ဆောင်ရွက်ကြပြီး၊ သူတို့က ယူကာရီစ့်နှင့် သန့်ရှင်းဆီကို ပထမပေထရာခရစ် နီကွန်ခေတ်မတိုင်ခင်ကပင် သန့်စင်ထားကြောင်း ဆိုကြသည်။</w:t>
      </w:r>
    </w:p>
    <w:p w:rsidRPr="00E541CA" w:rsidR="00E541CA" w:rsidP="00E541CA" w:rsidRDefault="00E541CA" w14:paraId="24B1B205" w14:textId="50073618">
      <w:pPr>
        <w:ind w:firstLine="720"/>
      </w:pPr>
      <w:r w:rsidRPr="00E541CA">
        <w:rPr>
          <w:i/>
        </w:rPr>
        <w:t xml:space="preserve">ဖီဒိုစီယန်ဘာသာခွဲ။ </w:t>
      </w:r>
      <w:r w:rsidRPr="00E541CA">
        <w:t xml:space="preserve">သူတို့သည် တရားဝင်လက်ထပ်ခြင်းကို မုန်းတီးကာ 'လိင်ဆက်ဆံမှု' ဟု ခေါ်ဆိုကြသည်။ သူတို့သည် ဘုန်းကြီးများကို ရိုင်းစိုင်းစွာ ပြောဆိုကြသော်လည်း ဘုန်းကြီးဆန့်ကျင်လှုပ်ရှားမှုတွင် မပါဝင်ကြ။</w:t>
      </w:r>
    </w:p>
    <w:p w:rsidRPr="00E541CA" w:rsidR="00E541CA" w:rsidP="00E541CA" w:rsidRDefault="00E541CA" w14:paraId="530AD592" w14:textId="61B0192E">
      <w:pPr>
        <w:ind w:firstLine="720"/>
      </w:pPr>
      <w:r w:rsidRPr="00E541CA">
        <w:rPr>
          <w:i/>
        </w:rPr>
        <w:t xml:space="preserve">ဂျိုးဆက်ဖိုက်များသည် </w:t>
      </w:r>
      <w:r w:rsidRPr="00E541CA">
        <w:t xml:space="preserve">သူတို့၏ လယ်သမားပုံစံ အဆင့်အတန်းအလိုက် ဘာသာရေးဝန်ထမ်းများကို ပြန်လည်စီစဉ်သည်။</w:t>
      </w:r>
    </w:p>
    <w:p w:rsidRPr="00E541CA" w:rsidR="00E541CA" w:rsidP="00E541CA" w:rsidRDefault="00E541CA" w14:paraId="3DA7A978" w14:textId="641D47B1">
      <w:pPr>
        <w:ind w:firstLine="720"/>
      </w:pPr>
      <w:r w:rsidRPr="00E541CA">
        <w:rPr>
          <w:i/>
        </w:rPr>
        <w:t xml:space="preserve">Yefremovites များသည် </w:t>
      </w:r>
      <w:r w:rsidRPr="00E541CA">
        <w:t xml:space="preserve">လေးထောင့်ဆွဲကို မငြင်းပယ်ပေမယ့် ဘုရားကျောင်းဓလေ့ထုံးစံအားလုံးကို ရိုင်းစိုင်းစွာ ဆန့်ကျင်ကြသည်။</w:t>
      </w:r>
    </w:p>
    <w:p w:rsidRPr="00E541CA" w:rsidR="00E541CA" w:rsidP="00E541CA" w:rsidRDefault="00E541CA" w14:paraId="076B97AD" w14:textId="45A68BA8">
      <w:pPr>
        <w:ind w:firstLine="720"/>
      </w:pPr>
      <w:r w:rsidRPr="00E541CA">
        <w:rPr>
          <w:i/>
        </w:rPr>
        <w:t xml:space="preserve">ဂျေကိုဘိုက်များ။ </w:t>
      </w:r>
      <w:r w:rsidRPr="00E541CA">
        <w:t xml:space="preserve">သူတို့၏ခေါင်းဆောင်မှာ ဇူဘော့ဗ်ဟု အမည်ရသော ဂျေကိုဘ်ဖြစ်သည်။ အခြားခွဲထွက်သူများကဲ့သို့ သူတို့သည် လေးထောင့်ဆင်းကို ငြင်းပယ်သော်လည်း၊ တစ်ခန်းတည်းတွင် သီလရှင်များနှင့်အတူ နေထိုင်ကြပြီး အခြားသီးခြားနေရာများတွင်လည်း ထိုအတိုင်းဖြစ်သည်။</w:t>
      </w:r>
    </w:p>
    <w:p w:rsidRPr="00E541CA" w:rsidR="00E541CA" w:rsidP="00E541CA" w:rsidRDefault="00E541CA" w14:paraId="787AD434" w14:textId="1B2BC86D">
      <w:pPr>
        <w:ind w:firstLine="720"/>
      </w:pPr>
      <w:r w:rsidRPr="00E541CA">
        <w:rPr>
          <w:i/>
        </w:rPr>
        <w:t xml:space="preserve">ဆက်ဘာတေးယားများသည် </w:t>
      </w:r>
      <w:r w:rsidRPr="00E541CA">
        <w:t xml:space="preserve">ယူဒေဝဘာသာအတိုင်း စနေနေ့ကို လိုက်နာကြသည်။</w:t>
      </w:r>
    </w:p>
    <w:p w:rsidRPr="00E541CA" w:rsidR="00E541CA" w:rsidP="00E541CA" w:rsidRDefault="00E541CA" w14:paraId="2791CE31" w14:textId="571E8999">
      <w:pPr>
        <w:ind w:firstLine="720"/>
      </w:pPr>
      <w:r w:rsidRPr="00E541CA">
        <w:t xml:space="preserve">အခြားအများကလည်း ထိုတောများတွင် ယုံကြည်ချက်ကွဲပြား၍ လေ့ကျင့်မှုထူးဆန်းသော အမျိုးသားနှင့် အမျိုးသမီးများအတွက် ကြီးငယ်မရွေး သာသနာပြုအိမ်များ ရှိကြောင်း ပြောကြသည်။ ၎င်းတို့ထဲမှ အချို့ကို ဤစာတမ်း၏ တတိယပိုင်းတွင် ဖော်ပြထားပြီး၊ သန့်ရှင်းသော ဘုရားကျောင်းတော်နှင့် ဆန့်ကျင်သော ခွဲထွက်အပြုအမူများကို ထုတ်ဖော်ပြသကာ ၎င်းတို့၏ အမှားများကို ဖော်ထုတ်ထားသည်။</w:t>
      </w:r>
    </w:p>
    <w:p w:rsidRPr="00E541CA" w:rsidR="00E541CA" w:rsidP="00E541CA" w:rsidRDefault="00E541CA" w14:paraId="70041A0F" w14:textId="38525265">
      <w:pPr>
        <w:ind w:firstLine="720"/>
      </w:pPr>
      <w:r w:rsidRPr="00E541CA">
        <w:t xml:space="preserve">သို့သော် ဤနေရာ၌ တိတိကျကျ ဖော်ပြထားသည်မှာ သူတို့၏ သီးခြားနေထိုင်ရာများအားလုံးသည် ယုံကြည်ချက်အရ တစ်ဦးနှင့်တစ်ဦး မကိုက်ညီကြပေ၊ တစ်ချက်တည်းသာ သဘောတူကြသည်မှာ သူတို့အားလုံးက ခရစ်တော်၏ ဘုရားကျောင်း၊ သန့်ရှင်းသော အခမ်းအနားများနှင့် ကျွန်ုပ်တို့ အော်သိုဒေါ့စ် ယုံကြည်သူများကို တစ်ပြိုင်နက်တည်း စွပ်စွဲကာ ဂုဏ်ဖျက်ခြင်းဖြစ်ကြောင်း ဖြစ်သည်။ ပီလာတနှင့် ဟေရုဒ်တို့သည် </w:t>
      </w:r>
      <w:r w:rsidRPr="00E541CA">
        <w:t xml:space="preserve">တစ်ဦးနှင့်တစ်ဦး</w:t>
      </w:r>
      <w:r w:rsidRPr="00E541CA">
        <w:rPr>
          <w:i/>
        </w:rPr>
        <w:t xml:space="preserve"> ရန်ငြင်းဆန်ခဲ့ကြသော်လည်း</w:t>
      </w:r>
      <w:r w:rsidRPr="00E541CA">
        <w:rPr>
          <w:rStyle w:val="FootnoteReference"/>
        </w:rPr>
        <w:footnoteReference w:id="74"/>
      </w:r>
      <w:r w:rsidRPr="00E541CA">
        <w:t xml:space="preserve"> ၊ ခရစ်တော်ကို သတ်ရန် အချိန်ရောက်လာသောအခါ သူတို့သည် ပူးပေါင်းခဲ့ကြသည်။ ထိုနည်းတူ ဘရိုင်နီယန်များလည်း ယုံကြည်ချက်များတွင် မတူညီကြပေမယ့် တစ်ဦးနှင့်တစ်ဦး ရန်ငြင်းဆန်နေကြသည်။ သို့သော် သူတို့သည် ခရစ်တော်၏ ဘုရားကျောင်းကို အပြစ်တင်ရန် ပူးပေါင်းကာ၊ တစ်ပါးတည်းသော နှုတ်ခမ်းဖြင့်၊ မကောင်းသော နှလုံးသားထဲမှ နားမခံနိုင်အောင် ကြောက်မက်ဖွယ် ပြင်းထန်သော စကားများကို ထုတ်ဖော်ကြသည်။</w:t>
      </w:r>
    </w:p>
    <w:p w:rsidRPr="00E541CA" w:rsidR="00E541CA" w:rsidP="00E541CA" w:rsidRDefault="00E541CA" w14:paraId="60B26ED2" w14:textId="32E2F2AF">
      <w:pPr>
        <w:ind w:firstLine="720"/>
        <w:rPr>
          <w:i/>
        </w:rPr>
      </w:pPr>
      <w:r w:rsidRPr="00E541CA">
        <w:t xml:space="preserve">ဤသူတို့၏ မညီမျှသော ယုံကြည်ချက်များအားလုံးသည် အမှန်တကယ် ယခင်က မရှိခဲ့သေးသော ယုံကြည်ချက်အသစ်များ မဟုတ်ပါသလား။ ထို့အပြင် ဘရင်သဲတောင်သည် ၎င်း၏ ယုံကြည်ချက်များနှင့်အတူ </w:t>
      </w:r>
      <w:r w:rsidRPr="00E541CA">
        <w:rPr>
          <w:i/>
        </w:rPr>
        <w:t xml:space="preserve">ခိုင်မရာ</w:t>
      </w:r>
      <w:r w:rsidRPr="00E541CA">
        <w:t xml:space="preserve">—တိရစ္ဆာန်တစ်ကောင် သို့မဟုတ် သရဲတစ်ကောင်ကဲ့သို့—နှာခေါင်းမှ မီးထွက်နေပြီး၊ ခေါင်းနှင့် ရင်ဘတ်မှာ သားဆိတ်၊ ဝမ်းမှာ ဆိတ်၊ အမြီးမှာ မြွေဖြစ်သည်ဟု ဆိုကြသည်</w:t>
      </w:r>
      <w:r w:rsidRPr="00E541CA">
        <w:rPr>
          <w:rStyle w:val="FootnoteReference"/>
        </w:rPr>
        <w:footnoteReference w:id="75"/>
      </w:r>
      <w:r w:rsidRPr="00E541CA">
        <w:t xml:space="preserve"> ? ဘရန်သဲတောင်သည် မီးကဲ့သို့ ဘုရားသခင်၏ ဘုရားကျောင်းအား မုန်းတီးမှုကို ထုတ်လွှတ်ကာ၊ နဂါးကဲ့သို့ ဆိုးရွားစွာ ငြင်းပယ်စကားများဖြင့် ဆူညံကာ၊ မောင်းသူမဲ့၊ ဥပဒေမဲ့ နွားကဲ့သို့ ကိုယ်တိုင်ပျက်စီးစေသော စားသောက်မှုကို ပြုလုပ်သည်။ </w:t>
      </w:r>
      <w:r w:rsidRPr="00E541CA">
        <w:rPr>
          <w:i/>
        </w:rPr>
        <w:t xml:space="preserve">ထို့အပြင်</w:t>
      </w:r>
      <w:r w:rsidRPr="00E541CA">
        <w:t xml:space="preserve"> ဗဟိုပြုကျမ်းတွင် မြင်ရသော နဂါးကဲ့သို့၊</w:t>
      </w:r>
      <w:r w:rsidRPr="00E541CA">
        <w:rPr>
          <w:i/>
        </w:rPr>
        <w:t xml:space="preserve"> ၎င်း၏ နှာခေါင်းဖြင့် ကောင်းကင်ကြယ်များ၏ တစ်ပုံသုံးပုံကို မြေပြင်သို့ ပစ်ချခဲ့သည်</w:t>
      </w:r>
      <w:r w:rsidRPr="00E541CA">
        <w:rPr>
          <w:rStyle w:val="FootnoteReference"/>
          <w:i/>
        </w:rPr>
        <w:footnoteReference w:id="76"/>
      </w:r>
      <w:r w:rsidRPr="00E541CA">
        <w:t xml:space="preserve"> : ထို့ကြောင့် ဘရင်သဲတောင်သည် ၎င်း၏ မြွေတံဆိပ်ကဲ့သို့သော ဆရာများ—မြွေတံဆိပ်ကဲ့သို့သော ဆရာများဟု ငါဆိုသည်—ကို မြို့ရွာများထဲသို့ ပို့ဆောင်ကာ အော်သော်ဒေါ့စ်ခရစ်ယာန်များ၏ ဝိညာဉ်များကို ဘုရားကျောင်း၏ ကောင်းကင်ပြည်မှ ကြယ်များကဲ့သို့ ဖြုတ်ထုတ်ပြီး မိမိ၏ အနက်မဲထဲသို့ ပစ်ခတ်သည်။ ဘာဖြစ်လို့ဆိုတော့ ဘရင်ယုံကြည်ချက်မရှိ၊ ရှေးဟောင်းယုံကြည်ချက်မရှိ၊ သို့သော် </w:t>
      </w:r>
      <w:r w:rsidRPr="00E541CA">
        <w:t xml:space="preserve">ယုံကြည်ချက်</w:t>
      </w:r>
      <w:r w:rsidRPr="00E541CA">
        <w:rPr>
          <w:i/>
        </w:rPr>
        <w:t xml:space="preserve">အသစ်</w:t>
      </w:r>
      <w:r w:rsidRPr="00E541CA">
        <w:t xml:space="preserve">တစ်ခု၊ </w:t>
      </w:r>
      <w:r w:rsidRPr="00E541CA">
        <w:rPr>
          <w:i/>
        </w:rPr>
        <w:t xml:space="preserve">စိမရာ</w:t>
      </w:r>
      <w:r w:rsidRPr="00E541CA">
        <w:t xml:space="preserve">အသစ်</w:t>
      </w:r>
      <w:r w:rsidRPr="00E541CA">
        <w:rPr>
          <w:i/>
        </w:rPr>
        <w:t xml:space="preserve">တစ်ခုသာ ရှိသည်။</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အခန်း ၂၁။ ဘုရားကျောင်းထုံးတမ်းများအပေါ်</w:t>
      </w:r>
      <w:bookmarkEnd w:id="26"/>
    </w:p>
    <w:p w:rsidRPr="00E541CA" w:rsidR="00E541CA" w:rsidP="00E541CA" w:rsidRDefault="00E541CA" w14:paraId="5FE6ADF7" w14:textId="2FACC495">
      <w:pPr>
        <w:ind w:firstLine="720"/>
        <w:rPr>
          <w:i/>
        </w:rPr>
      </w:pPr>
      <w:r w:rsidRPr="00E541CA">
        <w:rPr>
          <w:i/>
        </w:rPr>
        <w:t xml:space="preserve">ဘုရားကျောင်းဆိုင်ရာ ရိုးရာများအရ အဟောင်းယုံကြည်ချက်ကို စိစစ်ခြင်း။</w:t>
      </w:r>
    </w:p>
    <w:p w:rsidRPr="00E541CA" w:rsidR="00E541CA" w:rsidP="00E541CA" w:rsidRDefault="00E541CA" w14:paraId="6597090F" w14:textId="1031F22C">
      <w:pPr>
        <w:ind w:firstLine="720"/>
      </w:pPr>
      <w:r w:rsidRPr="00E541CA">
        <w:t xml:space="preserve">အစအဆင့်</w:t>
      </w:r>
      <w:r w:rsidRPr="00E541CA">
        <w:t xml:space="preserve">ကတည်းက </w:t>
      </w:r>
      <w:r w:rsidRPr="00E541CA">
        <w:t xml:space="preserve">သန့်ရှင်းသော ယုံကြည်ချက်ကို သမ္မာကျမ်းနှင့် သံဃာတော်စာတမ်းများ၊ ကြီးမြတ်သော ဆရာကြီးများ၏ သင်ကြားချက်များနှင့် ကမ္ဘာလုံးဆိုင်ရာ သံဃာတော်ညီလာခံများ၏ သဘောတရားများသာမက ၎င်းတို့၏ ထုံးတမ်းများဖြင့်ပါ တည်ထောင်ထားသည်။ ဤအချက်ကို သန့်ရှင်းသော သံတမန်ပေါလ်၏ စကားများမှ ထင်ရှားစေသည်။ သူက ကော်ရင်သိုစ်မြို့သားများအား </w:t>
      </w:r>
      <w:r w:rsidRPr="00E541CA">
        <w:rPr>
          <w:i/>
        </w:rPr>
        <w:t xml:space="preserve">'ကျွန်ုပ်ပိုင်သမျှအားလုံးကို သင်တို့မှတ်မိကြသည်မှာ ကျွန်ုပ်အား ဂုဏ်ယူစေပြီး၊ ကျွန်ုပ်က သင်တို့ထံ ပို့ဆောင်ပေးခဲ့သည့် ထုံးတမ်းများကို သင်တို့က တင်းကျပ်စွာ ထိန်းသိမ်းထားကြသည်မှာ</w:t>
      </w:r>
      <w:r w:rsidRPr="00E541CA">
        <w:t xml:space="preserve">လည်း</w:t>
      </w:r>
      <w:r w:rsidRPr="00E541CA">
        <w:rPr>
          <w:i/>
        </w:rPr>
        <w:t xml:space="preserve"> ကျွန်ုပ်အား ဂုဏ်ယူစေသည်</w:t>
      </w:r>
      <w:r w:rsidRPr="00E541CA">
        <w:t xml:space="preserve">'</w:t>
      </w:r>
      <w:r w:rsidRPr="00E541CA">
        <w:rPr>
          <w:rStyle w:val="FootnoteReference"/>
          <w:i/>
        </w:rPr>
        <w:footnoteReference w:id="77"/>
      </w:r>
      <w:r w:rsidRPr="00E541CA">
        <w:t xml:space="preserve"> ဟုဆိုခဲ့ပြီး၊ သက်သေလောနိမြို့သားများအား </w:t>
      </w:r>
      <w:r w:rsidRPr="00E541CA">
        <w:rPr>
          <w:i/>
        </w:rPr>
        <w:t xml:space="preserve">'ထို့ကြောင့် ညီအစ်ကိုတို့ရေ၊ သင်တို့အား စကားဖြင့်ဖြစ်စေ၊ ကျွန်ုပ်တို့၏ စာဖြင့်ဖြစ်စေ သင်တို့သင်ယူခဲ့သည့် ထုံးတမ်းများကို တင်းကျပ်စွာ ထိန်းသိမ်းထားကြပါ'</w:t>
      </w:r>
      <w:r w:rsidRPr="00E541CA">
        <w:rPr>
          <w:rStyle w:val="FootnoteReference"/>
          <w:i/>
        </w:rPr>
        <w:footnoteReference w:id="78"/>
      </w:r>
      <w:r w:rsidRPr="00E541CA">
        <w:t xml:space="preserve"> </w:t>
      </w:r>
      <w:r w:rsidRPr="00E541CA">
        <w:t xml:space="preserve">ဟုဆိုခဲ့</w:t>
      </w:r>
      <w:r w:rsidRPr="00E541CA">
        <w:t xml:space="preserve">သည်။ ဤအချက်အပေါ်တွင် စိန့်ခရိုက်ဆိုစတုံက အောက်ပါအတိုင်း ရေးသားခဲ့သည်။ 'ဤအရာမှ သက်သေပြသည်မှာ သံတမန်များသည် စာဖြင့် မအားလုံးကို မပို့ဆောင်ခဲ့ကြပေမယ့် မရေးသားဘဲလည်း များစွာကို ဆက်လက်ပို့ဆောင်ခဲ့ကြသည်'</w:t>
      </w:r>
      <w:r w:rsidRPr="00E541CA">
        <w:rPr>
          <w:rStyle w:val="FootnoteReference"/>
        </w:rPr>
        <w:footnoteReference w:id="79"/>
      </w:r>
      <w:r w:rsidRPr="00E541CA">
        <w:t xml:space="preserve"> ။ သို့သော် နှစ်ခုစလုံးသည် တူညီစွာ ယုံကြည်စိတ်ချရသည်။ ထို့ကြောင့် </w:t>
      </w:r>
      <w:r w:rsidRPr="00E541CA">
        <w:t xml:space="preserve">ကျွန်ုပ်တို့သည် </w:t>
      </w:r>
      <w:r w:rsidRPr="00E541CA">
        <w:rPr>
          <w:i/>
        </w:rPr>
        <w:t xml:space="preserve">ဘုရားကျောင်း၏ ရိုးရာကို </w:t>
      </w:r>
      <w:r w:rsidRPr="00E541CA">
        <w:t xml:space="preserve">ယုံကြည်စိတ်ချရသည်ဟု သတ်မှတ်ရမည်။ ထိုအတိုင်း စိန့်ခရိုက်ဆိုစတုံက ကြေညာခဲ့သည်။</w:t>
      </w:r>
    </w:p>
    <w:p w:rsidRPr="00E541CA" w:rsidR="00E541CA" w:rsidP="00E541CA" w:rsidRDefault="00E541CA" w14:paraId="6B7259C8" w14:textId="3CF51512">
      <w:pPr>
        <w:ind w:firstLine="720"/>
        <w:rPr>
          <w:i/>
        </w:rPr>
      </w:pPr>
      <w:r w:rsidRPr="00E541CA">
        <w:rPr>
          <w:i/>
        </w:rPr>
        <w:t xml:space="preserve">'ထုံးစံပင် အကုန်ဖြစ်သည်၊ ထပ်မံမရှာဖွေနိုင်ပါ။'</w:t>
      </w:r>
    </w:p>
    <w:p w:rsidRPr="00E541CA" w:rsidR="00E541CA" w:rsidP="00E541CA" w:rsidRDefault="00E541CA" w14:paraId="3688F323" w14:textId="26366E1B">
      <w:pPr>
        <w:ind w:firstLine="720"/>
      </w:pPr>
      <w:r w:rsidRPr="00E541CA">
        <w:rPr>
          <w:i/>
        </w:rPr>
        <w:t xml:space="preserve">ရိုးရာများ</w:t>
      </w:r>
      <w:r w:rsidRPr="00E541CA">
        <w:t xml:space="preserve">မှာ နှစ်မျိုးရှိသည်။ တစ်မျိုးမှာ ယုံကြည်ချက်ဆိုင်ရာ သဘောတရားများနှင့် သက်ဆိုင်ပြီး၊ ဥပမာအားဖြင့် ၇ မင်္ဂလာဆောင်ပွဲများနှင့် ဘုရားသခင်၏ သန့်ရှင်းသော ကျန်ရစ်ပစ္စည်းများအား သန့်ရှင်းစွာ ဂုဏ်ပြုခြင်းဖြစ်သည်။ နောက်တစ်မျိုးမှာ ဘုရားကျောင်း၏ စည်းကမ်းနှင့် အခမ်းအနားများနှင့် သက်ဆိုင်ပြီး၊ ဥပမာအားဖြင့်</w:t>
      </w:r>
      <w:r w:rsidRPr="00E541CA">
        <w:lastRenderedPageBreak/>
      </w:r>
      <w:r w:rsidRPr="00E541CA">
        <w:t xml:space="preserve"> ၊ ပွဲတော်ကျင်းပခြင်း၊ အစာရှောင်ခြင်း စသည်တို့ဖြစ်သည်။ ကွယ်လွန်သူများအား သတိရခြင်းနှင့် အခြား ဘုရားကျောင်းဆိုင်ရာ အခမ်းအနားများနှင့် စည်းမျဉ်းများဖြစ်သည်။ ဤအရာများသည် သန့်ရှင်းသော ဧဝံဂျေလိစာတမ်းများတွင် မရေးသားထားသလို၊ တစ်ပါးတည်း မမြင်နိုင်သော ဘုရားသခင်တစ်ပါး၌ ယုံကြည်ခြင်းကဲ့သို့ ယုံကြည်ခြင်းကိုယ်တိုင် မဟုတ်ပေမယ့်၊ ဘုရားကျောင်းရိုးရာ၏ အစိတ်အပိုင်းတစ်ခုဖြစ်ပြီး၊ အော်သော်ဒေါ့စ်ခရစ်ယာန်တစ်ဦး၏ တကယ့်ယုံကြည်မှု၏ အသိအမှတ်ပြု လက္ခဏာတစ်ခုဖြစ်သည်။ ထို့ကြောင့် ကျွန်ုပ်တို့သည် ၎င်းတို့ကို ထိန်းသိမ်းလိုက်နာရန် တာဝန်ရှိပါသည်။ စိန့်ခရိုဆိုစတိုမ်က 'ထုံးစံပင် အကုန်ဖြစ်သည်၊ ထပ်မံမရှာဖွေနိုင်' ဟု တိုက်တွန်းသကဲ့သို့။</w:t>
      </w:r>
    </w:p>
    <w:p w:rsidRPr="00E541CA" w:rsidR="00E541CA" w:rsidP="00E541CA" w:rsidRDefault="00E541CA" w14:paraId="30DDC7A5" w14:textId="1F4D8938">
      <w:pPr>
        <w:ind w:firstLine="720"/>
      </w:pPr>
      <w:r w:rsidRPr="00E541CA">
        <w:t xml:space="preserve">သို့သော် ကျွန်ုပ်တို့အပေါ်တွင် တာဝန်ရှိသည်မှာ သန့်ရှင်းသော ယုံကြည်ချက်၏ ထုံးတမ်းများထဲမှ ဘယ်များကို သန့်ရှင်းသူ ဗလာဒီမီးယားက ဂရိမှ ရုရှားသို့ ယူဆောင်ခဲ့သည်ကို စိစစ်ကြည့်ခြင်းဖြစ်သည်။ ဗလာဒီမီးယားက ယုံကြည်ချက်နှင့်အတူ ယူဆောင်ခဲ့သည့် ထုံးတမ်းများကို ထိန်းသိမ်းထားသူတိုင်းမှာ အဟောင်းယုံကြည်ချက်ကို ပိုင်ဆိုင်သူဖြစ်ပြီး၊ ထိုထုံးတမ်းများကို မထိန်းသိမ်းသူမှာ အဟောင်းယုံကြည်ချက်ကို မပိုင်ဆိုင်ဘဲ ကိုယ်တိုင်အတွက် အသစ်တစ်ခုသော ယုံကြည်ချက်ကို တီထွင်ထားသူဖြစ်သည်။</w:t>
      </w:r>
    </w:p>
    <w:p w:rsidRPr="00E541CA" w:rsidR="00E541CA" w:rsidP="00E541CA" w:rsidRDefault="00E541CA" w14:paraId="1CBB10A9" w14:textId="4F7AED59">
      <w:pPr>
        <w:ind w:firstLine="720"/>
      </w:pPr>
      <w:r w:rsidRPr="00E541CA">
        <w:t xml:space="preserve">ရုရှားတွင် ယုံကြည်ခြင်း စတင်တည်ထောင်ချိန်မှစ၍ ကျွန်ုပ်တို့၏ ရုရှားအော်သော်ဒေါ့စ်ဘုရားကျောင်းတော်သည် ဘုရားကျောင်း၏ အခမ်းအနားများအားလုံးကို အစဉ်အလာအတိုင်း မပြောင်းလဲဘဲ တည်မြဲစွာ ထိန်းသိမ်းခဲ့ပါသည်။ ဤအခမ်းအနားများကို သမိုင်းမတိုင်ခင်ကတည်းက ထူထောင်ထားပြီး ဗလာဒီမီးယားနှင့်အတူ ယုံကြည်ခြင်းဖြင့် ရုရှားသို့ ယူဆောင်လာခဲ့ပါသည်။ အကြောင်းက ကျွန်ုပ်တို့၏ ယုံကြည်ခြင်းမှာ အဟောင်းယုံကြည်ခြင်းဖြစ်ပါသည်။</w:t>
      </w:r>
    </w:p>
    <w:p w:rsidRPr="00E541CA" w:rsidR="00E541CA" w:rsidP="00E541CA" w:rsidRDefault="00E541CA" w14:paraId="53CEFC29" w14:textId="46ACA2C9">
      <w:pPr>
        <w:ind w:firstLine="720"/>
      </w:pPr>
      <w:r w:rsidRPr="00E541CA">
        <w:t xml:space="preserve">ဘရိနျယန်များကတော့ ဘုရားကျောင်း၏ သမ္မာတရားများကို မလိုက်နာဘဲ၊ အထူးမလေးစားကြပါ၊ သူတို့၏ ယုံကြည်ချက်မှာ ရှေးဟောင်းယုံကြည်ချက်မဟုတ်ဘဲ ကိုယ်တိုင် ဖန်တီးထား</w:t>
      </w:r>
      <w:r w:rsidRPr="00E541CA">
        <w:rPr>
          <w:i/>
        </w:rPr>
        <w:t xml:space="preserve">သည့် အသစ်</w:t>
      </w:r>
      <w:r w:rsidRPr="00E541CA">
        <w:t xml:space="preserve">တစ်ခုသာ ဖြစ်ပါသည်။</w:t>
      </w:r>
    </w:p>
    <w:p w:rsidRPr="00E541CA" w:rsidR="00E541CA" w:rsidP="00E541CA" w:rsidRDefault="00E541CA" w14:paraId="2A490D63" w14:textId="4F93625C">
      <w:pPr>
        <w:ind w:firstLine="720"/>
      </w:pPr>
      <w:r w:rsidRPr="00E541CA">
        <w:t xml:space="preserve">ဘရိနီယန်များသည် သန့်ရှင်းသော သာသနာပြုအခမ်းအနားများကို မလိုက်နာကြကြောင်းအားလုံးသိကြသည်။</w:t>
      </w:r>
    </w:p>
    <w:p w:rsidRPr="00E541CA" w:rsidR="00E541CA" w:rsidP="00E541CA" w:rsidRDefault="00E541CA" w14:paraId="50FC5A05" w14:textId="7C16462F">
      <w:pPr>
        <w:ind w:firstLine="720"/>
      </w:pPr>
      <w:r w:rsidRPr="00E541CA">
        <w:t xml:space="preserve">သူတို့သည် ဘုရားကျောင်း၏ အခမ်းအနားများအတိုင်း ကျင်းပသည့် သန့်ရှင်းသော ရေချိုးခြင်းကို မပြုကြပါ။</w:t>
      </w:r>
    </w:p>
    <w:p w:rsidRPr="00E541CA" w:rsidR="00E541CA" w:rsidP="00E541CA" w:rsidRDefault="00E541CA" w14:paraId="0174C9D7" w14:textId="786FF706">
      <w:pPr>
        <w:ind w:firstLine="720"/>
      </w:pPr>
      <w:r w:rsidRPr="00E541CA">
        <w:t xml:space="preserve">ဗတ္တိဇမၼတွင် ပြုလုပ်သည့် ခရစ်စမေးရှင်း မရှိပါ။</w:t>
      </w:r>
    </w:p>
    <w:p w:rsidRPr="00E541CA" w:rsidR="00E541CA" w:rsidP="00E541CA" w:rsidRDefault="00E541CA" w14:paraId="7E2910FF" w14:textId="087DF41C">
      <w:pPr>
        <w:ind w:firstLine="720"/>
      </w:pPr>
      <w:r w:rsidRPr="00E541CA">
        <w:t xml:space="preserve">သူတို့သည် ခရစ်တော်၏ အမှန်တကယ် ကိုယ်နှင့် သွေးတို့၏ ပေါင်းစည်းခြင်းဖြစ်သည့် ယူကာရီစ့်ကို မကျင့်ကြ။</w:t>
      </w:r>
    </w:p>
    <w:p w:rsidRPr="00E541CA" w:rsidR="00E541CA" w:rsidP="00E541CA" w:rsidRDefault="00E541CA" w14:paraId="287D1DE4" w14:textId="62F06CFF">
      <w:pPr>
        <w:ind w:firstLine="720"/>
      </w:pPr>
      <w:r w:rsidRPr="00E541CA">
        <w:t xml:space="preserve">သူတို့တွင် ဆရာတော်အဖွဲ့မရှိပါ။</w:t>
      </w:r>
    </w:p>
    <w:p w:rsidRPr="00E541CA" w:rsidR="00E541CA" w:rsidP="00E541CA" w:rsidRDefault="00E541CA" w14:paraId="56F3AECE" w14:textId="5D85FF88">
      <w:pPr>
        <w:ind w:firstLine="720"/>
      </w:pPr>
      <w:r w:rsidRPr="00E541CA">
        <w:t xml:space="preserve">သူတို့တွင် ပြစ်ဒဏ်လွှတ်ခြင်း သို့မဟုတ် ပြစ်ခွင့်လွှတ်ခြင်း ဆက်ကမ်းမရှိပါ။</w:t>
      </w:r>
    </w:p>
    <w:p w:rsidRPr="00E541CA" w:rsidR="00E541CA" w:rsidP="00E541CA" w:rsidRDefault="00E541CA" w14:paraId="0528BD1C" w14:textId="1536CEB4">
      <w:pPr>
        <w:ind w:firstLine="720"/>
      </w:pPr>
      <w:r w:rsidRPr="00E541CA">
        <w:t xml:space="preserve">သူတို့သည် တရားဝင်လက်ထပ်ခြင်းကို မကျင့်ကြ၊ မင်္ဂလာပွဲမပြုဘဲ အတူနေထိုင်ကြသည်။ လက်ထပ်ကြပါကလည်း မမှန်ကန်စွာ ကျင်းပကြပြီး၊ အမိန့်မရရှိထားသော ကိုယ်တိုင်ခေါ်ဆိုထားသော ဆရာတော်များ သို့မဟုတ် တာဝန်ထမ်းဆောင်ခွင့်ပိတ်ခံထားရသူများက ဆောင်ရွက်ကြသည်။ ဤအကြောင်းမှာ သူတို့အများစုသည် နီကိုလိုက်တန်အယူမှားကို ပြန်လည်ထူထောင်ထားကြပြီး၊ ယင်းအယူအရ ယောက်ျားများအား မယားများစွာယူခွင့်ပြုခြင်းကြောင့်ဖြစ်သည်။ ဤအကြောင်းကို တတိယပိုင်းတွင် ဆွေးနွေးထားသည်။</w:t>
      </w:r>
    </w:p>
    <w:p w:rsidRPr="00E541CA" w:rsidR="00E541CA" w:rsidP="00E541CA" w:rsidRDefault="00E541CA" w14:paraId="2F8A6A4D" w14:textId="6C1CCF08">
      <w:pPr>
        <w:ind w:firstLine="720"/>
      </w:pPr>
      <w:r w:rsidRPr="00E541CA">
        <w:t xml:space="preserve">သူတို့တွင် လူနာဆီဆွတ်ခြင်းလည်း မရှိပါ။</w:t>
      </w:r>
    </w:p>
    <w:p w:rsidRPr="00E541CA" w:rsidR="00E541CA" w:rsidP="00E541CA" w:rsidRDefault="00E541CA" w14:paraId="20C1CE94" w14:textId="23EFB11E">
      <w:pPr>
        <w:ind w:firstLine="720"/>
      </w:pPr>
      <w:r w:rsidRPr="00E541CA">
        <w:t xml:space="preserve">အထူးသဖြင့် သန့်ရှင်းသော ဘုရားကျောင်းမှ မွေးကင်းစကတည်းက ထိန်းသိမ်းခဲ့ပြီး ဗလာဒီမီးယားက ယုံကြည်ချက်နှင့်အတူ ရုရှားသို့ ယူဆောင်လာခဲ့သည့် သန့်ရှင်းသော လျှို့ဝှက်ချက်များအားလုံး၊ ဘရန်နီယန်များက ၎င်းတို့အား ငြင်းပယ်ခဲ့ကြသည်၊ အကြောင်းမှာ သူတို့သည် အဟောင်းယုံကြည်ချက်ကို ငြင်းပယ်ကာ ကိုယ်တိုင်အတွက် ယုံကြည်ချက်အသစ်တစ်ခုကို ဖန်တီးခဲ့ကြသည်။ ဘုရားကျောင်း၏ ရှေးဟောင်းထုံးတမ်းများအားလုံးကို ငြင်းပယ်ပြီး အဟောင်းယုံကြည်ချက်၏ အမှတ်အသားတစ်စုံတစ်ခုမျှ မကျန်ရှိသေးပေမယ့်၊ သူတို့သည် မိမိတို့၏ အဟောင်းယုံကြည်ချက်ကို 'ယုံကြည်ချက်' ဟု ခေါ်ဆိုရာတွင် မရှက်ကြသည်မှာ ဘယ်လိုဖြစ်သနည်း။</w:t>
      </w:r>
    </w:p>
    <w:p w:rsidRPr="00E541CA" w:rsidR="00E541CA" w:rsidP="00E541CA" w:rsidRDefault="00E541CA" w14:paraId="3F0BF957" w14:textId="496964A8">
      <w:pPr>
        <w:ind w:firstLine="720"/>
      </w:pPr>
      <w:r w:rsidRPr="00E541CA">
        <w:t xml:space="preserve">ရုရှားတွင် ယုံကြည်ခြင်း စတင်တည်ထောင်ချိန်မှစ၍ ဘုရားကျောင်းများ တည်ဆောက်ကာ၊ ထိုကျောင်းများတွင် သန့်ရှင်းသော ဘုရားကျင်းပပွဲများ ကျင်းပခဲ့ပြီး၊ အသက်ရှင်သူများနှင့် ကွယ်လွန်သူများအတွက် အလှူနှင့် ပူဇော်ပွဲများ ပြုလုပ်ခဲ့ကြသည်။</w:t>
      </w:r>
    </w:p>
    <w:p w:rsidRPr="00E541CA" w:rsidR="00E541CA" w:rsidP="00E541CA" w:rsidRDefault="00E541CA" w14:paraId="2DBA9490" w14:textId="69E216E0">
      <w:pPr>
        <w:ind w:firstLine="720"/>
      </w:pPr>
      <w:r w:rsidRPr="00E541CA">
        <w:t xml:space="preserve">ဘရိုင်နီယန်များတွင် ဤအရာများ မရှိပါ၊ သူတို့ထဲတွင် အဟောင်းယုံကြည်မှု၏ အမှတ်အသားတစ်ခုမျှ မကျန်တော့ပါ။</w:t>
      </w:r>
    </w:p>
    <w:p w:rsidRPr="00E541CA" w:rsidR="00E541CA" w:rsidP="00E541CA" w:rsidRDefault="00E541CA" w14:paraId="596F284B" w14:textId="1869A48F">
      <w:pPr>
        <w:ind w:firstLine="720"/>
      </w:pPr>
      <w:r w:rsidRPr="00E541CA">
        <w:t xml:space="preserve">ရုရှားတွင် ယုံကြည်ခြင်း စတင်ချိန်မှစ၍ အဟောင်းနှင့် အသစ် အိုင်ကွန်များကို တန်းတူ ဂုဏ်ပြုခဲ့ကြသည်။ အဲဒီအချိန်၌ ရုရှားပြည်သူများသည် ဂရိများမှ ယူလာသော အိုင်ကွန်များဖြင့်သာ မကျေနပ်ဘဲ ကိုယ်ပိုင် အိုင်ကွန်အသစ်များကို စတင်ရေးဆွဲခဲ့ကြသည်။</w:t>
      </w:r>
    </w:p>
    <w:p w:rsidRPr="00E541CA" w:rsidR="00E541CA" w:rsidP="00E541CA" w:rsidRDefault="00E541CA" w14:paraId="0CB3E52B" w14:textId="6C6B65D4">
      <w:pPr>
        <w:ind w:firstLine="720"/>
      </w:pPr>
      <w:r w:rsidRPr="00E541CA">
        <w:t xml:space="preserve">သို့သော် ယခု ဘရန်နီယန်များသည် အဟောင်းပုံတော်များကိုသာ ဂုဏ်ပြုကာ အသစ်ပုံတော်များကို ငြင်းပယ်ကြသည်။ ၎င်းတို့သည် အဟောင်းရုရှားယုံကြည်ချက်ကို မလိုက်နာဘဲ </w:t>
      </w:r>
      <w:r w:rsidRPr="00E541CA">
        <w:t xml:space="preserve">တစ်စုံတစ်ခုသော</w:t>
      </w:r>
      <w:r w:rsidRPr="00E541CA">
        <w:rPr>
          <w:i/>
        </w:rPr>
        <w:t xml:space="preserve"> အသစ်</w:t>
      </w:r>
      <w:r w:rsidRPr="00E541CA">
        <w:t xml:space="preserve">ယုံကြည်ချက်ကို</w:t>
      </w:r>
      <w:r w:rsidRPr="00E541CA">
        <w:t xml:space="preserve">သာ လိုက်နာကြ</w:t>
      </w:r>
      <w:r w:rsidRPr="00E541CA">
        <w:t xml:space="preserve">သည်။</w:t>
      </w:r>
    </w:p>
    <w:p w:rsidRPr="00E541CA" w:rsidR="00E541CA" w:rsidP="00E541CA" w:rsidRDefault="00E541CA" w14:paraId="6415788A" w14:textId="6B2D3377">
      <w:pPr>
        <w:ind w:firstLine="720"/>
      </w:pPr>
      <w:r w:rsidRPr="00E541CA">
        <w:t xml:space="preserve">ရုရှားတွင် ခရစ်ယာန်ယုံကြည်မှု စတင်တည်ထောင်ချိန်မှစ၍ လေးထောင့်နှင့် ရှစ်ထောင့်ရှိ သန့်ရှင်းသော ခရစ်တော်တံတားများကို တန်းတူ ဂုဏ်ပြုခဲ့ကြသည်။ ဤအထောက်အထားအဖြစ် ချဲဆွန်မှ ဗလာဒီမီးယားက ယူဆောင်လာခဲ့သည့် လေးထောင့်ခရစ်တော်တံတားကို ယနေ့ထိ မော်စကိုမြို့ရှိ ကြီးမားသော ဘုရားကျောင်းတော်၏ ထီးနန်းနောက်ဘက်ရှိ ဘုရားပလ္လင်တွင် တွေ့မြင်နိုင်သည်။</w:t>
      </w:r>
    </w:p>
    <w:p w:rsidRPr="00E541CA" w:rsidR="00E541CA" w:rsidP="00E541CA" w:rsidRDefault="00E541CA" w14:paraId="1991B167" w14:textId="054F858D">
      <w:pPr>
        <w:ind w:firstLine="720"/>
      </w:pPr>
      <w:r w:rsidRPr="00E541CA">
        <w:t xml:space="preserve">သို့သော် ဘရန်နီးယန်များသည် လေးထောင့်တံခါးကို ငြင်းပယ်ကာ ရှစ်ထောင့်တံခါးကိုသာ လက်ခံကြသည်၊ ၎င်းတို့သည် အဟောင်းရုရှားယုံကြည်ချက်ကို မလိုက်နာဘဲ </w:t>
      </w:r>
      <w:r w:rsidRPr="00E541CA">
        <w:t xml:space="preserve">တစ်စုံတစ်ခုသော</w:t>
      </w:r>
      <w:r w:rsidRPr="00E541CA">
        <w:rPr>
          <w:i/>
        </w:rPr>
        <w:t xml:space="preserve"> အသစ်</w:t>
      </w:r>
      <w:r w:rsidRPr="00E541CA">
        <w:t xml:space="preserve">ယုံကြည်ချက်ကို</w:t>
      </w:r>
      <w:r w:rsidRPr="00E541CA">
        <w:t xml:space="preserve">သာ ယုံကြည်ကြ</w:t>
      </w:r>
      <w:r w:rsidRPr="00E541CA">
        <w:t xml:space="preserve">သည်။</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အခန်း ၂၂။ သန့်ရှင်းသော ဓမ္မစာတမ်းအား ဂုဏ်ပြုခြင်း</w:t>
      </w:r>
      <w:bookmarkEnd w:id="27"/>
    </w:p>
    <w:p w:rsidRPr="00E541CA" w:rsidR="00E541CA" w:rsidP="00E541CA" w:rsidRDefault="00E541CA" w14:paraId="292E3CF8" w14:textId="6DE5C704">
      <w:pPr>
        <w:ind w:firstLine="720"/>
      </w:pPr>
      <w:r w:rsidRPr="00E541CA">
        <w:t xml:space="preserve">ရုရှားတွင် ယုံကြည်ခြင်း စတင်ချိန်မှစ၍ ကျွန်ုပ်တို့သည် သန့်ရှင်းသော သမ္မာကျမ်းအား ဂုဏ်ပြုခြင်းဆိုင်ရာ ဘုရားကျောင်းထုံးစံကို လိုက်နာခဲ့ပြီး၊ တနင်္ဂနွေ သမ္မာကျမ်းဖတ်ပြီးနောက် တနင်္ဂနွေမနက်ပိုင်း ဆုတောင်းပွဲတွင် ဘုရားပလ္လင်မှ လူထုထံ သယ်ဆောင်ကာ လူများအား ဦးခေါင်းချ၍ နှုတ်ခမ်းဖြင့် ထိခိုက်ခွင့်ပြုသည်။</w:t>
      </w:r>
    </w:p>
    <w:p w:rsidRPr="00E541CA" w:rsidR="00E541CA" w:rsidP="00E541CA" w:rsidRDefault="00E541CA" w14:paraId="555E099C" w14:textId="13A39B03">
      <w:pPr>
        <w:ind w:firstLine="720"/>
        <w:rPr>
          <w:i/>
        </w:rPr>
      </w:pPr>
      <w:r w:rsidRPr="00E541CA">
        <w:t xml:space="preserve">သို့သော် ဘရန်နီယန်များက သန့်ရှင်းသော သမ္မာကျမ်းကို ပူဇော်ခြင်း မပြုသင့်ကြောင်း သင်ကြားကြသည်၊ အကြောင်းမှာ သူတို့သည် ရုရှားဟောင်းယုံကြည်ချက်ကို မလိုက်နာဘဲ တစ်စုံတစ်ခုသော </w:t>
      </w:r>
      <w:r w:rsidRPr="00E541CA">
        <w:rPr>
          <w:i/>
        </w:rPr>
        <w:t xml:space="preserve">အသစ်ယုံကြည်ချက်ကိုသာ</w:t>
      </w:r>
      <w:r w:rsidRPr="00E541CA">
        <w:t xml:space="preserve"> လိုက်နာကြ</w:t>
      </w:r>
      <w:r w:rsidRPr="00E541CA">
        <w:rPr>
          <w:i/>
        </w:rPr>
        <w:t xml:space="preserve">သည်။</w:t>
      </w:r>
    </w:p>
    <w:p w:rsidRPr="00E541CA" w:rsidR="00E541CA" w:rsidP="00E541CA" w:rsidRDefault="00E541CA" w14:paraId="3F062F9A" w14:textId="6B5D0B92">
      <w:pPr>
        <w:ind w:firstLine="720"/>
      </w:pPr>
      <w:r w:rsidRPr="00E541CA">
        <w:t xml:space="preserve">ဘရိနျိယန်များက သန့်ရှင်းသော သမ္မာကျမ်းကို ပူဇော်ခြင်းမပြုရန် သင်ကြားကြောင်းသည် Avvakum ၏ ကျောင်းသား Erofey Andreev နှင့် သူ၏ မိတ်ဆွေများ၏ စာများမှ ထင်ရှားသည်။ သူတို့က "မဲဖြင့်ရေးသားထားသော သမ္မာကျမ်းကို ပူဇော်ခြင်းသည် တတာရ်ဓလေ့ဖြစ်သည်" ဟု ရေးသားခဲ့ကြသည်။</w:t>
      </w:r>
    </w:p>
    <w:p w:rsidRPr="00E541CA" w:rsidR="00E541CA" w:rsidP="00E541CA" w:rsidRDefault="00E541CA" w14:paraId="56012018" w14:textId="1F3BAA96">
      <w:pPr>
        <w:ind w:firstLine="720"/>
      </w:pPr>
      <w:r w:rsidRPr="00E541CA">
        <w:lastRenderedPageBreak/>
      </w:r>
      <w:r w:rsidRPr="00E541CA">
        <w:t xml:space="preserve">အော်သိုဒေါ့စ်ယုံကြည်သူတို့၊ ထိုခွဲထွက်သူ၊ မူးယစ် 'ပညာရှင်' ၏ ရယ်စရာစကားများကို နားထောင်ကြပါ— သူက သန့်ရှင်းသော သမ္မာကျမ်းရှေ့၌ ခေါင်းချခြင်းသည် တတာရ်ဓလေ့ဟု ဆိုသည်။ တတာရ်ဘာသာတွင် တတာရ်လူမျိုးများက ခေါင်းချခဲ့သည့် သမ္မာကျမ်းတစ်စောင် ရှိခဲ့ဖူးပါသလား။ ဤခွဲထွက်သူသည် လိမ်လည်၍ ရူးသွပ်စွာ ပြောဆိုကာ ကျွန်ုပ်တို့ကို သမ္မာကျမ်းရေးရာ မဲဆီရှေ့၌ ခေါင်းချနေသည်ဟု ပြစ်တင်နေသည်ဆိုတာ မရှင်းလင်းပါသလား။ သို့သော် ဉာဏ်မဲ့၍ ယုံကြည်ခြင်းမှားသော ဒုက္ခသည်ရေ၊ သင်သိပါသလား၊ သမ္မာကျမ်းကို သန့်ရှင်းသော ခရစ်ယာန်များက မည်သို့ ဂုဏ်ပြုကြသည်ကို။ မသိပါက ဂရုစိုက်၍ နားထောင်ပါ—</w:t>
      </w:r>
    </w:p>
    <w:p w:rsidRPr="00E541CA" w:rsidR="00E541CA" w:rsidP="00E541CA" w:rsidRDefault="00E541CA" w14:paraId="1932810F" w14:textId="70392D47">
      <w:pPr>
        <w:ind w:firstLine="720"/>
      </w:pPr>
      <w:r w:rsidRPr="00E541CA">
        <w:t xml:space="preserve">ကျွန်ုပ်တို့ သန့်ရှင်းသော ဓမ္မကျမ်းရှေ့၌ ခေါင်းချသောအခါ၊ ပစ္စည်းကိုယ်တိုင်၊ ငွေ သို့မဟုတ် ရွှေဖြင့် ဖုံးအုပ်ထားသော သစ်သားပြားများ၊ စက္ကူ၊ မဲတို့ရှေ့၌ မဟုတ်ဘဲ၊ ဓမ္မကျမ်းတွင် ရေးသားထားသည့် ဘုရားသခင်၏ စကားရှေ့၌သာ ခေါင်းချကြသည်။ သန့်ရှင်းသော ပုံတော်များရှေ့တွင် ခေါင်းချသောအခါ ကျွန်ုပ်တို့သည် သစ်သား၊ အရောင်၊ ပန်းချီလက်ရာ သို့မဟုတ် ပစ္စည်းကိုယ်တိုင်ကို မခေါင်းချဘဲ သန့်ရှင်းသူ၏ မျက်နှာပုံကိုသာ ခေါင်းချကြသည်။ ထိုနည်းတူပင် ခရစ်တော်၏ ဓါးတံရှေ့တွင် ခေါင်းချသောအခါလည်း သစ်သား သို့မဟုတ် အခြားပစ္စည်းကိုယ်တိုင်ကို မခေါင်းချကြပါ။ ထိုသစ်သားမှ ပြုလုပ်ထားသော ပစ္စည်းကို မဟုတ်ဘဲ၊ လေးထောင့် သို့မဟုတ် ရှစ်ထောင့်ရှိသော လက်ဝါးတံကို မဟုတ်ဘဲ၊ မည်သည့် လက်ဝါးတံကိုမျှ မြင်တိုင်း ကျွန်ုပ်တို့သည် ဘုရားသခင်၏ ဒုက္ခဒဏ်ကို သတိရကာ ထိုဒုက္ခဒဏ်ရှေ့၌ ခေါင်းချကြသည်။ ထိုနည်းတူ၊ သန့်ရှင်းသော သမ္မာကျမ်းရှေ့၌ ခေါင်းချသောအခါ ကျွန်ုပ်တို့သည် ပစ္စည်းကို မဟုတ်ဘဲ ဘုရားသခင်၏ နှုတ်ကပတ်ကို ဂုဏ်ပြုကြသည်။</w:t>
      </w:r>
    </w:p>
    <w:p w:rsidRPr="00E541CA" w:rsidR="00E541CA" w:rsidP="00E541CA" w:rsidRDefault="00E541CA" w14:paraId="596967C8" w14:textId="3447D00F">
      <w:pPr>
        <w:ind w:firstLine="720"/>
        <w:rPr>
          <w:i/>
        </w:rPr>
      </w:pPr>
      <w:r w:rsidRPr="00E541CA">
        <w:t xml:space="preserve">ဒုက္ခသည် ဘရန်နီယန်တို့ရေ၊ သင်တို့သည် သန့်ရှင်းသော ဓမ္မသတင်းတော်အား ဂုဏ်ပြုခြင်းကို ငြင်းပယ်ခြင်းအားဖြင့်၊ သန့်ရှင်းသော ဘုရားကျောင်းတော်က အစဉ်အလာကတည်းက ဂုဏ်ပြုခဲ့သည့် ဘုရားသခင်၏ စကားတော်အားလည်း ငြင်းပယ်နေကြသည်။ ထို့ကြောင့် သင်တို့သည် ဤရှေးဟောင်း၊ သမာဓိရှိသော ဘုရားကျောင်းဆိုင်ရာ ဓလေ့ထုံးစံကို ငြင်းပယ်နေကြသဖြင့် သင်တို့အတွင်း၌ ရုရှား၏ ရှေးဟောင်းယုံကြည်ချက် မရှိတော့ဘဲ တစ်စုံတစ်ခုသော </w:t>
      </w:r>
      <w:r w:rsidRPr="00E541CA">
        <w:rPr>
          <w:i/>
        </w:rPr>
        <w:t xml:space="preserve">အသစ်ယုံကြည်ချက်သာ</w:t>
      </w:r>
      <w:r w:rsidRPr="00E541CA">
        <w:t xml:space="preserve"> ရှိနေ</w:t>
      </w:r>
      <w:r w:rsidRPr="00E541CA">
        <w:rPr>
          <w:i/>
        </w:rPr>
        <w:t xml:space="preserve">သည်။</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အခန်း ၂၃။ ဘုရားကျောင်း၌ သန့်ရှင်းသော အခမ်းအနားများ ဆောင်ရွက်သော အရာထမ်းမဟုတ်သူများအကြောင်း</w:t>
      </w:r>
      <w:bookmarkEnd w:id="28"/>
    </w:p>
    <w:p w:rsidRPr="00E541CA" w:rsidR="00E541CA" w:rsidP="00E541CA" w:rsidRDefault="00E541CA" w14:paraId="5A3F2BDF" w14:textId="4482E4D3">
      <w:pPr>
        <w:ind w:firstLine="720"/>
      </w:pPr>
      <w:r w:rsidRPr="00E541CA">
        <w:t xml:space="preserve">ရုရှားတွင် ယုံကြည်ခြင်း စတင်ချိန်မှစ၍ ဘုန်းကြီးများသည် ဘုရားကျောင်း၌ သန့်ရှင်းသော အခမ်းအနားများကို ဆောင်ရွက်ခဲ့ကြသည်။ သို့သော် အရာမထူးသူများသည် သန့်ရှင်းသော အခမ်းအနားများ ဆောင်ရွက်ခြင်းကို တားမြစ်ခံထားရသလို ဘုရားသခင်၏ သန့်ရှင်းသော ပစ္စည်းများကို ထိတွေ့ခွင့်လည်း မရှိပါ။</w:t>
      </w:r>
    </w:p>
    <w:p w:rsidRPr="00E541CA" w:rsidR="00E541CA" w:rsidP="00E541CA" w:rsidRDefault="00E541CA" w14:paraId="1E0AC59E" w14:textId="1E4C11A5">
      <w:pPr>
        <w:ind w:firstLine="720"/>
      </w:pPr>
      <w:r w:rsidRPr="00E541CA">
        <w:t xml:space="preserve">သို့သော် ခွဲထွက်သူများအနက် မခန့်အပ်ထားသော ကျားမများက ဘုရားကျောင်း၌ သန့်ရှင်းသော အခမ်းအနားများကို ဆောင်ရွက်ကြသည်ဟု ကျွန်ုပ်တို့၏ သာသနာနယ်မြေ အချို့တွင် သိရှိရသည်။</w:t>
      </w:r>
    </w:p>
    <w:p w:rsidRPr="00E541CA" w:rsidR="00E541CA" w:rsidP="00E541CA" w:rsidRDefault="00E541CA" w14:paraId="2BC73764" w14:textId="110A9B08">
      <w:pPr>
        <w:ind w:firstLine="720"/>
      </w:pPr>
      <w:r w:rsidRPr="00E541CA">
        <w:t xml:space="preserve">တစ်မြို့၌ (နာမည်ကို မဖော်ပြပါ) စာဖတ်တတ်သူတစ်ဦးသည် ကိုယ်တိုင်ကို ဘုန်းကြီးဟု ခေါ်ဆိုကာ ခွဲထွက်အိမ်များ၏ မြေအောက်ခန်းများတွင် ကြာရှည်စွာ ဖုံးကွယ်နေပြီး ဘုန်းကြီးအဖြစ် မခန့်အပ်ဘဲ ဘုရားကျမ်းစာတော်ကို ကျင်းပကာ လျှို့ဝှက်ခွဲထွက်သူများအား သန့်ရှင်းသော ဓမ္မအစာကျွေးခြင်းနှင့် အခြား သန့်စင်ရေးအခမ်းအနားများအားလုံးကို ဆောင်ရွက်ခဲ့သည်။ သို့သော် အမိန့်မခံထားသော လူတစ်ဦးက ဤအပြုအမှုများကို ဆောင်ရွက်ရာ၌ ဘာအကျိုးသက်ရောက်မှု၊ ဘာစွမ်းအား၊ ဘာသန့်စင်ခြင်းရှိပါသနည်း။</w:t>
      </w:r>
    </w:p>
    <w:p w:rsidRPr="00E541CA" w:rsidR="00E541CA" w:rsidP="00E541CA" w:rsidRDefault="00E541CA" w14:paraId="5981E89C" w14:textId="217B18A1">
      <w:pPr>
        <w:ind w:firstLine="720"/>
      </w:pPr>
      <w:r w:rsidRPr="00E541CA">
        <w:t xml:space="preserve">ကျွန်ုပ်တို့ Rostov တွင် ပြောကြသည်မှာ၊ ကွယ်လွန်ပြီး ကောင်းမြတ်စွာ မှတ်တမ်းတင်ခံရသော ဂုဏ်ထူးဆောင် Jonah၊ Rostov မြို့မဟာသံဃရပ်တော်ကြီး၏ ခေတ်ကာလ၌၊ မြို့၏ တစ်ဖက်ကန်အနီးရှိ တစ်ရွာ၌၊ အယူမှားပြီး မကောင်းဆိုးရွားသော ဂိုဏ်းတစ်ခုမှ မိန်းကလေးငယ်တစ်ဦးသည် လယ်သမားအိမ်တစ်အိမ်၏ အောက်ခန်းထဲ၌ ဖုံးကွယ်ကာ၊ သူမက လျှို့ဝှက်စွာ အယူမှားဝန်ဆောင်မှုတစ်ခုကို ဆောင်ရွက်ကာ လူများ၏ ဝန်ခံချက်များကို နားထောင်ပြီး သန့်ရှင်းသော သခင်စာကို ဖြန့်ဝေခဲ့သည်—သာမန်လူများသာမက ဘုန်းကြီးများထံသို့ပါ၊ အချို့ မသိနားမလည်သော ဘုန်းကြီးများကလည်း လျှို့ဝှက်စွာ သူမထံသို့ ဝန်ခံရန်လာကာ သူမ၏ လက်မှ မသန့်ရှင်းသော သခင်စာကို လက်ခံခဲ့ကြသည်။ ဤသည် အလွန်မိုက်မဲခြင်းပင်ဖြစ်သည်! ဒါက ဘယ်လို ဝန်ဆောင်မှုလဲ? ဘယ်လို သမ္မာဓိပတိလဲ? ဘယ်လို ပြစ်ဒဏ်လွှတ်ခြင်းလဲ? အခြား သမ္မာဓိပတိများအားလုံးကို မိန်းမတစ်ယောက်က ဘယ်လို စီမံခန့်ခွဲတာလဲ? ဒါက ရှေးဟောင်းယုံကြည်ချက်လား? ရုရှားရှိ ကျွန်ုပ်တို့၏ သန့်ရှင်းသော ဘိုးဘွားကြီးများခေတ်က ဒီလိုအရာတွေ ဖြစ်ဖူးပါသလား? မဖြစ်ဖူးပါ။</w:t>
      </w:r>
    </w:p>
    <w:p w:rsidRPr="00E541CA" w:rsidR="00E541CA" w:rsidP="00E541CA" w:rsidRDefault="00E541CA" w14:paraId="01031740" w14:textId="6E9FB336">
      <w:pPr>
        <w:ind w:firstLine="720"/>
      </w:pPr>
      <w:r w:rsidRPr="00E541CA">
        <w:t xml:space="preserve">ခွဲထွက်ယုံကြည်ချက်သည် အဟောင်းယုံကြည်ချက်မဟုတ်ဘဲ </w:t>
      </w:r>
      <w:r w:rsidRPr="00E541CA">
        <w:t xml:space="preserve">ယုံကြည်ချက်အသစ်တစ်ခု</w:t>
      </w:r>
      <w:r w:rsidRPr="00E541CA">
        <w:t xml:space="preserve">ဖြစ်</w:t>
      </w:r>
      <w:r w:rsidRPr="00E541CA">
        <w:t xml:space="preserve">ပြီး၊ တကယ်တော့ ယုံကြည်ခြင်းထက် ပိုမို၍ အယူအဆလွန်ခြင်းသာဖြစ်သည်။</w:t>
      </w:r>
    </w:p>
    <w:p w:rsidRPr="00E541CA" w:rsidR="00E541CA" w:rsidP="00E541CA" w:rsidRDefault="00E541CA" w14:paraId="5FD07DC5" w14:textId="355EAE7A">
      <w:pPr>
        <w:ind w:firstLine="720"/>
      </w:pPr>
      <w:r w:rsidRPr="00E541CA">
        <w:t xml:space="preserve">သူတို့ထဲတွင် တကယ်တော့ ခန့်အပ်ထားသော ဆရာတော်များ ရှိပေမယ့်၊ သူတို့သည် အိမ်မဲ့ ထွက်ပြေးသူများဖြစ်ကြပြီး၊ ကိုယ်ပိုင် ဘီရှပ်များက သူတို့၏ ပြစ်မှုကြောင့် ဝန်ထမ်းမှ ထုတ်ပယ်ခံထားသူများ သို့မဟုတ် ကိုယ်တိုင် သန့်ရှင်းသော ယုံကြည်မှုမှ ထွက်ခွာသွားသူများဖြစ်ကြသည်။ သူတို့သည် ဘရင်မြို့ရှိ အိမ်များတွင် အချို့သော သမ္မာကျမ်းအခမ်းအနားများကို ဆောင်ရွက်ကြသည်။ ဤအရာသည် ကျွန်ုပ်တို့အတွက် အံ့ဩစရာဖြစ်ပါသည်၊ ဘရင်နားပြည်သူများသည် အသစ်ထုတ်ဝေထားသည့် စာအုပ်များကို ငြင်းပယ်သော်လည်း အသစ်ခန့်အပ်ထားသည့် ဘုန်းကြီးများကို လက်ခံကြသည်၊ စာအုပ်အသစ်များကို မုန်းတီးသော်လည်း ဘုန်းကြီးအသစ်များကို ချစ်မြတ်နိုးကြသည်။ ဘရင်ပြည်သူတို့ရေ၊ သင်တို့သည် စာအုပ်အသစ်များကို ငြင်းပယ်မည်ဆိုပါက အသစ်ခန့်အပ်ထားသော ဘုန်းကြီးများကိုလည်း ငြင်းပယ်သင့်သည်။ သို့သော် အသစ်ခန့်အပ်ထားသော ဘုန်းကြီးများကို လက်ခံမည်ဆိုပါက စာအုပ်အသစ်များကိုလည်း လက်ခံရမည်။</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အခန်း ၂၄။ အဗ္ဗာကုမ်၏ သမ္မာကျမ်းအပေါ်</w:t>
      </w:r>
      <w:bookmarkEnd w:id="29"/>
    </w:p>
    <w:p w:rsidRPr="00E541CA" w:rsidR="00E541CA" w:rsidP="00E541CA" w:rsidRDefault="00E541CA" w14:paraId="25FAA80D" w14:textId="1C0DB2D9">
      <w:pPr>
        <w:ind w:firstLine="720"/>
      </w:pPr>
      <w:r w:rsidRPr="00E541CA">
        <w:t xml:space="preserve">ရုရှားတွင် ယုံကြည်ခြင်း စတင်ချိန်မှစ၍ သန့်ရှင်းသော ဧဝံဂျလစ် မက်သူး၊ မာ့ခ်၊ လုကာနှင့် ယောဟန်တို့ရေးသားသော ခရစ်တော်၏ လေးတိုင် ဧဝံဂျလီကိုသာ လက်ခံခဲ့ပြီး ခရစ်တော်၏ ဧဝံဂျလီမှ အပ အခြားဧဝံဂျလီ မည်မျှမျှ ယနေ့ထိ မရှိခဲ့ပါ။</w:t>
      </w:r>
    </w:p>
    <w:p w:rsidRPr="00E541CA" w:rsidR="00E541CA" w:rsidP="00E541CA" w:rsidRDefault="00E541CA" w14:paraId="22489F24" w14:textId="4B6A3436">
      <w:pPr>
        <w:ind w:firstLine="720"/>
      </w:pPr>
      <w:r w:rsidRPr="00E541CA">
        <w:t xml:space="preserve">သို့သော် ဘရန်နျန်တွင်တော့ ခရစ်တော်၏ ဧဝံဂျေလိမဟုတ်ဘဲ အာဗာကမ်၏ ဧဝံဂျေလိအသစ်တစ်ခုကို တွေ့ရှိခဲ့သည်: အဗဗကမ်ဟုခေါ်သော အမှားယွင်းသင်ကြားသူ၊ ခွဲထွက်သူများအကြား နာမည်ကြီးသူသည် သူ့ကိုယ်ပိုင်စာအုပ်ကို ရေးသားခဲ့ပြီး၊ အယူလွဲစဉ်းစားချက်များဖြင့် ပြည့်နှက်စွာ ထည့်သွင်းကာ </w:t>
      </w:r>
      <w:r w:rsidRPr="00E541CA">
        <w:rPr>
          <w:i/>
        </w:rPr>
        <w:t xml:space="preserve">*အမြဲတမ်း သမ္မာကျမ်း</w:t>
      </w:r>
      <w:r w:rsidRPr="00E541CA">
        <w:t xml:space="preserve">* ဟု အမည်ပေးခဲ့</w:t>
      </w:r>
      <w:r w:rsidRPr="00E541CA">
        <w:rPr>
          <w:i/>
        </w:rPr>
        <w:t xml:space="preserve">သည်။</w:t>
      </w:r>
      <w:r w:rsidRPr="00E541CA">
        <w:t xml:space="preserve"> ထိုစာအုပ်တွင် </w:t>
      </w:r>
      <w:r w:rsidRPr="00E541CA">
        <w:t xml:space="preserve">'ဤစာကို ငါမရေးသားခဲ့ပါ၊ ဘုရားသခင်၏ လက်ချောင်းက ရေးသားခဲ့သည်' ဟု ဆိုထားသည်။</w:t>
      </w:r>
    </w:p>
    <w:p w:rsidRPr="00E541CA" w:rsidR="00E541CA" w:rsidP="00E541CA" w:rsidRDefault="00E541CA" w14:paraId="7A3804CD" w14:textId="521D15D2">
      <w:pPr>
        <w:ind w:firstLine="720"/>
      </w:pPr>
      <w:r w:rsidRPr="00E541CA">
        <w:lastRenderedPageBreak/>
      </w:r>
      <w:r w:rsidRPr="00E541CA">
        <w:t xml:space="preserve">ခရစ်တော်၏ အဟောင်း သတင်းကောင်းမှ ကွဲ၍ အဗ္ဗာကုမ်၏ သတင်းကောင်းအသစ်တစ်ခုကို သူတို့ပိုင်ဆိုင်ထားသောကြောင့်၊ သူတို့၏ ယုံကြည်ခြင်းလည်း </w:t>
      </w:r>
      <w:r w:rsidRPr="00E541CA">
        <w:t xml:space="preserve">အဟောင်းမဟုတ်ဘဲ အသစ်ဖြစ်သွားသည်။</w:t>
      </w:r>
    </w:p>
    <w:p w:rsidRPr="00E541CA" w:rsidR="00E541CA" w:rsidP="00E541CA" w:rsidRDefault="00E541CA" w14:paraId="2CECF0CC" w14:textId="2C376BCD">
      <w:pPr>
        <w:ind w:firstLine="720"/>
      </w:pPr>
      <w:r w:rsidRPr="00E541CA">
        <w:t xml:space="preserve">ဤအသစ်သော သမ္မာကျမ်းရေးဆရာ—ခရစ်တော်မဟုတ်ဘဲ စာတန်၏—သူ၏ သမ္မာကျမ်းတွင် တိတိကျကျ ဘာတွေရေးသားထားသည်ကို ကျွန်ုပ်တို့ သေချာမသိပါ။ ကျွန်ုပ်တို့သည် သူ၏ ထိုစာအုပ်ကို မရရှိသေးပေ၊ သို့သော် သူ၏ စာများမှူးကူးထားသည့် မိတ္တူများအရ၊ သူသည် မကောင်းဆိုးဝါးသော အယူဝါဒဆိုင်ရာ စဉ်းစားချက်များအရ သန့်ရှင်းသုံးပါးတော်အား ဆန့်ကျင်ခြင်း၊ ဘုရားသခင်၏ သားတော်၏ လူခန္ဓာယူခြင်းကို ဆန့်ကျင်ခြင်း—အထက်တွင် ရှင်းပြခဲ့သည့်အတိုင်း—နှင့် ခရစ်ယာန်ဘုရားကျောင်းတော်အား မုန်းတီးစကားဖြင့် ထိုးနှက်ခြင်းများသာ ရေးသားခဲ့ကြောင်း ထင်ရှားပါသည်။</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အခန်း ၂၅။ ဒီးကန် ဖက်ဒ်ကာအကြောင်း</w:t>
      </w:r>
      <w:bookmarkEnd w:id="30"/>
    </w:p>
    <w:p w:rsidRPr="00E541CA" w:rsidR="00E541CA" w:rsidP="00E541CA" w:rsidRDefault="00E541CA" w14:paraId="5DEEDF9A" w14:textId="066F4784">
      <w:pPr>
        <w:ind w:firstLine="720"/>
      </w:pPr>
      <w:r w:rsidRPr="00E541CA">
        <w:t xml:space="preserve">သူ၏စာမူကူးများမှ တစ်ခုထပ်မံ သတိရကြပါစို့။ Avvakum သည် သူ၏ကျောင်းသားဖြစ်သူ ဒီးကန် Fyodor ထံသို့ သန့်ရှင်းသုံးပါးအကြောင်းကို အောက်ပါအတိုင်း ရေးသားခဲ့သည်။ 'Fyodka၊ အို Fyodka! မင်းအဆိုအရ သူတို့မှာ များပြားစွာရှိပြီး တစ်ဦးတည်းသောပုဂ္ဂိုလ်တစ်ဦးနဲ့ တစ်ပုံတည်းသောပုံရိပ်တစ်ခုသာရှိတယ်ဆိုတာလား။ အို၊ မင်းက မိန်းမဆိုးရဲ့သား၊ မျက်လုံးချောင်းကွဲခွေး၊ မင်းက ဉာဏ်မဲ့ဒုက္ခသည်!' စာအုပ်များ၏ အင်အားကို မသိပါက လယ်သမားမိန်းမတစ်ဦးကို မေးပါ—'မယ်မေ၊ သန့်ရှင်းသော သုံးပါးတစ်ဆူအကြောင်း ပြောပြပါဦး၊ သုံးပါးတစ်ဆူဆိုတာ ဘာလဲ?' သူမက ပြန်ဖြေပြီး ပြောမည်—'နင်လည်း ဖက်ဒ်ကာ၊ ဆက်လုပ်ပါဦး၊ မင်းရဲ့ မျက်နှာ—လိင်မကောင်းတဲ့ မိန်းမရဲ့ သား—ကို မြေပြင်ပေါ်မှာ ထိအောင် ဖိထားပါဦး၊ အဲဒီ လယ်သမားမိန်းမရှေ့မှာ။' ကျွန်ုပ်ကဲ့သို့ အပြစ်ရှိသူတစ်ယောက်ဖြစ်ပေမယ့်၊ အဲဒီအိုမကြီးက ဘယ်လောက်ကောင်းစွာ ဖြေကြားခဲ့တာလဲဆိုတာကို တွေးမိရင် အံ့ဩမိပါသည်။ ထပ်မံမေးပါ၊ "ဘုရားသခင်၏ အနှစ်သာရကဘာလဲ?" ဟု၊ သူမက ပြန်ဖြေကြားမည်။</w:t>
      </w:r>
    </w:p>
    <w:p w:rsidRPr="00E541CA" w:rsidR="00E541CA" w:rsidP="00E541CA" w:rsidRDefault="00E541CA" w14:paraId="7690F4A5" w14:textId="3A6A76C6">
      <w:pPr>
        <w:ind w:firstLine="720"/>
      </w:pPr>
      <w:r w:rsidRPr="00E541CA">
        <w:t xml:space="preserve">ယုံကြည်သူတို့၊ ဤခွဲထွက်သူ အတုသမ္မာကျမ်းဆရာက စကားလုံးပေါင်းစပ်မှုကောင်းမွန်စွာဖြင့် ဖန်တီးထားသော စာတစ်ပုဒ်ကို နားထောင်ပြီး အသုံးချကြလော့။ သူ့စကားတွေဟာ ရယ်စရာမဟုတ်လား။ ဒီလိုအရာတွေကို သူ ဘယ်လို ရဲရဲတင်းတင်း ရေးနိုင်တာလဲ။ ယနေ့ခေတ် ခွဲထွက်သူတွေကလည်း သူ့ရဲ့ မှားယွင်းစကားတွေကို ဘယ်လို ရဲရဲတင်းတင်း သမ္မာကျမ်းအဖြစ် ယူဆနိုင်ကြတာလဲ။ ဒါက မက်သယူး၊ မာကု၊ လုကာနဲ့ ယောဟန်တို့ရဲ့ သမ္မာကျမ်းတွေမှာ တွေ့ရတဲ့ စကားမျိုးလား။ အို၊ လယ်သမားတစ်ယောက်ရဲ့ စိတ်ဉာဏ်ပဲ!</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အခန်း ၂၆။ အဗ္ဗာကုမ်၏ ဦးဆောင်မှုအပေါ်</w:t>
      </w:r>
      <w:bookmarkEnd w:id="31"/>
    </w:p>
    <w:p w:rsidRPr="00E541CA" w:rsidR="00E541CA" w:rsidP="00E541CA" w:rsidRDefault="00E541CA" w14:paraId="673E0B35" w14:textId="5240D82E">
      <w:pPr>
        <w:ind w:firstLine="720"/>
      </w:pPr>
      <w:r w:rsidRPr="00E541CA">
        <w:t xml:space="preserve">ထို့အပြင် ထိုအတုသမ္မာကျမ်းဆရာသည် သူ၏စာများတွင် ဤအကြောင်းကို ဆက်လက်ရှုပ်ထွေးစွာ ရေးသားထားသည်—</w:t>
      </w:r>
    </w:p>
    <w:p w:rsidRPr="00E541CA" w:rsidR="00E541CA" w:rsidP="00E541CA" w:rsidRDefault="00E541CA" w14:paraId="7B84B529" w14:textId="2D26D431">
      <w:pPr>
        <w:ind w:firstLine="720"/>
      </w:pPr>
      <w:r w:rsidRPr="00E541CA">
        <w:t xml:space="preserve">'ကျွန်ုပ်တို့ သေပြီးနောက် ပြန်ထလာသောအခါ ဘုရားသခင်က ကျွန်ုပ်ကို </w:t>
      </w:r>
      <w:r w:rsidRPr="00E541CA">
        <w:rPr>
          <w:i/>
        </w:rPr>
        <w:t xml:space="preserve">အတာမန်ရာထူး</w:t>
      </w:r>
      <w:r w:rsidRPr="00E541CA">
        <w:t xml:space="preserve">ပေးမည်</w:t>
      </w:r>
      <w:r w:rsidRPr="00E541CA">
        <w:t xml:space="preserve">' ဟုဆို</w:t>
      </w:r>
      <w:r w:rsidRPr="00E541CA">
        <w:t xml:space="preserve">သည်။</w:t>
      </w:r>
    </w:p>
    <w:p w:rsidRPr="00E541CA" w:rsidR="00E541CA" w:rsidP="00E541CA" w:rsidRDefault="00E541CA" w14:paraId="3729CFA3" w14:textId="5A0F61A0">
      <w:pPr>
        <w:ind w:firstLine="720"/>
      </w:pPr>
      <w:r w:rsidRPr="00E541CA">
        <w:t xml:space="preserve">အဲဒီ ဦးနှောက်မဲ့သူရဲ့ စကားတွေက တကယ်ရယ်စရာပဲ! သန့်ရှင်းသူများအကြား 'အတာမန်'ရာထူးဆိုတာ ဘယ်သူမှ မကြားဖူးပါဘူး။ ကျွန်ုပ်တို့ကတော့ ပရော်ဖက်များ၊ သံတမန်များ၊ သေဆုံးသူများ၊ သန့်ရှင်းသော အရာရှိကြီးများ၊ ဂုဏ်ပြုခံရသူများ စတဲ့ သန့်ရှင်းသူရာထူးတွေကိုသာ ကြားဖူးပေမယ့် 'အတာမန်'ရာထူးဆိုတာကိုတော့ ဘယ်တော့မှ မကြားဖူးပါဘူး။</w:t>
      </w:r>
    </w:p>
    <w:p w:rsidRPr="00E541CA" w:rsidR="00E541CA" w:rsidP="00E541CA" w:rsidRDefault="00E541CA" w14:paraId="61DEDF82" w14:textId="3E316BC6">
      <w:pPr>
        <w:ind w:firstLine="720"/>
      </w:pPr>
      <w:r w:rsidRPr="00E541CA">
        <w:t xml:space="preserve">ဤအသစ်အဆင့်ကို အဗ္ဗာကမ် (Avvakum) ဟုခေါ်သော မမှန်ကန်သူက တီထွင်ခဲ့ပြီး၊ ၎င်းတို့၏ ယုံကြည်ချက်မှာ </w:t>
      </w:r>
      <w:r w:rsidRPr="00E541CA">
        <w:t xml:space="preserve">အဟောင်းမဟုတ်ဘဲ</w:t>
      </w:r>
      <w:r w:rsidRPr="00E541CA">
        <w:rPr>
          <w:i/>
        </w:rPr>
        <w:t xml:space="preserve"> တကယ့်အသစ်တစ်ခု</w:t>
      </w:r>
      <w:r w:rsidRPr="00E541CA">
        <w:t xml:space="preserve">ဖြစ်</w:t>
      </w:r>
      <w:r w:rsidRPr="00E541CA">
        <w:t xml:space="preserve">သည်။</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အခန်း ၂၇။ အာဗ်ဗာကမ်၏ မြင်ကွင်း</w:t>
      </w:r>
      <w:bookmarkEnd w:id="32"/>
    </w:p>
    <w:p w:rsidRPr="00E541CA" w:rsidR="00E541CA" w:rsidP="00E541CA" w:rsidRDefault="00E541CA" w14:paraId="10109CC8" w14:textId="685B6B50">
      <w:pPr>
        <w:ind w:firstLine="720"/>
      </w:pPr>
      <w:r w:rsidRPr="00E541CA">
        <w:t xml:space="preserve">ထိုအတုသမ္မာကျမ်းဆရာနှင့် ခွဲထွက်ရေးဆရာ Avvakum သည် သူမြင်တွေ့ခဲ့သည့် အံ့ဩဖွယ် မြင်ကွင်းတစ်ခုဖြင့် သူ၏ မူးယစ်သင်ခန်းစာများကို အတည်ပြုပြီး၊ ထိုအကြောင်းကို အောက်ပါအတိုင်း ရေးသားထားသည်။</w:t>
      </w:r>
    </w:p>
    <w:p w:rsidRPr="00E541CA" w:rsidR="00E541CA" w:rsidP="00E541CA" w:rsidRDefault="00E541CA" w14:paraId="6765BD94" w14:textId="4526B82C">
      <w:pPr>
        <w:ind w:firstLine="720"/>
      </w:pPr>
      <w:r w:rsidRPr="00E541CA">
        <w:t xml:space="preserve">'ကျွန်ုပ်သည် ကြီးမားသော အစာရှောင်ကာလအတွင်း ၁၄ ရက်ကြာ အစာရှောင်ခဲ့ပြီး၊ ကိုယ့်ကိုယ်ကို—လက်များ၊ ခြေများ၊ သွားများ—အားလုံးကို ကောင်းကင်တစ်လွှား ဖြန့်ထားသည်ကို မြင်ခဲ့သည်။ ထို့နောက် ဘုရားသခင်က ကောင်းကင်၊ မြေကြီးနှင့် ဖန်တီးမှုအားလုံးကို ကျွန်ုပ်အတွင်း ထားရှိခဲ့သည်။'</w:t>
      </w:r>
    </w:p>
    <w:p w:rsidRPr="00E541CA" w:rsidR="00E541CA" w:rsidP="00E541CA" w:rsidRDefault="00E541CA" w14:paraId="7E046C87" w14:textId="2C539254">
      <w:pPr>
        <w:ind w:firstLine="720"/>
      </w:pPr>
      <w:r w:rsidRPr="00E541CA">
        <w:t xml:space="preserve">အံ့ဩဖွယ် မြင်ကွင်း! အမှန်တကယ် အံ့ဩဖွယ် အံ့ဩသူ! သူက ကောင်းကင်နှင့် မြေကြီးနှင့် ဖန်တီးမှုအားလုံးကို ဝါးမြိုပြီး၊ လည်ချောင်းဖြင့် စုပ်ယူကာ၊ ဝမ်းထဲတွင် ထည့်သိမ်းထားသည်။ သူသည် အလွန်အမင်း ဆာလောင်နေခဲ့ရမည်။ ၁၄ ရက်ကြာ အစာရှောင်ပြီးနောက်၊ စားလိုစိတ် ပြင်းထန်၍ ကျောက်မျှော်များသာမက မြေကြီး၊ ကောင်းကင်နှင့် ဖန်တီးမှုအားလုံးကို ဝါးမြိုခဲ့သည်။ သူ့ဝမ်းဘေးက ဘယ်လို မပေါက်ကွဲသွားတာလဲ! သူ့ကျောင်းသားတွေကို မစားခဲ့တာကလည်း အံ့ဩစရာပါပဲ။ သို့သော် ကျွန်ုပ်ထင်တာကတော့ သူက သူတို့ရဲ့ ဝိညာဉ်တွေကို ရှေးကတည်းက ဝါးမြိုပြီး ငရဲအနက်ဆုံးထဲသို့ ပစ်လိုက်ပြီးသားဖြစ်မယ်လို့ပါ။</w:t>
      </w:r>
    </w:p>
    <w:p w:rsidRPr="00E541CA" w:rsidR="00E541CA" w:rsidP="00E541CA" w:rsidRDefault="00E541CA" w14:paraId="24AE1148" w14:textId="1F23B80F">
      <w:pPr>
        <w:ind w:firstLine="720"/>
      </w:pPr>
      <w:r w:rsidRPr="00E541CA">
        <w:rPr>
          <w:rStyle w:val="FootnoteReference"/>
        </w:rPr>
        <w:footnoteReference w:id="80"/>
      </w:r>
      <w:r w:rsidRPr="00E541CA">
        <w:t xml:space="preserve">အဲဒီ မှားယွင်းသော အံ့ဩဖွယ် လုပ်သူသည် အင်အားကြီးသော ရဲတစ်ယောက်ဖြစ်လာခဲ့သည်; သူသည် ဂုဏ်ထူးဆောင် အန်ထနီကြီးတစ်ပါးက တစ်ခါမြင်တွေ့ခဲ့ပြီး ကိုယ်တိုင် ပြောကြားခဲ့သည့် ထိုကြီးမားသော မုဆိုးကြီး၏ ညီတစ်ယောက် မဟုတ်ပါသလား။ "တခါတရံ မကောင်းဆိုးဝါးတစ်ယောက်က ဘုရားကျောင်းတံခါးကို တိုက်ခတ်တတ်ပြီး၊ ငါထွက်ကြည့်တော့ မိုးထိ မြင့်မားသော ခန္ဓာကိုယ်ရှိ လူတစ်ယောက်ကို မြင်တွေ့ခဲ့သည်။ ငါက 'သင် ဘယ်သူလဲ?' ဟု မေးလျှင်၊ သူက ပြန်ဖြေသည်– "ကျွန်ုပ်သည် အီဇီဒရုံမြို့သား အဗ္ဗကုမ်ဖြစ်ပါသည်</w:t>
      </w:r>
      <w:r w:rsidRPr="00E541CA">
        <w:t xml:space="preserve">" ဟု။</w:t>
      </w:r>
    </w:p>
    <w:p w:rsidRPr="00E541CA" w:rsidR="00E541CA" w:rsidP="00E541CA" w:rsidRDefault="00E541CA" w14:paraId="24A3132F" w14:textId="0C70526F">
      <w:pPr>
        <w:ind w:firstLine="720"/>
      </w:pPr>
      <w:r w:rsidRPr="00E541CA">
        <w:t xml:space="preserve">သို့သော် ဟာဘာခုခ်သည် ထိုဆာတန်ထက် ပိုမိုမြတ်နိုးသူဖြစ်သည်။ သူသည် ကောင်းကင်တစ်ပြင်လုံးကို ဖြန့်ကျက်ကာ ဖန်တီးမှုအားလုံးကို သူ၏ရင်တွင်း၌ ထည့်သွင်းထားသည်။ ဤအသစ်ထွက်လာသော အံ့ဩသူသည် ခွဲထွက်သူတစ်ဦးဖြစ်သည်။ ရှေးခေတ်အံ့ဩသူများထဲတွင် သူကဲ့သို့ တစ်ဦးမျှ မတွေ့ရ။ သူတို့၏ယုံကြည်ချက်လည်း </w:t>
      </w:r>
      <w:r w:rsidRPr="00E541CA">
        <w:rPr>
          <w:i/>
        </w:rPr>
        <w:t xml:space="preserve">အသစ်</w:t>
      </w:r>
      <w:r w:rsidRPr="00E541CA">
        <w:t xml:space="preserve">ဖြစ်</w:t>
      </w:r>
      <w:r w:rsidRPr="00E541CA">
        <w:rPr>
          <w:i/>
        </w:rPr>
        <w:t xml:space="preserve">ပြီး </w:t>
      </w:r>
      <w:r w:rsidRPr="00E541CA">
        <w:t xml:space="preserve">အဟောင်းမဟုတ်ပါ။</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အခန်း ၂၈။ အက်ဆေဖာလိုက်များအကြောင်း</w:t>
      </w:r>
      <w:bookmarkEnd w:id="33"/>
    </w:p>
    <w:p w:rsidRPr="00E541CA" w:rsidR="00E541CA" w:rsidP="00E541CA" w:rsidRDefault="00E541CA" w14:paraId="59A346BA" w14:textId="43C958F5">
      <w:pPr>
        <w:ind w:firstLine="720"/>
      </w:pPr>
      <w:r w:rsidRPr="00E541CA">
        <w:rPr>
          <w:rStyle w:val="FootnoteReference"/>
        </w:rPr>
        <w:footnoteReference w:id="81"/>
      </w:r>
      <w:r w:rsidRPr="00E541CA">
        <w:t xml:space="preserve">သို့သော် ခွဲထွက်ယုံကြည်ချက်ကို 'ဟောင်းယုံကြည်ချက်' ဟု ခေါ်မည်ဆိုပါက၊ ၎င်းသည် ဟောင်းကတည်းကရှိခဲ့သော မမှန်ကန်သော ယုံကြည်ချက်များကို ပြန်လည်အသက်သွင်းထားခြင်းကြောင့်သာ 'ဟောင်း' ဟု ဆိုရခြင်းဖြစ်သည်။ </w:t>
      </w:r>
      <w:r w:rsidRPr="00E541CA">
        <w:t xml:space="preserve">သူတို့သည် ယခင်က ကျွန်ုပ်တို့ ဖော်ထုတ်ခဲ့သည့်အတိုင်း ဘုရားသခင်၏ လူသားဖြစ်ထွန်းခြင်းကို မုန်းတီးသော </w:t>
      </w:r>
      <w:r w:rsidRPr="00E541CA">
        <w:rPr>
          <w:i/>
        </w:rPr>
        <w:t xml:space="preserve">နက်စတိုရီယပ်စ်၏</w:t>
      </w:r>
      <w:r w:rsidRPr="00E541CA">
        <w:t xml:space="preserve"> မမှန်ကန်သော သဘောတရား</w:t>
      </w:r>
      <w:r w:rsidRPr="00E541CA">
        <w:t xml:space="preserve">ကို</w:t>
      </w:r>
      <w:r w:rsidRPr="00E541CA">
        <w:t xml:space="preserve"> ပြန်လည်အသက်သွင်းခဲ့ကြ</w:t>
      </w:r>
      <w:r w:rsidRPr="00E541CA">
        <w:t xml:space="preserve">သည်။</w:t>
      </w:r>
      <w:r w:rsidRPr="00E541CA">
        <w:lastRenderedPageBreak/>
      </w:r>
      <w:r w:rsidRPr="00E541CA">
        <w:t xml:space="preserve"> သူတို့သည် </w:t>
      </w:r>
      <w:r w:rsidRPr="00E541CA">
        <w:t xml:space="preserve">ခေါင်းမဲ့ ဆီဗာရပ်စ်မှ စတင်ပေါ်ပေါက်ခဲ့သည့် </w:t>
      </w:r>
      <w:r w:rsidRPr="00E541CA">
        <w:rPr>
          <w:i/>
        </w:rPr>
        <w:t xml:space="preserve">အက်ဆေဖာလိုက်စ်များ၏</w:t>
      </w:r>
      <w:r w:rsidRPr="00E541CA">
        <w:t xml:space="preserve"> မမှန်ကန်သော သဘောတရားကို</w:t>
      </w:r>
      <w:r w:rsidRPr="00E541CA">
        <w:rPr>
          <w:i/>
        </w:rPr>
        <w:t xml:space="preserve">လည်း</w:t>
      </w:r>
      <w:r w:rsidRPr="00E541CA">
        <w:t xml:space="preserve"> ပြန်လည်အသက်သွင်းခဲ့ကြ</w:t>
      </w:r>
      <w:r w:rsidRPr="00E541CA">
        <w:t xml:space="preserve">သည်။ ဤအကြောင်းကို ကွန်စတန်တီနိုပိုလစ် ဘုရားကျောင်းတော်၏ ပထမဘုရားကျောင်းတော်ကြီး ဆန့်ကျင်ရေးသမား စိန့်ဂျွန်၏ ဘဝဇာတ်လမ်းတွင် ဩဂုတ်လ ၃၀ ရက်နေ့တွင် </w:t>
      </w:r>
      <w:r w:rsidRPr="00E541CA">
        <w:t xml:space="preserve">အောက်ပါအတိုင်း ရေးသားထားသည်–</w:t>
      </w:r>
    </w:p>
    <w:p w:rsidRPr="00E541CA" w:rsidR="00E541CA" w:rsidP="00E541CA" w:rsidRDefault="00E541CA" w14:paraId="3D4CBBB1" w14:textId="41798195">
      <w:pPr>
        <w:ind w:firstLine="720"/>
      </w:pPr>
      <w:r w:rsidRPr="00E541CA">
        <w:t xml:space="preserve">ကျိန်ဆဲခံရသော ဆီဗာရပ်စ်ထံမှ </w:t>
      </w:r>
      <w:r w:rsidRPr="00E541CA">
        <w:rPr>
          <w:i/>
        </w:rPr>
        <w:t xml:space="preserve">Acephalites (</w:t>
      </w:r>
      <w:r w:rsidRPr="00E541CA">
        <w:t xml:space="preserve">အခေါင်းမဲ့သူများ) ဟုခေါ်သော </w:t>
      </w:r>
      <w:r w:rsidRPr="00E541CA">
        <w:t xml:space="preserve">အယူလွဲပေါ်ပေါက်ခဲ့သည်။</w:t>
      </w:r>
      <w:r w:rsidRPr="00E541CA">
        <w:t xml:space="preserve"> ၎င်းတို့သည် ဘုရားကျောင်းများကို ဦးဆောင်သော သမ္မာကျမ်းဆိုင်ရာ ဘီရှပ်များ၏ အာဏာကို မခံလိုကြ၍ ထိုအမည်ဖြင့် ခေါ်ဆိုခြင်းဖြစ်သည်။ သို့သော် သူတို့သည် မိမိတို့ကိုယ်တိုင်ကို ခေါင်းဆောင်နှင့် ဆရာအဖြစ် သတ်မှတ်ကာ မူးယစ်စိတ်ကူးများအတိုင်း လိုက်နာခဲ့ကြပြီး၊ မမှန်ကန်သော ဘုန်းကြီးနှင့် သာသနာပြုဆရာကြီးအောက်တွင် ရေချိုးခြင်း သို့မဟုတ် ဘုရားကျမ်းပြုပွဲကဲ့သို့သော ဘုရားကျောင်းဓလေ့ထုံးစံများကို မလိုက်နာခဲ့ကြ။ သူတို့သည် ကြာရှည်စွာ ပြင်ဆင်၍ ထိန်းသိမ်းထားသော သိုးငယ်တော်၏ ခန္ဓာကိုယ်ကို သန့်ရှင်းသော ပက်စကာနေ့များတွင် စုပေါင်းကာ အလွန်အသေးဆုံးအထိ ခွဲထုတ်ယူခဲ့ကြသည်။ ထို့နောက် တစ်ဦးချင်းစီ မိမိနှစ်သက်သလို မှားယွင်းသော ယုံကြည်ချက်ကို ဖန်တီးကာ မိမိကိုယ်တိုင် သင်ကြားခွင့်ယူ၍ </w:t>
      </w:r>
      <w:r w:rsidRPr="00E541CA">
        <w:rPr>
          <w:i/>
        </w:rPr>
        <w:t xml:space="preserve">မိမိ၏ </w:t>
      </w:r>
      <w:r w:rsidRPr="00E541CA">
        <w:t xml:space="preserve">အလွဲသဘောအမြင်</w:t>
      </w:r>
      <w:r w:rsidRPr="00E541CA">
        <w:t xml:space="preserve">အတိုင်း </w:t>
      </w:r>
      <w:r w:rsidRPr="00E541CA">
        <w:t xml:space="preserve">အခြားသူများကို သင်ကြားခဲ့ကြသည်။ သူတို့ထဲမှ များစွာသော အခြားအယူမှားများ ပေါ်ပေါက်ခဲ့ပြီး၊ ထိုအယူမှားများထဲမှ တစ်ခုမှာ မိတ်ဆွေများအား ဆန့်ကျင်သော အယူဖြစ်သည်။ ဤအကြောင်းကို ဂရိဘာသာရေးသမိုင်းဆရာ Nikephoros Kallistos က သူ၏ စာအုပ် ၁၈၊ အခန်း ၄၅ တွင် ရေးသားထားသည်။</w:t>
      </w:r>
    </w:p>
    <w:p w:rsidRPr="00E541CA" w:rsidR="00E541CA" w:rsidP="00E541CA" w:rsidRDefault="00E541CA" w14:paraId="08FA7869" w14:textId="2CDFA8AD">
      <w:pPr>
        <w:ind w:firstLine="720"/>
      </w:pPr>
      <w:r w:rsidRPr="00E541CA">
        <w:t xml:space="preserve">အော်သော်ဒေါ့စ်ယုံကြည်သူတို့၊ နားထောင်၍ သတိပြုကြပါ! ခွဲထွက်သွားသော ဘရင်ယုံကြည်ချက်သည် ဦးမဲ့အယူဝါဒနှင့် ဆက်နွယ်မဟုတ်ပါသလား။ အမှန်တကယ် ဆက်နွယ်ခြင်းသာမက၊ တကယ်တော့ ထိုအယူဝါဒတစ်ခုတည်းပင်ဖြစ်သည်။ သူတို့မှာ ဘုရားကျောင်းမရှိ၊ ဘုန်းကြီးမရှိ၊ ဘုရားကျောင်းဝတ်မရှိ၊ သန့်ရှင်းသော သမ္မာကျမ်းအထွေထွေ မရှိ၊ ဘုရားကျောင်းဓလေ့အတိုင်း ရေခပ်မရှိ၊ အော်သော်ဒေါ့ခ် ဘုန်းကြီးများ၏ အမိန့်ကိုလည်း မလိုက်နာကြ၊ </w:t>
      </w:r>
      <w:r w:rsidRPr="00E541CA">
        <w:t xml:space="preserve">ရှေးခေတ် အကေပာလိုက်များကဲ့သို့</w:t>
      </w:r>
      <w:r w:rsidRPr="00E541CA">
        <w:rPr>
          <w:i/>
        </w:rPr>
        <w:t xml:space="preserve"> ဦးဆောင်မဲ့</w:t>
      </w:r>
      <w:r w:rsidRPr="00E541CA">
        <w:t xml:space="preserve">နေကြ</w:t>
      </w:r>
      <w:r w:rsidRPr="00E541CA">
        <w:t xml:space="preserve">သည်။ ထို့ကြောင့် ရှေးဟောင်းအယူမှားများကို ပြန်လည်အသက်သွင်းသလို၊ ၎င်းတို့၏ ယုံကြည်ချက်ကို အဟောင်းအယူမှားယုံကြည်ချက်ဟု ခေါ်သင့်ပြီး၊ အော်သော်ဒေါ့စ်ယုံကြည်ချက်မဟုတ်ပါ။</w:t>
      </w:r>
    </w:p>
    <w:p w:rsidRPr="00E541CA" w:rsidR="00E541CA" w:rsidP="00E541CA" w:rsidRDefault="00E541CA" w14:paraId="69A365DF" w14:textId="3C87FAA6">
      <w:pPr>
        <w:ind w:firstLine="720"/>
      </w:pPr>
      <w:r w:rsidRPr="00E541CA">
        <w:t xml:space="preserve">ကြည့်ပါ၊ ချစ်ခင်ရပါသော အော်သော်ဒေါက်စ် လူထု၊ ခရစ်တော်၏ သိုးစုမှ တကယ့်သိုးများနှင့် သူ၏ သန့်ရှင်းသော ဘုရားကျောင်းတော်၏ ရိုးသားသော သားသမီးများခင်ဗျား။ ကျွန်ုပ်တို့သည် သေချာစွာ စဉ်းစားပြီးနောက် ဘရင်စကီဥယျာဉ်၏ ပထမအသီး</w:t>
      </w:r>
      <w:r w:rsidRPr="00E541CA">
        <w:t xml:space="preserve">—သူတို့၏ မှားယွင်းသော </w:t>
      </w:r>
      <w:r w:rsidRPr="00E541CA">
        <w:rPr>
          <w:i/>
        </w:rPr>
        <w:t xml:space="preserve">ယုံကြည်ချက်—ကို</w:t>
      </w:r>
      <w:r w:rsidRPr="00E541CA">
        <w:t xml:space="preserve"> ဖျက်ဆီးခဲ့</w:t>
      </w:r>
      <w:r w:rsidRPr="00E541CA">
        <w:t xml:space="preserve">ပြီး၊ နက်ရှိုင်းစွာ စုံစမ်းစစ်ဆေးမှုများပြုလုပ်ပြီးနောက် အချက်နှစ်ချက်ကို သိရှိနိုင်ခဲ့ပါသည်။</w:t>
      </w:r>
    </w:p>
    <w:p w:rsidRPr="00E541CA" w:rsidR="00E541CA" w:rsidP="00E541CA" w:rsidRDefault="00E541CA" w14:paraId="7E570009" w14:textId="6AA965D5">
      <w:pPr>
        <w:ind w:firstLine="720"/>
      </w:pPr>
      <w:r w:rsidRPr="00E541CA">
        <w:t xml:space="preserve">သူတို့၏ ယုံကြည်ချက်သည် အမှန်တကယ် ယုံကြည်ချက်လား?</w:t>
      </w:r>
    </w:p>
    <w:p w:rsidRPr="00E541CA" w:rsidR="00E541CA" w:rsidP="00E541CA" w:rsidRDefault="00E541CA" w14:paraId="4D8361D6" w14:textId="444D3492">
      <w:pPr>
        <w:ind w:firstLine="720"/>
      </w:pPr>
      <w:r w:rsidRPr="00E541CA">
        <w:t xml:space="preserve">သူတို့၏ ယုံကြည်ချက်သည် ရှေးဟောင်းယုံကြည်ချက်တစ်ခုလား?</w:t>
      </w:r>
    </w:p>
    <w:p w:rsidRPr="00E541CA" w:rsidR="00E541CA" w:rsidP="00E541CA" w:rsidRDefault="00E541CA" w14:paraId="098C995F" w14:textId="71E48EF3">
      <w:pPr>
        <w:ind w:firstLine="720"/>
      </w:pPr>
      <w:r w:rsidRPr="00E541CA">
        <w:t xml:space="preserve">ထိုသစ်သီးထဲတွင်၊ ဆိုဒုံမြို့၏ နီနီစွန်စွန် သစ်သီးကဲ့သို့ ချိုမြိန်မှုမရှိဘဲ မကောင်းသော ဖုန်နှင့် မီးခိုးသာ တွေ့ရှိခဲ့သည်။ ငါဆိုသည်၊ သူတို့၏ ယုံကြည်ခြင်းသည် မှန်ကန်သော ယုံကြည်ခြင်းမဟုတ်၊ လွဲမှားသော ယုံကြည်ခြင်းဖြစ်သည်။ သူတို့၏ ယုံကြည်ခြင်းသည် အဟောင်းယုံကြည်ခြင်းမဟုတ်၊ အသစ်ယုံကြည်ခြင်းဖြစ်သည်။</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အခန်း ၂၉။ ဓလေ့ထုံးစံများအတွင်းရှိ ခွဲထွက်ယုံကြည်ချက်</w:t>
      </w:r>
      <w:bookmarkEnd w:id="34"/>
    </w:p>
    <w:p w:rsidRPr="00E541CA" w:rsidR="00E541CA" w:rsidP="00E541CA" w:rsidRDefault="00E541CA" w14:paraId="085CE340" w14:textId="3B05A1AE">
      <w:pPr>
        <w:ind w:firstLine="720"/>
      </w:pPr>
      <w:r w:rsidRPr="00E541CA">
        <w:t xml:space="preserve">သူတို့မှာ ဘာကိုယုံကြည်မှုဆိုတာကိုတောင် မသိကြဘူးဆိုရင်၊ သူတို့ထဲမှာ တကယ်မှန်ကန်ပြီး တရားမျှတတဲ့ ယုံကြည်မှုတစ်ခု ဘယ်လိုရှိနိုင်မလဲ။ ကျွန်ုပ်တို့က ရိုးရှင်းဆုံး လူတွေဆီက မကြာခဏ ကြားရတာက သူတို့ရဲ့ ဓလေ့ထုံးစံတွေနဲ့ ရိုးရာတွေကိုသာမက—အဲဒီတွေက ဆိုးရွားတာတင်မက အလွန်ဆိုးရွားတဲ့ အပြုအမူတွေပါ—အားလုံးကို 'ယုံကြည်မှု' လို့ ခေါ်ဆိုကြတာပါ။ သာမန်လူတစ်ယောက်ကို မေးပါ—ဘာကြောင့် ခိုးယူ၊ လုယက်၊ ခိုးဖောက်မှုများ ပြုလုပ်ကြတာလဲ? သူက ပြန်ဖြေသည်—ဒါပဲ ကျွန်ုပ်တို့ရဲ့ ယုံကြည်ချက်ပါ။ ဘာကြောင့် အလွန်အမင်း ဖျော်ဖြေ၊ မူးယစ်၊ စကားမကောင်းပြော၊ စကားပဋိပက္ခဖြစ်၊ ရိုက်နှက်တိုက်ခိုက်ကြတာလဲ? ဒါပဲ ကျွန်ုပ်တို့ရဲ့ ယုံကြည်ချက်ပါ။ ဘာကြောင့် မင်းတို့အကြား မတရားမှုများ များပြားနေသနည်း—ဘာကြောင့် တစ်ဦးချင်းစီ လိမ်လည်၊ မုသားပြော၊ နှုတ်ဆက်ဆိုးစွာ ပြောဆိုကြသနည်း? ဒါပဲ ယုံကြည်ခြင်းပါ။ ဘာကြောင့် မင်းတို့အကြား မုန်းတီးဖွယ်၊ ရိုင်းစိုင်းဖွယ် အပြုအမူများ—လိင်ပိုင်းဆိုင်ရာ ကျူးလွန်မှုများ၊ မိန်းမမဟုတ်သူနှင့် လိင်ဆက်ဆံမှုများနှင့် နားထောင်ရုံနဲ့ မခံနိုင်အောင် ဆိုးရွားသော အပြုအမူများ ကျူးလွန်ကြသနည်း? ဒါပဲ ယုံကြည်ခြင်းပါ။</w:t>
      </w:r>
    </w:p>
    <w:p w:rsidRPr="00E541CA" w:rsidR="00E541CA" w:rsidP="00E541CA" w:rsidRDefault="00E541CA" w14:paraId="5D6169A0" w14:textId="05C4A0CA">
      <w:pPr>
        <w:ind w:firstLine="720"/>
      </w:pPr>
      <w:r w:rsidRPr="00E541CA">
        <w:t xml:space="preserve">အို သန့်ရှင်းသော ယုံကြည်ခြင်း! အို အမြင့်ဆုံးနှင့် ဂုဏ်ယူစရာကောင်းဆုံးသော ယုံကြည်ခြင်း၏ နာမည်! အို တစ်ပါးတည်း မမြင်နိုင်သော ဘုရားသခင်၌သာ တည်သော ယုံကြည်ခြင်း! ရိုးသားသူများအကြား သင်သည် ဂုဏ်သိက္ခာကျဆင်းမှု၏ အနက်ဆုံးသို့ ကျဆင်းသွားပြီ၊ သူတို့က သင်ကို မြင်သာထိတွေ့နိုင်သော အရာများတွင်သာမက၊ သူတို့၏ ဥပဒေမလိုက်နာခြင်း၊ ခိုးယူခြင်း၊ အရက်မူးခြင်း၊ မတရားမှုများနှင့် အလွန်ညစ်ပတ်သော ဘဝလမ်းစဉ်များတွင်ပါ သင်နှင့် ဆက်စပ်ကြသည်။ ထိုကဲ့သို့သော လူများအကြား ကောင်းမွန်သော ယုံကြည်ခြင်းကို မည်သို့ ရှာတွေ့နိုင်မည်နည်း။</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အခန်း ၃၀။ အော်သော်ဒေါ့စ် ယုံကြည်ချက်၏ တရားမျှတခြင်း</w:t>
      </w:r>
      <w:bookmarkEnd w:id="35"/>
    </w:p>
    <w:p w:rsidRPr="00E541CA" w:rsidR="00E541CA" w:rsidP="00E541CA" w:rsidRDefault="00E541CA" w14:paraId="20ACEA44" w14:textId="407FD056">
      <w:pPr>
        <w:ind w:firstLine="720"/>
      </w:pPr>
      <w:r w:rsidRPr="00E541CA">
        <w:t xml:space="preserve">သို့သော် ကျွန်ုပ်တို့ အော်သော်ဒေါ့စ်ခရစ်ယာန်များသည် ကျွန်ုပ်တို့၏ ဘုရားသခင်ဖြစ်သော ခရစ်တော်၏ ကျေးဇူးတော်ဖြင့် လမ်းပြခံရကာ ယုံကြည်ခြင်းဆိုသည်မှာ ဘာဖြစ်ကြောင်း သိမြင်ပြီး၊ ခရစ်တော်ဘုရားသခင်သည် သူ၏ သန့်ရှင်းသော သံဃာတော်များနှင့် တမန်တော်များအား ယုံကြည်အပ်နှံခဲ့သည့် ရှေးဟောင်း ဘုရားသခင်နှင့်ညီညွတ်သော ယုံကြည်ချက်ကို မဟုတ်ဘဲ အသစ်သော ယုံကြည်ချက်တစ်ခုကို မဟုတ်ဘဲ ထိုရှေးဟောင်း ဘုရားသခင်နှင့်ညီညွတ်သော ယုံကြည်ချက်ကို တင်းကျပ်စွာ ထိန်းသိမ်းထားကြသည်၊ ထိုယုံကြည်ချက်ကို သန့်ရှင်းသော တမန်တော်များက ကမ္ဘာတစ်ဝှမ်းလုံးတွင် ဟောကြားခဲ့ကြသည်၊ ဘုရားကျောင်း၏ ထင်ရှားသော ဆရာကြီးများက သင်ကြားခဲ့ပြီး၊ ကမ္ဘာလုံးဆိုင်ရာ သမ္မတညီလာခံများက အတည်ပြုခဲ့ပြီး၊ သန့်ရှင်းသူ ဗလာဒီမီးယားက ဂရိမှ ရုရှားသို့ ယူဆောင်ခဲ့ပြီး၊ ဘုရားကျောင်း၏ မီးပွိုင့်ကြီးများနှင့် ကမ္ဘာ့အလင်းများဖြစ်ကြသည့် သန့်ရှင်းသော ရုရှားဖခင်များနှင့် အံ့ဩဖွယ် အံ့မခန်းသူများက ထွန်းလင်းပြသခဲ့သည်။</w:t>
      </w:r>
    </w:p>
    <w:p w:rsidRPr="00E541CA" w:rsidR="00E541CA" w:rsidP="00E541CA" w:rsidRDefault="00E541CA" w14:paraId="785339ED" w14:textId="2BE22273">
      <w:pPr>
        <w:ind w:firstLine="720"/>
      </w:pPr>
      <w:r w:rsidRPr="00E541CA">
        <w:t xml:space="preserve">ကျွန်ုပ်တို့သည် မမြင်နိုင်သော တစ်ပါးတည်းသော ဘုရားသခင်ကို သုံးပါးတစ်ဆူတော်တွင် ဂုဏ်ပြုကြသည်—ဖခင်၊ သားတော်နှင့် သန့်ရှင်းသော ဝိညာဉ်တော်တို့ဖြစ်သည်။</w:t>
      </w:r>
    </w:p>
    <w:p w:rsidRPr="00E541CA" w:rsidR="00E541CA" w:rsidP="00E541CA" w:rsidRDefault="00E541CA" w14:paraId="31C592D9" w14:textId="65F7CDBF">
      <w:pPr>
        <w:ind w:firstLine="720"/>
      </w:pPr>
      <w:r w:rsidRPr="00E541CA">
        <w:lastRenderedPageBreak/>
      </w:r>
      <w:r w:rsidRPr="00E541CA">
        <w:t xml:space="preserve">သန့်ရှင်းသော သုံးပါးတစ်ဆူ၌ ကျွန်ုပ်တို့သည် ဘုရားသခင်၏ အနှစ်သာရကို မခွဲခြား၊ ပုဂ္ဂိုလ်များကို မပေါင်းစပ်ကြပါ၊ သို့သော် ကရိတ်ကျွန်းမှ သန့်ရှင်းသော အန်ဒရူးက "ကျွန်ုပ်သည် သုံးပါးတစ်ဆူ ဘုရားသခင်တစ်ပါးကို အနှစ်သာရ၌ မခွဲခြား၊ ပုဂ္ဂိုလ်များ၌ မပေါင်းစပ်၊ တစ်ပြိုင်နက် အုပ်ချုပ်ထိုင်ခုံတော်၌ တွဲထိုင်တော်မူကြောင်း" ဟု သီချင်းဆိုခဲ့သည့်အတိုင်း ကျွန်ုပ်တို့လည်း ထိုအယူကို တင်းကျပ်စွာ ထိန်းသိမ်းလိုက်နာပါ</w:t>
      </w:r>
      <w:r w:rsidRPr="00E541CA">
        <w:t xml:space="preserve">သည်။</w:t>
      </w:r>
      <w:r w:rsidRPr="00E541CA">
        <w:rPr>
          <w:rStyle w:val="FootnoteReference"/>
        </w:rPr>
        <w:footnoteReference w:id="82"/>
      </w:r>
      <w:r w:rsidRPr="00E541CA">
        <w:t xml:space="preserve"> ။ ကျွန်ုပ်တို့နှလုံးသားထဲ၌ ယုံကြည်သကဲ့သို့၊ နှုတ်ခမ်းဖြင့်လည်း ဝန်ခံကာ၊ သန့်ရှင်း၍ မခွဲမခွာသော သုံးပါးတစ်ဆူကို နေ့တိုင်း ဂုဏ်ပြုကာ၊ ဤသို့ဆိုကြပါစို့။</w:t>
      </w:r>
    </w:p>
    <w:p w:rsidRPr="00E541CA" w:rsidR="00E541CA" w:rsidP="00E541CA" w:rsidRDefault="00E541CA" w14:paraId="5BC9C0D7" w14:textId="7E5AD12C">
      <w:pPr>
        <w:ind w:firstLine="720"/>
      </w:pPr>
      <w:r w:rsidRPr="00E541CA">
        <w:t xml:space="preserve">သန့်ရှင်း၍ </w:t>
      </w:r>
      <w:r w:rsidRPr="00E541CA">
        <w:rPr>
          <w:i/>
        </w:rPr>
        <w:t xml:space="preserve">တစ်သားတည်း၍ </w:t>
      </w:r>
      <w:r w:rsidRPr="00E541CA">
        <w:t xml:space="preserve">အသက်ပေး၍ </w:t>
      </w:r>
      <w:r w:rsidRPr="00E541CA">
        <w:rPr>
          <w:i/>
        </w:rPr>
        <w:t xml:space="preserve">မခွဲမခွာနိုင်သော သုံးပါးတစ်ဆူအား </w:t>
      </w:r>
      <w:r w:rsidRPr="00E541CA">
        <w:t xml:space="preserve">ယခုနှင့် အမြဲ၊ အနှစ်မကုန်အောင် </w:t>
      </w:r>
      <w:r w:rsidRPr="00E541CA">
        <w:t xml:space="preserve">ဂုဏ်ပြုပါစေ</w:t>
      </w:r>
      <w:r w:rsidRPr="00E541CA">
        <w:t xml:space="preserve">။</w:t>
      </w:r>
    </w:p>
    <w:p w:rsidRPr="00E541CA" w:rsidR="00E541CA" w:rsidP="00E541CA" w:rsidRDefault="00E541CA" w14:paraId="07411816" w14:textId="793D4105">
      <w:pPr>
        <w:ind w:firstLine="720"/>
      </w:pPr>
      <w:r w:rsidRPr="00E541CA">
        <w:t xml:space="preserve">ကျွန်ုပ်တို့သည် ဘုရားသခင်၏သားတော်၏ လူခန္ဓာဝင်ခြင်းကို စိတ်နှလုံးမှ တကယ်ယုံကြည်ကာ ဝန်ခံပါသည်။ ထိုသားတော်သည် မိမိ၏ ဘုရားသဘာဝ အခြေခံတည်ရှိမှုဖြင့် အလွန်သန့်ရှင်းသော မိန်းမငယ်၏ ကိုယ်ဝန်ထဲတွင် လူခန္ဓာဝင်ခဲ့ပြီး၊ ဖခင်နှင့် မခွဲခွာဘဲ ဖြစ်ပါသည်။ ကျွန်ုပ်တို့သည် သားတော်ကို သားနှစ်ယောက်အဖြစ် မခွဲခြားဘဲ၊ မယ်တော်၏ဝမ်းတွင်း၌ဖြစ်စေ ကောင်းကင်၌ ဖခင်နှင့်အတူဖြစ်စေ တစ်ဦးတည်းပင်ဖြစ်ကြောင်း ကြေညာပါသည်။ ဘုရားသခင်၏ဘုရားသတ္တိကို နေရာဖြင့် သတ်မှတ်၍ မရပါ။</w:t>
      </w:r>
    </w:p>
    <w:p w:rsidRPr="00E541CA" w:rsidR="00E541CA" w:rsidP="00E541CA" w:rsidRDefault="00E541CA" w14:paraId="62791C5F" w14:textId="5B425C33">
      <w:pPr>
        <w:ind w:firstLine="720"/>
      </w:pPr>
      <w:r w:rsidRPr="00E541CA">
        <w:t xml:space="preserve">ကျွန်ုပ်တို့သည် အလွန်သန့်ရှင်းသော မယ်တော်ကို ဘုရားသခင်၏ မိခင်ဟု တကယ်ဝန်ခံပါသည်၊ ခရစ်တော်၏ မိခင်သာမက၊ သူမသည် မိမိအတွင်း၌ လူခန္ဓာယူထားသော ဘုရားဝေါဟာရကို မွေးဖွားခဲ့သူဖြစ်ပြီး၊ ထိုဘုရားဝေါဟာရသည် သဘာဝနှစ်မျိုး—ဘုရားနှင့် လူ—ဖြင့် ဖွဲ့စည်းထားသော်လည်း ခရစ်တော်တစ်ဦးတည်း၌ မရောနှော၊ မခွဲခြားနိုင်အောင် တည်ရှိကြောင်း ဝန်ခံပါသည်။</w:t>
      </w:r>
    </w:p>
    <w:p w:rsidRPr="00E541CA" w:rsidR="00E541CA" w:rsidP="00E541CA" w:rsidRDefault="00E541CA" w14:paraId="47E1CBD1" w14:textId="0769A50D">
      <w:pPr>
        <w:ind w:firstLine="720"/>
      </w:pPr>
      <w:r w:rsidRPr="00E541CA">
        <w:t xml:space="preserve">ကျွန်ုပ်တို့သည် ခရစ်တော်ကို ဘုရားသခင်၏သားတော်နှင့် ခွဲထွက်စေခြင်းမပြု၊ Abbaqum နှင့် သူ၏ကျောင်းသားများကဲ့သို့ သန့်ရှင်းသုံးပါးဘုရားအနားတွင် သီးခြားရာထူးခုံပေါ်တွင် ထိုင်စေခြင်းမပြု၊ သန့်ရှင်းသုံးပါးဘုရားကို လေးပါးဘုရားအဖြစ် မပြောင်းလဲ၊ သို့သော် ဘုရားသခင်၏သားတော်နှင့် ခရစ်တော်သည် တစ်ဦးတည်းဖြစ်ကြောင်း ယုံကြည်လက်ခံကြပါသည်။ သူကို ဘုရားသခင်၏သားနှင့် လူသား၏သားဟု နှစ်မျိုးစလုံး ခေါ်ဆိုကြသည်။ ဘုရားသခင်၏ သဘာဝကြောင့် ဘုရားသား၊ လူသား၏ သဘာဝကြောင့် လူသားသားဟု ခေါ်ဆိုသည်။ သို့သော် သားနှစ်ယောက်မဟုတ်ဘဲ တစ်ယောက်တည်းသာဖြစ်ကြောင်းကို ဘုရားကျောင်းသည် Octoechos၊ အသံ ၆၊ ညနေပွဲတွင် သီချင်းဖြင့် သဘောတရားအတိုင်း ဆိုသည်မှာ – "ပုဂ္ဂိုလ်နှစ်ယောက်အဖြစ် မခွဲခြား၊ သဘာဝနှစ်မျိုးအဖြစ်သာ အသိအမှတ်ပြုသည်" ဟု ဆိုသည်။</w:t>
      </w:r>
    </w:p>
    <w:p w:rsidRPr="00E541CA" w:rsidR="00E541CA" w:rsidP="00E541CA" w:rsidRDefault="00E541CA" w14:paraId="07F96F43" w14:textId="072E1F5B">
      <w:pPr>
        <w:ind w:firstLine="720"/>
      </w:pPr>
      <w:r w:rsidRPr="00E541CA">
        <w:t xml:space="preserve">ကျွန်ုပ်တို့၏ ယုံကြည်ချက်မှာ အသစ်မဟုတ်ဘဲ ရှေးဟောင်းဖြစ်ပါသည်။ ကျွန်ုပ်တို့သည် ထိုသန့်ရှင်းသော ယုံကြည်ချက်ကို မလွဲမသွေ တင်းကျပ်စွာ ထိန်းသိမ်းကာ မည်သည့် အသစ်အဆန်းများ သို့မဟုတ် အယူမှားများကိုမျှ မလက်ခံပါ။ ကျွန်ုပ်တို့သည် ဤယုံကြည်ချက်ကို ဝန်ခံကာ လက်ခံပြီး ဘုရားသခင်၏ ကရုဏာနှင့် အကူအညီအားဖြင့် မလွဲမသွေ ကယ်တင်ခံရမည်ဟု မျှော်လင့်ပါသည်။</w:t>
      </w:r>
    </w:p>
    <w:p w:rsidRPr="00E541CA" w:rsidR="00E541CA" w:rsidP="00E541CA" w:rsidRDefault="00E541CA" w14:paraId="2DB54CC3" w14:textId="1F4E9F05">
      <w:pPr>
        <w:ind w:firstLine="720"/>
      </w:pPr>
      <w:r w:rsidRPr="00E541CA">
        <w:t xml:space="preserve">ထို့အပြင် ကျွန်ုပ်တို့သည် </w:t>
      </w:r>
      <w:r w:rsidRPr="00E541CA">
        <w:t xml:space="preserve">သန့်ရှင်းသော ဖခင်ကြီးများ၏ ရိုးရာနှင့် စည်းမျဉ်းများအတိုင်း </w:t>
      </w:r>
      <w:r w:rsidRPr="00E541CA">
        <w:t xml:space="preserve">သန့်ရှင်းသော သာသနာပြုအခမ်းအနားများ၊ </w:t>
      </w:r>
      <w:r w:rsidRPr="00E541CA">
        <w:rPr>
          <w:i/>
        </w:rPr>
        <w:t xml:space="preserve">အခမ်းအနားများ</w:t>
      </w:r>
      <w:r w:rsidRPr="00E541CA">
        <w:t xml:space="preserve">နှင့် ဘုရားကျောင်းဓလေ့ထုံးတမ်းများအားလုံးကို တည်ငြိမ်ခိုင်မာစွာ လိုက်နာကျင်းပကြသည်။ ဂရိနိုင်ငံသား သန့်ရှင်းသူ ဗလာဒီမီးယားက ၎င်းတို့ကို ရုရှားသို့ ယူဆောင်ခဲ့သကဲ့သို့၊ ယနေ့ထိ ခရစ်တော်၏ ကရုဏာအားဖြင့် ဆက်လက်လိုက်နာကျင်းပလျက်ရှိသည်။</w:t>
      </w:r>
    </w:p>
    <w:p w:rsidRPr="00E541CA" w:rsidR="00E541CA" w:rsidP="00E541CA" w:rsidRDefault="00E541CA" w14:paraId="33E7B658" w14:textId="5B4B1A9E">
      <w:pPr>
        <w:ind w:firstLine="720"/>
      </w:pPr>
      <w:r w:rsidRPr="00E541CA">
        <w:t xml:space="preserve">သို့သော် ယခုမှာ နောက်ထပ် စုံစမ်းမေးမြန်းမှုသို့ ဆက်လက်ရွေ့လျားရန် အချိန်ဖြစ်ပါပြီ။</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ပိုင်း II။ ခွဲထွက်ရေး သဘောတရားအပေါ်</w:t>
      </w:r>
      <w:bookmarkEnd w:id="36"/>
    </w:p>
    <w:p w:rsidRPr="00E541CA" w:rsidR="00E541CA" w:rsidP="00E541CA" w:rsidRDefault="00E541CA" w14:paraId="25F71C24" w14:textId="45D5AC26">
      <w:pPr>
        <w:ind w:firstLine="720"/>
      </w:pPr>
      <w:r w:rsidRPr="00E541CA">
        <w:t xml:space="preserve">ဘရင်း (Bryn) ၏ ခွဲထွက်ရေး ပထမအသီးကို စစ်ဆေးပြီး၊ ၎င်းတို့၏ မှားယွင်းသော ယုံကြည်ချက်ကို အပြည့်အစုံ စုံစမ်းပြီးနောက်၊ ယခု ကျွန်ုပ်တို့သည် ၎င်းတို့၏ နောက်ထပ်အသီးတစ်ခု—ဆိုဒိုမိုက် သစ်သီးတစ်လုံးကဲ့သို့—ကို စမ်းသပ်ရန် ရင်ဆိုင်နေရ</w:t>
      </w:r>
      <w:r w:rsidRPr="00E541CA">
        <w:t xml:space="preserve">သည်။ ၎င်းတို့၏</w:t>
      </w:r>
      <w:r w:rsidRPr="00E541CA">
        <w:rPr>
          <w:i/>
        </w:rPr>
        <w:t xml:space="preserve"> သဘော</w:t>
      </w:r>
      <w:r w:rsidRPr="00E541CA">
        <w:t xml:space="preserve">တရားကို၊ ခရစ်တော်၏ ဘုရားကျောင်း၏ ရန်သူများအဖြစ် ဘရင်းရှိ စာတန်၏ ချောင်းများမှ ဖြန့်ချိနေကြသည်၊ ၎င်းကို မြို့ရွာများရှိ သမ္မာကျမ်းလိုက်သူများအကြား ဂျုံစေ့များအလယ်တွင် မြက်ပင်ကဲ့သို့ လျှို့ဝှက်စွာ စိုက်ထူကြသည်။</w:t>
      </w:r>
    </w:p>
    <w:p w:rsidRPr="00E541CA" w:rsidR="00E541CA" w:rsidP="00E541CA" w:rsidRDefault="00E541CA" w14:paraId="1D12B649" w14:textId="71E7C716">
      <w:pPr>
        <w:ind w:firstLine="720"/>
      </w:pPr>
      <w:r w:rsidRPr="00E541CA">
        <w:t xml:space="preserve">ဘရန်လူများက သူတို့၏ သဘောတရားသည် ဝိညာဉ်အတွက် အကျိုးရှိကြောင်း ဆိုကြသည်။</w:t>
      </w:r>
    </w:p>
    <w:p w:rsidRPr="00E541CA" w:rsidR="00E541CA" w:rsidP="00E541CA" w:rsidRDefault="00E541CA" w14:paraId="61FA41CD" w14:textId="58BB4B1C">
      <w:pPr>
        <w:ind w:firstLine="720"/>
      </w:pPr>
      <w:r w:rsidRPr="00E541CA">
        <w:t xml:space="preserve">ထို့ကြောင့် ဤစုံစမ်းစစ်ဆေးမှုကို အောက်ပါ အခြေခံသဘောတရားပေါ်တွင် တည်ဆောက်သင့်သည်။</w:t>
      </w:r>
    </w:p>
    <w:p w:rsidRPr="00E541CA" w:rsidR="00E541CA" w:rsidP="00E541CA" w:rsidRDefault="00E541CA" w14:paraId="5F76381F" w14:textId="5553E363">
      <w:pPr>
        <w:ind w:firstLine="720"/>
      </w:pPr>
      <w:r w:rsidRPr="00E541CA">
        <w:t xml:space="preserve">အမှားမပါ၊ အယူမမှား၊ သန့်ရှင်းသောအရာများအား မညစ်ပတ်သော သင်ခန်းစာတစ်ခုသာ ဝိညာဉ်အတွက် အကျိုးရှိသည်။</w:t>
      </w:r>
    </w:p>
    <w:p w:rsidRPr="00E541CA" w:rsidR="00E541CA" w:rsidP="00E541CA" w:rsidRDefault="00E541CA" w14:paraId="5DF8785B" w14:textId="202E205D">
      <w:pPr>
        <w:ind w:firstLine="720"/>
      </w:pPr>
      <w:r w:rsidRPr="00E541CA">
        <w:t xml:space="preserve">သို့သော် မည်သည့် သဘောတရားတွင်မဆို မမှန်ကန်မှု၊ အယူလွဲနှင့် သန့်ရှင်းသောအရာများအား ဂုဏ်ဖျက်ခြင်း တို့ တွေ့ရှိပါက ထိုသဘောတရားသည် ဝိညာဉ်အတွက် အကျိုးမပြုဘဲ ထိခိုက်စေပါသည်။</w:t>
      </w:r>
    </w:p>
    <w:p w:rsidRPr="00E541CA" w:rsidR="00E541CA" w:rsidP="00E541CA" w:rsidRDefault="00E541CA" w14:paraId="1D200CBC" w14:textId="7195431D">
      <w:pPr>
        <w:ind w:firstLine="720"/>
        <w:rPr>
          <w:i/>
        </w:rPr>
      </w:pPr>
      <w:r w:rsidRPr="00E541CA">
        <w:t xml:space="preserve">ထို့ကြောင့် ဘရင်၏ ခွဲထွက်သင်ခန်းစာနှင့် ပတ်သက်၍ </w:t>
      </w:r>
      <w:r w:rsidRPr="00E541CA">
        <w:rPr>
          <w:i/>
        </w:rPr>
        <w:t xml:space="preserve">အောက်ပါ သုံးချက်ကို</w:t>
      </w:r>
      <w:r w:rsidRPr="00E541CA">
        <w:t xml:space="preserve"> တကယ့်စစ်စစ် စိစစ်ကြစို့</w:t>
      </w:r>
      <w:r w:rsidRPr="00E541CA">
        <w:rPr>
          <w:i/>
        </w:rPr>
        <w:t xml:space="preserve">။</w:t>
      </w:r>
    </w:p>
    <w:p w:rsidRPr="00E541CA" w:rsidR="00E541CA" w:rsidP="00E541CA" w:rsidRDefault="00E541CA" w14:paraId="5ED0329E" w14:textId="7432CA56">
      <w:pPr>
        <w:ind w:firstLine="720"/>
        <w:rPr>
          <w:i/>
        </w:rPr>
      </w:pPr>
      <w:r w:rsidRPr="00E541CA">
        <w:t xml:space="preserve">၁)</w:t>
      </w:r>
      <w:r w:rsidRPr="00E541CA">
        <w:rPr>
          <w:i/>
        </w:rPr>
        <w:t xml:space="preserve"> ၎င်းတို့၏ သင်ကြားချက်များတွင် မမှန်ကန်မှု မပါဝင်ပါသလား?</w:t>
      </w:r>
    </w:p>
    <w:p w:rsidRPr="00E541CA" w:rsidR="00E541CA" w:rsidP="00E541CA" w:rsidRDefault="00E541CA" w14:paraId="3A235037" w14:textId="77C92D96">
      <w:pPr>
        <w:ind w:firstLine="720"/>
        <w:rPr>
          <w:i/>
        </w:rPr>
      </w:pPr>
      <w:r w:rsidRPr="00E541CA">
        <w:t xml:space="preserve">2) </w:t>
      </w:r>
      <w:r w:rsidRPr="00E541CA">
        <w:rPr>
          <w:i/>
        </w:rPr>
        <w:t xml:space="preserve">သူတို့၏ သင်ကြားချက်သည် မမှန်ကန်သော ယုံကြည်ချက်များမှ ကင်းလွတ်ပါသလား?</w:t>
      </w:r>
    </w:p>
    <w:p w:rsidRPr="00E541CA" w:rsidR="00E541CA" w:rsidP="00E541CA" w:rsidRDefault="00E541CA" w14:paraId="6006B469" w14:textId="7C441242">
      <w:pPr>
        <w:ind w:firstLine="720"/>
        <w:rPr>
          <w:i/>
        </w:rPr>
      </w:pPr>
      <w:r w:rsidRPr="00E541CA">
        <w:t xml:space="preserve">၃) </w:t>
      </w:r>
      <w:r w:rsidRPr="00E541CA">
        <w:rPr>
          <w:i/>
        </w:rPr>
        <w:t xml:space="preserve">သူတို့၏ သင်ခန်းစာ</w:t>
      </w:r>
      <w:r w:rsidRPr="00E541CA">
        <w:t xml:space="preserve">တွင် </w:t>
      </w:r>
      <w:r w:rsidRPr="00E541CA">
        <w:rPr>
          <w:i/>
        </w:rPr>
        <w:t xml:space="preserve">သန့်ရှင်းသော အရာများအား ဂုဏ်ဖျက်စကား </w:t>
      </w:r>
      <w:r w:rsidRPr="00E541CA">
        <w:rPr>
          <w:i/>
        </w:rPr>
        <w:t xml:space="preserve">ပါဝင်ပါသလား?</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ပထမအချက်</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အခန်း ၁။ သင်ကြားချက်တစ်ခုသည် မမှားသော ဆရာတစ်ဦးထံမှ ထွက်လာသင့်သည်။</w:t>
      </w:r>
      <w:bookmarkEnd w:id="38"/>
    </w:p>
    <w:p w:rsidRPr="00E541CA" w:rsidR="00E541CA" w:rsidP="00E541CA" w:rsidRDefault="00E541CA" w14:paraId="72754076" w14:textId="1736D080">
      <w:pPr>
        <w:ind w:firstLine="720"/>
      </w:pPr>
      <w:r w:rsidRPr="00E541CA">
        <w:t xml:space="preserve">သင်ကြားချက်တစ်ခုသည် မမှားဘဲ တကယ်မှန်သော ဆရာတစ်ဦး၏ နှုတ်ခမ်းမှ ထွက်လာပါက တကယ်မှန်သည်။</w:t>
      </w:r>
    </w:p>
    <w:p w:rsidRPr="00E541CA" w:rsidR="00E541CA" w:rsidP="00E541CA" w:rsidRDefault="00E541CA" w14:paraId="16AEA87D" w14:textId="2650BFCD">
      <w:pPr>
        <w:ind w:firstLine="720"/>
      </w:pPr>
      <w:r w:rsidRPr="00E541CA">
        <w:t xml:space="preserve">သို့သော် အမှန်တကယ် ဆရာတစ်ဦးဆိုသည်မှာ ကိုယ်တိုင် ဆရာရာထူးကို မယူဘဲ၊ သန့်ရှင်းသောဝိညာဉ်တော်၏ ကျေးဇူးဖြင့် ဘုရားသခင်၏ ဘုရားကျောင်းတော်မှ ခန့်အပ်ခံရပြီး၊ သင်ကြားရန် ပို့အပ်ခံရသူဖြစ်သည်။ တမန်တော်များခေတ်ကဲ့သို့ပင် ဆရာများကို ဘုရားကျောင်းမှ သန့်ရှင်းသောဝိညာဉ်တော်အားဖြင့် ပို့ခဲ့ကြောင်းကို တမန်တော်များ၏ လှုပ်ရှားမှုများ စာအုပ် အခန်း ၁၅ တွင် </w:t>
      </w:r>
      <w:r w:rsidRPr="00E541CA">
        <w:rPr>
          <w:i/>
        </w:rPr>
        <w:t xml:space="preserve">'ဘုရားသခင်ကို ဝန်ဆောင်၍ အစာရှောင်နေသူများထံ'</w:t>
      </w:r>
      <w:r w:rsidRPr="00E541CA">
        <w:t xml:space="preserve"> ဟု </w:t>
      </w:r>
      <w:r w:rsidRPr="00E541CA">
        <w:rPr>
          <w:i/>
        </w:rPr>
        <w:t xml:space="preserve">သန့်ရှင်းသောဝိညာဉ်တော်က ပြောကြားကာ 'ငါခေါ်ထားသော အလုပ်အတွက် ဘာနဗားနှင့် ဆောလကို ငါ့အတွက် ခွဲထားကြပါ' ဟု ဆိုထားသည်။ ထိုနောက် သူတို့သည် ဆုတောင်း၍ အစာရှောင်ပြီး လက်တင်၍ သူတို့ကို ပို့လိုက်ကြသည်။ ဤသူတို့သည် သန့်ရှင်းသောဝိညာဉ်တော်က ပို့လိုက်သောကြောင့် ဆီလူးကီးယားမြို့သို့ ဆင်းသွား၍ </w:t>
      </w:r>
      <w:r w:rsidRPr="00E541CA">
        <w:t xml:space="preserve">သင်္ဘောစီးကာ ပို့ဆောင်ခံရသည်</w:t>
      </w:r>
      <w:r w:rsidRPr="00E541CA">
        <w:rPr>
          <w:rStyle w:val="FootnoteReference"/>
          <w:i/>
        </w:rPr>
        <w:footnoteReference w:id="83"/>
      </w:r>
      <w:r w:rsidRPr="00E541CA">
        <w:t xml:space="preserve"> ။ ထပ်မံ၍ အခန်း ၁၅ တွင် ဤသို့ရေးသားထားသည်– "</w:t>
      </w:r>
      <w:r w:rsidRPr="00E541CA">
        <w:rPr>
          <w:i/>
        </w:rPr>
        <w:t xml:space="preserve">ကျွန်ုပ်တို့ </w:t>
      </w:r>
      <w:r w:rsidRPr="00E541CA">
        <w:t xml:space="preserve">(ယေရုရှလင် ဘုရားကျောင်း) </w:t>
      </w:r>
      <w:r w:rsidRPr="00E541CA">
        <w:rPr>
          <w:i/>
        </w:rPr>
        <w:t xml:space="preserve">သည် တစ်သံတည်းညီညွတ်စွာ စုပေါင်းပြီး ရွေးချယ်ထားသော လူများကို သင်တို့ </w:t>
      </w:r>
      <w:r w:rsidRPr="00E541CA">
        <w:t xml:space="preserve">(အန်တီအိုခီးယား ဘုရားကျောင်း) ဆီသို့ </w:t>
      </w:r>
      <w:r w:rsidRPr="00E541CA">
        <w:rPr>
          <w:i/>
        </w:rPr>
        <w:t xml:space="preserve">ကျွန်ုပ်တို့၏ ချစ်ခင်ရသော ဘာနဗားနှင့် ပေါလောတို့</w:t>
      </w:r>
      <w:r w:rsidRPr="00E541CA">
        <w:t xml:space="preserve">နှင့်အတူ </w:t>
      </w:r>
      <w:r w:rsidRPr="00E541CA">
        <w:rPr>
          <w:i/>
        </w:rPr>
        <w:t xml:space="preserve">ပို့ရန် </w:t>
      </w:r>
      <w:r w:rsidRPr="00E541CA">
        <w:rPr>
          <w:i/>
        </w:rPr>
        <w:t xml:space="preserve">သင့်တော်သည်ဟု ထင်မြင်ပါသည်</w:t>
      </w:r>
      <w:r w:rsidRPr="00E541CA">
        <w:rPr>
          <w:i/>
        </w:rPr>
        <w:t xml:space="preserve">၊ ဤသူတို့သည် ကျွန်ုပ်တို့၏ ဘုရားသခင် ယေရှုခရစ်၏ နာမည်အတွက် အသက်ကို စွန့်စားခဲ့ကြသူများဖြစ်ကြသည်–" ကျွန်ုပ်တို့သည် ယုဒာနှင့် စီလတ်စ်ကိုလည်း ပို့လိုက်ပြီး၊ သူတို့ကလည်း ထိုတူညီသော သတင်းကို ပြောကြားကြသည်။ အကြောင်းမှာ သန့်ရှင်းသော ဝိညာဉ်တော်နှင့် ကျွန်ုပ်တို့က ဆုံးဖြတ်ခဲ့သည်</w:t>
      </w:r>
      <w:r w:rsidRPr="00E541CA">
        <w:rPr>
          <w:rStyle w:val="FootnoteReference"/>
          <w:i/>
        </w:rPr>
        <w:footnoteReference w:id="84"/>
      </w:r>
      <w:r w:rsidRPr="00E541CA">
        <w:t xml:space="preserve"> ၊ အခြားအချက်များကိုလည်း ထိုစာတွင် ရေးသားထားသည့်အတိုင်း ဖြစ်ပါသည်။</w:t>
      </w:r>
    </w:p>
    <w:p w:rsidRPr="00E541CA" w:rsidR="00E541CA" w:rsidP="00E541CA" w:rsidRDefault="00E541CA" w14:paraId="2391BE28" w14:textId="3A71A545">
      <w:pPr>
        <w:ind w:firstLine="720"/>
      </w:pPr>
      <w:r w:rsidRPr="00E541CA">
        <w:t xml:space="preserve">သန့်ရှင်းသော သံတမန်ကြီးများ၏ ခြေလှမ်းကို လိုက်နာ၍ ဘုန်းကြီးများ၊ ဆရာတော်များနှင့် ဘုရားကျောင်း၏ သန့်စင်ထားသော အဖွဲ့ဝင်များသည် သင်ကြားရေးတာဝန်ကို ထမ်းဆောင်ကြသည်။ ၎င်းတို့သည် သန့်ရှင်းသော ဝိညာဉ်တော်၏ အလိုတော်အရ မှန်ကန်စွာ ရွေးချယ်ခြင်းနှင့် သန့်စင်ခြင်းဖြင့် ခန့်အပ်ခံရကြသည်။</w:t>
      </w:r>
    </w:p>
    <w:p w:rsidRPr="00E541CA" w:rsidR="00E541CA" w:rsidP="00E541CA" w:rsidRDefault="00E541CA" w14:paraId="49AAA8BC" w14:textId="33182165">
      <w:pPr>
        <w:ind w:firstLine="720"/>
      </w:pPr>
      <w:r w:rsidRPr="00E541CA">
        <w:t xml:space="preserve">ဤဆရာများသည် အမှန်တကယ်ဖြစ်၍ မမှားယွင်းကြ၊ ထိုဆရာများ၏ သင်ကြားချက်များလည်း အမှန်တကယ်ဖြစ်၍ မမှားယွင်းကြ၊ အကြောင်းမှာ ၎င်းတို့ကို သန့်ရှင်းသောဝိညာဉ်တော်က ပြောကြားထားခြင်းဖြစ်သည်။</w:t>
      </w:r>
    </w:p>
    <w:p w:rsidRPr="00E541CA" w:rsidR="00E541CA" w:rsidP="00E541CA" w:rsidRDefault="00E541CA" w14:paraId="25F4CB42" w14:textId="124C17DF">
      <w:pPr>
        <w:ind w:firstLine="720"/>
      </w:pPr>
      <w:r w:rsidRPr="00E541CA">
        <w:t xml:space="preserve">ဒီအကြောင်းကို စဉ်းစားကြပါစို့။ ဘရန်စခ်မြို့ရှိ ခွဲထွက်ဆရာများကို ဘယ်သူက ပို့လိုက်တာလဲ။ သန့်ရှင်းသောဝိညာဉ်တော်ကလား၊ ဒါမှမဟုတ် ခရစ်တော်ဘုရားကျောင်းကလား။ မဖြစ်နိုင်ပါ။ သူတို့မှာ ဘုရားကျောင်းမရှိပါ။ သူတို့သည် ခရစ်မရှင်းဖြင့် ရေချိုးခြင်းအခမ်းအနားတွင် ပေးအပ်သော သန့်ရှင်းသောဝိညာဉ်၏ လက်ဆောင်တံဆိပ်ကို ငြင်းပယ်ကာ၊ ထိုတံဆိပ်ကို အန္တီခရစ်၏ တံဆိပ်ဟု ခေါ်ဆိုခဲ့ကြပြီး၊ သန့်ရှင်းသောဝိညာဉ်က ဆောင်ရွက်သည့် အခြားသမ္မာကျင့်ဝတ်များကိုလည်း မပိုင်ဆိုင်ကြပါ။ သူတို့မှာ သမ္မာကျမ်းများ မရှိသောကြောင့် သမ္မာကျမ်းများပေါ်သို့ ဆင်းသက်သော သန့်ရှင်းသောဝိညာဉ်တော်လည်း မရှိပါ။ သန့်ရှင်းသောဝိညာဉ်တော် မရှိသောကြောင့် သူတို့သည် ဟောပြောခြင်းနှင့် သင်ကြားခြင်းအတွက် ဝိညာဉ်တော်မှ ခန့်အပ်ခြင်း သို့မဟုတ် ပို့ခြင်း မခံရကြပါ။ သန့်ရှင်းသောဝိညာဉ်တော် သို့မဟုတ် သန့်ရှင်းသော ဘုရားကျောင်းမှ မပို့သောကြောင့် သူတို့သည် အမှန်တကယ် ဆရာများ မဟုတ်ဘဲ ကိုယ်တိုင် သင်ကြားခွင့်ကို ခိုးယူထားသော မမှန်သော ဆရာများသာ ဖြစ်ကြသည်။ သူတို့၏ သင်ကြားချက်မှာ မှန်ကန်ခြင်းမဟုတ်ဘဲ </w:t>
      </w:r>
      <w:r w:rsidRPr="00E541CA">
        <w:rPr>
          <w:i/>
        </w:rPr>
        <w:t xml:space="preserve">မှားယွင်းခြင်း</w:t>
      </w:r>
      <w:r w:rsidRPr="00E541CA">
        <w:t xml:space="preserve">သာ ဖြစ်</w:t>
      </w:r>
      <w:r w:rsidRPr="00E541CA">
        <w:rPr>
          <w:i/>
        </w:rPr>
        <w:t xml:space="preserve">သည်။ </w:t>
      </w:r>
      <w:r w:rsidRPr="00E541CA">
        <w:t xml:space="preserve">ယေဟောယံဟောကြားချက်တွင် ဘုရားသခင်က ထိုဆရာများအကြောင်း ပြောကြားခဲ့သည် – "</w:t>
      </w:r>
      <w:r w:rsidRPr="00E541CA">
        <w:rPr>
          <w:i/>
        </w:rPr>
        <w:t xml:space="preserve">ငါ မပို့ခဲ့သော ပရော်ဖက်များဖြစ်သော်လည်း သူတို့ ပြေးသွားကြသည်၊ ငါ မပြောခဲ့သော စကားဖြစ်သော်လည်း သူတို့ ဟောကြားကြသည်</w:t>
      </w:r>
      <w:r w:rsidRPr="00E541CA">
        <w:t xml:space="preserve">"</w:t>
      </w:r>
      <w:r w:rsidRPr="00E541CA">
        <w:rPr>
          <w:rStyle w:val="FootnoteReference"/>
          <w:i/>
        </w:rPr>
        <w:footnoteReference w:id="85"/>
      </w:r>
      <w:r w:rsidRPr="00E541CA">
        <w:t xml:space="preserve"> ။ သို့သော် တမန်တော်ကြီးကလည်း "</w:t>
      </w:r>
      <w:r w:rsidRPr="00E541CA">
        <w:t xml:space="preserve">သူတို့ကို</w:t>
      </w:r>
      <w:r w:rsidRPr="00E541CA">
        <w:rPr>
          <w:i/>
        </w:rPr>
        <w:t xml:space="preserve"> မပို့ခေါ်ဘဲ ဘယ်လို သင်ကြားနိုင်မလဲ</w:t>
      </w:r>
      <w:r w:rsidRPr="00E541CA">
        <w:t xml:space="preserve">?"</w:t>
      </w:r>
      <w:r w:rsidRPr="00E541CA">
        <w:t xml:space="preserve"> ဟု ဆိုသည်</w:t>
      </w:r>
      <w:r w:rsidRPr="00E541CA">
        <w:rPr>
          <w:rStyle w:val="FootnoteReference"/>
          <w:i/>
        </w:rPr>
        <w:footnoteReference w:id="86"/>
      </w:r>
      <w:r w:rsidRPr="00E541CA">
        <w:t xml:space="preserve"> ။ ထို့ကြောင့် မမှန်သော ဆရာများသည် ဘုရားသခင်မှ မပို့ခေါ်ခံရပါက ဘယ်သူကပို့ခေါ်သနည်း။ အမှန်တကယ်တော့ မုသား၏ ဖခင်နှင့် မကောင်းမှုအားလုံး၏ အမြစ်ဖြစ်သော စာတန်သာပင်ပို့ခေါ်ထားသည်။ သူတို့၏နှုတ်ခမ်းမှ ပြောဆိုနေသော ဝိညာဉ်မှာ သန့်ရှင်းသောဝိညာဉ်မဟုတ်ဘဲ မှားယွင်းသောဝိညာဉ်ဖြစ်ပြီး၊ ဟောင်းက သန့်ရှင်းသောနတ်ဆိုး မိုက်ခာခေတ်က မှားယွင်းသောနတ်ဆိုးများ၏နှုတ်ခမ်းမှ ပြောဆိုခဲ့သည့် ဝိညာဉ်နှင့် တူညီ၍ အစ္စရေးမင်း အာဟပ်အား လိမ်လည်စေခဲ့သည်။ မည်သူမဆို ဆန္ဒရှိပါက ၅ မင်းကြီးစာအုပ် အခန်း ၂၂ နှင့် ၂ သမိုင်းစာအုပ် အခန်း ၁၈ တွင် မှတ်တမ်းတင်ထားသည့်အတိုင်း။</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အခန်း ၂။ သင်ကြားခြင်းသည် ကျွမ်းကျင်သော ဆရာထံမှ ထွက်သင့်သည်။</w:t>
      </w:r>
      <w:bookmarkEnd w:id="39"/>
    </w:p>
    <w:p w:rsidRPr="00E541CA" w:rsidR="00E541CA" w:rsidP="00E541CA" w:rsidRDefault="00E541CA" w14:paraId="275F7CDD" w14:textId="154602EE">
      <w:pPr>
        <w:ind w:firstLine="720"/>
      </w:pPr>
      <w:r w:rsidRPr="00E541CA">
        <w:t xml:space="preserve">ထို့အပြင်:</w:t>
      </w:r>
    </w:p>
    <w:p w:rsidRPr="00E541CA" w:rsidR="00E541CA" w:rsidP="00E541CA" w:rsidRDefault="00E541CA" w14:paraId="0A52CBC0" w14:textId="32F99543">
      <w:pPr>
        <w:ind w:firstLine="720"/>
      </w:pPr>
      <w:r w:rsidRPr="00E541CA">
        <w:t xml:space="preserve">မှန်ကန်သော သင်ကြားခြင်းဆိုသည်မှာ သန့်ရှင်းသော ကျမ်းစာများတွင် ကျွမ်းကျင်ပြီး သင်ကြားပညာဖြင့် ပြည့်စုံသော ဆရာများ၏ နှုတ်ခမ်းမှ ထွက်လာသည့် သင်ခန်းစာဖြစ်ပြီး၊ သူတို့သည် ကျမ်းစာ၏ အင်အားကို နားလည်ကာ မှန်ကန်စွာ ဖော်ပြနိုင်ကြသည်။ ဆရာတစ်ဦးသည် သန့်ရှင်းသောဝိညာဉ်တော်အားဖြင့် ဘုရားကျောင်းမှ သင်ကြားရေးရာထူးအတွက် ခန့်အပ်ခံရရုံသာမက၊ ဘုရားသခင်ကိုယ်တော်၏ ပရောဖက်တော်စကားအရ "</w:t>
      </w:r>
      <w:r w:rsidRPr="00E541CA">
        <w:rPr>
          <w:i/>
        </w:rPr>
        <w:t xml:space="preserve">ယဇ်ပုရောဟိတ်၏ စကားကို စိတ်ထဲ၌ ထိန်းသိမ်းကာ၊ သူ၏ နှုတ်ခမ်းမှ ဥပဒေကို ရှာဖွေကြလော့</w:t>
      </w:r>
      <w:r w:rsidRPr="00E541CA">
        <w:t xml:space="preserve">" (</w:t>
      </w:r>
      <w:r w:rsidRPr="00E541CA">
        <w:rPr>
          <w:rStyle w:val="FootnoteReference"/>
          <w:i/>
        </w:rPr>
        <w:footnoteReference w:id="87"/>
      </w:r>
      <w:r w:rsidRPr="00E541CA">
        <w:t xml:space="preserve"> ) ဟု</w:t>
      </w:r>
      <w:r w:rsidRPr="00E541CA">
        <w:t xml:space="preserve"> ဆိုသည့်အတိုင်း ကျက်သရေပြည့်ဝ၍ စိတ်ဓာတ်တည်ငြိမ်သူ ဖြစ်ရမည်</w:t>
      </w:r>
      <w:r w:rsidRPr="00E541CA">
        <w:t xml:space="preserve">။</w:t>
      </w:r>
    </w:p>
    <w:p w:rsidRPr="00E541CA" w:rsidR="00E541CA" w:rsidP="00E541CA" w:rsidRDefault="00E541CA" w14:paraId="16576CE7" w14:textId="04CAA3D3">
      <w:pPr>
        <w:ind w:firstLine="720"/>
        <w:rPr>
          <w:i/>
        </w:rPr>
      </w:pPr>
      <w:r w:rsidRPr="00E541CA">
        <w:rPr>
          <w:rStyle w:val="FootnoteReference"/>
          <w:i/>
        </w:rPr>
        <w:footnoteReference w:id="89"/>
      </w:r>
      <w:r w:rsidRPr="00E541CA">
        <w:t xml:space="preserve">သို့သော် ခွဲထွက်ရေး သင်ကြားချက်များသည် ထိုသတိရှိသော နှုတ်ခမ်းများမှ မထွက်ပေါ်ပါ။ အကြောင်းမှာ ၎င်းတို့၏ ဆရာများသည် သန့်ရှင်းသောဝိညာဉ်တော်အားဖြင့် ဘုရားကျောင်းမှ ဆရာအဖြစ် ခန့်အပ်ခြင်းမခံရသလို၊ ဘုရားကျမ်းစာများကိုလည်း မလေ့လာဖူးကြ၊ နားလည်နိုင်စွမ်းမရှိ၊ မှန်ကန်စွာ ဖော်ပြနိုင်စွမ်းလည်း မရှိကြပါ။ သို့သော် သူတို့သည် အလွန်ရိုးရှင်းသော လူများဖြစ်ကြပြီး၊ သူတို့ထဲမှ များစွာသောသူများမှာ အက္ခရာကိုတောင် မသိကြသော ဆရာများဖြစ်ကြသည်။ ဤသူတို့အပြင် အမျိုးသမီးများလည်း သင်ကြားကြသည်၊ သို့သော် သံတမန်တော်၏ အမိန့်အရ "</w:t>
      </w:r>
      <w:r w:rsidRPr="00E541CA">
        <w:rPr>
          <w:i/>
        </w:rPr>
        <w:t xml:space="preserve">ဘုရားကျောင်းများတွင် အမျိုးသမီးများသည် တိတ်ဆိတ်နေရမည်၊ စကားပြောခွင့်မရှိ</w:t>
      </w:r>
      <w:r w:rsidRPr="00E541CA">
        <w:t xml:space="preserve">" (</w:t>
      </w:r>
      <w:r w:rsidRPr="00E541CA">
        <w:lastRenderedPageBreak/>
      </w:r>
      <w:r w:rsidRPr="00E541CA">
        <w:t xml:space="preserve"> ၊</w:t>
      </w:r>
      <w:r w:rsidRPr="00E541CA">
        <w:t xml:space="preserve"> </w:t>
      </w:r>
      <w:r w:rsidRPr="00E541CA">
        <w:rPr>
          <w:i/>
        </w:rPr>
        <w:t xml:space="preserve">"</w:t>
      </w:r>
      <w:r w:rsidRPr="00E541CA">
        <w:t xml:space="preserve">သင်ကြားခြင်း")</w:t>
      </w:r>
      <w:r w:rsidRPr="00E541CA">
        <w:t xml:space="preserve">၊ "</w:t>
      </w:r>
      <w:r w:rsidRPr="00E541CA">
        <w:rPr>
          <w:i/>
        </w:rPr>
        <w:t xml:space="preserve">အမျိုးသမီးများသည် နာခံမှုဖြင့်</w:t>
      </w:r>
      <w:r w:rsidRPr="00E541CA">
        <w:rPr>
          <w:i/>
        </w:rPr>
        <w:t xml:space="preserve"> တိတ်ဆိတ်စွာ သင်ယူရမည်</w:t>
      </w:r>
      <w:r w:rsidRPr="00E541CA">
        <w:rPr>
          <w:i/>
        </w:rPr>
        <w:t xml:space="preserve">၊ သို့သော် သင်ကြားခွင့်မပြု</w:t>
      </w:r>
      <w:r w:rsidRPr="00E541CA">
        <w:t xml:space="preserve">" (</w:t>
      </w:r>
      <w:r w:rsidRPr="00E541CA">
        <w:rPr>
          <w:rStyle w:val="FootnoteReference"/>
          <w:i/>
        </w:rPr>
        <w:footnoteReference w:id="88"/>
      </w:r>
      <w:r w:rsidRPr="00E541CA">
        <w:t xml:space="preserve"> ) ဟု ဆိုထားသည်။ သို့သော် ဘရင်၏ အယူမှားယုံကြည်ချက်တွင် သူတို့သည် ထိုသံတမန်အမိန့်ကို မလိုက်နာဘဲ အမျိုးသမီးများက ဆရာအဖြစ် တာဝန်ယူနေကြသည်။ သူတို့၏ သင်ကြားချက်မှာ မှန်ကန်ခြင်းမဟုတ်ဘဲ </w:t>
      </w:r>
      <w:r w:rsidRPr="00E541CA">
        <w:rPr>
          <w:i/>
        </w:rPr>
        <w:t xml:space="preserve">မှားယွင်းနေသည်။</w:t>
      </w:r>
    </w:p>
    <w:p w:rsidRPr="00E541CA" w:rsidR="00E541CA" w:rsidP="00E541CA" w:rsidRDefault="00E541CA" w14:paraId="0F2A34EA" w14:textId="406101B4">
      <w:pPr>
        <w:ind w:firstLine="720"/>
      </w:pPr>
      <w:r w:rsidRPr="00E541CA">
        <w:t xml:space="preserve">ပညာမရှိသော ပုံမှန်လူတစ်ဦးသည် ယုံကြည်မှု၏ သဘောတရားများကို တခြားသူများအား မှန်ကန်စွာ သင်ကြားပေးနိုင်ခြင်းသာမက၊ မိမိကိုယ်တိုင်မှန်ကန်သော လမ်းကြောင်းပေါ် လျှောက်လှမ်းနိုင်ခြင်းလည်း မဖြစ်နိုင်ပါ။ သူသည် စာမကျေ၊ ရိုးရှင်းသော နားလည်မှုကိုသာ ယုံကြည်ကာ အမှန်တကယ် ဆရာများကို ဂုဏ်မပြုဘဲ ငြင်းပယ်နေသည်။ ထို့ကြောင့် ယုံကြည်မှုဆိုင်ရာ မမှန်ကန်သော သဘောထားများ၊ ပဋိပက္ခများနှင့် ခွဲထွက်မှုများ ပေါ်ပေါက်လာခဲ့သည်၊ မသိမြင်သူများက ယုံကြည်ရေးကိစ္စများကို စူးစမ်းလေ့လာ၍ သင်ကြားရန် ရဲရဲတင်းတင်း ကြိုးစားကြသည်။ နီကီးယားမှ သန့်ရှင်းသူ အနာစတာစီယပ်နှင့် သန့်ရှင်းသူ ဂျွန် ခရိုက်ဆိုစတမ်တို့က မှန်ကန်စွာ ပြောကြသလို၊ ကျမ်းစာကို မသိခြင်းသည် အလွန်ဆိုးရွားသော အပြစ်ဖြစ်ပြီး၊ ဉာဏ်မဲ့ တိရစ္ဆာန်ကဲ့သို့ ဖြစ်နေခြင်းဖြစ်သည်။ ကျမ်းစာကို မသိခြင်းမှ မရေတွက်နိုင်သော ဒုစရိုက်များ ပေါ်ပေါက်သည်။ </w:t>
      </w:r>
      <w:r w:rsidRPr="00E541CA">
        <w:rPr>
          <w:i/>
        </w:rPr>
        <w:t xml:space="preserve">ထိုမှ </w:t>
      </w:r>
      <w:r w:rsidRPr="00E541CA">
        <w:rPr>
          <w:i/>
        </w:rPr>
        <w:t xml:space="preserve">မမှန်သော ယုံကြည်ချက်များ၏ </w:t>
      </w:r>
      <w:r w:rsidRPr="00E541CA">
        <w:t xml:space="preserve">ကြီးမားသော </w:t>
      </w:r>
      <w:r w:rsidRPr="00E541CA">
        <w:rPr>
          <w:i/>
        </w:rPr>
        <w:t xml:space="preserve">အန္တရာယ်များ၊ </w:t>
      </w:r>
      <w:r w:rsidRPr="00E541CA">
        <w:t xml:space="preserve">ဂရုမစိုက်သော ဘဝ၊ ထွက်ပေါက်မရှိသော အလုပ်များ၊ စိတ်ဝိညာဉ် မမြင်နိုင်ခြင်းနှင့် မာယာဆိုး၏ လိမ်လည်မှုတို့ </w:t>
      </w:r>
      <w:r w:rsidRPr="00E541CA">
        <w:t xml:space="preserve">ပေါ်ပေါက်လာ</w:t>
      </w:r>
      <w:r w:rsidRPr="00E541CA">
        <w:t xml:space="preserve">သည်။ ခန္ဓာမျက်စိမမြင်သူများကဲ့သို့ မှန်ကန်သောလမ်းမလျှောက်နိုင်သလို၊ ဘုရားကျမ်းစာကို မသိ၍ ထိုတောက်ပသောအလင်းများကို မမြင်သူများသည်လည်း လမ်းမှား၍ ဆင်းရဲဒုက္ခထဲသို့ ကျဆင်းကြ</w:t>
      </w:r>
      <w:r w:rsidRPr="00E541CA">
        <w:t xml:space="preserve">သည်။</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ဘရိနားပြည်သူများအကြောင်းဆိုပါက၊ သူတို့သည် ဘုရားကျမ်းစာများကို မသိကြပေမယ့် ကိုယ်တို့ကိုယ်ကို ပညာရှင်ဟု ယူဆကာ ယုံကြည်ခြင်း၏ မှန်ကန်သော လမ်းကြောင်းပေါ်တွင် လျှောက်လှမ်းနေကြောင်း ယုံကြည်ကြပြီး အခြားသူများကို သင်ကြားရန် ကြိုးစားကြသည်။ သူတို့ထဲမှ စာဖတ်စာရေးတတ်ပြီး စိတ်ထဲတွင် နားလည်မှု၏ မီးအလင်းငယ်ငယ် တစ်စင်း တောက်ပနေသူများက ကိုယ်ကို ကိုယ်ကြီးမားသော ဘာသာရေးပညာရှင်များအဖြစ် သတ်မှတ်ကာ၊ ဂုဏ်ယူစွာဖြင့် မည်သူမျှ မကျော်လွန်နိုင်သော ယုံကြည်ချက်ဆရာများဟု ဂုဏ်ပြုကြသည်။ သို့သော် အမှန်တကယ် ဘာသာရေးပညာရှင်များနှင့် တကယ့်ဆရာများ—သူတို့သည် လူငယ်ဘဝမှစ၍ သုတေသနအတွက် ဘဝတစ်လျှောက်လုံးကို ချီးမြှင့်ကာ၊ ဘုရားကျမ်းစာ၏ လျှို့ဝှက်ချက်များ ဖော်ထုတ်ခံရပြီး၊ အကြောင်းအရာ၏ ပြည့်စုံသော အလင်းရောင်ဖြင့် တောက်ပနေသူများ—သူတို့ကိုတော့ ဟေရက်တစ်များ၊ လမ်းမှားသွားသူများနှင့် တကယ့်လမ်းမသိသူများဟု ခေါ်ဆိုကြသည်။ မျက်မမြင်သူများက မြင်သူများအား "သင်တို့ မမြင်ကြ" ဟုဆိုကြသည်။ လမ်းမှားသူများကလည်း တရားလမ်းလျှောက်သူများအား "သင်တို့ လမ်းမှားနေကြသည်" ဟုဆိုကြသည်။ မသိသူများကလည်း ပညာရှင်များအား "သင်တို့ ဘာမှ မသိကြ" ဟု စိတ်ဆိုးစေကြသည်။ သို့သော် ကျေးဇူးပြု၍ စဉ်းစားကြည့်ပါ၊ မီးအလင်းကို ပိုမိုမြင်နိုင်သူက ဘယ်သူလဲ။ အမှောင်ခန်းထဲကနေ သေးငယ်တဲ့ ချောင်းတစ်ခုမှတဆင့် အပြင်ကို ကြည့်နေသူလား၊ ဒါမှမဟုတ် ပြတင်းပေါက်ကို ဖွင့်ပြီး တိုက်ရိုက် အလင်းကို ကြည့်နေသူလား။ ဘုရားကျမ်းစာ၏ အလင်းနှင့် သစ္စာကျင့်ဝတ်၏ မှန်ကန်သော လမ်းကြောင်းကို ပိုမိုကောင်းစွာ ဖော်ပြနိုင်သူက ဘယ်သူလဲ။ စာဖတ်တတ်သော်လည်း ဖတ်သမျှကို နားမလည်သူလား၊ ဒါမှမဟုတ် စာဖတ်ခြင်းအပြင် ဖတ်သမျှကို အပြည့်အဝ နားလည်ကာ ဘုရားကျမ်းစာ၏ အနက်ရှိုင်းကိုလည်း သိမြင်ထားသူလား။ စာမသင်ကြားဖူး၍ ကိုယ်တိုင်ဆရာခေါ်ထားသူတစ်ဦးသည် စာပေကျွမ်းကျင်ပြီး ကိုယ်တိုင်မခေါ်ဘဲ သန့်ရှင်းသောဝိညာဉ်တော်၏ကျေးဇူးဖြင့် ခန့်အပ်ခံထားရသူထက် ပိုမိုကောင်းမွန်သော ဆရာဖြစ်ပါသလား။</w:t>
      </w:r>
    </w:p>
    <w:p w:rsidRPr="00E541CA" w:rsidR="00E541CA" w:rsidP="00E541CA" w:rsidRDefault="00E541CA" w14:paraId="4631699B" w14:textId="1D6B6D69">
      <w:pPr>
        <w:ind w:firstLine="720"/>
      </w:pPr>
      <w:r w:rsidRPr="00E541CA">
        <w:t xml:space="preserve">ကျွန်ုပ် ကြားဖူးသည်၊ တချို့က ဆိုကြသည်၊ 'ခရစ်တော်ဘုရားသည် စာမဖတ်တတ်၊ ရိုးရှင်းပြီး ပညာနည်းသော သံတမန်များအဖွဲ့ကို စုစည်းခဲ့ပြီး၊ စာအုပ်များမှမဟုတ်ဘဲ ငါးဖမ်းသူ၏ ကြိုးမှ ခေါ်ယူကာ၊ သူတို့အားဖြင့် ကမ္ဘာလုံးကို အလင်းရောင်ဖြင့် ထွန်းလင်းစေပြီး သင်ကြားခဲ့သည်' ဟု။ ဤအပေါ် ကျွန်ုပ် ပြန်ဆိုလိုသည်မှာ အောက်ပါအတိုင်းဖြစ်ပါသည်။ သူသည် စာမကျေသူများကို စုစည်းခဲ့သော်လည်း ပညာရှင်များကို ပို့ခဲ့သည်။ ရိုးရှင်းသူများနှင့် မသိသူများကို ကိုယ်တိုင်ခေါ်ခဲ့သော်လည်း ပညာရှင်သီအိုလောဂျီပညာရှင်များကို စာတော်ကို နားလည်ရန် စိတ်ဖွင့်ပေးပြီး ကမ္ဘာအနှံ့သို့ ပို့ခဲ့သည်။</w:t>
      </w:r>
      <w:r w:rsidRPr="00E541CA">
        <w:rPr>
          <w:rStyle w:val="FootnoteReference"/>
        </w:rPr>
        <w:footnoteReference w:id="91"/>
      </w:r>
      <w:r w:rsidRPr="00E541CA">
        <w:t xml:space="preserve"> သူသည် ဆရာတစ်ဦးက သူ၏ကျောင်းသားများကို စုစည်းသကဲ့သို့ စုစည်းကာ သုံးနှစ်ကျော်ကြာ ကိုယ်နှင့်အတူ ဦးဆောင်ကာ သင်ကြားပို့ချခဲ့ပြီး မပို့ခင်အထိ မပို့ခဲ့ပါ။ ကျွန်ုပ်သည် သူတို့အား စာတော်ကို အပြည့်အစုံ သင်ကြားပေးကာ နားလည်စေရန် အရည်အချင်း ပြည့်စုံအောင် ပြုလုပ်ပြီးနောက်၊ ဘုရားသခင်က သူတို့၏ စိတ်ကို စာတော်ကို နားလည်စေရန် တောက်ပစေကာ၊ သန့်ရှင်းသော ဝိညာဉ်ဖြင့် ပြည့်စေပြီး၊ မတူညီသော ဘာသာစကားများဖြင့် ပြောဆိုနိုင်ရန် သင်ကြားပေးခဲ့သည်။ ထိုအခါမှသာ ကျွန်ုပ်သည် သူတို့အား ကမ္ဘာပေါ်သို့ ထွက်ကာ ဘုရားသခင်၏ စကားတော်ကို ဟောကြားရန် ပို့လိုက်သည်။</w:t>
      </w:r>
    </w:p>
    <w:p w:rsidRPr="00E541CA" w:rsidR="00E541CA" w:rsidP="00E541CA" w:rsidRDefault="00E541CA" w14:paraId="02DE18D6" w14:textId="0FEFA869">
      <w:pPr>
        <w:ind w:firstLine="720"/>
      </w:pPr>
      <w:r w:rsidRPr="00E541CA">
        <w:t xml:space="preserve">သို့သော် ဘရင်မြို့သားပညာမဲ့ဆရာများ၊ စာမဖတ်နိုင်သူပညာရှင်များ၊ ပြောပါဦး—သင်တို့ ဘယ်အချိန်မှာ ခရစ်နှင့်အတူ လမ်းလျှောက်ခဲ့ကြပါသလဲ။ မီးလျှာများဖြင့် ဝိညာဉ်သန့်ကို ဘယ်အချိန်မှာ လက်ခံခဲ့ကြပါသလဲ။ တမန်တော်များကဲ့သို့ နိုင်ငံခြားဘာသာစကားများဖြင့် ပြောဆိုရန် ဘယ်အချိန်မှာ သင်ယူခဲ့ကြပါသလဲ။ တမန်တော်များအတွက် ဖွင့်လှစ်ခဲ့သလို သင်တို့၏စိတ်ဉာဏ်ကိုလည်း ကျမ်းစာများကို နားလည်ရန် ဘယ်အချိန်မှာ ဖွင့်လှစ်ခဲ့ကြပါသလဲ။ ထို့ကြောင့် ဘရင်မြို့ရှိ ဆရာများ၊ ဆရာမများ၊ သင်တို့သည် ဆရာရာထူးကို မတရားယူထားသူများဖြစ်ကြ၍၊ ဆရာမဟုတ်ဘဲ သင်တို့သည် တပည့်များဖြစ်ကာ ဘုရားကျောင်း၏ မှန်ကန်သော ဆရာများထံမှ သင်ယူသင့်ကြသည်။ သင်တို့ကိုယ်တိုင် ဆရာလုပ်ကာ ကိုယ်ပိုင် ယုံကြည်ချက်အသစ်များ ဖန်တီးခြင်းမပြုသင့်ကြ။</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အခန်း ၃။ ဆရာတစ်ဦး၏ သင်ကြားချက်သည် တည်မြဲမှန်ကန်ပြီး၊ ၎င်း၏ အပြုအမူသည် အပြစ်ကင်းစင်ကြယ်ရမည်။</w:t>
      </w:r>
      <w:bookmarkEnd w:id="40"/>
    </w:p>
    <w:p w:rsidRPr="00E541CA" w:rsidR="00E541CA" w:rsidP="00E541CA" w:rsidRDefault="00E541CA" w14:paraId="3EA0BFAC" w14:textId="37E5FD08">
      <w:pPr>
        <w:ind w:firstLine="720"/>
      </w:pPr>
      <w:r w:rsidRPr="00E541CA">
        <w:t xml:space="preserve">ထို့အပြင်:</w:t>
      </w:r>
    </w:p>
    <w:p w:rsidRPr="00E541CA" w:rsidR="00E541CA" w:rsidP="00E541CA" w:rsidRDefault="00E541CA" w14:paraId="74B3B139" w14:textId="3B6D508A">
      <w:pPr>
        <w:ind w:firstLine="720"/>
      </w:pPr>
      <w:r w:rsidRPr="00E541CA">
        <w:rPr>
          <w:i/>
        </w:rPr>
        <w:lastRenderedPageBreak/>
      </w:r>
      <w:r w:rsidRPr="00E541CA">
        <w:t xml:space="preserve">မှန်ကန်သော သင်ကြားမှုသည် သန့်ရှင်းသော ကျမ်းစာများကို ကျွမ်းကျင်သင်ယူထားပြီး၊ အပြုအမူတွင်လည်း အပြစ်ကင်းသော ဆရာတစ်ဦးမှသာ ထွက်ပေါ်ရမည်ဖြစ်သည်။ တမန်တော်ပေါလောက တိမိုသေထံသို့ ရေးသားခဲ့သကဲ့သို့</w:t>
      </w:r>
      <w:r w:rsidRPr="00E541CA">
        <w:rPr>
          <w:i/>
        </w:rPr>
        <w:t xml:space="preserve">၊ </w:t>
      </w:r>
      <w:r w:rsidRPr="00E541CA">
        <w:rPr>
          <w:i/>
        </w:rPr>
        <w:t xml:space="preserve">'စကား၌၊ အပြုအမူ၌၊ ချစ်ခြင်း၌၊ ယုံကြည်ခြင်း၌၊ သန့်ရှင်းခြင်း၌ အရာရာ၌</w:t>
      </w:r>
      <w:r w:rsidRPr="00E541CA">
        <w:rPr>
          <w:i/>
        </w:rPr>
        <w:t xml:space="preserve"> နမူနာဖြစ်ပါ'</w:t>
      </w:r>
      <w:r w:rsidRPr="00E541CA">
        <w:rPr>
          <w:rStyle w:val="FootnoteReference"/>
          <w:i/>
        </w:rPr>
        <w:footnoteReference w:id="92"/>
      </w:r>
      <w:r w:rsidRPr="00E541CA">
        <w:t xml:space="preserve"> ။ ကျွန်ုပ်တို့သည် သခင်၏ ပထမနှစ်လုံးစကားကို ဂရုစိုက်ကြပါစို့</w:t>
      </w:r>
      <w:r w:rsidRPr="00E541CA">
        <w:rPr>
          <w:i/>
        </w:rPr>
        <w:t xml:space="preserve">။ 'စကားနှင့် အပြုအမူ၌ နမူနာဖြစ်ပါ</w:t>
      </w:r>
      <w:r w:rsidRPr="00E541CA">
        <w:t xml:space="preserve">' ဟု သူက ဆိုခဲ့</w:t>
      </w:r>
      <w:r w:rsidRPr="00E541CA">
        <w:rPr>
          <w:i/>
        </w:rPr>
        <w:t xml:space="preserve">သည်။ </w:t>
      </w:r>
      <w:r w:rsidRPr="00E541CA">
        <w:t xml:space="preserve">ထိုစကားမှ ဆရာတစ်ဦး၏ တာဝန်မှာ ဘာဖြစ်ကြောင်း သေချာမြင်သာပါသည်။ ဆရာတစ်ဦးသည် အရင်ဆုံး စကား၌ ဉာဏ်ပညာရှိရမည်၊ အပြုအမူ၌ အပြစ်ကင်း၍ သန့်ရှင်းစင်ကြယ်ရမည်။ 'သင်သည် သင်ပြောသမျှကို မလိုက်နာဘဲ သင်ကြားနေသည်၊ သင်သည် တုန်လှုပ်သံထွက်သော ဂေါင်းတစ်လုံး သို့မဟုတ် တုန်လှုပ်သံထွက်သော တီးခွက်တစ်လုံးကဲ့သို့ ဖြစ်သည်' ဟူ၍ ဆိုထားသည်။</w:t>
      </w:r>
    </w:p>
    <w:p w:rsidRPr="00E541CA" w:rsidR="00E541CA" w:rsidP="00E541CA" w:rsidRDefault="00E541CA" w14:paraId="3E36126A" w14:textId="6F4A466F">
      <w:pPr>
        <w:ind w:firstLine="720"/>
      </w:pPr>
      <w:r w:rsidRPr="00E541CA">
        <w:t xml:space="preserve">ခွဲထွက်ဆရာများ၏ အပြုအမူကိုတော့ ဘုရားသခင်တစ်ပါးတည်းသာ သိရှိနိုင်ပြီး ကျွန်ုပ်တို့ကတော့ မစူးစမ်းမည်မဟုတ်ပါ။ သို့သော် သူတို့ထဲမှ ကိုယ်တိုင်ကို အပို့စွဲဟု ခေါ်ဆိုခဲ့သူ ဆရာတစ်ဦး၏ ဉာဏ်ရည်နှင့် လုပ်ရပ်များကို အခြားသူများမှ မှတ်တမ်းတင်ထားသည့်အတိုင်း ဤနေရာတွင် ပြန်လည်သတိရပါမည်။</w:t>
      </w:r>
    </w:p>
    <w:p w:rsidRPr="00E541CA" w:rsidR="00E541CA" w:rsidP="00E541CA" w:rsidRDefault="00E541CA" w14:paraId="4A5D6EE5" w14:textId="6C5793BD">
      <w:pPr>
        <w:ind w:firstLine="720"/>
      </w:pPr>
      <w:r w:rsidRPr="00E541CA">
        <w:t xml:space="preserve">မော့စကိုမြို့တော်ရှိ မင်းတရားစာအုပ်ထုတ်လုပ်ရေးအိမ်၏ စာကြည့်တိုက်တွင် 'ဆိုလိုဗက်စကီ တောင်းဆိုလွှာကို ဆန့်ကျင်ခြင်း' ဟု ခေါင်းစဉ်တပ်ထားသော စာအုပ်ငယ်တစ်အုပ်ရှိပြီး၊ ၎င်းကို စီဘီးရီးယားဘီရှော့ Cornelius အောက်တွင် ဆားဘီးယားလူ Yuri ဟုခေါ်သူတစ်ဦးက စီဘီးရီးယားတွင် ရေးသားခဲ့သည်။ ထိုစာအုပ်တွင် အခန်း ၅ တွင် ယူရီက ခွဲထွက်ဆရာနှင့် သံတမန်၊ ဘုန်းကြီး လာဇာရပ်အကြောင်းကို အောက်ပါအတိုင်း ရေးသားထားသည်။</w:t>
      </w:r>
    </w:p>
    <w:p w:rsidRPr="00E541CA" w:rsidR="00E541CA" w:rsidP="00E541CA" w:rsidRDefault="00E541CA" w14:paraId="7DC08665" w14:textId="23E3DEDE">
      <w:pPr>
        <w:ind w:firstLine="720"/>
      </w:pPr>
      <w:r w:rsidRPr="00E541CA">
        <w:t xml:space="preserve">ဒီမြို့ (တိုဘိုလ်စခ််) မှာ လာဇာကို လူတိုင်းသိကြသည်၊ တစ်ခါက လမ်းတွေက သူ့အတွက် ကျဉ်းလွန်းလို့ မူးနေချိန်မှာ ကိုယ်တိုင်အိမ်ပြန်မရောက်နိုင်ဘဲ လူတွေက လက်ကိုင်ကူညီခေါ်ဆောင်ခဲ့ရသည်။ တစ်ခါတော့ လာဇာရပ်စ်သည် ကျွန်ုပ်အိမ်၌ ဧည့်သည်များနှင့်အတူ ထိုင်နေစဉ် အဘွားကြီးများ၏ ပုံပြင်များနှင့် စကားပုံများကို ပြောပြခဲ့သည်။ ဥပမာ တစ်ဦးသော အဘွားကြီးသည် ပြန်ငယ်ချင်သော်လည်း လမ်းပေါ်၌ နောက်ပြန်လျှောက်ခဲ့သည်ဆိုသည့် ပုံပြင်ကဲ့သို့ဖြစ်သည်။ သို့သော် ဧည့်သည်များသည် ဆရာတော်ထံမှ ထိုစကားများကို ကြားပြီး စိတ်မကောင်းဖြစ်ကာ ရိုင်းစိုင်းနေကြသည်။ လာဇာရပ်စ်က ထိုအခြေအနေကို မြင်ပြီး ကျွန်ုပ်အား ပြောသည်– 'Yuri! ဘာကြောင့် ကျွန်ုပ်တို့က စိတ်ပိုင်းဆိုင်ရာကိစ္စတွေကို အမြဲစတင်ပြီး၊ လက်တွေ့မှာတော့ လောကီပုံစံနဲ့ ဆောင်ရွက်နေကြတာလဲ?' ဧည့်သည်တွေ ထွက်သွားပြီးနောက် ကျွန်ုပ်က သူ့ကို သတိပေးလိုက်သည်– 'ဖခင် လာဇာရပ်စ်! ခရစ်ယာန်ဘုရားကျောင်းဟာ ဘယ်အခြေအနေကို ရောက်ရှိနေပြီး၊ အခြေအနေက ဘယ်လောက်ဆိုးနေလဲ စဉ်းစားကြည့်ပါဦး?' ကျွန်ုပ်တို့တာဝန်က ဘုရားကျောင်းကို ပြန်လည်ပြုပြင်ခြင်းဖြစ်ပါက၊ ကျွန်ုပ်တို့ကိုယ်တိုင်ကလည်း အလွန်ပျက်စီးနေပြီး၊ ရိုင်းစိုင်းသော ဇာတ်လမ်းများကို ပြောဆိုကြသည်၊ အရက်မူးနေစဉ်လမ်းများက ကျွန်ုပ်တို့အတွက် ကျဉ်းလွန်းသည်—ဤအရာများသည် သခင်၏ သံတမန်များ၏ လက္ခဏာများမဟုတ်၊ ဘုရားကျောင်းပြုပြင်ရန် ဘုရားသခင်က ပို့လိုက်သော ဆရာများ၏ လက္ခဏာများလည်း မဟုတ်ပါ။ နှင့် အခြားအရာများအပြင် (Yuri ကဆိုသည်) ကျွန်ုပ်သည် အနောက်တိုင်းဆရာကြီး Augustine ၏ ဤစကားကို သူ့ထံ ဖော်ပြခဲ့သည်။ 'ဘုရားကျောင်းပြင်ပနှင့် ခွဲထွက်နေသောနေရာ၌ လူတစ်ဦးသည် သန့်ရှင်းခြင်းအားလုံးကို ပိုင်ဆိုင်နိုင်သော်လည်း ကယ်တင်ခြင်းကို တစ်ဦးတည်း မပိုင်ဆိုင်နိုင်ပါ။' သို့သော် လာဇာရပ်စ်က ဆန့်ကျင်ဘက်အမြင်ဖြင့် ပြန်ဆိုသည်– "ဒါဆိုရင် နီကွန်နှင့် သူ့လိုစိတ်ထားသူများသည် ဘုန်းကြီးရာထူးနှင့် သန့်စင်ရေးအခမ်းအနားများအားလုံးကို ပိုင်ဆိုင်ထားပေမယ့် ကယ်တင်ခြင်းကို မရရှိနိုင်ဘူးဆိုရင် သူတို့အတွက် ဘာအကျိုးရှိသနည်း?" ကျွန်ုပ်က ပြန်ဖြေသည်– "သူတော်မြတ်နီကွန်သည် ဘုရားကျောင်းမှ မထွက်ခွာခဲ့ပါ; သို့သော် ဖခင်ကြီး လာဇာရပ်စ်က ကိုယ်တိုင်ကိုယ်တိုင် သံဃာမှ ခွဲထွက်ကာ ပဋိပက္ခများ ဖြစ်ပေါ်စေပြီး၊ အော့ဂတ်စတင်း၏ စကားများသည် သင့်အား သက်ဆိုင်ပါသည်။ လာဇာရပ်စ်အကြောင်းကတော့ ဒီလောက်ပါပဲ။ သို့သော် ယူရီက ဆိုသည်မှာ၊ ဆလိုဗက်စကီ ဘုန်းကြီးများရေ၊ ကျွန်ုပ်သည် ရည်ရွယ်ချက်မကောင်းစွာ တစ်ဦး၏ လျှို့ဝှက်အပြစ်များကို ဖော်ထုတ်နေသည်ဟု မထင်မြင်ကြပါနှင့်။ ကျွန်ုပ်ကိုယ်တိုင်လည်း အပြစ်ကြီးသူတစ်ယောက်ဖြစ်ပါသဖြင့် ရိုးသားသူများ၏ လျှို့ဝှက်အပြစ်များကို မဖော်ထုတ်ပါ၊ ညီအစ်ကိုတစ်ဦးအား မုန်းတီးစွာ မပြောဆိုပါ၊ သို့သော် လာဇာရပ်စ်သည် ကိုယ်တိုင်ကို အပို့တိုလ်တစ်ဦးအဖြစ် သတ်မှတ်ကာ အပို့တိုလ်ဘုရားကျောင်းကို စွပ်စွဲကာ သင်တို့နှင့် လူထုတစ်ဝန်းတွင် ယုံကြည်ခြင်းဆိုင်ရာ မတည်ငြိမ်မှုနှင့် ပဋိပက္ခများ ဖြစ်ပေါ်စေခဲ့ပါသည်။ ဤအကြောင်းကြောင့် ကျွန်ုပ်သည် မကောင်းစိတ်မဟုတ်ဘဲ ယုံကြည်သူများအပေါ် ညီအစ်ကိုချစ်ခြင်းမေတ္တာဖြင့် ထိုထူးခြားသော သံတမန်ကြီးကို သင်တို့အား သတိပေးလိုက်ပါသည်။ ဤမြို့ကလည်း ထိုသူ၏ သက်သေကို ထောက်ခံနေပါသည်။ ဤကိစ္စ၌ ကျွန်ုပ်သည် သူအား မစိတ်ဆိုးဘဲ အကြောင်းမဲ့ သို့မဟုတ် အလကားမဟုတ်ဘဲ မစွပ်စွဲပါ။ "အကြောင်းမူ ထိုဂုဏ်ယူဖွယ် ဆရာကြီး၏ လုပ်ရပ်များနှင့် ဘဝကို လူတိုင်း သိရှိထားသင့်ပြီး၊ လူတိုင်းသည် သူ့ထံ စိတ်ဝိညာဉ်ကို ယုံကြည်အပ်နှံကာ၊ သူ့သင်ကြားချက်များပေါ် မူတည်၍ ကယ်တင်ခြင်းကို ရယူကြပြီး၊ သူ၏ သဘောတရားဖြင့် တစ်နိုင်ငံလုံးရှိ သံဃာတော်အားလုံးကို ပြစ်တင်ကြသည်။" ယူရီ ဆိုသူ စာရေးဆရာ၏ စာအုပ်မှ ယခုထိ။ သို့သော် ဤအကြောင်းအရာမှ ကျွန်ုပ်တို့အား ထိုခွဲထွက်ဆရာနှင့် 'တမန်တော်' လာဇာရပ်စ်၏ စိတ်နေစိတ်ထားကို ရှင်းလင်းမြင်သာစေခဲ့သည်—သူသည် ရှက်စရာပုံပြင်များတွင် ကျွမ်းကျင်သော်လည်း (သန့်ရှင်းသော ကျမ်းစာတွင် မကျွမ်းကျင်)၊ သူ၏ မသမာသော အပြုအမူများလည်း ဖော်ထုတ်ပြသခံရသည်။ ဤကဲ့သို့သော 'တမန်တော်' တစ်ဦးကို တမန်တော်များအစုထဲတွင် မထည့်သင့်၊ သူ၏ သင်ကြားချက်များကိုလည်း မလိုက်နာသင့်၊ သူသည် အတုတမန်တော်များနှင့်အတူ အတုဆရာများအဖြစ်သာ ပါဝင်နေပါကမှသာ ထည့်သင့်သည်။ အခြား ခွဲထွက်ဆရာများကိုလည်း လာဇာရပ်ထက် ပိုကောင်းကြောင်း မထင်မြင်ပါ၊ ဤစာတမ်း၏ တတိယပိုင်းတွင် ဤအချက်ကို သက်သေပြမည်။</w:t>
      </w:r>
    </w:p>
    <w:p w:rsidRPr="00E541CA" w:rsidR="00E541CA" w:rsidP="00E541CA" w:rsidRDefault="00E541CA" w14:paraId="5C82F3D5" w14:textId="26D121F3">
      <w:pPr>
        <w:ind w:firstLine="720"/>
      </w:pPr>
      <w:r w:rsidRPr="00E541CA">
        <w:t xml:space="preserve">အကြောင်းမဟုတ်၊ ထိုလူများသည် ဆရာများအဖြစ် သင့်တော်ခြင်းမရှိပါ။</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အခန်း ၄။ အမှန်တရား သင်ကြားချက်ကို လျှို့ဝှက်မဟုတ်ဘဲ ပွင့်လင်းစွာ ဟောကြားသည်</w:t>
      </w:r>
      <w:bookmarkEnd w:id="41"/>
    </w:p>
    <w:p w:rsidRPr="00E541CA" w:rsidR="00E541CA" w:rsidP="00E541CA" w:rsidRDefault="00E541CA" w14:paraId="279D59B4" w14:textId="5A870503">
      <w:pPr>
        <w:ind w:firstLine="720"/>
      </w:pPr>
      <w:r w:rsidRPr="00E541CA">
        <w:t xml:space="preserve">ထပ်မံ၍:</w:t>
      </w:r>
    </w:p>
    <w:p w:rsidRPr="00E541CA" w:rsidR="00E541CA" w:rsidP="00E541CA" w:rsidRDefault="00E541CA" w14:paraId="68654996" w14:textId="3E293563">
      <w:pPr>
        <w:ind w:firstLine="720"/>
      </w:pPr>
      <w:r w:rsidRPr="00E541CA">
        <w:t xml:space="preserve">သန့်ရှင်းပြီး မစပ်မယွင်းသော သမ္မာတရားကို ဘယ်သူကိုမျှ မကြောက်ဘဲ လူတိုင်းရှေ့၌ ဖွင့်လှစ်၍ ဟောကြားရမည်၊</w:t>
      </w:r>
      <w:r w:rsidRPr="00E541CA">
        <w:t xml:space="preserve"> ဓလေ့ကျကျ ဟောကြားခဲ့သည့် သံဃာတော်၏ သမ္မာတရားကဲ့သို့</w:t>
      </w:r>
      <w:r w:rsidRPr="00E541CA">
        <w:rPr>
          <w:rStyle w:val="FootnoteReference"/>
          <w:i/>
        </w:rPr>
        <w:footnoteReference w:id="93"/>
      </w:r>
      <w:r w:rsidRPr="00E541CA">
        <w:t xml:space="preserve"> ၌လည်း</w:t>
      </w:r>
      <w:r w:rsidRPr="00E541CA">
        <w:rPr>
          <w:i/>
        </w:rPr>
        <w:t xml:space="preserve"> ရဲရဲတင်းတင်း၊ အတားအဆီးမရှိဘဲ</w:t>
      </w:r>
      <w:r w:rsidRPr="00E541CA">
        <w:t xml:space="preserve"> ဟောကြားခဲ့</w:t>
      </w:r>
      <w:r w:rsidRPr="00E541CA">
        <w:t xml:space="preserve">သည်။ သို့သော် လျှို့ဝှက်နေရာများတွင် ဖုံးကွယ်၍ ကြေညာသော သင်ခန်းစာသည် မမှန်ကန်ဘဲ မုသားနံ့ဖြင့် ပြည့်နှက်နေသည်။</w:t>
      </w:r>
    </w:p>
    <w:p w:rsidRPr="00E541CA" w:rsidR="00E541CA" w:rsidP="00E541CA" w:rsidRDefault="00E541CA" w14:paraId="46441D6A" w14:textId="512C3D09">
      <w:pPr>
        <w:ind w:firstLine="720"/>
      </w:pPr>
      <w:r w:rsidRPr="00E541CA">
        <w:t xml:space="preserve">ခွဲထွက်သင်ကြားချက်များကိုတော့ ဘယ်နေရာမှာမှ ဖွင့်လှစ်မပြောကြပဲ လျှို့ဝှက်စွာ သင်ကြားကြပြီး မြေအောက်ခန်းများတွင် ဖုံးကွယ်ထားကာ မျက်နှာရှေ့မှာတောင် မထွက်ရဲကြပါဘူး။ ပျံသန်းကြွက်များက နေ့အလင်းမှ ရှောင်ကာ ကျောက်ကြားများထဲသို့ ပြေးဝင်သလို သူတို့ကလည်း ရိုးရှင်းသူများကို လျှို့ဝှက်နေရာများတွင် သင်ကြားခြင်းမဟုတ်ဘဲ လိမ်လည်လှည့်စားနေကြသည်။</w:t>
      </w:r>
    </w:p>
    <w:p w:rsidRPr="00E541CA" w:rsidR="00E541CA" w:rsidP="00E541CA" w:rsidRDefault="00E541CA" w14:paraId="76284675" w14:textId="0223E7E0">
      <w:pPr>
        <w:ind w:firstLine="720"/>
      </w:pPr>
      <w:r w:rsidRPr="00E541CA">
        <w:t xml:space="preserve">သူတို့၏ သင်ကြားချက်မှာ မမှန်ဘဲ မှားယွင်းသည်။</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အခန်း ၅။ ခရစ်တော်ဆန့်ကျင်သူနှင့်ပတ်သက်သည့် ခွဲထွက်ရေး လိမ်လည်ချက်</w:t>
      </w:r>
      <w:bookmarkEnd w:id="42"/>
    </w:p>
    <w:p w:rsidRPr="00E541CA" w:rsidR="00E541CA" w:rsidP="00E541CA" w:rsidRDefault="00E541CA" w14:paraId="575C8CEA" w14:textId="1496D17D">
      <w:pPr>
        <w:ind w:firstLine="720"/>
      </w:pPr>
      <w:r w:rsidRPr="00E541CA">
        <w:t xml:space="preserve">ထို့အပြင်:</w:t>
      </w:r>
    </w:p>
    <w:p w:rsidRPr="00E541CA" w:rsidR="00E541CA" w:rsidP="00E541CA" w:rsidRDefault="00E541CA" w14:paraId="14FA9EBB" w14:textId="6DA822B4">
      <w:pPr>
        <w:ind w:firstLine="720"/>
      </w:pPr>
      <w:r w:rsidRPr="00E541CA">
        <w:t xml:space="preserve">မှန်ကန်သော သင်ခန်းစာတစ်ခုတွင် မည်သည့် မှားယွင်းချက်မျှ မပါဝင်သင့်ပါ။ သင်ခန်းစာတစ်ခုတွင် မှားယွင်းချက် တစ်ခုခုတွေ့ရှိပါက ထိုသင်ခန်းစာကို မှန်ဟု မခေါ်နိုင်ဘဲ မမှန်ဟု ခေါ်ရမည်။</w:t>
      </w:r>
    </w:p>
    <w:p w:rsidRPr="00E541CA" w:rsidR="00E541CA" w:rsidP="00E541CA" w:rsidRDefault="00E541CA" w14:paraId="7E76EEA7" w14:textId="33AE6951">
      <w:pPr>
        <w:ind w:firstLine="720"/>
      </w:pPr>
      <w:r w:rsidRPr="00E541CA">
        <w:t xml:space="preserve">သို့သော် ဘရင်သင်ခန်းစာသည် လိမ်လည်မှုနှင့် မမှန်ကန်မှုများဖြင့် ပြည့်နှက်နေပြီး အောက်ပါအတိုင်း ထင်ရှားပါသည်။</w:t>
      </w:r>
    </w:p>
    <w:p w:rsidRPr="00E541CA" w:rsidR="00E541CA" w:rsidP="00E541CA" w:rsidRDefault="00E541CA" w14:paraId="53A2053E" w14:textId="09AFF2D2">
      <w:pPr>
        <w:ind w:firstLine="720"/>
        <w:rPr>
          <w:i/>
        </w:rPr>
      </w:pPr>
      <w:r w:rsidRPr="00E541CA">
        <w:t xml:space="preserve">အန္တိခရစ်အကြောင်း</w:t>
      </w:r>
      <w:r w:rsidRPr="00E541CA">
        <w:rPr>
          <w:i/>
        </w:rPr>
        <w:t xml:space="preserve">။</w:t>
      </w:r>
    </w:p>
    <w:p w:rsidRPr="00E541CA" w:rsidR="00E541CA" w:rsidP="00E541CA" w:rsidRDefault="00E541CA" w14:paraId="152ACB9D" w14:textId="0D8209A7">
      <w:pPr>
        <w:ind w:firstLine="720"/>
      </w:pPr>
      <w:r w:rsidRPr="00E541CA">
        <w:t xml:space="preserve">သူတို့က အန္တိခရစ်၏ လာမည့်အဖြစ်ကို ကိုယ်ထည်ဆိုင်ရာဖြစ်ရပ်တစ်ခုမဟုတ်ဘဲ စိတ်ပိုင်းဆိုင်ရာကမ္ဘာအုပ်ချုပ်မှုတစ်ခုသာဖြစ်မည်ဟု သဘောထားကာ၊ အန္တိခရစ်ဟုခေါ်သော ပုဂ္ဂိုလ်တစ်ဦးသည် တကယ်မရှိကြောင်း သင်ကြားကြသည်။ ထို့အပြင် မော်စကိုတွင် စာအုပ်ပြုပြင်ပြောင်းလဲမှုဖြစ်ခဲ့သည့်အချိန်မှစ၍ အန္တိခရစ်သည် စိတ်ဝိညာဉ်အဖြစ် ရာထူးအုပ်ချုပ်နေပြီဟု ဆိုကြသည်။ မော့စကိုကို ဗာဗီလွန်နှင့် အန္တီခရစ်၏ နန်းထိုင်ရာဟု ယူဆကာ၊ ခရစ်တော်၏ ဒုတိယ ကြောက်မက်ဖွယ် ရောက်ရှိချိန်နှင့် တရားစီရင်နေ့သည် ယခုအခါ နီးကပ်လာပြီဟု ယူဆကာ ညတိုင်း စောင့်ကြည့်ကြပြီး၊ အချို့က မီးထွန်းကာ ကြက်ငှက်ခေါ်သံထိ မအိပ်ဘဲ နိုးနေကြသည်။ သူတို့၏ အယူအဆနှင့် သင်ကြားချက်များသည် မည်သည့်အချက်မျှမှားယွင်းကာ၊ သန့်ရှင်းသော ကျမ်းစာနှင့် ကျမ်းစာကို အဓိပ္ပာယ်ဖော်ပြသူ ဘုရားကျောင်း၏ သန့်ရှင်းသော ဆရာကြီးများ၏ သင်ကြားချက်များနှင့် ဆန့်ကျင်နေသည်။ ရာယာဇန်နှင့်မူရုံမြို့ မက်ထရိုပိုလီတန်၊ ဘီရှော့ စတီဖင် သခင်ကြီးသည် မှားယွင်းသော ဓမ္မသင်ခန်းစာကို သန့်ရှင်းသော ကျမ်းစာ၏ မလွဲမသွေ သက်သေများအား အခြေခံကာ၊ သတိပညာနှင့် ဝိညာဉ်ဉာဏ်ဖြင့် ပြည့်စုံသော သေးငယ်သည့် စာအုပ်တစ်အုပ်တွင် အပြည့်အစုံနှင့် တကယ့်မှန်ကန်စွာ ဆန့်ကျင်ရှင်းပြထားပြီး၊ ထိုစာအုပ်ကို အမည်ပေးထားသည်မှာ— </w:t>
      </w:r>
      <w:r w:rsidRPr="00E541CA">
        <w:t xml:space="preserve">ဤစာအုပ်ကို ကမ္ဘာဖန်တီးပြီး ၇၂၁၂ နှစ်မြောက်၊ စကားတော်ဘုရား လူသားအဖြစ် မွေးဖွားပြီး ၁၇၀၅ နှစ်မြောက်တွင် မော်စကိုမြို့၌ မဟာမင်းကြီး၏ အမိန့်ဖြင့် ပုံနှိပ်ထုတ်ဝေခဲ့သည်။</w:t>
      </w:r>
    </w:p>
    <w:p w:rsidRPr="00E541CA" w:rsidR="00E541CA" w:rsidP="00E541CA" w:rsidRDefault="00E541CA" w14:paraId="654632EC" w14:textId="49061401">
      <w:pPr>
        <w:ind w:firstLine="720"/>
      </w:pPr>
      <w:r w:rsidRPr="00E541CA">
        <w:t xml:space="preserve">သို့သော် ထိုစာအုပ်ကို ကျွန်ုပ်တို့၏ ဒိုင်အိုစီစစ်အတွင်း မည်သည့်နေရာ၌မျှ မတွေ့ရသေးဘဲ၊ လူအနည်းငယ်ပိုင်ဆိုင်ထားခြင်းသာ ရှိပါသည်။ ထို့ကြောင့် ကျွန်ုပ်တို့သည် ထိုခွဲထွက်ဆန့်ကျင်ရေးနှင့် မမှန်ကန်သော သင်ခန်းစာကို ဤနေရာ၌ အကျဉ်းချုပ်၍ ငြင်းပယ်ရန် တာဝန်ရှိပါသည်။ ၎င်းငြင်းပယ်မှုအတွက် ကျွန်ုပ်တို့သည် တူညီသော သန့်ရှင်းသော ကျမ်းစာများကို အခြေခံကာ ကျွန်ုပ်တို့၏ ဒိုင်အိုစီစစ်အတွင်းရှိ ခွဲထွက်သူများနှင့် ခွဲထွက်ဆရာများအား ဆန့်ကျင်မည်ဖြစ်သည်။ ၎င်းတို့သည် မိမိတို့ ဖျက်ဆီးထားသော အိမ်များ၌ ကျွန်ုပ်တို့ထံမှ ဖုံးကွယ်ကာ ရိုးရှင်းသော လူထုအတွင်း၌ မိမိတို့၏ မမှန်ကန်သော သဘောတရား၏ အမှိုက်များကို လျှို့ဝှက်စွာ စိုက်ထုတ်ကြသည်။</w:t>
      </w:r>
    </w:p>
    <w:p w:rsidRPr="00E541CA" w:rsidR="00E541CA" w:rsidP="00E541CA" w:rsidRDefault="00E541CA" w14:paraId="1CE3FEB8" w14:textId="71AF929C">
      <w:pPr>
        <w:ind w:firstLine="720"/>
      </w:pPr>
      <w:r w:rsidRPr="00E541CA">
        <w:t xml:space="preserve">ကျွန်ုပ်တို့ ကြေညာပါသည်၊ Antichrist၊ Babylon နှင့် ခရစ်တော်၏ ဒုတိယကြိမ်ပြန်လာခြင်းဆိုင်ရာ ဤခွဲထွက်သဘောထားများနှင့် သင်ခန်းစာများအားလုံးသည် အပြည့်အစုံ မှားယွင်းကြောင်း၊ ၎င်းကို သန့်ရှင်းသော ကျမ်းစာတော်ရှိ အချက်အလက်များအားလုံးနှင့် ကျမ်းစာတော်ကို အဓိပ္ပာယ်ဖော်သူများ၏ ရှင်းလင်းချက်များအရ စိစစ်သက်သေပြထားပါသည်။</w:t>
      </w:r>
    </w:p>
    <w:p w:rsidRPr="00E541CA" w:rsidR="00E541CA" w:rsidP="00E541CA" w:rsidRDefault="00E541CA" w14:paraId="2D8B0239" w14:textId="48E11A0D">
      <w:pPr>
        <w:ind w:firstLine="720"/>
      </w:pPr>
      <w:r w:rsidRPr="00E541CA">
        <w:t xml:space="preserve">၁) အန္တိခရစ်သူ၏ ကိုယ်ပိုင်မှ။</w:t>
      </w:r>
    </w:p>
    <w:p w:rsidRPr="00E541CA" w:rsidR="00E541CA" w:rsidP="00E541CA" w:rsidRDefault="00E541CA" w14:paraId="7016135A" w14:textId="19F1683F">
      <w:pPr>
        <w:ind w:firstLine="720"/>
      </w:pPr>
      <w:r w:rsidRPr="00E541CA">
        <w:t xml:space="preserve">2) အန္တီခရစ်သည် ဘယ်နေရာမှလာမည်နှင့် ဘယ်နေရာ၌ အုပ်ချုပ်မည်ဆိုသည်ကို။</w:t>
      </w:r>
    </w:p>
    <w:p w:rsidRPr="00E541CA" w:rsidR="00E541CA" w:rsidP="00E541CA" w:rsidRDefault="00E541CA" w14:paraId="6DADA7FD" w14:textId="3A1274BE">
      <w:pPr>
        <w:ind w:firstLine="720"/>
      </w:pPr>
      <w:r w:rsidRPr="00E541CA">
        <w:t xml:space="preserve">၃) သူသည် ဘယ်နှစ်နှစ်အုပ်ချုပ်မည်ဆိုသည့် နှစ်အရေအတွက်မှ။</w:t>
      </w:r>
    </w:p>
    <w:p w:rsidRPr="00E541CA" w:rsidR="00E541CA" w:rsidP="00E541CA" w:rsidRDefault="00E541CA" w14:paraId="615538BF" w14:textId="1D6EDF9D">
      <w:pPr>
        <w:ind w:firstLine="720"/>
      </w:pPr>
      <w:r w:rsidRPr="00E541CA">
        <w:t xml:space="preserve">၄) သူဆောင်ရွက်မည့် လုပ်ရပ်များမှ။</w:t>
      </w:r>
    </w:p>
    <w:p w:rsidRPr="00E541CA" w:rsidR="00E541CA" w:rsidP="00E541CA" w:rsidRDefault="00E541CA" w14:paraId="3364106C" w14:textId="6ADCFBE5">
      <w:pPr>
        <w:ind w:firstLine="720"/>
      </w:pPr>
      <w:r w:rsidRPr="00E541CA">
        <w:t xml:space="preserve">သို့သော် ပထမဦးစွာ ခွဲထွက်သူနှင့် မသိမြင်သူ ဆရာများနှင့် ထိုသူတို့၏ သင်ကြားချက်များကို နားထောင်သော ကျောင်းသားများအား ဤအချက်ကို နားလည်စေရန် ပြုလုပ်ပါစေ: </w:t>
      </w:r>
      <w:r w:rsidRPr="00E541CA">
        <w:rPr>
          <w:i/>
        </w:rPr>
        <w:t xml:space="preserve">'Antichrist'</w:t>
      </w:r>
      <w:r w:rsidRPr="00E541CA">
        <w:t xml:space="preserve"> ဟုခေါ်သော အမည်သည် </w:t>
      </w:r>
      <w:r w:rsidRPr="00E541CA">
        <w:rPr>
          <w:i/>
        </w:rPr>
        <w:t xml:space="preserve">ခရစ်တော်၏ ဆန့်ကျင်သူကို</w:t>
      </w:r>
      <w:r w:rsidRPr="00E541CA">
        <w:t xml:space="preserve"> ဆိုလို</w:t>
      </w:r>
      <w:r w:rsidRPr="00E541CA">
        <w:rPr>
          <w:i/>
        </w:rPr>
        <w:t xml:space="preserve">ပြီး၊ </w:t>
      </w:r>
      <w:r w:rsidRPr="00E541CA">
        <w:t xml:space="preserve">သန့်ရှင်းသော ကျမ်းစာတော်တွင် ထိုအမည်ကို သီးခြားအဓိပ္ပါယ်ဖြင့် နားလည်ထားကြောင်း (His Eminence ဘီရှော့ စတီဖင်က သူ၏ စာတမ်းတွင် </w:t>
      </w:r>
      <w:r w:rsidRPr="00E541CA">
        <w:rPr>
          <w:i/>
        </w:rPr>
        <w:t xml:space="preserve">ပုံပြင်အဖြစ်</w:t>
      </w:r>
      <w:r w:rsidRPr="00E541CA">
        <w:t xml:space="preserve"> ရှင်းပြထားသကဲ့သို့</w:t>
      </w:r>
      <w:r w:rsidRPr="00E541CA">
        <w:rPr>
          <w:i/>
        </w:rPr>
        <w:t xml:space="preserve">၊</w:t>
      </w:r>
      <w:r w:rsidRPr="00E541CA">
        <w:t xml:space="preserve"> ၎င်းသည်</w:t>
      </w:r>
      <w:r w:rsidRPr="00E541CA">
        <w:rPr>
          <w:i/>
        </w:rPr>
        <w:t xml:space="preserve"> သင့်တော်</w:t>
      </w:r>
      <w:r w:rsidRPr="00E541CA">
        <w:t xml:space="preserve">၍ ဆင်တူပြီး မရှိမဖြစ်လိုအပ်သည်; ပိုမိုရှင်းလင်းစေရန်ဆိုပါက၊ နှိုင်းယှဉ်ခြင်းအားဖြင့်ဖြစ်စေ၊ အမှန်တကယ်ဖြစ်စေ၊ အကြောင်းအရာ၏ သဘာဝအရ၊ အန္တီခရစ်ဖြစ်လိုသူပုဂ္ဂိုလ်တစ်ဦးတည်းကိုသာ ရည်ညွှန်းသည်။</w:t>
      </w:r>
    </w:p>
    <w:p w:rsidRPr="00E541CA" w:rsidR="00E541CA" w:rsidP="00E541CA" w:rsidRDefault="00E541CA" w14:paraId="5056B4B7" w14:textId="56A876DD">
      <w:pPr>
        <w:ind w:firstLine="720"/>
      </w:pPr>
      <w:r w:rsidRPr="00E541CA">
        <w:t xml:space="preserve">ပုံပြင်အနေနှင့် သို့မဟုတ် နှိုင်းယှဉ်အနေနှင့် 'အန္တီခရစ်' ဟုခေါ်ဆိုခြင်းကို လူအများအပေါ်တွင် မကြာခဏ သုံးကြပေမယ့်၊ အဓိကအားဖြင့်၊ အမှန်တကယ်နှင့် လက်တွေ့တွင်တော့ ကမ္ဘာအဆုံးတွင် ရောက်လာမည့် တစ်ဦးတည်းသော အန္တီခရစ်တစ်ဦးကိုသာ ဆိုလိုသည်။ မှားယွင်းသော ဆရာတို့၊ နားလည်ပါသလား။ မဟုတ်ပါ။ ခရစ်တော်၏ နာမည်ကို ပုံပြင်နှင့် ဥပမာအဖြစ်သာ ယူရမည်။</w:t>
      </w:r>
    </w:p>
    <w:p w:rsidRPr="00E541CA" w:rsidR="00E541CA" w:rsidP="00E541CA" w:rsidRDefault="00E541CA" w14:paraId="43E5998B" w14:textId="01F5D9F6">
      <w:pPr>
        <w:ind w:firstLine="720"/>
      </w:pPr>
      <w:r w:rsidRPr="00E541CA">
        <w:t xml:space="preserve">ကျွန်ုပ်တို့၏ ကယ်တင်သူ ခရစ်တော်၏ အလွန်သန့်ရှင်းပြီး ဂုဏ်ယူစရာကောင်းသော ဤနာမည်ကို ပုံပြင် သို့မဟုတ် နှိုင်းယှဉ်ချက်အဖြစ် ဘုရားသခင်၏ ခရစ်တော်ခံသူများ၊ ခရစ်ယာန်ဘုရင်များအားလုံးတွင် ကျယ်ပြန့်စွာ အသုံးပြုကြသည်။ ဟောင်းကတိစာတော်တွင် အစ္စရေးမင်း ဆောလ်ကို ဒေဝစ်က 'ခရစ်တော်' ဟု ခေါ်ဆိုခဲ့သကဲ့သို့ ဖြစ်သည်။ 'ငါသည် </w:t>
      </w:r>
      <w:r w:rsidRPr="00E541CA">
        <w:rPr>
          <w:i/>
        </w:rPr>
        <w:t xml:space="preserve">သူ့ကို </w:t>
      </w:r>
      <w:r w:rsidRPr="00E541CA">
        <w:t xml:space="preserve">ဆန့်ကျင်၍ </w:t>
      </w:r>
      <w:r w:rsidRPr="00E541CA">
        <w:rPr>
          <w:i/>
        </w:rPr>
        <w:t xml:space="preserve">လက်မ</w:t>
      </w:r>
      <w:r w:rsidRPr="00E541CA">
        <w:t xml:space="preserve">ထိုးပါစေ</w:t>
      </w:r>
      <w:r w:rsidRPr="00E541CA">
        <w:rPr>
          <w:i/>
        </w:rPr>
        <w:t xml:space="preserve">၊ ဤသူသည် ဘုရားသခင်၏ ခရစ်တော်ဖြစ်ပါသည်</w:t>
      </w:r>
      <w:r w:rsidRPr="00E541CA">
        <w:t xml:space="preserve">' (</w:t>
      </w:r>
      <w:r w:rsidRPr="00E541CA">
        <w:rPr>
          <w:rStyle w:val="FootnoteReference"/>
          <w:i/>
        </w:rPr>
        <w:footnoteReference w:id="94"/>
      </w:r>
      <w:r w:rsidRPr="00E541CA">
        <w:t xml:space="preserve"> ) ဆိုလိုသည်မှာ 'ဤသူသည် ဘုရားသခင်၏ ခေါင်းလောင်းခံသူဖြစ်သည်' ဟု ဆိုလိုသည်။ အကြောင်းမှာ 'ခရစ်တော်' ဟုခေါ်သော အမည်၏ အဓိပ္ပါယ်မှာ </w:t>
      </w:r>
      <w:r w:rsidRPr="00E541CA">
        <w:rPr>
          <w:i/>
        </w:rPr>
        <w:t xml:space="preserve">ခေါင်းလောင်းခံသူ ဖြစ်</w:t>
      </w:r>
      <w:r w:rsidRPr="00E541CA">
        <w:t xml:space="preserve">သည်။ ဒေဝစ်ကိုယ်တိုင်လည်း သူ့ကိုလိုက်လံတိုက်ခိုက်နေသော ရန်သူများမှ ကယ်တင်ခံရပြီးနောက် ဘုရားသခင်ထံ ကျေးဇူးတင်ကာ "</w:t>
      </w:r>
      <w:r w:rsidRPr="00E541CA">
        <w:rPr>
          <w:i/>
        </w:rPr>
        <w:t xml:space="preserve">ယခုမှ ငါသိပြီ၊ ဘုရားသခင်သည် သူ၏ ခရစ်တော်ကို ကယ်တင်ပြီ"</w:t>
      </w:r>
      <w:r w:rsidRPr="00E541CA">
        <w:rPr>
          <w:rStyle w:val="FootnoteReference"/>
          <w:i/>
        </w:rPr>
        <w:footnoteReference w:id="95"/>
      </w:r>
      <w:r w:rsidRPr="00E541CA">
        <w:t xml:space="preserve"> ဟု</w:t>
      </w:r>
      <w:r w:rsidRPr="00E541CA">
        <w:t xml:space="preserve"> ဆိုကာ ကိုယ်တိုင်ကို ခရစ်တော်ဟု ခေါ်ဆိုခဲ့</w:t>
      </w:r>
      <w:r w:rsidRPr="00E541CA">
        <w:t xml:space="preserve">သည်။ သို့သော် ၎င်း၏ အနှစ်သာရ၊ တည်ရှိမှုနှင့် လုပ်ဆောင်မှုအားလုံးအရ ဤသန့်ရှင်းသော နာမည်သည် ခရစ်တော်တစ်ဦးတည်းပိုင်ဆိုင်သည်။</w:t>
      </w:r>
    </w:p>
    <w:p w:rsidRPr="00E541CA" w:rsidR="00E541CA" w:rsidP="00E541CA" w:rsidRDefault="00E541CA" w14:paraId="29EDD9AF" w14:textId="5B42B0EF">
      <w:pPr>
        <w:ind w:firstLine="720"/>
      </w:pPr>
      <w:r w:rsidRPr="00E541CA">
        <w:rPr>
          <w:rStyle w:val="FootnoteReference"/>
          <w:i/>
        </w:rPr>
        <w:footnoteReference w:id="96"/>
      </w:r>
      <w:r w:rsidRPr="00E541CA">
        <w:t xml:space="preserve">ထပ်မံ၍၊ </w:t>
      </w:r>
      <w:r w:rsidRPr="00E541CA">
        <w:rPr>
          <w:i/>
        </w:rPr>
        <w:t xml:space="preserve">'ဘုရားသခင်၏သား'</w:t>
      </w:r>
      <w:r w:rsidRPr="00E541CA">
        <w:t xml:space="preserve"> ဟုခေါ်သော ဂုဏ်ထူးသည် </w:t>
      </w:r>
      <w:r w:rsidRPr="00E541CA">
        <w:t xml:space="preserve">သင်္ကေတအနေနှင့် ခရစ်ယာန်အားလုံးတွင် တွေ့ရသည်။ ယုံကြည်သူတိုင်းသည် (ယခင်ကပြောခဲ့သလို) ကျေးဇူးတော်အားဖြင့် ဘုရားသခင်၏သားဟု ခေါ်ဆိုနိုင်သည်၊ ဘုရားသခင်ကိုယ်တော်ကလည်း </w:t>
      </w:r>
      <w:r w:rsidRPr="00E541CA">
        <w:t xml:space="preserve">saying</w:t>
      </w:r>
      <w:r w:rsidRPr="00E541CA">
        <w:lastRenderedPageBreak/>
      </w:r>
      <w:r w:rsidRPr="00E541CA">
        <w:t xml:space="preserve"> </w:t>
      </w:r>
      <w:r w:rsidRPr="00E541CA">
        <w:t xml:space="preserve">တွင်</w:t>
      </w:r>
      <w:r w:rsidRPr="00E541CA">
        <w:t xml:space="preserve"> "</w:t>
      </w:r>
      <w:r w:rsidRPr="00E541CA">
        <w:rPr>
          <w:i/>
        </w:rPr>
        <w:t xml:space="preserve">သင်တို့သည် ငါ၏သားသမီးများဖြစ်ကြလိမ့်မည်</w:t>
      </w:r>
      <w:r w:rsidRPr="00E541CA">
        <w:t xml:space="preserve">" ဟုဆိုခဲ့သည်။ အနှစ်သာရအရဆိုလျှင်၊ ဤဂုဏ်သတ္တိသည် ကျွန်ုပ်တို့၏ ဘုရားသခင် ယေရှုခရစ်တစ်ဦးတည်းအတွက်သာ သဘာဝအတိုင်း သီးခြားဖြစ်သည်။</w:t>
      </w:r>
    </w:p>
    <w:p w:rsidRPr="00E541CA" w:rsidR="00E541CA" w:rsidP="00E541CA" w:rsidRDefault="00E541CA" w14:paraId="5E25628D" w14:textId="54F0EE03">
      <w:pPr>
        <w:ind w:firstLine="720"/>
      </w:pPr>
      <w:r w:rsidRPr="00E541CA">
        <w:t xml:space="preserve">ထို့ကြောင့် သင်သည် အန္တီခရစ် ဟုခေါ်ဆိုခြင်းနှင့် ပတ်သက်၍ ဤအချက်ကို နားလည်ရမည်။</w:t>
      </w:r>
    </w:p>
    <w:p w:rsidRPr="00E541CA" w:rsidR="00E541CA" w:rsidP="00E541CA" w:rsidRDefault="00E541CA" w14:paraId="0D2D9F1E" w14:textId="08323C04">
      <w:pPr>
        <w:ind w:firstLine="720"/>
      </w:pPr>
      <w:r w:rsidRPr="00E541CA">
        <w:t xml:space="preserve">ယေရှုခရစ်နှင့် သူ၏အမှန်တရားကို ဆန့်ကျင်သော အန္တိခရစ်များသည် ယခင်ကတည်းက များပြားခဲ့ပြီး ယခုလည်း များပြားနေပါသည်၊ သမ္မာကျမ်းပညာရှင် ဂျွန်က ဆိုသလို – "</w:t>
      </w:r>
      <w:r w:rsidRPr="00E541CA">
        <w:rPr>
          <w:i/>
        </w:rPr>
        <w:t xml:space="preserve">ကလေးတို့၊ နောက်ဆုံးနာရီရောက်ပြီ၊ အန္တိခရစ်လာမည်ဟု သင်တို့ကြားဖူးသလို ယခုအခါ အန္တိခရစ်များ များပြားနေပြီ"</w:t>
      </w:r>
      <w:r w:rsidRPr="00E541CA">
        <w:rPr>
          <w:rStyle w:val="FootnoteReference"/>
          <w:i/>
        </w:rPr>
        <w:footnoteReference w:id="97"/>
      </w:r>
      <w:r w:rsidRPr="00E541CA">
        <w:t xml:space="preserve"> ။ ထပ်မံ၍ ထိုအကြောင်းအရာအပေါ်၌ သူက ဆိုသည်– </w:t>
      </w:r>
      <w:r w:rsidRPr="00E541CA">
        <w:rPr>
          <w:i/>
        </w:rPr>
        <w:t xml:space="preserve">'ယေရှုခရစ်သည် လူသားအဖြစ် ရောက်ရှိခဲ့သည်ဟု မဝန်မခံသော ဝိညာဉ်တိုင်း' </w:t>
      </w:r>
      <w:r w:rsidRPr="00E541CA">
        <w:t xml:space="preserve">(အဲဒီအတိုင်း ဘုရားပုထိုးကိုးကွယ်သူများနှင့် မယုံကြည်သော ယုဒာများက ထိုအချိန်က မဝန်မခံခဲ့သလို၊ တူရကီ၊ တတာနှင့် ယခုလည်း ထိုယုဒာများက မဝန်မခံသလို၊ ကမ္ဘာမြေအောက်ရှိ ဘုရားသခင်ကို မသိသူများအားလုံး) </w:t>
      </w:r>
      <w:r w:rsidRPr="00E541CA">
        <w:rPr>
          <w:i/>
        </w:rPr>
        <w:t xml:space="preserve">သည် ဘုရားသခင်ထံမှ မဟုတ်ပါ။ ဤသူသည် သင်တို့ကြားဖူးသည့်အတိုင်း လာမည်ဟုဆိုကြသော၊ ယခုကမ္ဘာ၌ ရှိပြီးဖြစ်သော အန္တီခရစ်ဖြစ်သည်</w:t>
      </w:r>
      <w:r w:rsidRPr="00E541CA">
        <w:rPr>
          <w:rStyle w:val="FootnoteReference"/>
          <w:i/>
        </w:rPr>
        <w:footnoteReference w:id="98"/>
      </w:r>
      <w:r w:rsidRPr="00E541CA">
        <w:t xml:space="preserve"> ။ သမ္မာကျမ်းပညာရှင် ယောဟန်က သူ၏ဘဝအတွင်းကတည်းက အန္တီခရစ်သည် ယခုကမ္ဘာ၌ ရှိပြီးဖြစ်ကြောင်း ကြေညာခဲ့သည်။ ထိုအခါ သခင်တော်၏ သံတမန်များခေတ်တွင် မိစ္ဆာခရစ်သည် ကမ္ဘာပေါ်တွင် မည်သို့ ရှိခဲ့သနည်း။ မှတ်ချက်ရှင်များအဆိုအရ သူသည် ကိုယ်တိုင် မဟုတ်ဘဲ၊ ခရစ်တော်ဟု ကိုယ်တိုင်ဆိုခဲ့သည့် စိုင်မွန် မာဂတ်နှင့် မိစ္ဆာခရစ်၏ အခြားတူညီသော ကြိုတင်ပြသူများထဲတွင် ရှိခဲ့သည်ဟု နားလည်ရသည်။ ခရစ်တော်ဘုရားကို ဆန့်ကျင်သော ဝိညာဉ်သည် အမှန်တကယ် အန္တီခရစ်တွင် လှုပ်ရှားမည်ဖြစ်ပြီး၊ ထိုဝိညာဉ်သည် အဲဒီကာလကတည်းက လှုပ်ရှားခဲ့ကာ ယနေ့တွင်လည်း သူ၏ ကြိုတင်ပြသူများထဲတွင် ဆက်လက်လှုပ်ရှားနေပါသည်။ ထို့ကြောင့် အဲဒီကာလကကတည်းက၊ ယနေ့တွင်လည်း အန္တီခရစ်သည် ပုံဆောင်အနေနှင့် ကမ္ဘာပေါ်တွင် ရှိပြီးဖြစ်သည်ဟု ဆိုကြသော်လည်း၊ အမှန်တကယ် မဟုတ်ကြောင်း နားလည်ရမည်။</w:t>
      </w:r>
    </w:p>
    <w:p w:rsidRPr="00E541CA" w:rsidR="00E541CA" w:rsidP="00E541CA" w:rsidRDefault="00E541CA" w14:paraId="6C9DD3FC" w14:textId="643FDF0A">
      <w:pPr>
        <w:ind w:firstLine="720"/>
      </w:pPr>
      <w:r w:rsidRPr="00E541CA">
        <w:t xml:space="preserve">အရင်ခေတ်များတွင် ခရစ်တော်နာမည်ကိုယူ၍ အန္တီခရစ်များဖြစ်သော မှော်ဆရာများနှင့် မာယာဆရာများ၊ ခရစ်ယာန်များကို နှိပ်စက်၍ ညှဉ်းပန်းသူများဖြစ်သည့် နီရို၊ ဒိုင်အိုကလီရှင်း၊ မက်စ်မီလီယန်၊ ဂျူလီယန် (အပိုစတိတ်) နှင့် သူတို့ကဲ့သို့သောသူများဖြစ်ကြသည်။ ၎င်းတို့မှာ သမ္မာကျမ်းစာ၏ အမှန်တရားကို ဆန့်ကျင်သော အယူမှားသူများဖြစ်ပြီး၊ အချို့က ခရစ်တော်၏ ဘုရားသခင်ဖြစ်ခြင်းကို မကောင်းစွာ ပြောဆိုခဲ့ကြသည် (ဥပမာ အာရီယန်များကဲ့သို့)၊ အခြားသူများက ဘုရားသခင်၏ သားတော်၏ လူခန္ဓာယူခြင်းကို ငြင်းပယ်ခဲ့ကြသည် (ဥပမာ နက်စတိုရီယပ်စ်ကဲ့သို့)။ နောက်ထပ်တချို့ကလည်း (ယခု Brynians များကဲ့သို့) အမှန်တရားယုံကြည်ချက်နှင့် ဆန့်ကျင်သော အယူဝါဒများကို ဖန်တီးခဲ့ကြသည်။ ဤသူတို့သည် ခရစ်တော်ကို ဆန့်ကျင်သော အန္တီခရစ်များဖြစ်ပြီး၊ ကျွန်ုပ်တို့က သူတို့ကို အန္တီခရစ်၏ ကြိုတင်ပြေးသူများဟု ခေါ်ဆိုကြသည်။ ယခုခေတ်တွင်လည်း ပထမဆုံး အန္တီခရစ်များနှင့် ဆင်တူသူများ ရှိသည်။ ၎င်းတို့မှာ ဘာသာမှလွဲကွဲသွားသော မာယာဆရာများဖြစ်ပြီး မကောင်းဆိုးဝါးသော ဝိညာဉ်များထံ ကိုယ်ကို လွှဲအပ်ကာ ထိုဝိညာဉ်များနှင့်အတူ ခရစ်တော်ကို ဆန့်ကျင်ကြသည်။ ထို့အပြင် ၎င်းတို့သည် အာဂါရီယန်များကဲ့သို့ ခရစ်တော်၏ ဘုရားကျောင်းကို နှိပ်စက်သူများဖြစ်ကာ၊ ဟေရက်စ်များနှင့် ဘရန်နီယန်များကဲ့သို့ အမျိုးမျိုးသော မမှန်ကန်သော ယုံကြည်ချက်များထဲသို့ လွဲမှားသွားသူများလည်း ဖြစ်ကြသည်။ ဤအားလုံးသည် အန္တိခရစ်များဖြစ်ကြပြီး၊ ကိုယ်တိုင် အန္တိခရစ်ဖြစ်လိုသူ၏ ကြိုတင်ပြေးသူများနှင့် ခရစ်တော်၏ ရန်သူများဖြစ်ကြသည်။ ဘုရားကျောင်းတော်ကို ဆန့်ကျင်သူတိုင်းသည် ခရစ်တော်ကို ဆန့်ကျင်ခြင်းဖြစ်သည်။ ခရစ်တော်၏ ဘုရားကျောင်းတော်ကို နှိပ်စက်သူတိုင်းသည် ခရစ်တော်ကို နှိပ်စက်ခြင်းဖြစ်သည်။ ယုံကြည်ခြင်း၏ မှန်ကန်သော သဘောတရားများနှင့် ဘုရားကျောင်းတော်၏ ထုံးတမ်းများကို မုန်းတီးသူတိုင်းသည် ခရစ်တော်ကို မုန်းတီးခြင်းဖြစ်ပြီး၊ အန္တိခရစ်ကဲ့သို့ ဖြစ်သည်။</w:t>
      </w:r>
    </w:p>
    <w:p w:rsidRPr="00E541CA" w:rsidR="00E541CA" w:rsidP="00E541CA" w:rsidRDefault="00E541CA" w14:paraId="52C1182F" w14:textId="54C9A588">
      <w:pPr>
        <w:ind w:firstLine="720"/>
      </w:pPr>
      <w:r w:rsidRPr="00E541CA">
        <w:t xml:space="preserve">ခရစ်တော်ဆန့်ကျင်သူသည် ခေတ်ကုန်မကျမီ ပေါ်ပေါက်မည်၊ ယခင်က ကြိုတင်ပေါ်ပေါက်သူများကဲ့သို့ မဟုတ်ဘဲ သူ၏ ကိုယ်ပိုင် တကယ့်ပုဂ္ဂိုလ်အဖြစ် ပေါ်ပေါက်မည်။</w:t>
      </w:r>
    </w:p>
    <w:p w:rsidRPr="00E541CA" w:rsidR="00E541CA" w:rsidP="00E541CA" w:rsidRDefault="00E541CA" w14:paraId="70E8E03D" w14:textId="43A71E77">
      <w:pPr>
        <w:ind w:firstLine="720"/>
      </w:pPr>
      <w:r w:rsidRPr="00E541CA">
        <w:t xml:space="preserve">သန့်ရှင်းသော ကျမ်းစာတော်တွင် ရှင်းလင်းစွာ ဖော်ပြထားသကဲ့သို့၊ ပုံဆောင်အဓိပ္ပါယ်နှင့် တကယ့်အဓိပ္ပါယ် နှစ်မျိုးစလုံးဖြင့် ဘာဘယ်လုံမြို့ကိုလည်း ထိုနည်းတူ သတ်မှတ်နိုင်သည်။ သင်္ကေတအနေနှင့် မည်သည့်ဥပဒေမဲ့သောမြို့ကိုမဆို ဘာဘလိုန်ဟု ခေါ်နိုင်သော်လည်း၊ တကယ့်အနေနှင့်တော့ စာတော်တွင် ဖော်ပြထားသည့် ဘာဘလိုန်မြို့တစ်မြို့တည်းသာ ရှိပြီး၊ ၎င်းမြို့သည် ခယ်လ်ဒီးယားတွင် တည်ရှိကာ ပားရှားအင်ပါယာ၏ ထီးခုံလည်း တည်ရှိခဲ့သည်။ ထိုကြောင့် ကေဆာရီးယားမြို့မှ သန့်ရှင်းသူ အန်ဒရူးသည် သူ၏ အပိုကလစ်စစ်ကျမ်း မှတ်ချက်တွင် ဤစကားများအကြောင်းကို ဤသို့ရေးသားခဲ့သည်။ 'ကြီးမားသော ဗာဗုလုံ၊ မေထုန်မိခင်' စသည်ဖြင့်၊ ထပ်မံ၍ 'ကျွန်ုပ်သည် မူးယစ်နေသော မိန်းမတစ်ဦးကို မြင်ခဲ့သည်' စသည်ဖြင့်၊ စာသားတွင် ဆိုသည်မှာ – 'ဤသို့ ရှေးဗာဗုလုံကို အမည်ပေးခဲ့ကြသည်၊ ပျော်ရွှင်မှု၏ မေထုန်၊ ဆိုလိုသည်မှာ မေထုန်များသည် မိမိတို့၏ မေထုန်မှု၌ ပျော်ရွှင်နေသော မြို့၊ မာယာဆရာများနှင့် မာယာပညာရှင်များ၏ မေထုန်မistress' ဟု ဆိုသည်။ နှင့် ရှေးဟောင်း ယေရုရှလင် (ယေရမိယ၏ ပရောဖက်ချက်တွင် သူမ၏ လိင်ဆက်ဆံမှုအတွက် ဘာဘလိုင်နှင့် နှိုင်းယှဉ်ထားသည်)၊ </w:t>
      </w:r>
      <w:r w:rsidRPr="00E541CA">
        <w:rPr>
          <w:i/>
        </w:rPr>
        <w:t xml:space="preserve">သင့်မျက်နှာသည် လိင်သမားတစ်ဦးကဲ့သို့ ဖြစ်ခဲ့သည်</w:t>
      </w:r>
      <w:r w:rsidRPr="00E541CA">
        <w:rPr>
          <w:rStyle w:val="FootnoteReference"/>
          <w:i/>
        </w:rPr>
        <w:footnoteReference w:id="99"/>
      </w:r>
      <w:r w:rsidRPr="00E541CA">
        <w:t xml:space="preserve"> ; နှင့် ရှေးဟောင်း ရိုမမြို့ကို ပေတရု၏ စာတမ်းတွင် ဘာဘလိုင်ဟု ခေါ်ဆိုထားသည်</w:t>
      </w:r>
      <w:r w:rsidRPr="00E541CA">
        <w:rPr>
          <w:rStyle w:val="FootnoteReference"/>
        </w:rPr>
        <w:footnoteReference w:id="100"/>
      </w:r>
      <w:r w:rsidRPr="00E541CA">
        <w:t xml:space="preserve"> ။ </w:t>
      </w:r>
      <w:r w:rsidRPr="00E541CA">
        <w:rPr>
          <w:i/>
        </w:rPr>
        <w:t xml:space="preserve">သို့သော် ထာဝရဘုရားသခင် </w:t>
      </w:r>
      <w:r w:rsidRPr="00E541CA">
        <w:t xml:space="preserve">(ဤသည်မှာ အဓိကအချက်ဖြစ်သည်) သည် ပာရှနိုင်ငံအုပ်ချုပ်သူ၊ ဗာဗုလုံမြို့၊ လိင်ကျင့်သူမနှင့် လူသတ်ခြင်းနှင့် သွေးထွက်ခြင်းတို့၌ ဝမ်းမြောက်သော အခြားမြို့တိုင်းကို</w:t>
      </w:r>
      <w:r w:rsidRPr="00E541CA">
        <w:rPr>
          <w:rStyle w:val="FootnoteReference"/>
        </w:rPr>
        <w:footnoteReference w:id="101"/>
      </w:r>
      <w:r w:rsidRPr="00E541CA">
        <w:t xml:space="preserve"> ဟု</w:t>
      </w:r>
      <w:r w:rsidRPr="00E541CA">
        <w:t xml:space="preserve"> ခေါ်ဆို</w:t>
      </w:r>
      <w:r w:rsidRPr="00E541CA">
        <w:t xml:space="preserve">သည်။ ယခုထိ ကေဆာရီယာမြို့မှ သန့်ရှင်အန်ဒရူး၏ စကားများ အဆုံးသတ်သည်။ သူ၏ စကားများအရ နှိုင်းယှဉ်၍ ကြည့်လျှင် ရှေးဟောင်း ယေရုရှလင်နှင့် ရှေးဟောင်း ရောမ၊ ဥပဒေမဲ့မှုဖြင့် ပြည့်နှက်နေသည့် မည်သည့်မြို့ကိုမဆို ဘာဘလိုန်ဟု ခေါ်ဆိုကြောင်း သိသာထင်ရှားပါသည်။ သို့သော် အုပ်ချုပ်ရေး သို့မဟုတ် အဓိက အဓိပ္ပာယ်အရ ဘဘလုံတစ်ခုတည်းသာ ရှိပြီး၊ ၎င်းမှာ ခယ်လ်ဒီးယားဘဘလုံဖြစ်ကာ ပားရှားဘဘလုံလည်း ဖြစ်သည်။ ထိုမြို့၌ ပားရှားမင်းကြီး ကုရုစ်သည် မေဒီယံမင်း ဒေရီးယပ်စ်ကို ဆက်ခံကာ ပားရှားမင်းဆက်ကို တည်ထောင်ခဲ့သည်။</w:t>
      </w:r>
    </w:p>
    <w:p w:rsidRPr="00E541CA" w:rsidR="00E541CA" w:rsidP="00E541CA" w:rsidRDefault="00E541CA" w14:paraId="716A1EF8" w14:textId="728FAE39">
      <w:pPr>
        <w:ind w:firstLine="720"/>
      </w:pPr>
      <w:r w:rsidRPr="00E541CA">
        <w:lastRenderedPageBreak/>
      </w:r>
      <w:r w:rsidRPr="00E541CA">
        <w:t xml:space="preserve">မသိသူများအတွက် 'အန္တီခရစ်' နှင့် 'ဘေဘလုံ' ဟူသော အမည်များကို ဤကဲ့သို့ ရှင်းပြပြီးနောက်၊ အန္တီခရစ်၊ ဘေဘလုံနှင့် တရားစီရင်နေ့အပေါ် မှားယွင်းခွဲထွက် သင်ကြားချက်များကို ထင်ရှားစွာ ဖော်ထုတ်ပေးမည့် အထက်ဖော်ပြပါ အခြေအနေများကို ဆက်လက်စူးစမ်းကြည့်ကြပါစို့။</w:t>
      </w:r>
    </w:p>
    <w:p w:rsidRPr="00E541CA" w:rsidR="00E541CA" w:rsidP="00E541CA" w:rsidRDefault="00E541CA" w14:paraId="7D2ED787" w14:textId="090F56C6">
      <w:pPr>
        <w:ind w:firstLine="720"/>
        <w:rPr>
          <w:i/>
        </w:rPr>
      </w:pPr>
      <w:r w:rsidRPr="00E541CA">
        <w:rPr>
          <w:i/>
        </w:rPr>
        <w:t xml:space="preserve">ပထမဦးစွာ</w:t>
      </w:r>
    </w:p>
    <w:p w:rsidRPr="00E541CA" w:rsidR="00E541CA" w:rsidP="00E541CA" w:rsidRDefault="00E541CA" w14:paraId="5D7F6C50" w14:textId="7C6B2807">
      <w:pPr>
        <w:ind w:firstLine="720"/>
      </w:pPr>
      <w:r w:rsidRPr="00E541CA">
        <w:rPr>
          <w:i/>
        </w:rPr>
        <w:t xml:space="preserve">ပထမ</w:t>
      </w:r>
      <w:r w:rsidRPr="00E541CA">
        <w:t xml:space="preserve">အချက်မှာ </w:t>
      </w:r>
      <w:r w:rsidRPr="00E541CA">
        <w:t xml:space="preserve">အန္တိခရစ်၏ ကိုယ်ပိုင်ပုဂ္ဂိုလ်ရေးနှင့် သက်ဆိုင်သည်။</w:t>
      </w:r>
    </w:p>
    <w:p w:rsidRPr="00E541CA" w:rsidR="00E541CA" w:rsidP="00E541CA" w:rsidRDefault="00E541CA" w14:paraId="29C4946A" w14:textId="757E6B4A">
      <w:pPr>
        <w:ind w:firstLine="720"/>
      </w:pPr>
      <w:r w:rsidRPr="00E541CA">
        <w:t xml:space="preserve">ခွဲထွက်သူများက (ယခင်ကပြောခဲ့သလို) အန္တီခရစ်၏ ရောက်ရှိခြင်းသည် အမှန်တကယ် မဖြစ်ဘဲ စိတ်ကူးထဲတွင်သာ ဖြစ်မည်ဟု သင်ကြားကြသည်။ (သူတို့၏ အယူအဆအရ) ထိုကမ္ဘာ၌ အုပ်ချုပ်မည်ဟု ယူဆသော်လည်း အန္တီခရစ်ကိုယ်တိုင် မရှိဘူးဟု ဆိုကြသည်။</w:t>
      </w:r>
    </w:p>
    <w:p w:rsidRPr="00E541CA" w:rsidR="00E541CA" w:rsidP="00E541CA" w:rsidRDefault="00E541CA" w14:paraId="6F05CC8C" w14:textId="4C851C3B">
      <w:pPr>
        <w:ind w:firstLine="720"/>
      </w:pPr>
      <w:r w:rsidRPr="00E541CA">
        <w:t xml:space="preserve">ကျွန်ုပ်တို့သည် ၎င်းတို့၏ မမှန်ကန်သော အယူအဆကို ဆန့်ကျင်၍ မလွဲမသွေ သင်ကြားသူ၊ သန့်ရှင်းသော သံတမန်ပေါလ်နှင့် သူနှင့်အတူ ရှိသော ဘုရားကျောင်း၏ အခြားသန့်ရှင်းသော ဆရာများအား ထောက်ခံပါသည်။</w:t>
      </w:r>
    </w:p>
    <w:p w:rsidRPr="00E541CA" w:rsidR="00E541CA" w:rsidP="00E541CA" w:rsidRDefault="00E541CA" w14:paraId="6A4502E4" w14:textId="06329D6B">
      <w:pPr>
        <w:ind w:firstLine="720"/>
      </w:pPr>
      <w:r w:rsidRPr="00E541CA">
        <w:t xml:space="preserve">သန့်ရှင်းသော သံတမန်ပေါလ်က သက်ဆလိုနိတ်စ်မြို့သားများထံ စာရေးသား၍ "</w:t>
      </w:r>
      <w:r w:rsidRPr="00E541CA">
        <w:rPr>
          <w:i/>
        </w:rPr>
        <w:t xml:space="preserve">မည်သူမျှ မည်သည့်နည်းဖြင့်မျှ သင်တို့အား လိမ်လည်စေခြင်း မရှိစေကြနှင့်</w:t>
      </w:r>
      <w:r w:rsidRPr="00E541CA">
        <w:t xml:space="preserve">" ဟု ဆို</w:t>
      </w:r>
      <w:r w:rsidRPr="00E541CA">
        <w:rPr>
          <w:i/>
        </w:rPr>
        <w:t xml:space="preserve">သည်။ အကယ်၍ ပထမဦးစွာ ဘာသာပျက်ပြားခြင်း မဖြစ်ပေါ်၊ မတရားသူသား မထွက်ပေါ်သေးလျှင်—ဆုံးရှုံးခြင်း၏ သား၊ ဆန့်ကျင်သူ၊ ကိုယ်ကို ဘုရားတိုင်းနှင့် ပူဇော်ရာပစ္စည်းတိုင်းထက် မြှင့်တင်သူ—ဤသူသည် ဘုရားကျောင်း၌ ထိုင်ကာ ကိုယ်ကို </w:t>
      </w:r>
      <w:r w:rsidRPr="00E541CA">
        <w:t xml:space="preserve">God</w:t>
      </w:r>
      <w:r w:rsidRPr="00E541CA">
        <w:rPr>
          <w:rStyle w:val="FootnoteReference"/>
          <w:i/>
        </w:rPr>
        <w:footnoteReference w:id="102"/>
      </w:r>
      <w:r w:rsidRPr="00E541CA">
        <w:t xml:space="preserve"> </w:t>
      </w:r>
      <w:r w:rsidRPr="00E541CA">
        <w:rPr>
          <w:i/>
        </w:rPr>
        <w:t xml:space="preserve">အဖြစ် တင်ပြမည်</w:t>
      </w:r>
      <w:r w:rsidRPr="00E541CA">
        <w:t xml:space="preserve">။</w:t>
      </w:r>
    </w:p>
    <w:p w:rsidRPr="00E541CA" w:rsidR="00E541CA" w:rsidP="00E541CA" w:rsidRDefault="00E541CA" w14:paraId="2F771378" w14:textId="0D2996EC">
      <w:pPr>
        <w:ind w:firstLine="720"/>
      </w:pPr>
      <w:r w:rsidRPr="00E541CA">
        <w:t xml:space="preserve">ဤလူအကြောင်းကို သန့်ရှင်းသော သံတမန်တော်တစ်ဦးက၊ ပေါလော၏ စာတမ်းများ၏ တကယ့်သက်သေခံနှင့် အဓိပ္ပာယ်ဖော်သူအဖြစ် သခင်ဂျွန် ခရိုက်ဆိုစတမ်က "ဤနေရာ၌ သူက အန်တိခရစ်အကြောင်းကို ပြောဆိုနေပြီး သင်တို့က ကြီးမားသော လျှို့ဝှက်ချက်များကို ဖော်ထုတ်နေကြသည်" ဟု ကြေညာခဲ့သည်။ apostasy ဆိုသည်မှာ ဘာလဲ။ သူသည် အန္တိခရစ်ကို ကိုယ်တိုင် 'အပိုစတစီ' ဟု ခေါ်သည်၊ အကြောင်းမှာ သူသည် လူအများအား ဖျက်ဆီး၍ လမ်းမှားစေကာ၊ </w:t>
      </w:r>
      <w:r w:rsidRPr="00E541CA">
        <w:rPr>
          <w:i/>
        </w:rPr>
        <w:t xml:space="preserve">ဖြစ်နိုင်ပါက ရွေးချယ်ခံထားသူများကိုပါ လိမ်လည်စေမည်ဖြစ်သည်</w:t>
      </w:r>
      <w:r w:rsidRPr="00E541CA">
        <w:rPr>
          <w:rStyle w:val="FootnoteReference"/>
          <w:i/>
        </w:rPr>
        <w:footnoteReference w:id="103"/>
      </w:r>
      <w:r w:rsidRPr="00E541CA">
        <w:t xml:space="preserve"> ။ ထို့အပြင် သူသည် 'အပြစ်သားလူ' ဟုလည်း ခေါ်သည်၊ အကြောင်းမှာ မရေတွက်နိုင်သော မကောင်းမှုများကို ကျူးလွန်ကာ အခြားသူများကိုလည်း မကောင်းမှုများ ကျူးလွန်စေမည်ဖြစ်သည်; ထို့နောက် 'ပျက်စီးခြင်း၏ သား' ဟုလည်း ခေါ်သည်၊ အကြောင်းမှာ သူလည်း ပျက်စီးသွားမည်ဖြစ်သည် ။ ဒါဆိုရင် ဒီလူက ဘယ်သူလဲ။ စာတန်လား။ မဟုတ်ပါဘူး။ စာတန်ရဲ့ လုပ်ရပ်အားလုံးကို ကိုယ်စားထိုးဆောင်ရွက်မယ့် လူတစ်ယောက်ပါ။ အခုထိကတော့ ပေါ့လ်ရဲ့ အဓိပ္ပာယ်ဖွင့်သူ ခရိုက်ဆိုစတမ်ပါ။ ထိုနည်းတူ၊ သန့်ရှင်းသူ အဲဖရမ်ကလည်း Antichrist အကြောင်း ပြောကြားရာတွင် "စာတန်ကိုယ်တိုင် မွေးဖွားမလာပေမယ့်၊ အလွန်ညစ်ပတ်သူတစ်ယောက်က သူ့ပုံစံနဲ့ ခိုးသမားကဲ့သို့ လာမည်</w:t>
      </w:r>
      <w:r w:rsidRPr="00E541CA">
        <w:t xml:space="preserve">"</w:t>
      </w:r>
      <w:r w:rsidRPr="00E541CA">
        <w:rPr>
          <w:rStyle w:val="FootnoteReference"/>
        </w:rPr>
        <w:footnoteReference w:id="104"/>
      </w:r>
      <w:r w:rsidRPr="00E541CA">
        <w:t xml:space="preserve"> ဟု ဆိုသည်။</w:t>
      </w:r>
    </w:p>
    <w:p w:rsidRPr="00E541CA" w:rsidR="00E541CA" w:rsidP="00E541CA" w:rsidRDefault="00E541CA" w14:paraId="7A56920D" w14:textId="1D16061C">
      <w:pPr>
        <w:ind w:firstLine="720"/>
      </w:pPr>
      <w:r w:rsidRPr="00E541CA">
        <w:t xml:space="preserve">ဘရင်ညာမြို့သားများသည် ဤနေရာ၌ သတိပြုကြပါစေ၊ သံတမန်ပေါလော၊ ဂျွန် ခရိုက်ဆိုစတမ်နှင့် သန့်ရှင်းသူအဲဖရေးမ်တို့က Antichrist အကြောင်း ပြောကြသောအခါ ဘယ်သူကို ရည်ညွှန်းနေကြသည်ကို မြင်ကြပါစေ။ ၎င်းသည် စိတ်ဝိညာဉ်တစ်ခုလား? ဒါမှမဟုတ် သူတို့က မမြင်နိုင်သော၊ သဘောတရားဆိုင်ရာ Antichrist ဟု မခေါ်ဘဲ၊ တကယ့်တည်ရှိပြီး မျက်စိဖြင့်မြင်နိုင်သော အသားခန္ဓာရှိ လူသားတစ်ဦးကို ဆိုလိုတာလား?</w:t>
      </w:r>
    </w:p>
    <w:p w:rsidRPr="00E541CA" w:rsidR="00E541CA" w:rsidP="00E541CA" w:rsidRDefault="00E541CA" w14:paraId="09B9C289" w14:textId="0FEB6560">
      <w:pPr>
        <w:ind w:firstLine="720"/>
      </w:pPr>
      <w:r w:rsidRPr="00E541CA">
        <w:t xml:space="preserve">သန့်ရှင်းသော သေဒဏ်ခံသူ ဟစ်ပိုလစ်တပ်စ်သည် Meatfare Sunday အတွက် မိန့်ခွန်းတွင်</w:t>
      </w:r>
      <w:r w:rsidRPr="00E541CA">
        <w:rPr>
          <w:rStyle w:val="FootnoteReference"/>
        </w:rPr>
        <w:footnoteReference w:id="105"/>
      </w:r>
      <w:r w:rsidRPr="00E541CA">
        <w:t xml:space="preserve"> ၊ ကပ်ပဒိုးရှားရှိ ကေဆာရီယာမြို့၏ ဘုန်းကြီးအုပ်ချုပ်သူ စိန့်အန်ဒရူးကလည်း Apocalypse အခန်း ၇ အပေါ် မှတ်ချက်တွင် Antichrist သည် ယူဒေးနွယ် Dan မျိုးနွယ်မှ ထွက်ပေါ်မည်ဟု ဆိုကြသည်</w:t>
      </w:r>
      <w:r w:rsidRPr="00E541CA">
        <w:rPr>
          <w:rStyle w:val="FootnoteReference"/>
        </w:rPr>
        <w:footnoteReference w:id="106"/>
      </w:r>
      <w:r w:rsidRPr="00E541CA">
        <w:t xml:space="preserve"> ။ အထက်ပါ မိန့်ခွန်း၌ သန့်ရှင်းသော အဲဖရေးမ်နှင့် ဒမက်စကတ်မြို့မှ သန့်ရှင်းသော ဂျွန်တို့ကလည်း ဆိုကြသည်မှာ၊ သူသည် တရားဝင်လက်ထပ်ခြင်းမှ မဟုတ်ဘဲ လိင်ဆက်ဆံမှုမှ မွေးဖွားမည်ဖြစ်ပြီး၊ လိင်ဆက်ဆံမှုကြောင့် ပျက်စီးသွားသော မိန်းမတစ်ဦးထံမှ ဖြစ်မည်ဟု ဆိုကြသည်</w:t>
      </w:r>
      <w:r w:rsidRPr="00E541CA">
        <w:rPr>
          <w:rStyle w:val="FootnoteReference"/>
        </w:rPr>
        <w:footnoteReference w:id="107"/>
      </w:r>
      <w:r w:rsidRPr="00E541CA">
        <w:t xml:space="preserve"> ။ ထိုနည်းတူ သန့်ရှင်းသော သေဒဏ်ခံသူ ဟစ်ပိုလစ်တပ်စ်ကလည်း "ဆန့်ကျင်သူသည် မသန့်ရှင်းသော ဇနီးတစ်ဦးမှ မြေပြင်ပေါ်သို့ ထွက်လာမည်" ဟု သက်သေပြခဲ့သည်</w:t>
      </w:r>
      <w:r w:rsidRPr="00E541CA">
        <w:rPr>
          <w:rStyle w:val="FootnoteReference"/>
        </w:rPr>
        <w:footnoteReference w:id="108"/>
      </w:r>
      <w:r w:rsidRPr="00E541CA">
        <w:t xml:space="preserve"> ။ ဤသက်သေများမှ သက်သေပြသလို Antichrist သည် စိတ်ပိုင်းဆိုင်ရာ တစ်ခုမဟုတ်ဘဲ ကမ္ဘာအဆုံးတွင် ပေါ်ပေါက်လာမည့် ကိုယ်ထည်ရှိ၊ ရုပ်ပိုင်းဆိုင်ရာ တစ်ဦးဖြစ်မည်ဟု ထင်ရှားပါသည်။</w:t>
      </w:r>
    </w:p>
    <w:p w:rsidRPr="00E541CA" w:rsidR="00E541CA" w:rsidP="00E541CA" w:rsidRDefault="00E541CA" w14:paraId="40B7ABDA" w14:textId="56CBB80A">
      <w:pPr>
        <w:ind w:firstLine="720"/>
      </w:pPr>
      <w:r w:rsidRPr="00E541CA">
        <w:t xml:space="preserve">ဤနေရာ၌ သမာဓိစိတ်ရှိသော အော်သော်ဒေါက်စ် ယုံကြည်သူတိုင်းသည် မည်သူကို ယုံကြည်သင့်သည်ကို ကိုယ်တိုင်ဆုံးဖြတ်ရမည်။ ဘရင်မှားယွင်းဆရာကတော့ Antichrist ၏ လာမည့်အဖြစ်ကို အမှန်တကယ် မဖြစ်ဘဲ စိတ်ကူးထဲ၌သာ အုပ်ချုပ်မည်ဟု ဆိုပါသလား? သို့မဟုတ် သန့်ရှင်းသော သံတမန်ပေါလော၊ သူ၏ ဘာသာပြန် စိန့်ခရိုက်ဆိုစတုံ၊ သန့်ရှင်းသော သေဒဏ်ခံသူ ဟစ်ပိုလစ်တပ်၊ သံဃာချုပ် အန်ဒရူး၊ ဂုဏ်ထူးရှင် အဲဖရမ်နှင့် ဒမက်စကတ်မှ ဂျွန်တို့အား ယုံကြည်ခြင်းဖြင့်၊ သူတို့သည် အန္တိခရစ်၏ တည်ရှိမှုကို အမျိုးမျိုးနည်းလမ်းဖြင့် အတည်ပြုကာ၊ သူ၏ မျိုးဆက်ကို ဖော်ပြပြီး မွေးဖွားပုံကိုလည်း ရှင်းလင်းပြသကြသည်?</w:t>
      </w:r>
    </w:p>
    <w:p w:rsidRPr="00E541CA" w:rsidR="00E541CA" w:rsidP="00E541CA" w:rsidRDefault="00E541CA" w14:paraId="660338DE" w14:textId="24A98B52">
      <w:pPr>
        <w:ind w:firstLine="720"/>
      </w:pPr>
      <w:r w:rsidRPr="00E541CA">
        <w:t xml:space="preserve">ခရစ်တော်၏ နှုတ်ခမ်းသည် ပေါလော၏ နှုတ်ခမ်းဖြစ်ပြီး၊ ပေါလော၏ နှုတ်ခမ်းသည် ခရိုက်ဆိုစတိုမ်၏ နှုတ်ခမ်းဖြစ်သည်။ ထို့အပြင် ခရိုက်ဆိုစတိုမ်နှင့် အတူ ဖော်ပြထားသော အခြားဖခင်ကြီးများ၏ နှုတ်ခမ်းများသည်လည်း တကယ့်ခရစ်တော်၏ နှုတ်ခမ်းပင်ဖြစ်သည်။ ထိုဂုဏ်ယူစရာနှင့် သန့်ရှင်းသော နှုတ်ခမ်းများထဲတွင် မည်သည့် မှားယွင်းချက်မျှ ရှာတွေ့နိုင်ပါသနည်း။</w:t>
      </w:r>
    </w:p>
    <w:p w:rsidRPr="00E541CA" w:rsidR="00E541CA" w:rsidP="00E541CA" w:rsidRDefault="00E541CA" w14:paraId="5416DB9F" w14:textId="6DED4148">
      <w:pPr>
        <w:ind w:firstLine="720"/>
      </w:pPr>
      <w:r w:rsidRPr="00E541CA">
        <w:lastRenderedPageBreak/>
      </w:r>
      <w:r w:rsidRPr="00E541CA">
        <w:t xml:space="preserve">ဒါပေမယ့် ဘရန်မြို့ရှိ မှားယွင်းသော ဆရာများ၏ နှုတ်ခမ်းများကတော့ ဘယ်သူ့နှုတ်ခမ်းတွေလဲ? အမှန်တကယ်၊ သူတို့၏နှုတ်ခမ်းများမှာ ကျွန်ုပ်တို့၏ဘုရားသခင်ခရစ်တော်က သန့်ရှင်းသောဧဝံဂေလိစာတမ်းတွင် ပြောခဲ့သည့် စာတန်၏နှုတ်ခမ်းများပင်ဖြစ်သည်။ </w:t>
      </w:r>
      <w:r w:rsidRPr="00E541CA">
        <w:rPr>
          <w:i/>
        </w:rPr>
        <w:t xml:space="preserve">'သူသည်အစအဆက်ကတည်းက လူသတ်သမားဖြစ်ခဲ့ပြီး၊ အမှန်တရားထဲ၌ မတည်နိုင်၊ အတွင်း၌ အမှန်တရားမရှိ။ မုသားပြောတိုင်းမှာ သူ့သဘာဝမှ ထွက်လာခြင်းဖြစ်သည်၊ သူသည် မုသားရှင်ဖြစ်ပြီး မုသားများ၏ဖခင်ဖြစ်သည်' </w:t>
      </w:r>
      <w:r w:rsidRPr="00E541CA">
        <w:t xml:space="preserve">(</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ဘရန်နီးယန်များက အန္တိခရစ်၏ ရောက်ရှိခြင်းသည် ကိုယ်ခန္ဓာပိုင်းဆိုင်ရာ မဟုတ်ဘဲ စိတ်ပိုင်းဆိုင်ရာသာ ဖြစ်မည်ဟု လိမ်လည်ကြသည်။</w:t>
      </w:r>
    </w:p>
    <w:p w:rsidRPr="00E541CA" w:rsidR="00E541CA" w:rsidP="00E541CA" w:rsidRDefault="00E541CA" w14:paraId="68966C88" w14:textId="6DCE8D33">
      <w:pPr>
        <w:ind w:firstLine="720"/>
      </w:pPr>
      <w:r w:rsidRPr="00E541CA">
        <w:rPr>
          <w:i/>
        </w:rPr>
        <w:t xml:space="preserve">ဒုတိယ</w:t>
      </w:r>
      <w:r w:rsidRPr="00E541CA">
        <w:t xml:space="preserve">စဉ်းစားစရာမှာ </w:t>
      </w:r>
      <w:r w:rsidRPr="00E541CA">
        <w:t xml:space="preserve">အန္တိခရစ်သည် ဘယ်ဒေသမှလာမည်နှင့် ဘယ်နေရာ၌ အုပ်ချုပ်မည်ဆိုသည့်</w:t>
      </w:r>
      <w:r w:rsidRPr="00E541CA">
        <w:rPr>
          <w:i/>
        </w:rPr>
        <w:t xml:space="preserve"> တည်နေရာဆိုင်</w:t>
      </w:r>
      <w:r w:rsidRPr="00E541CA">
        <w:t xml:space="preserve">ရာ</w:t>
      </w:r>
      <w:r w:rsidRPr="00E541CA">
        <w:t xml:space="preserve">ဖြစ်</w:t>
      </w:r>
      <w:r w:rsidRPr="00E541CA">
        <w:t xml:space="preserve">သည်။</w:t>
      </w:r>
    </w:p>
    <w:p w:rsidRPr="00E541CA" w:rsidR="00E541CA" w:rsidP="00E541CA" w:rsidRDefault="00E541CA" w14:paraId="6649AE84" w14:textId="33B8DC84">
      <w:pPr>
        <w:ind w:firstLine="720"/>
      </w:pPr>
      <w:r w:rsidRPr="00E541CA">
        <w:t xml:space="preserve">သူတို့ကဆိုသည်—သို့မဟုတ် ခွဲထွက်ဘရိနီယန်များက စွပ်စွဲကာ—အန္တိခရစ်သည် မော့စကိုတွင် အုပ်ချုပ်နေသည်ဟု ယူဆကာ၊ ထိုမြို့ကို ဘာဘယ်လုံဟု ခေါ်ဆိုပြီး ရိုင်းစိုင်းစွာ ညစ်ပတ်စွာ ဆဲဆိုကြသည်။</w:t>
      </w:r>
    </w:p>
    <w:p w:rsidRPr="00E541CA" w:rsidR="00E541CA" w:rsidP="00E541CA" w:rsidRDefault="00E541CA" w14:paraId="040FE960" w14:textId="06194733">
      <w:pPr>
        <w:ind w:firstLine="720"/>
      </w:pPr>
      <w:r w:rsidRPr="00E541CA">
        <w:t xml:space="preserve">ကျွန်ုပ်တို့ကတော့ ဤအချက်ကို စဉ်းစားမည်။ အန္တိခရစ်သည် တကယ့်ကိုယ်ထည်ရှိပြီး တကယ့်လူသားတစ်ဦးဖြစ်သည် (မမြင်နိုင်သော ဝိညာဉ်မဟုတ်)၊ ဘဘီလုံမြို့သည် ထိုသူထံမှ ပေါ်ပေါက်ရမည်ဟု ဆိုပါက ထိုသူသည် စိတ်ကူးယဉ်မှဖြစ်သလား၊ သို့မဟုတ် တကယ့်မှဖြစ်သလား ဆိုတာကို စဉ်းစားမည်။ စိတ်ကူးမှဖြစ်လာပါက မော်စကိုသာမက (ရှေ့ကပြောခဲ့သလို) ဥပဒေမဲ့မှုတိုင်းဖြစ်ပွားရာ မြို့တိုင်းနှင့် နေရာတိုင်းကို သင်္ကေတအဖြစ် 'ဘေဘီလုံ' ဟု ခေါ်ဆိုကြမည်။ ထို့အတူ ပြစ်မဲ့သော ဝိညာဉ်ကို 'ဘေဘီလုံ' ဟု ခေါ်သလို တရားမျှတသော ဝိညာဉ်ကို 'ဂျေရုဆလင်' ဟု ခေါ်ကြသည်။ သန့်ရှင်းကြောင်းဆိုသော ဘရင်းနားမြို့လည်း အပြစ်ကင်းမဟုတ်ပါ။ အဲဒီမြို့မှ ပြန်လာသော မိန်းကလေးငယ်များ၊ အမျိုးသမီးများနှင့် မကြီးရွယ်သေးသော မိန်းကလေးများ၏ ကိုယ်ဝန်များက ထိုနေရာကို တကယ့်ဘဘလုံဟု သက်သေပြနေသည်။ အန္တီခရစ်သည် ဘယ်ဘဘလုံမှ ထွက်ပေါ်မည်ဆိုတာ မသိရသေးပါ—မော့စကိုမှလား၊ ဒါမှမဟုတ် ဘရင်းနားမှလား။</w:t>
      </w:r>
    </w:p>
    <w:p w:rsidRPr="00E541CA" w:rsidR="00E541CA" w:rsidP="00E541CA" w:rsidRDefault="00E541CA" w14:paraId="6099E7FE" w14:textId="5F2C659B">
      <w:pPr>
        <w:ind w:firstLine="720"/>
      </w:pPr>
      <w:r w:rsidRPr="00E541CA">
        <w:t xml:space="preserve">သို့သော် အယူအဆမဟုတ်ဘဲ ကိုယ်ခန္ဓာရှိသော အန္တီခရစ်သည် ကိုယ်ခန္ဓာမှ၊ တကယ့်အမှန်ရှိသော ဘာဘယ်လုံမြို့မှ ပေါ်ထွန်းရမည်ဖြစ်ပြီး၊ ၎င်းမြို့သည် ခယ်လ်ဒီးယားပြည်တွင် တည်ရှိသည် (ရုရှားတွင် မဟုတ်)။ ဥဖရတ်မြစ်ကမ်းနား၌ (မော့စကိုမြစ်မဟုတ်) တည်ရှိသော ဘေဘလုံမှဖြစ်သည်။ အဲဒီနေရာမှပင် </w:t>
      </w:r>
      <w:r w:rsidRPr="00E541CA">
        <w:t xml:space="preserve">တံတိုက်ဆောက်သူနှင့် ကမ္ဘာမြေပေါ် ပထမဆုံး ဒဏ်ခတ်သူဖြစ်သော </w:t>
      </w:r>
      <w:r w:rsidRPr="00E541CA">
        <w:rPr>
          <w:i/>
        </w:rPr>
        <w:t xml:space="preserve">နင်မရောဒ်</w:t>
      </w:r>
      <w:r w:rsidRPr="00E541CA">
        <w:rPr>
          <w:rStyle w:val="FootnoteReference"/>
          <w:i/>
        </w:rPr>
        <w:footnoteReference w:id="110"/>
      </w:r>
      <w:r w:rsidRPr="00E541CA">
        <w:t xml:space="preserve"> သည် သူ၏ အာဏာကို ချဲ့ထွင်ခဲ့သည်။ နင်မရောဒ်သည် ပထမဆုံး ဒဏ်ခတ်သူဖြစ်သကဲ့သို့ နောက်ဆုံး ဒဏ်ခတ်သူဖြစ်မည့် အန္တိခရစ်လည်း ထိုနေရာမှပင် ထွက်ပေါ်ရမည်။</w:t>
      </w:r>
    </w:p>
    <w:p w:rsidRPr="00E541CA" w:rsidR="00E541CA" w:rsidP="00E541CA" w:rsidRDefault="00E541CA" w14:paraId="618FA7FC" w14:textId="5BD84B3B">
      <w:pPr>
        <w:ind w:firstLine="720"/>
      </w:pPr>
      <w:r w:rsidRPr="00E541CA">
        <w:t xml:space="preserve">ခရစ်တော်ဆန့်ကျင်သူသည် ခယ်လ်ဒီးယား ဗာဗုလုံမှ ထွက်ပေါ်မည်ဟု မလွဲမသွေ သက်သေပြထားသည့် သန့်ရှင်းသူ အန်ဒရူးကလည်း ထောက်ခံသည်။ ကေဆာရီယာမြို့၏ မဟာဘုန်းကြီးဆရာတော် (ဘရင်မှ မဟုတ်သူ) သည် သူ၏ 'အပိုကယ်လစ်စ်' မှတ်စုတွင် အတည်ပြုထားပြီး၊ အခန်း ၉ တွင် ဤသို့ဆိုသည်– ဤသည်မှာ ဖူဖရက်စ်မြစ်ကို ရည်ညွှန်းခြင်းဖြစ်ပြီး၊ အန္တီခရစ်သည် ထိုမြေများမှ ထွက်ပေါ်လာမည်ဖြစ်သည်</w:t>
      </w:r>
      <w:r w:rsidRPr="00E541CA">
        <w:rPr>
          <w:rStyle w:val="FootnoteReference"/>
        </w:rPr>
        <w:footnoteReference w:id="111"/>
      </w:r>
      <w:r w:rsidRPr="00E541CA">
        <w:t xml:space="preserve"> ။ ထပ်မံ၍ အခန်း ၁၇ တွင် သူက ဆိုသည်မှာ— အန္တိခရစ်သည် ပားရှားနိုင်ငံ၏ အရှေ့ပိုင်းဒေသများမှ ထွက်ပေါ်လာမည်ဖြစ်ပြီး၊ ယူဒေးလူမျိုးတို့၏ အမြစ်မှ ဆင်းသက်လာသော ဒန်မျိုးနွယ်နှင့် အခြားမင်းများအတူ ယူဖရေးစ်မြစ်ကို ဖြတ်ကျော်ကာ ဆက်လက်ဖြစ်ပွားမည်ဟု ဆိုသည်</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ကြည့်ပါ၊ ဘာဘယ်လုံအကြောင်း ဒီမှာ ပြောထားတာကို သတိထားပါ! ၎င်းသည် တီဂရစ်စ်မြစ်နှင့် ယူဖရေးတီးစ်မြစ်တို့ကြား ကယ်လ်ဒီးယားတွင် တည်ရှိသည်။ အဲဒီမှာ အာဆူရီယားမင်းဆက်ပြီးနောက် စီးရပ်စ်မင်းကြီးအောက်တွင် ပားရှားအင်ပါယာ စတင်တည်ထောင်ခဲ့သည်။</w:t>
      </w:r>
    </w:p>
    <w:p w:rsidRPr="00E541CA" w:rsidR="00E541CA" w:rsidP="00E541CA" w:rsidRDefault="00E541CA" w14:paraId="28E19AAE" w14:textId="497D5233">
      <w:pPr>
        <w:ind w:firstLine="720"/>
      </w:pPr>
      <w:r w:rsidRPr="00E541CA">
        <w:t xml:space="preserve">သို့သော် ဗဟိုဗျာဒင်အကြောင်းကို များစွာရေးသားထားသည့် ဗျာဒင်ကျမ်းစာကိုယ်တိုင်မှလည်း ထိုအချက်ကို သေချာမြင်နိုင်ပြီး၊ ဗျာဒင်ကျမ်းစာကို ရေးသားခဲ့သည့်အချိန်တွင် မော့စကိုမြို့တောင် ရှိခဲ့ပါသလား။ အဓိပ္ပာယ်ဖော်ထားသော မော်စကို မဟုတ်ဘဲ၊ အမှန်တကယ် ရှိခဲ့သော ခယ်လ်ဒီးယား ဘာဘယ်လုံနှင့် (ယခင်) ပားရှား ဘာဘယ်လုံကိုသာ ဗဟိုပြု၍ ဖော်ပြထားသည်။ အန္တိခရစ်သည် ထိုဘာဘယ်လုံမှ ထွက်ပေါ်လာမည်ဖြစ်ပြီး မော်စကိုမှ မဟုတ်ပါ။</w:t>
      </w:r>
    </w:p>
    <w:p w:rsidRPr="00E541CA" w:rsidR="00E541CA" w:rsidP="00E541CA" w:rsidRDefault="00E541CA" w14:paraId="6654EB9B" w14:textId="62DF9610">
      <w:pPr>
        <w:ind w:firstLine="720"/>
      </w:pPr>
      <w:r w:rsidRPr="00E541CA">
        <w:t xml:space="preserve">ထိုခလဒေးယား ဘာဘလိုန်မှ ထွက်ပေါ်လာသော အန္တိခရစ်သည် ဘယ်နေရာ၌ အုပ်ချုပ်မည်ကိုလည်း ကျွန်ုပ်တို့ သေချာသိရှိကြပါစို့။</w:t>
      </w:r>
    </w:p>
    <w:p w:rsidRPr="00E541CA" w:rsidR="00E541CA" w:rsidP="00E541CA" w:rsidRDefault="00E541CA" w14:paraId="52CFC4C2" w14:textId="36561FB1">
      <w:pPr>
        <w:ind w:firstLine="720"/>
      </w:pPr>
      <w:r w:rsidRPr="00E541CA">
        <w:t xml:space="preserve">စိန့်ဟစ်ပိုလစ်တပ်နှင့် စိန့်အန်ဒရူး (ကေဆာရီယာ) နှစ်ဦးစလုံးနှင့် အခြား သန့်ရှင်းသော ဖခင်ကြီးများက သူသည် ယေရုရှလင်မြို့၌ အုပ်ချုပ်မည်ဟု ကြေညာကြသည်။ အကြောင်းကတော့ ယခင်က ယုဒာတို့၏ နိုင်ငံတော် တည်ရှိခဲ့သောနေရာဖြစ်ပြီး၊ သူက ထိုနေရာကို ပြန်လည်ထူထောင်မည်ဖြစ်သည်။ ထို့အပြင် ဆောလမုန်ဘုရားကျောင်း တည်ရှိခဲ့သည့် တိတိကျကျ နေရာ၌ ဆောလမုန်ဘုရားကျောင်းပုံစံတူ ဘုရားကျောင်းတစ်ခုကို တည်ဆောက်ကာ၊ ထိုနေရာ၌ ဘုရားတစ်ပါးကဲ့သို့ ထိုင်မည်ဖြစ်သည်</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ဘရန်နီယန်များက အန္တိခရစ်၏ နိုင်ငံတော်သည် မော်စကိုတွင် တည်မည်ဟု ဆိုခြင်းမှာ မှားယွင်းနေသည်။</w:t>
      </w:r>
    </w:p>
    <w:p w:rsidRPr="00E541CA" w:rsidR="00E541CA" w:rsidP="00E541CA" w:rsidRDefault="00E541CA" w14:paraId="2249895A" w14:textId="7A2713F7">
      <w:pPr>
        <w:ind w:firstLine="720"/>
      </w:pPr>
      <w:r w:rsidRPr="00E541CA">
        <w:rPr>
          <w:i/>
        </w:rPr>
        <w:t xml:space="preserve">တတိယ</w:t>
      </w:r>
      <w:r w:rsidRPr="00E541CA">
        <w:t xml:space="preserve">စဉ်းစားစရာ</w:t>
      </w:r>
      <w:r w:rsidRPr="00E541CA">
        <w:t xml:space="preserve">မှာ </w:t>
      </w:r>
      <w:r w:rsidRPr="00E541CA">
        <w:t xml:space="preserve">အန္တိခရစ်၏ အုပ်ချုပ်မှုကာလ</w:t>
      </w:r>
      <w:r w:rsidRPr="00E541CA">
        <w:t xml:space="preserve">နှင့် </w:t>
      </w:r>
      <w:r w:rsidRPr="00E541CA">
        <w:t xml:space="preserve">ပတ်သက်သည်။</w:t>
      </w:r>
    </w:p>
    <w:p w:rsidRPr="00E541CA" w:rsidR="00E541CA" w:rsidP="00E541CA" w:rsidRDefault="00E541CA" w14:paraId="544C898F" w14:textId="174608AC">
      <w:pPr>
        <w:ind w:firstLine="720"/>
      </w:pPr>
      <w:r w:rsidRPr="00E541CA">
        <w:t xml:space="preserve">ဘရန်နျန်းများက ကျမ်းစာပြုပြင်ရေး စတင်ချိန်မှစ၍ အန္တိခရစ်သည် မော်စကိုတွင် အုပ်ချုပ်မည်ဟု ဆိုကြသည်။</w:t>
      </w:r>
    </w:p>
    <w:p w:rsidRPr="00E541CA" w:rsidR="00E541CA" w:rsidP="00E541CA" w:rsidRDefault="00E541CA" w14:paraId="1EDAF97E" w14:textId="51A2108B">
      <w:pPr>
        <w:ind w:firstLine="720"/>
      </w:pPr>
      <w:r w:rsidRPr="00E541CA">
        <w:t xml:space="preserve">မော့စကိုတွင် ဘုရားကျမ်းစာအုပ်များ ပြုပြင်ရေး ဘယ်အချိန်က စတင်ခဲ့သည်ကို ကြည့်ကြပါစို့။ ၎င်းသည် ကောင်းမြတ်စွာ သတိရခံရသော တရားရှင်နှင့် မဟာမင်းကြီး အလက်ဆီ မိုက်ခိုင်းလိုဗစ်၏ အုပ်ချုပ်မှုကာလနှင့် သန့်ရှင်တော် မဟာပရဟိတ နီကွန်၏ တာဝန်ထမ်းဆောင်မှုကာလအတွင်း စတင်ခဲ့သည်။</w:t>
      </w:r>
    </w:p>
    <w:p w:rsidRPr="00E541CA" w:rsidR="00E541CA" w:rsidP="00E541CA" w:rsidRDefault="00E541CA" w14:paraId="247A97F1" w14:textId="0E23BFE3">
      <w:pPr>
        <w:ind w:firstLine="720"/>
      </w:pPr>
      <w:r w:rsidRPr="00E541CA">
        <w:t xml:space="preserve">နီကွန်ကို ၇၁၇၅ ခုနှစ် နွေရာသီတွင် ပထမဘုရားကျောင်းချုပ်ရာထူးမှ ဖယ်ရှားခံခဲ့သည်။</w:t>
      </w:r>
    </w:p>
    <w:p w:rsidRPr="00E541CA" w:rsidR="00E541CA" w:rsidP="00E541CA" w:rsidRDefault="00E541CA" w14:paraId="68F46665" w14:textId="03091579">
      <w:pPr>
        <w:ind w:firstLine="720"/>
      </w:pPr>
      <w:r w:rsidRPr="00E541CA">
        <w:t xml:space="preserve">လက်ရှိနှစ်ကို ၇၂၁၇ ဟု အမှတ်ထားသည်။</w:t>
      </w:r>
    </w:p>
    <w:p w:rsidRPr="00E541CA" w:rsidR="00E541CA" w:rsidP="00E541CA" w:rsidRDefault="00E541CA" w14:paraId="4C549DB2" w14:textId="653284DC">
      <w:pPr>
        <w:ind w:firstLine="720"/>
      </w:pPr>
      <w:r w:rsidRPr="00E541CA">
        <w:t xml:space="preserve">နီကွန်အား ဖယ်ရှားခံခဲ့သည့်အချိန်မှ ယနေ့ထိ ၄၀ နှစ်ကျော်ပြီ။</w:t>
      </w:r>
    </w:p>
    <w:p w:rsidRPr="00E541CA" w:rsidR="00E541CA" w:rsidP="00E541CA" w:rsidRDefault="00E541CA" w14:paraId="09A9B9B0" w14:textId="36DE45E9">
      <w:pPr>
        <w:ind w:firstLine="720"/>
      </w:pPr>
      <w:r w:rsidRPr="00E541CA">
        <w:lastRenderedPageBreak/>
      </w:r>
      <w:r w:rsidRPr="00E541CA">
        <w:t xml:space="preserve">ခရစ်တော်ပြောကြားခဲ့သည့် </w:t>
      </w:r>
      <w:r w:rsidRPr="00E541CA">
        <w:t xml:space="preserve">'</w:t>
      </w:r>
      <w:r w:rsidRPr="00E541CA">
        <w:rPr>
          <w:rStyle w:val="FootnoteReference"/>
        </w:rPr>
        <w:footnoteReference w:id="114"/>
      </w:r>
      <w:r w:rsidRPr="00E541CA">
        <w:t xml:space="preserve"> '</w:t>
      </w:r>
      <w:r w:rsidRPr="00E541CA">
        <w:t xml:space="preserve"> ဆိုသည့် စကားအတိုင်း၊ ဆန့်ကျင်ခရစ်၏ အုပ်ချုပ်မှုသည် တစ်နှစ်ဝက်နှင့် တစ်ပိုင်းသာ ကြာမည်ဟု သန့်ရှင်းသူ ဟစ်ပိုလစ်တပ်နှင့် အခြားသန့်ရှင်းသူ ဖခင်ကြီးများက ဆိုကြ</w:t>
      </w:r>
      <w:r w:rsidRPr="00E541CA">
        <w:t xml:space="preserve">သည်။</w:t>
      </w:r>
    </w:p>
    <w:p w:rsidRPr="00E541CA" w:rsidR="00E541CA" w:rsidP="00E541CA" w:rsidRDefault="00E541CA" w14:paraId="50826EB7" w14:textId="624378F1">
      <w:pPr>
        <w:ind w:firstLine="720"/>
      </w:pPr>
      <w:r w:rsidRPr="00E541CA">
        <w:t xml:space="preserve">ထို့ကြောင့် ဘရန်ယန်များက အန္တီခရစ်သည် မော်စကိုတွင် ၄၀ နှစ်ကျော် အုပ်ချုပ်နေပြီဟု ဆိုခြင်းမှာ မှားယွင်းနေသည်။</w:t>
      </w:r>
    </w:p>
    <w:p w:rsidRPr="00E541CA" w:rsidR="00E541CA" w:rsidP="00E541CA" w:rsidRDefault="00E541CA" w14:paraId="419EE44A" w14:textId="07A8CA1F">
      <w:pPr>
        <w:ind w:firstLine="720"/>
      </w:pPr>
      <w:r w:rsidRPr="00E541CA">
        <w:rPr>
          <w:i/>
        </w:rPr>
        <w:t xml:space="preserve">စတုတ္ထပိုင်း</w:t>
      </w:r>
      <w:r w:rsidRPr="00E541CA">
        <w:t xml:space="preserve">မှစ၍ </w:t>
      </w:r>
      <w:r w:rsidRPr="00E541CA">
        <w:t xml:space="preserve">Antichrist သည် ဆောင်ရွက်မည့် လုပ်ရပ်များကို</w:t>
      </w:r>
      <w:r w:rsidRPr="00E541CA">
        <w:t xml:space="preserve"> ကျွန်ုပ်တို့ စူးစမ်း</w:t>
      </w:r>
      <w:r w:rsidRPr="00E541CA">
        <w:t xml:space="preserve">လေ့လာမည်။</w:t>
      </w:r>
    </w:p>
    <w:p w:rsidRPr="00E541CA" w:rsidR="00E541CA" w:rsidP="00E541CA" w:rsidRDefault="00E541CA" w14:paraId="59685F41" w14:textId="20A0C64C">
      <w:pPr>
        <w:ind w:firstLine="720"/>
      </w:pPr>
      <w:r w:rsidRPr="00E541CA">
        <w:t xml:space="preserve">သန့်ဟစ်ပိုလစ်တပ်စ်က အန္တိခရစ်၏ လုပ်ဆောင်မည့် အံ့ဩဖွယ် အမှုများကို ပြောကြားသည်– ဘုရားသခင်၏ ခွင့်ပြုချက်နှင့် မကောင်းဆိုးဝါးဝိညာဉ်များ၏ အကူအညီဖြင့် လူသားတို့အား လိမ်လည်ရန် ကြီးမားသော အံ့ဩဖွယ် အံ့ဩတရားများကို ပြုလုပ်မည်။ သို့သော် ၎င်းအံ့ဩတရားများမှာ အမှန်မဟုတ်ဘဲ မှားယွင်းလိမ်လည်မှုသာ ဖြစ်မည်။ ဟစ်ပိုလစ်တပ် သခင်က ဤအကြောင်းကို အောက်ပါအတိုင်း ပြောကြားခဲ့သည်။ 'သူသည် သူ့ကိုမြင်သူများ၏ မျက်စိရှေ့၌ တောင်များကို တင်ပြမည်; ခြေခြောက်ခြောက်ဖြင့် ပင်လယ်ပေါ်တွင် လမ်းလျှောက်မည်; ကောင်းကင်မှ မီးကို ဆင်းခေါ်မည်; နေ့ကို မှောင်မိုက်အဖြစ် ပြောင်းလဲမည်၊ ညကို နေ့အဖြစ် ပြောင်းလဲမည်; သူသည် မိမိလိုအပ်သလို နေကို ပြောင်းလဲနိုင်ပြီး လကိုလည်း ထိုနည်းတူ ပြောင်းလဲနိုင်မည်။ မြေ၊ ရေ၊ လေ၊ မီး အစရှိသည့် သဘာဝဓာတ်အားလုံးကို မိမိ၏ မျက်လှည့်အင်အားဖြင့် ကြည့်ရှုသူများရှေ့၌ လိုက်နာနေကြောင်း ပြသမည်</w:t>
      </w:r>
      <w:r w:rsidRPr="00E541CA">
        <w:t xml:space="preserve">။</w:t>
      </w:r>
      <w:r w:rsidRPr="00E541CA">
        <w:rPr>
          <w:rStyle w:val="FootnoteReference"/>
        </w:rPr>
        <w:footnoteReference w:id="115"/>
      </w:r>
      <w:r w:rsidRPr="00E541CA">
        <w:t xml:space="preserve"> ။ ထပ်မံ၍ – 'သူသည် မကောင်းဆိုးဝါးသော ဝိညာဉ်များကို အလင်းရောင်ကောင်းကင်သံတော်များကဲ့သို့ ဖော်ပြကာ၊ ကိုယ်ခန္ဓာမဲ့သော တပ်ဖွဲ့များကိုလည်း ထုတ်ဖော်ပြသမည်၊ သူတို့သည် မရေတွက်နိုင်အောင် များပြားကြပြီး၊ အကုန်မတိုင်ခင်မှာတော့ တီးဝိုင်းသံများ၊ အသံများနှင့် မရေတွက်နိုင်သော ဆူညံသံများဖြင့် ကောင်းကင်သို့ တင်မြှောက်ခံရသည်ကို ပြသမည်၊ ထိုအခါ ကြီးမားသော ဆူညံသံဖြင့် မဖော်ပြနိုင်သော သီချင်းများဖြင့် သူ့ကို ဂုဏ်ပြုကာ၊ အလင်းကဲ့သို့ တောက်ပပြီး မှောင်မိုက်၏ မင်းသားအဖြစ် ထင်ရှားမည်၊ စသည်ဖြင့်</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ဤအရာများသည် အန္တိခရစ်၏ လုပ်ရပ်များဖြစ်သည်။ ထို့ကြောင့် ကျွန်ုပ်တို့ စဉ်းစားကြပါစို့။ ယခု မော့စကိုတွင် သို့မဟုတ် အခြားမည်သည့်နေရာတွင်မဆို ဤကဲ့သို့ လုပ်ရပ်များကို ဘယ်သူ ဆောင်ရွက်နေသနည်း။ တောင်များကို ရွှေ့ပြောင်းနိုင်သူ ဘယ်သူနည်း။ ကောင်းကင်မှ မီးကျစေနိုင်သူ ဘယ်သူနည်း။ နေ့ကို ညအဖြစ်၊ ညကို နေ့အဖြစ် ပြောင်းလဲနိုင်သူ ဘယ်သူနည်း။ လူတိုင်းရှေ့၌ ဂုဏ်ယူစွာ ကောင်းကင်သို့ တက်နိုင်သူ ဘယ်သူနည်း။ မည်သူမျှ မရှိပါ။</w:t>
      </w:r>
    </w:p>
    <w:p w:rsidRPr="00E541CA" w:rsidR="00E541CA" w:rsidP="00E541CA" w:rsidRDefault="00E541CA" w14:paraId="66CF89FE" w14:textId="42EDB110">
      <w:pPr>
        <w:ind w:firstLine="720"/>
      </w:pPr>
      <w:r w:rsidRPr="00E541CA">
        <w:t xml:space="preserve">ဘရင်းနားရှိ ခွဲထွက်သူများကလည်း မုသားပြောနေကြသည်၊ သူတို့က မော့စကိုတွင် မုရှင်သည် ယခုအခါ အုပ်ချုပ်နေပြီဟု ဆိုကြသည်။</w:t>
      </w:r>
    </w:p>
    <w:p w:rsidRPr="00E541CA" w:rsidR="00E541CA" w:rsidP="00E541CA" w:rsidRDefault="00E541CA" w14:paraId="478534CD" w14:textId="1CC7AEE5">
      <w:pPr>
        <w:ind w:firstLine="720"/>
      </w:pPr>
      <w:r w:rsidRPr="00E541CA">
        <w:t xml:space="preserve">ထို့ကြောင့် သူတို့၏ လိမ်လည်ချက်မှာ ဖော်ထုတ်ခံရပြီး၊ ခရစ်တော်၏ ဒုတိယ ကြောက်မက်ဖွယ် ရောက်ရှိချိန်နှင့် တရားစီရင်နေ့သည် ယခုတိုင် ရောက်ရှိပြီးသားဟု ဆိုနေကြသည်။ အဟောင်းနှင့် အသစ် စာတော်များအားလုံးနှင့် အဓိပ္ပာယ်ဖွင့်ရှင်များ၊ ဆရာများအားလုံးကလည်း သက်သေပြကြသည်မှာ တရားစီရင်နေ့သည် အန္တိခရစ်၏ ရောက်ရှိခြင်းနှင့် အုပ်ချုပ်ခြင်းမတိုင်ခင် မဖြစ်ဘဲ၊ သူ၏ အုပ်ချုပ်ပြီးနောက်နှင့် သူ၏ ဖျက်ဆီးဆုံးသော အဆုံးသတ်ပြီးနောက်မှသာ ဖြစ်မည်ဖြစ်ကြောင်း ဖြစ်သည်။ ထိုအခါတွင် Antichrist မရောက်ရှိသေးခြင်းနှင့် သူ၏ သုံးနှစ်ဝက်အုပ်ချုပ်ခွင့် မပြည့်စုံသေးခြင်းတို့ ရှိနေသေးသော်လည်း၊ သူတို့က ယေရှုခရစ်၏ ရောက်ရှိမည့်အချိန်နှင့်နေ့သည် လက်ရှိတွင် ရောက်ရှိနေပြီဟု မရှက်မခံဘဲ လိမ်လည်နေကြသည်ဆိုတာ ဘယ်လိုဖြစ်နိုင်ပါသလဲ။ ထို့အပြင်၊ အန္တိခရစ်၏ ဖျက်စီးဆုံးရှုံးမှုပြီးနောက် ကျန်ရှိသူများအား ဘုရားသခင်က ပြန်လည်တောင်းပန်ရန် အချိန်တစ်ခု သတ်မှတ်ပေးမည်ဖြစ်ပြီး၊ ဒါနီယယ်၏ ပရောဖက်ချက်တွင် သက်သေပြထားသည်။ ကောင်းကင်သံတော်ရှင်က အန္တိခရစ်၏ အုပ်ချုပ်ကာလကို ပြောကြားရာ၌ အဆိုပါ ရက်အရေအတွက်ကို ဖော်ပြထားသည်— ၁,၂၉၀ (၎င်းတွင် တစ်နှစ်ဝက်ပါဝင်သည်) ဟု ဖော်ပြကာ "</w:t>
      </w:r>
      <w:r w:rsidRPr="00E541CA">
        <w:rPr>
          <w:i/>
        </w:rPr>
        <w:t xml:space="preserve">ခံနိုင်၍ </w:t>
      </w:r>
      <w:r w:rsidRPr="00E541CA">
        <w:t xml:space="preserve">၁,၃၅၅</w:t>
      </w:r>
      <w:r w:rsidRPr="00E541CA">
        <w:rPr>
          <w:i/>
        </w:rPr>
        <w:t xml:space="preserve"> ရက်ထိ ရောက်ရှိသူသည် ကောင်းကျိုးရှိပါစေ"</w:t>
      </w:r>
      <w:r w:rsidRPr="00E541CA">
        <w:rPr>
          <w:rStyle w:val="FootnoteReference"/>
        </w:rPr>
        <w:footnoteReference w:id="117"/>
      </w:r>
      <w:r w:rsidRPr="00E541CA">
        <w:t xml:space="preserve"> ဟု</w:t>
      </w:r>
      <w:r w:rsidRPr="00E541CA">
        <w:t xml:space="preserve"> ထပ်မံရေးသားထား</w:t>
      </w:r>
      <w:r w:rsidRPr="00E541CA">
        <w:t xml:space="preserve">သည်။ ပထမဂဏန်း၏ အဆုံးမှ ဒုတိယဂဏန်းထိ ရေတွက်လျှင် ပထမဂဏန်းထက် ၄၅ ရက်ပိုရှိသည်။ ဘုရားကျမ်းစာ အဓိပ္ပာယ်ဖော်သူများကဆိုသလို၊ အန္တိခရစ်၏ အုပ်ချုပ်မှုပြီးဆုံးပြီးနောက် ကြောက်မက်ဖွယ် တရားစီရင်နေ့အထိ ၄၅ ရက်ကာလတစ်ခု ရှိမည်ဟု ဆိုကြသည်။ မကျော်လွန်သေးသောကာလများနှင့် မရောက်ရှိသေးသောကာလများအတွက်၊ လက်ရှိ တရားစီရင်နေ့နှင့်ပတ်သက်၍ Bryn ၏ အမြင်နှင့် သင်ခန်းစာကို ကျွန်ုပ်တို့ မည်သို့ ယုံကြည်သင့်သနည်း။</w:t>
      </w:r>
    </w:p>
    <w:p w:rsidRPr="00E541CA" w:rsidR="00E541CA" w:rsidP="00E541CA" w:rsidRDefault="00E541CA" w14:paraId="7177D232" w14:textId="37385190">
      <w:pPr>
        <w:ind w:firstLine="720"/>
      </w:pPr>
      <w:r w:rsidRPr="00E541CA">
        <w:rPr>
          <w:rStyle w:val="FootnoteReference"/>
          <w:i/>
        </w:rPr>
        <w:footnoteReference w:id="118"/>
      </w:r>
      <w:r w:rsidRPr="00E541CA">
        <w:t xml:space="preserve">ကျွန်ုပ်တို့ အော်သိုဒေါ့စ်ခရစ်ယာန်များအတွက် မသိသော သေချိန်ကို နေ့တိုင်း ညတိုင်း စောင့်မျှော်ကာ အဆုံးအတွက် အမြဲပြင်ဆင်ထားရမည်။ လူတိုင်းသည် လူအများစုစုပေါင်း၏ ကြီးမားသော တရားစီရင်မတိုင်မီ မိမိကိုယ်ပိုင် ကြောက်မက်ဖွယ် တရားစီရင်မှုကို ရင်ဆိုင်ရမည်ဖြစ်၍ အကြောက်ဆုံး တရားစီရင်နေ့၏ တိကျသည့် အချိန်ကို ခန့်မှန်းစဉ်းစားခြင်း မပြုသင့်ပါ။ ကျွန်ုပ်တို့သည် ၎င်းသည် မကြာမီ ရောက်လာမည်ဟု ယုံကြည်ရမည်၊ သို့သော် မရောက်ရှိသေးပေ။ ဘယ်အချိန်တွင်ဖြစ်မည်ကို မစူးစမ်းဘဲ၊ ဘုရားသခင်၏ "</w:t>
      </w:r>
      <w:r w:rsidRPr="00E541CA">
        <w:rPr>
          <w:i/>
        </w:rPr>
        <w:t xml:space="preserve">ထိုနေ့နှင့် ထိုအချိန်</w:t>
      </w:r>
      <w:r w:rsidRPr="00E541CA">
        <w:t xml:space="preserve">ကို </w:t>
      </w:r>
      <w:r w:rsidRPr="00E541CA">
        <w:rPr>
          <w:i/>
        </w:rPr>
        <w:t xml:space="preserve">မည်သူမျှ မသိ၊ ကောင်းကင်တမန်များပါ </w:t>
      </w:r>
      <w:r w:rsidRPr="00E541CA">
        <w:t xml:space="preserve">မသိကြ"</w:t>
      </w:r>
      <w:r w:rsidRPr="00E541CA">
        <w:t xml:space="preserve"> ဟူသော စကားကိုသာ လိုက်နာရမည်</w:t>
      </w:r>
      <w:r w:rsidRPr="00E541CA">
        <w:t xml:space="preserve">။ ဘုရားသခင်၏ ကြောက်မက်ဖွယ် တရားစီရင်ချိန်၏ ရက်နှင့် နာရီကို သန့်ရှင်းသော နတ်ဘုရားများမှ မသိကြပါက၊ ဘယ်လို Brynians များက ထိုကြောက်မက်ဖွယ် တရားစီရင်ချိန်သည် ယခုပြီဖြစ်ပြီဟု သိရှိကြသနည်း။ မဟုတ်လျှင် သူတို့ကိုယ်တိုင် တရားစီရင်နေ့ကို ယခုပြီဖြစ်စေလို၍ မှားယွင်းသော ခန့်မှန်းချက်ကို ပြည့်စုံစေရန်သာ ဆန္ဒရှိနေကြသည်။ သို့သော် စိန့်ခရိုက်ဆိုစတိုမ်က အာမို့စ်၏ ပရော်ဖက်စီကို ကိုးကား၍ သူတို့အား "ဘုရားသခင်၏နေ့ကို စောင့်မျှော်သူတို့အတွက် ဝမ်းနည်းစရာဖြစ်ကြလော့" ဟု ဆိုသည်</w:t>
      </w:r>
      <w:r w:rsidRPr="00E541CA">
        <w:rPr>
          <w:rStyle w:val="FootnoteReference"/>
        </w:rPr>
        <w:footnoteReference w:id="119"/>
      </w:r>
      <w:r w:rsidRPr="00E541CA">
        <w:t xml:space="preserve"> ။ ဘုရားသခင်၏နေ့သည် အလင်းမဟုတ်၊ မှောင်မိုက်ခြင်းဖြစ်သည်ဟု ဆိုသည်၊ မသိကြသဖြင့် မှောင်မိုက်ခြင်းဖြစ်သည်ဟု ဆိုသည်။</w:t>
      </w:r>
    </w:p>
    <w:p w:rsidRPr="00E541CA" w:rsidR="00E541CA" w:rsidP="00E541CA" w:rsidRDefault="00E541CA" w14:paraId="0B3F49C8" w14:textId="762DDADB">
      <w:pPr>
        <w:ind w:firstLine="720"/>
      </w:pPr>
      <w:r w:rsidRPr="00E541CA">
        <w:t xml:space="preserve">အထက်ဖော်ပြပါ အချက်များအားလုံးကို စုံစမ်းစစ်ဆေးပြီးနောက် </w:t>
      </w:r>
      <w:r w:rsidRPr="00E541CA">
        <w:t xml:space="preserve">Brynsky ၏ သင်ခန်းစာသည် </w:t>
      </w:r>
      <w:r w:rsidRPr="00E541CA">
        <w:rPr>
          <w:i/>
        </w:rPr>
        <w:t xml:space="preserve">မမှန်ကြောင်း </w:t>
      </w:r>
      <w:r w:rsidRPr="00E541CA">
        <w:t xml:space="preserve">ထင်ရှားပါသည်။</w:t>
      </w:r>
    </w:p>
    <w:p w:rsidRPr="00E541CA" w:rsidR="00E541CA" w:rsidP="00E541CA" w:rsidRDefault="00E541CA" w14:paraId="0FE9F70F" w14:textId="1DB7AE01">
      <w:pPr>
        <w:ind w:firstLine="720"/>
      </w:pPr>
      <w:r w:rsidRPr="00E541CA">
        <w:t xml:space="preserve">ထို့အပြင်:</w:t>
      </w:r>
    </w:p>
    <w:p w:rsidRPr="00E541CA" w:rsidR="00E541CA" w:rsidP="00E541CA" w:rsidRDefault="00E541CA" w14:paraId="198D7ED9" w14:textId="6448196E">
      <w:pPr>
        <w:ind w:firstLine="720"/>
      </w:pPr>
      <w:r w:rsidRPr="00E541CA">
        <w:t xml:space="preserve">မှန်ကန်သော သင်ခန်းစာဆိုသည်မှာ ဘုရားကျမ်းစာများကို မှန်ကန်စွာ၊ အမှန်တရားအတိုင်းသာ ဖော်ပြခြင်းဖြစ်ပြီး မမှန်ကန်သော အယူအဆများအတိုင်း မဟုတ်ပါ။</w:t>
      </w:r>
    </w:p>
    <w:p w:rsidRPr="00E541CA" w:rsidR="00E541CA" w:rsidP="00E541CA" w:rsidRDefault="00E541CA" w14:paraId="709E4852" w14:textId="0349548C">
      <w:pPr>
        <w:ind w:firstLine="720"/>
      </w:pPr>
      <w:r w:rsidRPr="00E541CA">
        <w:t xml:space="preserve">သို့သော် Bryn ၏ မှားယွင်းသော ဆရာများသည် ဘုရားကျမ်းစာများကို မှန်ကန်စွာမဟုတ်ဘဲ မှားယွင်းစွာသာ အဓိပ္ပာယ်ဖော်ကြသည်။ ထို့ကြောင့် သူတို့ကို မှားယွင်းသော အဓိပ္ပာယ်ဖော်သူများဟု ခေါ်ဆိုကြသည်။</w:t>
      </w:r>
    </w:p>
    <w:p w:rsidRPr="00E541CA" w:rsidR="00E541CA" w:rsidP="00E541CA" w:rsidRDefault="00E541CA" w14:paraId="5C16C404" w14:textId="706AB0A8">
      <w:pPr>
        <w:ind w:firstLine="720"/>
      </w:pPr>
      <w:r w:rsidRPr="00E541CA">
        <w:lastRenderedPageBreak/>
      </w:r>
      <w:r w:rsidRPr="00E541CA">
        <w:t xml:space="preserve">ဘရင်သင်ခန်းစာသည် မှန်ကန်ခြင်းမဟုတ်ဘဲ မမှန်ကန်ခြင်းသာဖြစ်သည်။</w:t>
      </w:r>
    </w:p>
    <w:p w:rsidRPr="00E541CA" w:rsidR="00E541CA" w:rsidP="00E541CA" w:rsidRDefault="00E541CA" w14:paraId="776AFA2A" w14:textId="5E0C2148">
      <w:pPr>
        <w:ind w:firstLine="720"/>
      </w:pPr>
      <w:r w:rsidRPr="00E541CA">
        <w:t xml:space="preserve">ဘရန်နစ်များသည် သန့်ရှင်းသော ကျမ်းစာများကို လှည့်ကွက်ပြီး မမှန်ကန်စွာ အဓိပ္ပာယ်ဖော်ကြသည်။ ဤအချက်ကို ကျမ်းစာအချို့မှ ထောက်ပြနိုင်ပြီး၊ ယခု ကျွန်ုပ်တို့ ထုတ်ဖော်ပြသမည်ဖြစ်သည်။</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အခန်း ၆။ သန့်ရှင်းသော ပူဇော်ပွဲအပေါ် သူတို့၏ မှားယွင်းစွာ အဓိပ္ပာယ်ဖော်ခြင်း</w:t>
      </w:r>
      <w:bookmarkEnd w:id="43"/>
    </w:p>
    <w:p w:rsidRPr="00E541CA" w:rsidR="00E541CA" w:rsidP="00E541CA" w:rsidRDefault="00E541CA" w14:paraId="594EF579" w14:textId="0A2A1C9A">
      <w:pPr>
        <w:ind w:firstLine="720"/>
      </w:pPr>
      <w:r w:rsidRPr="00E541CA">
        <w:t xml:space="preserve">သန့်ရှင်းသော ပရော်ဖက် ဒေနီယယ်၏ စာအုပ်၊ အခန်း ၃ တွင် ဤစကားများ ရေးသားထားသည် – 'ယခုအခါ မင်းကြီး၊ ပရော်ဖက်၊ အုပ်ချုပ်သူ</w:t>
      </w:r>
      <w:r w:rsidRPr="00E541CA">
        <w:rPr>
          <w:i/>
        </w:rPr>
        <w:t xml:space="preserve">၊ မီးရှို့ပူဇော်ခြင်း၊ ပူဇော်ခြင်း၊ လှူဒါန်းခြင်း၊ အနံ့သာပူဇော်ခြင်း၊ </w:t>
      </w:r>
      <w:r w:rsidRPr="00E541CA">
        <w:t xml:space="preserve">သင်ရှေ့၌</w:t>
      </w:r>
      <w:r w:rsidRPr="00E541CA">
        <w:rPr>
          <w:i/>
        </w:rPr>
        <w:t xml:space="preserve"> စား</w:t>
      </w:r>
      <w:r w:rsidRPr="00E541CA">
        <w:t xml:space="preserve">၍ ကျေးဇူးခံနိုင်သည့်</w:t>
      </w:r>
      <w:r w:rsidRPr="00E541CA">
        <w:rPr>
          <w:i/>
        </w:rPr>
        <w:t xml:space="preserve"> နေရာ တစ်ခုမျှ </w:t>
      </w:r>
      <w:r w:rsidRPr="00E541CA">
        <w:t xml:space="preserve">မရှိပါ</w:t>
      </w:r>
      <w:r w:rsidRPr="00E541CA">
        <w:t xml:space="preserve">'</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ဘရင်အယူမှားသူများသည် ဤသန့်ရှင်းသော ကျမ်းစာကို ယနေ့ခေတ်နှင့် သက်ဆိုင်သည်ဟု မှားယွင်းစွာ အဓိပ္ပာယ်ဖော်ကာ၊ ယနေ့တွင် မီးရှို့ပူဇော်ခြင်းများ၊ ပူဇော်ပစ္စည်းများ မရှိတော့ကြောင်း၊ ဘုရားကျောင်းများ မဟုတ်တော့ကြောင်း၊ ဘီရှပ်များ မဟုတ်တော့ကြောင်း၊ ဆရာတော်များ မဟုတ်တော့ကြောင်း၊ ဘုရားကျမ်းပြုပွဲ မဟုတ်တော့ကြောင်း၊ ပူဇော်ပွဲ မဟုတ်တော့ကြောင်း ဆိုကြသည်။ ဤသည်မှာ ဘရင်အဓိပ္ပာယ်ဖော်ခြင်းဖြစ်သည်။</w:t>
      </w:r>
    </w:p>
    <w:p w:rsidRPr="00E541CA" w:rsidR="00E541CA" w:rsidP="00E541CA" w:rsidRDefault="00E541CA" w14:paraId="6444E79F" w14:textId="4276B6B9">
      <w:pPr>
        <w:ind w:firstLine="720"/>
      </w:pPr>
      <w:r w:rsidRPr="00E541CA">
        <w:t xml:space="preserve">အို မထင်မြင်သော ဘရင်နီယန်တို့၊ စိတ်ဉာဏ်မပြည့်ဝ၍ ဘုရားကျမ်းစာ၏ အင်အားကို လုံးဝမသိကြသူတို့! သင်တို့၏ နားလည်မှုမျက်စိကို ဖွင့်၍ ဤအရာများကို ကိုယ်တိုင် စဉ်းစားကြည့်ကြပါ:</w:t>
      </w:r>
    </w:p>
    <w:p w:rsidRPr="00E541CA" w:rsidR="00E541CA" w:rsidP="00E541CA" w:rsidRDefault="00E541CA" w14:paraId="1B1457D6" w14:textId="767A781E">
      <w:pPr>
        <w:ind w:firstLine="720"/>
      </w:pPr>
      <w:r w:rsidRPr="00E541CA">
        <w:t xml:space="preserve">၁) ကြိယာ၏ အဓိကနာမ်က ဘယ်သူလဲ?</w:t>
      </w:r>
    </w:p>
    <w:p w:rsidRPr="00E541CA" w:rsidR="00E541CA" w:rsidP="00E541CA" w:rsidRDefault="00E541CA" w14:paraId="0079640B" w14:textId="4BFFAD3F">
      <w:pPr>
        <w:ind w:firstLine="720"/>
      </w:pPr>
      <w:r w:rsidRPr="00E541CA">
        <w:t xml:space="preserve">2) ဤစကားများကို ဘယ်မှာ ပြောကြသနည်း?</w:t>
      </w:r>
    </w:p>
    <w:p w:rsidRPr="00E541CA" w:rsidR="00E541CA" w:rsidP="00E541CA" w:rsidRDefault="00E541CA" w14:paraId="4419E3AB" w14:textId="30400292">
      <w:pPr>
        <w:ind w:firstLine="720"/>
      </w:pPr>
      <w:r w:rsidRPr="00E541CA">
        <w:t xml:space="preserve">၃) ဤစကားများကို ဘယ်နှစ်နှစ်များတွင် ပြောခဲ့သနည်း?</w:t>
      </w:r>
    </w:p>
    <w:p w:rsidRPr="00E541CA" w:rsidR="00E541CA" w:rsidP="00E541CA" w:rsidRDefault="00E541CA" w14:paraId="3D1B9054" w14:textId="657CC00E">
      <w:pPr>
        <w:ind w:firstLine="720"/>
      </w:pPr>
      <w:r w:rsidRPr="00E541CA">
        <w:rPr>
          <w:i/>
        </w:rPr>
        <w:t xml:space="preserve">၄)</w:t>
      </w:r>
      <w:r w:rsidRPr="00E541CA">
        <w:t xml:space="preserve"> ဤစကားများကို ဘာအတွက် ပြောဆိုထားသနည်း?</w:t>
      </w:r>
    </w:p>
    <w:p w:rsidRPr="00E541CA" w:rsidR="00E541CA" w:rsidP="00E541CA" w:rsidRDefault="00E541CA" w14:paraId="30961BC3" w14:textId="09B3D4A5">
      <w:pPr>
        <w:ind w:firstLine="720"/>
      </w:pPr>
      <w:r w:rsidRPr="00E541CA">
        <w:t xml:space="preserve">ဤအချက်များကို သေချာစွာ စိစစ်ပြီးနောက် သင်တို့၏ ကိုယ်ပိုင် အဓိပ္ပာယ်ဖော်ခြင်းတွင် အမှားများ ရှိကြောင်း ကိုယ်တိုင် သိမြင်လာမည်။</w:t>
      </w:r>
    </w:p>
    <w:p w:rsidRPr="00E541CA" w:rsidR="00E541CA" w:rsidP="00E541CA" w:rsidRDefault="00E541CA" w14:paraId="14A43B85" w14:textId="7B8C10B7">
      <w:pPr>
        <w:ind w:firstLine="720"/>
      </w:pPr>
      <w:r w:rsidRPr="00E541CA">
        <w:t xml:space="preserve">1) ကြိယာ၏ အဓိကဘာသာရပ်က ဘယ်သူလဲ?</w:t>
      </w:r>
    </w:p>
    <w:p w:rsidRPr="00E541CA" w:rsidR="00E541CA" w:rsidP="00E541CA" w:rsidRDefault="00E541CA" w14:paraId="4F623172" w14:textId="050FB73D">
      <w:pPr>
        <w:ind w:firstLine="720"/>
      </w:pPr>
      <w:r w:rsidRPr="00E541CA">
        <w:t xml:space="preserve">သန့်ရှင်းသော လူငယ်သုံးဦးက ပြောကြားခဲ့သည်။ အနာနိယ၊ အဇာရိယနှင့် မိဆဲလ်တို့သည် သန့်ရှင်းသော ပရော်ဖက် ဒနီယယ်၏ မိတ်ဆွေများဖြစ်ကြသည်။</w:t>
      </w:r>
    </w:p>
    <w:p w:rsidRPr="00E541CA" w:rsidR="00E541CA" w:rsidP="00E541CA" w:rsidRDefault="00E541CA" w14:paraId="4A3CA23C" w14:textId="1328B34A">
      <w:pPr>
        <w:ind w:firstLine="720"/>
      </w:pPr>
      <w:r w:rsidRPr="00E541CA">
        <w:t xml:space="preserve">2) သူတို့ ဘယ်မှာ ပြောခဲ့တာလဲ?</w:t>
      </w:r>
    </w:p>
    <w:p w:rsidRPr="00E541CA" w:rsidR="00E541CA" w:rsidP="00E541CA" w:rsidRDefault="00E541CA" w14:paraId="1D977674" w14:textId="56A7F03E">
      <w:pPr>
        <w:ind w:firstLine="720"/>
      </w:pPr>
      <w:r w:rsidRPr="00E541CA">
        <w:t xml:space="preserve">ဘာဘလိုန်တွင် ဖမ်းဆီးခံထားစဉ် မီးဖိုထဲသို့ ပစ်ထည့်ခံခဲ့သည်။</w:t>
      </w:r>
    </w:p>
    <w:p w:rsidRPr="00E541CA" w:rsidR="00E541CA" w:rsidP="00E541CA" w:rsidRDefault="00E541CA" w14:paraId="550FDCD9" w14:textId="5C98548F">
      <w:pPr>
        <w:ind w:firstLine="720"/>
      </w:pPr>
      <w:r w:rsidRPr="00E541CA">
        <w:t xml:space="preserve">၃) သူတို့ ဘယ်နှစ်နှစ်တွင် ပြောကြားခဲ့သနည်း?</w:t>
      </w:r>
    </w:p>
    <w:p w:rsidRPr="00E541CA" w:rsidR="00E541CA" w:rsidP="00E541CA" w:rsidRDefault="00E541CA" w14:paraId="672AC37C" w14:textId="6E9A6BB9">
      <w:pPr>
        <w:ind w:firstLine="720"/>
      </w:pPr>
      <w:r w:rsidRPr="00E541CA">
        <w:t xml:space="preserve">ခရစ်တော်မွေးဖွားခြင်းမတိုင်မီ နှစ်များတွင်၊ </w:t>
      </w:r>
      <w:r w:rsidRPr="00E541CA">
        <w:rPr>
          <w:i/>
        </w:rPr>
        <w:t xml:space="preserve">ခရစ်တော်မွေးဖွားခြင်းမတိုင်မီ ၄၀၀ နှစ်နှင့် </w:t>
      </w:r>
      <w:r w:rsidRPr="00E541CA">
        <w:t xml:space="preserve">ထိုထက်ပို၍။</w:t>
      </w:r>
    </w:p>
    <w:p w:rsidRPr="00E541CA" w:rsidR="00E541CA" w:rsidP="00E541CA" w:rsidRDefault="00E541CA" w14:paraId="2ED1E5F7" w14:textId="4570074D">
      <w:pPr>
        <w:ind w:firstLine="720"/>
      </w:pPr>
      <w:r w:rsidRPr="00E541CA">
        <w:t xml:space="preserve">၄) သူတို့ ဘာကြောင့် ပြောခဲ့တာလဲ?</w:t>
      </w:r>
    </w:p>
    <w:p w:rsidRPr="00E541CA" w:rsidR="00E541CA" w:rsidP="00E541CA" w:rsidRDefault="00E541CA" w14:paraId="05D1A81E" w14:textId="7B49503E">
      <w:pPr>
        <w:ind w:firstLine="720"/>
      </w:pPr>
      <w:r w:rsidRPr="00E541CA">
        <w:t xml:space="preserve">ဒီအကြောင်းကတော့ အဲဒီအချိန်မှာ ခယ်လ်ဒီးယန်များက ယေရုရှလင်မြို့ကို ဖျက်ဆီးထားပြီး သူတို့မှာ အုပ်ချုပ်သူ သို့မဟုတ် ခေါင်းဆောင် မရှိတော့တာကြောင့်ပါ။ ယေရုရှလင်မင်းဆက်ဒေခိယားကို မျက်စိဖောက်ခံရပြီး သံကြိုးဖြင့် ချုပ်ကာ ဘာဘယ်လုံသို့ ဖမ်းဆီးသွားကြသည်။ သူတို့ထဲတွင် မီးရှို့ပူဇော်ခြင်းများ၊ ယူဒေးယားပူဇော်ပွဲများ မကျန်တော့ပါ၊ ယူဒေးယားအကြီးမင်းဆရာများနှင့် ဆရာတော်များကို ဓားဖြင့် သတ်ဖြတ်ခံရခြင်း သို့မဟုတ် ဖမ်းဆီးခံထားရခြင်းကြောင့်ဖြစ်သည်။ ထိုအခါ ဘုရားကျောင်း၌လည်း မီးရှို့ပူဇော်ခြင်းမရှိတော့ပါ၊ ဆုတောင်းပူဇော်ခြင်းမရှိတော့ပါ၊ ဘာမှမကျန်တော့ပါ၊ အရာအားလုံးပျက်စီးသွားပါပြီ။ အမှန်တကယ် အဲဒီအချိန်မှာ လူငယ်သုံးယောက်က ဒီလိုပြောခဲ့ကြသည်– "ယခုအခါမှာ အုပ်ချုပ်သူမရှိ၊ ဦးဆောင်သူမရှိ၊ မီးရှို့ပူဇော်ခြင်းမရှိ၊ ဆုတောင်းပူဇော်ခြင်းမရှိ၊ ဘာမှမကျန်တော့ပါ" </w:t>
      </w:r>
    </w:p>
    <w:p w:rsidRPr="00E541CA" w:rsidR="00E541CA" w:rsidP="00E541CA" w:rsidRDefault="00E541CA" w14:paraId="5AAFE7D7" w14:textId="1F9AC524">
      <w:pPr>
        <w:ind w:firstLine="720"/>
      </w:pPr>
      <w:r w:rsidRPr="00E541CA">
        <w:t xml:space="preserve">အဓိပ္ပာယ်လွဲသူတို့၊ ဤအရာကို ကြည့်ကြပါ! အဲဒီ သန့်ရှင်းသော လူငယ်သုံးဦး၏ စကားများသည် ယခုခေတ်အတွက် မဟုတ်ဘဲ၊ သူတို့ အသက်ရှင်ခဲ့သည့် ခေတ်အတွက်သာ သင့်တော်ပါသည်။ သူတို့ သေဆုံးပြီး ၄၀၀ နှစ်အကြာတွင် ခရစ်တော် မွေးဖွားကာ ကျွန်ုပ်တို့အတွက် ဘုရားသခင် ဖခင်ထံသို့ အပြစ်ဖြေ အလှူအဖြစ် လက်ဝါးပေါ်တွင် နာကျင်ခံခဲ့ပြီး၊ အုပ်ချုပ်သူနှင့် ခေါင်းဆောင် ဖြစ်လာခဲ့သည်၊ နှင့် သူ၏ သန့်ရှင်းသော ဘုရားကျောင်း၏ ခေါင်းဆောင်ဖြစ်၍၊ သူသည် သူ၏ တန်ဖိုးရှိသော သွေးဖြင့် ဝယ်ယူကယ်တင်ခဲ့ပြီး၊ သွေးမပါသော ပူဇော်ပွဲကို တည်ထောင်ခဲ့သည်။ ၎င်းမှာ မုန့်ပုံသဏ္ဍာန်ဖြင့် သူ၏ အလွန်သန့်ရှင်းသော ကိုယ်ခန္ဓာနှင့် ဝိုင်ပုံသဏ္ဍာန်ဖြင့် သူ၏ အလွန်သန့်ရှင်းသော သွေးဖြစ်သည်။ ဤအရာကို သန့်ရှင်းသော အခမ်းအနားဖြင့် ဆောင်ရွက်ရန် အမိန့်ပြု၍၊ "</w:t>
      </w:r>
      <w:r w:rsidRPr="00E541CA">
        <w:rPr>
          <w:i/>
        </w:rPr>
        <w:t xml:space="preserve">ဤအရာကို ငါ့ကို သတိရရန် ပြုလုပ်ကြလော့</w:t>
      </w:r>
      <w:r w:rsidRPr="00E541CA">
        <w:t xml:space="preserve">" ဟု ဆိုခဲ့</w:t>
      </w:r>
      <w:r w:rsidRPr="00E541CA">
        <w:t xml:space="preserve">သည်။</w:t>
      </w:r>
      <w:r w:rsidRPr="00E541CA">
        <w:rPr>
          <w:rStyle w:val="FootnoteReference"/>
          <w:i/>
        </w:rPr>
        <w:footnoteReference w:id="121"/>
      </w:r>
      <w:r w:rsidRPr="00E541CA">
        <w:t xml:space="preserve"> ။ ထိုနောက် ဘုရားကျောင်းခေါင်းဆောင်များဖြစ်သော သန့်ရှင်းသော သံတမန်ကြီးများ၊ ထို့နောက် ဆရာများ၊ သန့်ရှင်းသော ဘီရှပ်များနှင့် ဆရာတော်များ တစ်ဦးချင်းစီ ဆက်လက်လာခဲ့ကြသည်။ ဘီရှပ်နှင့် ဆရာတော် ရာထူးများကို ကျွန်ုပ်တို့ထံ ဆက်လက်အပ်နှံထားပြီး ကာလကုန်အထိ ဆက်လက်ထိန်းသိမ်းသွားမည်ဖြစ်သည်။ ထိုနည်းတူ၊ ဘုရားသခင်သည် ဤသွေးမပါသော ပူဇော်ပွဲကို သူ၏ ဒုတိယ ဂုဏ်ယူဖွယ် ပြန်လာမည့်အထိ ဆက်လက်ကျင်းပရန် အမိန့်ပြုခဲ့သည်၊ သန့်ရှင်းသော သံတမန်ပေါလ်ကလည်း "</w:t>
      </w:r>
      <w:r w:rsidRPr="00E541CA">
        <w:rPr>
          <w:i/>
        </w:rPr>
        <w:t xml:space="preserve">ညီအစ်ကိုတို့၊ ငါသည် ဘုရားသခင်ထံမှ လက်ခံခဲ့သည်ကို သင်တို့ထံသို့လည်း လက်ခံပေးခဲ့သည်"</w:t>
      </w:r>
      <w:r w:rsidRPr="00E541CA">
        <w:t xml:space="preserve"> ဟု သက်သေပြသည်</w:t>
      </w:r>
      <w:r w:rsidRPr="00E541CA">
        <w:t xml:space="preserve">၊ ထိုအပြင် သူကလည်း ဆိုသည်– </w:t>
      </w:r>
      <w:r w:rsidRPr="00E541CA">
        <w:rPr>
          <w:i/>
        </w:rPr>
        <w:t xml:space="preserve">"သင်တို့သည် ဤမုန့်ကို စား၍ ဤခွက်ကို သောက်တိုင်း၊ သူလာသည်အထိ သခင်၏ သေခြင်းကို ကြေညာကြသည်" </w:t>
      </w:r>
      <w:r w:rsidRPr="00E541CA">
        <w:t xml:space="preserve">(</w:t>
      </w:r>
      <w:r w:rsidRPr="00E541CA">
        <w:rPr>
          <w:rStyle w:val="FootnoteReference"/>
          <w:i/>
        </w:rPr>
        <w:footnoteReference w:id="122"/>
      </w:r>
      <w:r w:rsidRPr="00E541CA">
        <w:t xml:space="preserve"> )။ ဒမတ်စကတ်မြို့မှ သန့်ရှင်းသူ ဂျွန်ကလည်း သူ၏ ယုံကြည်ခြင်းအကြောင်း စာအုပ်(၄)၊ အခန်း(၁၄) တွင် ဆိုသည်– 'ဘုရားသခင်က "ဤသည်မှာ ငါ၏ခန္ဓာကိုယ်ဖြစ်၍ ဤသည်မှာ ငါ၏သွေးဖြစ်၏။ ငါ့ကို သတိရရန် ဤအရာကို ပြုကြလော့" ဟု ပြောခဲ့ပြီး၊ သူ၏ အာဏာတော်အားဖြင့် </w:t>
      </w:r>
      <w:r w:rsidRPr="00E541CA">
        <w:rPr>
          <w:i/>
        </w:rPr>
        <w:t xml:space="preserve">သူရောက်လာသည်အထိ ဤအတ</w:t>
      </w:r>
      <w:r w:rsidRPr="00E541CA">
        <w:t xml:space="preserve">ိုင်း ဆက်လက်ဖြစ်နေဆဲဖြစ်သည်' ဟူ၍ ဆိုသည်။ ဤအကြောင်းကို သံတမန်တော်နှင့် ဒမာစကောစ်မှ ထောက်ခံသက်သေပြထားသကဲ့သို့၊ သန့်ရှင်းသော ပူဇော်ပွဲကို ခရစ်တော်၏ ဒုတိယကြိမ်ပြန်လာမည့်အထိ ဆက်လက်ကျင်းပရမည်ဖြစ်သည်။ ယနေ့</w:t>
      </w:r>
      <w:r w:rsidRPr="00E541CA">
        <w:t xml:space="preserve">ခေတ်</w:t>
      </w:r>
      <w:r w:rsidRPr="00E541CA">
        <w:t xml:space="preserve">တွင်</w:t>
      </w:r>
      <w:r w:rsidRPr="00E541CA">
        <w:lastRenderedPageBreak/>
      </w:r>
      <w:r w:rsidRPr="00E541CA">
        <w:t xml:space="preserve"> ၊ ခရစ်တော်၏ကျေးဇူးတော်ကြောင့် ကယ်တင်ခြင်းလမ်းကြောင်းပေါ်တွင် အခြားသူများကို သင်ကြားပို့ချသည့် ခေါင်းဆောင်နှင့် လမ်းပြများ ရှိကြသည်—ဘီရှပ်များ၊ ဆရာတော်များနှင့် အခြားဘာသာရေးဝန်ထမ်းများ။ နေ့တိုင်း ဘုရားကျမ်းတော် (Liturgy) မှတဆင့် ဆက်ကပ်ပူဇော်မှုတစ်ခုလည်း ကျင်းပလျက်ရှိပြီး၊ အော်သော်ဒေါ့စ် ခရစ်ယာန်ဘာသာရှိသည့် နေရာတိုင်းရှိ ဘုရားကျောင်းများတွင် ထိုပူဇော်မှုကို ဆက်ကပ်လျက်ရှိသည်။</w:t>
      </w:r>
    </w:p>
    <w:p w:rsidRPr="00E541CA" w:rsidR="00E541CA" w:rsidP="00E541CA" w:rsidRDefault="00E541CA" w14:paraId="74844ACB" w14:textId="7B63073E">
      <w:pPr>
        <w:ind w:firstLine="720"/>
      </w:pPr>
      <w:r w:rsidRPr="00E541CA">
        <w:t xml:space="preserve">အတုအယောင် အဓိပ္ပာယ်ဖော်သူများသည် သန့်ရှင်းသော လူငယ်သုံးဦး၏ စကားများကို မှားယွင်းစွာ အဓိပ္ပာယ်ဖော်ကာ ယခုခေတ်တွင် ဘုရားကျူးလွန်ခြင်း၊ ပူဇော်ခြင်းနှင့် သန့်ရှင်းသော အဆင့်တန်း မရှိကြောင်း ဆိုကြသည်။</w:t>
      </w:r>
    </w:p>
    <w:p w:rsidRPr="00E541CA" w:rsidR="00E541CA" w:rsidP="00E541CA" w:rsidRDefault="00E541CA" w14:paraId="76265DF4" w14:textId="73B150EB">
      <w:pPr>
        <w:ind w:firstLine="720"/>
      </w:pPr>
      <w:r w:rsidRPr="00E541CA">
        <w:t xml:space="preserve">ဘရင်ညာပြည်သူများသည် </w:t>
      </w:r>
      <w:r w:rsidRPr="00E541CA">
        <w:rPr>
          <w:i/>
        </w:rPr>
        <w:t xml:space="preserve">အချိန်မကျမီ</w:t>
      </w:r>
      <w:r w:rsidRPr="00E541CA">
        <w:t xml:space="preserve"> ဤပရဟိတဆရာများ၏ သင်ကြားချက်ကို </w:t>
      </w:r>
      <w:r w:rsidRPr="00E541CA">
        <w:t xml:space="preserve">ဆန့်ကျင်လိုကြ</w:t>
      </w:r>
      <w:r w:rsidRPr="00E541CA">
        <w:t xml:space="preserve">မည်မဟုတ်ပါသလား</w:t>
      </w:r>
      <w:r w:rsidRPr="00E541CA">
        <w:t xml:space="preserve">၊ ထို့အပြင် ဆန့်ကျင်ခရစ်တော်ခေတ်တွင် သန့်ရှင်းသော ပူဇော်ပွဲများ ရပ်ဆိုင်းသွားမည်ဟု၊ ပရဟိတဆရာများ၏ စကားများ မဖြစ်လာနိုင်ကြောင်း ဆန့်ကျင်ခရစ်တော်ခေတ်ကာလအတွင်း သတိရမိကြမည်မဟုတ်ပါသလား။ အဲဖရေးမ့်စ်က ဆိုသည်မှာ၊ "ထိုအခါ ခရစ်တော်၏ ဘုရားကျောင်းများအားလုံးသည် ကြီးမားသော ဝမ်းနည်းခြင်းဖြင့် ငိုကြွေးမည်၊ အလက်တာများတွင် သန့်ရှင်းသော ဝတ်ပြုမှု မရှိတော့မည်၊ ထပ်မံ၍ ကမ်းလှမ်းမှုလည်း မရှိတော့မည်" ဟု ဆိုသည်</w:t>
      </w:r>
      <w:r w:rsidRPr="00E541CA">
        <w:rPr>
          <w:rStyle w:val="FootnoteReference"/>
        </w:rPr>
        <w:footnoteReference w:id="123"/>
      </w:r>
      <w:r w:rsidRPr="00E541CA">
        <w:t xml:space="preserve"> ? ထိုနည်းတူ၊ သန့်ရှင်ဟစ်ပိုလစ်တပ်စ်သည် သူ၏ တရားဟောပြောချက်တွင် ဘုရားကျောင်းများသည် လူမနေဘဲ ကျန်ရစ်ပြီး ပူဇော်ပွဲများလည်း ရပ်ဆိုင်းမည်ဟု ဆိုသည်။ သူက ဆိုသည်မှာ – "သန့်ရှင်းသော ဘုရားကျောင်းများသည် သစ်သီးသိုလှောင်ရာသိုလှောင်ခန်းကဲ့သို့ ဖြစ်ကာ၊ ထိုနေ့များတွင် ခရစ်တော်၏ တန်ဖိုးရှိသော ကိုယ်နှင့် သွေးကို ထင်ရှားစွာ မမြင်ရတော့မည်၊ ဝတ်ပြုပွဲများလည်း ရပ်ဆိုင်းသွားမည်</w:t>
      </w:r>
      <w:r w:rsidRPr="00E541CA">
        <w:rPr>
          <w:rStyle w:val="FootnoteReference"/>
        </w:rPr>
        <w:footnoteReference w:id="124"/>
      </w:r>
      <w:r w:rsidRPr="00E541CA">
        <w:t xml:space="preserve"> " ဟု ဆိုသည်။ ဟစ်ပိုလစ်တပ်စ်၏ စကား အဆုံး။</w:t>
      </w:r>
    </w:p>
    <w:p w:rsidRPr="00E541CA" w:rsidR="00E541CA" w:rsidP="00E541CA" w:rsidRDefault="00E541CA" w14:paraId="29BCBC6B" w14:textId="4491DD1F">
      <w:pPr>
        <w:ind w:firstLine="720"/>
      </w:pPr>
      <w:r w:rsidRPr="00E541CA">
        <w:t xml:space="preserve">ဘရန်နီယန်များက ဆိုကြသည်– 'ခရစ်တော် မလာမီ ထီးပူဇော်ခြင်း မရှိတော့မလား၊ ဒါမှမဟုတ် ရပ်ဆိုင်းသွားမလား?'</w:t>
      </w:r>
    </w:p>
    <w:p w:rsidRPr="00E541CA" w:rsidR="00E541CA" w:rsidP="00E541CA" w:rsidRDefault="00E541CA" w14:paraId="73E3F461" w14:textId="6920EF88">
      <w:pPr>
        <w:ind w:firstLine="720"/>
      </w:pPr>
      <w:r w:rsidRPr="00E541CA">
        <w:t xml:space="preserve">ကျွန်ုပ် ပြန်ဆိုသည်မှာ—ယဇ်ပူဇော်ခြင်းသည် မြင်သာမည်မဟုတ်ဘဲ လျှို့ဝှက်စွာသာ ကျင်းပမည်၊ ဘုရားကျောင်းများတွင် မကျင်းပဘဲ ဖုံးကွယ်ထားသော နေရာများ၌သာ ကျင်းပမည်။ မြို့ကြီးများနှင့် ကျေးရွာများတွင် မပြုလုပ်ဘဲ တောင်များ၊ ဂူများနှင့် သဲတောများ၌ ကျင်းပမည်။ အဆိုပါ သန့်ရှင်းသူ အဲဖရေးမ်က သူ၏ တရားဟောချက်တွင် "ထိုအခါ လူအများသည် ဘုရားသခင်အား နှစ်သက်စေပြီး တောင်များ၊ တောင်တန်းများနှင့် လူမနေရာများ၌ ဆုတောင်းများစွာနှင့် မရေတွက်နိုင်သော မျက်ရည်များဖြင့် ကယ်တင်ခံနိုင်မည်" ဟု ဆိုသည်။ ထိုအခါ သန့်ရှင်းသော ဘုရားသခင်သည် သူတို့ကို အကန့်အသတ်မဲ့ ဝမ်းနည်းခြင်းနှင့် သန့်ရှင်းသော ယုံကြည်ခြင်းဖြင့် ပြည့်ဝနေကြသည်ကို မြင်ပြီး၊ မည်သည့်နေရာ၌မဆို သူတို့သည် သက်သာရာရှာဖွေ၍ တစ်နေရာတည်းသို့ စုပေါင်းကာ သနားကြင်နာစွာ ကယ်တင်ပေးမည်ဖြစ်သည်</w:t>
      </w:r>
      <w:r w:rsidRPr="00E541CA">
        <w:rPr>
          <w:rStyle w:val="FootnoteReference"/>
        </w:rPr>
        <w:footnoteReference w:id="125"/>
      </w:r>
      <w:r w:rsidRPr="00E541CA">
        <w:t xml:space="preserve"> ။ ထပ်မံ၍ ဆက်လက်၍၊ အဲဒီအချိန်၌ စုပေါင်းနေကြမည့် သန့်ရှင်းသူများ မည်သူမဆို မကောင်းသူ၏ လာမည့်အကြောင်းကို ချက်ချင်းကြားသိပြီးနောက်၊ မြွေကြီးထံမှ ကယ်တင်ခံရရန် သန့်ရှင်းသော ဘုရားသခင်ထံသို့ အသက်ရှူထွက်ငိုကြွေးခြင်းဖြင့် မျက်ရည်မြစ်များ စီးဆင်းစေမည်၊ ထိုသူတို့သည် အလွန်မြန်ဆန်စွာ တောထဲသို့ ပြေးကာ၊ တောင်များနှင့် ဂူများ၌ ကြောက်ရွံ့ကာ ပုန်းကွယ်ကာ၊ မြေမှုန့်နှင့် မီးခိုးဖြင့် ကိုယ်ကို ဖုံးအုပ်ကာ၊ နေ့ည မျက်ရည်ဖြင့် ဆုတောင်းကာ၊ အလွန်နိမ့်ကျစွာ ဆုတောင်းကြလိမ့်မည်။ ဘုရားသခင်ထံမှ ကူညီမှုရရှိကာ၊ ၎င်းက </w:t>
      </w:r>
      <w:r w:rsidRPr="00E541CA">
        <w:rPr>
          <w:i/>
        </w:rPr>
        <w:t xml:space="preserve">သတ်မှတ်ထားသော နေရာများသို့</w:t>
      </w:r>
      <w:r w:rsidRPr="00E541CA">
        <w:t xml:space="preserve"> ဦးဆောင်ပို့ဆောင်မည်</w:t>
      </w:r>
      <w:r w:rsidRPr="00E541CA">
        <w:rPr>
          <w:i/>
        </w:rPr>
        <w:t xml:space="preserve">၊ </w:t>
      </w:r>
      <w:r w:rsidRPr="00E541CA">
        <w:t xml:space="preserve">မြေတွင်းနက်ရှိုင်းရာများနှင့် ဂူများတွင် ခိုလှုံခြင်းအားဖြင့် ကယ်တင်ခံရမည်</w:t>
      </w:r>
      <w:r w:rsidRPr="00E541CA">
        <w:rPr>
          <w:rStyle w:val="FootnoteReference"/>
        </w:rPr>
        <w:footnoteReference w:id="126"/>
      </w:r>
      <w:r w:rsidRPr="00E541CA">
        <w:t xml:space="preserve"> " ဤအထိ သန့်ရှင်းသူ အဲဖရေးမ်၏ စကားဖြစ်သည်။ (ထိုနည်းတူ သန့်ရှင်းသူ ဟစ်ပိုလစ်တပ်စ်လည်း သူ၏ တရားဟောပြောချက်တွင် ဆိုသည်။) သန့်ရှင်းသော ဘုန်းကြီးများက သတ်မှတ်ထားသည့် ထိုနေရာများ၌ သူတို့ သွားကာ တိမ်းရှောင်နေစဉ်၊ ခရစ်တော် ရောက်ရှိသည်အထိ ယဇ်ပူဇော်ခြင်း မရပ်တန့်မည်</w:t>
      </w:r>
      <w:r w:rsidRPr="00E541CA">
        <w:rPr>
          <w:rStyle w:val="FootnoteReference"/>
        </w:rPr>
        <w:footnoteReference w:id="127"/>
      </w:r>
      <w:r w:rsidRPr="00E541CA">
        <w:t xml:space="preserve"> ။ ထို့အပြင် ကျွန်ုပ်တို့သည် ရွေးချယ်ခံရပြီး သန့်ရှင်းမြတ်စွာနှင့် ထူးချွန်သော သံဃာတော်ကြီး၊ လူမျိုးများ၏ ဆရာတော် ပေါလောတမန်တော်၏ စကားများ၌ ပိုမိုယုံကြည်သင့်ပြီး၊ ၎င်းကို တတိယကောင်းကင်သို့ တင်မြှောက်ခံခဲ့သူဖြစ်သောကြောင့် ဟစ်ပိုလစ်တုနှင့် အဲဖရေးမတို့၏ စကားများထက် ပိုမိုအားထားသင့်ပါသည်။ ဤသူတို့မှာ တကယ်ပင် သန့်ရှင်းသူများဖြစ်ကြသော်လည်း၊ ခရစ်တော်ကိုယ်တော်က ခေါ်ဆိုထားသော အလွန်သန့်ရှင်းသူတစ်ဦးကတော့ ကမ္ဘာတစ်ဝန်းကို ခရီးသွားကာ မရေတွက်နိုင်သော ရောဂါများနှင့် အလုပ်ခက်ခဲမှုများကို ခံခဲ့ပြီး၊ ဓားတစ်ချက်ဖြင့် ခေါင်းဖြတ်ခံကာ ခရစ်တော်အတွက် အသက်ပေးခဲ့သည်။ ဤသန့်ရှင်းသူများ—ဟစ်ပိုလစ်တပ်နှင့် အဲဖရေးမ်—၏ စကားများမှာ မှန်ကန်သော်လည်း၊ ပေါလော၏ စကားများမှာ ဘုရားကျမ်းစာက သက်သေပြသလို အမှန်ဆုံးဖြစ်သည်။ ဤစကားများသည် အကောင်အထည်ဖော်မည်၊ ကမ္ဘာတစ်ဝှမ်းရှိ ဘုရားကျောင်းများတွင် ယဇ်ပူဇော်မှု ရပ်တန့်သွားမည်ဖြစ်၍၊ ပေါလော၏စကားများလည်း အကောင်အထည်ဖော်မည်၊ ယဇ်ပူဇော်မှုသည် ဘုရားသခင်လာမည့်အထိ မရပ်တန့်မည်၊ ထို့အပြင် ကျွန်ုပ်ပြောခဲ့သလို သဲတောများ၊ တောင်များနှင့် မြေအောက်ဂူများတွင်လည်း မရပ်တန့်မည်။</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အခန်း ၇။ အချို့သော လူများအကြောင်း</w:t>
      </w:r>
      <w:bookmarkEnd w:id="44"/>
    </w:p>
    <w:p w:rsidRPr="00E541CA" w:rsidR="00E541CA" w:rsidP="00E541CA" w:rsidRDefault="00E541CA" w14:paraId="08012030" w14:textId="53F863AA">
      <w:pPr>
        <w:ind w:firstLine="720"/>
      </w:pPr>
      <w:r w:rsidRPr="00E541CA">
        <w:t xml:space="preserve">ထို့အပြင် တိမိုသေထံစာတွင် "</w:t>
      </w:r>
      <w:r w:rsidRPr="00E541CA">
        <w:rPr>
          <w:i/>
        </w:rPr>
        <w:t xml:space="preserve">နောက်ဆုံးနေ့များတွင် အချို့လူများသည် ယုံကြည်ခြင်းမှ ထွက်ကာ လိမ်လည်စေသည့် ဝိညာဉ်များနှင့် မကောင်းဆိုးဝါးသော သင်ခန်းစာများကို လိုက်နာကြလိမ့်မည်</w:t>
      </w:r>
      <w:r w:rsidRPr="00E541CA">
        <w:t xml:space="preserve">" (</w:t>
      </w:r>
      <w:r w:rsidRPr="00E541CA">
        <w:rPr>
          <w:rStyle w:val="FootnoteReference"/>
          <w:i/>
        </w:rPr>
        <w:footnoteReference w:id="128"/>
      </w:r>
      <w:r w:rsidRPr="00E541CA">
        <w:t xml:space="preserve"> ) ဟု</w:t>
      </w:r>
      <w:r w:rsidRPr="00E541CA">
        <w:rPr>
          <w:i/>
        </w:rPr>
        <w:t xml:space="preserve"> ဝိညာဉ်တော်က ထင်ရှားစွာ ဖော်ပြ</w:t>
      </w:r>
      <w:r w:rsidRPr="00E541CA">
        <w:t xml:space="preserve">ထားပြီး၊ ဂလာတိထံစာတွင် "</w:t>
      </w:r>
      <w:r w:rsidRPr="00E541CA">
        <w:rPr>
          <w:i/>
        </w:rPr>
        <w:t xml:space="preserve">သင်တို့ကို အနှောင့်အယှက်ဖြစ်စေပြီး ခရစ်တော်၏ ဧဝံဂေလိတရားကို ဖျက်ဆီးလိုသူများ ရှိကြသည်</w:t>
      </w:r>
      <w:r w:rsidRPr="00E541CA">
        <w:t xml:space="preserve">" (</w:t>
      </w:r>
      <w:r w:rsidRPr="00E541CA">
        <w:rPr>
          <w:rStyle w:val="FootnoteReference"/>
          <w:i/>
        </w:rPr>
        <w:footnoteReference w:id="129"/>
      </w:r>
      <w:r w:rsidRPr="00E541CA">
        <w:t xml:space="preserve"> </w:t>
      </w:r>
      <w:r w:rsidRPr="00E541CA">
        <w:t xml:space="preserve">)</w:t>
      </w:r>
      <w:r w:rsidRPr="00E541CA">
        <w:rPr>
          <w:i/>
        </w:rPr>
        <w:t xml:space="preserve"> ဟု</w:t>
      </w:r>
      <w:r w:rsidRPr="00E541CA">
        <w:t xml:space="preserve"> ဆိုထား</w:t>
      </w:r>
      <w:r w:rsidRPr="00E541CA">
        <w:t xml:space="preserve">သည်။ သို့သော် ဘရင်စကီသည် သူ၏ မှားယွင်းသော အဓိပ္ပာယ်ဖော်ပြချက်များဖြင့် ဤစကားများကို ကျွန်ုပ်တို့ အော်သော်ဒေါက်စ်များအား မမှန်ကန်စွာ ပြန်လှန်ကာ ကျွန်ုပ်တို့ကို ယုံကြည်ခြင်းမှ ထွက်ခွာသွားသူများ၊ ရှုပ်ထွေးမှုဖန်တီးသူများနှင့် ခရစ်တော်၏ ဧဝံဂျေလိကို ဖျက်ဆီးသူများအဖြစ် ဖော်ပြနေသည်။</w:t>
      </w:r>
    </w:p>
    <w:p w:rsidRPr="00E541CA" w:rsidR="00E541CA" w:rsidP="00E541CA" w:rsidRDefault="00E541CA" w14:paraId="08D0345C" w14:textId="11D48FF0">
      <w:pPr>
        <w:ind w:firstLine="720"/>
      </w:pPr>
      <w:r w:rsidRPr="00E541CA">
        <w:t xml:space="preserve">သို့သော်၊ အို မိုက်သော ဂလာတိယန်များ – ဘရင်နီယန်များ! ကျွန်ုပ်တို့ကို ထိုအတိုင်း စွပ်စွဲပြောဆိုနေသူများဖြစ်ကြသူ မင်းတို့ကိုယ်တိုင် မမှတ်မိကြဘူးလား။ မင်းတို့ကိုယ်တိုင် အမှုကို စုံစမ်းစစ်ဆေးပြီး မကောင်းသူများက ဘယ်သူတွေလဲဆိုတာ ကြည့်ကြပါ၊ ကျွန်ုပ်တို့လား၊ မင်းတို့လား။ ဘယ်ဟာကြီးမားသလဲ၊ ကမ္ဘာတစ်ဝန်းလုံးတွင် တည်ရှိသော ကက်သလစ်၊ အော်သော်ဒေါ့၊ အပိုစတိုလစ် ဘုရားကျောင်းကြီးလား၊ ဒါမှမဟုတ် မင်းတို့ရဲ့ ဘရင်နီယားလား။ ကမ္ဘာ့ညီညွတ်အော်သော်ဒေါ့စ် သံဃာတော် (ကျွန်ုပ်ပြောဆိုသည်မှာ နံရံနှင့် အဆောက်အအုံများမဟုတ်ဘဲ ယုံကြည်သူများ၏ အစုအဝေးကိုသာဖြစ်သည်) သည် ရုရှား</w:t>
      </w:r>
      <w:r w:rsidRPr="00E541CA">
        <w:t xml:space="preserve">နိုင်ငံ၏</w:t>
      </w:r>
      <w:r w:rsidRPr="00E541CA">
        <w:lastRenderedPageBreak/>
      </w:r>
      <w:r w:rsidRPr="00E541CA">
        <w:t xml:space="preserve"> ပြည်ထောင်စု</w:t>
      </w:r>
      <w:r w:rsidRPr="00E541CA">
        <w:t xml:space="preserve">တွင်သာ</w:t>
      </w:r>
      <w:r w:rsidRPr="00E541CA">
        <w:t xml:space="preserve">မက ဂရိ၊ အာရေဗျ၊ ဆီးရီးယား၊ အီဂျစ်၊ ဆားဘီးယား၊ ဘူလ်ဂေးရီးယား၊ ဒယ်လ်မေးရှားနှင့် မော်လ်ဒိုဗီးယား တို့တွင်လည်း တည်ရှိသည်။ ကမ္ဘာတစ်ဝန်းကိုသာ စဉ်းစားကြည့်ပါ၊ သင့်ရဲ့ ဘရင်ညာကတော့ </w:t>
      </w:r>
      <w:r w:rsidRPr="00E541CA">
        <w:t xml:space="preserve">ရုရှားနိုင်ငံရဲ့ </w:t>
      </w:r>
      <w:r w:rsidRPr="00E541CA">
        <w:t xml:space="preserve">ထောင့်တစ်ထောင့်သာ</w:t>
      </w:r>
      <w:r w:rsidRPr="00E541CA">
        <w:t xml:space="preserve">ဖြစ်ပြီး၊ အဲဒီထောင့်တစ်ထောင့်ဟာ ကက်သလစ် အော်သော်ဒေါက်စ် အပိုစတိုလစ် ဘုရားကျောင်းတစ်ခုလုံးနှင့် နှိုင်းယှဉ်လျှင် တစ်လက်အုပ်ရေတစ်စက်က ပင်လယ်ကြီးနှင့် နှိုင်းယှဉ်သလိုသာ ကြီးမားပါသည်။ ကမ္ဘာလုံးဆိုင်ရာ အော်သော်ဒေါ့စ် သံတမန် ဘုရားကျောင်းတော်သည် ၎င်း၏ ဆရာတော်များနှင့် သင်ကြားသူများနှင့်အတူ ဖုံးကွယ်ထားခြင်းမရှိဘဲ၊ လျှို့ဝှက်စွာ မတောက်ပဘဲ မီးတိုင်ပေါ်ကဲ့သို့ ကမ္ဘာတစ်ဝှမ်းလုံးတွင် ထင်ရှားစွာ တောက်ပလျက်ရှိသည်။ သင်တို့က သင်တို့၏ သီးခြားနေထိုင်ရာများဖြင့် သစ်တောနှင့် သစ်တောအုပ်များထဲ၌ တိရစ္ဆာန်ကဲ့သို့ ဖုံးကွယ်နေကြသည်။ နေအိမ်များမှ ထွက်ကာ မြို့ရွာများသို့ သွားသောအခါ မိမိကိုယ်ကို မဖော်ပြဘဲ မြေအောက်တွင်းထဲရှိ ကြွက်ကဲ့သို့ ယူထားသော အိမ်များ၌ ဖုံးကွယ်နေကြသည်။</w:t>
      </w:r>
    </w:p>
    <w:p w:rsidRPr="00E541CA" w:rsidR="00E541CA" w:rsidP="00E541CA" w:rsidRDefault="00E541CA" w14:paraId="51D827D4" w14:textId="6C883B49">
      <w:pPr>
        <w:ind w:firstLine="720"/>
        <w:rPr>
          <w:i/>
        </w:rPr>
      </w:pPr>
      <w:r w:rsidRPr="00E541CA">
        <w:t xml:space="preserve">ကျွန်ုပ်တို့သည် ကမ္ဘာတစ်ဝန်းလုံးတွင် တည်ရှိသော ကက်သလစ်၊ အော်သော်ဒေါက်၊ သံတမန်တော်ဘုရားကျောင်းကို လိုက်နာသူများဖြစ်၍ နည်းပါးသူများမဟုတ်ဘဲ အထက်ဘုံဘုရားကျောင်းနှင့်အတူ တစ်ပြိုင်နက်လုံးဖြစ်ကြသည်။ သင်တို့ကတော့ ဘုရားကျောင်းမှ ကွဲထွက်ကာ ကက်သလစ်အော်သော်ဒေါက်ယုံကြည်ချက်ပြင်ပ၌ ရှိနေကြသဖြင့် အမှန်တကယ် </w:t>
      </w:r>
      <w:r w:rsidRPr="00E541CA">
        <w:rPr>
          <w:i/>
        </w:rPr>
        <w:t xml:space="preserve">နည်းပါးသူများသာ</w:t>
      </w:r>
      <w:r w:rsidRPr="00E541CA">
        <w:t xml:space="preserve"> ဖြစ်ကြ</w:t>
      </w:r>
      <w:r w:rsidRPr="00E541CA">
        <w:rPr>
          <w:i/>
        </w:rPr>
        <w:t xml:space="preserve">သည်။</w:t>
      </w:r>
      <w:r w:rsidRPr="00E541CA">
        <w:t xml:space="preserve"> မများကြပါဘူး။ သင်တို့ထဲက တစ်သောင်း ဒါမှမဟုတ် နှစ်သောင်း စုပေါင်းလာခဲ့ပေမယ့် ကမ္ဘာတစ်ဝှမ်းရှိ အပြည့်အစုံ ဘုရားကျောင်းတော်အား ဆန့်ကျင်ရာတွင် သင်တို့သည် တစ်ထောင်ပိုင်းထက်လည်း နည်းပြီး အလွန်မထင်ရှားသော အနည်း</w:t>
      </w:r>
      <w:r w:rsidRPr="00E541CA">
        <w:rPr>
          <w:i/>
        </w:rPr>
        <w:t xml:space="preserve">င</w:t>
      </w:r>
      <w:r w:rsidRPr="00E541CA">
        <w:t xml:space="preserve">ယ်သာ ဖြစ်ကြ</w:t>
      </w:r>
      <w:r w:rsidRPr="00E541CA">
        <w:t xml:space="preserve">သည်။ အထက်ဖော်ပြခဲ့သော သံဃာတော်၏ စကားများသည် သင်တို့အတွက်သာ ရေးသားထားခြင်းဖြစ်ပြီး ကျွန်ုပ်တို့အတွက် မဟုတ်ပါ။ </w:t>
      </w:r>
      <w:r w:rsidRPr="00E541CA">
        <w:rPr>
          <w:i/>
        </w:rPr>
        <w:t xml:space="preserve">'တချို့လူများသည် ယုံကြည်ခြင်းမှ ထွက်သွားကြလိမ့်မည်'</w:t>
      </w:r>
      <w:r w:rsidRPr="00E541CA">
        <w:t xml:space="preserve"> ဟုဆိုထားပြီး ထပ်မံ၍ </w:t>
      </w:r>
      <w:r w:rsidRPr="00E541CA">
        <w:rPr>
          <w:i/>
        </w:rPr>
        <w:t xml:space="preserve">'ခရစ်တော်၏ သတင်းကောင်းကို ဖျက်ဆီးရန် ကြိုးပမ်းကာ ရှုပ်ထွေးမှုဖြစ်စေသူများ ရှိကြသည်' ဟုလည်း</w:t>
      </w:r>
      <w:r w:rsidRPr="00E541CA">
        <w:t xml:space="preserve"> ဆိုထားပါ</w:t>
      </w:r>
      <w:r w:rsidRPr="00E541CA">
        <w:rPr>
          <w:i/>
        </w:rPr>
        <w:t xml:space="preserve">သည်။</w:t>
      </w:r>
    </w:p>
    <w:p w:rsidRPr="00E541CA" w:rsidR="00E541CA" w:rsidP="00E541CA" w:rsidRDefault="00E541CA" w14:paraId="4D84CA9C" w14:textId="7A5DA007">
      <w:pPr>
        <w:ind w:firstLine="720"/>
      </w:pPr>
      <w:r w:rsidRPr="00E541CA">
        <w:t xml:space="preserve">သို့သော် သင်တို့သည် သန့်ရှင်းသော ကျမ်းစာတော်များကို မှားယွင်းစွာ အဓိပ္ပာယ်ဖော်ကာ မိမိတို့၏ မှားယွင်းသော သင်ကြားချက်များကို ဖန်တီးနေကြသည်၊ မှားယွင်းသော ဆရာများနှင့် သန့်ရှင်းသော အမှန်တရား၏ ဆန့်ကျင်သူများအဖြစ်။</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အခန်း ၈။ သမ္မာကျမ်းနှင့် အနာသေမေတ္တာ</w:t>
      </w:r>
      <w:bookmarkEnd w:id="45"/>
    </w:p>
    <w:p w:rsidRPr="00E541CA" w:rsidR="00E541CA" w:rsidP="00E541CA" w:rsidRDefault="00E541CA" w14:paraId="1A552AB0" w14:textId="5E3A9E60">
      <w:pPr>
        <w:ind w:firstLine="720"/>
      </w:pPr>
      <w:r w:rsidRPr="00E541CA">
        <w:t xml:space="preserve">ထပ်မံ၍၊ ဂလာတိသားများထံရေးသားသော စာတော်တွင် သန့်ရှင်းသော သံတမန်ပေါလ်က ဤသို့ ရေးသားထားသည်။ </w:t>
      </w:r>
      <w:r w:rsidRPr="00E541CA">
        <w:rPr>
          <w:i/>
        </w:rPr>
        <w:t xml:space="preserve">'ကျွန်ုပ်တို့ သို့မဟုတ် ကောင်းကင်မှ သံတမန်တစ်ဦးက သင်တို့အား ကျွန်ုပ်တို့က သင်တို့ထံ သင်ကြားခဲ့သော သတင်းကောင်းထက် အခြားသတင်းကောင်းတစ်ခုကို သင်ကြားခဲ့လျှင်၊ ထိုသူသည် </w:t>
      </w:r>
      <w:r w:rsidRPr="00E541CA">
        <w:t xml:space="preserve">accursed</w:t>
      </w:r>
      <w:r w:rsidRPr="00E541CA">
        <w:rPr>
          <w:rStyle w:val="FootnoteReference"/>
          <w:i/>
        </w:rPr>
        <w:footnoteReference w:id="130"/>
      </w:r>
      <w:r w:rsidRPr="00E541CA">
        <w:t xml:space="preserve"> </w:t>
      </w:r>
      <w:r w:rsidRPr="00E541CA">
        <w:rPr>
          <w:i/>
        </w:rPr>
        <w:t xml:space="preserve">ဖြစ်ပါစေ</w:t>
      </w:r>
      <w:r w:rsidRPr="00E541CA">
        <w:t xml:space="preserve">။' ယခင်က ပြောခဲ့သကဲ့သို့ ယခုလည်း ထပ်မံ၍ ပြောဆိုပါသည်။ မည်သူမဆို သင်တို့လက်ခံထားသော သတင်းကောင်းထက် အခြားသတင်းကောင်းတစ်ခုကို သင်တို့အား သင်ကြားခဲ့လျှင်၊ ထိုသူသည် ကျိန်ဆဲခံရပါစေ။</w:t>
      </w:r>
    </w:p>
    <w:p w:rsidRPr="00E541CA" w:rsidR="00E541CA" w:rsidP="00E541CA" w:rsidRDefault="00E541CA" w14:paraId="17DB96F3" w14:textId="68290867">
      <w:pPr>
        <w:ind w:firstLine="720"/>
      </w:pPr>
      <w:r w:rsidRPr="00E541CA">
        <w:t xml:space="preserve">ဤပရဟိတစကားများကို ဘရန်စကီယန်များက မှားယွင်းစွာ အဓိပ္ပာယ်ဖော်ကာ၊ ရုရှားအသစ်စာအုပ်များတွင် ရှေးဟောင်းစကားပုံများကို စကားလုံးပြောင်းလဲထည့်သွင်းခဲ့ကြသည်။ ထိုကဲ့သို့ စကားလုံးပြောင်းခြင်းဖြင့် ပရဟိတများက သင်ကြားခဲ့ပြီး လက်ဆင့်ကမ်းခဲ့သည့် ယုံကြည်ချက်ထက် ကွဲပြားသည့် နည်းလမ်းဖြင့် ယုံကြည်ချက်ကို သင်ကြားနေကြသည်ဟု ထင်မြင်စေသည်။</w:t>
      </w:r>
    </w:p>
    <w:p w:rsidRPr="00E541CA" w:rsidR="00E541CA" w:rsidP="00E541CA" w:rsidRDefault="00E541CA" w14:paraId="3777076B" w14:textId="7AAF79FF">
      <w:pPr>
        <w:ind w:firstLine="720"/>
      </w:pPr>
      <w:r w:rsidRPr="00E541CA">
        <w:t xml:space="preserve">သို့သော် သူတို့သည် မိုက်မဲ၍ စိတ်ဉာဏ်မှောင်မိုက်ကာ သန့်ရှင်းသော ကျမ်းစာ၏ အင်အားကို ခွဲခြမ်းမြင်နိုင်ခြင်း၊ တွေ့မြင်နိုင်ခြင်း သို့မဟုတ် နားလည်နိုင်ခြင်း မရှိကြ၊ မျက်မမြင်သူများကဲ့သို့ နေရာတိုင်း၌ တစ်ခါတစ်ရံ လဲကျနေကြသည်။ </w:t>
      </w:r>
      <w:r w:rsidRPr="00E541CA">
        <w:rPr>
          <w:i/>
        </w:rPr>
        <w:t xml:space="preserve">ထို့ကြောင့် လူအများထဲမှ မိုက်မဲသူတို့နှင့် ယခင်က မိုက်မဲခဲ့သူတို့၊</w:t>
      </w:r>
      <w:r w:rsidRPr="00E541CA">
        <w:rPr>
          <w:rStyle w:val="FootnoteReference"/>
          <w:i/>
        </w:rPr>
        <w:footnoteReference w:id="131"/>
      </w:r>
      <w:r w:rsidRPr="00E541CA">
        <w:t xml:space="preserve"> </w:t>
      </w:r>
      <w:r w:rsidRPr="00E541CA">
        <w:rPr>
          <w:i/>
        </w:rPr>
        <w:t xml:space="preserve">ဖြစ်လာကြ</w:t>
      </w:r>
      <w:r w:rsidRPr="00E541CA">
        <w:t xml:space="preserve">ပါစေ၊ ဤသုံးချက်ကို စဉ်းစားကြပါစို့။</w:t>
      </w:r>
    </w:p>
    <w:p w:rsidRPr="00E541CA" w:rsidR="00E541CA" w:rsidP="00E541CA" w:rsidRDefault="00E541CA" w14:paraId="78C362BA" w14:textId="4391E0F8">
      <w:pPr>
        <w:ind w:firstLine="720"/>
      </w:pPr>
      <w:r w:rsidRPr="00E541CA">
        <w:t xml:space="preserve">၁) သံတမန်သည် ဤစကားများကို ဘယ်သူထံရေးသားခဲ့သနည်း။</w:t>
      </w:r>
    </w:p>
    <w:p w:rsidRPr="00E541CA" w:rsidR="00E541CA" w:rsidP="00E541CA" w:rsidRDefault="00E541CA" w14:paraId="49A80EA2" w14:textId="4F463557">
      <w:pPr>
        <w:ind w:firstLine="720"/>
      </w:pPr>
      <w:r w:rsidRPr="00E541CA">
        <w:t xml:space="preserve">2) ၎င်းတို့ကို ဘယ်အချိန်တွင် ရေးသားခဲ့သနည်း?</w:t>
      </w:r>
    </w:p>
    <w:p w:rsidRPr="00E541CA" w:rsidR="00E541CA" w:rsidP="00E541CA" w:rsidRDefault="00E541CA" w14:paraId="6C71B8D0" w14:textId="61CBF168">
      <w:pPr>
        <w:ind w:firstLine="720"/>
      </w:pPr>
      <w:r w:rsidRPr="00E541CA">
        <w:t xml:space="preserve">၃) သူက ဘာအကြောင်းရေးသားခဲ့သလဲ?</w:t>
      </w:r>
    </w:p>
    <w:p w:rsidRPr="00E541CA" w:rsidR="00E541CA" w:rsidP="00E541CA" w:rsidRDefault="00E541CA" w14:paraId="57A99E4B" w14:textId="212A8089">
      <w:pPr>
        <w:ind w:firstLine="720"/>
      </w:pPr>
      <w:r w:rsidRPr="00E541CA">
        <w:t xml:space="preserve">ဒါကို ဘယ်သူတွေအတွက် ရေးသားထားတာလဲ။ ရုရှားလူမျိုးတွေအတွက်လား။ မဟုတ်ပါဘူး။ ဒါပေမယ့် ရုရှားလူမျိုးကို မသိကြ၊ စလယ်ဗစ်စာအုပ်တွေကိုလည်း မဖတ်ကြတဲ့ ဂလာတိယန်တွေအတွက်ပါ။</w:t>
      </w:r>
    </w:p>
    <w:p w:rsidRPr="00E541CA" w:rsidR="00E541CA" w:rsidP="00E541CA" w:rsidRDefault="00E541CA" w14:paraId="509B081E" w14:textId="6693466E">
      <w:pPr>
        <w:ind w:firstLine="720"/>
      </w:pPr>
      <w:r w:rsidRPr="00E541CA">
        <w:t xml:space="preserve">ဘယ်အချိန်မှာရေးသားခဲ့တာလဲ? သူ့ဘဝတုန်းက၊ ရုရှားရေချိုးခံခြင်းမတိုင်ခင် ၉၀၀ နှစ်ကျော်က။</w:t>
      </w:r>
    </w:p>
    <w:p w:rsidRPr="00E541CA" w:rsidR="00E541CA" w:rsidP="00E541CA" w:rsidRDefault="00E541CA" w14:paraId="512859F5" w14:textId="730B8CDD">
      <w:pPr>
        <w:ind w:firstLine="720"/>
      </w:pPr>
      <w:r w:rsidRPr="00E541CA">
        <w:t xml:space="preserve">သူက ဘာအကြောင်းရေးသားခဲ့တာလဲ။ အဟောင်းနှင့် အသစ် ရုရှားစာအုပ်များအကြောင်းလား၊ ဒါမှမဟုတ် အဟောင်းစာအုပ်များထဲက စကားများကို အသစ်စာအုပ်များတွင် ပြင်ဆင်ထားတာအကြောင်းလား။ မဟုတ်ပါဘူး; အဲဒီအချိန်မှာ ရုရှားနိုင်ငံတွင် စာအုပ်တစ်အုပ်မှ မရှိသေးဘဲ ခရစ်ယာန်ယုံကြည်ချက်လည်း မထူထောင်ရသေးပါ။ ခရစ်တော်၏နာမည်ကိုလည်း ရှေးခေတ်က သန့်ရှင်းသော သံတမန် အန်ဒရူး၏ ဟောကြားချက်မှတဆင့် ဒီဒေသများတွင် နည်းနည်းသာ ကြားဖူးခဲ့ပြီး၊ ဆလာဗိုနစ် အက္ခရာစနစ်ကိုလည်း မတီထွင်ရသေးပါ။ ဘရင်မက်ဆိုးများက ကျွန်ုပ်တို့အား တင်ပြခဲ့သည့် အဲဒီ သံတမန်တော်များ၏ စကားများကို မည်သို့ ရဲရဲတင်းတင်း ယူဆောင်လာနိုင်သနည်း၊ ထိုစကားများသည် ကျွန်ုပ်တို့အတွက် မရေးသားထားခဲ့ခြင်းဖြစ်ပြီး၊ ကျွန်ုပ်တို့၏ စာအုပ်များနှင့် သက်ဆိုင်ခြင်းမရှိ၊ ကျွန်ုပ်တို့၏ အဟောင်း သို့မဟုတ် အသစ် စကားများနှင့်လည်း မသက်ဆိုင်ပါ။ သံတမန်တော်က ဘာကို ရေးသားခဲ့သနည်း။ နားထောင်ပါ:</w:t>
      </w:r>
    </w:p>
    <w:p w:rsidRPr="00E541CA" w:rsidR="00E541CA" w:rsidP="00E541CA" w:rsidRDefault="00E541CA" w14:paraId="21262625" w14:textId="04EC118A">
      <w:pPr>
        <w:ind w:firstLine="720"/>
      </w:pPr>
      <w:r w:rsidRPr="00E541CA">
        <w:t xml:space="preserve">အန်တီအိုခမြို့၌ ယေရှုခရစ်ကို ယုံကြည်သော ယုဒာလူမျိုးများနှင့် ဂရိလူမျိုးများအကြား အရေဖျားဖြတ်ခြင်းအပေါ် ဆွေးနွေးပွဲတစ်ခု ဖြစ်ပေါ်ခဲ့သည်။ တချို့က အရေဖျားမဖြတ်ဘဲ ခရစ်ယာန်များကယ်တင်ခြင်းမရနိုင်ကြောင်း ယူဆခဲ့ပြီး၊ တချို့ကတော့ အရေဖျားဖြတ်ခြင်းကို burden</w:t>
      </w:r>
      <w:r w:rsidRPr="00E541CA">
        <w:rPr>
          <w:rStyle w:val="FootnoteReference"/>
        </w:rPr>
        <w:footnoteReference w:id="132"/>
      </w:r>
      <w:r w:rsidRPr="00E541CA">
        <w:t xml:space="preserve"> </w:t>
      </w:r>
      <w:r w:rsidRPr="00E541CA">
        <w:t xml:space="preserve">တစ်ခုအဖြစ် ထင်မြင်ခဲ့ကြ</w:t>
      </w:r>
      <w:r w:rsidRPr="00E541CA">
        <w:t xml:space="preserve">သည်။ ဤအကြောင်းကြောင့် အဲဒီအချိန် အန်တီအိုချားတွင် ရှိနေသော သန့်ရှင်းသော သံတမန် ပေါလောနှင့် ဗာနဗာတို့သည် ခရစ်ယာန်များအတွက် အရေဖျားဖြတ်ခြင်းအကြောင်းကို မေးမြန်းရန် ဂျေရုဆလင်မြို့ရှိ ဦးဆောင်သံတမန်များနှင့် အသက်ကြီးသူများထံ သွားရောက်ရန် လိုအပ်ကြောင်း ခံစားခဲ့ကြသည်: ထို့အပြင် ဘုရားသခင်က ယုံကြည်သူမဟုတ်သူများအတွက် ယုံကြည်ခြင်းတံခါးကို ဖွင့်ပေးခဲ့ကြောင်းလည်း တင်ပြရာ၊ ဤသတင်းကြောင့် </w:t>
      </w:r>
      <w:r w:rsidRPr="00E541CA">
        <w:t xml:space="preserve">ယေရုရှလင်ရှိ</w:t>
      </w:r>
      <w:r w:rsidRPr="00E541CA">
        <w:t xml:space="preserve"> ညီအစ်မများအားလုံးသည် အလွန်ဝမ်းမြောက်ကြသည်</w:t>
      </w:r>
      <w:r w:rsidRPr="00E541CA">
        <w:lastRenderedPageBreak/>
      </w:r>
      <w:r w:rsidRPr="00E541CA">
        <w:t xml:space="preserve"> ။ နောက်ပြီး သံတမန်များနှင့် အသက်ကြီးသူများသည် ယေရုရှလင်၌ အတူတကွ ဆွေးနွေးပြီးနောက်၊ ဟောင်းကတိတော်ကာလ၌ လိုက်နာခဲ့သည့် အရေဖျားဖြတ်ခြင်းဓလေ့ကို မလိုအပ်တော့ကြောင်း သတ်မှတ်ကာ ဖျက်သိမ်းလိုက်ကြသည်; သို့သော် သူတို့က ဘုရားကျောက်တုများအား ပူဇော်၍ သတ်သော အစားအစာနှင့် လိင်ကျင့်ဝတ်ပျက်ခြင်းမှ ရှောင်ကြဉ်ရန်၊ မည်သူမျှ မကျရှုံးစေရန်သာ သတိပေးကာ ပေါလောနှင့် ဗာနဗာတို့ကို အန်တီအိုကီယာသို့ ပြန်ပို့ရာတွင် ယုဒနှင့် စီလတ်စ်တို့ကိုလည်း အတူပို့လိုက်ကြသည်။ သူတို့ အန်တီအိုချားမြို့သို့ ရောက်ရှိပြီး၊ အပ်တိုလ်များညီလာခံမှ လက်ဝါးဖြတ်ခြင်း ဖျက်သိမ်းကြောင်း ပါဝင်သည့် စာတမ်းကို အန်တီအိုချား ဘုရားကျောင်းထံ တင်ပြပြီးနောက်၊ သူတို့သည် ဂျင်တိုင်းသားများထံ သာသနာပြုရန် သီးခြားခွဲထွက်သွားကြသည်။ ဂျင်တိုင်းများအတွက် ထူးချွန်ဆုံး ဆရာတော်ဖြစ်သော သခင်ပေါလောသည် ဂလတိယသို့ ရောက်ရှိကာ ခရစ်တော်၏ ယုံကြည်ခြင်းဖြင့် ဂလတိယသားတို့အား တောက်ပစေပြီး၊ ယုဒာဘာသာမဟုတ်ဘဲ ခရစ်ယာန်ဥပဒေကို သင်ကြားကာ၊ ဖြတ်တောက်ခြင်းမပြုရန်၊ စနေနေ့မလိုက်နာရန်နှင့် အဟောင်းစာချုပ်မှ ယုဒာထုံးတမ်းများ မည်သည့်ကိုမျှ မလိုက်နာရန် အမိန့်ပြုခဲ့သည်။ ယေရှုခရစ်ဘုရားကို သဒ္ဒါဖြင့် ယုံကြည်ခြင်းနှင့် ဘုရားသခင်နှစ်သက်ရာအတိုင်း အသက်ရှင်ခြင်းသာ လိုအပ်ကြောင်း သင်ကြားခဲ့သည်။ ဂလာတိယသားတို့အား ဤသို့ သင်ကြားပြီးနောက် သန့်ရှင်းသူပေါလောသည် ရိုမမြို့သို့ ထွက်ခွာသွားသည်။ သို့သော် သူထွက်ခွာပြီးနောက် ယေရှုခရစ်ကို ယုံကြည်ခဲ့ကြသည့် ယုဒာလူမျိုးအချို့မှ မမှန်သော ညီအစ်မများသည် ဂလာတိယသို့ ရောက်ရှိလာကာ၊ သူတို့က လူများကို လမ်းမှားစေပြီး ကယ်တင်ခြင်းအတွက် ခရစ်တော်ကို ယုံကြည်ခြင်းတစ်ခုတည်းမလုံလောက်ဘဲ မုရှေ၏ ဥပဒေကိုလည်း လိုက်နာရမည်ဟု သင်ကြားခဲ့ကြသည်။ ဥပဒေတွင် အရေဖောက်ခြင်း၊ စနေနေ့လိုက်နာခြင်း၊ လပြည့်နေ့ပွဲများ ကျင်းပခြင်းနှင့် အဟောင်းစာချုပ်ရှိ အခြား အခမ်းအနားများ ဆောင်ရွက်ခြင်းတို့ ပါဝင်သည်။ ပေါလောသည် ရောမတွင် ရှိစဉ်၌ ဤအကြောင်းကို သိရှိပြီးနောက်၊ ရောမမှ ဂလာတိယန်များထံ စာတစ်စောင်ရေးသားကာ "</w:t>
      </w:r>
      <w:r w:rsidRPr="00E541CA">
        <w:rPr>
          <w:i/>
        </w:rPr>
        <w:t xml:space="preserve">ကောင်းကင်မှ သံတော်ဆရာတစ်ဦးက ကျွန်ုပ်တို့ သင်တို့အား သင်ကြားခဲ့သော သမ္မာတရားနှင့် ကွဲပြားသော သမ္မာတရားကို သင်ကြားခဲ့လျှင်၊ ထိုသူသည် ကျိန်ဆဲခံရစေ"</w:t>
      </w:r>
      <w:r w:rsidRPr="00E541CA">
        <w:t xml:space="preserve"> ဟု ဆိုခဲ့</w:t>
      </w:r>
      <w:r w:rsidRPr="00E541CA">
        <w:rPr>
          <w:i/>
        </w:rPr>
        <w:t xml:space="preserve">သည်။</w:t>
      </w:r>
      <w:r w:rsidRPr="00E541CA">
        <w:t xml:space="preserve"> ဤအကြောင်းကို ဂလာတိစာတမ်း၏ မိတ်ဆက်ပိုင်းများတွင်လည်း ထင်ရှားစွာ ဖော်ပြထားပြီး၊ သံတမန်ကြီးသည် ဤစကားများကို ရုရှားလူမျိုးများအတွက် မရေးခဲ့ကြောင်း၊ ရုရှားစာအုပ်များ သို့မဟုတ် ထိုစာအုပ်များတွင် ပါဝင်သည့် သင်ခန်းစာများအကြောင်း မဟုတ်ကြောင်း၊ ဂလာတိလူမျိုးများအား ဖြတ်ထွင်းခြင်းဆိုင်ရာနှင့် ယူဒေးယစ်ဘာသာကျင့်ကြံခြင်းကို တားမြစ်ရန် ရေးသားခဲ့ကြောင်း ထင်ရှားပါသည်။</w:t>
      </w:r>
    </w:p>
    <w:p w:rsidRPr="00E541CA" w:rsidR="00E541CA" w:rsidP="00E541CA" w:rsidRDefault="00E541CA" w14:paraId="141F0413" w14:textId="3F143829">
      <w:pPr>
        <w:ind w:firstLine="720"/>
      </w:pPr>
      <w:r w:rsidRPr="00E541CA">
        <w:t xml:space="preserve">ဘရင်နစ် မှားယွင်းသူများသည် သူတို့၏ မှားယွင်းသော အဓိပ္ပာယ်ဖော်ပြချက်ဖြင့် တမန်တော်၏ စကားများကို ကျွန်ုပ်တို့ပေါ်တွင် ဖိနှိပ်၍ လိမ်လည်နေကြသည်။</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အခန်း ၉။ လူ့လက်ဖြင့် ဖန်တီးထားသော ဘုရားကျောင်းအပေါ်</w:t>
      </w:r>
      <w:bookmarkEnd w:id="46"/>
    </w:p>
    <w:p w:rsidRPr="00E541CA" w:rsidR="00E541CA" w:rsidP="00E541CA" w:rsidRDefault="00E541CA" w14:paraId="7050684D" w14:textId="5C90237D">
      <w:pPr>
        <w:ind w:firstLine="720"/>
      </w:pPr>
      <w:r w:rsidRPr="00E541CA">
        <w:t xml:space="preserve">ထို့အပြင် ခွဲထွက်သူများသည် သမ္မာကျမ်းစာတော်များ၏ လက်ရာများတွင် မှတ်တမ်းတင်ထားသည့် သန့်ရှင်းသော ပထမဆုံး သေဆုံးသူ စတီဖင်၏ စကားများကို မှားယွင်းစွာ အဓိပ္ပာယ်ဖော်ပြကြသည်။ ထိုစာတမ်း၏ ပထမအခန်းတွင် စတီဖင်သည် ယုဒာလူစုရှေ့တွင် ပြောကြားခဲ့သည်မှာ: </w:t>
      </w:r>
      <w:r w:rsidRPr="00E541CA">
        <w:rPr>
          <w:i/>
        </w:rPr>
        <w:t xml:space="preserve">ရှောလမုန်သည် ဘုရားသခင်အတွက် ဘုရားကျောင်းတစ်ခုကို တည်ဆောက်ခဲ့သော်လည်း၊ အမြင့်ဆုံးဘုရားသခင်သည် လက်ဖြင့်မတည်ဆောက်ထားသော ဘုရားကျောင်းများတွင် နေထိုင်တော်</w:t>
      </w:r>
      <w:r w:rsidRPr="00E541CA">
        <w:rPr>
          <w:i/>
        </w:rPr>
        <w:t xml:space="preserve">မူသည်ဟု ပရော်ဖက် </w:t>
      </w:r>
      <w:r w:rsidRPr="00E541CA">
        <w:t xml:space="preserve">(ဟေရှာယ) </w:t>
      </w:r>
      <w:r w:rsidRPr="00E541CA">
        <w:rPr>
          <w:i/>
        </w:rPr>
        <w:t xml:space="preserve">က ဆိုသည်– "ကောင်းကင်သည် ငါ၏ထိုင်ခုံဖြစ်၍ မြေကြီးသည် ငါ၏ခြေထောက်တင်ခုံဖြစ်သည်။ သင်တို့သည် ငါ့အတွက် ဘုရားကျောင်းကို ဘယ်လိုတည်ဆောက်မည်နည်း၊ သို့မဟုတ် ငါ့အနားယူရာနေရာကို ဘယ်လိုပြင်ဆင်မည်နည်း</w:t>
      </w:r>
      <w:r w:rsidRPr="00E541CA">
        <w:t xml:space="preserve">?</w:t>
      </w:r>
      <w:r w:rsidRPr="00E541CA">
        <w:rPr>
          <w:rStyle w:val="FootnoteReference"/>
          <w:i/>
        </w:rPr>
        <w:footnoteReference w:id="133"/>
      </w:r>
      <w:r w:rsidRPr="00E541CA">
        <w:t xml:space="preserve"> " သို့သော် အယူမှားသူ ဘရင်စကီတို့သည် သူတို့၏ မိုက်မဲမှုကြောင့် ဤစကားများကို အောက်ပါအတိုင်း အဓိပ္ပာယ်ဖော်ကြသည်။ ဘုရားကျောင်းသို့ သွား၍ ဆုတောင်းရန် မလိုအပ်ကြောင်း ဆိုလိုသည်။ အမြင့်ဆုံးဘုရားသခင်သည် လူပြုလုပ်ထားသော ဘုရားကျောင်းများတွင် မနေထိုင်ပါ။ ဘုရားကျောင်းသည် သစ်သားတိုင်များထဲတွင် မဟုတ်ဘဲ ရင်ဘတ် (သို့မဟုတ် နှလုံးသား) ထဲတွင် တည်ရှိသည်။ လူတစ်ဦးချင်းစီသည် ဘုရားကျောင်းမလိုဘဲ ကိုယ်တိုင် ဘုရားသခင်ထံ ဆုတောင်းခြင်းဖြင့် လုံလောက်ပါသည်။</w:t>
      </w:r>
    </w:p>
    <w:p w:rsidRPr="00E541CA" w:rsidR="00E541CA" w:rsidP="00E541CA" w:rsidRDefault="00E541CA" w14:paraId="15C25DAB" w14:textId="4B30C4D8">
      <w:pPr>
        <w:ind w:firstLine="720"/>
      </w:pPr>
      <w:r w:rsidRPr="00E541CA">
        <w:t xml:space="preserve">သူတို့၏ မိုက်မဲသော အတွေးအခေါ်နှင့် မှားယွင်းသော အဓိပ္ပာယ်ဖော်ခြင်းကြောင့် ထွက်ပေါ်လာသော ဆန့်ကျင်ချက်ကို တုံ့ပြန်ရန် ဘုရားသခင်ဆိုင်ရာ သီအိုလိုဂျီရှင်းလင်းချက်တစ်ခုကို တင်ပြသင့်ပြီး၊ ထိုရှင်းလင်းချက်တွင် </w:t>
      </w:r>
      <w:r w:rsidRPr="00E541CA">
        <w:rPr>
          <w:i/>
        </w:rPr>
        <w:t xml:space="preserve">ပစ္စည်းပါဝင်၍ </w:t>
      </w:r>
      <w:r w:rsidRPr="00E541CA">
        <w:t xml:space="preserve">မြင်သာထိတွေ့နိုင်သော </w:t>
      </w:r>
      <w:r w:rsidRPr="00E541CA">
        <w:t xml:space="preserve">နေရာတစ်ခု ရှိ</w:t>
      </w:r>
      <w:r w:rsidRPr="00E541CA">
        <w:t xml:space="preserve">ကြောင်းနှင့် </w:t>
      </w:r>
      <w:r w:rsidRPr="00E541CA">
        <w:rPr>
          <w:i/>
        </w:rPr>
        <w:t xml:space="preserve">ပစ္စည်းမပါဝင်၍ </w:t>
      </w:r>
      <w:r w:rsidRPr="00E541CA">
        <w:t xml:space="preserve">မမြင်သာသော စိတ်ပိုင်းဆိုင်ရာ </w:t>
      </w:r>
      <w:r w:rsidRPr="00E541CA">
        <w:t xml:space="preserve">နေရာတစ်ခု ရှိကြောင်းကို</w:t>
      </w:r>
      <w:r w:rsidRPr="00E541CA">
        <w:t xml:space="preserve"> ပြသသင့်</w:t>
      </w:r>
      <w:r w:rsidRPr="00E541CA">
        <w:t xml:space="preserve">သည်။ ပစ္စည်းပါဝင်သောနေရာတစ်ခုသည် ကိုယ်တိုင်အတွင်း၌ အရာအားလုံးကို ထိန်းသိမ်းထားသကဲ့သို့ ဖြစ်သည်။ နံရံများသည် မြို့တစ်မြို့ကို ထိန်းသိမ်းသလို၊ ဘုရားကျောင်းသည် လူများကို ထိန်းသိမ်းသလို၊ အခန်းတစ်ခန်းသည် ထဲတွင်ထားသော ပစ္စည်းများကို ထိန်းသိမ်းသလို၊ ဥယျာဉ်တစ်ခုသည် ထဲတွင် စိုက်ထားသော အရာများကို ထိန်းသိမ်းသည်။ သို့သော် ပစ္စည်းမပါဝင်သော၊ မမြင်နိုင်သော၊ ဉာဏ်ဆိုင်ရာနေရာတစ်ခုသည် ပစ္စည်းမပါဝင်သော၊ မမြင်နိုင်သောနှင့် ဉာဏ်ဆိုင်ရာအရာများကို ထိန်းသိမ်းသည်။ ထိုသဘောတရားကို ပစ္စည်းဆိုင်ရာ နေရာတစ်ခုဖြင့် ထိန်းသိမ်း သတ်မှတ်၍ မရနိုင်ပေ၊ သို့သော် ထိုနေရာသည် ဉာဏ်ရှိနေရာတစ်ခုဖြစ်ပါကသာ ဖြစ်နိုင်သည်။ ဘုရားသခင်သည် ကိုယ်ပိုင်သဘာဝအားဖြင့် ကိုယ်ခန္ဓာမဲ့၊ အရာဝတ္ထုမဟုတ်၊ ဖော်ပြ၍မရ၊ နားမလည်နိုင်၊ တိုင်းတာ၍မရ၊ စူးစမ်း၍မရသောကြောင့် မည်သည့် ရုပ်ပိုင်းဆိုင်ရာနေရာမျှကန့်သတ်၍ မရ၊ သတ်မှတ်၍ မရပါ။ သူသည် နေရာတိုင်းတွင် ရှိကာ အရာအားလုံးကို ပြည့်စေ၍ ထိန်းသိမ်းပံ့ပိုးပါသည်။ သို့သော် သူကိုယ်တော်သည် မည်သည့်အရာမျှဖြင့် ကန့်သတ်ခံထားခြင်းမရှိပါ—ကောင်းကင်မဟုတ်၊ ကောင်းကင်အောက်ရှိအရာများမဟုတ်၊ ဘုရားကျောင်းများမဟုတ်။ အကြောင်းမှာ သူသည် (သန့်ရှင်းသော ဒမာစကင်းအဆိုအရ) ကိုယ်တော်အတွက် ကိုယ်တော်ပင် တစ်နေရာဖြစ်ကာ၊ ကိုယ်တော်၏ သဘောတရားနှင့် မဖော်ထုတ်နိုင်သော ဘုရားသခင်တရားထဲတွင် ကိုယ်တော်ကိုယ်တိုင် နေထိုင်ပါသည်</w:t>
      </w:r>
      <w:r w:rsidRPr="00E541CA">
        <w:rPr>
          <w:rStyle w:val="FootnoteReference"/>
        </w:rPr>
        <w:footnoteReference w:id="134"/>
      </w:r>
      <w:r w:rsidRPr="00E541CA">
        <w:t xml:space="preserve"> ။ ဤဘာသာရေးနားလည်မှုနှင့်အညီ သန့်ရှင်းသော ပထမဆုံး သက်သေခံသူ စတီဖင်က ယုဒာတို့အား ပြောကြားခဲ့သည်: 'အမြင့်ဆုံးဘုရားသခင်သည် လူ့လက်ဖြင့် ဆောက်လုပ်ထားသော ဘုရားကျောင်းများ၌ မနေထိုင်ပါ။ သို့သော်လည်း လူ့လက်ဖြင့် ဆောက်ထားသော ဘုရားကျောင်းများ၌လည်း နေထိုင်တော်မူသည်၊ အရာရာတိုင်း၌ ရှိနေကာ အရာအားလုံးကို ပြည့်စုံစေတော်မူသည်၊ သို့သော် မိမိကိုယ်တိုင်အတွင်း၌ မဟုတ်ဘဲ၊ မိမိဘုရားသဘာဝ၏ အပြင်ဘက်၌၊ မိမိ၏ အမှန်တကယ် ကျေးဇူးတော်တစ်ခုတည်းဖြင့်သာ၊ မိမိအတွက် သန့်စင်ထားသော နေရာကို သန့်စင်ကာ ပြည့်စုံစေပြီး၊ မိမိ၏ ကြင်နာသနားခြင်းဖြင့် ထိုနေရာ၌ ရှိနေတော်မူသည်।' အထူးသဖြင့် ဘုရားသခင်သည် မိမိအား ချစ်မြတ်နိုး၍ သစ္စာရှိစွာ ဝန်ဆောင်သူများ၏ နှလုံးသားနှင့် ဝိညာဉ်ထဲတွင် နေထိုင်ရန် အထူးနှစ်သက်ကာ၊ ထိုသူတို့ကို မဖန်တီးထားသော ဘုရားကျောင်းနှင့် မိမိတည်ရှိမှု၏ နေရာအဖြစ် သတ်မှတ်ထားသည်။ ထို့ကြောင့် တမန်တော်က ထိုသူများအား "</w:t>
      </w:r>
      <w:r w:rsidRPr="00E541CA">
        <w:rPr>
          <w:i/>
        </w:rPr>
        <w:t xml:space="preserve">သင်တို့သည် ဘုရားသခင်၏ အသက်ရှင်သော ဘုရားကျောင်းဖြစ်ကြသည်၊ ဘုရားသခင်က 'ငါသည် သူတို့ထဲ၌ နေထိုင်မည်၊ သူတို့အလယ်၌ လှည့်လည်မည်' ဟု ပြောခဲ့သည်"</w:t>
      </w:r>
      <w:r w:rsidRPr="00E541CA">
        <w:rPr>
          <w:rStyle w:val="FootnoteReference"/>
          <w:i/>
        </w:rPr>
        <w:footnoteReference w:id="135"/>
      </w:r>
      <w:r w:rsidRPr="00E541CA">
        <w:t xml:space="preserve"> ဟု ဆိုသည်။ လူ့လက်ဖြင့် တည်ဆောက်ထားသည့် သန့်ရှင်းသော ဘုရားကျောင်းများ (</w:t>
      </w:r>
      <w:r w:rsidRPr="00E541CA">
        <w:lastRenderedPageBreak/>
      </w:r>
      <w:r w:rsidRPr="00E541CA">
        <w:t xml:space="preserve"> )</w:t>
      </w:r>
      <w:r w:rsidRPr="00E541CA">
        <w:t xml:space="preserve"> သည် </w:t>
      </w:r>
      <w:r w:rsidRPr="00E541CA">
        <w:t xml:space="preserve">ဘုရားသခင်၏ တည်ရှိမှုမှ မကင်းလွတ်ကြောင်း၊ သန့်ရှင်းသူ ဒမာစကင်းက အောက်ပါအတိုင်း ရှင်းပြထားသည်။ 'ဘုရားသခင်သည် ရုပ်ပိုင်းဆိုင်ရာ နေရာတစ်ခု၌ ရှိကြောင်း ပြောကြသည်၊ ထို့အပြင် ဘုရားသခင်၏ ထင်ရှားသော အမှုများ ပြုလုပ်သော နေရာကို ဘုရားသခင်၏ နေရာဟု ခေါ်ကြသည်၊ အကြောင်းမှာ ဘုရားသခင်၏ အမှုနှင့် ကျေးဇူးများ ပြည့်စုံစွာ ရှိနေသည့် နေရာတိုင်းသည် ဘုရားသခင်၏ နေရာဖြစ်ကြောင်း ဆိုကြသည်'။ နှင့် ဘုရားကျောင်းကိုလည်း ဘုရားသခင်၏နေရာဟု ခေါ်ကြသည်၊ အကြောင်းမှာ ကျွန်ုပ်တို့သည် ၎င်းအား ၎င်း၏ဂုဏ်ပြုခြင်းအတွက် ဘုရားကျောင်းတော်အဖြစ် သတ်မှတ်ထားပြီး၊ ထိုတွင် ကျွန်ုပ်တို့သည် ၎င်းထံ ဆုတောင်းများကို တင်ဆက်ကြသည်။" ဤအထိ ဒမာစကင်းက ဆိုသည်။</w:t>
      </w:r>
    </w:p>
    <w:p w:rsidRPr="00E541CA" w:rsidR="00E541CA" w:rsidP="00E541CA" w:rsidRDefault="00E541CA" w14:paraId="4BAF8510" w14:textId="45CA1E04">
      <w:pPr>
        <w:ind w:firstLine="720"/>
      </w:pPr>
      <w:r w:rsidRPr="00E541CA">
        <w:t xml:space="preserve">ပထမဆုံး သေကျဆုံးသူ၏ စကားများကို ဤအတိုင်း အဓိပ္ပာယ်ဖော်ခြင်းဖြင့် လုံလောက်ပါပြီ။ သို့သော် ဘရင်မြို့ရှိ မမှန်ကန်သော ယုံကြည်သူများမှာ စိတ်ဝိညာဉ်ဆိုင်ရာ နားလည်မှုမရှိဘဲ၊ ရုပ်ပိုင်းဆိုင်ရာအမြင်ဖြင့်သာ စဉ်းစားကာ၊ ဝိညာဉ်အတိုင်းမဟုတ်ဘဲ ရုပ်ပိုင်းဆိုင်ရာအတိုင်းသာ အဓိပ္ပာယ်ဖော်ကြသည်။ ထိုသူတို့က ဘုရားသခင်ကို ရုပ်ပိုင်းဆိုင်ရာတစ်ခုကဲ့သို့ ထင်မြင်ကာ၊ ပစ္စည်းတစ်ခုကနေ ကန့်သတ်ထားသည့် နေရာတစ်ခုအတွင်းတွင်သာ ရှိသည်ဟု ယူဆကြသည်။ သူတို့က ဘုရားသခင်သည် လူပြုဘုရားကျောင်းများတွင် မည်သည့်အခါမျှ မရှိကြောင်း၊ ဘုရားကျောင်းသို့ သွား၍ ဆုတောင်းခြင်း မသင့်ကြောင်း ဆိုကြသည်။ အမြင့်ဆုံးဘုရားသခင်သည် လူပြုဘုရားကျောင်းများတွင် မနေထိုင်ကြောင်း သူတို့ဆိုကြသည်။ ထို့ကြောင့် သူတို့၏ မိုက်မဲမှုကို တစ်စုံတစ်ခု မြင်မြင်သာသာ ထိတွေ့နိုင်သည့် အရာတစ်ခုကဲ့သို့ ထင်မြင်ကာ၊ ၎င်းတို့၏ မိုက်မဲမှုကို ထင်ရှားစွာ ဖော်ထုတ်သည့် အဓိပ္ပာယ်ဖွင့်ချက်တစ်ခုကို တင်ပြရန် လိုအပ်သည်။</w:t>
      </w:r>
    </w:p>
    <w:p w:rsidRPr="00E541CA" w:rsidR="00E541CA" w:rsidP="00E541CA" w:rsidRDefault="00E541CA" w14:paraId="55659296" w14:textId="34B5751C">
      <w:pPr>
        <w:ind w:firstLine="720"/>
      </w:pPr>
      <w:r w:rsidRPr="00E541CA">
        <w:t xml:space="preserve">ထို့ကြောင့် ကျွန်ုပ်တို့သည် ပထမဆုံး သက်သေခံသူ၏ စကားများကို စူးစမ်းလေ့လာကာ အောက်ပါ အချက်များကို စုံစမ်းကြပါစို့။</w:t>
      </w:r>
    </w:p>
    <w:p w:rsidRPr="00E541CA" w:rsidR="00E541CA" w:rsidP="00E541CA" w:rsidRDefault="00E541CA" w14:paraId="1CE91D60" w14:textId="3618B8E7">
      <w:pPr>
        <w:ind w:firstLine="720"/>
      </w:pPr>
      <w:r w:rsidRPr="00E541CA">
        <w:t xml:space="preserve">၁) သန့်ရှင်းသော ပထမဆုံး သေခံသူက ဘယ်ဘုရားကျောင်းများကို ပြောဆိုခဲ့သနည်း?</w:t>
      </w:r>
    </w:p>
    <w:p w:rsidRPr="00E541CA" w:rsidR="00E541CA" w:rsidP="00E541CA" w:rsidRDefault="00E541CA" w14:paraId="06C02942" w14:textId="14FB7DA7">
      <w:pPr>
        <w:ind w:firstLine="720"/>
      </w:pPr>
      <w:r w:rsidRPr="00E541CA">
        <w:t xml:space="preserve">၂) ပထမဆုံး သက်သေခံသူက ပြောခဲ့သည့် လူ့လက်ရာ ဘုရားကျောင်းများတွင် အမြင့်ဆုံးဘုရားသခင်သည် တစ်ခါမှ နေထိုင်ခဲ့ပါသလား။</w:t>
      </w:r>
    </w:p>
    <w:p w:rsidRPr="00E541CA" w:rsidR="00E541CA" w:rsidP="00E541CA" w:rsidRDefault="00E541CA" w14:paraId="7D1D8633" w14:textId="70B24D1B">
      <w:pPr>
        <w:ind w:firstLine="720"/>
      </w:pPr>
      <w:r w:rsidRPr="00E541CA">
        <w:t xml:space="preserve">၅) ပထမဆုံး သက်သေခံတော်ပြောသော အဲဒီ ဘုရားကျောင်းများတွင် အမြင့်ဆုံးဘုရားသခင်သည် ဘယ်အချိန်မှ စ၍ နေထိုင်ခြင်းကို ရပ်ဆိုင်းခဲ့သနည်း?</w:t>
      </w:r>
    </w:p>
    <w:p w:rsidRPr="00E541CA" w:rsidR="00E541CA" w:rsidP="00E541CA" w:rsidRDefault="00E541CA" w14:paraId="0ACF8AFA" w14:textId="571351EB">
      <w:pPr>
        <w:ind w:firstLine="720"/>
      </w:pPr>
      <w:r w:rsidRPr="00E541CA">
        <w:t xml:space="preserve">၄) ဤစကားများကို သူ ဘယ်သူ့ကို ရည်ညွှန်းပြောဆိုနေသနည်း။</w:t>
      </w:r>
    </w:p>
    <w:p w:rsidRPr="00E541CA" w:rsidR="00E541CA" w:rsidP="00E541CA" w:rsidRDefault="00E541CA" w14:paraId="2E16B2A2" w14:textId="37CFB38A">
      <w:pPr>
        <w:ind w:firstLine="720"/>
      </w:pPr>
      <w:r w:rsidRPr="00E541CA">
        <w:t xml:space="preserve">၅) သူက ဘာကြောင့် အဲဒီစကားတွေကို ပြောခဲ့တာလဲ?</w:t>
      </w:r>
    </w:p>
    <w:p w:rsidRPr="00E541CA" w:rsidR="00E541CA" w:rsidP="00E541CA" w:rsidRDefault="00E541CA" w14:paraId="24B08EA2" w14:textId="245CAA68">
      <w:pPr>
        <w:ind w:firstLine="720"/>
      </w:pPr>
      <w:r w:rsidRPr="00E541CA">
        <w:t xml:space="preserve">၆) သူက အဲဒီစကားတွေကို ဘယ်အချိန်မှာ ပြောခဲ့တာလဲ?</w:t>
      </w:r>
    </w:p>
    <w:p w:rsidRPr="00E541CA" w:rsidR="00E541CA" w:rsidP="00E541CA" w:rsidRDefault="00E541CA" w14:paraId="7373D4C6" w14:textId="3DB6B3CE">
      <w:pPr>
        <w:ind w:firstLine="720"/>
      </w:pPr>
      <w:r w:rsidRPr="00E541CA">
        <w:t xml:space="preserve">ကျွန်ုပ်တို့လည်း ဘုရားသခင်သည် ကျောက် သို့မဟုတ် သစ်သားဖြင့် တည်ဆောက်ထားသော လူလုပ် ခရစ်ယာန်ဘုရားကျောင်းများတွင် နေထိုင်ပါသလား ဆိုတာကို စဉ်းစားကြပါစို့။</w:t>
      </w:r>
    </w:p>
    <w:p w:rsidRPr="00E541CA" w:rsidR="00E541CA" w:rsidP="00E541CA" w:rsidRDefault="00E541CA" w14:paraId="59263636" w14:textId="29FA9634">
      <w:pPr>
        <w:ind w:firstLine="720"/>
      </w:pPr>
      <w:r w:rsidRPr="00E541CA">
        <w:t xml:space="preserve">ဤအချက်မှ ခွဲထွက်ခြင်း၏ မှားယွင်းမှုကို ထင်ရှားစွာ ဖော်ထုတ်မည်။</w:t>
      </w:r>
    </w:p>
    <w:p w:rsidRPr="00E541CA" w:rsidR="00E541CA" w:rsidP="00E541CA" w:rsidRDefault="00E541CA" w14:paraId="5D84CAE5" w14:textId="78C5D814">
      <w:pPr>
        <w:ind w:firstLine="720"/>
      </w:pPr>
      <w:r w:rsidRPr="00E541CA">
        <w:t xml:space="preserve">(ဤနေရာတွင် ကျွန်ုပ်သည် 'ဘုရားကျောင်း' နှင့် 'ကျောင်းတော်' ဆိုသည့် စကားလုံးများကို အစားထိုးအသုံးပြုထားပါသည်၊ ဘုရားကျောင်းနှင့် ကျောင်းတော်တို့အကြား ကွာခြားချက်ကို မသိခြင်းမဟုတ်ပါ။ ဘုရားကျောင်းကို နံရံများဖြင့် တည်ဆောက်ထားသော်လည်း ကျောင်းတော်ကို ယုံကြည်သူများ စုပေါင်းခြင်းဖြင့် ဖွဲ့စည်းထားပါသည်။ သို့သော် သန့်ရှင်းသော စာတော်နှင့် လူများကလည်း ယုံကြည်သူများ စုပေါင်းနေထိုင်ခြင်းကြောင့် ဘုရားကျောင်းများကို 'ကျောင်းတော်များ' ဟု ရိုးရာအတိုင်း ခေါ်ဆိုခဲ့ကြသည်</w:t>
      </w:r>
      <w:r w:rsidRPr="00E541CA">
        <w:rPr>
          <w:rStyle w:val="FootnoteReference"/>
        </w:rPr>
        <w:footnoteReference w:id="136"/>
      </w:r>
      <w:r w:rsidRPr="00E541CA">
        <w:t xml:space="preserve"> ; ဤအကြောင်းကြောင့် 'ဘုရားကျောင်း' နှင့် 'ဘုရားရှိခိုးကျောင်း' ဆိုသည့် စကားလုံးများကို ဤနေရာတွင် တစ်ခုတည်းအဖြစ် နားလည်ရမည်။</w:t>
      </w:r>
    </w:p>
    <w:p w:rsidRPr="00E541CA" w:rsidR="00E541CA" w:rsidP="00E541CA" w:rsidRDefault="00E541CA" w14:paraId="62EEA892" w14:textId="09D4E209">
      <w:pPr>
        <w:ind w:firstLine="720"/>
      </w:pPr>
      <w:r w:rsidRPr="00E541CA">
        <w:t xml:space="preserve">၁) စုံစမ်းမေးမြန်းခြင်း</w:t>
      </w:r>
    </w:p>
    <w:p w:rsidRPr="00E541CA" w:rsidR="00E541CA" w:rsidP="00E541CA" w:rsidRDefault="00E541CA" w14:paraId="08FC5D2E" w14:textId="548F5B31">
      <w:pPr>
        <w:ind w:firstLine="720"/>
        <w:rPr>
          <w:i/>
        </w:rPr>
      </w:pPr>
      <w:r w:rsidRPr="00E541CA">
        <w:rPr>
          <w:i/>
        </w:rPr>
        <w:t xml:space="preserve">အထက်မြတ်ဆုံးဘုရားသခင်သည် လက်ဖြင့်တည်ဆောက်ထားသော ဘုရားကျောင်းများတွင် မနေထိုင်ကြောင်း ပြောကြားခဲ့သည့်အခါ သန့်ရှင်းသော ပထမဆုံးသေကျဆုံးသူ စတီဖင်က ဘယ်ဘုရားကျောင်းများကို ရည်ညွှန်းပြောဆိုခဲ့သနည်း?</w:t>
      </w:r>
    </w:p>
    <w:p w:rsidRPr="00E541CA" w:rsidR="00E541CA" w:rsidP="00E541CA" w:rsidRDefault="00E541CA" w14:paraId="11F73450" w14:textId="539E9151">
      <w:pPr>
        <w:ind w:firstLine="720"/>
      </w:pPr>
      <w:r w:rsidRPr="00E541CA">
        <w:t xml:space="preserve">သူက ယေရှုယုံကြည်သူဘုရားကျောင်းများ မဟုတ်ဘဲ ဆလိုမွန်ကို သတိရကာ ယေရှုယုံကြည်သူဘုရားကျောင်းများ မတည်ဆောက်ရသေးသော အချိန်ကာလ၌ ထီးမြင့်မင်းမနေထိုင်ကြောင်း ကြေညာခဲ့သည်ဟု ဆိုလိုသည်။</w:t>
      </w:r>
    </w:p>
    <w:p w:rsidRPr="00E541CA" w:rsidR="00E541CA" w:rsidP="00E541CA" w:rsidRDefault="00E541CA" w14:paraId="102345EE" w14:textId="343E7994">
      <w:pPr>
        <w:ind w:firstLine="720"/>
      </w:pPr>
      <w:r w:rsidRPr="00E541CA">
        <w:rPr>
          <w:i/>
        </w:rPr>
        <w:t xml:space="preserve">သင်က </w:t>
      </w:r>
      <w:r w:rsidRPr="00E541CA">
        <w:t xml:space="preserve">'ယုဒယများမှာ ဘုရားကျောင်းတစ်ခုတည်းသာရှိပြီး များစွာမရှိဘူး</w:t>
      </w:r>
      <w:r w:rsidRPr="00E541CA">
        <w:rPr>
          <w:i/>
        </w:rPr>
        <w:t xml:space="preserve">' ဟု ဆိုနိုင်</w:t>
      </w:r>
      <w:r w:rsidRPr="00E541CA">
        <w:t xml:space="preserve">သည်။</w:t>
      </w:r>
    </w:p>
    <w:p w:rsidRPr="00E541CA" w:rsidR="00E541CA" w:rsidP="00E541CA" w:rsidRDefault="00E541CA" w14:paraId="12DF93CA" w14:textId="26356315">
      <w:pPr>
        <w:ind w:firstLine="720"/>
      </w:pPr>
      <w:r w:rsidRPr="00E541CA">
        <w:rPr>
          <w:i/>
        </w:rPr>
        <w:t xml:space="preserve">ကျွန်ုပ် ပြန်ဆိုသည်မှာ </w:t>
      </w:r>
      <w:r w:rsidRPr="00E541CA">
        <w:t xml:space="preserve">တစ်ခုမဟုတ်၊ သုံးခုဖြစ်ပြီး တစ်ခုချင်းစီကို ကိုယ်ပိုင်အချိန်၌ တည်ဆောက်ခဲ့သည်။</w:t>
      </w:r>
    </w:p>
    <w:p w:rsidRPr="00E541CA" w:rsidR="00E541CA" w:rsidP="00E541CA" w:rsidRDefault="00E541CA" w14:paraId="147A05E9" w14:textId="3A8ADA04">
      <w:pPr>
        <w:ind w:firstLine="720"/>
      </w:pPr>
      <w:r w:rsidRPr="00E541CA">
        <w:t xml:space="preserve">သူတို့၏ ပထမဆုံး ဘုရားကျောင်း (ပင်လယ်နီကျော်ပြီးနောက်) သည် သဲတော၌ တည်ရှိခဲ့ပြီး၊ မုရှေက ဘုရားသခင်၏ အမိန့်အတိုင်း အနီရောင်၊ နီရောင်နှင့် သန့်ရှင်းသော လိန်းကြိုးများဖြင့် တဲပုံစံအတိုင်း ဖန်တီးကာ ဆိတ်အရေဖြင့် ဖုံးအုပ်ခဲ့သည်။ ဤဘုရားကျောင်းကို သန့်ရှင်းသော ပထမဆုံး သေကျဆုံးသူသည် ယုဒာများထံ ပြောကြားသော တူညီသော တရားစကား၌ 'သက်သေတဲ' ဟု ခေါ်ဆိုခဲ့သည်</w:t>
      </w:r>
      <w:r w:rsidRPr="00E541CA">
        <w:rPr>
          <w:rStyle w:val="FootnoteReference"/>
        </w:rPr>
        <w:footnoteReference w:id="137"/>
      </w:r>
      <w:r w:rsidRPr="00E541CA">
        <w:t xml:space="preserve"> ။ ထိုတဲတော်ကို လေဝိတ်များက သယ်ဆောင်ကာ အစ္စရေးလူတို့ ခရီးသွားရာတိုင်းနှင့်အတူ သယ်ဆောင်သွားခဲ့ပြီး၊ သူတို့ ရပ်တည်ရာတိုင်း၌ တည်နေခဲ့သည်။</w:t>
      </w:r>
    </w:p>
    <w:p w:rsidRPr="00E541CA" w:rsidR="00E541CA" w:rsidP="00E541CA" w:rsidRDefault="00E541CA" w14:paraId="0EB46B73" w14:textId="73C67F6C">
      <w:pPr>
        <w:ind w:firstLine="720"/>
      </w:pPr>
      <w:r w:rsidRPr="00E541CA">
        <w:t xml:space="preserve">သူတို့၏ ဒုတိယဘုရားကျောင်းမှာ ဆောလမုန်က တည်ဆောက်ခဲ့သော ဘုရားကျောင်းဖြစ်ပြီး၊ နှစ်ပေါင်းများစွာအကြာတွင် ဘာဘယ်လုံဘုရင် နေဗုခဒ်နေဇာက ဖျက်ဆီးခဲ့သည်။</w:t>
      </w:r>
    </w:p>
    <w:p w:rsidRPr="00E541CA" w:rsidR="00E541CA" w:rsidP="00E541CA" w:rsidRDefault="00E541CA" w14:paraId="78E4B755" w14:textId="69BE32D9">
      <w:pPr>
        <w:ind w:firstLine="720"/>
      </w:pPr>
      <w:r w:rsidRPr="00E541CA">
        <w:t xml:space="preserve">တတိယဘုရားကျောင်းကို ဒေဝစ်မင်းဆွေ၊ ခရစ်၏ဘိုးဘွားတစ်ဦးဖြစ်သည့် ယူဒေးမင်းသား ဇေရုဗာဘဲလ်က ဘာဘလိုန်ကျဉ်းခံပြီးနောက် တည်ဆောက်ခဲ့သည်။ ယေရှုလေမွန်မြို့နှင့် ဆောလမုန်ဘုရားကျောင်း ဖျက်ဆီးခံခဲ့ပြီး ၇၀ နှစ်ကျော်ပြီးနောက်၊ မင်းသားဇေရုဗာဘဲလ်ကို ဘာဘယ်လုံမှ လူအများနှင့်အတူ ယေရှုလေမွန်မြို့၏ ကျန်ကျန်ကျန်ကျောင်းသို့ ပို့ဆောင်ကာ ဘုရားကျောင်းကို ပြန်လည်တည်ဆောက်စေခဲ့သည်။ ထိုကြောင့် ခရစ်၏ဘိုးဘိုးဖြစ်သူ ဇေရုဗာဘဲလ်က တည်ဆောက်ခဲ့သော ဘုရားကျောင်းသည် ခရစ်နှင့် သံတမန်များ၏ခေတ်ကာလတွင် ယေရုရှလင်မြို့၌ တည်ရှိခဲ့သည်။ သို့သော် နောက်ပိုင်း ဗက်စ်ပာရှီယန်၏သား တိုက်တပ်သည် ရောမ၏အင်အားဖြင့် ရောက်ရှိကာ ထိုဘုရားကျောင်းအား မြေပြင်ပေါ်မှ ဖျက်ဆီးပစ်ခဲ့သည်။ သန့်ရှင်းသော ပထမဆုံး သေကျဆုံးသူက ဆိုသည်မှာ— 'အမြင့်ဆုံးဘုရားသခင်သည် လူ့လက်ဖြင့် ဆောက်ထားသော ဘုရားကျောင်းများတွင် မနေထိုင်ပါ' ဟုဆိုရာ၌ မိုရှေ၊ ဆောလမန်နှင့် ဇေရုဗာဘဲလ်တို့၏ ယာဟူဒီဘုရားကျောင်းသုံးခုလုံးကို ရည်ညွှန်းသည်။ သို့သော် ကျွန်ုပ်တို့အနေဖြင့် ဤစကားသည် ယာဟူဒီဘုရားကျောင်းများကိုသာ ဆိုလိုပြီး </w:t>
      </w:r>
      <w:r w:rsidRPr="00E541CA">
        <w:rPr>
          <w:i/>
        </w:rPr>
        <w:t xml:space="preserve">ခရစ်ယာန်ဘုရားကျောင်းများကို မဆိုလိုကြောင်း</w:t>
      </w:r>
      <w:r w:rsidRPr="00E541CA">
        <w:t xml:space="preserve"> ယူဆပါသည်</w:t>
      </w:r>
      <w:r w:rsidRPr="00E541CA">
        <w:rPr>
          <w:i/>
        </w:rPr>
        <w:t xml:space="preserve">၊ </w:t>
      </w:r>
      <w:r w:rsidRPr="00E541CA">
        <w:t xml:space="preserve">အကြောင်းမှာ ပထမဆုံး သက်သေခံသူ၏ ခေတ်တွင် ခရစ်ယာန်ဘုရားကျောင်းများ မဆောက်ထားသေးပါ။</w:t>
      </w:r>
    </w:p>
    <w:p w:rsidRPr="00E541CA" w:rsidR="00E541CA" w:rsidP="00E541CA" w:rsidRDefault="00E541CA" w14:paraId="7A9D890F" w14:textId="08A00D59">
      <w:pPr>
        <w:ind w:firstLine="720"/>
      </w:pPr>
      <w:r w:rsidRPr="00E541CA">
        <w:lastRenderedPageBreak/>
      </w:r>
      <w:r w:rsidRPr="00E541CA">
        <w:t xml:space="preserve">၂) စုံစမ်းစစ်ဆေးခြင်း။</w:t>
      </w:r>
    </w:p>
    <w:p w:rsidRPr="00E541CA" w:rsidR="00E541CA" w:rsidP="00E541CA" w:rsidRDefault="00E541CA" w14:paraId="726B5A2E" w14:textId="1B6F8C6D">
      <w:pPr>
        <w:ind w:firstLine="720"/>
        <w:rPr>
          <w:i/>
        </w:rPr>
      </w:pPr>
      <w:r w:rsidRPr="00E541CA">
        <w:rPr>
          <w:i/>
        </w:rPr>
        <w:t xml:space="preserve">ပထမဆုံး သက်သေခံသူက ပြောခဲ့သည့် ထိုဘုရားကျောင်းများတွင် အမြင့်ဆုံးဘုရားသခင်သည် တစ်ခါတစ်ရံ နေထိုင်ခဲ့ပါသလား?</w:t>
      </w:r>
    </w:p>
    <w:p w:rsidRPr="00E541CA" w:rsidR="00E541CA" w:rsidP="00E541CA" w:rsidRDefault="00E541CA" w14:paraId="1EF3C3C8" w14:textId="11BD3249">
      <w:pPr>
        <w:ind w:firstLine="720"/>
      </w:pPr>
      <w:r w:rsidRPr="00E541CA">
        <w:t xml:space="preserve">သူသည် အမှန်တကယ် ထိုနေရာများ၌ နေထိုင်ခဲ့ပါသည်။ ကောင်းကင်ကို ထွက်ခွာခြင်းမဟုတ်ဘဲ၊ မိမိ၏ ဘုရားသခင်တရားဖြင့် ထိုဘုရားကျောင်းများအတွင်း၌ နေထိုင်ကာ၊ မိမိကိုယ်ကို ထိုနံရံများအတွင်း၌ ထည့်သွင်းထားခြင်းဖြစ်ပါသည်—ကောင်းကင်များမှတောင် မထည့်နိုင်လောက်အောင် ကြီးမြတ်သူဖြစ်သော်လည်း—မြင့်မြတ်ရာမှ သူတို့ကို ကြည့်ရှုကာ၊ သူ၏ ကျေးဇူးတော်အားဖြင့် သူတို့နှင့်အတူ ရှိခဲ့ပြီး၊ သူလိုချင်သမျှ အချိန်အထိ သူ၏ သန့်ရှင်းသော နတ်ဘုရားများဖြင့် ကာကွယ်စောင့်ရှောက်ခဲ့ပါသည်။ ဟောင်းကတိစာချုပ်ခေတ် ဘုရားကျောင်းများတွင် ဘုရားသခင်၏ ကျေးဇူးနှင့် နတ်ဘုရားများ၏ ကျေးဇူးတို့သည် ထူးခြားသည့် အမှတ်အသားများဖြင့် ထင်ရှားပြသခဲ့သည်။</w:t>
      </w:r>
    </w:p>
    <w:p w:rsidRPr="00E541CA" w:rsidR="00E541CA" w:rsidP="00E541CA" w:rsidRDefault="00E541CA" w14:paraId="5CF61261" w14:textId="4A0C41F7">
      <w:pPr>
        <w:ind w:firstLine="720"/>
      </w:pPr>
      <w:r w:rsidRPr="00E541CA">
        <w:t xml:space="preserve">ဘုရားသခင်သည် မုရှေ၏ ဘုရားကျောင်း၌ ထူးခြားသော ကျေးဇူးတော်ဖြင့် နေထိုင်ခဲ့ပြီး၊ ထိုကျေးဇူး၏ အမှတ်အသားများမှာ စခန်းတော်ကို ဖုံးလွှမ်းသော မိုးတိမ်၊ စခန်းတော်ကို ပြည့်စုံစေသော ဘုရားသခင်၏ ဂုဏ်တော်</w:t>
      </w:r>
      <w:r w:rsidRPr="00E541CA">
        <w:rPr>
          <w:rStyle w:val="FootnoteReference"/>
        </w:rPr>
        <w:footnoteReference w:id="138"/>
      </w:r>
      <w:r w:rsidRPr="00E541CA">
        <w:t xml:space="preserve"> နှင့် ယဇ်ပလ္လင်မှ မုရှေထံ ပြောကြားသော ဘုရားသခင်၏ အသံတို့ဖြစ်သည်။ ဤအကြောင်းကို လေဝိကျမ်း ပထမအခန်းတွင် ဤသို့ရေးသားထားသည်— </w:t>
      </w:r>
      <w:r w:rsidRPr="00E541CA">
        <w:rPr>
          <w:i/>
        </w:rPr>
        <w:t xml:space="preserve">'ဘုရားသခင်သည် မုရှေကို ခေါ်၍ </w:t>
      </w:r>
      <w:r w:rsidRPr="00E541CA">
        <w:t xml:space="preserve">တဲတော်ထဲ</w:t>
      </w:r>
      <w:r w:rsidRPr="00E541CA">
        <w:rPr>
          <w:i/>
        </w:rPr>
        <w:t xml:space="preserve">မှ ပြောကြားလိုက်သည်</w:t>
      </w:r>
      <w:r w:rsidRPr="00E541CA">
        <w:rPr>
          <w:i/>
        </w:rPr>
        <w:t xml:space="preserve">၊ "အစ္စရေးသားတို့အား ပြောပါ"</w:t>
      </w:r>
      <w:r w:rsidRPr="00E541CA">
        <w:t xml:space="preserve">'</w:t>
      </w:r>
      <w:r w:rsidRPr="00E541CA">
        <w:rPr>
          <w:rStyle w:val="FootnoteReference"/>
          <w:i/>
        </w:rPr>
        <w:footnoteReference w:id="139"/>
      </w:r>
      <w:r w:rsidRPr="00E541CA">
        <w:t xml:space="preserve"> ။ ထိုနည်းတူ လူငယ် ဆမ်မူအဲလ်သည် တဲတော်၌ ညအိပ်စဉ် ဘုရားသခင်သည် ပူဇော်ပွဲထိုင်ခုံမှ သူ့ကို လေးကြိမ် ခေါ်ခဲ့သည်</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ဘုရားသခင်သည် သူ၏ ကရုဏာဖြင့် ဆောလမုန်ဘုရားကျောင်း၌ နေထိုင်ခဲ့ပြီး၊ ၎င်း၏ အမှတ်တံဆိပ်မှာ မိုးတိမ်နှင့် ထာဝရဘုရား၏ ဂုဏ်တော်ဖြစ်သည်။ ၎င်းတို့သည် ဘုရားကျောင်းကို သန့်စင်အပ်နှံသည့်အခါ ဘုရားကျောင်းကို ပြည့်စုံစေခဲ့သည်။ ထာဝရဘုရား၏ ဂုဏ်တော်ကြောင့် မိုးတိမ်ရှေ့၌ ဝန်ထမ်းဆောင်ရွက်ရန် ယဇ်ပုရောဟိတ်များ မရပ်တည်နိုင်ခဲ့ကြ</w:t>
      </w:r>
      <w:r w:rsidRPr="00E541CA">
        <w:rPr>
          <w:rStyle w:val="FootnoteReference"/>
        </w:rPr>
        <w:footnoteReference w:id="141"/>
      </w:r>
      <w:r w:rsidRPr="00E541CA">
        <w:t xml:space="preserve"> ။ ထို့အပြင် တစ်ခုမြင်ကွင်းတွင် ဘုရားသခင်က ဆောလမန်အား "</w:t>
      </w:r>
      <w:r w:rsidRPr="00E541CA">
        <w:rPr>
          <w:i/>
        </w:rPr>
        <w:t xml:space="preserve">ကျွန်ုပ်၏မျက်စိနှင့် နှလုံးသားသည် နေ့တိုင်း၌ ထိုနေရာ၌ ရှိမည်</w:t>
      </w:r>
      <w:r w:rsidRPr="00E541CA">
        <w:rPr>
          <w:rStyle w:val="FootnoteReference"/>
          <w:i/>
        </w:rPr>
        <w:footnoteReference w:id="142"/>
      </w:r>
      <w:r w:rsidRPr="00E541CA">
        <w:t xml:space="preserve"> </w:t>
      </w:r>
      <w:r w:rsidRPr="00E541CA">
        <w:rPr>
          <w:i/>
        </w:rPr>
        <w:t xml:space="preserve">"</w:t>
      </w:r>
      <w:r w:rsidRPr="00E541CA">
        <w:t xml:space="preserve"> ဟု ပြောကြားခဲ့</w:t>
      </w:r>
      <w:r w:rsidRPr="00E541CA">
        <w:t xml:space="preserve">သည်။</w:t>
      </w:r>
    </w:p>
    <w:p w:rsidRPr="00E541CA" w:rsidR="00E541CA" w:rsidP="00E541CA" w:rsidRDefault="00E541CA" w14:paraId="1838933C" w14:textId="13F4C947">
      <w:pPr>
        <w:ind w:firstLine="720"/>
      </w:pPr>
      <w:r w:rsidRPr="00E541CA">
        <w:t xml:space="preserve">ဘုရားသခင်သည် ဇေရုဗာဘေလက ပြန်လည်တည်ဆောက်ထားသော ဘုရားကျောင်း၌ မိမိ၏ အံ့ဩဖွယ် ကရုဏာဖြင့် နေထိုင်ခဲ့သည်။ ဤအရာ၏ သက်သေတစ်ခုမှာ မက်ကာဘီးယား ဒုတိယစာအုပ် အခန်း ၁ တွင် ရေးသားထားသည့်အတိုင်း ရေသည် မီးဖြစ်သွားခြင်းဖြစ်သည်။ အလှူပူဇော်ပစ္စည်းများပေါ်သို့ ဖြန့်ထားသော ရေကို မီးထိုးလိုက်သောအခါ ရေထဲမှ မီးလောင်တောက်များ ပေါက်ထွက်ခဲ့သည်။ ထို့အပြင်၊ ဘုရားသခင်၏ သံတမန်များသည် ဘုရားကျောင်းကို လုယက်ရန် ကြိုးပမ်းခဲ့သည့် အုပ်ချုပ်ရေးမှူး ဟယ်လီယိုဒိုရပ်စ်အား ကြင်နာမဲ့စွာ သတ်ဖြတ်လိုက်သောအခါ၊ ထိုဘုရားကျောင်း၏ နတ်ဘေးကာကွယ်မှုသည် ထင်ရှားစွာ ဖော်ပြခဲ့သည် (</w:t>
      </w:r>
      <w:r w:rsidRPr="00E541CA">
        <w:rPr>
          <w:rStyle w:val="FootnoteReference"/>
        </w:rPr>
        <w:footnoteReference w:id="143"/>
      </w:r>
      <w:r w:rsidRPr="00E541CA">
        <w:t xml:space="preserve"> )။ ဘုန်းကြီးဆရာအဖြစ် သူ၏အလှည့်အတိုင်း ဘုရားကျောင်းတွင် ဝန်ဆောင်နေသော သန့်ရှင်းသူ ဇာခရီးယားထံသို့ ကမ္ဘာ့မင်းကြီး ဂေဘရီးယယ်သည် အနံ့ပူပူပူပူပူပူပူပူပူပူပူပူပူပူပူပူပူပူပူပူပူပူပူပူပူပူပူပူပူပူပူပူပူပူပူပူပူပူပူပူပူပူပူပူပူပူပူပူပူပူပူပူပူပူပူပူပူပူပူပူပူပူပူပူပူပူပူပူပူပူပူပူပူပူပူပူပူပူပူပူပူပူပူပူပူပူပူပူပူပူပူပူပူပူပူပူပူပူပူ စိန့်ဂျွန် ခရိုက်ဆိုစတိုမ်၏ လက်ရာများတွင် ဘုရားသခင်၏ အလွန်သန့်ရှင်းဆုံး မိခင်တော်အကြောင်း အပိုဒ်တစ်ခုကို တွေ့ရပြီး၊ ထိုအပိုဒ်တွင် အလွန်သန့်ရှင်းဆုံး မယ်ရီမယ်တော်သည် အသက် ၁၂ နှစ်အရွယ်တွင် ဇေရုဗာဘဲလ်က တည်ဆောက်ခဲ့သော ဘုရားသခင်၏ ဘုရားကျောင်း၌ အလယ်ပွဲရှေ့၌ ဆုတောင်းနေစဉ် မဖော်ပြနိုင်သော အလင်းတစ်ခု ထွန်းကားခဲ့ပြီး၊ အလွန်သန့်ရှင်းသော နေရာမှ အသံတစ်ခု ကြားရသည်ဟု ရေးသားထားသည်။ 'သင်သည် ငါ့သားကို မွေးဖွားမည်' ဟုဆိုသည်။ ဤလက္ခဏာများမှ သခင်ဘုရားသည် အဟောင်းစာချုပ်ကာလ ဘုရားကျောင်းများ—မုရှေ၊ ဆောလမန်နှင့် ဇေရုဗာဘေလတို့၏ ဘုရားကျောင်းများ—တွင် မိမိကျေးဇူးတော်ဖြင့် ရှိနေခဲ့ပြီး ထွက်ခွာလိုသည့်အချိန်ထိ ထိုနေရာ၌ တည်ရှိခဲ့ကြောင်း ထင်ရှားလာသည်။</w:t>
      </w:r>
    </w:p>
    <w:p w:rsidRPr="00E541CA" w:rsidR="00E541CA" w:rsidP="00E541CA" w:rsidRDefault="00E541CA" w14:paraId="27CD8F07" w14:textId="7B66FBD8">
      <w:pPr>
        <w:ind w:firstLine="720"/>
      </w:pPr>
      <w:r w:rsidRPr="00E541CA">
        <w:t xml:space="preserve">၃) စုံစမ်းစစ်ဆေးခြင်း</w:t>
      </w:r>
    </w:p>
    <w:p w:rsidRPr="00E541CA" w:rsidR="00E541CA" w:rsidP="00E541CA" w:rsidRDefault="00E541CA" w14:paraId="68637E59" w14:textId="4BF308D4">
      <w:pPr>
        <w:ind w:firstLine="720"/>
        <w:rPr>
          <w:i/>
        </w:rPr>
      </w:pPr>
      <w:r w:rsidRPr="00E541CA">
        <w:rPr>
          <w:i/>
        </w:rPr>
        <w:t xml:space="preserve">အမြင့်ဆုံးဘုရားသခင်သည် အဟောင်းစာချုပ်ဘုရားကျောင်းများတွင် နေထိုင်ခြင်းကို ဘယ်အချိန်မှ ရပ်ဆိုင်းခဲ့သနည်း?</w:t>
      </w:r>
    </w:p>
    <w:p w:rsidRPr="00E541CA" w:rsidR="00E541CA" w:rsidP="00E541CA" w:rsidRDefault="00E541CA" w14:paraId="20A75033" w14:textId="4D3439C1">
      <w:pPr>
        <w:ind w:firstLine="720"/>
      </w:pPr>
      <w:r w:rsidRPr="00E541CA">
        <w:t xml:space="preserve">လူသားတို့၏ အပြစ်များကြောင့် ဘုရားသခင်၏ ကျေးဇူးနှင့် သနားကြင်နာမှုသည် သူတို့ထံမှနှင့် သန့်ရှင်းရာဌာနများမှ ဝေးကွာသွားသည်။ အဲလီ၏သားများ၏အပြစ်ကြောင့် ဖိလစ္တိယလူမျိုးများက ဘုရားသခင်၏ဘောင်ကို ဖမ်းယူကာ အာရှဒေါဒ်မြို့သို့ ယူဆောင်သွားသောအခါ သက်သေပြဘုရားကျောင်း၌ ဘုရားသခင်သည် မိမိကျေးဇူးတော်ဖြင့် မတက်ရောက်တော့ခဲ့သည်။ ထိုအချိန်တွင် ဖိနဟတ်၏ဇနီးသည် မွေးဖွားစဉ် သေဆုံးနေစဉ်၌ ဤနောက်ဆုံးစကားများကို ပြောကြားခဲ့သည်။ </w:t>
      </w:r>
      <w:r w:rsidRPr="00E541CA">
        <w:t xml:space="preserve">'ဘုရားသခင်၏</w:t>
      </w:r>
      <w:r w:rsidRPr="00E541CA">
        <w:rPr>
          <w:i/>
        </w:rPr>
        <w:t xml:space="preserve">ဂုဏ်သိက္ခာ</w:t>
      </w:r>
      <w:r w:rsidRPr="00E541CA">
        <w:t xml:space="preserve">သည် အစ္စရေးမှ </w:t>
      </w:r>
      <w:r w:rsidRPr="00E541CA">
        <w:rPr>
          <w:i/>
        </w:rPr>
        <w:t xml:space="preserve">ထွက်သွား</w:t>
      </w:r>
      <w:r w:rsidRPr="00E541CA">
        <w:rPr>
          <w:i/>
        </w:rPr>
        <w:t xml:space="preserve">ပြီ</w:t>
      </w:r>
      <w:r w:rsidRPr="00E541CA">
        <w:t xml:space="preserve">၊ </w:t>
      </w:r>
      <w:r w:rsidRPr="00E541CA">
        <w:rPr>
          <w:i/>
        </w:rPr>
        <w:t xml:space="preserve">ဘုရားသခင်၏ဘောင်ကို ဖမ်းဆီးသွားကြသည်</w:t>
      </w:r>
      <w:r w:rsidRPr="00E541CA">
        <w:rPr>
          <w:rStyle w:val="FootnoteReference"/>
          <w:i/>
        </w:rPr>
        <w:footnoteReference w:id="144"/>
      </w:r>
      <w:r w:rsidRPr="00E541CA">
        <w:t xml:space="preserve"> ; အစ္စရေး၏ဂုဏ်သိက္ခာလည်း ပျောက်ဆုံးပြီ၊ ဘုရားသခင်၏ဘောင်ကို ဖမ်းဆီးသွားကြသည်!' သို့သော် သန့်ရှင်းသော ပရော်ဖက်ဆမ်မူအဲလ်၏ ဆုတောင်းများကြောင့် နောက်ဆုံးတွင် ဘုရားသခင်၏ဂုဏ်သိက္ခာသည် ဘောင်နှင့်အတူ မူလနေရာသို့ ပြန်လည်ရောက်ရှိခဲ့သည်။</w:t>
      </w:r>
    </w:p>
    <w:p w:rsidRPr="00E541CA" w:rsidR="00E541CA" w:rsidP="00E541CA" w:rsidRDefault="00E541CA" w14:paraId="331524DE" w14:textId="6F6F9CE2">
      <w:pPr>
        <w:ind w:firstLine="720"/>
      </w:pPr>
      <w:r w:rsidRPr="00E541CA">
        <w:t xml:space="preserve">ဘုရားသခင်သည် သနားကြင်နာတော်အားဖြင့် ဆောလုမုန်ဘုရားကျောင်း၌ နေထိုင်ခဲ့သော်လည်း ယေရုရှလင်မြို့၏ မင်းများနှင့် ပြည်သူများသည် ရုပ်တုကိုးကွယ်ခြင်းသို့ ပြောင်းလဲသွားကြသည်။ အကြောင်းမူဤအတိုင်း ဘုရားသခင်သည် ဗျူဟာဖြင့် ဆောလမုန်အား ပြောကြားခဲ့သည်။ "</w:t>
      </w:r>
      <w:r w:rsidRPr="00E541CA">
        <w:rPr>
          <w:i/>
        </w:rPr>
        <w:t xml:space="preserve">သင်တည်ဆောက်ခဲ့သော ဤဘုရားကျောင်းကို ငါသန့်ရှင်းစေပြီ၊ ငါ့နာမည်သည် အမြဲတမ်းဤနေရာ၌ ရှိမည်။ ငါ့မျက်စိ</w:t>
      </w:r>
      <w:r w:rsidRPr="00E541CA">
        <w:rPr>
          <w:i/>
        </w:rPr>
        <w:t xml:space="preserve">နှင့် ငါ့နှလုံးသားသည် အမြဲတမ်းဤနေရာ၌</w:t>
      </w:r>
      <w:r w:rsidRPr="00E541CA">
        <w:rPr>
          <w:i/>
        </w:rPr>
        <w:t xml:space="preserve"> ရှိမည်</w:t>
      </w:r>
      <w:r w:rsidRPr="00E541CA">
        <w:t xml:space="preserve">။" </w:t>
      </w:r>
      <w:r w:rsidRPr="00E541CA">
        <w:rPr>
          <w:i/>
        </w:rPr>
        <w:t xml:space="preserve">သင်သည် သင့်အဖေ ဒေဝစ်ကဲ့သို့ စိတ်လုံးဝနှင့် ရိုးသားစွာ ကျင့်ကြံလျှင် ငါသည် သင့်မင်းထိုင်ခုံကို အမြဲတမ်း တည်မြဲစေမည်။ သို့သော် </w:t>
      </w:r>
      <w:r w:rsidRPr="00E541CA">
        <w:t xml:space="preserve">သင် </w:t>
      </w:r>
      <w:r w:rsidRPr="00E541CA">
        <w:rPr>
          <w:i/>
        </w:rPr>
        <w:t xml:space="preserve">သို့မဟုတ် သင့်သားသမီးများက ငါ့ထံမှ </w:t>
      </w:r>
      <w:r w:rsidRPr="00E541CA">
        <w:t xml:space="preserve">ဝေးကွာကာ </w:t>
      </w:r>
      <w:r w:rsidRPr="00E541CA">
        <w:rPr>
          <w:i/>
        </w:rPr>
        <w:t xml:space="preserve">ငါ့အမိန့်နှင့် စည်းမျဉ်းများကို မလိုက်နာဘဲ အခြားဘုရားများကို ဝတ်ပြုကန်တော့ပါက </w:t>
      </w:r>
      <w:r w:rsidRPr="00E541CA">
        <w:rPr>
          <w:i/>
        </w:rPr>
        <w:t xml:space="preserve">ငါသည် သင်အား ပေးအပ်ထားသော </w:t>
      </w:r>
      <w:r w:rsidRPr="00E541CA">
        <w:rPr>
          <w:i/>
        </w:rPr>
        <w:t xml:space="preserve">အစ္စရေးပြည်မှ သူတို့ကို ဆွဲထုတ်မည်</w:t>
      </w:r>
      <w:r w:rsidRPr="00E541CA">
        <w:rPr>
          <w:i/>
        </w:rPr>
        <w:t xml:space="preserve">၊ ငါ့နာမည်ဖြင့် သန့်စင်ထားသော ဤဘုရားကျောင်းကိုလည်း ငါ့မျက်မှောက်မှ ဖယ်ရှားမည်</w:t>
      </w:r>
      <w:r w:rsidRPr="00E541CA">
        <w:rPr>
          <w:rStyle w:val="FootnoteReference"/>
          <w:i/>
        </w:rPr>
        <w:footnoteReference w:id="145"/>
      </w:r>
      <w:r w:rsidRPr="00E541CA">
        <w:t xml:space="preserve"> ။ ကျွန်ုပ်တို့သည် ဘုရားသခင်၏ စကားကို ဂရုစိုက်ကြပါစို့။ ၎င်းသည် ဆောလမုန်ဘုရားကျောင်း၌ အမြဲတမ်း နေထိုင်မည်ဟု ကတိပြုခဲ့သော်လည်း၊ အောက်ပါ အခြေအနေတစ်ခုသာ ရှိပါသည်။</w:t>
      </w:r>
      <w:r w:rsidRPr="00E541CA">
        <w:lastRenderedPageBreak/>
      </w:r>
      <w:r w:rsidRPr="00E541CA">
        <w:t xml:space="preserve"> သင်နှင့် သင့်သားသမီးများသည် ကျွန်ုပ်ထံမှ မလွှဲကာ နိုင်ငံခြားဘုရားများကို မဝန်ဆောင်ကြရ။ သို့သော် သင်တို့ ကျွန်ုပ်ထံမှ လွှဲသွားပါက၊ ကျွန်ုပ်လည်း သင်တို့ထံမှ လွှဲသွားကာ၊ ကျွန်ုပ်နာမည်ဖြင့် သန့်စင်ထားသော ဘုရားကျောင်းကို ကျွန်ုပ်၏ မျက်မှောက်မှ ထုတ်ပစ်မည်။ ထိုအတိုင်းဖြစ်လာ၍ ယေရှုလေမ်မင်းများနှင့် လူများသည် ဘုရားသခင်၏ သဘောတူစာချုပ်ကို မလိုက်နာခဲ့ကြ၊ ထို့ကြောင့် ဘုရားသခင်လည်း သူတို့ဘုရားကျောင်း၌ အမြဲတမ်းနေထိုင်မည်ဟု ကတိပြုခဲ့သည့်အတိုင်း မလိုက်နာခဲ့ပါ။ နှစ်ပေါင်းများစွာကြာပြီး မကောင်းမှုများ တိုးပွားလာသောကြောင့် နေဗုခဒ်နေဇာနှင့် ခယ်လဒီးယားတပ်မတော် တိုက်ခိုက်မတိုင်မီ ဘုရားသခင်၏ ဂုဏ်တော်ကို ဆောလမုန်ဘုရားကျောင်းမှ ဖယ်ရှားခံခဲ့ရသည်။ သန့်ရှင်းသော ပရော်ဖက် ယေဇကီအဲလ်၏ ဘဝဇာတ်ကြောင်းကို ကြည့်ပါ၊ Iul လ၏ ၂၁ ရက်နေ့၊</w:t>
      </w:r>
      <w:r w:rsidRPr="00E541CA">
        <w:rPr>
          <w:rStyle w:val="FootnoteReference"/>
        </w:rPr>
        <w:footnoteReference w:id="146"/>
      </w:r>
      <w:r w:rsidRPr="00E541CA">
        <w:t xml:space="preserve"> တွင်။ နှင့် သူ၏ ပရောဖက်စာအုပ်တွင်လည်း အခန်း ၈၊ ၉ နှင့် ၁၀ တွင်။</w:t>
      </w:r>
    </w:p>
    <w:p w:rsidRPr="00E541CA" w:rsidR="00E541CA" w:rsidP="00E541CA" w:rsidRDefault="00E541CA" w14:paraId="6A0496F7" w14:textId="454B09E9">
      <w:pPr>
        <w:ind w:firstLine="720"/>
      </w:pPr>
      <w:r w:rsidRPr="00E541CA">
        <w:t xml:space="preserve">ခရစ်တော်၏ ဘိုးဘွားတော် ဇေရုဗာဘေလက ပြန်လည်တည်ဆောက်ခဲ့သော ဘုရားကျောင်း၌ ဘုရားသခင်သည် ထိုအချိန်အထိ မိမိ၏ ကျေးဇူးတော်အားဖြင့် ရှိနေခဲ့ပြီး၊ ထိုအချိန်တွင် ကျွန်ုပ်တို့အတွက် ဒုက္ခခံရန် ခရစ်တော်ဘုရားသခင်သည် သဘောတူခဲ့သည်။ ယုဒာလူမျိုးတို့သည် ဘုရားသခင်က သူတို့ထံ ပို့လိုက်သော သားတော်ကို မလက်ခံဘဲ၊ မတရားသူများ၏ လက်ဖြင့် သားတော်ကို လက်ဝါးတံပေါ်တွင် တပ်ဆင်ခဲ့ကြသည်</w:t>
      </w:r>
      <w:r w:rsidRPr="00E541CA">
        <w:rPr>
          <w:rStyle w:val="FootnoteReference"/>
        </w:rPr>
        <w:footnoteReference w:id="147"/>
      </w:r>
      <w:r w:rsidRPr="00E541CA">
        <w:t xml:space="preserve"> ။ ထိုအခါ ဘုရားသခင်၏ ကျေးဇူးတော်သည် သူတို့ဘုရားကျောင်းမှ ထွက်ခွာသွားပြီး၊ ၎င်း၏ သင်္ကေတအဖြစ် ဘုရားကျောင်းခေါင်းဖုံးသည် အပေါ်မှ အောက်ထိ နှစ်ပိုင်းခွဲကွဲသွားသည်။ ထိုအကြောင်းကို သန့်ရှင်သူ Theophylact က ဆိုသည်မှာ၊ "အဖုံးကို ဖြတ်ခြင်းဖြင့် ဝိညာဉ်၏ ကျေးဇူးသည် ဘုရားကျောင်းမှ ထွက်သွားပြီဟု ဘုရားသခင်ထံ သက်သေပြသည်" ဟု ဆိုသည်။ သန့်ရှင်သူ Ephrem သည်လည်း သူ၏ ဘုရားသခင်၏ ဒုက္ခခံခြင်းဆိုင်ရာ တရားစကားတွင်၊ "ဘုရားကျောင်း၏ အဖုံးကို ဖြတ်လိုက်သောအခါ ငှက်တစ်ကောင်သည် ဘုရားကျောင်းမှ ထွက်ပျံသွားပြီး၊ ၎င်းသည် သန့်ရှင်းသော ဝိညာဉ်တော် ထွက်သွားခြင်း၏ သင်္ကေတဖြစ်သည်" ဟု ဆို</w:t>
      </w:r>
      <w:r w:rsidRPr="00E541CA">
        <w:t xml:space="preserve">သည်။</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၄) ရှာဖွေခြင်း။</w:t>
      </w:r>
    </w:p>
    <w:p w:rsidRPr="00E541CA" w:rsidR="00E541CA" w:rsidP="00E541CA" w:rsidRDefault="00E541CA" w14:paraId="24891682" w14:textId="3A314D5F">
      <w:pPr>
        <w:ind w:firstLine="720"/>
        <w:rPr>
          <w:i/>
        </w:rPr>
      </w:pPr>
      <w:r w:rsidRPr="00E541CA">
        <w:rPr>
          <w:i/>
        </w:rPr>
        <w:t xml:space="preserve">သန့်ရှင်းသော ပထမဆုံး သေကျဆုံးသူသည် ဤစကားများကို ဘယ်သူထံ ပြောကြားခဲ့သနည်း။ "အမြင့်ဆုံးဘုရားသခင်သည် လူပြုဘုရားကျောင်းများတွင် မနေထိုင်" ဟု။</w:t>
      </w:r>
    </w:p>
    <w:p w:rsidRPr="00E541CA" w:rsidR="00E541CA" w:rsidP="00E541CA" w:rsidRDefault="00E541CA" w14:paraId="02A9E289" w14:textId="05E5068A">
      <w:pPr>
        <w:ind w:firstLine="720"/>
      </w:pPr>
      <w:r w:rsidRPr="00E541CA">
        <w:t xml:space="preserve">သူက ဘုရားသခင်၏သား၊ သူတို့ထံပို့အပ်သော အမှန်တကယ် မက်ဆီးယားဖြစ်သော ခရစ်ကို မလက်ခံသော ယုံကြည်မရှိသော ယုဒာလူမျိုးများအား ပြောကြားခဲ့သည်။ သူတို့သည် ခရစ်ကို မယုံကြည်ဘဲ မုန်းတီးကာ၊ ပီလာတေရှေ့တွင် စီဇာ၏ ရန်သူနှင့် ပြစ်ဒဏ်ခံရသူအဖြစ် မမှန်ကန်စွာ စွပ်စွဲကာ၊ လက်ဝါးကပ်တိုင်ပေါ်တွင် သေဒဏ်ပေးခဲ့ကြသည်။ သို့သော် ခရစ်တော်သည် သုံးရက်မြောက်နေ့တွင် သေဘူမိကျောင်းမှ ထွက်မြောက်လာသောအခါ၊ သူတို့သည် ထိုထွက်မြောက်ခြင်းကို ဖုံးကွယ်ရန် ကြိုးပမ်းခဲ့ကြသည်။ ထို့နောက် သူသည် ကောင်းကင်သို့ တက်မြောက်ပြီးနောက်၊ သူတို့သည် သူ၏နာမည်ကို မမှတ်မိလိုဘဲ၊ သူ့ကို ယုံကြည်သူများကို နှိပ်စက်ခဲ့ကြသည်။ ပထမဆုံး သက်သေခံသူသည် ဤစကားများကို သူတို့အား ပြောကြားခဲ့သည်။</w:t>
      </w:r>
      <w:r w:rsidRPr="00E541CA">
        <w:rPr>
          <w:i/>
        </w:rPr>
        <w:t xml:space="preserve"> ၎င်းသည် အော်သိုဒေါ့စ် ခရစ်ယာန်များအား </w:t>
      </w:r>
      <w:r w:rsidRPr="00E541CA">
        <w:t xml:space="preserve">မဟုတ်ဘဲ ယုဒာယုံကြည်သူများအားသာ ရည်ညွှန်း၍ ပြောကြားခဲ့သည်။</w:t>
      </w:r>
    </w:p>
    <w:p w:rsidRPr="00E541CA" w:rsidR="00E541CA" w:rsidP="00E541CA" w:rsidRDefault="00E541CA" w14:paraId="1B406177" w14:textId="0FE7E315">
      <w:pPr>
        <w:ind w:firstLine="720"/>
      </w:pPr>
      <w:r w:rsidRPr="00E541CA">
        <w:t xml:space="preserve">၅) စုံစမ်းစစ်ဆေးခြင်း</w:t>
      </w:r>
    </w:p>
    <w:p w:rsidRPr="00E541CA" w:rsidR="00E541CA" w:rsidP="00E541CA" w:rsidRDefault="00E541CA" w14:paraId="56A28E20" w14:textId="35334F9F">
      <w:pPr>
        <w:ind w:firstLine="720"/>
        <w:rPr>
          <w:i/>
        </w:rPr>
      </w:pPr>
      <w:r w:rsidRPr="00E541CA">
        <w:rPr>
          <w:i/>
        </w:rPr>
        <w:t xml:space="preserve">ပထမဆုံး သေဒဏ်ခံသူသည် ယုဒယများအား ဤစကားများကို ဘာကြောင့် ပြောခဲ့သနည်း?</w:t>
      </w:r>
    </w:p>
    <w:p w:rsidRPr="00E541CA" w:rsidR="00E541CA" w:rsidP="00E541CA" w:rsidRDefault="00E541CA" w14:paraId="7EBB5CE4" w14:textId="505AB841">
      <w:pPr>
        <w:ind w:firstLine="720"/>
      </w:pPr>
      <w:r w:rsidRPr="00E541CA">
        <w:rPr>
          <w:rStyle w:val="FootnoteReference"/>
          <w:i/>
        </w:rPr>
        <w:footnoteReference w:id="149"/>
      </w:r>
      <w:r w:rsidRPr="00E541CA">
        <w:t xml:space="preserve">ဒီအကြောင်းကြောင့် ယုဒာလူမျိုးများသည် ကောင်းကင်ဘုရားရှေ့၌ မြေကြီးပေါ်တွင် နေထိုင်ရန် နေရာမရှိကြောင်း ယုံကြည်ခဲ့ကြသည်၊ သူတို့ပိုင်ဆိုင်ခဲ့သည့် တစ်ခုတည်းသော ဘုရားကျောင်း၌သာ (ယခင်ကဖြစ်ခဲ့သလို) နေထိုင်နိုင်ကြောင်း ယုံကြည်ခဲ့ကြသည်။ သူတို့၏ပြည်တစ်နိုင်ငံလုံးတွင်လည်း တခြားဘုရားကျောင်းတစ်ခုမျှမရှိခဲ့၊ ကောင်းကင်ဘုရားအတွက် ဖန်တီးထားသော ဘုရားကျောင်းကို ကောင်းကင်အောက်တွင် မည်သည့်နေရာ၌မျှ မတွေ့ရ၊ ထိုအချိန်၌ ဘုရားကျောင်းတစ်ခုတည်းသာ ယေရုရှလင်တွင် ရှိခဲ့သည်။ (ဆမာရီးယားရှိ ရှေခင်မြို့၌ တစ်ခုဆင်တူရှိခဲ့သော်လည်း ဘုရားပုထိုးများကြောင့် မသန့်ရှင်းခဲ့ပြီး၊ ၎င်းအကြောင်းကို နောက်တွင် ဆွေးနွေးမည်။) ယုဒာလူတို့သည် ယေရုရှလင်ရှိ သူတို့ဘုရားကျောင်းကို မြေကြီးအောက်ရှိ အရာအားလုံးထက် မြတ်ကြောင်း ဂုဏ်ယူကာ ဂုဏ်ပြုခဲ့ကြသည်။ ဤအကြောင်းကို ယေရှဲယားဟေရှာယဟောကြားစာအုပ် ပထမအခန်းတွင် တွေ့မြင်နိုင်ပြီး၊ ထိုဘုရားကျောင်းအပေါ် ဂုဏ်ယူပြောဆိုမှုကို ဘုရားသခင်က အောက်ပါ စကားများဖြင့် ပြစ်တင်ခဲ့သည်။ </w:t>
      </w:r>
      <w:r w:rsidRPr="00E541CA">
        <w:rPr>
          <w:i/>
        </w:rPr>
        <w:t xml:space="preserve">'လှည့်စားစကားများ</w:t>
      </w:r>
      <w:r w:rsidRPr="00E541CA">
        <w:rPr>
          <w:i/>
        </w:rPr>
        <w:t xml:space="preserve">၌</w:t>
      </w:r>
      <w:r w:rsidRPr="00E541CA">
        <w:t xml:space="preserve"> မယုံကြည်ကြနှင့်</w:t>
      </w:r>
      <w:r w:rsidRPr="00E541CA">
        <w:rPr>
          <w:i/>
        </w:rPr>
        <w:t xml:space="preserve">၊ </w:t>
      </w:r>
      <w:r w:rsidRPr="00E541CA">
        <w:t xml:space="preserve">"</w:t>
      </w:r>
      <w:r w:rsidRPr="00E541CA">
        <w:t xml:space="preserve">ဤနေရာသည် </w:t>
      </w:r>
      <w:r w:rsidRPr="00E541CA">
        <w:rPr>
          <w:i/>
        </w:rPr>
        <w:t xml:space="preserve">ဘုရားသခင်၏ဘုရားကျောင်း၊ ဘုရားသခင်၏ဘုရားကျောင်း၊ ဘုရားသခင်၏ဘုရားကျောင်းဖြစ်သည်</w:t>
      </w:r>
      <w:r w:rsidRPr="00E541CA">
        <w:t xml:space="preserve">" ဟု မဆိုကြနှင့်</w:t>
      </w:r>
      <w:r w:rsidRPr="00E541CA">
        <w:t xml:space="preserve">။' ထိုအခန်းတွင် ဘုရားသခင်က သူတို့အား ပြောကြားသည်မှာ၊ သူတို့၏ ဘုရားကျောင်း၌ နေထိုင်ခွင့်ရမည်မှာ ကောင်းမြတ်သော အကျင့်များ ပြုလုပ်နေသမျှသာဖြစ်ပြီး၊ မကောင်းမှုသို့ ပြောင်းလဲသွားလျှင် ဘုရားသခင်သည် သူတို့၏ ဘုရားကျောင်းနှင့် သူတို့ကိုယ်သူတို့မှ မျက်နှာလွှဲမည်ဟု ဆိုသည်။ သို့သော် သူတို့သည် အမှန်တကယ် မကောင်းမှုဘက်သို့ လှည့်ကာ ယေရှုလေမွန်မြို့ရှိ ဘုရားကျောင်းကြီးအပေါ် ဂုဏ်ယူစွာ ချီးကျူးပြောဆိုခြင်းကို မရပ်တန့်ခဲ့ကြ။ ထိုအခါ သန့်ရှင်းသော ပထမဆုံး သေကျဆုံးသူသည် သူတို့၏ ဂုဏ်ယူစကားများအား ဆန့်ကျင်ကာ ဤစကားများကို ပြောကြားခဲ့သည်။ အမြင့်ဆုံးဘုရားသခင်သည် လူ့လက်ရာ ဘုရားကျောင်းများတွင် မနေထိုင်ပါ၊ ဆိုလိုသည်မှာ ဘုရားသခင်ကို ဘုရားကျောင်း၏ လူ့လက်ရာ နံရံများဖြင့် ကန့်သတ်၍ မရနိုင်ပါ။ သူသည် ကောင်းကင်နှင့် မြေကြီးတွင် အနှံ့အပြား ရှိပြီး ကောင်းကင် သို့မဟုတ် ကောင်းကင်အောက်ရှိ မည်သည့် တစ်နေရာတည်းတွင်မျှ ကန့်သတ်၍ မရနိုင်အောင် အလွန်ကျယ်ပြန့်ပါသည်။ သင်တို့သည် ဘုရားသခင်အား သစ္စာရှိစွာ ဝန်ဆောင်ခဲ့သမျှကာလပတ်လုံး၊ ဘုရားသခင်သည် သင်တို့နှင့်အတူရှိကာ၊ သူ၏ သန့်ရှင်းသော ဘုရားကျောင်း၌ သူ၏ ကရုဏာအားဖြင့် သင်တို့အလယ်၌ နေထိုင်ခဲ့သည်။ သို့သော် သင်တို့သည် ဘုရားသခင်ကို စွန့်လွှတ်ကာ ဘုရားသခင်၏သားတော်ကို ငြင်းပယ်ခဲ့ကြသောကြောင့်၊ ဘုရားသခင်လည်း သင်တို့နှင့် သင်တို့၏ ထူးခမ်းလှသော လူ့လက်ရာ ဘုရားကျောင်းကို စွန့်လွှတ်ကာ "</w:t>
      </w:r>
      <w:r w:rsidRPr="00E541CA">
        <w:rPr>
          <w:i/>
        </w:rPr>
        <w:t xml:space="preserve">ကြည့်ပါ၊ သင်တို့၏ အိမ်သည် ဗလာကျန်နေပြီ</w:t>
      </w:r>
      <w:r w:rsidRPr="00E541CA">
        <w:t xml:space="preserve">"</w:t>
      </w:r>
      <w:r w:rsidRPr="00E541CA">
        <w:rPr>
          <w:i/>
        </w:rPr>
        <w:t xml:space="preserve"> ဟု</w:t>
      </w:r>
      <w:r w:rsidRPr="00E541CA">
        <w:t xml:space="preserve"> ဆိုခဲ့သည်</w:t>
      </w:r>
      <w:r w:rsidRPr="00E541CA">
        <w:rPr>
          <w:rStyle w:val="FootnoteReference"/>
          <w:i/>
        </w:rPr>
        <w:footnoteReference w:id="150"/>
      </w:r>
      <w:r w:rsidRPr="00E541CA">
        <w:rPr>
          <w:i/>
        </w:rPr>
        <w:t xml:space="preserve"> ။</w:t>
      </w:r>
      <w:r w:rsidRPr="00E541CA">
        <w:t xml:space="preserve"> ဤသည်မှာ ပထမဆုံး သေကျဆုံးသူများ၏ စကားများ၏ အင်အားပင် ဖြစ်သည်။</w:t>
      </w:r>
    </w:p>
    <w:p w:rsidRPr="00E541CA" w:rsidR="00E541CA" w:rsidP="00E541CA" w:rsidRDefault="00E541CA" w14:paraId="399C5A74" w14:textId="53E28BF4">
      <w:pPr>
        <w:ind w:firstLine="720"/>
      </w:pPr>
      <w:r w:rsidRPr="00E541CA">
        <w:t xml:space="preserve">၆) စုံစမ်းစစ်ဆေးခြင်း</w:t>
      </w:r>
    </w:p>
    <w:p w:rsidRPr="00E541CA" w:rsidR="00E541CA" w:rsidP="00E541CA" w:rsidRDefault="00E541CA" w14:paraId="27D65C9F" w14:textId="65ABF901">
      <w:pPr>
        <w:ind w:firstLine="720"/>
        <w:rPr>
          <w:i/>
        </w:rPr>
      </w:pPr>
      <w:r w:rsidRPr="00E541CA">
        <w:rPr>
          <w:i/>
        </w:rPr>
        <w:t xml:space="preserve">ပထမဆုံး သန့်ရှင်းသော သေခံသူသည် ဤစကားများကို ဘယ်အချိန်တွင် ပြောခဲ့သနည်း?</w:t>
      </w:r>
    </w:p>
    <w:p w:rsidRPr="00E541CA" w:rsidR="00E541CA" w:rsidP="00E541CA" w:rsidRDefault="00E541CA" w14:paraId="731B6A59" w14:textId="0D1435FD">
      <w:pPr>
        <w:ind w:firstLine="720"/>
      </w:pPr>
      <w:r w:rsidRPr="00E541CA">
        <w:lastRenderedPageBreak/>
      </w:r>
      <w:r w:rsidRPr="00E541CA">
        <w:t xml:space="preserve">အဲဒီအချိန်မှာ ကျွန်ုပ်တို့၏ဘုရားသခင်သည် ကောင်းကင်သို့ တက်ပြီးသားဖြစ်ကာ၊ သူတို့၏ပျက်စီးမှုနှင့် သူ့အား ဆန့်ကျင်ခဲ့သည့် မကောင်းမှုများကြောင့် သူ၏ကျေးဇူးကို ယူဒေယဘုရားကျောင်းမှ ဆုတ်ခွာစေပြီး၊ ထိုအချိန်မှစ၍ </w:t>
      </w:r>
      <w:r w:rsidRPr="00E541CA">
        <w:t xml:space="preserve">အမြင့်ဆုံးဘုရားသခင်သည် ဂျေရုဆလင်မြို့ရှိ လူသားများက တည်ဆောက်ထားသည့် ယူဒေယဘုရားကျောင်းအတွင်း၌ မိမိကျေးဇူးဖြင့် နေထိုင်ခြင်း</w:t>
      </w:r>
      <w:r w:rsidRPr="00E541CA">
        <w:t xml:space="preserve"> မရှိတော့</w:t>
      </w:r>
      <w:r w:rsidRPr="00E541CA">
        <w:t xml:space="preserve">ခဲ့သည်။ တကယ်တော့ ထိုအချိန်တွင် သန့်ရှင်းသူ စတီဖင်က သူတို့အား ပြောကြားခဲ့သည်—'အမြင့်ဆုံးဘုရားသခင်သည် လူ့လက်ဖြင့် တည်ဆောက်ထားသော ဘုရားကျောင်းများတွင် မနေထိုင်ပါ—ဆိုလိုသည်မှာ သင်တို့၏ ယုဒယဘုရားကျောင်းများတွင် မဟုတ်ပါ—ဘဲ ခရစ်ယာန်ဘုရားကျောင်းများတွင် နေထိုင်မည်ဖြစ်သည်'။</w:t>
      </w:r>
    </w:p>
    <w:p w:rsidRPr="00E541CA" w:rsidR="00E541CA" w:rsidP="00E541CA" w:rsidRDefault="00E541CA" w14:paraId="3D776EDC" w14:textId="29E4B195">
      <w:pPr>
        <w:ind w:firstLine="720"/>
      </w:pPr>
      <w:r w:rsidRPr="00E541CA">
        <w:t xml:space="preserve">စဉ်းစားစရာ</w:t>
      </w:r>
    </w:p>
    <w:p w:rsidRPr="00E541CA" w:rsidR="00E541CA" w:rsidP="00E541CA" w:rsidRDefault="00E541CA" w14:paraId="7A02EC57" w14:textId="5D31BE63">
      <w:pPr>
        <w:ind w:firstLine="720"/>
        <w:rPr>
          <w:i/>
        </w:rPr>
      </w:pPr>
      <w:r w:rsidRPr="00E541CA">
        <w:rPr>
          <w:i/>
        </w:rPr>
        <w:t xml:space="preserve">ကျောက် သို့မဟုတ် သစ်သားဖြင့် လူ့လက်ဖြင့် တည်ဆောက်ထားသော ခရစ်ယာန်ဘုရားကျောင်းများတွင် ထာဝရဘုရားသခင်သည် နေထိုင်ပါသလား။</w:t>
      </w:r>
    </w:p>
    <w:p w:rsidRPr="00E541CA" w:rsidR="00E541CA" w:rsidP="00E541CA" w:rsidRDefault="00E541CA" w14:paraId="3C28BC3A" w14:textId="35B9CC2A">
      <w:pPr>
        <w:ind w:firstLine="720"/>
      </w:pPr>
      <w:r w:rsidRPr="00E541CA">
        <w:t xml:space="preserve">ဘုရားသခင်သည် ကျွန်ုပ်တို့ကြားသလို ဟောင်းကတိကျမ်းခေတ် ဘုရားကျောင်းများတွင် သူ၏ကျေးဇူးတော်အားဖြင့် နေထိုင်ခဲ့ပါသည်—၎င်းတို့တွင် သစ်ကတိ၏ ကြိုတင်ပြသချက်များ၊ အမျိုးအစားများနှင့် ကြိုတင်သရုပ်ပြချက်များသာ ရှိခဲ့ပါသည်—ထိုထက်ပို၍ သခင်ခရစ်၏ ကိုယ်နှင့် သွေးကို သန့်စင်ထားပြီး ခရစ်ယာန်သမ္မာကျမ်းအခမ်းအနားများအားလုံးကို ကျင်းပသော သစ်ကတိကျမ်းခေတ် ဘုရားကျောင်းများတွင် ဘုရားသခင်သည် မည်မျှပို၍ နေထိုင်မည်နည်း၊ နှင့် သန့်ရှင်းသောဝိညာဉ်တော်သည် ကျင်းပနေသော သမ္မာကျမ်းများပေါ်သို့ ဆင်းသက်ပါသည်။ ထို့ကြောင့် လူ့လက်ဖြင့် တည်ထောင်ခဲ့သည့် ပထမဆုံး ခရစ်ယာန်ဘုရားကျောင်းမှ စတင်ကြပါစို့။</w:t>
      </w:r>
    </w:p>
    <w:p w:rsidRPr="00E541CA" w:rsidR="00E541CA" w:rsidP="00E541CA" w:rsidRDefault="00E541CA" w14:paraId="55EC512C" w14:textId="19BE9AE2">
      <w:pPr>
        <w:ind w:firstLine="720"/>
      </w:pPr>
      <w:r w:rsidRPr="00E541CA">
        <w:t xml:space="preserve">ပထမဆုံး လူ့လက်ဖြင့် တည်ဆောက်ထားသော ခရစ်ယာန်ဘုရားကျောင်းသည် ယေရှုခရစ်တော်၏ အလိုအလျောက် ခံယူမည့် ဒုက္ခခရီးမတိုင်မီ သူ၏ ကျောင်းသားများနှင့်အတူ ပတ်စကာပွဲကို စားသောက်ခဲ့ပြီး၊ မုန့်နှင့် ဝိုင်အဖြစ် ကိုယ်တော်ကိုယ်တိုင်ကို သန့်စင်မြှင့်တင်ကာ သူ၏ သန့်ရှင်းသော ကျောင်းသားများနှင့် တမန်တော်များထံ ပေးအပ်ခဲ့သည့် အထက်ခန်း၌ စတင်တည်ထောင်ခဲ့သည်။ 'ယူ၍စားကြပါ၊ ဤသည် ငါ၏ခန္ဓာကိုယ်ဖြစ်၏။ အားလုံး သောက်ကြပါ၊ ဤသည် ငါ၏သွေးဖြစ်၏' ဟုဆိုသည်။ ထိုအထက်ခန်း၌ (ကြီးမားသော ဗုဒ္ဓဟူးနေ့ Synaxarion အရ) ယေရှုကို ကြောက်၍ စုဝေးနေသော မိန်းမကျောင်းသားများထံ ယေရှုသည် ပိတ်ထားသော တံခါးများမှတဆင့် ပေါ်လာကာ သောမအား စိတ်ချယုံကြည်စေခဲ့သည်။ ထပ်မံ၍၊ ဘုရားသခင် တက်မြောက်ပြီးနောက်၊ သန့်ရှင်းသော သံတမန်များသည် ဩလီဗ်တောင်မှ ယေရုရှလင်သို့ ပြန်လာပြီး </w:t>
      </w:r>
      <w:r w:rsidRPr="00E541CA">
        <w:rPr>
          <w:i/>
        </w:rPr>
        <w:t xml:space="preserve">ထိုအထက်ခန်းသို့ တက်ကာ မိန်းမများ၊ ယေရှု၏ မိခင် မယ်ရီနှင့် သူ၏ ညီအစ်ကိုများနှင့်အတူ ဆုတောင်းနှင့် တောင်းပန်ခြင်းတို့တွင် သဒ္ဒါပြင်းစွာ ပေါင်းစည်းခဲ့ကြသည်</w:t>
      </w:r>
      <w:r w:rsidRPr="00E541CA">
        <w:rPr>
          <w:rStyle w:val="FootnoteReference"/>
          <w:i/>
        </w:rPr>
        <w:footnoteReference w:id="151"/>
      </w:r>
      <w:r w:rsidRPr="00E541CA">
        <w:t xml:space="preserve"> ; အထက်ပါ အခန်း၌ သန့်ရှင်းသော ဝိညာဉ်တော်သည် မီးလျှာများကဲ့သို့ သန့်ရှင်းသော တမန်တော်များပေါ်သို့ ဆင်းသက်ခဲ့သည်</w:t>
      </w:r>
      <w:r w:rsidRPr="00E541CA">
        <w:rPr>
          <w:rStyle w:val="FootnoteReference"/>
        </w:rPr>
        <w:footnoteReference w:id="152"/>
      </w:r>
      <w:r w:rsidRPr="00E541CA">
        <w:t xml:space="preserve"> ။ သန့်ရှင်းသော သံတမန် ပေထရို၏ တစ်ကြိမ်တည်းသော တရားဟောပြောချက်တစ်ခုကြောင့် သုံးထောင်ဝိညာဉ်များသည် ခရစ်တော်ကို ယုံကြည်ကာ ရေချိုးခံခဲ့ကြ</w:t>
      </w:r>
      <w:r w:rsidRPr="00E541CA">
        <w:rPr>
          <w:i/>
        </w:rPr>
        <w:t xml:space="preserve">ပြီး၊ သူတို့သည် သံတမန်များ၏ သင်ကြားချက်များ၊ ညီညွတ်ခြင်း၊ ပေါင်မုန့်ချိုးခြင်း </w:t>
      </w:r>
      <w:r w:rsidRPr="00E541CA">
        <w:t xml:space="preserve">(အဲဒါက ခရစ်တော်၏ ကိုယ်ခန္ဓာကိုယ်) </w:t>
      </w:r>
      <w:r w:rsidRPr="00E541CA">
        <w:rPr>
          <w:i/>
        </w:rPr>
        <w:t xml:space="preserve">နှင့် ဆုတောင်းခြင်းတို့တွင်</w:t>
      </w:r>
      <w:r w:rsidRPr="00E541CA">
        <w:rPr>
          <w:i/>
        </w:rPr>
        <w:t xml:space="preserve"> စိတ်အားထက်သန်စွာ ပါဝင်ခဲ့ကြသည်</w:t>
      </w:r>
      <w:r w:rsidRPr="00E541CA">
        <w:rPr>
          <w:rStyle w:val="FootnoteReference"/>
          <w:i/>
        </w:rPr>
        <w:footnoteReference w:id="153"/>
      </w:r>
      <w:r w:rsidRPr="00E541CA">
        <w:t xml:space="preserve"> ။ ပထမဆုံး လူသားတို့ တည်ဆောက်ခဲ့သော ခရစ်ယာန်ဘုရားကျောင်း၌၊ ခရစ်တော်၏ အလွန်သန့်ရှင်းဆုံး လျှို့ဝှက်အခမ်းအနားများကို ကျင်းပခဲ့ပြီး ဘုရားသခင်၏ မေသည် တမန်တော်များနှင့်အတူ ရှိခဲ့သည့် အခါ၊ ထိုဘုရားကျောင်း၌ ဘုရားသခင်သည် မိမိကျေးဇူးတော်အားဖြင့် မမြင်နိုင်အောင် နေထိုင်ခဲ့သည် မဟုတ်ပါသလား။</w:t>
      </w:r>
    </w:p>
    <w:p w:rsidRPr="00E541CA" w:rsidR="00E541CA" w:rsidP="00E541CA" w:rsidRDefault="00E541CA" w14:paraId="3AE20006" w14:textId="7870F4AB">
      <w:pPr>
        <w:ind w:firstLine="720"/>
      </w:pPr>
      <w:r w:rsidRPr="00E541CA">
        <w:t xml:space="preserve">ထို့နောက် သန့်ရှင်းသော သံတမန်များသည် ကမ္ဘာတစ်ဝှမ်းလုံးသို့ ထွက်ခွာကာ သွားရာတိုင်း မြို့တိုင်းနှင့် နိုင်ငံတိုင်းကို သန့်ရှင်းသော ယုံကြည်ခြင်းဖြင့် တောက်ပစေပြီး ဘုရားသခင်၏ ဘုရားကျောင်းများကို တည်ထောင်ကာ ဘီရှပ်များကို ခန့်အပ်ကာ ယုံကြည်သူများအား ဘုရားကျောင်းများတွင် ဆုတောင်းရန် စုပေါင်းရန် အမိန့်ပြုခဲ့ကြသည်။ ထို့ကြောင့် ကျွန်ုပ် မေးလိုသည်၊ တမန်တော်များက တည်ထောင်ခဲ့သော ဘုရားကျောင်းများ၌ ဘုရားသခင်၏ ကျေးဇူးသည် မမြင်သာစွာ မရှိခဲ့ပါသလား။</w:t>
      </w:r>
    </w:p>
    <w:p w:rsidRPr="00E541CA" w:rsidR="00E541CA" w:rsidP="00E541CA" w:rsidRDefault="00E541CA" w14:paraId="3292CE79" w14:textId="4F8AC9E9">
      <w:pPr>
        <w:ind w:firstLine="720"/>
      </w:pPr>
      <w:r w:rsidRPr="00E541CA">
        <w:t xml:space="preserve">အန်တီအိုခမြို့၏ ပထမ Patriarch Flavian မှ presbyter အဖြစ် ခန့်အပ်ခံရသော စိန့်ခရိုက်ဆိုစတိုမ်၏ ဦးခေါင်းပေါ်တွင် အဖြူရောင် တောက်ပသော ငှက်တစ်ကောင် ပျံသန်းနေသည်ကို တွေ့မြင်ခဲ့သည်</w:t>
      </w:r>
      <w:r w:rsidRPr="00E541CA">
        <w:rPr>
          <w:rStyle w:val="FootnoteReference"/>
        </w:rPr>
        <w:footnoteReference w:id="154"/>
      </w:r>
      <w:r w:rsidRPr="00E541CA">
        <w:t xml:space="preserve"> ; ထိုနည်းတူ၊ ရိုမမြို့၌ ဘိရှော့အဖြစ် ခန့်အပ်ခံရသော အက်ကရာဂတ်စ်မြို့၏ သန့်ရှင်းသူ ဂရေဂိုရီထံ၌လည်း ဖြူရွှင်လန်းသော ချိုင်းငှက်တစ်ကောင် သူ့ဦးပေါ်၌ ဆင်းလာခဲ့သည်။ ဘုရားသခင်၏ ကျေးဇူးတော်သည် ထိုဘုရားကျောင်းများ၌ မတည်ရှိခဲ့ပါသလား။</w:t>
      </w:r>
    </w:p>
    <w:p w:rsidRPr="00E541CA" w:rsidR="00E541CA" w:rsidP="00E541CA" w:rsidRDefault="00E541CA" w14:paraId="014858FE" w14:textId="64ADA64B">
      <w:pPr>
        <w:ind w:firstLine="720"/>
      </w:pPr>
      <w:r w:rsidRPr="00E541CA">
        <w:t xml:space="preserve">ဇန်နဝါရီလ </w:t>
      </w:r>
      <w:r w:rsidRPr="00E541CA">
        <w:rPr>
          <w:i/>
        </w:rPr>
        <w:t xml:space="preserve">၂၇ </w:t>
      </w:r>
      <w:r w:rsidRPr="00E541CA">
        <w:t xml:space="preserve">ရက်နေ့</w:t>
      </w:r>
      <w:r w:rsidRPr="00E541CA">
        <w:t xml:space="preserve">အတွက် ရေးသားထားသော မိတ်ဆက်စာတွင် အောက်ပါအတိုင်း ဖော်ပြထားသည်</w:t>
      </w:r>
      <w:r w:rsidRPr="00E541CA">
        <w:t xml:space="preserve">: ကွန်စတန်တီနိုပိုလ်မြို့ရှိ စိန့်ဂျွန် ခရိုက်စတိုမ၏ သင်္ဂြိုဟ်ဘက် ဘုရားကျောင်း၌ ရောဂါသည်တစ်ဦးသည် ပိတ်ပွဲသီချင်းပြီးနောက် ထိုနေရာ၌ ကျန်ခဲ့ပြီး၊ ဘုရားကျောင်းအတွင်း မြင့်မြတ်စွာ ချိတ်ဆွဲထားသော ကယ်ဆယ်သူခရစ်တော်၏ ပုံတော်ကို ကြည့်မြင်စဉ် သူ၏ ပြစ်မှုများကို ဝန်ခံခဲ့သည်။ ထိုပုံတော်မှ အသံတစ်ခု ထွက်လာကာ သူအား ပြောကြားခဲ့သည်: 'သင့်အပြစ်များ ခွင့်လွှတ်ပြီ' ဟုဆိုပြီး ချက်ချင်း ကျန်းမာသွားသည်။ ဤသည် ဘုရားသခင်၏ ဘုရားကျောင်း၌ ရှိနေခြင်း၏ ထင်ရှားသော သက်သေမဟုတ်ပါသလား။</w:t>
      </w:r>
    </w:p>
    <w:p w:rsidRPr="00E541CA" w:rsidR="00E541CA" w:rsidP="00E541CA" w:rsidRDefault="00E541CA" w14:paraId="24FF568A" w14:textId="51C9DF82">
      <w:pPr>
        <w:ind w:firstLine="720"/>
      </w:pPr>
      <w:r w:rsidRPr="00E541CA">
        <w:t xml:space="preserve">အီဂျစ်တိုင်း မေရီသည် ယေရှုလေမွန်တွင် မိမိသတိပြန်လည်၍ ပြစ်ခွင့်တောင်းသည်အထိ အခြားသူများနှင့်အတူ ဘုရားကျောင်းထဲ ဝင်ရောက်၍ မရနိုင်ခဲ့ပါ၊ သို့သော် သူမ၏ "life</w:t>
      </w:r>
      <w:r w:rsidRPr="00E541CA">
        <w:rPr>
          <w:rStyle w:val="FootnoteReference"/>
        </w:rPr>
        <w:footnoteReference w:id="155"/>
      </w:r>
      <w:r w:rsidRPr="00E541CA">
        <w:t xml:space="preserve"> "</w:t>
      </w:r>
      <w:r w:rsidRPr="00E541CA">
        <w:t xml:space="preserve"> တွင်ရေးသားထားသလို မမြင်နိုင်သော အင်အားတစ်ခုက ဘုရားကျောင်းတံခါးရှေ့၌ သူမကို တားဆီးထားခဲ့သည်</w:t>
      </w:r>
      <w:r w:rsidRPr="00E541CA">
        <w:t xml:space="preserve">၊ ဤသည်လည်း ထိုဘုရားကျောင်း၌ ဘုရားသခင်၏ တည်ရှိမှုကို ပြသသည့် သက်သေတစ်ခု မဟုတ်ပါသလား။</w:t>
      </w:r>
    </w:p>
    <w:p w:rsidRPr="00E541CA" w:rsidR="00E541CA" w:rsidP="00E541CA" w:rsidRDefault="00E541CA" w14:paraId="3960CDF4" w14:textId="59176ABD">
      <w:pPr>
        <w:ind w:firstLine="720"/>
      </w:pPr>
      <w:r w:rsidRPr="00E541CA">
        <w:t xml:space="preserve">ဘုရားသခင်၏လူ Alexius သည် ရောမမြို့၌ ကွယ်လွန်သွားသောအခါ ဘုရားကျောင်းရှိ ဘုရားပူဇော်ပွဲခုံမှ အသံတစ်ခု ကြားရပြီး "အလုပ်များ၍ ဝန်ပိနေသူတိုင်း၊ ငါ့ထံသို့လာကြ၊ ငါသည် သင်တို့အား အနားပေးမည်" ဟုဆိုသည်။ ထို့နောက် ဒုတိယအသံတစ်ခုက "Euthymianus ၏အိမ်၌ ဘုရားသခင်၏လူကို ရှာဖွေကြ" ဟုဆိုသည်။ ဤအသံများသည် ဘုရားကျောင်း၌ ဘုရားသခင်၏တည်ရှိမှုကို ထင်ရှားစွာ မပြသခဲ့ပါသလား</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ထပ်မံ၍ မတ်လ ၅ ရက်နေ့အတွက် ရေးသားထားသော Prologue တွင်၊ ဘုန်းကြီး Ammonius သည် ဘုရားကျောင်း၌ ဘုရားကျမ်းပြုနေစဉ်၊ ဘုရားပူဇော်ပွဲ၏ ညာဘက်၌ ကောင်းကင်သံတော်တစ်ပါးရပ်နေပြီး ဘုရားကျောင်းထဲဝင်လာသူများ၏ နာမည်များကို မှတ်သားကာ ထွက်ခွာသူများ၏ နာမည်များကို ဖျက်ပစ်နေသည်ကို မြင်တွေ့ခဲ့သည်။ ဤသည် ဘုရားသခင်၏ ကျေးဇူးတော်ကြောင့် ကောင်းကင်သံတော်သည် ဘုရားကျောင်း၌ ရှိနေကြောင်း သက်သေတစ်ခု မဟုတ်ပါသလား။</w:t>
      </w:r>
    </w:p>
    <w:p w:rsidRPr="00E541CA" w:rsidR="00E541CA" w:rsidP="00E541CA" w:rsidRDefault="00E541CA" w14:paraId="35DC9DE6" w14:textId="3F418CA9">
      <w:pPr>
        <w:ind w:firstLine="720"/>
      </w:pPr>
      <w:r w:rsidRPr="00E541CA">
        <w:lastRenderedPageBreak/>
      </w:r>
      <w:r w:rsidRPr="00E541CA">
        <w:t xml:space="preserve">ထို့အပြင်၊ စက်တင်ဘာလ ၃၀ ရက်နေ့အတွက် ရေးသားထားသော Prologue တွင် ခရစ်တော်၏ အလွန်သန့်ရှင်းဆုံး ဘုရားသခင်၏ လျှို့ဝှက်ချက်များသည် ခရစ်တော်၏ တကယ့်ကိုယ်နှင့် သွေး မဟုတ်ကြောင်း ယုံမှားသွားသော ညီတစ်ဦးအကြောင်းကို ဖော်ပြထားပြီး၊ သန့်ရှင်းသော ဘုရားကျမ်းပြုပွဲအတွင်း၌ သူထံသို့ ကြောက်မက်ဖွယ် ထင်ရှားမှုတစ်ခု ရောက်ရှိခဲ့ပုံကိုလည်း ဖော်ပြထားသည်။ သူသည် ဘုရားကျောင်းအဖုံးခွဲကွဲကာ ကောင်းကင်ဖွင့်လှစ်ပြီး နတ်တော်များစွာနှင့်အတူ မီးကျဆင်းလာခြင်း၊ သန့်ရှင်းသော စားပွဲပေါ်တွင် ကလေးငယ်တစ်ယောက်ကို သတ်ဖြတ်ကာ ၎င်း၏ သွေးသည် ခလစ်ထဲသို့ စီးဆင်းနေခြင်းတို့ကို မြင်တွေ့ခဲ့သည်။ ဤအကြောင်းကို သန့်ရှင်းသူ အဲဖရေးမ်ကလည်း သူ၏ ဟိုမီလီ ၈၆ တွင် ရေးသားထားသည်။ ထိုနည်းတူ၊ ဧပြီလ ၃ ရက်နေ့တွင် Prologue တွင် ဤအကြောင်းကို ဖော်ပြထားပြီး၊ အကြီးမားဆုံး သန့်ရှင်းသူ အာဆေနီယပ်၏ ဘဝဇာတ်တွင်လည်း ထိုအတိုင်းရေးသားထားသည်</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ဤသည်မှာ လူသားတို့ တည်ဆောက်ထားသည့် ခရစ်ယာန်ဘုရားကျောင်းများတွင် ဘုရားသခင်သည် သူ၏ နတ်ဘုရားလျှို့ဝှက်ချက်များနှင့် ကရုဏာအားဖြင့် အသက်ရှင်နေပြီး၊ သူ၏ နတ်ဘုရားများမှတဆင့် ထိုဘုရားကျောင်းများသို့ သွားရောက်လည်ပတ်ကြောင်း ထင်ရှားသော သက်သေမဟုတ်ပါသလား။</w:t>
      </w:r>
    </w:p>
    <w:p w:rsidRPr="00E541CA" w:rsidR="00E541CA" w:rsidP="00E541CA" w:rsidRDefault="00E541CA" w14:paraId="482A6D68" w14:textId="1EB4052D">
      <w:pPr>
        <w:ind w:firstLine="720"/>
      </w:pPr>
      <w:r w:rsidRPr="00E541CA">
        <w:t xml:space="preserve">ထို့အပြင် သန့်ရှင်းသူဘုရားကျောင်းများတွင် ဖြစ်ပြီး ယနေ့တိုင် ဆက်လက်ဖြစ်ပေါ်နေသည့် မရေမတွက်နိုင်သော အံ့ဩဖွယ် အံ့ဩမှုများကို ဘုရားကျောင်းဆိုင်ရာ စာတမ်းများတွင် တွေ့မြင်နိုင်သည်။ ၎င်းတို့သည် ဘုရားသခင်သည် မိမိ၏ အလွန်သန့်ရှင်းဆုံး နာမည်ဂုဏ်နှင့် ဂုဏ်ယူမှုအတွက် တည်ဆောက်ကာ သန့်စင်ထားသော ဘုရားကျောင်းများ၌ တည်ရှိကြောင်းကို တူရိတ်တီးထက် ပိုမိုထင်ဟပ်စွာ ကြွေးကြော်နေသည်။</w:t>
      </w:r>
    </w:p>
    <w:p w:rsidRPr="00E541CA" w:rsidR="00E541CA" w:rsidP="00E541CA" w:rsidRDefault="00E541CA" w14:paraId="1486ADBF" w14:textId="0DC43575">
      <w:pPr>
        <w:ind w:firstLine="720"/>
      </w:pPr>
      <w:r w:rsidRPr="00E541CA">
        <w:t xml:space="preserve">ထိုကြောင့် လူ့လက်ဖြင့် တည်ဆောက်ထားသော ဘုရားကျောင်းများ၌ အမြင့်ဆုံးဘုရားသခင် မနေထိုင်ကြောင်း ဆိုသူ ခွဲထွက်သူများ၏ မှားယွင်းမှုနှင့် ဘုရားကျောင်းထဲ ဝင်၍ ဆုတောင်းခြင်းကို တားမြစ်သော သူတို့၏ မမှန်ကန်သော သင်ခန်းစာတို့ကို ဤတွင် ထင်ရှားစွာ ငြင်းပယ်ပြထားသည်။</w:t>
      </w:r>
    </w:p>
    <w:p w:rsidRPr="00E541CA" w:rsidR="00E541CA" w:rsidP="00E541CA" w:rsidRDefault="00E541CA" w14:paraId="27551866" w14:textId="5A8FD1E1">
      <w:pPr>
        <w:ind w:firstLine="720"/>
      </w:pPr>
      <w:r w:rsidRPr="00E541CA">
        <w:t xml:space="preserve">အို၊ မိုက်မဲသော အယူလွဲသူတို့၊ ကြည့်ကြပါစို့! ခရစ်ယာန်ယုံကြည်ခြင်း၏ အစအဆင့်မှစ၍ ဘုရားသခင်၏ ဘုရားကျောင်းများ တည်ဆောက်ခြင်း စတင်ခဲ့သည်။ ၎င်းသည် ကွန်စတန်တီနိုပိုလ်ညီလာခံမှ စတင်ကာ ခရစ်ယာန်ဥပဒေများ ထွက်ပေါ်ခဲ့ပြီး၊ တမန်တော်များမှတဆင့်၊ ထိုတမန်တော်များ၏ ဆက်လက်ခံသူများမှတဆင့်၊ ထို့အပြင် မင်းကြီးများနှင့် မင်းသားများမှလည်း ဆက်လက်တည်ဆောက်ခဲ့သည်။ မဟာဘုရင် ကွန်စတန်တင်းသည် ရိုမမြို့၌ ဘုရားကျောင်းတစ်ခု တည်ဆောက်ခဲ့ပြီး၊ သူ၏ ကောင်းကျိုးမိခင် ဟီလီနာသည် ယေရုရှလင်မြို့၌ ဘုရားကျောင်းတစ်ခု တည်ဆောက်ခဲ့သည်။ ဘုရင် ဂျတ်စတီနီယန်က ကွန်စတန်တီနိုပိုလစ်မြို့၌ "ဘုရားသခင်၏ ဉာဏ်ပညာဘုရားကျောင်း" ကို တည်ဆောက်ခဲ့သည်။ မဟာမင်းသား ဗလာဒီမီးယားသည် ကီးယစ်မြို့၌ ဆယ်ခွဲဘုရားကျောင်းကို တည်ဆောက်ခဲ့ပြီး၊ ထိုနောက် သူ၏သားများက မိမိတို့နယ်မြေများ၌ လှပသော ဘုရားကျောင်းများ တည်ဆောက်ခဲ့ကြသည်။ ယနေ့တိုင် ကမ္ဘာတစ်ဝှမ်းရှိ ယုံကြည်သူများက ဘုရားကျောင်းများကို ဆောက်လုပ်နေကြပြီး၊ သင်ကဲ့သို့ ဘုရားသခင်သည် လူသားများက တည်ဆောက်ထားသော ခရစ်ယာန်ဘုရားကျောင်းများ၌ မနေထိုင်ကြောင်း ဆိုသူ တစ်ဦးမျှ မရှိခဲ့ပါ။ ထို့အပြင် သန့်ရှင်သူများသည် နိုင်ငံခြားတွင်သာမက ကျွန်ုပ်တို့၏ ရုရှားနိုင်ငံတွင်လည်း ထွန်းကားခဲ့ကြပြီး၊ သင်ကဲ့သို့ ဘုရားကျောင်းထဲသို့ ဝင်၍ ဆုတောင်းခြင်း မပြုသင့်ကြောင်း မည်သူမျှ မသင်ကြားခဲ့ကြပါ။ ရုရှားအံ့ဩသူများကလည်း ရုရှားတွင် လူလုပ်ဘုရားကျောင်းများကို မိမိတို့တည်ဆောက်ခဲ့ကြပါသလား။ ရုရှားတစ်နိုင်ငံလုံး မက်ထရိုပိုလီတန် သခင် ပေထရူးက မော်စကိုမြို့တော်၌ ဘုရားကျောင်းတစ်ခု တည်ဆောက်ခဲ့ပြီး၊ အံ့ဩသူ သခင် ဆာဂျီးယပ်စ်က ရာဒိုနဲဇ်မြို့၌ ဘုရားကျောင်းတစ်ခု တည်ဆောက်ခဲ့သည်။ သခင် ဇိုဆီမားက ဆိုလိုဗက်စကီကျွန်း၌၊ အခြားသူများကလည်း အခြားနေရာများစွာ၌ ဘုရားကျောင်းများ တည်ဆောက်ခဲ့ကြသည်။ သို့သော် ဘုရားကျောင်းများကို ငြင်းပယ်သော ဆန့်ကျင်သူတို့ရေ၊ သင်တို့သည် ဘုရားကျောင်းများ တည်ဆောက်သူ သန့်ရှင်းသူများထက် ပိုသန့်ရှင်းကြသည် (ဒါ မဖြစ်နိုင်ပေ) သို့မဟုတ် အယူမှားသူများထက် ပိုမုန်းတီးခံရသူများဖြစ်ကြသည်၊ အကြောင်းမှာ အော်သော်ဒေါက်စ်ဘာသာမှ ထွက်ခွာသွားသူများပင် မိမိတို့ယုံကြည်ချက်အတိုင်း ဘုရားသခင်အတွက် သင့်တော်သော ဘုရားကျောင်းများကို တည်ဆောက်ကာ မိမိတို့ဆုတောင်းများအတွက် စုပေါင်းကြသည်၊ သို့သော် သင်တို့သည် ဘုရားကျောင်း၏ ဖွဲ့စည်းပုံနှင့် ဘုရားကျောင်းအတွင်း ဆုတောင်းများကို လုံးဝ ငြင်းပယ်ကာ၊ မိမိတို့ ဆုတောင်းရန် စုပေါင်းရာ အောက်ခန်းများနှင့် မြေအောက်ခန်းများကို ဘုရားကျောင်းများထက် ပို၍ ဂုဏ်ယူကာ၊ အမြင့်ဆုံးဘုရားသခင်သည် လူပြုဘုရားကျောင်းများတွင် မနေထိုင်ကြောင်း ဆိုကြသည်။ ဒါဆိုရင် ဘုရားသခင်သည် သင်တို့၏ အောက်ခန်းများနှင့် မြေအောက်ခန်းများ၌ နေထိုင်သွားပြီလား။ သင်တို့၏ အိမ်လေးများလည်း လူသားပြုလုပ်ထားတာ မဟုတ်ပါသလား။ </w:t>
      </w:r>
      <w:r w:rsidRPr="00E541CA">
        <w:t xml:space="preserve">(သင်တို့ပြောသလို) ဘုရားသခင် ဘုရားကျောင်းများ၌ မရှိပါက၊ ဘယ်လိုနည်းဖြင့် သင်တို့၏ အိမ်လေးများ၌ နေထိုင်နိုင်ပါသလဲ။ အမှန်တကယ်တော့ ဘုရားသခင်သည် နေရာတိုင်း၌ ရှိပါသည်၊ သို့သော် သူ၏ သန့်ရှင်းသော ဘုရားကျောင်း၌ကွဲပြားစွာ ရှိပါသည်၊ ပြစ်သူတို့၏ နေအိမ်များတွင် တစ်မျိုး၊ ကောင်းကင်၌ တစ်မျိုး၊ ငရဲ၌ တစ်မျိုးဖြစ်သည်။ 'ငါသည် </w:t>
      </w:r>
      <w:r w:rsidRPr="00E541CA">
        <w:rPr>
          <w:i/>
        </w:rPr>
        <w:t xml:space="preserve">ငရဲသို့ ဆင်းသွားလျှင် သင်သည် ထိုနေရာ၌ ရှိမည်' </w:t>
      </w:r>
      <w:r w:rsidRPr="00E541CA">
        <w:t xml:space="preserve">ဟု ဆုတေးစာတွင် ရေးသားထားသည့်အတိုင်း</w:t>
      </w:r>
      <w:r w:rsidRPr="00E541CA">
        <w:rPr>
          <w:rStyle w:val="FootnoteReference"/>
          <w:i/>
        </w:rPr>
        <w:footnoteReference w:id="158"/>
      </w:r>
      <w:r w:rsidRPr="00E541CA">
        <w:t xml:space="preserve"> သည် ကောင်းကင်၌ အုပ်ချုပ်ကာ၊ ငရဲ၌ မကောင်းဆိုးဝါးသော ဝိညာဉ်များကို ဒဏ်ခတ်၍ </w:t>
      </w:r>
      <w:r w:rsidRPr="00E541CA">
        <w:t xml:space="preserve">ဘုရားသခင်၏ </w:t>
      </w:r>
      <w:r w:rsidRPr="00E541CA">
        <w:t xml:space="preserve">ရန်သူများအတွက် ဒဏ်ခတ်မှုများကို ပြင်ဆင်နေသည်။ ထို့ကြောင့် ကွဲပြားချက်ရှိသည်။ တစ်ဖက်တွင် သူ၏ သန့်ရှင်းသော ဘုရားကျောင်း၌ သူသည် ယုံကြည်သူများ၏ ဆုတောင်းနှင့် တောင်းပန်ချက်များကို လက်ခံသည်။ အခြားဖက်တွင် သင်တို့၏ မြေအောက်ခန်းများနှင့် လျှို့ဝှက်ခန်းများ၌ သင်တို့ လျှို့ဝှက်စွာ ဆောင်ရွက်သော ဝန်ဆောင်မှုများကို သူသည် မုန်းတီးသည်။ ထိုဝန်ဆောင်မှုများသည် သူ၏ သန့်ရှင်းသော ဘုရားကျောင်းကို ဆန့်ကျင်ကာ ခွဲထွက်ထားခြင်းဖြစ်သည်။</w:t>
      </w:r>
    </w:p>
    <w:p w:rsidRPr="00E541CA" w:rsidR="00E541CA" w:rsidP="00E541CA" w:rsidRDefault="00E541CA" w14:paraId="576F0E98" w14:textId="3D995208">
      <w:pPr>
        <w:ind w:firstLine="720"/>
      </w:pPr>
      <w:r w:rsidRPr="00E541CA">
        <w:t xml:space="preserve">သင်က ဘုရားကျောင်းသည် သစ်သားထဲမဟုတ်ဘဲ အရိုးထဲတွင်—ဆိုလိုသည်မှာ လူ့နှလုံးသားထဲတွင်—တည်ရှိသည်ဟု ပြောသောအခါ၊ ငါက ဤသို့ ဖြေကြားမည်။ ဘုရားသခင်ကို စိတ်နှလုံးထဲတွင် ထားရှိကာ ဘုရားသခင်အား အမှန်တကယ် နှစ်သက်စေသော သမ္မာကျမ်းဝင်သူတိုင်းသည် တကယ့်ဘုရားကျောင်းတစ်ခုဖြစ်ကြောင်း သမ္မတများ၏ စကားအရ အမှန်တကယ်မှန်ပါသည်။ </w:t>
      </w:r>
      <w:r w:rsidRPr="00E541CA">
        <w:rPr>
          <w:i/>
        </w:rPr>
        <w:t xml:space="preserve">"သင်တို့သည် ဘုရားသခင်၏ ဘုရားကျောင်းဖြစ်ကြောင်း၊ ဘုရားသခင်၏ ဝိညာဉ်တော်သည် သင်တို့ထဲ၌ နေထိုင်ကြောင်း မသိကြသလော</w:t>
      </w:r>
      <w:r w:rsidRPr="00E541CA">
        <w:t xml:space="preserve">?" (</w:t>
      </w:r>
      <w:r w:rsidRPr="00E541CA">
        <w:rPr>
          <w:rStyle w:val="FootnoteReference"/>
          <w:i/>
        </w:rPr>
        <w:footnoteReference w:id="159"/>
      </w:r>
      <w:r w:rsidRPr="00E541CA">
        <w:t xml:space="preserve"> )။ သို့သော် ပြောပါဦး၊ ဘုရားသခင်၏ ဝိညာဉ်တော်သည် သင်တို့၏ ရင်ဘတ်အတွင်း၌ နေထိုင်ကြောင်း သင်တို့ သိပါသလား။ သင်တို့ထဲ၌ ဘုရားသခင်၏ ဝိညာဉ်တော် နေထိုင်ကြောင်း သိလျက်ရှိပါက၊ ဘာကြောင့် သန့်ရှင်းသော ဘုရားကျောင်းထဲသို့ မဝင်ဘဲ၊ ထိုကျောင်းကို ဂရုမစိုက်ဘဲ ငြင်းပယ်နေကြသနည်း? ဘုရားသခင်၏ဝိညာဉ်တော်သည် တရားသူတစ်ဦးအား ဘုရားကျောင်းသို့ သွားရန် မအမိန့်မပြုသလား။ ထိုထက်မက </w:t>
      </w:r>
      <w:r w:rsidRPr="00E541CA">
        <w:t xml:space="preserve">ဘုရားသခင်၏ဝိညာဉ်တော်သည် လူတစ်ဦးအား ဘုရားကျောင်းသို့ အလျင်အမြန် သွားရန် မအားပေးသလား။ သင်သည် သန့်ရှင်းသော သမ္မာကျမ်းစာ၌ ဘုရားသခင်ကို လက်ခံသူ စိမောင်၏ အကြောင်းကို မကြားဖူးသလား၊ </w:t>
      </w:r>
      <w:r w:rsidRPr="00E541CA">
        <w:rPr>
          <w:i/>
        </w:rPr>
        <w:t xml:space="preserve">သူသည် ဝိညာဉ်အားဖြင့် ဘုရားကျောင်းထဲသို့ ဝင်ခဲ့သည်</w:t>
      </w:r>
      <w:r w:rsidRPr="00E541CA">
        <w:rPr>
          <w:rStyle w:val="FootnoteReference"/>
          <w:i/>
        </w:rPr>
        <w:footnoteReference w:id="160"/>
      </w:r>
      <w:r w:rsidRPr="00E541CA">
        <w:t xml:space="preserve"> ? တရားသူကို ဘုရားကျောင်းထဲသို့ ဦးဆောင်သွားစေသူမှာ ဘုရားသခင်၏ ဝိညာဉ်ပင် ဖြစ်ပါသည်။ သန့်ရှင်းသော သံတမန်တော်များသည် </w:t>
      </w:r>
      <w:r w:rsidRPr="00E541CA">
        <w:t xml:space="preserve">ဘုရားသခင်၏ </w:t>
      </w:r>
      <w:r w:rsidRPr="00E541CA">
        <w:t xml:space="preserve">ဝိညာဉ်၏ ဘုရားကျောင်းများ မဟုတ်ပါသလား</w:t>
      </w:r>
      <w:r w:rsidRPr="00E541CA">
        <w:lastRenderedPageBreak/>
      </w:r>
      <w:r w:rsidRPr="00E541CA">
        <w:t xml:space="preserve"> ? သို့သော် သူတို့သည် ဘုရားကျောင်းမှ မထွက်ပြေးဘဲ၊ လုကာ၏ သန့်ရှင်းသော ဧဝံဂေလိစာတမ်း အဆုံးတွင် "သူတို့သည် </w:t>
      </w:r>
      <w:r w:rsidRPr="00E541CA">
        <w:rPr>
          <w:i/>
        </w:rPr>
        <w:t xml:space="preserve">ဘုရားကျောင်း၌ ရှိကာ ဘုရားသခင်ကို ချီးမြှင့်ကာ ကောင်းကျိုးချီးကျူးကြသည်" ဟု</w:t>
      </w:r>
      <w:r w:rsidRPr="00E541CA">
        <w:t xml:space="preserve"> ရေးသားထားသကဲ့သို့ ထိုကျောင်းကို ကပ်လျက်နေခဲ့ကြသည်</w:t>
      </w:r>
      <w:r w:rsidRPr="00E541CA">
        <w:rPr>
          <w:rStyle w:val="FootnoteReference"/>
          <w:i/>
        </w:rPr>
        <w:footnoteReference w:id="161"/>
      </w:r>
      <w:r w:rsidRPr="00E541CA">
        <w:t xml:space="preserve"> ။ သို့သော် သင်သည် ဘုရားကျောင်းကို ရှောင်ကြဉ်၍ ဂုဏ်မပြုဘဲ ငြင်းပယ်နေသည်။ သင်၏နှလုံးထဲတွင် ဘုရားသခင်၏ဝိညာဉ်မရှိ၊ သင်၏ရင်ထဲတွင်လည်း ဘုရားကျောင်းမရှိကြောင်း ထင်ရှားသည်။ သင်၏ရင်သည် ခိုးသူများ၏အိမ်၊ မသန့်ရှင်းသောဝိညာဉ်၏နေရာဖြစ်၍ သင့်အား လိမ်လည်ကာ ဖျက်ဆီးခြင်းသို့ ဦးတည်စေသည်။</w:t>
      </w:r>
    </w:p>
    <w:p w:rsidRPr="00E541CA" w:rsidR="00E541CA" w:rsidP="00E541CA" w:rsidRDefault="00E541CA" w14:paraId="6C454D81" w14:textId="18E74509">
      <w:pPr>
        <w:ind w:firstLine="720"/>
      </w:pPr>
      <w:r w:rsidRPr="00E541CA">
        <w:rPr>
          <w:i/>
        </w:rPr>
        <w:t xml:space="preserve">သင်ကဆိုသည်– "</w:t>
      </w:r>
      <w:r w:rsidRPr="00E541CA">
        <w:t xml:space="preserve">ဘုရားကျောင်းမရှိဘဲ သဲပြင်၌ နေထိုင်ခဲ့သူကြီးများ၊ ဥပမာ အွန်နုဖရီယပ်၊ တိဘစ်မှ ပေါလ်၊ အီဂျစ်မှ မယ်ရီနှင့် သူတို့ကဲ့သို့သူများသည် ကယ်တင်ခြင်းမရရှိခဲ့ကြပါသလား?"</w:t>
      </w:r>
    </w:p>
    <w:p w:rsidRPr="00E541CA" w:rsidR="00E541CA" w:rsidP="00E541CA" w:rsidRDefault="00E541CA" w14:paraId="4E5DB9DB" w14:textId="479FAB1A">
      <w:pPr>
        <w:ind w:firstLine="720"/>
      </w:pPr>
      <w:r w:rsidRPr="00E541CA">
        <w:rPr>
          <w:i/>
        </w:rPr>
        <w:t xml:space="preserve">ကျွန်ုပ် ပြန်ဆိုပါသည်။ </w:t>
      </w:r>
      <w:r w:rsidRPr="00E541CA">
        <w:t xml:space="preserve">သူတို့သည် ဘုရားကျောင်းမရှိဘဲ ကယ်တင်ခံခဲ့ကြသည်။ အကြောင်းမှာ သူတို့နေထိုင်ခဲ့သည့် သဲတောများတွင် ဘုရားကျောင်းမရှိခဲ့ကြသလို၊ သင်ပြောသလို သစ်သားထဲတွင်မဟုတ်ဘဲ ကိုယ်ခန္ဓာထဲရှိ ကိုယ်ပိုင် ဘုရားကျောင်းငယ်ဖြင့် ထောက်ပံ့ခံခဲ့ကြသည်။ သို့သော် ဘုရားကျောင်းများစွာကြားတွင် မြို့ရွာများ၌ နေထိုင်ပြီးလည်း ထိုကျောင်းများကို ရှောင်ကြဉ်နေသူများအတွက် ကယ်တင်ခြင်းကို မည်သို့ ရရှိနိုင်မည်နည်း။ စာအုပ်တွင် မရေးထားပါသလား၊ ဟဲလ်စ်မန်က ပြောသလို ဟက်ဂရာတွင် ကျင်းပသော ဒေသဆိုင်ရာ ကောင်စီ၏ ကနွန် ၅ တွင် "ဘုရားသခင်၏ အိမ်၊ ဆိုလိုသည်မှာ ဘုရားကျောင်းကို ဂရုမစိုက်သင့်ကြောင်း သို့မဟုတ် ဆုတောင်းသီချင်းဆိုရန် စုဝေးရာတွင် မပါဝင်သင့်ကြောင်း သင်ကြားသူမည်သူမဆို ကျိန်ဆဲခံရစေ"</w:t>
      </w:r>
      <w:r w:rsidRPr="00E541CA">
        <w:rPr>
          <w:rStyle w:val="FootnoteReference"/>
        </w:rPr>
        <w:footnoteReference w:id="162"/>
      </w:r>
      <w:r w:rsidRPr="00E541CA">
        <w:t xml:space="preserve"> ဟု</w:t>
      </w:r>
      <w:r w:rsidRPr="00E541CA">
        <w:t xml:space="preserve"> ဆိုထား</w:t>
      </w:r>
      <w:r w:rsidRPr="00E541CA">
        <w:t xml:space="preserve">ပါသည်။ "စည်းကမ်း ၆ တွင် ဆိုသည်မှာ – 'မည်သူမဆို ကက်သီဒရယ်ဘုရားကျောင်းမှ သီးခြား စုပေါင်းကာ ဘုရားကျောင်းနှင့် ဆွေးနွေးမပြုဘဲ ဘုရားကျောင်းဝန်ဆောင်မှုများ ပြုလုပ်လိုပါက၊ ဘုန်းကြီးသည် ဘုရားသခင်၏ အမိန့်ဖြင့် သူနှင့် ဘုရားကျောင်းအသင်းမပြုရ၊ သူသည် ကျိန်ဆဲခံရစေ' ဟု ဆိုထားသည်။ ဤစည်းမျဉ်းများအရ၊ စကစ်မက်တစ်များသည် ကျမ်းစာတွင် "အမြင့်ဆုံးဘုရားသခင်သည် လူပြုဘုရားကျောင်းများတွင် မနေထိုင်" ဟုဆိုသကဲ့သို့ ဘုရားကျောင်းများကို ရှောင်ကာ၊ မသန့်စင်ထားသော နေရာများ၌ ကိုယ်ပိုင်အစည်းအဝေးများ ကျင်းပကြသဖြင့် ကျိန်ဆဲခံရကြသည်။</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အခန်း ၁၀။ ဆဲလ်အကြောင်း</w:t>
      </w:r>
      <w:bookmarkEnd w:id="47"/>
    </w:p>
    <w:p w:rsidRPr="00E541CA" w:rsidR="00E541CA" w:rsidP="00E541CA" w:rsidRDefault="00E541CA" w14:paraId="4912FD89" w14:textId="425D5104">
      <w:pPr>
        <w:ind w:firstLine="720"/>
      </w:pPr>
      <w:r w:rsidRPr="00E541CA">
        <w:t xml:space="preserve">ကျွန်ုပ်သည် ယနေ့တိုင် မှားယွင်းစွာ အဓိပ္ပာယ်ဖော်သူများက ဤခရစ်တော်၏ စကားများကို မှားယွင်းစွာ ရှင်းပြနေသည်ကို ကြားနေရဆဲဖြစ်သည်။ </w:t>
      </w:r>
      <w:r w:rsidRPr="00E541CA">
        <w:rPr>
          <w:i/>
        </w:rPr>
        <w:t xml:space="preserve">"သင်တို့ ဆုတောင်းမည်အခါ၌ မိမိအတွင်းခန်းထဲသို့ ဝင်၍ တံခါးကို ပိတ်ပြီး လျှို့ဝှက်စွာ မိမိအဖေထံ ဆုတောင်းကြလော့</w:t>
      </w:r>
      <w:r w:rsidRPr="00E541CA">
        <w:t xml:space="preserve">"</w:t>
      </w:r>
      <w:r w:rsidRPr="00E541CA">
        <w:rPr>
          <w:rStyle w:val="FootnoteReference"/>
          <w:i/>
        </w:rPr>
        <w:footnoteReference w:id="163"/>
      </w:r>
      <w:r w:rsidRPr="00E541CA">
        <w:t xml:space="preserve"> ဟု ခရစ်တော်က ပြောခဲ့သည်။ ထိုစကားများမှ သူတို့သည် မမှန်ကန်သော သင်ခန်းစာတစ်ခုကို ထုတ်ယူကာ လူများသည် ဘုရားကျောင်းသို့ သွား၍ အစုလိုက် သီချင်းဆိုခြင်း မပြုသင့်ကြောင်း ဆိုကြသည်။ ခရစ်တော်က ကျွန်ုပ်တို့အား ကိုယ်ပိုင်အခန်းထဲတွင် တံခါးပိတ်၍ လျှို့ဝှက်စွာ ဆုတောင်းရန် အမိန့်ပြုထားသည်။ ထို့ကြောင့် လူအများ သီချင်းဆိုရန် စုဝေးသော ဘုရားကျောင်းများသို့ ဆုတောင်းရန် သွားခြင်း မသင့်ပါ။</w:t>
      </w:r>
    </w:p>
    <w:p w:rsidRPr="00E541CA" w:rsidR="00E541CA" w:rsidP="00E541CA" w:rsidRDefault="00E541CA" w14:paraId="1C2B40B0" w14:textId="6647A921">
      <w:pPr>
        <w:ind w:firstLine="720"/>
        <w:rPr>
          <w:i/>
        </w:rPr>
      </w:pPr>
      <w:r w:rsidRPr="00E541CA">
        <w:rPr>
          <w:i/>
        </w:rPr>
        <w:t xml:space="preserve">ယခု ကျွန်ုပ်တို့သည် ဤလေးချက်ကို စိစစ်မည်။</w:t>
      </w:r>
    </w:p>
    <w:p w:rsidRPr="00E541CA" w:rsidR="00E541CA" w:rsidP="00E541CA" w:rsidRDefault="00E541CA" w14:paraId="65601D8F" w14:textId="335AF08F">
      <w:pPr>
        <w:ind w:firstLine="720"/>
      </w:pPr>
      <w:r w:rsidRPr="00E541CA">
        <w:t xml:space="preserve">၁) ခရစ်တော်သည် ထိုစကားများကို ဘာကြောင့် ပြောခဲ့သနည်း?</w:t>
      </w:r>
    </w:p>
    <w:p w:rsidRPr="00E541CA" w:rsidR="00E541CA" w:rsidP="00E541CA" w:rsidRDefault="00E541CA" w14:paraId="119CFF1F" w14:textId="4EF3F585">
      <w:pPr>
        <w:ind w:firstLine="720"/>
      </w:pPr>
      <w:r w:rsidRPr="00E541CA">
        <w:t xml:space="preserve">2) ထိုစကားများဖြင့် လူများအား ဘုရားကျောင်းသို့ ဆုတောင်းရန် မလာရန် တားမြစ်ခဲ့ပါသလား?</w:t>
      </w:r>
    </w:p>
    <w:p w:rsidRPr="00E541CA" w:rsidR="00E541CA" w:rsidP="00E541CA" w:rsidRDefault="00E541CA" w14:paraId="366E6858" w14:textId="44A5CD77">
      <w:pPr>
        <w:ind w:firstLine="720"/>
      </w:pPr>
      <w:r w:rsidRPr="00E541CA">
        <w:t xml:space="preserve">၃) ဘယ်အခန်းမှာ ဆုတောင်းရန် အကောင်းဆုံးသင့်တော်သနည်း?</w:t>
      </w:r>
    </w:p>
    <w:p w:rsidRPr="00E541CA" w:rsidR="00E541CA" w:rsidP="00E541CA" w:rsidRDefault="00E541CA" w14:paraId="429104EA" w14:textId="50764BE4">
      <w:pPr>
        <w:ind w:firstLine="720"/>
      </w:pPr>
      <w:r w:rsidRPr="00E541CA">
        <w:t xml:space="preserve">၄) ဘုရားကျောင်းသို့ သွား၍ ဆုတောင်းခြင်းသည် အကျိုးရှိပါသလား?</w:t>
      </w:r>
    </w:p>
    <w:p w:rsidRPr="00E541CA" w:rsidR="00E541CA" w:rsidP="00E541CA" w:rsidRDefault="00E541CA" w14:paraId="6C1B93EA" w14:textId="79065A89">
      <w:pPr>
        <w:ind w:firstLine="720"/>
      </w:pPr>
      <w:r w:rsidRPr="00E541CA">
        <w:t xml:space="preserve">ပထမစဉ်းစားချက်</w:t>
      </w:r>
    </w:p>
    <w:p w:rsidRPr="00E541CA" w:rsidR="00E541CA" w:rsidP="00E541CA" w:rsidRDefault="00E541CA" w14:paraId="4C09E084" w14:textId="31F6FE1F">
      <w:pPr>
        <w:ind w:firstLine="720"/>
        <w:rPr>
          <w:i/>
        </w:rPr>
      </w:pPr>
      <w:r w:rsidRPr="00E541CA">
        <w:rPr>
          <w:i/>
        </w:rPr>
        <w:t xml:space="preserve">ခရစ်တော်သည် ထိုစကားများကို ဘာကြောင့် ပြောခဲ့သနည်း?</w:t>
      </w:r>
    </w:p>
    <w:p w:rsidRPr="00E541CA" w:rsidR="00E541CA" w:rsidP="00E541CA" w:rsidRDefault="00E541CA" w14:paraId="1F128F9F" w14:textId="7E5AAECB">
      <w:pPr>
        <w:ind w:firstLine="720"/>
      </w:pPr>
      <w:r w:rsidRPr="00E541CA">
        <w:t xml:space="preserve">ခရစ်တော်သည် လူ့လောက၌ နေထိုင်ခဲ့သည့် ကာလအတွင်း၊ ယေရုရှလင်မြို့၌ 'ဟစ်ပိုကရိုက်များ' (သို့မဟုတ် ကျွန်ုပ်တို့ပြောသလို 'ကိုယ့်ကိုယ်ကို ပိုသန့်ရှင်းသူ' များ) ဟုခေါ်သော လူအချို့ ရှိခဲ့ကြသည်။ သူတို့သည် အခြားသူများရှေ့၌ သန့်ရှင်းသူအဖြစ် မြင်ခံလို၍ ဘုရားကျောင်း၌ ဆုတောင်းခြင်းထက် ပိုမိုများပြားစွာ ဆုတောင်းခဲ့ကြသည်။ မြို့တစ်မြို့လုံး၌ လမ်းမများနှင့် လမ်းဆုံများ၌ နှစ်ယောက်၊ သုံးယောက်၊ လေးယောက်အုပ်စုများဖွဲ့၍ ရှည်ရှည်လျားလျား ဆုတောင်းကာ လူများမြင်သာအောင် ပြုလုပ်ခဲ့ကြသည်။ ထိုသူတို့၏ မျက်နှာဖုံးဆုတောင်းခြင်းသည် ဘုရားသခင်ထံမကျေနပ်ဘဲ လူများအတွက်သာ ဖြစ်ခဲ့သည်။ ဒီကြောင့် ကျွန်ုပ်တို့၏ဘုရားသခင်ခရစ်တော်သည် သူ၏နောက်လိုက်တိုင်းအား သတိပေးကာ ပြောကြားခဲ့သည်။ "</w:t>
      </w:r>
      <w:r w:rsidRPr="00E541CA">
        <w:rPr>
          <w:i/>
        </w:rPr>
        <w:t xml:space="preserve">သင်တို့ ဆုတောင်းသောအခါ၊ </w:t>
      </w:r>
      <w:r w:rsidRPr="00E541CA">
        <w:rPr>
          <w:i/>
        </w:rPr>
        <w:t xml:space="preserve">အခြားသူများမြင်စေရန်သာ စင်နာဂိုဂျီများနှင့် လမ်းထောင့်များ၌ ဆုတောင်းလိုသော </w:t>
      </w:r>
      <w:r w:rsidRPr="00E541CA">
        <w:rPr>
          <w:i/>
        </w:rPr>
        <w:t xml:space="preserve">မုဆိုးများကဲ့သို့ မဖြစ်ကြနှင့်</w:t>
      </w:r>
      <w:r w:rsidRPr="00E541CA">
        <w:rPr>
          <w:i/>
        </w:rPr>
        <w:t xml:space="preserve">၊ 'အမှန်တကယ် ငါပြောသည်၊ သူတို့သည် သူတို့၏ဆုကို</w:t>
      </w:r>
      <w:r w:rsidRPr="00E541CA">
        <w:rPr>
          <w:rStyle w:val="FootnoteReference"/>
          <w:i/>
        </w:rPr>
        <w:footnoteReference w:id="164"/>
      </w:r>
      <w:r w:rsidRPr="00E541CA">
        <w:t xml:space="preserve"> ' (ဤ 'ဆု' ဆိုသည်မှာ မှန်ကန်သော လူ့ဂုဏ်သိက္ခာသာဖြစ်ပြီး၊ အယောင်ဆောင်သူများ၏ဆုဖြစ်သည်)။ </w:t>
      </w:r>
      <w:r w:rsidRPr="00E541CA">
        <w:rPr>
          <w:i/>
        </w:rPr>
        <w:t xml:space="preserve">သို့သော် သင်တို့ ဆုတောင်းသောအခါ သင့်အတွင်းခန်းထဲသို့ ဝင်၍ </w:t>
      </w:r>
      <w:r w:rsidRPr="00E541CA">
        <w:t xml:space="preserve">ဆုတောင်းပါ၊ စသည်ဖြင့် ဆိုသည်။ ဤအကြောင်းကြောင့် ဘုရားသခင်က ထိုစကားများကို ပြောခဲ့ခြင်းဖြစ်သည်။ သူက မုချယောင်ယမ်းသော၊ လိမ်လည်သော ဆုတောင်းများကို ရှောင်ရှားရန် သင်ကြားခဲ့ပြီး၊ ကနွန်များဖြင့် တည်ထောင်ထားသော ဘုရားကျောင်းစုစုပေါင်းဆုတောင်းများကို မဟုတ်ပါ။ Bryn အယူလွဲများနှင့် မမှန်သော ဆရာများက ရိုးရှင်းသော လူများကို ဘုရားကျောင်းစုစုပေါင်း သီချင်းဆိုခြင်းနှင့် ဆုတောင်းခြင်းကို ရှောင်ရှားရန် သင်ကြားကာ၊ မိမိတို့၏ အခန်းငယ်များထဲတွင် တစ်ကိုယ်တည်း ဆုတောင်းရန် ပိတ်ပင်ကြသည်။</w:t>
      </w:r>
    </w:p>
    <w:p w:rsidRPr="00E541CA" w:rsidR="00E541CA" w:rsidP="00E541CA" w:rsidRDefault="00E541CA" w14:paraId="7EB19980" w14:textId="419321D8">
      <w:pPr>
        <w:ind w:firstLine="720"/>
      </w:pPr>
      <w:r w:rsidRPr="00E541CA">
        <w:t xml:space="preserve">ဒုတိယစဉ်းစားချက်</w:t>
      </w:r>
    </w:p>
    <w:p w:rsidRPr="00E541CA" w:rsidR="00E541CA" w:rsidP="00E541CA" w:rsidRDefault="00E541CA" w14:paraId="68B86BE6" w14:textId="06104A19">
      <w:pPr>
        <w:ind w:firstLine="720"/>
        <w:rPr>
          <w:i/>
        </w:rPr>
      </w:pPr>
      <w:r w:rsidRPr="00E541CA">
        <w:rPr>
          <w:i/>
        </w:rPr>
        <w:t xml:space="preserve">ဘုရားသခင်သည် ထိုစကားများဖြင့် လူများကို ဘုရားကျောင်းသို့ လာ၍ ဆုတောင်းခြင်းကို တားမြစ်ခဲ့ပါသလား။</w:t>
      </w:r>
    </w:p>
    <w:p w:rsidRPr="00E541CA" w:rsidR="00E541CA" w:rsidP="00E541CA" w:rsidRDefault="00E541CA" w14:paraId="60F7FDAC" w14:textId="7FD22708">
      <w:pPr>
        <w:ind w:firstLine="720"/>
      </w:pPr>
      <w:r w:rsidRPr="00E541CA">
        <w:lastRenderedPageBreak/>
      </w:r>
      <w:r w:rsidRPr="00E541CA">
        <w:t xml:space="preserve">သူက ဘုရားကျောင်းသီချင်းဆိုခြင်းကို 'ယောင်ယမ်းဆုတောင်း' ဟု မခေါ်ခဲ့ပါ၊ ထိုအစား ဘုရားကျောင်းပြင်၊ မြို့လမ်းမပေါ်တွင် လူတွေရှေ့မှာ ပြသရန်အတွက် ပြုလုပ်သော ဆုတောင်းများကိုသာ တားမြစ်ခဲ့သည်။ ဘုရားကျောင်းအတွင်း ဆုတောင်းများကို မတားမြစ်ခဲ့ပေ၊ ထိုအစား ဘုရားကျောင်းပြင်၌ ယောင်ယမ်းသူများက လူတွေရှေ့တွင် ပြုလုပ်သော ဆုတောင်းများကို ရှောင်ရှားရန် သင်ကြားခဲ့သည်။ ဘုရားကျောင်းသို့ ဆုတောင်းရန်လာခြင်းအကြောင်းကို ပြောရမည်ဆိုလျှင်၊ ကျွန်ုပ်တို့၏ ဘုရားသခင်ကိုယ်တော်သည် ကလေးဘဝနှင့် လူငယ်ဘဝမှစ၍ ဂျေရုဆလင်ရှိ ဘုရားကျောင်းသို့ သွားခဲ့ပြီး၊ ၎င်းကို သန့်ရှင်းသော ဧဝံဂေလိစာတမ်းတွင် ထင်ရှားစွာ မှတ်တမ်းတင်ထားသည်။ သူ့မွေးဖွားပြီး ၄၀ ရက်အကြာတွင် အပြစ်ကင်းသော သန့်ရှင်းဆုံး မယ်ရီမိခင်က ယေရှုကို ယေရှုမြို့ရှိ ဘုရားကျောင်းသို့ ယူဆောင်ခဲ့ပြီး သက်ကြီးသူ စီးမီယွန်က သူ့လက်ထဲတွင် ယူဆောင်ခဲ့သည်</w:t>
      </w:r>
      <w:r w:rsidRPr="00E541CA">
        <w:rPr>
          <w:rStyle w:val="FootnoteReference"/>
        </w:rPr>
        <w:footnoteReference w:id="165"/>
      </w:r>
      <w:r w:rsidRPr="00E541CA">
        <w:t xml:space="preserve"> ။ အီဂျစ်မှ ပြန်လာပြီးနောက်၊ သူ၏ မိခင် (အလွန်သန့်ရှင်းသော မယ်တော် မေရီ) နှင့် မွေးစားဖခင် ယောဆပ်တို့သည် နာဇာသ်မှ နွေရာသီတိုင်း ပက်စကော့ပွဲတော်အတွက် ယေရှုမြို့သို့ ခရီး</w:t>
      </w:r>
      <w:r w:rsidRPr="00E541CA">
        <w:t xml:space="preserve">ထွက်ကာ ယေရှုမြို့ ဘုရားကျောင်း၌ ဆုတောင်းခဲ့ကြသည်</w:t>
      </w:r>
      <w:r w:rsidRPr="00E541CA">
        <w:rPr>
          <w:rStyle w:val="FootnoteReference"/>
        </w:rPr>
        <w:footnoteReference w:id="166"/>
      </w:r>
      <w:r w:rsidRPr="00E541CA">
        <w:t xml:space="preserve"> ။ ကလေးယေရှုသည် အသက် ၁၂ နှစ်ပြည့်သောအခါ ယေရှုသည် ယေရှုလင်မြို့၌ ကျန်ခဲ့ပြီး ဘုရားကျောင်း၌ ဆရာကြီးများအကြား ထိုင်နေစဉ် တွေ့ရှိခဲ့သည်။ သူကြီးပြင်းလာသည်နှင့်အမျှ သမ္မာကျမ်းများတွင် မကြာခဏ ဘုရားကျောင်း၌ တွေ့ရှိကြောင်း သက်သေပြထားသည်။ မက်သေယူး ၈၅ အခန်းတွင် </w:t>
      </w:r>
      <w:r w:rsidRPr="00E541CA">
        <w:rPr>
          <w:i/>
        </w:rPr>
        <w:t xml:space="preserve">ယေရှုသည် ဘုရားကျောင်းထဲသို့ ဝင်ကာ အဲဒီမှာ ဝယ်ခြင်းနှင့် ရောင်းခြင်းလုပ်ကိုင်နေသူအားလုံးကို ထုတ်ပစ်ပြီး "ကျွန်ုပ်၏အိမ်ကို 'ဆုတောင်းအိမ်' ဟု ခေါ်မည်" ဟု ရေးသားထားသည်၊ သို့သော် သင်တို့က ဤအိမ်ကို ခိုးသူများ၏အိမ်အဖြစ် ပြောင်းလဲထားကြသည်" ဟု ပြောကြားခဲ့သည်။ ခြေမသန်နှင့် မျက်မမြင်သူများသည် ဘုရားကျောင်း၌ သူထံသို့ လာကြသည်</w:t>
      </w:r>
      <w:r w:rsidRPr="00E541CA">
        <w:rPr>
          <w:rStyle w:val="FootnoteReference"/>
          <w:i/>
        </w:rPr>
        <w:footnoteReference w:id="167"/>
      </w:r>
      <w:r w:rsidRPr="00E541CA">
        <w:t xml:space="preserve"> ။ အခန်း ၈၅ တွင်၊ </w:t>
      </w:r>
      <w:r w:rsidRPr="00E541CA">
        <w:rPr>
          <w:i/>
        </w:rPr>
        <w:t xml:space="preserve">သူသည် ဘုရားကျောင်းထဲသို့ ဝင်လာသောအခါ၊ အကြီးအမှူးဆရာတော်များနှင့် လူကြီးများသည် သူထံသို့ လာကာ၊ 'သင်သည် ဤအရာများကို ဘယ်အာဏာဖြင့် ပြုလုပ်နေသနည်း</w:t>
      </w:r>
      <w:r w:rsidRPr="00E541CA">
        <w:t xml:space="preserve">?'</w:t>
      </w:r>
      <w:r w:rsidRPr="00E541CA">
        <w:rPr>
          <w:i/>
        </w:rPr>
        <w:t xml:space="preserve"> ဟု မေးကြသည်</w:t>
      </w:r>
      <w:r w:rsidRPr="00E541CA">
        <w:rPr>
          <w:rStyle w:val="FootnoteReference"/>
          <w:i/>
        </w:rPr>
        <w:footnoteReference w:id="168"/>
      </w:r>
      <w:r w:rsidRPr="00E541CA">
        <w:t xml:space="preserve"> ။ အခန်း ၁၀၈ တွင်၊ </w:t>
      </w:r>
      <w:r w:rsidRPr="00E541CA">
        <w:rPr>
          <w:i/>
        </w:rPr>
        <w:t xml:space="preserve">'နေ့တိုင်း ငါသည် သင်တို့နှင့်အတူ ဘုရားကျောင်း၌ သင်ကြားခဲ့သော်လည်း သင်တို့က ငါ့ကို မသိခဲ့ကြ' ဟု ဆိုသည်</w:t>
      </w:r>
      <w:r w:rsidRPr="00E541CA">
        <w:rPr>
          <w:rStyle w:val="FootnoteReference"/>
          <w:i/>
        </w:rPr>
        <w:footnoteReference w:id="169"/>
      </w:r>
      <w:r w:rsidRPr="00E541CA">
        <w:t xml:space="preserve"> ။ လုကာကျမ်းတွင် အခန်း ၉၈ အစ၌ </w:t>
      </w:r>
      <w:r w:rsidRPr="00E541CA">
        <w:rPr>
          <w:i/>
        </w:rPr>
        <w:t xml:space="preserve">"သူသည် နေ့တိုင်း ဘုရားကျောင်း၌ သင်ကြားခဲ့သည်</w:t>
      </w:r>
      <w:r w:rsidRPr="00E541CA">
        <w:t xml:space="preserve">"</w:t>
      </w:r>
      <w:r w:rsidRPr="00E541CA">
        <w:rPr>
          <w:rStyle w:val="FootnoteReference"/>
          <w:i/>
        </w:rPr>
        <w:footnoteReference w:id="170"/>
      </w:r>
      <w:r w:rsidRPr="00E541CA">
        <w:t xml:space="preserve"> ။ အခန်း ၁၀၈ အစ၌ </w:t>
      </w:r>
      <w:r w:rsidRPr="00E541CA">
        <w:rPr>
          <w:i/>
        </w:rPr>
        <w:t xml:space="preserve">"နေ့အချိန်၌ ဘုရားကျောင်း၌ သင်ကြားပြီး ညအချိန်၌ </w:t>
      </w:r>
      <w:r w:rsidRPr="00E541CA">
        <w:rPr>
          <w:i/>
        </w:rPr>
        <w:t xml:space="preserve">သံလွင်</w:t>
      </w:r>
      <w:r w:rsidRPr="00E541CA">
        <w:rPr>
          <w:i/>
        </w:rPr>
        <w:t xml:space="preserve">တောင်</w:t>
      </w:r>
      <w:r w:rsidRPr="00E541CA">
        <w:rPr>
          <w:i/>
        </w:rPr>
        <w:t xml:space="preserve">ပေါ်၌</w:t>
      </w:r>
      <w:r w:rsidRPr="00E541CA">
        <w:rPr>
          <w:i/>
        </w:rPr>
        <w:t xml:space="preserve"> ညအိပ်ခဲ့သည်"</w:t>
      </w:r>
      <w:r w:rsidRPr="00E541CA">
        <w:rPr>
          <w:rStyle w:val="FootnoteReference"/>
          <w:i/>
        </w:rPr>
        <w:footnoteReference w:id="171"/>
      </w:r>
      <w:r w:rsidRPr="00E541CA">
        <w:t xml:space="preserve"> ။ ယောဟန်ကျမ်းတွင် အခန်း ၂၆ အစ၌ "</w:t>
      </w:r>
      <w:r w:rsidRPr="00E541CA">
        <w:rPr>
          <w:i/>
        </w:rPr>
        <w:t xml:space="preserve">ပွဲတော်အလယ်နေ့တွင် ယေရှုသည် ဘုရားကျောင်းသို့ တက်ခဲ့သည်</w:t>
      </w:r>
      <w:r w:rsidRPr="00E541CA">
        <w:t xml:space="preserve">"</w:t>
      </w:r>
      <w:r w:rsidRPr="00E541CA">
        <w:rPr>
          <w:rStyle w:val="FootnoteReference"/>
          <w:i/>
        </w:rPr>
        <w:footnoteReference w:id="172"/>
      </w:r>
      <w:r w:rsidRPr="00E541CA">
        <w:t xml:space="preserve"> ။ အခန်း 27 တွင် </w:t>
      </w:r>
      <w:r w:rsidRPr="00E541CA">
        <w:rPr>
          <w:i/>
        </w:rPr>
        <w:t xml:space="preserve">ယေရှုသည် သံလွင်တောင်သို့ သွားခဲ့သည်။ သို့သော် နောက်နေ့မနက်ပိုင်းတွင် ထပ်မံ၍ ဘုရားကျောင်းသို့ ရောက်ရှိခဲ့ပြီး လူအားလုံးက သူထံသို့ သွားခဲ့ကြသည်</w:t>
      </w:r>
      <w:r w:rsidRPr="00E541CA">
        <w:rPr>
          <w:rStyle w:val="FootnoteReference"/>
          <w:i/>
        </w:rPr>
        <w:footnoteReference w:id="173"/>
      </w:r>
      <w:r w:rsidRPr="00E541CA">
        <w:t xml:space="preserve"> ။ အခန်း 37 တွင် </w:t>
      </w:r>
      <w:r w:rsidRPr="00E541CA">
        <w:rPr>
          <w:i/>
        </w:rPr>
        <w:t xml:space="preserve">ယေရုရှလင်မြို့၌ ပွဲတော်များ ကျင်းပခဲ့ပြီး ယေရှုသည် ဘုရားကျောင်းသို့ သွားခဲ့သည်</w:t>
      </w:r>
      <w:r w:rsidRPr="00E541CA">
        <w:rPr>
          <w:rStyle w:val="FootnoteReference"/>
          <w:i/>
        </w:rPr>
        <w:footnoteReference w:id="174"/>
      </w:r>
      <w:r w:rsidRPr="00E541CA">
        <w:t xml:space="preserve"> ။ ယခု၊ သမ္မာကျမ်းများက သက်သေပြသကဲ့သို့ ကျွန်ုပ်တို့၏ ဘုရားသခင်ခရစ်တော်ကိုယ်တိုင် ဘုရားကျောင်းသို့ သွားရောက်ရန် ချစ်မြတ်နိုးခဲ့ပါက၊ အခြားသူများအား ဘုရားကျောင်းသို့ ဆုတောင်းရန် သွားခြင်းကို မည်သို့ တားမြစ်နိုင်မည်နည်း။ မမှန်သော ဆရာများက ခရစ်တော်သည် ကျွန်ုပ်တို့အား ဘုရားကျောင်းသို့ သွားရန် မအမိန့်ပေးဘဲ သီးခြားအခန်းတစ်ခန်း၌သာ ဆုတောင်းရန်သာ အမိန့်ပေးသည်ဟု ဆိုခြင်းမှာ လိမ်လည်ခြင်းဖြစ်သည်။ စိန့်ဂျွန် ခရိုက်ဆိုစတမ်ကလည်း မက်သယူး ၁၉ ကြိမ်မြောက် ဟိုမီလီ (စာမျက်နှာ ၂၄၀) တွင် သူတို့၏ မမှန်ကန်မှုကို ငြင်းပယ်ကာ "သင့်အခန်းထဲသို့ ဝင်ပါ၊ ဘုရားကျောင်း၌ ဆုတောင်းခြင်း မသင့်တော်ပါသလား?" ဟု ဆိုခဲ့သည်။ ဒါကလည်း အလွန်သင့်တော်ပါသည်၊ သို့သော် မုသားမပါဘဲ ရိုးသားသော စိတ်ထားဖြင့် ဖြစ်ရမည်၊ အကြောင်းမှာ ဘုရားသခင်သည် မည်သည့်နေရာ၌မဆို တက်ရောက်နေသူများ၏ စိတ်ကို ရှာဖွေနေသည်။ ထိုနည်းတူ၊ သန့်ရှင်းသူ Theophylact သည် သူ၏ ဧဝံဂျေလီကျမ်းမှတ်ချက်တွင် ခရစ်တော်၏ 'သင့်အခန်းထဲသို့ ဝင်ပါ' ဆိုသည့် စကားအပေါ်၌ 'ဒါဆိုရင် ဘယ်လိုလဲ? ဘုရားကျောင်းမှာ မဆုတောင်းသင့်ဘူးလား?' ဟု ဆိုသည်။ 'ပို၍ပင် (ကျွန်ုပ် ဆုတောင်းမည်)' ဟုဆိုသော်လည်း၊ အခြားသူများအတွက်သာ ဆုတောင်းနေသည်ဟု မထင်မြင်စေရန် မှန်ကန်သော ရည်ရွယ်ချက်ဖြင့် ဆုတောင်းရမည်။ အရေးကြီးတာက နေရာမဟုတ်ဘဲ စိတ်ထား၊ စိတ်နှလုံးနှင့် လုပ်ရပ်ဖြစ်သည်။ လျှို့ဝှက်ဆုတောင်းသူအများအပြားသည် အခြားသူများကိုသာ ကျေနပ်စေရန် ဆုတောင်းကြသည်။ ဤအထိ Theophylact ၏ ဆိုချက်ဖြစ်သည်။</w:t>
      </w:r>
    </w:p>
    <w:p w:rsidRPr="00E541CA" w:rsidR="00E541CA" w:rsidP="00E541CA" w:rsidRDefault="00E541CA" w14:paraId="5B5B1AE6" w14:textId="69FE550F">
      <w:pPr>
        <w:ind w:firstLine="720"/>
      </w:pPr>
      <w:r w:rsidRPr="00E541CA">
        <w:t xml:space="preserve">တတိယစဉ်းစားချက်</w:t>
      </w:r>
    </w:p>
    <w:p w:rsidRPr="00E541CA" w:rsidR="00E541CA" w:rsidP="00E541CA" w:rsidRDefault="00E541CA" w14:paraId="19A40D8D" w14:textId="45A8A4ED">
      <w:pPr>
        <w:ind w:firstLine="720"/>
        <w:rPr>
          <w:i/>
        </w:rPr>
      </w:pPr>
      <w:r w:rsidRPr="00E541CA">
        <w:rPr>
          <w:i/>
        </w:rPr>
        <w:t xml:space="preserve">အခြားအခန်းများထက် ဘယ်အခန်းမှာ ဆုတောင်းရတာ သင့်တော်သလဲ?</w:t>
      </w:r>
    </w:p>
    <w:p w:rsidRPr="00E541CA" w:rsidR="00E541CA" w:rsidP="00E541CA" w:rsidRDefault="00E541CA" w14:paraId="389A2F86" w14:textId="2DBA723C">
      <w:pPr>
        <w:ind w:firstLine="720"/>
      </w:pPr>
      <w:r w:rsidRPr="00E541CA">
        <w:lastRenderedPageBreak/>
      </w:r>
      <w:r w:rsidRPr="00E541CA">
        <w:t xml:space="preserve">လူသားတွင် ဆုတောင်းအတွက် အကျဉ်းထောင်နှစ်မျိုးရှိသည်။ တစ်ခုမှာ ရုပ်ပိုင်းဆိုင်ရာ အကျဉ်းထောင်၊ တစ်ခုမှာ စိတ်ပိုင်းဆိုင်ရာ အကျဉ်းထောင်ဖြစ်သည်။ ရုပ်ပိုင်းဆိုင်ရာ အကျဉ်းထောင်ကို သစ်သား သို့မဟုတ် ကျောက်ဖြင့် တည်ဆောက်ထားသော်လည်း၊ စိတ်ပိုင်းဆိုင်ရာ အကျဉ်းထောင်မှာ လူ့နှလုံးသား သို့မဟုတ် စိတ်ဓာတ်ဖြစ်သည်။ ထို့ကြောင့် သန့်ရှင်းသူ Theophylact သည် ခရစ်တော်၏ ကြိုတင်ဟောကြားချက်များကို အဓိပ္ပာယ်ဖော်ပြရာတွင် "</w:t>
      </w:r>
      <w:r w:rsidRPr="00E541CA">
        <w:rPr>
          <w:i/>
        </w:rPr>
        <w:t xml:space="preserve">အကျဉ်းထောင်သည် လျှို့ဝှက်စိတ်ကူးပင်ဖြစ်သည်</w:t>
      </w:r>
      <w:r w:rsidRPr="00E541CA">
        <w:t xml:space="preserve">" ဟု ဆို</w:t>
      </w:r>
      <w:r w:rsidRPr="00E541CA">
        <w:rPr>
          <w:i/>
        </w:rPr>
        <w:t xml:space="preserve">သည်။ </w:t>
      </w:r>
      <w:r w:rsidRPr="00E541CA">
        <w:t xml:space="preserve">ခန္ဓာဆိုင်ရာ အခန်းသည် တစ်နေရာတည်း၌သာ တည်ရှိသော်လည်း၊ စိတ်ပိုင်းဆိုင်ရာ အခန်းသည် လူနှင့်အတူ နေရာတိုင်းသို့ လိုက်ပါသွားသည်။ လူမည်နေရာ၌မဆို သူ၏နှလုံးသားသည် အမြဲသူနှင့်အတူရှိပြီး၊ ထိုနေရာ၌ သူ၏စိတ်များကို စုစည်းကာ ကိုယ်တွင်းသို့ ပြန်ဝင်၍ စူးစမ်းစဉ်းစားနိုင်ကာ၊ စိတ်ကို ဘုရားသခင်ဆီသို့ မြှောက်တင်၍ လူအများကြား၌ဖြစ်စေ လျှို့ဝှက်စွာ ဆုတောင်းနိုင်သည်။ ထိုကြောင့် သန့်ရှင် အမ်ဘရိုးစ်က သင်ခန်းစာပေးသည်—ကယ်ဆယ်သူက ပြောသည်—'သင့်ဆဲလ်ထဲသို့ ဝင်ပါ၊ နံရံဖြင့် ပိတ်ထား၍ ကိုယ်ခန္ဓာအစိတ်အပိုင်းများကို ပိတ်ထားသည့် ဆဲလ်မဟုတ်ဘဲ၊ သင့်အတွင်းရှိ ဆဲလ်ထဲသို့ ဝင်ပါ၊ သင့်အတွေးများကို ပိတ်ထားသည့် ဆဲလ်ထဲသို့။' ထိုဆုတောင်းခန်းသည် သင်နှင့်အတူ နေရာတိုင်း၌ ရှိပြီး၊ နေရာတိုင်း၌ လျှို့ဝှက်နေသည်။ ဘုရားသခင်တစ်ပါးတည်းမှသာ မြင်နိုင်ပြီး၊ အခြားမည်သူမျှ မမြင်နိုင်ပါ။" ဤအထိ သန့်ရှင်းသူ အမ်ဘရိုးစ်၏ အဆိုဖြစ်သည်။ ဤဝိညာဉ်ဆိုင်ရာ ဆုတောင်းခန်းကို နှလုံးသားထဲ၌ သယ်ဆောင်ကာ၊ စိတ်ဖြင့် နှလုံးသား၏ လျှို့ဝှက်ရာမှ ဘုရားသခင်ထံသို့ ဆုတောင်းများ တင်သွင်းခြင်းသည် တစ်နေရာတည်း၌သာ တည်ရှိသည့် ရုပ်ပိုင်းဆိုင်ရာ ဆုတောင်းခန်းထက် ပိုမိုသင့်တော်ပါသည်။ </w:t>
      </w:r>
      <w:r w:rsidRPr="00E541CA">
        <w:t xml:space="preserve">ဤဝိညာဉ်ဆိုင်ရာ ဆုတောင်းခန်းငယ်နှင့်အတူ ဘုရားကျောင်းသို့ သွားကာ နှလုံးသား၏ လျှို့ဝှက်နေရာများမှ စိတ်ဖြင့် ဘုရားသခင်ထံ တင်သွင်းသော ဆုတောင်းများကို တင်သွင်းသင့်သည်။ သို့သော် မည်သည့်အခါမျှ မိမိနှလုံးသား၏ ဆုတောင်းခန်းငယ်ထဲတွင် စိတ်ဖြင့် ဘုရားသခင်ထံ တင်သွင်းသော ဆုတောင်းများဖြင့် ဆုတောင်းခြင်း မပြုရ၊ မြေအောက်ခန်းများတွင် ဆုတောင်းရန် ကိုယ်တိုင်ပိတ်ထားပေမယ့်၊ သို့မဟုတ် မြေကြီးပေါက်များထဲ ဝင်ကာ ဆုတောင်းပေမယ့် မဖြစ်စေရန်။ သူသည် ဆုမတောင်းဘဲ အလကားစကားပြောဆိုခြင်းဖြင့် အချိန်ကုန်ပြီး၊ သူ၏ ဆုတောင်းခြင်းသည် ပြစ်မှုတစ်ခုဖြစ်သည်… မှားယွင်းသော ဆရာများက ကိုယ်ပိုင်ဆုတောင်းခန်းများ၌သာ ဆုတောင်းရန် ကိုယ်ကိုယ်ပိတ်ထားသင့်ကြောင်း သင်ကြားကာ၊ ဘုရားကျောင်းနှင့် ထိုနေရာ၌ နှလုံးသားမှ ဘုရားသခင်ထံ တင်ဆက်သော ဆုတောင်းများကို မေ့လျော့စေကြသည်။</w:t>
      </w:r>
    </w:p>
    <w:p w:rsidRPr="00E541CA" w:rsidR="00E541CA" w:rsidP="00E541CA" w:rsidRDefault="00E541CA" w14:paraId="47CBC715" w14:textId="6FA1455F">
      <w:pPr>
        <w:ind w:firstLine="720"/>
      </w:pPr>
      <w:r w:rsidRPr="00E541CA">
        <w:t xml:space="preserve">၄။ စဉ်းစားစရာ</w:t>
      </w:r>
    </w:p>
    <w:p w:rsidRPr="00E541CA" w:rsidR="00E541CA" w:rsidP="00E541CA" w:rsidRDefault="00E541CA" w14:paraId="2C467CAE" w14:textId="2729E1E6">
      <w:pPr>
        <w:ind w:firstLine="720"/>
        <w:rPr>
          <w:i/>
        </w:rPr>
      </w:pPr>
      <w:r w:rsidRPr="00E541CA">
        <w:rPr>
          <w:i/>
        </w:rPr>
        <w:t xml:space="preserve">ဘုရားကျောင်းသို့ လာ၍ ဆုတောင်းခြင်းသည် အကျိုးရှိပါသလား?</w:t>
      </w:r>
    </w:p>
    <w:p w:rsidRPr="00E541CA" w:rsidR="00E541CA" w:rsidP="00E541CA" w:rsidRDefault="00E541CA" w14:paraId="095CE0DF" w14:textId="24312972">
      <w:pPr>
        <w:ind w:firstLine="720"/>
      </w:pPr>
      <w:r w:rsidRPr="00E541CA">
        <w:t xml:space="preserve">ဤအကြောင်းကို လူအများမဟုတ်ဘဲ တစ်ဦးတည်းကသာ ဖြေကြားပါစေ။ သန့်ရှင်းသူ ဂျွန် ခရိုက်ဆိုစတမ်သည် *မားဂရစ်* ဟုခေါ်သော စာအုပ်၊ မိန့်ခွန်း ၅ (နားမလည်နိုင်ခြင်းအပေါ်) တွင် ဤသို့ဆိုခဲ့သည်။ ထိုမိန့်ခွန်းကို သူသည် အန်တီအိုခမြို့၌ ဘုန်းကြီးတစ်ဦးအဖြစ် တာဝန်ထမ်းဆောင်နေစဉ် လူထုအား ပြောကြားခဲ့ပြီး၊ ထိုမိန့်ခွန်းတွင် သန့်ရှင်းသော ဘုရားကျမ်းပွဲသို့ တက်ရောက်ရန် အလွန်ပျင်းရိနေကြသည်ဟု လူထုအား ပြစ်တင်ခဲ့သည်။ သို့သော် သူ၏ တရားဟောပြောပွဲကို ဘုရားကျင်းပပြီးနောက် ကျင်းပသောအခါ လူများသည် အားထုတ်စိတ်ဓာတ်ပြင်းထန်စွာဖြင့် အရာအားလုံးကို စွန့်လွှတ်ကာ တစ်ဦးနှင့်တစ်ဦး ထိခိုက်တိုက်ခိုက်ကာ တက်ရောက်ကြသည်။ သူက သူတို့အား ပြောခဲ့သည်—'ဤအားနည်းခြင်းသည် ဘာလဲ။ ယခု ဒီနေရာ၌ လူအများစွာ စုဝေးကာ ပြောဆိုသမျှကို ဂုဏ်ယူလေးစားစွာ နားထောင်နေကြသည်။ သို့သော် အထူးဂုဏ်ပြုအခမ်းအနား (လစ်တူဂျီအတွင်း) အချိန်တွင် သင်တို့ကို လူအုပ်ထဲ၌ မတွေ့နိုင်ခဲ့၍ ကျွန်ုပ် အလွန်ဝမ်းနည်းခဲ့သည်'။ ကျွန်ုပ်သည် သင်တို့၏ နိမ့်ကျသော ဝန်ထမ်းတစ်ဦးအဖြစ် စကားပြောသောအခါတွင် သင်တို့သည် ကြိုးပမ်းအားထုတ်မှုကြီးမားစွာနှင့် ဆက်လက်တက်ကြွစွာ တက်ရောက်ကာ တစ်ဦးချင်းအား တစ်ဦးအား အားပေးကူညီ၍ တရားပြောပွဲအဆုံးထိ မလွတ်မသွားနေကြသည်။ သို့သော် သန့်ရှင်းသော လျှို့ဝှက်အခမ်းအနားများတွင် ခရစ်တော်ရှေ့၌ တက်ရောက်လိုသူများအတွက် ဘုရားကျောင်းသည် မကြာခဏ ဗလာနေတတ်</w:t>
      </w:r>
      <w:r w:rsidRPr="00E541CA">
        <w:t xml:space="preserve">သည်။</w:t>
      </w:r>
      <w:r w:rsidRPr="00E541CA">
        <w:rPr>
          <w:rStyle w:val="FootnoteReference"/>
        </w:rPr>
        <w:footnoteReference w:id="175"/>
      </w:r>
      <w:r w:rsidRPr="00E541CA">
        <w:t xml:space="preserve"> သို့သော် လူအများက 'ကျွန်ုပ်သည် အိမ်၌ ဆုတောင်းနိုင်ပါသည်၊ သို့သော် အိမ်၌ သင်ခန်းစာနှင့် သင်ကြားချက်များကို လက်ခံရယူ၍ မရနိုင်ပါ' ဟု ဆိုကြသည်။ မိတ်ဆွေ၊ မင်းကိုယ်မင်းလိမ်နေပြီ။ အိမ်မှာ ဆုတောင်းနိုင်</w:t>
      </w:r>
      <w:r w:rsidRPr="00E541CA">
        <w:rPr>
          <w:i/>
        </w:rPr>
        <w:t xml:space="preserve">ပေမယ့် ဘုရားကျောင်းကဲ့သို့ မဟုတ်ပါဘူး။ </w:t>
      </w:r>
      <w:r w:rsidRPr="00E541CA">
        <w:t xml:space="preserve">ဘုရားကျောင်းမှာတော့ ဖခင်ဆရာတော်များစွာရှိပြီး စုပေါင်းဆုတောင်းတိုင်း ဘုရားရှင်ထံသို့ တင်ပြနိုင်သည်။ </w:t>
      </w:r>
      <w:r w:rsidRPr="00E541CA">
        <w:rPr>
          <w:i/>
        </w:rPr>
        <w:t xml:space="preserve">သို့သော် ညီအစ်ကိုများနှင့်အတူ ဆုတောင်းသည့်အခါကဲ့သို့ တစ်ဦးတည်း ဆုတောင်းသည့်အခါမှာတော့ ဘုရားရှင်က လွယ်ကူစွာ မကြားနိုင်</w:t>
      </w:r>
      <w:r w:rsidRPr="00E541CA">
        <w:t xml:space="preserve">ပါ။ ဤနေရာ၌ စုပေါင်းစုံလင်သော အရာများ ရှိပါသည်။ စိတ်ညီညွတ်မှုနှင့် ညီမျှမှု၊ ချစ်ခြင်း၏ ချိတ်ဆက်မှုနှင့် ဘာသာရေးအရာရှိများ၏ ဆုတောင်းများ ပါဝင်ပါသည်။ </w:t>
      </w:r>
      <w:r w:rsidRPr="00E541CA">
        <w:rPr>
          <w:i/>
        </w:rPr>
        <w:t xml:space="preserve">ဤအကြောင်းကြောင့် ဘုန်းကြီးများသည် ဘုရားရှေ့၌ ရပ်နေကြပြီး၊ လူတို့၏ ဆုတောင်းများသည် အားနည်းဆုံးဖြစ်သော်လည်း၊ ဤအားကြီးဆုံး </w:t>
      </w:r>
      <w:r w:rsidRPr="00E541CA">
        <w:t xml:space="preserve">(ဘုန်းကြီးများ၏) </w:t>
      </w:r>
      <w:r w:rsidRPr="00E541CA">
        <w:rPr>
          <w:i/>
        </w:rPr>
        <w:t xml:space="preserve">ဆုတောင်းများနှင့် ပေါင်းစည်း၍ တစ်ပြိုင်နက်တည်း ကောင်းကင်သို့ တက်မြောက်နိုင်စေရန် ဖြစ်</w:t>
      </w:r>
      <w:r w:rsidRPr="00E541CA">
        <w:t xml:space="preserve">သည်။</w:t>
      </w:r>
      <w:r w:rsidRPr="00E541CA">
        <w:rPr>
          <w:rStyle w:val="FootnoteReference"/>
          <w:i/>
        </w:rPr>
        <w:footnoteReference w:id="176"/>
      </w:r>
      <w:r w:rsidRPr="00E541CA">
        <w:t xml:space="preserve"> ။ ဤအထိ ခရိုက်ဆိုစတိုမ်၏ စကားဖြစ်သည်။</w:t>
      </w:r>
    </w:p>
    <w:p w:rsidRPr="00E541CA" w:rsidR="00E541CA" w:rsidP="00E541CA" w:rsidRDefault="00E541CA" w14:paraId="1DFF5946" w14:textId="557D83BA">
      <w:pPr>
        <w:ind w:firstLine="720"/>
      </w:pPr>
      <w:r w:rsidRPr="00E541CA">
        <w:t xml:space="preserve">ဤနေရာ၌ ခရစ်ဆိုစတိုမ်၏ ဤစကားများကို လူတိုင်း ဂရုစိုက်နားထောင်၍ နားလည်ကြပါစေ။ အိမ်၌ ဆုတောင်းခြင်းသည် ဖြစ်နိုင်သော်လည်း ဘုရားကျောင်း၌ ဆုတောင်းသည့်နည်းတူ မဖြစ်နိုင်ပါ။ ထို့အပြင်၊ ကိုယ်တစ်ဦးတည်း ဘုရားသခင်ထံ ဆုတောင်းခြင်းနှင့် မိတ်ဆွေများနှင့်အတူ ဆုတောင်းခြင်းတို့တွင် ကြားခံရမှုကွာခြားသည်။ ထို့ကြောင့် ယဇ်ပုရောဟိတ်များသည် ဘုရားရှေ့၌ ရပ်နေကြပြီး၊ လူထု၏ ဆုတောင်းများသည် အားနည်းပေမယ့် ယဇ်ပုရောဟိတ်ကြီးများ၏ အင်အားကြီးဆုံး ဆုတောင်းများနှင့်အတူ ကောင်းကင်သို့ တက်နိုင်စေရန် ဖြစ်သည်။ ဘုရားကျောင်းသို့ လာ၍ ဆုတောင်းခြင်းသည် မည်မျှ အကျိုးရှိကြောင်းကို မြင်ကြပါစို့။</w:t>
      </w:r>
    </w:p>
    <w:p w:rsidRPr="00E541CA" w:rsidR="00E541CA" w:rsidP="00E541CA" w:rsidRDefault="00E541CA" w14:paraId="0B02596C" w14:textId="5F23C4CF">
      <w:pPr>
        <w:ind w:firstLine="720"/>
      </w:pPr>
      <w:r w:rsidRPr="00E541CA">
        <w:t xml:space="preserve">ထပ်မံ၍ ထိုကြီးမြတ်သော ဆရာကြီးသည် အောက်ပါစာပိုဒ်တွင် ဆိုသည်မှာ—အချိန်၌ (အထူးသဖြင့် ဘုရားကျင်းပွဲအတွင်း) ထိုအလွန်လေးနက်သော ဆုတောင်းကို လူသားများသာမက ကောင်းကင်တမန်များလည်း ဘုရားရှင်ရှေ့၌ ဦးခေါင်းချ၍ ဆုတောင်းကြပြီး မဟာကောင်းကင်တမန်များလည်း ဆုတောင်းကြသည်၊ ၎င်းတို့အတွက် သင့်တော်သော အချိန်နှင့် ကူညီပံ့ပိုးသည့် ပူဇော်ပစ္စည်း ရှိကြသည်။ လူသားများသည် ဩလီဗ်ခွံများကို ဖြတ်၍ မင်းကြီးရှေ့သို့ လာကာ ဥယျာဉ်၊ ကရုဏာနှင့် လူသားများအပေါ် ချစ်ခြင်းကို သတိပေးသလို၊ ထိုအချိန်တွင် ကောင်းကင်တမန်များလည်း ဩလီဗ်ခွံများအစား ဘုရားသခင်၏ ကိုယ်ခန္ဓာတော်ကို တင်ဆက်ကြသည်။ သူတို့သည် လူ့သဘာဝအတွက် ဘုရားသခင်ထံ ဆုတောင်းကြပြီး၊ "ကျွန်ုပ်တို့သည် ကိုယ်တော်ကိုယ်တိုင် ကြိုတင်ချစ်ခဲ့သူများအတွက်သာမက၊ ကိုယ်တော်သည် သူတို့အတွက် ကိုယ်တော်၏ဝိညာဉ်ကိုပေးအပ်ခဲ့သကဲ့သို့၊ သူတို့အတွက် ကျွန်ုပ်တို့သည် ဆုတောင်းများတင်ဆက်ပါသည်၊ သူတို့အတွက် ကိုယ်တော်သည် သွေးကိုထွက်စေခဲ့သည်၊ သူတို့အတွက် ကျွန်ုပ်တို့ဆုတောင်းပါသည်၊ သူတို့အတွက် ကိုယ်တော်သည် ကိုယ်ခန္ဓာကို စွန့်လွှတ်ခဲ့သည်</w:t>
      </w:r>
      <w:r w:rsidRPr="00E541CA">
        <w:t xml:space="preserve">"</w:t>
      </w:r>
      <w:r w:rsidRPr="00E541CA">
        <w:rPr>
          <w:rStyle w:val="FootnoteReference"/>
        </w:rPr>
        <w:footnoteReference w:id="177"/>
      </w:r>
      <w:r w:rsidRPr="00E541CA">
        <w:t xml:space="preserve"> ဟုသာမက ဆုတောင်းကြသည်။ ဤအထိ သန့်စင်ခရိုက်စတိုမ၏ စကားများဖြစ်ပါသည်။</w:t>
      </w:r>
    </w:p>
    <w:p w:rsidRPr="00E541CA" w:rsidR="00E541CA" w:rsidP="00E541CA" w:rsidRDefault="00E541CA" w14:paraId="5D068B88" w14:textId="00E752EC">
      <w:pPr>
        <w:ind w:firstLine="720"/>
      </w:pPr>
      <w:r w:rsidRPr="00E541CA">
        <w:t xml:space="preserve">ဘာသာပျက်သူများက ဘုရားကျောင်းသို့လာ၍ ဆုတောင်းခြင်းတွင် အကျိုးမရှိကြောင်း ပြောဆိုခြင်းမှာ မှားယွင်းခြင်းဖြစ်သည်။</w:t>
      </w:r>
    </w:p>
    <w:p w:rsidRPr="00E541CA" w:rsidR="00E541CA" w:rsidP="00E541CA" w:rsidRDefault="00E541CA" w14:paraId="49BBD278" w14:textId="689CCEEC">
      <w:pPr>
        <w:ind w:firstLine="720"/>
      </w:pPr>
      <w:r w:rsidRPr="00E541CA">
        <w:t xml:space="preserve">ဘုရားကျောင်းများကို မုန်းတီးသူများသည် မိမိတို့၏ မုန်းတီးချက်များကို ထောက်ခံရန်အတွက် ကောရင့်သိုမြို့သို့ ပထမစာတော်အပေါ် ရှင်းလင်းချက်၊ အခန်း ၅၆ တွင် ဆိုထားသည့် တူညီသော သန့်ရှင်းသူ ဂျွန် ခရိုက်ဆိုစတိုမ်၏ စကားများကို မကိုးကားကြဘူးလား။ "အဲဒီကာလ (တမန်တော်များခေတ်) တွင်လည်း ဘုရားကျောင်းအိမ်များ ရှိခဲ့သည်။ သို့သော် ယခုတွင် ဘုရားကျောင်းကိုယ်တိုင်သည် အိမ်တစ်လုံးသာဖြစ်ပြီး၊ ကျွန်ုပ်တို့၏ ဘုရားကျောင်းများကဲ့သို့သော တည်းခိုခန်း သို့မဟုတ် အရက်ဆိုင်တစ်ခုနှင့် မည်သည့်ကွာခြားချက်မျှ မရှိတော့ပါ။ ရယ်မောခြင်းများ၊ အဆင်မပြေမှုများ၊ ရေချိုးခန်းများကဲ့သို့၊ စျေးကွက်များကဲ့သို့၊ လူများက တစ်ဦးနှင့်တစ်ဦး </w:t>
      </w:r>
      <w:r w:rsidRPr="00E541CA">
        <w:t xml:space="preserve">'</w:t>
      </w:r>
      <w:r w:rsidRPr="00E541CA">
        <w:rPr>
          <w:rStyle w:val="FootnoteReference"/>
        </w:rPr>
        <w:footnoteReference w:id="178"/>
      </w:r>
      <w:r w:rsidRPr="00E541CA">
        <w:t xml:space="preserve"> ' ဟု</w:t>
      </w:r>
      <w:r w:rsidRPr="00E541CA">
        <w:t xml:space="preserve"> ဆူညံခေါ်ဆိုနေကြသည်</w:t>
      </w:r>
      <w:r w:rsidRPr="00E541CA">
        <w:t xml:space="preserve">?"</w:t>
      </w:r>
    </w:p>
    <w:p w:rsidRPr="00E541CA" w:rsidR="00E541CA" w:rsidP="00E541CA" w:rsidRDefault="00E541CA" w14:paraId="14003FD0" w14:textId="3B4F5F85">
      <w:pPr>
        <w:ind w:firstLine="720"/>
      </w:pPr>
      <w:r w:rsidRPr="00E541CA">
        <w:rPr>
          <w:i/>
        </w:rPr>
        <w:t xml:space="preserve">ကျွန်ုပ် ပြန်ဆိုပါသည်။ </w:t>
      </w:r>
      <w:r w:rsidRPr="00E541CA">
        <w:t xml:space="preserve">စိန့်ခရိုက်ဆိုစတုံသည် ဘုရားကျောင်းများကို မညစ်ပတ်ဘဲ၊ ဘုရားကို မကြောက်ရွံ့ဘဲ ဘုရားကျောင်းထဲ ဝင်ကာ၊ ဘုရားကျောင်း၌ ရပ်နေစဉ် ဂုဏ်ပြုခြင်းမပြုဘဲ ဆုမတောင်းဘဲ စကားပြောဆိုကာ၊ ဘုရားကျောင်းသီချင်းများကို နားမထောင်ဘဲ လောကီကိစ္စများကို ဆွေးနွေးနေသူများကိုသာ ပြစ်တင်ပါသည်။ သူက ဒီလိုသူတွေကိုသာ ပြစ်တင်ပြီး၊ ဘုရားကျောင်းကို အမြင့်ဆုံး ချီးကျူးကာ ဆိုသည်မှာ— "ဘုရားကျောင်းသည် ဆံဖြတ်ဆိုင်မဟုတ်၊ ဆေးဆီရောင်းဆိုင်မဟုတ်၊ စျေးရုံတစ်ခုမဟုတ်၊</w:t>
      </w:r>
      <w:r w:rsidRPr="00E541CA">
        <w:rPr>
          <w:i/>
        </w:rPr>
        <w:lastRenderedPageBreak/>
      </w:r>
      <w:r w:rsidRPr="00E541CA">
        <w:rPr>
          <w:i/>
        </w:rPr>
        <w:t xml:space="preserve"> ဘဲဖြစ်သည်၊ သို့သော် ကောင်းကင်တမန်များ၏ နေရာ၊ ကောင်းကင်တမန်ကြီးများ၏ နေရာ၊ ဘုရားသခင်၏ နိုင်ငံတော်၊ ကောင်းကင်ဘုံပင် ဖြစ်သည်" ဟု ဆိုသည်။ </w:t>
      </w:r>
      <w:r w:rsidRPr="00E541CA">
        <w:t xml:space="preserve">ကောရင့်သစ်များထံ ပေးပို့သော ဒုတိယစာတွင်၊ ၅၀ ကြိမ်မြောက် ဟောပြောချက်၌ သူက ဆိုသည်– </w:t>
      </w:r>
      <w:r w:rsidRPr="00E541CA">
        <w:rPr>
          <w:i/>
        </w:rPr>
        <w:t xml:space="preserve">'ကျွန်ုပ်တို့သည် ဘုရားကျောင်း၏ တံခါးခေါင်နှင့် ဝင်ပေါက်ကို နှုတ်ဆက်ကာ၊ </w:t>
      </w:r>
      <w:r w:rsidRPr="00E541CA">
        <w:t xml:space="preserve">တစ်ဦးနှင့်တစ်ဦးလည်း နှုတ်ဆက်ကြစို့။' သင် မမြင်ပါသလား၊ ဤဘုရားကျောင်း၏ အမျိုးသမီးများနှင့် တံခါးခေါင်ကိုလည်း နှုတ်ဆက်ကြသည်ကို</w:t>
      </w:r>
      <w:r w:rsidRPr="00E541CA">
        <w:t xml:space="preserve">။</w:t>
      </w:r>
      <w:r w:rsidRPr="00E541CA">
        <w:rPr>
          <w:rStyle w:val="FootnoteReference"/>
        </w:rPr>
        <w:footnoteReference w:id="179"/>
      </w:r>
      <w:r w:rsidRPr="00E541CA">
        <w:t xml:space="preserve"> ။ ဤအထိ ခရိုက်ဆိုစတုံ၏ စကားများဖြစ်သည်။ ဤသည်က သန့်ရှင်းသော ဆရာတော်သည် ဘုရားကျောင်းကို မထိုက်မတန်စကားပြောသူများကို မထောက်ခံကြောင်း ထင်ရှားစေသည်၊ သူသည် ဘုရားကျောင်းကို ကိုယ်တိုင်မညစ်ပတ်ဘဲ၊ ထိုအတွင်း၌ မကြောက်မက်ဘဲ မလေးစားစကားပြောသူများကိုသာ တိုက်ခိုက်ပြောဆိုသည်။</w:t>
      </w:r>
    </w:p>
    <w:p w:rsidRPr="00E541CA" w:rsidR="00E541CA" w:rsidP="00E541CA" w:rsidRDefault="00E541CA" w14:paraId="0BF46EE8" w14:textId="28BBCB46">
      <w:pPr>
        <w:ind w:firstLine="720"/>
      </w:pPr>
      <w:r w:rsidRPr="00E541CA">
        <w:t xml:space="preserve">အကြောင်းမဲ့စွပ်စွဲသူများသည် အလွန်ဆိုးရွားစွာ လိမ်လည်ကာ မုန်းတီးစွာဖြင့် ဘုရားကျောင်းတော်များကို ဆဲဆိုကာ လူများအား ဆုတောင်းရန် ဝင်ခွင့်မပေးကြ။</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အခန်း ၁၁။ ဘုရားကျင့်ခြင်းအပေါ်</w:t>
      </w:r>
      <w:bookmarkEnd w:id="48"/>
    </w:p>
    <w:p w:rsidRPr="00E541CA" w:rsidR="00E541CA" w:rsidP="00E541CA" w:rsidRDefault="00E541CA" w14:paraId="40049EBF" w14:textId="5912471D">
      <w:pPr>
        <w:ind w:firstLine="720"/>
      </w:pPr>
      <w:r w:rsidRPr="00E541CA">
        <w:t xml:space="preserve">မကြာသေးမီက ကျွန်ုပ်တို့၏ ဒိုင်အိုစီစစ်အတွင်းရှိ အချို့သော အမျိုးသားနှင့် အမျိုးသမီးများသည် လျှို့ဝှက်စွာ လာရောက်သင်ကြားသည့် မမှန်ကန်သော ဆရာများနှင့် အယူလွဲသူများထံမှ သင်ယူပြီး၊ ထို့အပြင် သူတို့ကဲ့သို့ ဘုရားကျောင်းသို့ ဆုတောင်းရန် မသွားဘဲ၊ အိမ်တွင်လည်း ဘုရားသခင်အား ဂုဏ်ပြုသင့်သည့် နည်းဖြင့် သန့်ရှင်းသော ပုံတော်များရှေ့တွင် ခန္ဓာကိုယ်နှင့် ဦးခေါင်းကို မြေပြင်ထိ ချိုးကပ်၍ ဆုတောင်းခြင်းမပြုဘဲ စိတ်ထဲတွင်သာ ဆုတောင်းရန် သင်ကြားနေကြသည်။ သူတို့၏ မမှန်ကန်သော သင်ကြားချက်ကို အတည်ပြုရန်၊ သခင်သည် ဆမာရီးယန် မိန်းမအား ဧဝံဂေလိစာ၌ ပြောကြားခဲ့သော "</w:t>
      </w:r>
      <w:r w:rsidRPr="00E541CA">
        <w:rPr>
          <w:i/>
        </w:rPr>
        <w:t xml:space="preserve">စစ်မှန်သော ပူဇော်သူများသည် ဝိညာဉ်နှင့် အမှန်တရားဖြင့် ဖခင်အား ပူဇော်ကြလိမ့်မည်</w:t>
      </w:r>
      <w:r w:rsidRPr="00E541CA">
        <w:t xml:space="preserve">" (</w:t>
      </w:r>
      <w:r w:rsidRPr="00E541CA">
        <w:rPr>
          <w:rStyle w:val="FootnoteReference"/>
          <w:i/>
        </w:rPr>
        <w:footnoteReference w:id="180"/>
      </w:r>
      <w:r w:rsidRPr="00E541CA">
        <w:t xml:space="preserve"> ) ဆိုသော စကားကို ကိုးကားကာ၊ "ခန္ဓာကိုယ်နှင့် ဦးခေါင်းကို မြေပြင်ပေါ်သို့ ချိုးခြင်း မသင့်တော်ပါ" ဟု မှားယွင်းစွာ အဓိပ္ပာယ်ဖော်ကြသည်။ ခရစ်တော်က ကျွန်ုပ်တို့အား စိတ်ဓာတ်ဖြင့်သာ ပူဇော်ရန် အမိန့်ပြုထားပြီး၊ အိပ်နေစဉ်တွင်ပါ စိတ်ဓာတ်ဖြင့်သာ ပူဇော်ရမည်ဟု ဆိုသည်။ ထို့နောက် သူတို့က "တနင်္ဂနွေ ဧဝံဂျေလီ" ဟု လူသိများသော စာအုပ်ကို ကိုးကားကာ၊ ဆမာရီးယန် မိန်းမနှင့် သက်ဆိုင်သော တနင်္ဂနွေတွင် ခရစ်တော်၏ အဆိုများကို "အမှန်တကယ် ပူဇော်သူများသည် ကိုယ်ခန္ဓာဖြင့်မဟုတ်ဘဲ စိတ်ဓာတ်ဖြင့်သာ ဖခင်ဘုရားအား ပူဇော်ကြသည်" ဟု အဓိပ္ပာယ်ဖော်ပြထားသည်</w:t>
      </w:r>
      <w:r w:rsidRPr="00E541CA">
        <w:rPr>
          <w:rStyle w:val="FootnoteReference"/>
        </w:rPr>
        <w:footnoteReference w:id="181"/>
      </w:r>
      <w:r w:rsidRPr="00E541CA">
        <w:t xml:space="preserve"> ။ အို၊ ဒီမိုက်မဲသော အတုဆရာများနှင့် အယူလွဲသူများ၏ အလွန်မိုက်မဲမှု! သူတို့က သခင်၏ သန့်ရှင်းစင်ကြယ်သော စကားများကို မမှန်ကန်စွာ ပြောဆိုကာ၊ ဘုရားသခင်အား ကိုယ်ခန္ဓာဖြင့် မြေပြင်ပေါ်တွင် ဦးခေါင်းချ၍ ပူဇော်ရန် မအမိန့်ထားဘူးလို့ ဆိုနေကြသည်။ သူတို့အကျိုးရရှိသင့်သော ထိုစကားများမှပင်၊ ခရစ်တော်၏ စကားများကို မိုက်မဲစွာ အဓိပ္ပာယ်ဖော်ခြင်းကြောင့် ကိုယ်တိုင်ပင် ထိခိုက်နစ်နာစေခဲ့ကြသည်။ သူတို့၏ မှားယွင်းသော သင်ကြားချက်မှာ ဤကဲ့သို့ဖြစ်သည်။ နံနက်စိုဖြင့် ပန်းတစ်ပွင့်ကို ရေစိုစေသောအခါ ပျားတစ်ကောင်က ပျံလာကာ ထိုစိုကို စုဆောင်းသွားသည်။ ထိုပန်းပွင့်ပေါ်သို့ ပိုးတစ်ကောင်ကလည်း တက်ကာ ထိုစိုကိုပင် စုဆောင်းသွားသည်။ သို့သော် သူတို့စုဆောင်းသော မနက်ခင်းစိုသည် တူညီသော အရာမဖြစ်ပါ။ ပျားအတွက် မနက်ခင်းစိုသည် ပျားရည်အဖြစ် ပြောင်းလဲသော်လည်း၊ ပိုးအတွက်တော့ သေဒဏ်ရာဖြစ်စေသော အဆိပ်ဖြစ်သွားသည်။ ထိုကြောင့် ဘုရားသခင်၏ စကားပန်းများမှ သမ္မာကျမ်းနှင့် သမာဓိရှိသော လူများသည် ပျားကဲ့သို့ ချိုမြိန်သော စိတ်အာဟာရကို စုဆောင်းကြသလို၊ ထိုဘုရားစကားများမှပင် ပိုးကဲ့သို့ အယူလွဲ၏ အန္တရာယ်ကို ခံယူကြသည်။ သန့်ဒိုရိုသီးယပ်က ကောင်းစွာ ပြောကြားခဲ့သည်– "မကောင်းသော စိတ်ထားရှိသော ဝိညာဉ်သည် အကျိုးရှိသော အရာတစ်ခုဖြစ်စေ၊ မဖြစ်စေ၊ အရာအားလုံးက ထိခိုက်စေသည်</w:t>
      </w:r>
      <w:r w:rsidRPr="00E541CA">
        <w:t xml:space="preserve">"</w:t>
      </w:r>
      <w:r w:rsidRPr="00E541CA">
        <w:rPr>
          <w:rStyle w:val="FootnoteReference"/>
        </w:rPr>
        <w:footnoteReference w:id="182"/>
      </w:r>
      <w:r w:rsidRPr="00E541CA">
        <w:t xml:space="preserve"> ။ ထို့ကြောင့် သူတို့၏ မိုက်မဲမှုနှင့် မှားယွင်းသော သင်ခန်းစာများကို တုံ့ပြန်ဖော်ထုတ်ရန် မကျရှုံးကြပါစို့။ ယေရှုခရစ်၏ စကားများကို ဤနည်းဖြင့် စဉ်းစားကြပါစို့–</w:t>
      </w:r>
    </w:p>
    <w:p w:rsidRPr="00E541CA" w:rsidR="00E541CA" w:rsidP="00E541CA" w:rsidRDefault="00E541CA" w14:paraId="36BF4709" w14:textId="31650463">
      <w:pPr>
        <w:ind w:firstLine="720"/>
      </w:pPr>
      <w:r w:rsidRPr="00E541CA">
        <w:t xml:space="preserve">၁) ဘုရားသခင်ခရစ်တော်သည် ဆမာရီးယန်မိန်းမအား ထိုစကားများကို ဘာကြောင့် ပြောခဲ့သနည်း။</w:t>
      </w:r>
    </w:p>
    <w:p w:rsidRPr="00E541CA" w:rsidR="00E541CA" w:rsidP="00E541CA" w:rsidRDefault="00E541CA" w14:paraId="693BDEB6" w14:textId="38DBE02F">
      <w:pPr>
        <w:ind w:firstLine="720"/>
      </w:pPr>
      <w:r w:rsidRPr="00E541CA">
        <w:t xml:space="preserve">၂) ဤစကားများဖြင့် လူတို့အား ကိုယ်ခန္ဓာရှိ ဘုရားသခင်ရှေ့၌ ခေါင်းချခြင်းကို တားမြစ်ထားပါသလား။</w:t>
      </w:r>
    </w:p>
    <w:p w:rsidRPr="00E541CA" w:rsidR="00E541CA" w:rsidP="00E541CA" w:rsidRDefault="00E541CA" w14:paraId="7A98A0F7" w14:textId="4C64285A">
      <w:pPr>
        <w:ind w:firstLine="720"/>
      </w:pPr>
      <w:r w:rsidRPr="00E541CA">
        <w:t xml:space="preserve">ကျွန်ုပ်တို့သည် စိတ်နှင့် အမှန်တရားဖြင့် ပူဇော်ခြင်းဆိုသည်မှာ ဘာကို ဆိုလိုသနည်းကိုလည်း နားလည်ရန် ကြိုးစားပါမည်။</w:t>
      </w:r>
    </w:p>
    <w:p w:rsidRPr="00E541CA" w:rsidR="00E541CA" w:rsidP="00E541CA" w:rsidRDefault="00E541CA" w14:paraId="238D5DD2" w14:textId="0154F704">
      <w:pPr>
        <w:ind w:firstLine="720"/>
      </w:pPr>
      <w:r w:rsidRPr="00E541CA">
        <w:t xml:space="preserve">သို့သော် ပထမဦးစွာ ကျွန်ုပ်သည် ယုဒာလူမျိုးများနှင့် ဆမာရီးယန်များအကြား ဖြစ်ပေါ်ခဲ့သည့် ခွဲထွက်မှု သို့မဟုတ် ပဋိပက္ခ၏ သမိုင်းကြောင်းကို အကျဉ်းချုပ် ဖော်ပြမည်ဖြစ်ပြီး၊ ထိုအခါ ကျွန်ုပ်တို့ စူးစမ်းလိုသည့် အကြောင်းအရာကို ပညာနည်းသူများမှလည်း လွယ်ကူစွာ နားလည်နိုင်မည်ဖြစ်ပါသည်။</w:t>
      </w:r>
    </w:p>
    <w:p w:rsidRPr="00E541CA" w:rsidR="00E541CA" w:rsidP="00E541CA" w:rsidRDefault="00E541CA" w14:paraId="78B9D77B" w14:textId="49619184">
      <w:pPr>
        <w:ind w:firstLine="720"/>
        <w:rPr>
          <w:i/>
        </w:rPr>
      </w:pPr>
      <w:r w:rsidRPr="00E541CA">
        <w:t xml:space="preserve">ဆလိုမွန်၏ သေဆုံးချိန်မှစ၍၊ သူ၏ သား ရေဟိုဘိုအမ်၏ ဘုရင်အဖြစ်တာဝန်ထမ်းဆောင်မှု စတင်ချိန်မှစ၍၊ အစ္စရေးမျိုးနွယ်စုများနှင့် ယေရုရှလင်နှင့် စမာရီးယားတို့အကြား ခွဲထွက်မှုတစ်ခု ပေါ်ပေါက်ခဲ့သည် (ဤအကြောင်းကို မင်းကြီးစာအုပ် တတိယနှင့် စတုတ္ထတွင် အသေးစိတ် ဖော်ပြထားသည်)၊ ဘဘလိုန်ထောင်ချခံရသည့်အထိ ဆက်လက်တည်ရှိခဲ့သည်</w:t>
      </w:r>
      <w:r w:rsidRPr="00E541CA">
        <w:rPr>
          <w:rStyle w:val="FootnoteReference"/>
        </w:rPr>
        <w:footnoteReference w:id="183"/>
      </w:r>
      <w:r w:rsidRPr="00E541CA">
        <w:t xml:space="preserve"> ။ ဘဘလုံမှ ပြန်လာချိန်တွင် သူတို့အကြား ခွဲခြားမှုသည် ထပ်မံပေါ်ပေါက်ခဲ့ပြီး အထူးသဖြင့် ယူဒေးယားမြင့်မားသော ဘုရားကျောင်းဆရာတော်၊ မနာဆဲ၏ ညီဖြစ်သူ ယာဒဒါသည် နိုင်ငံခြားသား၊ အထူးသဖြင့် စမာရီးယားမင်းသား၏ သမီးနှင့် လက်ထပ်ခဲ့သည့်အတွက် ဘုရားကျောက်တော်ဝန်ထမ်းမှ ထုတ်ပယ်ခံရပြီး၊ အဲလက်ဇန်ဒားကြီးခေတ်ကာလတွင် ယာရုရှလင်မှ စမာရီးယားသို့ သွားကာ သူ၏ မယားဖခင်အိမ်တွင် နေထိုင်ခဲ့သည်။ မနာဆေသည် ဆမာရီယားရှိ အမြင့်ဆုံးတောင် ဂေရစ်ဇင် (၎င်းတောင်ခြေတွင် နောက်တွင် စီခါ ဟုခေါ်သော ရှေခင်မြို့တည်ရှိ) တွင် သူ့အိမ်ထောင်ဖခင်၏ အကူအညီဖြင့် ဂျေရုဆလင်ဘုရားကျောင်းနှင့် တစ်စုံတစ်ခုအားလုံး ဆင်တူသည့် ဘုရားကျောင်းတစ်ခုကို တည်ဆောက်ကာ ထိုနေရာတွင် ပထမဆုံးသော အကြီးမားဆုံးဘုန်းကြီးဖြစ်လာခဲ့သည်။ ထိုအချိန်မှစ၍ ယူဒေးလူမျိုးများနှင့် ဆမာရိယန်များအကြား ခွဲထွက်မှုသည် တင်းမာစွာ တည်မြဲသွားခဲ့သည်။ ဆမာရီယန်များသည် အစ္စရေးအမျိုးမှဖြစ်သော်လည်း ယေရှုလေမွန်ဘုရားကျောင်းသို့ သွား၍ ပူဇော်ခြင်းမပြုဘဲ ဂေရစ်ဇင်တောင်ပေါ်ရှိ မိမိတို့ဘုရားကျောင်း၌ ကောင်းကင်ဘုရားထံ အလှူပူဇော်ခဲ့ကြသည်။</w:t>
      </w:r>
      <w:r w:rsidRPr="00E541CA">
        <w:lastRenderedPageBreak/>
      </w:r>
      <w:r w:rsidRPr="00E541CA">
        <w:t xml:space="preserve"> နောက်ပိုင်းတွင် ယေရှုလေမွန်ဘုရားကျောင်း၌ ရုပ်တုများ ထားရှိလာသော်လည်း ဆမာရီယန်များသည် မိမိတို့ဘုရားကျောင်းကိုသာ ပိုမိုနှစ်သက်ခဲ့ကြသည်။ အဲပီဖနစ်စ်ဟု လူသိများသော စီးရီးယားဘုရင် အန်တီအိုကပ်စ်က ထိုနေရာ၌ ဇီးယပ်စ်ဘုရားတုတစ်ခုကို တည်ဆောက်ထားခဲ့သည်။ ယေရှုလေမြို့သားများနှင့် ဆမာရိယန်များကြားတွင် အကြီးမားဆုံး မုန်းတီးမှုရှိခဲ့ပြီး၊ တစ်ဦးနှင့်တစ်ဦးကို မုန်းတီး၍ အစားအစာ၊ အရက် မစား၊ စကားမပြောကြ။ ထိုကြောင့် အမျိုးသမီးက ယေရှုဘုရားထံ "</w:t>
      </w:r>
      <w:r w:rsidRPr="00E541CA">
        <w:rPr>
          <w:i/>
        </w:rPr>
        <w:t xml:space="preserve">သင်သည် ယုဒယလူမျိုးဖြစ်၍ ဆမာရိယန်မိန်းမဖြစ်သော ကျွန်မထံ သောက်စရာ တောင်းခြင်းသည် မည်သို့ဖြစ်သနည်း"</w:t>
      </w:r>
      <w:r w:rsidRPr="00E541CA">
        <w:t xml:space="preserve"> ဟု မေးခဲ့</w:t>
      </w:r>
      <w:r w:rsidRPr="00E541CA">
        <w:rPr>
          <w:i/>
        </w:rPr>
        <w:t xml:space="preserve">သည်။</w:t>
      </w:r>
    </w:p>
    <w:p w:rsidRPr="00E541CA" w:rsidR="00E541CA" w:rsidP="00E541CA" w:rsidRDefault="00E541CA" w14:paraId="14A9990F" w14:textId="24406307">
      <w:pPr>
        <w:ind w:firstLine="720"/>
      </w:pPr>
      <w:r w:rsidRPr="00E541CA">
        <w:t xml:space="preserve">ထို့အပြင် သူတို့သည် တစ်ဦးချင်း၏ မြို့များထဲသို့ မဝင်ကြ။ ယေရှုလေမြို့သားများသည် သမားရိတန်မြို့များထဲသို့ မဝင်ကြဘဲ၊ သူတို့ကို ပေဂန်များ၊ အနတ်ပူဇော်သူများဟု သတ်မှတ်ကြသည်။ ဤအကြောင်းကြောင့် ကျွန်ုပ်တို့၏ ဘုရားသခင် ယေရှုခရစ်သည် ယုဒာတို့၏ မကောင်းသော စိတ်ထားကို လိုက်နာကာ သူ၏ ကျောင်းသားများအား ဆမာရိယန်များကို ရှောင်ကြဉ်ရန် အမိန့်ပြု၍ "</w:t>
      </w:r>
      <w:r w:rsidRPr="00E541CA">
        <w:rPr>
          <w:i/>
        </w:rPr>
        <w:t xml:space="preserve">တိုင်းပြည်သားများ၏ လမ်းသို့ မသွားကြနှင့် ဆမာရိယန်မြို့တစ်မြို့ထဲသို့ မဝင်ကြနှင့်</w:t>
      </w:r>
      <w:r w:rsidRPr="00E541CA">
        <w:t xml:space="preserve">" </w:t>
      </w:r>
      <w:r w:rsidRPr="00E541CA">
        <w:rPr>
          <w:i/>
        </w:rPr>
        <w:t xml:space="preserve">(</w:t>
      </w:r>
      <w:r w:rsidRPr="00E541CA">
        <w:rPr>
          <w:rStyle w:val="FootnoteReference"/>
          <w:i/>
        </w:rPr>
        <w:footnoteReference w:id="184"/>
      </w:r>
      <w:r w:rsidRPr="00E541CA">
        <w:t xml:space="preserve"> ) </w:t>
      </w:r>
      <w:r w:rsidRPr="00E541CA">
        <w:t xml:space="preserve">ဟု ဆိုခဲ့</w:t>
      </w:r>
      <w:r w:rsidRPr="00E541CA">
        <w:t xml:space="preserve">သည်။ ဆမာရိယန်များကလည်း ယေရုရှလင်မြို့များထဲသို့ မဝင်ကြဘဲ ယုဒာတို့ကလည်း သူတို့ကို ရှောင်ကြဉ်ခဲ့ကြသည်။ ဆမာရိယန်များကို ယုဒာများက အလွန်မုန်းတီးကြပြီး 'ဆမာရိယန်' ဟုသာ ခေါ်ဆိုခြင်းသည် သူတို့အတွက် မုန်းတီးဖွယ်ဖြစ်ခဲ့သည်။ သူတို့သည် ကျွန်ုပ်တို့၏ ဘုရားသခင်ကို ပြစ်တင်လိုသောအခါ "</w:t>
      </w:r>
      <w:r w:rsidRPr="00E541CA">
        <w:rPr>
          <w:i/>
        </w:rPr>
        <w:t xml:space="preserve">ကျွန်ုပ်တို့က သင်သည် ဆမာရိယန်တစ်ယောက်ဟု ဆိုတာ မှန်ပါသလား</w:t>
      </w:r>
      <w:r w:rsidRPr="00E541CA">
        <w:t xml:space="preserve">?"</w:t>
      </w:r>
      <w:r w:rsidRPr="00E541CA">
        <w:t xml:space="preserve"> ဟု မေးခဲ့ကြသည်</w:t>
      </w:r>
      <w:r w:rsidRPr="00E541CA">
        <w:rPr>
          <w:rStyle w:val="FootnoteReference"/>
          <w:i/>
        </w:rPr>
        <w:footnoteReference w:id="185"/>
      </w:r>
      <w:r w:rsidRPr="00E541CA">
        <w:t xml:space="preserve"> ။ ထို့အပြင် သူတို့သည် ဘုရားကျောင်းများနှင့်ပတ်သက်၍လည်း အမြဲတမ်း အငြင်းပွားခဲ့ကြသည်။ ယုဒာယလူမျိုးများကဆိုကြသည်၊ "ကျွန်ုပ်တို့တွင် ကောင်းကင်ဘုရားကို ပူဇော်ရန် သင့်တော်သောနေရာတစ်ခုရှိသည်၊ ၎င်းမှာ ယေရုရှလင်မြို့ရှိ ကျွန်ုပ်တို့ဘုရားကျောင်းဖြစ်သည်။</w:t>
      </w:r>
      <w:r w:rsidRPr="00E541CA">
        <w:rPr>
          <w:i/>
        </w:rPr>
        <w:t xml:space="preserve"> ဥပဒေသည် ဇိအုန်မှ ထွက်ခဲ့ပြီး၊ ထာဝရဘုရား၏ စကားတော်သည် ယေရုရှလင်မှ ထွက်ခဲ့သည်"</w:t>
      </w:r>
      <w:r w:rsidRPr="00E541CA">
        <w:t xml:space="preserve"> ဟု ပရော်ဖက် says</w:t>
      </w:r>
      <w:r w:rsidRPr="00E541CA">
        <w:rPr>
          <w:rStyle w:val="FootnoteReference"/>
        </w:rPr>
        <w:footnoteReference w:id="186"/>
      </w:r>
      <w:r w:rsidRPr="00E541CA">
        <w:t xml:space="preserve"> ကဆိုသကဲ့သို့၊ နောက်ထပ်တစ်ဦးကဆိုသည်၊ </w:t>
      </w:r>
      <w:r w:rsidRPr="00E541CA">
        <w:rPr>
          <w:i/>
        </w:rPr>
        <w:t xml:space="preserve">'ဘုရားသခင်သည် ဇိအုန်မှ ခေါ်ဆိုမည်၊ ယေရုရှလင်မှ သူ၏ အသံကို ကြားစေမည်'; </w:t>
      </w:r>
      <w:r w:rsidRPr="00E541CA">
        <w:t xml:space="preserve">ဘုရားသခင်ကိုယ်တော်ကလည်း ပြောခဲ့သည်– </w:t>
      </w:r>
      <w:r w:rsidRPr="00E541CA">
        <w:rPr>
          <w:i/>
        </w:rPr>
        <w:t xml:space="preserve">'ငါသည် သင်တို့၏ ဘုရားသခင်ဖြစ်၍ ဇိအုန်၌၊ ငါ၏ သန့်ရှင်းသော တောင်၌ နေထိုင်၏၊ ယေရုရှလင်လည်း သန့်ရှင်းမည်'</w:t>
      </w:r>
      <w:r w:rsidRPr="00E541CA">
        <w:rPr>
          <w:rStyle w:val="FootnoteReference"/>
          <w:i/>
        </w:rPr>
        <w:footnoteReference w:id="187"/>
      </w:r>
      <w:r w:rsidRPr="00E541CA">
        <w:t xml:space="preserve"> ။ 'ဘုရားသခင်သည် ကျွန်ုပ်တို့နှင့်သာ နေထိုင်တော်မူသည်' (ဟု ယုဒာများက ဆိုကြသည်) 'ထို့ကြောင့် ဤနေရာ၌သာ ကျွန်ုပ်တို့သည် ဘုရားသခင်အား ပူဇော်၍ အလှူပွဲများ ဆောင်ရွက်သင့်ပြီး ကောင်းကင်အောက်၌ ကျွန်ုပ်တို့၏ ဂျေရုဆလင်ရှိ ဘုရားကျောင်းမှတစ်ပါး အခြားနေရာ မရွေးချယ်ထားပါ' </w:t>
      </w:r>
    </w:p>
    <w:p w:rsidRPr="00E541CA" w:rsidR="00E541CA" w:rsidP="00E541CA" w:rsidRDefault="00E541CA" w14:paraId="0D04691D" w14:textId="0C167963">
      <w:pPr>
        <w:ind w:firstLine="720"/>
      </w:pPr>
      <w:r w:rsidRPr="00E541CA">
        <w:t xml:space="preserve">သို့သော် မုရှေ၏ စာပေများမှ ထွက်သော နတ်ဆက်စာများကို မလက်ခံသော ဆမာရီးယန်များက ဆန့်ကျင်ပြောကြားကာ၊ ကောင်းကင်ဘုရားကို သူတို့၏ တောင်ပေါ်နှင့် ဘုရားကျောင်း၌ အလှူပွဲများဖြင့် ပူဇော်သင့်ကြောင်း အောက်ပါ အကြောင်းများကြောင့် ဆိုကြသည်: အာဗြဟံသည် မြစ်နှစ်စင်းကြားဒေသ (မက်ဆိုပိုတေးမား) မှ ကနာန်ပြည်သို့ ရောက်ရှိလာစဉ်၊ ပထမဆုံး ရှေခင်မြို့သို့ ရောက်ရှိကာ ထိုနေရာ၌ ဘုရားသခင်အတွက် ပထမဆုံး ဘုရားပူဇော်ခန်းတည်ဆောက်၍ အလှူပူဇော်ကာ ဘုရားသခင်ထံမှ ကတိတော်ကို လက်ခံခဲ့</w:t>
      </w:r>
      <w:r w:rsidRPr="00E541CA">
        <w:t xml:space="preserve">သည်</w:t>
      </w:r>
      <w:r w:rsidRPr="00E541CA">
        <w:rPr>
          <w:rStyle w:val="FootnoteReference"/>
        </w:rPr>
        <w:footnoteReference w:id="188"/>
      </w:r>
      <w:r w:rsidRPr="00E541CA">
        <w:t xml:space="preserve"> ။ ထိုနည်းတူ ယာကုပ်သည် မေဆိုပိုတေးမားမှ မိမိဇနီးများနှင့် သားသမီးများနှင့်အတူ ပြန်လာပြီး၊ ရှေခင်မြို့၌ သူ၏ ဘုရားကျောင်းကို တည်ထောင်ခဲ့သည်။ ဤနေရာကို ရှေခင်မြို့၏ ဖခင် အမ်မေါမှ မြေတစ်စိတ်တစ်ပိုင်းကို ဝယ်ယူပြီး၊ ယာကုပ်၏ သားများနှင့်အတူ တည်ထောင်ခဲ့သည်။ သူတို့၏ သတ္တိကြောင့် ညီမ ဒီးနားအား မသန့်ရှင်းစွာ ထိခိုက်မှုအတွက် ရှေခင်မြို့သားများကို သတ်ဖြတ်ခဲ့ကြသည့် စိမောင်နှင့် လေဝိတို့၊ နှင့် အီဂျစ်မှ ယူဆောင်လာသော ယောဆပ်၏ အရိုးများကိုလည်း ယောဆပ်၏ ကိုယ်တိုင်အမိန့်အတိုင်း ဤနေရာ၌ အနားယူစေခဲ့ကြသည်၊ အကြောင်းမှာ ယာကုပ်သည် သေဆုံးခါနီး၌ ထိုနေရာကို သူ့အား အမွေအနှစ်အဖြစ် ချန်လှပ်ခဲ့သောကြောင့်ဖြစ်သည်</w:t>
      </w:r>
      <w:r w:rsidRPr="00E541CA">
        <w:rPr>
          <w:rStyle w:val="FootnoteReference"/>
        </w:rPr>
        <w:footnoteReference w:id="189"/>
      </w:r>
      <w:r w:rsidRPr="00E541CA">
        <w:t xml:space="preserve"> ။ ဤနေရာ၌လည်း ယောရှုသည် ယာဒန်မြစ်ကို ဖြတ်ကာ ယေရိခိုမြို့ကို ဖျက်ဆီးပြီး ဘုရင်ဂေယုစ်အား အနိုင်ယူပြီးနောက်၊ ဘုရားသခင်၏ ကျွန် မုရှေ၏ အမိန့်အတိုင်း အစ္စရေးဘုရားသခင်အတွက် ပထမဆုံးသော ဘုရားကျောင်းကို တည်ဆောက်ခဲ့သည်: ထို့နောက် သူသည် ဘုရားသခင်၏ ဥပဒေကို ကျောက်ပြားများပေါ်တွင် စာရေးထိုးကာ အစ္စရေးသားများအားလုံးရှေ့၌ အသံထွက်ဖတ်ပြခဲ့ပြီး၊ ဤနေရာ၌ ပထမဆုံးအကြိမ် အစ္စရေးလူထုအား ကောင်းကျိုးပေးခဲ့သည်</w:t>
      </w:r>
      <w:r w:rsidRPr="00E541CA">
        <w:rPr>
          <w:rStyle w:val="FootnoteReference"/>
        </w:rPr>
        <w:footnoteReference w:id="190"/>
      </w:r>
      <w:r w:rsidRPr="00E541CA">
        <w:t xml:space="preserve"> ။ "ဒီမှာပဲ (ဆိုသူ ဆမာရိယန်များ) ကောင်းကင်ဘုရားကို ပူဇော်ရန် သင့်တော်ပြီး၊ ကောင်းကင်အောက်၌ ဤတောင်နှင့် ကျွန်ုပ်တို့၏ ဘုရားကျောင်းမှတစ်ပါး နေထိုင်ပူဇော်ရန် ရွေးချယ်ထားသော နေရာမရှိကြောင်း" ဟု ဆိုကြသည်။</w:t>
      </w:r>
    </w:p>
    <w:p w:rsidRPr="00E541CA" w:rsidR="00E541CA" w:rsidP="00E541CA" w:rsidRDefault="00E541CA" w14:paraId="3537A768" w14:textId="3B445931">
      <w:pPr>
        <w:ind w:firstLine="720"/>
      </w:pPr>
      <w:r w:rsidRPr="00E541CA">
        <w:t xml:space="preserve">ထိုကြောင့်၊ သာမရိယလူများနှင့် ယုဒာလူများသည် ကိုယ်ခန္ဓာဆိုင်ရာ လူသားများဖြစ်၍ ဝိညာဉ်ရေးရာများကို မသိကြသောကြောင့်၊ ဘုရားသခင်အား တစ်နေရာသီးသန့် သတ်မှတ်ခဲ့ကြသည်။ သာမရိယလူများက ဘုရားသခင်သည် သူတို့၏ နေရာတစ်ခုတည်း၌သာ နေထိုင်သည်ဟု ယုံကြည်ခဲ့ကြပြီး၊ ယုဒာလူများက မိမိတို့၏ နေရာတစ်ခုတည်း၌သာ ဘုရားသခင်သည် ရှိသည်ဟု ထင်မြင်ခဲ့ကြသည်။ သို့သော် ဘုရားသခင်သည် အရာရာတိုင်းတွင် ရှိကာ အရာအားလုံးကို ပြည့်စုံစွာ ဖြည့်ဆည်းထားသည်ကို မသိကြပါ။</w:t>
      </w:r>
    </w:p>
    <w:p w:rsidRPr="00E541CA" w:rsidR="00E541CA" w:rsidP="00E541CA" w:rsidRDefault="00E541CA" w14:paraId="56D80AF9" w14:textId="3929D0A5">
      <w:pPr>
        <w:ind w:firstLine="720"/>
      </w:pPr>
      <w:r w:rsidRPr="00E541CA">
        <w:t xml:space="preserve">ယခု ကျွန်ုပ်တို့၏ စုံစမ်းစစ်ဆေးမှုကို ဆက်လက်ပြုကြပါစို့။</w:t>
      </w:r>
    </w:p>
    <w:p w:rsidRPr="00E541CA" w:rsidR="00E541CA" w:rsidP="00E541CA" w:rsidRDefault="00E541CA" w14:paraId="78220E33" w14:textId="4D87C4D8">
      <w:pPr>
        <w:ind w:firstLine="720"/>
      </w:pPr>
      <w:r w:rsidRPr="00E541CA">
        <w:t xml:space="preserve">ပထမစဉ်းစားချက်</w:t>
      </w:r>
    </w:p>
    <w:p w:rsidRPr="00E541CA" w:rsidR="00E541CA" w:rsidP="00E541CA" w:rsidRDefault="00E541CA" w14:paraId="09EECFAF" w14:textId="29A2188F">
      <w:pPr>
        <w:ind w:firstLine="720"/>
        <w:rPr>
          <w:i/>
        </w:rPr>
      </w:pPr>
      <w:r w:rsidRPr="00E541CA">
        <w:rPr>
          <w:i/>
        </w:rPr>
        <w:t xml:space="preserve">ခရစ်တော်ဘုရားသခင်သည် 'မှန်ကန်သော ပူဇော်သူများ' စသည်ဖြင့် စကားများကို </w:t>
      </w:r>
      <w:r w:rsidRPr="00E541CA">
        <w:rPr>
          <w:i/>
        </w:rPr>
        <w:t xml:space="preserve">ဘာ</w:t>
      </w:r>
      <w:r w:rsidRPr="00E541CA">
        <w:rPr>
          <w:i/>
        </w:rPr>
        <w:t xml:space="preserve">ကြောင့် ဆမာရီးယန်မိန်းမအား ပြောခဲ့သနည်း။</w:t>
      </w:r>
    </w:p>
    <w:p w:rsidRPr="00E541CA" w:rsidR="00E541CA" w:rsidP="00E541CA" w:rsidRDefault="00E541CA" w14:paraId="4EFAF304" w14:textId="0C49AF95">
      <w:pPr>
        <w:ind w:firstLine="720"/>
      </w:pPr>
      <w:r w:rsidRPr="00E541CA">
        <w:t xml:space="preserve">ဤစကားများကို သူပြောဆိုခဲ့ရခြင်း၏ အကြောင်းရင်းများမှာ အောက်ပါအတိုင်းဖြစ်သည်။</w:t>
      </w:r>
    </w:p>
    <w:p w:rsidRPr="00E541CA" w:rsidR="00E541CA" w:rsidP="00E541CA" w:rsidRDefault="00E541CA" w14:paraId="45E10A65" w14:textId="15815C2B">
      <w:pPr>
        <w:ind w:firstLine="720"/>
      </w:pPr>
      <w:r w:rsidRPr="00E541CA">
        <w:t xml:space="preserve">၁) ဘုရားသခင်ကို မြေကြီးပေါ်ရှိ တစ်နေရာတည်းနှင့် ဘုရားကျောင်းတစ်ခုတည်းတွင်သာ ကန့်သတ်ထားသည်ဟု ထင်မြင်နေကြသည့် မှားယွင်းသော အမြင်ကို ဖော်ထုတ်ရန်ဖြစ်သည်။ ထို့ကြောင့် "သင်တို့ မသိဘဲ ကိုးကွယ်နေကြသည်" ဟု ပြောခဲ့သည်။ ဘုရားသခင်သည် မည်သည့်နေရာ၊ မည်သည့်ဘုရားကျောင်းတွင်မျှ ကန့်သတ်ခံထားခြင်းမရှိဘဲ အနှံ့အပြားတွင် ရှိကာ မဖော်ပြနိုင်၊ မတိုင်းတာနိုင်ကြောင်း ဆိုလိုသည်။</w:t>
      </w:r>
    </w:p>
    <w:p w:rsidRPr="00E541CA" w:rsidR="00E541CA" w:rsidP="00E541CA" w:rsidRDefault="00E541CA" w14:paraId="5133CFEA" w14:textId="0DA91ECA">
      <w:pPr>
        <w:ind w:firstLine="720"/>
      </w:pPr>
      <w:r w:rsidRPr="00E541CA">
        <w:t xml:space="preserve">၂) ဆမာရိယန်များနှင့် ယူဒေယလူမျိုးများသည် သူတို့၏ ဘုရားကျောင်းများကို ဂုဏ်ယူနေကြပြီး၊ ထိုကျောင်းများ ပျက်စီးမည်ဟုလည်း ကြိုတင်ဟောကြားခြင်းအားဖြင့် မာနကို ကျဆင်းစေရန်ဖြစ်သည်။ ထို့ကြောင့် သူက ဆိုသည်— 'တစ်ခါတစ်ရံ </w:t>
      </w:r>
      <w:r w:rsidRPr="00E541CA">
        <w:t xml:space="preserve">သင်တို့သည်</w:t>
      </w:r>
      <w:r w:rsidRPr="00E541CA">
        <w:t xml:space="preserve"> ဤတောင်ပေါ်၌ မဟုတ်၊ ယေရုရှလင်၌ မဟုတ်ဘဲ </w:t>
      </w:r>
      <w:r w:rsidRPr="00E541CA">
        <w:t xml:space="preserve">ဖခင်ဘုရားကို </w:t>
      </w:r>
      <w:r w:rsidRPr="00E541CA">
        <w:t xml:space="preserve">ပူဇော်ကြ</w:t>
      </w:r>
      <w:r w:rsidRPr="00E541CA">
        <w:t xml:space="preserve">လိမ့်မည်' (</w:t>
      </w:r>
      <w:r w:rsidRPr="00E541CA">
        <w:lastRenderedPageBreak/>
      </w:r>
      <w:r w:rsidRPr="00E541CA">
        <w:t xml:space="preserve"> )။ ဆိုလိုသည်မှာ ယုဒာတို့ ဂုဏ်ယူသော ယေရုရှလင်ဘုရားကျောင်းနှင့် သင်တို့ ဂုဏ်ယူသော သင်တို့၏ ဘုရားကျောင်းတို့သည် မကြာမီ ဖျက်ဆီးခံရမည်၊ သင်တို့၏ မြေယာများလည်း ဖျက်ဆီးခံရမည်၊ သင်တို့၏ ပူဇော်ပွဲများလည်း ရပ်ဆိုင်းသွားမည်။</w:t>
      </w:r>
    </w:p>
    <w:p w:rsidRPr="00E541CA" w:rsidR="00E541CA" w:rsidP="00E541CA" w:rsidRDefault="00E541CA" w14:paraId="50719C23" w14:textId="0FFD123B">
      <w:pPr>
        <w:ind w:firstLine="720"/>
      </w:pPr>
      <w:r w:rsidRPr="00E541CA">
        <w:t xml:space="preserve">၃) သူတို့ထဲမှ ရန်ငြင်းမှုနှင့် မလိုအပ်သော ပဋိပက္ခများကို ဖယ်ရှားကာ ချစ်ခြင်းနှင့် ညီညွတ်မှုဖြင့် ပေါင်းစည်းစေ၍ ယုဒာနှင့် ဂျင်တိုင်းသားများမှ တစ်ခုတည်းသော ဘုရားကျောင်းတစ်ခု ဖွဲ့စည်းနိုင်စေရန်၊ ထို့ကြောင့် သူသည် ဘုရားသခင်ထံ ဆုတောင်းကာ ဘုရားသခင်အတွက် သားသမီးများ ဖန်တီးပေးရန်၊ သူတို့အကြား ညီအစ်ကိုချစ်ခြင်းကို တည်ထောင်ပေးရန်နှင့် ယုဒာနှင့် ဂျင်တိုင်းသားများထဲမှ သူ့ကို ယုံကြည်သူများထဲမှ အမှန်တကယ် ပူဇော်သူများကို ဖော်ထုတ်ပြရန် ဆုတောင်းသည်။</w:t>
      </w:r>
    </w:p>
    <w:p w:rsidRPr="00E541CA" w:rsidR="00E541CA" w:rsidP="00E541CA" w:rsidRDefault="00E541CA" w14:paraId="79927CC0" w14:textId="03C8BCD4">
      <w:pPr>
        <w:ind w:firstLine="720"/>
      </w:pPr>
      <w:r w:rsidRPr="00E541CA">
        <w:t xml:space="preserve">၄) သူတို့၏ အသားအရသာလိုက်၍ ဝိညာဉ်မပါဘဲ ပြုလုပ်သော မမှန်ကန်သော ဘုရားကိုးကွယ်မှုကို ဖော်ထုတ်စေ; ထို့ကြောင့် သူက ဆိုသည်– "</w:t>
      </w:r>
      <w:r w:rsidRPr="00E541CA">
        <w:rPr>
          <w:i/>
        </w:rPr>
        <w:t xml:space="preserve">မှန်ကန်သော ပူဇော်သူများသည် ဝိညာဉ်နှင့် အမှန်တရားဖြင့် ဖခင်ဘုရားအား ပူဇော်မည်</w:t>
      </w:r>
      <w:r w:rsidRPr="00E541CA">
        <w:t xml:space="preserve">၊ အသားအရသာလိုက်၍ တိရစ္ဆာန်ပူဇော်ခြင်းဖြင့်သာ မဟုတ်"။</w:t>
      </w:r>
    </w:p>
    <w:p w:rsidRPr="00E541CA" w:rsidR="00E541CA" w:rsidP="00E541CA" w:rsidRDefault="00E541CA" w14:paraId="0100C429" w14:textId="15720614">
      <w:pPr>
        <w:ind w:firstLine="720"/>
      </w:pPr>
      <w:r w:rsidRPr="00E541CA">
        <w:t xml:space="preserve">ဒုတိယစဉ်းစားချက်</w:t>
      </w:r>
    </w:p>
    <w:p w:rsidRPr="00E541CA" w:rsidR="00E541CA" w:rsidP="00E541CA" w:rsidRDefault="00E541CA" w14:paraId="4648B326" w14:textId="6E0D9C9B">
      <w:pPr>
        <w:ind w:firstLine="720"/>
        <w:rPr>
          <w:i/>
        </w:rPr>
      </w:pPr>
      <w:r w:rsidRPr="00E541CA">
        <w:rPr>
          <w:i/>
        </w:rPr>
        <w:t xml:space="preserve">ဤစကားများဖြင့် ခရစ်တော်ဘုရားသခင်သည် လူများအား ကိုယ်ခန္ဓာနှင့် မျက်နှာမြေပြင်ထိ ချိုးကပ်၍ ဘုရားကို ပူဇော်ခြင်းကို တားမြစ်ထားပါသလား။</w:t>
      </w:r>
    </w:p>
    <w:p w:rsidRPr="00E541CA" w:rsidR="00E541CA" w:rsidP="00E541CA" w:rsidRDefault="00E541CA" w14:paraId="307084F6" w14:textId="767DD138">
      <w:pPr>
        <w:ind w:firstLine="720"/>
      </w:pPr>
      <w:r w:rsidRPr="00E541CA">
        <w:rPr>
          <w:rStyle w:val="FootnoteReference"/>
        </w:rPr>
        <w:footnoteReference w:id="191"/>
      </w:r>
      <w:r w:rsidRPr="00E541CA">
        <w:t xml:space="preserve">မဟုတ်ပါဘူး။ အကယ်၍ သူက တားမြစ်ခဲ့လျှင်၊ ကလေးအဝတ်ဝတ်ဆဲကာလ၌ပဲ မွေးမြူသူများနှင့် ပားရှားမင်းကြီးသုံးပါးတို့က ကိုယ်တစ်စိတ်တစ်ပိုင်းမကျန် အပြည့်အစုံဖြင့် လျှောက်ထားသော ပူဇော်မှုကို မလက်ခံခဲ့ပါလိမ့်မည်</w:t>
      </w:r>
      <w:r w:rsidRPr="00E541CA">
        <w:rPr>
          <w:i/>
        </w:rPr>
        <w:t xml:space="preserve">။ </w:t>
      </w:r>
      <w:r w:rsidRPr="00E541CA">
        <w:t xml:space="preserve">သူသည် ကိုယ်တစ်ခုလုံးဖြင့် ဘုရားရှေ့တွင် ခေါင်းချခြင်းကို တားမြစ်ခဲ့လျှင်၊ အပြစ်ရှိသော မိန်းမအား ခြေထောက်ကို ထိခိုက်ခွင့်</w:t>
      </w:r>
      <w:r w:rsidRPr="00E541CA">
        <w:t xml:space="preserve">၊ မျက်ရည်ဖြင့် ဆေးခွင့်၊ ဆံပင်ဖြင့် သုတ်ခွင့်နှင့် နှုတ်ခမ်းဖြင့် နမ်းခွင့် </w:t>
      </w:r>
      <w:r w:rsidRPr="00E541CA">
        <w:t xml:space="preserve">မပေးခဲ့ပါလိမ့်မည်</w:t>
      </w:r>
      <w:r w:rsidRPr="00E541CA">
        <w:t xml:space="preserve">။ </w:t>
      </w:r>
      <w:r w:rsidRPr="00E541CA">
        <w:rPr>
          <w:i/>
        </w:rPr>
        <w:t xml:space="preserve">ထို့အပြင် 'ဘုရားရှင်! 'သင်လိုလျှင် ကျွန်ုပ်ကို သန့်ရှင်းစေနိုင်ပါ</w:t>
      </w:r>
      <w:r w:rsidRPr="00E541CA">
        <w:t xml:space="preserve">သည်'</w:t>
      </w:r>
      <w:r w:rsidRPr="00E541CA">
        <w:rPr>
          <w:rStyle w:val="FootnoteReference"/>
          <w:i/>
        </w:rPr>
        <w:footnoteReference w:id="192"/>
      </w:r>
      <w:r w:rsidRPr="00E541CA">
        <w:t xml:space="preserve"> ။ </w:t>
      </w:r>
      <w:r w:rsidRPr="00E541CA">
        <w:rPr>
          <w:i/>
        </w:rPr>
        <w:t xml:space="preserve">ထို့နောက် တစ်ဦးသော အရာရှိတစ်ဦးက လာ၍ သူရှေ့၌ ဦးခေါင်းချပြီး 'ကျွန်ုပ်၏ သမီးသည် ယခု သေဆုံးတော့မည်၊ သို့သော် သင်လာ၍ လက်ကို သူမပေါ်၌ ထားပါက သူမ အသက်ရှင်မည်'</w:t>
      </w:r>
      <w:r w:rsidRPr="00E541CA">
        <w:rPr>
          <w:rStyle w:val="FootnoteReference"/>
          <w:i/>
        </w:rPr>
        <w:footnoteReference w:id="193"/>
      </w:r>
      <w:r w:rsidRPr="00E541CA">
        <w:t xml:space="preserve"> ။ ခရစ်တော်၏ ကျောင်းသားများသည် သင်္ဘောထဲ၌ ပေတရုကို ရေမှ ကယ်တင်ပြီးနောက် </w:t>
      </w:r>
      <w:r w:rsidRPr="00E541CA">
        <w:rPr>
          <w:i/>
        </w:rPr>
        <w:t xml:space="preserve">သူရှေ့၌ ဦးခေါင်းချ၍ ပြောကြားခဲ့သည်၊ 'အမှန်တကယ် သင်သည် ဘုရားသခင်၏သားတော်ပါ'</w:t>
      </w:r>
      <w:r w:rsidRPr="00E541CA">
        <w:rPr>
          <w:rStyle w:val="FootnoteReference"/>
          <w:i/>
        </w:rPr>
        <w:footnoteReference w:id="194"/>
      </w:r>
      <w:r w:rsidRPr="00E541CA">
        <w:t xml:space="preserve"> ။ </w:t>
      </w:r>
      <w:r w:rsidRPr="00E541CA">
        <w:rPr>
          <w:i/>
        </w:rPr>
        <w:t xml:space="preserve">ကနာနိမ အမျိုးသမီးတစ်ဦးလည်း ကျဆင်းကာ သူ့အား ပူဇော်ခဲ့သည်</w:t>
      </w:r>
      <w:r w:rsidRPr="00E541CA">
        <w:rPr>
          <w:rStyle w:val="FootnoteReference"/>
          <w:i/>
        </w:rPr>
        <w:footnoteReference w:id="195"/>
      </w:r>
      <w:r w:rsidRPr="00E541CA">
        <w:rPr>
          <w:i/>
        </w:rPr>
        <w:t xml:space="preserve"> ။ လာဇာရုစ်၏ မောင်မ မေရီသည် ယေရှုကို မြင်ပြီး ခြေထောက်အောက်သို့ ကျဆင်းကာ 'ဘုရားရှင်! "သင်သာ ဒီမှာ ရှိခဲ့ရင် ကျွန်ုပ်၏ ညီမောင် မသေခဲ့ပါဘူး</w:t>
      </w:r>
      <w:r w:rsidRPr="00E541CA">
        <w:t xml:space="preserve">"</w:t>
      </w:r>
      <w:r w:rsidRPr="00E541CA">
        <w:rPr>
          <w:rStyle w:val="FootnoteReference"/>
          <w:i/>
        </w:rPr>
        <w:footnoteReference w:id="196"/>
      </w:r>
      <w:r w:rsidRPr="00E541CA">
        <w:t xml:space="preserve"> ။ ခရစ်တော်သည် လူသားအဖြစ် ကိုယ်ခန္ဓာရှိ ဘုရားသခင်အား ခေါင်းချခြင်းကို တားမြစ်ခဲ့သူဖြစ်ခဲ့လျှင်၊ ကိုယ်တော်ကိုယ်တိုင်လည်း ဖခင်ဘုရားထံ ဆုတောင်းစဉ် ဥယျာဉ်ထဲတွင် ခါးချခြင်းမပြုခဲ့သလို၊ ဖခင်ရှေ့၌ မြေပြင်ပေါ်တွင် ခေါင်းချ၍ ဆုတောင်းခြင်းလည်း မပြုခဲ့ပါဘူး။ သူက ခေါင်းချခြင်းကို တားမြစ်ထားခဲ့ရင်၊ ထိုတားမြစ်ချက်ကို သူ့ကျောင်းသားများထံ မပေးခဲ့တာ ဘယ်လိုဖြစ်မလဲ။ သူသည် သေမှရှင်ပြန်ပြီးနောက် ဂလီလီတောင်သို့ ရောက်လာပြီး၊ ကျောင်းသားများက </w:t>
      </w:r>
      <w:r w:rsidRPr="00E541CA">
        <w:rPr>
          <w:i/>
        </w:rPr>
        <w:t xml:space="preserve">သူ့ကို မြင်လိုက်ချိန် ခေါင်းချခဲ့ကြသည်</w:t>
      </w:r>
      <w:r w:rsidRPr="00E541CA">
        <w:rPr>
          <w:rStyle w:val="FootnoteReference"/>
          <w:i/>
        </w:rPr>
        <w:footnoteReference w:id="197"/>
      </w:r>
      <w:r w:rsidRPr="00E541CA">
        <w:t xml:space="preserve"> ။ </w:t>
      </w:r>
      <w:r w:rsidRPr="00E541CA">
        <w:rPr>
          <w:i/>
        </w:rPr>
        <w:t xml:space="preserve">ထို့အပြင် သူသည် ကောင်းကင်သို့ တက်သွားစဉ် ကျောင်းသားများကလည်း သူ့ရှေ့တွင် ခေါင်းချခဲ့ကြသည်</w:t>
      </w:r>
      <w:r w:rsidRPr="00E541CA">
        <w:rPr>
          <w:rStyle w:val="FootnoteReference"/>
          <w:i/>
        </w:rPr>
        <w:footnoteReference w:id="198"/>
      </w:r>
      <w:r w:rsidRPr="00E541CA">
        <w:t xml:space="preserve"> ။ ထို့အပြင် ကောင်းကင်၌လည်း အပိုကလစ်စ်စာတော်တွင် သခင်ယေရှုခရစ်အား </w:t>
      </w:r>
      <w:r w:rsidRPr="00E541CA">
        <w:rPr>
          <w:i/>
        </w:rPr>
        <w:t xml:space="preserve">ထိုင်တော်မူသောသူရှေ့၌</w:t>
      </w:r>
      <w:r w:rsidRPr="00E541CA">
        <w:t xml:space="preserve"> ကျဆင်း</w:t>
      </w:r>
      <w:r w:rsidRPr="00E541CA">
        <w:t xml:space="preserve">၍ </w:t>
      </w:r>
      <w:r w:rsidRPr="00E541CA">
        <w:rPr>
          <w:i/>
        </w:rPr>
        <w:t xml:space="preserve">အမြဲတမ်းအသက်ရှင်တော်မူသူအား</w:t>
      </w:r>
      <w:r w:rsidRPr="00E541CA">
        <w:t xml:space="preserve"> ပူဇော်ကြသော</w:t>
      </w:r>
      <w:r w:rsidRPr="00E541CA">
        <w:t xml:space="preserve"> အသက်ကြီး ၂၄ ဦးအားဖြင့် ဘုရားသခင်ကို ပူဇော်ခြင်းပုံစံတစ်ခုကို သခင်ယောဟန်သီအိုလိုဂျီယန်အား ပြသခဲ့သည်</w:t>
      </w:r>
      <w:r w:rsidRPr="00E541CA">
        <w:rPr>
          <w:rStyle w:val="FootnoteReference"/>
          <w:i/>
        </w:rPr>
        <w:footnoteReference w:id="199"/>
      </w:r>
      <w:r w:rsidRPr="00E541CA">
        <w:t xml:space="preserve"> ။ သို့သော် ပညာရှင်ဆိုင်ရာ အငြင်းပွားချက်များကို ချန်ထား၍ ရိုးရှင်းစွာ ပြောရမည်ဆိုပါက၊ ရုရှားနိုင်ငံ၏ ဂုဏ်ယူလေးစားဖွယ် ဖခင်ကြီးများသည် ဘုရားသခင်ထံ ဆုတောင်းပြုလုပ်စဉ် ကိုယ်ခန္ဓာဖြင့် မြေပြင်ထိ ဦးခေါင်းချ၍ ဆုတောင်းခဲ့ကြသည် မဟုတ်ပါသလား။ ယခု ကိုယ်ပိုင်ကယ်တင်ရေးအတွက် စိုးရိမ်ကြသူများလည်း ထိုနည်းတူ မပြုလုပ်ကြပါသလား။ အတုဆရာများသည် မှားယွင်းသော သင်ခန်းစာအသစ်များကို ဖန်တီးကာ လူများကို ကိုယ်ခန္ဓာဖြင့် ဦးခေါင်းမချရန် သင်ကြားပြီး၊ ခရစ်တော်ကိုယ်တော်ကိုလည်း ကျွန်ုပ်တို့အား ကိုယ်ခန္ဓာဖြင့် ဦးခေါင်းချရန် မအမိန့်ခဲ့ဘူး၊ စိတ်ဓာတ်ဖြင့်သာ ဦးခေါင်းချရန် အမိန့်ခဲ့သည်ဟု မမှန်ကန်စွာ ပြောဆိုနေကြသည်။</w:t>
      </w:r>
    </w:p>
    <w:p w:rsidRPr="00E541CA" w:rsidR="00E541CA" w:rsidP="00E541CA" w:rsidRDefault="00E541CA" w14:paraId="27DB3FF2" w14:textId="4CACA69A">
      <w:pPr>
        <w:ind w:firstLine="720"/>
        <w:rPr>
          <w:i/>
        </w:rPr>
      </w:pPr>
      <w:r w:rsidRPr="00E541CA">
        <w:rPr>
          <w:i/>
        </w:rPr>
        <w:t xml:space="preserve">ခရစ်တော်၏ </w:t>
      </w:r>
      <w:r w:rsidRPr="00E541CA">
        <w:rPr>
          <w:i/>
        </w:rPr>
        <w:t xml:space="preserve">စကားများ ရှင်းလင်းချက်</w:t>
      </w:r>
      <w:r w:rsidRPr="00E541CA">
        <w:rPr>
          <w:i/>
        </w:rPr>
        <w:t xml:space="preserve">။</w:t>
      </w:r>
    </w:p>
    <w:p w:rsidRPr="00E541CA" w:rsidR="00E541CA" w:rsidP="00E541CA" w:rsidRDefault="00E541CA" w14:paraId="53737DCF" w14:textId="082883A8">
      <w:pPr>
        <w:ind w:firstLine="720"/>
      </w:pPr>
      <w:r w:rsidRPr="00E541CA">
        <w:t xml:space="preserve">ဝိညာဉ်နှင့် အမှန်တရားဖြင့် ဖခင်ဘုရားကို ပူဇော်ခြင်းကို ပိုမိုနားလည်ရန်၊ ပထမဦးဆုံး ယုဒာလူမျိုးများနှင့် ဆမာရီးယန်များ ဘုရားသခင်အား မည်သို့ ပူဇော်ခဲ့ကြသည်ကို စဉ်းစားရမည်။ ထို့ကြောင့် ကျွန်ုပ်တို့သည် ယခင်က ဖော်ပြခဲ့သည့်အတိုင်း မှားယွင်းစွာ အဓိပ္ပာယ်ဖော်ဆိုမှုများ ရှိနေသည့် "တနင်္ဂနွေ သင်ခန်းစာ ဧဝံဂျေလိစာအုပ်" ဟု လူသိများသော စာအုပ်ကို ထပ်မံစစ်ဆေးကြည့်ကြပါစို့။ ထိုစာအုပ်တွင် ကိုယ်ခန္ဓာဖြင့် မခေါင်းချဘဲ စိတ်ဓာတ်ဖြင့်သာ ခေါင်းချသင့်ကြောင်း သင်ကြားထားသည်ဟု ဆိုကြသည်။ ထိုစာအုပ်ထဲမှ အဓိပ္ပာယ်ဖော်ချက်ကို ဖတ်ကြပါစို့။</w:t>
      </w:r>
    </w:p>
    <w:p w:rsidRPr="00E541CA" w:rsidR="00E541CA" w:rsidP="00E541CA" w:rsidRDefault="00E541CA" w14:paraId="22416394" w14:textId="04407E95">
      <w:pPr>
        <w:ind w:firstLine="720"/>
      </w:pPr>
      <w:r w:rsidRPr="00E541CA">
        <w:t xml:space="preserve">အဲဒီမှာ အောက်ပါအတိုင်း ရေးသားထားသည် – "သူသည် ကိုယ်တော်ကို ယုံကြည်သူများကို အမှန်တကယ် ဘုရားကျင့်သူများဟု ခေါ်ဆိုသည်။ ကျွန်ုပ်တို့ ဘုရားကျောင်းသားများသည် တကယ့်ဘုရားကို ဂုဏ်ပြုသူများဖြစ်ကြပြီး ယုဒာနှင့် ဆမာရိယန်များကဲ့သို့ ရိုးရိုးအရိပ်တစ်ခုရှေ့တွင် မခေါင်းချကြပါ"။ အကြောင်းမူ အစ္စရေးသားတို့၏ အလှူပူဇော်မှုတိုင်းသည် အမှန်တရား၏ အရိပ်နှင့် ကြိုတင်ပြသချက်သာဖြစ်ခဲ့ပြီး၊ အမှန်တကယ် ပူဇော်သူများသည် ခမည်းတော်အား ကိုယ်ခန္ဓာဖြင့်မဟုတ်ဘဲ ဝိညာဉ်ဖြင့်သာ ပူဇော်ကြသည်၊ ဆိုလိုသည်မှာ ကိုယ်ခန္ဓာဆိုင်ရာ အလှူပူဇော်မှုများမဟုတ်ဘဲ </w:t>
      </w:r>
      <w:r w:rsidRPr="00E541CA">
        <w:t xml:space="preserve">ဝိညာဉ်ဆိုင်ရာ</w:t>
      </w:r>
      <w:r w:rsidRPr="00E541CA">
        <w:t xml:space="preserve"> အလှူပူဇော်မှုများဖြစ်သည်'</w:t>
      </w:r>
      <w:r w:rsidRPr="00E541CA">
        <w:rPr>
          <w:rStyle w:val="FootnoteReference"/>
        </w:rPr>
        <w:footnoteReference w:id="200"/>
      </w:r>
      <w:r w:rsidRPr="00E541CA">
        <w:t xml:space="preserve"> —ဤသည်မှာ ယခုထိ ရှင်းပြချက်ဖြစ်သည်။ ကြည့်ပါ၊ ထိုစာအုပ်သည် မိမိကိုယ်တိုင်ကိုယ်တိုင် အဓိပ္ပာယ်ဖော်ပြနေသည်—'ဇာတိဖြင့်မဟုတ်' ဆိုသည်မှာ ယုဒယနှင့် ဆမာရိယန်တို့၏ ရုပ်ပိုင်းဆိုင်ရာ အလှူများဖြင့် မဟုတ်ဘဲ၊ 'ဝိညာဉ်ဖြင့်'</w:t>
      </w:r>
      <w:r w:rsidRPr="00E541CA">
        <w:lastRenderedPageBreak/>
      </w:r>
      <w:r w:rsidRPr="00E541CA">
        <w:t xml:space="preserve"> ဆိုသည်မှာ ခရစ်ယာန်ဝိညာဉ်ဆိုင်ရာ အလှူများဖြင့်သာဖြစ်ကြောင်း ဖော်ပြထားသည်။ ဤနေရာတွင် လူ့ခန္ဓာကိုယ်အကြောင်း မဟုတ်ဘဲ ဟောင်းကတိစာချုပ်က အလှူများကိုသာ ရည်ညွှန်းထားသည်။ အကြောင်းမှာ အဲဒါက ဟောင်းကတိတော်ကာလ၌ ကိုယ်ခန္ဓာဖြင့် ပူဇော်ခြင်းပုံစံဖြစ်ပြီး၊ တိရစ္ဆာန်များ—သိုးငယ်၊ နွားငယ်နှင့် ဆိတ်—၏ ကိုယ်ခန္ဓာများကို ဘုရားသခင်ထံ ပူဇော်ခြင်းဖြစ်သည်။ ယုဒယနှင့် စမာရိယန်တို့သည် ကိုယ်ခန္ဓာဖြင့်ပင် ပူဇော်ခဲ့ကြသော်လည်း၊ သူတို့၏ စိတ်ဓာတ်—ဉာဏ်နှင့် အတွေးများ—ကို ဘုရားသခင်ထံ မြှောက်တင်၍ ဦးတည်ပို့ဆောင်နည်းကို မသိခဲ့ကြ။ သို့သော် ဆာလံဆရာက "</w:t>
      </w:r>
      <w:r w:rsidRPr="00E541CA">
        <w:rPr>
          <w:i/>
        </w:rPr>
        <w:t xml:space="preserve">နှလုံးသားကျိုးသည် ဘုရားသခင်ထံ </w:t>
      </w:r>
      <w:r w:rsidRPr="00E541CA">
        <w:t xml:space="preserve">ဆက်သွင်းသော</w:t>
      </w:r>
      <w:r w:rsidRPr="00E541CA">
        <w:rPr>
          <w:i/>
        </w:rPr>
        <w:t xml:space="preserve"> အလှူဖြစ်သည်</w:t>
      </w:r>
      <w:r w:rsidRPr="00E541CA">
        <w:t xml:space="preserve">" (</w:t>
      </w:r>
      <w:r w:rsidRPr="00E541CA">
        <w:rPr>
          <w:rStyle w:val="FootnoteReference"/>
          <w:i/>
        </w:rPr>
        <w:footnoteReference w:id="201"/>
      </w:r>
      <w:r w:rsidRPr="00E541CA">
        <w:t xml:space="preserve"> )</w:t>
      </w:r>
      <w:r w:rsidRPr="00E541CA">
        <w:t xml:space="preserve"> ဟု ဆို</w:t>
      </w:r>
      <w:r w:rsidRPr="00E541CA">
        <w:t xml:space="preserve">သည်။ သို့သော် သူတို့သည် ဘုရားသခင်ထံ ဆက်သွင်းသော အလှူများနှင့်အတူ ကျိုးကျဲသော နှလုံးသားကို မဆက်သွင်းခဲ့ကြ။ ထို့ကြောင့် သူတို့၏ ပူဇော်ခြင်းသည် ရုပ်ပိုင်းဆိုင်ရာသာဖြစ်၍ စိတ်ပိုင်းဆိုင်ရာ မဟုတ်ခဲ့ပါ။ သူတို့သည် အလှူများကို ဆက်သွင်းခဲ့ပေမယ့် ဘုရားသခင်နှစ်သက်သော သန့်ရှင်းသော ဘဝကို မဖြတ်သန်းခဲ့ကြ။ ထို့ကြောင့် သူတို့၏ ပူဇော်ခြင်းသည် ဘုရားရှေ့၌ မမှန်ကန်ခဲ့ပါ။ ဤအရာမှ ကျွန်ုပ်တို့အား ဝိညာဉ်နှင့် အမှန်တရားဖြင့် ပူဇော်ခြင်းဆိုသည်မှာ ခန္ဓာကိုယ်ဖြင့်သာမက ဝိညာဉ်ဖြင့်လည်း—အထူးသဖြင့် စိတ်နှင့် အတွေးများကို ဘုရားသခင်ဆီသို့ ဦးတည်စေခြင်းဖြင့်—ခန္ဓာကိုယ်သည် မြေပြင်ပေါ်သို့ ခေါင်းချနိုင်စေရန် ဖြစ်ကြောင်း ထင်ရှားပါသည်။ ဤအတိုင်း ဘုရားကျောင်း၌ ဒီးကန်၏ ကြေညာချက်က အမိန့်ပြုသည့်အတိုင်း ဖြစ်ပါသည်။ </w:t>
      </w:r>
      <w:r w:rsidRPr="00E541CA">
        <w:rPr>
          <w:i/>
        </w:rPr>
        <w:t xml:space="preserve">'ထပ်တလဲလဲ ခြေထောက်ကို ချိုး၍ ဘုရားသခင်ထံ ဆုတောင်းကြစို့'</w:t>
      </w:r>
      <w:r w:rsidRPr="00E541CA">
        <w:t xml:space="preserve"> ဟုဆိုသကဲ့သို့၊ ကျွန်ုပ်တို့၏ စိတ်ဓာတ်သည် ဆုတောင်းစဉ်အတွေးဖြင့် ကောင်းကင်သို့ တက်ကာ ဘုရားရှေ့၌ ရပ်တည်သည်။ ထပ်မံ၍၊ ကျွန်ုပ်တို့သည် စိတ်ဓာတ်ဖြင့်သာမက၊ သန့်ရှင်းသော သံတမန်ပေါလောကဲ့သို့ ကိုယ်ခန္ဓာဖြင့်လည်း ပူဇော်ရမည်။ သူသည် ရောမစာသို့ ပထမဆုံးရေးသားရာတွင် "</w:t>
      </w:r>
      <w:r w:rsidRPr="00E541CA">
        <w:rPr>
          <w:i/>
        </w:rPr>
        <w:t xml:space="preserve">ကျွန်ုပ်ဝိညာဉ်ဖြင့် ဝန်ဆောင်သော ဘုရားသခင်သည် ကျွန်ုပ်၏ သက်သေဖြစ်သည်</w:t>
      </w:r>
      <w:r w:rsidRPr="00E541CA">
        <w:t xml:space="preserve">" (</w:t>
      </w:r>
      <w:r w:rsidRPr="00E541CA">
        <w:rPr>
          <w:rStyle w:val="FootnoteReference"/>
          <w:i/>
        </w:rPr>
        <w:footnoteReference w:id="202"/>
      </w:r>
      <w:r w:rsidRPr="00E541CA">
        <w:t xml:space="preserve"> </w:t>
      </w:r>
      <w:r w:rsidRPr="00E541CA">
        <w:t xml:space="preserve">)</w:t>
      </w:r>
      <w:r w:rsidRPr="00E541CA">
        <w:t xml:space="preserve"> </w:t>
      </w:r>
      <w:r w:rsidRPr="00E541CA">
        <w:t xml:space="preserve">ဟုဆိုခဲ့</w:t>
      </w:r>
      <w:r w:rsidRPr="00E541CA">
        <w:t xml:space="preserve">ပြီး၊ ဧဖက်စာတွင်လည်း "</w:t>
      </w:r>
      <w:r w:rsidRPr="00E541CA">
        <w:rPr>
          <w:i/>
        </w:rPr>
        <w:t xml:space="preserve">ကျွန်ုပ်သည် ကျွန်ုပ်တို့၏ ဘုရားသခင် ယေရှုခရစ်၏ ဖခင်ရှေ့၌ ခြေချောင်းကို ချလိုက်သည်</w:t>
      </w:r>
      <w:r w:rsidRPr="00E541CA">
        <w:t xml:space="preserve">" (</w:t>
      </w:r>
      <w:r w:rsidRPr="00E541CA">
        <w:rPr>
          <w:rStyle w:val="FootnoteReference"/>
          <w:i/>
        </w:rPr>
        <w:footnoteReference w:id="203"/>
      </w:r>
      <w:r w:rsidRPr="00E541CA">
        <w:t xml:space="preserve"> </w:t>
      </w:r>
      <w:r w:rsidRPr="00E541CA">
        <w:t xml:space="preserve">) ဟုရေးသားခဲ့</w:t>
      </w:r>
      <w:r w:rsidRPr="00E541CA">
        <w:t xml:space="preserve">သည်။ ဤတမန်တော်သည် ဝိညာဉ်နှင့် ကိုယ်ခန္ဓာနှစ်ခုလုံးဖြင့် ဘုရားသခင်ရှေ့၌ ဦးခေါင်းချလျက်ရှိပြီး၊ အယူမှားသူများက သင်ခေါင်းချခြင်းကို ဝိညာဉ်ဖြင့်သာပြုလုပ်ရမည်၊ ကိုယ်ခန္ဓာမချရဟု သင်ကြားသည့်အတိုင်း မဟုတ်ပါ။</w:t>
      </w:r>
    </w:p>
    <w:p w:rsidRPr="00E541CA" w:rsidR="00E541CA" w:rsidP="00E541CA" w:rsidRDefault="00E541CA" w14:paraId="33D08F23" w14:textId="7DE0A332">
      <w:pPr>
        <w:ind w:firstLine="720"/>
      </w:pPr>
      <w:r w:rsidRPr="00E541CA">
        <w:t xml:space="preserve">သို့သော် အမှန်တကယ် ဝမ်းမြောက်စရာ ဘုရားကျင့်ခြင်းဆိုသည်မှာ ဘုရားသခင်အား နှစ်သက်စေမည့် သန့်ရှင်း၊ တရားမျှတပြီး ကြိုးစားအားထုတ်သော ဘဝတစ်ခုကို ဦးဆောင်ခြင်းဖြစ်သည်။ ထို့ကြောင့် ကောင်းမြတ်သူတစ်ဦးသည် ကောင်းမြတ်သော အကျင့်များဖြင့် ကြိုးပမ်းကာ တရားမျှတပြီး ဘုရားကျင့်သော ဘဝဖြင့် ဘုရားသခင်အား နှစ်သက်စေသောကြောင့် ကျွန်ုပ်တို့က သူကို ဘုရားသခင်၏ အမှန်တကယ် ဝန်ထမ်းဟု ခေါ်ဆိုကြသည်။ ကျွန်ုပ်တို့သည် အမှန်တကယ် ဝိညာဉ်အားဖြင့်၊ ဘုရားသခင်ကို သတိပြုသော ဉာဏ်ဖြင့် ဖခင်ဘုရားအား ပူဇော်ကြပါသည်၊ သို့သော် ကျွန်ုပ်တို့ပြောခဲ့သလို ဆုတောင်းရာတွင် ကိုယ်ခန္ဓာဖြင့် ပူဇော်ခြင်းမပါဘဲ မဟုတ်ပါ။ ကျွန်ုပ်တို့သည် ကိုယ်ပိုင်ကယ်တင်ရေးအတွက် စိုးရိမ်ကာ ကောင်းမြတ်၍ ကြိုးစားအားထုတ်သော ဘဝဖြင့် အမှန်တကယ် ပူဇော်ကြပါသည်။ ဤစကားများ၏ အဓိပ္ပါယ်မှာ စိတ်ဝိညာဉ်ဆိုင်ရာ အဓိပ္ပါယ်ဖြစ်သော်လည်း လူထုအတွက် မရှင်းလင်းပါ။ ကျွန်ုပ်တို့သည် အဖဘုရားကို အမှန်တရားဖြင့် ပူဇော်သင့်ပြီး၊ အမှန်တရားဖြစ်သော သူ၏ တစ်ဦးတည်းမွေးသော သားတော်နှင့်၊ ကျွန်ုပ်တို့အား ကောင်းမြတ်သော အမှန်တရားတိုင်းကို သင်ကြားပေးသော သန့်ရှင်းသော ဝိညာဉ်တော်၌ ပူဇော်သင့်သည်။ ဆိုလိုသည်မှာ ကျွန်ုပ်တို့သည် သုံးပါးတစ်ဆူဖြစ်သော ဘုရားသခင် တစ်ပါးတည်းကိုသာ ပူဇော်ရမည်ဖြစ်ပြီး၊ ဖခင်၊ သားတော်နှင့် သန့်ရှင်းသောဝိညာဉ်တော်တို့အား ဘုရားသခင်အတွက် စိတ်အားထက်သန်ခြင်း၊ ဘုရားသခင်၏အလိုတော်အတိုင်း အသက်ရှင်ခြင်း၊ ဝိညာဉ်၏နွေးထွေးမှုနှင့် ခရစ်ယာန်အမှန်တရားကို လက်တွေ့ကျင့်သုံးခြင်းတို့ဖြင့် ပူဇော်ရမည်ဖြစ်သည်။</w:t>
      </w:r>
    </w:p>
    <w:p w:rsidRPr="00E541CA" w:rsidR="00E541CA" w:rsidP="00E541CA" w:rsidRDefault="00E541CA" w14:paraId="43853086" w14:textId="67A35D3E">
      <w:pPr>
        <w:ind w:firstLine="720"/>
      </w:pPr>
      <w:r w:rsidRPr="00E541CA">
        <w:t xml:space="preserve">အယူမှားသူများသည် မကြားဖူးသေးသော အဓိပ္ပာယ်အသစ်တစ်ခုကို ဖန်တီးကာ လိမ်လည်ကြပြီး၊ ဤစကားများအရ ကျွန်ုပ်တို့၏ ဘုရားသခင် ခရစ်တော်သည် လူတို့အား ကိုယ်ခန္ဓာနှင့် ဦးခေါင်းကို မြေပြင်ပေါ်တွင် ချ၍ ဝပ်ခိုင်းခြင်းမပြုဘဲ စိတ်ဓာတ်ဖြင့်သာ၊ ဆိုလိုသည်မှာ စိတ်ထဲတွင်သာ ဝပ်ခိုင်းသည်ဟု ဆိုကြသည်။</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အခန်း ၁၂။ သန့်ရှင်းသော ပုံတော်များအပေါ်</w:t>
      </w:r>
      <w:bookmarkEnd w:id="49"/>
    </w:p>
    <w:p w:rsidRPr="00E541CA" w:rsidR="00E541CA" w:rsidP="00E541CA" w:rsidRDefault="00E541CA" w14:paraId="5B165FE0" w14:textId="540D4B80">
      <w:pPr>
        <w:ind w:firstLine="720"/>
      </w:pPr>
      <w:r w:rsidRPr="00E541CA">
        <w:t xml:space="preserve">၁၇၀၈ ခုနှစ်တွင်၊ ခရစ်တော်၏ ထူးခမ်းစွာ ပြန်လည်ထမြောက်ခြင်းပြီးနောက်၊ ရိုစတိုဗ်မြို့ရှိ သန့်ရှင်းသော ခရစ်တော်တံခါးမြှင့်တင်ရေး ဘုရားကျောင်း၌ ဖခင်အန်ထနီက သူ၏ ဘုရားကျောင်းသားတစ်ဦး၊ မြို့သူတစ်ဦးအကြောင်း ကျွန်ုပ်တို့ထံ တင်ပြခဲ့သည်။ သူသည် သန့်ရှင်းသော ဘုရားကျောင်းကို ရှောင်ရှားကာ သန့်ရှင်းသော ပုံတော်များကို မဂုဏ်ပြုခဲ့သူဖြစ်ပြီး၊ လျှို့ဝှက်ခွဲထွက်ရေး အတုဆရာများ၏ လိမ်လည်မှုကြောင့် လမ်းမှားသွားခဲ့သည်။ ထိုလူကို ကျွန်ုပ်တို့ရှေ့သို့ ခေါ်ယူ၍ သူ၏ ခွဲထွက်မှုအကြောင်း မေးမြန်းရာ၌ လုပ်ရပ်နှင့် စကားလုံးနှစ်မျိုးစလုံးဖြင့် သူသည် ခွဲထွက်သူတစ်ဦးဖြစ်ကြောင်း သက်သေပြခဲ့သည်။ အမှန်တကယ်တော့၊ သူသည် ဘိရှော့၏ ခရစ်တော်ခန်းထဲသို့ ဝင်လာစဉ် ခရစ်တော်လက္ခဏာ မပြုခဲ့၊ သန့်ရှင်းသော ပုံတော်များကိုလည်း မဂုဏ်ပြုခဲ့ပါ။ စကားအားဖြင့်လည်း သူသည် ခွဲထွက်သူတစ်ဦးဖြစ်ကြောင်း ထင်ရှားစေခဲ့သည်၊ အကြောင်းမှာ သူသည် အယူမှားသူများက သင်ကြားပေးသလို သန့်ရှင်းသော ပုံတော်များအား ဆန့်ကျင်၍ မကောင်းစကားများ ပြောဆိုခဲ့သည်: သူကိုယ်တိုင် စာမကျေသူဖြစ်သော်လည်း၊ ဘုရားကျမ်းစာမှ စကားအချို့ကို မှတ်မိကာ မှားယွင်းစွာ အဓိပ္ပာယ်ဖော်ဆိုသည်၊ အမှန်တကယ်တော့ အတုအယောင် အဓိပ္ပာယ်ဖော်သူများထံမှ သင်ယူထားသလိုဖြစ်သည်။ ထို့အပြင် သူသည် လူးသာနစ်နှင့် ကယ်လ်ဗင်နစ်တို့၏ အယူဝါဒစိတ်ဓာတ်နှင့် ယူဒေးယန်စိတ်ဓာတ်တို့ကို ပေါင်းစပ်ကာ ဘုရားကျမ်းစာနှင့် ဆန့်ကျင်၍ ကျွန်ုပ်တို့ထံ ပြောဆိုနေသည်။ "</w:t>
      </w:r>
      <w:r w:rsidRPr="00E541CA">
        <w:rPr>
          <w:i/>
        </w:rPr>
        <w:t xml:space="preserve">သင်တို့အတွက် ဘုရားပုံတုတစ်ခုမျှ မပြုရ၊ မိုးကောင်းကင်၌ရှိသော၊ မြေကြီးပေါ်၌ရှိသော၊ မြေအောက်ရေထဲ၌ရှိသော အရာတစ်ခု၏ပုံရိပ်မျှ မပြုရ</w:t>
      </w:r>
      <w:r w:rsidRPr="00E541CA">
        <w:t xml:space="preserve">" (</w:t>
      </w:r>
      <w:r w:rsidRPr="00E541CA">
        <w:rPr>
          <w:rStyle w:val="FootnoteReference"/>
          <w:i/>
        </w:rPr>
        <w:footnoteReference w:id="204"/>
      </w:r>
      <w:r w:rsidRPr="00E541CA">
        <w:t xml:space="preserve"> ) ဟု</w:t>
      </w:r>
      <w:r w:rsidRPr="00E541CA">
        <w:t xml:space="preserve"> ရေးသားထား</w:t>
      </w:r>
      <w:r w:rsidRPr="00E541CA">
        <w:t xml:space="preserve">သည်။ ထပ်မံ၍ သူက ဆိုသည်၊ "ပုံတော်များသည် </w:t>
      </w:r>
      <w:r w:rsidRPr="00E541CA">
        <w:rPr>
          <w:i/>
        </w:rPr>
        <w:t xml:space="preserve">လူလက်ရာဖြစ်သော ဘုရားပုံတုများကဲ့သို့ပင်ဖြစ်ကြသည်၊ ပါးစပ်ရှိသော်လည်း မပြောနိုင်၊ မျက်စိရှိသော်လည်း မမြင်နိုင်၊ နားရှိသော်လည်း မကြားနိုင်"  ၎င်းတို့ကို ဖန်တီးသူများနှင့် ၎င်းတို့၌ မျှော်လင့်သူအားလုံးသည် ၎င်းတို့ကဲ့သို့ ဖြစ်ကြပါစေ</w:t>
      </w:r>
      <w:r w:rsidRPr="00E541CA">
        <w:rPr>
          <w:rStyle w:val="FootnoteReference"/>
          <w:i/>
        </w:rPr>
        <w:footnoteReference w:id="205"/>
      </w:r>
      <w:r w:rsidRPr="00E541CA">
        <w:t xml:space="preserve"> ။ ဤအရာကို ပြောပြီးနောက်၊ သူက ကျွန်ုပ်တို့အား မေးသည်– 'ပုံတော်များကို ပူဇော်ရန် ဘယ်သူက ကျွန်ုပ်တို့အား အမိန့်ပေးခဲ့သနည်း။ နတ်ဆိုးတစ်ဦးလား၊ ခရစ်တော်လား၊ သို့မဟုတ် တမန်တော်တစ်ဦးလား။ နတ်ဆိုး၊ ခရစ်တော်၊ တမန်တော် မဟုတ်သူတစ်ဦးက အမိန့်ပေးခဲ့ပါက၊ ပုံတော်ရှေ့၌ ခေါင်းချရန် သင်ကြားသူ မည်သူမဆိုကို ဘာကြောင့် ကျွန်ုပ်တို့ နားထောင်ရမည်နည်း?' ကျွန်ုပ်တို့သည် သူ၏ ခွဲထွက်စကားများအား နူးညံ့စွာ ဖြေကြားပြီးနောက်၊</w:t>
      </w:r>
      <w:r w:rsidRPr="00E541CA">
        <w:lastRenderedPageBreak/>
      </w:r>
      <w:r w:rsidRPr="00E541CA">
        <w:t xml:space="preserve"> သန့်ရှင်းသော ဘုရားကျောင်းတော်ကို လိုက်နာရန်၊ ဝန်ခံခြင်း၊ သန့်ရှင်းသော သွေးဝတ်တော်နှင့် သန့်ရှင်းသော ပုံတော်များအား ဂုဏ်ပြုခြင်းတို့တွင် ပါဝင်ရန် သူအား တိုက်တွန်းခဲ့သည်။</w:t>
      </w:r>
    </w:p>
    <w:p w:rsidRPr="00E541CA" w:rsidR="00E541CA" w:rsidP="00E541CA" w:rsidRDefault="00E541CA" w14:paraId="7AF48E1D" w14:textId="65C1DEBD">
      <w:pPr>
        <w:ind w:firstLine="720"/>
      </w:pPr>
      <w:r w:rsidRPr="00E541CA">
        <w:t xml:space="preserve">သို့သော် အခြားသူများအတွက် ဒီနေရာ၌ ဤအကြောင်းကို မှတ်သားထားကာ ရုပ်တုများနှင့် သန့်ရှင်းသော ပုံတော်များအကြား ရှိသည့် ကွာခြားချက်ကို အကျဉ်းချုပ် ဖော်ပြရန် လိုအပ်ကြောင်း သဘောထားခဲ့ပါသည်။ ကျွန်ုပ်တို့သည် အောက်ပါ အချက်များကို အခြေခံ၍ ဤကွာခြားချက်ကို ဖော်ပြသွားမည်ဖြစ်ပါသည်။</w:t>
      </w:r>
    </w:p>
    <w:p w:rsidRPr="00E541CA" w:rsidR="00E541CA" w:rsidP="00E541CA" w:rsidRDefault="00E541CA" w14:paraId="40E4E5B4" w14:textId="284CF88B">
      <w:pPr>
        <w:ind w:firstLine="720"/>
      </w:pPr>
      <w:r w:rsidRPr="00E541CA">
        <w:t xml:space="preserve">၁</w:t>
      </w:r>
    </w:p>
    <w:p w:rsidRPr="00E541CA" w:rsidR="00E541CA" w:rsidP="00E541CA" w:rsidRDefault="00E541CA" w14:paraId="7288E740" w14:textId="091C8920">
      <w:pPr>
        <w:ind w:firstLine="720"/>
      </w:pPr>
      <w:r w:rsidRPr="00E541CA">
        <w:t xml:space="preserve">ဘုရားကျောက်ဆိုတာဘာလဲ?</w:t>
      </w:r>
    </w:p>
    <w:p w:rsidRPr="00E541CA" w:rsidR="00E541CA" w:rsidP="00E541CA" w:rsidRDefault="00E541CA" w14:paraId="788D6E38" w14:textId="64CA49E9">
      <w:pPr>
        <w:ind w:firstLine="720"/>
      </w:pPr>
      <w:r w:rsidRPr="00E541CA">
        <w:t xml:space="preserve">သန့်ရှင်းသော ပုံတော် (icon) ဆိုတာဘာလဲ?</w:t>
      </w:r>
    </w:p>
    <w:p w:rsidRPr="00E541CA" w:rsidR="00E541CA" w:rsidP="00E541CA" w:rsidRDefault="00E541CA" w14:paraId="06F60CF1" w14:textId="285B3D36">
      <w:pPr>
        <w:ind w:firstLine="720"/>
      </w:pPr>
      <w:r w:rsidRPr="00E541CA">
        <w:t xml:space="preserve">သူတို့နှစ်ခုကြားက ကွာခြားချက်က ဘာလဲ?</w:t>
      </w:r>
    </w:p>
    <w:p w:rsidRPr="00E541CA" w:rsidR="00E541CA" w:rsidP="00E541CA" w:rsidRDefault="00E541CA" w14:paraId="1C4B6AC1" w14:textId="144B408A">
      <w:pPr>
        <w:ind w:firstLine="720"/>
      </w:pPr>
      <w:r w:rsidRPr="00E541CA">
        <w:t xml:space="preserve">၂</w:t>
      </w:r>
    </w:p>
    <w:p w:rsidRPr="00E541CA" w:rsidR="00E541CA" w:rsidP="00E541CA" w:rsidRDefault="00E541CA" w14:paraId="26E03C47" w14:textId="03753F4C">
      <w:pPr>
        <w:ind w:firstLine="720"/>
      </w:pPr>
      <w:r w:rsidRPr="00E541CA">
        <w:t xml:space="preserve">ဘုရားပုံတုများ ဘယ်အချိန်ကတည်းက ရှိခဲ့သနည်း?</w:t>
      </w:r>
    </w:p>
    <w:p w:rsidRPr="00E541CA" w:rsidR="00E541CA" w:rsidP="00E541CA" w:rsidRDefault="00E541CA" w14:paraId="4C30E228" w14:textId="0A60FFC9">
      <w:pPr>
        <w:ind w:firstLine="720"/>
      </w:pPr>
      <w:r w:rsidRPr="00E541CA">
        <w:t xml:space="preserve">အိုင်ကွန်များ ပထမဆုံး ဘယ်အချိန်တွင် ပေါ်ပေါက်ခဲ့သနည်း?</w:t>
      </w:r>
    </w:p>
    <w:p w:rsidRPr="00E541CA" w:rsidR="00E541CA" w:rsidP="00E541CA" w:rsidRDefault="00E541CA" w14:paraId="5A0006E4" w14:textId="4E1543C0">
      <w:pPr>
        <w:ind w:firstLine="720"/>
      </w:pPr>
      <w:r w:rsidRPr="00E541CA">
        <w:t xml:space="preserve">၃</w:t>
      </w:r>
    </w:p>
    <w:p w:rsidRPr="00E541CA" w:rsidR="00E541CA" w:rsidP="00E541CA" w:rsidRDefault="00E541CA" w14:paraId="262CE335" w14:textId="23153F2C">
      <w:pPr>
        <w:ind w:firstLine="720"/>
      </w:pPr>
      <w:r w:rsidRPr="00E541CA">
        <w:t xml:space="preserve">ဘုရားပုထိုးများကို ဘယ်သူက ပူဇော်ခဲ့သလဲ?</w:t>
      </w:r>
    </w:p>
    <w:p w:rsidRPr="00E541CA" w:rsidR="00E541CA" w:rsidP="00E541CA" w:rsidRDefault="00E541CA" w14:paraId="0E7F07FC" w14:textId="3A620E2A">
      <w:pPr>
        <w:ind w:firstLine="720"/>
      </w:pPr>
      <w:r w:rsidRPr="00E541CA">
        <w:t xml:space="preserve">သန့်ရှင်သူများ၏ ပုံရိပ်များကို ပထမဆုံး ဘယ်သူက ပူဇော်ခဲ့သလဲ?</w:t>
      </w:r>
    </w:p>
    <w:p w:rsidRPr="00E541CA" w:rsidR="00E541CA" w:rsidP="00E541CA" w:rsidRDefault="00E541CA" w14:paraId="7308CFFB" w14:textId="341FC4D9">
      <w:pPr>
        <w:ind w:firstLine="720"/>
      </w:pPr>
      <w:r w:rsidRPr="00E541CA">
        <w:t xml:space="preserve">၄</w:t>
      </w:r>
    </w:p>
    <w:p w:rsidRPr="00E541CA" w:rsidR="00E541CA" w:rsidP="00E541CA" w:rsidRDefault="00E541CA" w14:paraId="522C6E50" w14:textId="0D90D034">
      <w:pPr>
        <w:ind w:firstLine="720"/>
      </w:pPr>
      <w:r w:rsidRPr="00E541CA">
        <w:t xml:space="preserve">ဘုရားကျူးကျော်မှုကို ဘာကြောင့် တားမြစ်ခဲ့တာလဲ?</w:t>
      </w:r>
    </w:p>
    <w:p w:rsidRPr="00E541CA" w:rsidR="00E541CA" w:rsidP="00E541CA" w:rsidRDefault="00E541CA" w14:paraId="3B3F2C6F" w14:textId="01987D0A">
      <w:pPr>
        <w:ind w:firstLine="720"/>
      </w:pPr>
      <w:r w:rsidRPr="00E541CA">
        <w:t xml:space="preserve">ဘာကြောင့် သန့်ရှင်းသော ပုံတော်များကို ဂုဏ်ပြုခြင်းသည် ခွင့်ပြုခြင်းသာမက ပိုမိုအားပေးကူညီခံရသနည်း?</w:t>
      </w:r>
    </w:p>
    <w:p w:rsidRPr="00E541CA" w:rsidR="00E541CA" w:rsidP="00E541CA" w:rsidRDefault="00E541CA" w14:paraId="2078CABF" w14:textId="5506CD10">
      <w:pPr>
        <w:ind w:firstLine="720"/>
      </w:pPr>
      <w:r w:rsidRPr="00E541CA">
        <w:t xml:space="preserve">၅</w:t>
      </w:r>
    </w:p>
    <w:p w:rsidRPr="00E541CA" w:rsidR="00E541CA" w:rsidP="00E541CA" w:rsidRDefault="00E541CA" w14:paraId="705A5213" w14:textId="540B9D69">
      <w:pPr>
        <w:ind w:firstLine="720"/>
      </w:pPr>
      <w:r w:rsidRPr="00E541CA">
        <w:t xml:space="preserve">ဘုရားကျောင်းများအား သန့်ရှင်းသူများ၏ ပုံတုများကို ဂုဏ်ပြုရန် ဘယ်သူက ညွှန်ကြားခဲ့သနည်း?</w:t>
      </w:r>
    </w:p>
    <w:p w:rsidRPr="00E541CA" w:rsidR="00E541CA" w:rsidP="00E541CA" w:rsidRDefault="00E541CA" w14:paraId="675DA856" w14:textId="0F0FD0C6">
      <w:pPr>
        <w:ind w:firstLine="720"/>
      </w:pPr>
      <w:r w:rsidRPr="00E541CA">
        <w:t xml:space="preserve">ပုံတော်များအား ဂုဏ်ပြုခြင်းကို ပထမဆုံး ငြင်းပယ်ခဲ့သူက ဘယ်သူလဲ?</w:t>
      </w:r>
    </w:p>
    <w:p w:rsidRPr="00E541CA" w:rsidR="00E541CA" w:rsidP="00E541CA" w:rsidRDefault="00E541CA" w14:paraId="744A524D" w14:textId="62445CB7">
      <w:pPr>
        <w:ind w:firstLine="720"/>
      </w:pPr>
      <w:r w:rsidRPr="00E541CA">
        <w:t xml:space="preserve">ပထမစဉ်းစားချက်</w:t>
      </w:r>
    </w:p>
    <w:p w:rsidRPr="00E541CA" w:rsidR="00E541CA" w:rsidP="00E541CA" w:rsidRDefault="00E541CA" w14:paraId="3990E49D" w14:textId="069F297D">
      <w:pPr>
        <w:ind w:firstLine="720"/>
        <w:rPr>
          <w:i/>
        </w:rPr>
      </w:pPr>
      <w:r w:rsidRPr="00E541CA">
        <w:rPr>
          <w:i/>
        </w:rPr>
        <w:t xml:space="preserve">ပုထိုးဆိုတာဘာလဲ?</w:t>
      </w:r>
    </w:p>
    <w:p w:rsidRPr="00E541CA" w:rsidR="00E541CA" w:rsidP="00E541CA" w:rsidRDefault="00E541CA" w14:paraId="6C2F915E" w14:textId="3314B97D">
      <w:pPr>
        <w:ind w:firstLine="720"/>
      </w:pPr>
      <w:r w:rsidRPr="00E541CA">
        <w:t xml:space="preserve">ဘုရားကျုပ်ဆိုသည်မှာ ဘုရားသခင်ရှေ့၌ မုန်းတီးဖွယ်၊ မကောင်းမကျင့်သော၊ နတ်ဆိုးကဲ့သို့သော လူတစ်ဦး၏ ပုံရိပ်ဖြစ်ပြီး၊ ထိုသူသည် မကောင်းမှုများဖြင့် ပြည့်နှက်ကာ နေ့တိုင်းအသက်ရှင်ခဲ့၍ ဆင်းရဲဒုက္ခဖြင့် သေဆုံးပြီး ယခု နတ်ဆိုးများနှင့်အတူ ငရဲတွင် ထိန်းသိမ်းခံထားရသူဖြစ်သည်။ သို့မဟုတ် သစ်သားမှ ထုထွင်းထားသော၊ ကျောက်မှ ထုထွင်းထားသော၊ သံမဏိ၊ ငွေ သို့မဟုတ် ရွှေဖြင့် ဖန်တီးထားသော၊ သို့မဟုတ် သစ်သားပြားပေါ်တွင် ဆေးဆွဲထားသော တိရစ္ဆာန်တစ်ကောင်၏ ပုံရိပ် သို့မဟုတ် ပုံတူဖြစ်သည်။ ထိုပုံရိပ်ကို လူပုံဖြစ်စေ တိရစ္ဆာန်ပုံဖြစ်စေ ဘာသာခြားများက ဘုရားအဖြစ် သတ်မှတ်ကာ ဘုရားရှိခိုးခြင်းနှင့် အလှူပူဇော်ခြင်းများဖြင့် ဂုဏ်ပြုကြသည်။ ဤကို ဘုရားတုဟု ခေါ်ပြီး မှားယွင်းသော ဘုရားတစ်ပါး၏ ပုံရိပ် သို့မဟုတ် ကိုယ်ပုံစံ ဖြစ်သည်။</w:t>
      </w:r>
    </w:p>
    <w:p w:rsidRPr="00E541CA" w:rsidR="00E541CA" w:rsidP="00E541CA" w:rsidRDefault="00E541CA" w14:paraId="1065FA84" w14:textId="3348615C">
      <w:pPr>
        <w:ind w:firstLine="720"/>
        <w:rPr>
          <w:i/>
        </w:rPr>
      </w:pPr>
      <w:r w:rsidRPr="00E541CA">
        <w:rPr>
          <w:i/>
        </w:rPr>
        <w:t xml:space="preserve">သန့်ရှင်းသော အိုင်ကွန်ဆိုတာဘာလဲ?</w:t>
      </w:r>
    </w:p>
    <w:p w:rsidRPr="00E541CA" w:rsidR="00E541CA" w:rsidP="00E541CA" w:rsidRDefault="00E541CA" w14:paraId="7AFF9527" w14:textId="2D656F9A">
      <w:pPr>
        <w:ind w:firstLine="720"/>
      </w:pPr>
      <w:r w:rsidRPr="00E541CA">
        <w:t xml:space="preserve">သန့်ရှင်းသော အိုင်ကွန်ဆိုသည်မှာ ကျွန်ုပ်တို့၏ ကယ်တင်သူ၊ အမှန်တကယ် ဘုရားသခင်ဖြစ်သော ခရစ်တော်ကို လူပုံစံဖြင့် မြေကြီးပေါ်တွင် လူများနှင့်အတူ နေထိုင်ခဲ့သည်ကို ဖော်ပြထားခြင်းဖြစ်သည်။ သို့မဟုတ် ဘုရားသခင်၏ မိခင်ဖြစ်သော အလွန်သန့်ရှင်းသော မယ်ရီမေရီကို ဖော်ပြထားခြင်းဖြစ်သည်။ သို့မဟုတ် တရားမျှတစွာနှင့် ဘာသာရေးကျင့်ဝတ်ပြည့်စုံစွာ ဘဝကို ဖြတ်သန်းကာ ကောင်းကင်နိုင်ငံအတွက် တန်ဖိုးရှိသူအဖြစ် သတ်မှတ်ခံရပြီး ယခုကောင်းကင်နတ်များနှင့်အတူ နေထိုင်နေသော ဘုရားသခင်၏ သန့်ရှင်းသော ဝန်ထမ်းတစ်ဦးကို ဖော်ပြထားခြင်းဖြစ်သည်။</w:t>
      </w:r>
    </w:p>
    <w:p w:rsidRPr="00E541CA" w:rsidR="00E541CA" w:rsidP="00E541CA" w:rsidRDefault="00E541CA" w14:paraId="24145B2B" w14:textId="3BFA4E8C">
      <w:pPr>
        <w:ind w:firstLine="720"/>
        <w:rPr>
          <w:i/>
        </w:rPr>
      </w:pPr>
      <w:r w:rsidRPr="00E541CA">
        <w:rPr>
          <w:i/>
        </w:rPr>
        <w:t xml:space="preserve">ပုထိုးနှင့် သန့်ရှင်းသောပုံတော်ကြား ကွာခြားချက်က ဘာလဲ?</w:t>
      </w:r>
    </w:p>
    <w:p w:rsidRPr="00E541CA" w:rsidR="00E541CA" w:rsidP="00E541CA" w:rsidRDefault="00E541CA" w14:paraId="107CECE9" w14:textId="7A3A1760">
      <w:pPr>
        <w:ind w:firstLine="720"/>
      </w:pPr>
      <w:r w:rsidRPr="00E541CA">
        <w:t xml:space="preserve">နှစ်ခုစလုံး—ကျွန်ုပ်ဆိုလိုသည်မှာ ရုပ်တုနှင့် သန့်ရှင်းသောပုံတော်—သည် လူ့လက်ရာဖြစ်သော်လည်း၊ ၎င်းတို့အကြားကွာခြားချက်မှာ မသမာကျင့်မှုနှင့် ဂုဏ်သိက္ခာရှိမှုကြားက ကွာခြားချက်ကဲ့သို့ ကြီးမားပါသည်။ အဲဒါကတော့ အညစ်အကြေးနဲ့ ရွှေကြားက ကွာခြားချက်၊ မီးခိုးနဲ့ နှင်းကြားက ကွာခြားချက်၊ မှောင်မိုက်နဲ့ အလင်းကြားက ကွာခြားချက်၊ ဆိုးရွားသူနဲ့ ကောင်းမြတ်သူကြားက ကွာခြားချက်၊ ပြစ်သူတွေနဲ့ မင်းရောင်ဝတ်ဆင်ခွင့်ရသူတွေကြားက ကွာခြားချက်ကဲ့သို့ ကြီးမားပါသည်။ ကျွန်ုပ်တို့သည် ပြစ်သူများကို မုန်းတီးပြီး မင်းများကို ဂုဏ်ပြုကြသည်။ ကျွန်ုပ်တို့သည် ပထမကို မုန်းတီးကာ၊ ဒုတိယကို ပူဇော်ကြသည်။ ဤကဲ့သို့ပင် မကောင်းဆိုးဝါးသော ဘုရားပုထိုးများနှင့် သန့်ရှင်းသူများ၏ ပုံတော်များအကြား ခွဲခြားချက် ရှိသည်။ ကရိတ်ကျွန်းမှ သန့်ရှင်းသူ အန်ဒရူး၏ ဘဝဇာတ်လမ်းတွင် စိမေယုန် မက်တာဖရေးစတက်စ်က အောက်တိုဘာလ ၁၇ ရက်နေ့တွင် ဂုဏ်ပြုခံရသူအဖြစ် ဖော်ပြကာ ဤသို့ ရေးသားခဲ့သည်။ တစ်ခုခုသည် မကောင်း၊ ဝိညာဉ်အတွက် အန္တရာယ်ဖြစ်ပြီး တားမြစ်ထားသောအရာဖြစ်ပါက၊ ထိုအရာ၏ ပုံလည်း မကောင်း၊ ဝိညာဉ်အတွက် အန္တရာယ်ဖြစ်ပြီး တားမြစ်ထားသည်။ သို့သော် တစ်ခုခုသည် ကောင်းမွန်၊ အကျိုးရှိပြီး မတားမြစ်ထားသောအရာဖြစ်ပါက၊ ထိုအရာ၏ ပုံလည်း ကောင်းမွန်၊ အကျိုးရှိပြီး မတားမြစ်ထား</w:t>
      </w:r>
      <w:r w:rsidRPr="00E541CA">
        <w:t xml:space="preserve">သည်။</w:t>
      </w:r>
      <w:r w:rsidRPr="00E541CA">
        <w:rPr>
          <w:rStyle w:val="FootnoteReference"/>
        </w:rPr>
        <w:footnoteReference w:id="206"/>
      </w:r>
      <w:r w:rsidRPr="00E541CA">
        <w:t xml:space="preserve"> ပုဂ္ဂိုလ်များ၏ ဘုရားများသည် မကောင်း၊ ဝိညာဉ်ကို ထိခိုက်စေပြီး ပူဇော်ခြင်းကို တားမြစ်ထားသည်။ ၎င်းတို့၏ ပုံရိပ်များလည်း မကောင်း၊ ဝိညာဉ်ကို ထိခိုက်စေပြီး ဘုရားသခင်၏ ဥပဒေဖြင့် ပူဇော်ခြင်းကို တားမြစ်ထားသည်။ ကျွန်ုပ်တို့၏ ဘုရားသခင် ယေရှုခရစ်တော်သည် ကောင်းမြတ်ပြီး၊ ၎င်း၏ ဝန်ထမ်းများလည်း ကောင်းမြတ်ကာ ကျွန်ုပ်တို့၏ ဝိညာဉ်များအတွက် အလွန်အကျွံ အကျိုးပြုကြသည်။ ဘုရားသခင်နှင့် ၎င်း၏ သန့်ရှင်းသူများကို ဂုဏ်ပြုခြင်းသည် ခွင့်ပြုခြင်းသာမက အမိန့်ဖြစ်သည်။ ဒေဝစ်က ဆိုသလို၊ </w:t>
      </w:r>
      <w:r w:rsidRPr="00E541CA">
        <w:rPr>
          <w:i/>
        </w:rPr>
        <w:t xml:space="preserve">"ဘုရားသခင်၊ သင့်မိတ်ဆွေများသည် ကျွန်ုပ်အတွက် အလွန်ဂုဏ်ယူစရာကောင်းခဲ့ကြသည်</w:t>
      </w:r>
      <w:r w:rsidRPr="00E541CA">
        <w:t xml:space="preserve">"</w:t>
      </w:r>
      <w:r w:rsidRPr="00E541CA">
        <w:rPr>
          <w:rStyle w:val="FootnoteReference"/>
          <w:i/>
        </w:rPr>
        <w:footnoteReference w:id="207"/>
      </w:r>
      <w:r w:rsidRPr="00E541CA">
        <w:t xml:space="preserve"> ။ ဘုရားသခင်၏ပုံတော်နှင့် သူ၏ဂုဏ်ထူးရှင်မိတ်ဆွေများ၏ပုံတော်များ—ဘုရားသခင်က "</w:t>
      </w:r>
      <w:r w:rsidRPr="00E541CA">
        <w:rPr>
          <w:i/>
        </w:rPr>
        <w:t xml:space="preserve">သင်တို့သည် </w:t>
      </w:r>
      <w:r w:rsidRPr="00E541CA">
        <w:rPr>
          <w:i/>
        </w:rPr>
        <w:t xml:space="preserve">ငါ၏မိတ်ဆွေများဖြစ်ကြသည်</w:t>
      </w:r>
      <w:r w:rsidRPr="00E541CA">
        <w:t xml:space="preserve">"</w:t>
      </w:r>
      <w:r w:rsidRPr="00E541CA">
        <w:t xml:space="preserve"> ဟုဆိုသောသူများ</w:t>
      </w:r>
      <w:r w:rsidRPr="00E541CA">
        <w:rPr>
          <w:i/>
        </w:rPr>
        <w:lastRenderedPageBreak/>
      </w:r>
      <w:r w:rsidRPr="00E541CA">
        <w:t xml:space="preserve"> </w:t>
      </w:r>
      <w:r w:rsidRPr="00E541CA">
        <w:rPr>
          <w:rStyle w:val="FootnoteReference"/>
          <w:i/>
        </w:rPr>
        <w:footnoteReference w:id="208"/>
      </w:r>
      <w:r w:rsidRPr="00E541CA">
        <w:t xml:space="preserve"> —သည် ကောင်းမြတ်ပြီး ဝိညာဉ်အတွက် အကျိုးကြီးများစွာရှိကြသည်။ ထို့ကြောင့် ပုံတော်များအား ဂုဏ်ပြုခြင်းဖြင့် ပုံထဲတွင် ဖော်ပြထားသည့် ပုဂ္ဂိုလ်ထံသို့ ဂုဏ်ပြုခြင်းများ ပြောင်းရွှေ့သွားကြောင်း သိရှိကာ သူတို့အား ဂုဏ်ပြုသင့်သည်။</w:t>
      </w:r>
    </w:p>
    <w:p w:rsidRPr="00E541CA" w:rsidR="00E541CA" w:rsidP="00E541CA" w:rsidRDefault="00E541CA" w14:paraId="515C1F55" w14:textId="6FDB6C60">
      <w:pPr>
        <w:ind w:firstLine="720"/>
      </w:pPr>
      <w:r w:rsidRPr="00E541CA">
        <w:t xml:space="preserve">ထို့အပြင်၊ ရုပ်တုများနှင့် ပုံတုများကြားက ကွာခြားချက်ကို ဒမက်ကပ်မြို့မှ သန့်ရှင်းသူ ဂျွန်က သူ၏ပြင်းထန်စွာ ဆန့်ကျင်သူများကို ပြောကြားခဲ့သည့် စကားများဖြင့် ထင်ရှားစွာ ဖော်ပြထားသည်။ "ဘာကြောင့် ဥပဒေမဲ့ ဆန့်ကျင်သူရေ၊ ငါ့ကို ရုပ်တုကိုးကွယ်တယ်လို့ စွပ်စွဲတာလဲ?" 'ဘယ်ဘုရားရှေ့မှာ ငါ ဦးခေါင်းချနေလဲ? ပြောပါဦး၊ ပျက်စီးသွားသော အပိုလိုရှေ့လား၊ ဒါမှမဟုတ် လူ့ခန္ဓာကိုယ်ကို သိမြင်စေသော ကျွန်ုပ်တို့၏ ဘုရားသခင် ယေရှုခရစ်၏ ရုပ်တုရှေ့လား?' ယုဒာလူမျိုးတို့၏ ဗဟုသုတကို ဂုဏ်ယူသူရေ၊ ငါ ဘယ်ဘုရားကို ဦးခေါင်းချလိုက်သနည်း။ အာတီမစ်ဘုရားကိုလား၊ ဒါမှမဟုတ် ဘုရားသခင်၏ မိခင်၊ သန့်ရှင်းစင်ကြယ်ဆုံး မယ်တော် မေရီယာ၊ ကျွန်ုပ်တို့၏ ဘုရားသခင် ယေရှုခရစ်၏ မိခင်ဖြစ်သူ၏ ပုံတုကိုလား? ပြောပါဦး၊ အယူမှားသူရေ၊ ငါ ဘယ်ဘုရားကို ဦးခေါင်းချရမလဲ။ ဇီးယပ်ဘုရားကိုလား၊ ဒါမှမဟုတ် ရှင်ယောဟန် ကြိုတင်ကြေညာသူနှင့် ရေချိုးသူ၏ ရုပ်တုကိုလား။ ငါ ဘယ်ဘုရားကို ပူဇော်ရမလဲ။ ဇီးယပ်ဘုရားကိုလား၊ ဒါမှမဟုတ် သန့်ရှင်းသော သံတမန်များနှင့် သေဒဏ်ခံသူများ၊ နှင့် အစဉ်အလာကတည်းက ဘုရားသခင်အား နှစ်သက်စေခဲ့သော သန့်ရှင်းသူများအားလုံး၏ ရုပ်တုများကိုလား။ ဘုရားကျူးလွန်ခြင်းဖြင့် ဤဇာတ်ကြောင်း (ပန်းချီဖြင့် ဖော်ပြထားသော) ကို ညစ်ပတ်စေပြီး ခရစ်တော်နှင့် သူ၏ သန့်ရှင်းသူများ၏ ဒုက္ခဒဏ်များ၊ သို့မဟုတ် ကျွန်ုပ်တို့ထံသို့ ဘုရားကျောင်းသန့်ကို လက်ဆင့်ကမ်းပေးသူများအား ဂုဏ်မပြုဘဲ ဂုဏ်ချိုးရန် ဘယ်သူမှ မစွမ်းနိုင်ပါ။ အကြောင်းမူ ကျွန်ုပ်တို့သည် သန့်ရှင်းသော Fathers</w:t>
      </w:r>
      <w:r w:rsidRPr="00E541CA">
        <w:rPr>
          <w:rStyle w:val="FootnoteReference"/>
        </w:rPr>
        <w:footnoteReference w:id="209"/>
      </w:r>
      <w:r w:rsidRPr="00E541CA">
        <w:t xml:space="preserve"> ဖြင့်</w:t>
      </w:r>
      <w:r w:rsidRPr="00E541CA">
        <w:t xml:space="preserve"> အလှဆင်ထားသည့် အတိုင်း ဤအရာကို လက်ခံရရှိခဲ့ပါ</w:t>
      </w:r>
      <w:r w:rsidRPr="00E541CA">
        <w:t xml:space="preserve">သည်။ ဒါမက်စင်၏ စကား အဆုံး။ အပိုလို၊ အာတီမစ်နှင့် ဇီးယပ်စ်တို့၏ ပုံများမှာ မုန်းတီးဖွယ် ဘုရားပုထိုးများဖြစ်ကြသည်။ သို့သော် ခရစ်တော်၊ ဘုရားသခင်၏ အလွန်သန့်ရှင်းသော မယ်တော်နှင့် ဘုရားသခင်၏ သန့်ရှင်းသော သန့်ရှင်သူများ၏ ပုံများမှာ သန့်ရှင်းသော ပုံတော်များဖြစ်ကြသည်။ မုန်းတီးဖွယ် ဘုရားပုထိုးများကို ခရစ်ယာန်များက မလေးစားကြပေမယ့် သန့်ရှင်းသော ပုံတော်များကို ဂုဏ်ပြုကြသည်။</w:t>
      </w:r>
    </w:p>
    <w:p w:rsidRPr="00E541CA" w:rsidR="00E541CA" w:rsidP="00E541CA" w:rsidRDefault="00E541CA" w14:paraId="616EB9D1" w14:textId="68F34D28">
      <w:pPr>
        <w:ind w:firstLine="720"/>
      </w:pPr>
      <w:r w:rsidRPr="00E541CA">
        <w:t xml:space="preserve">ဒုတိယစဉ်းစားချက်</w:t>
      </w:r>
    </w:p>
    <w:p w:rsidRPr="00E541CA" w:rsidR="00E541CA" w:rsidP="00E541CA" w:rsidRDefault="00E541CA" w14:paraId="3AAFA67A" w14:textId="7F925ACD">
      <w:pPr>
        <w:ind w:firstLine="720"/>
        <w:rPr>
          <w:i/>
        </w:rPr>
      </w:pPr>
      <w:r w:rsidRPr="00E541CA">
        <w:rPr>
          <w:i/>
        </w:rPr>
        <w:t xml:space="preserve">ဘုရားပုထိုးများ ဘယ်အချိန်က စတင်ပေါ်ပေါက်ခဲ့သနည်း?</w:t>
      </w:r>
    </w:p>
    <w:p w:rsidRPr="00E541CA" w:rsidR="00E541CA" w:rsidP="00E541CA" w:rsidRDefault="00E541CA" w14:paraId="53CFFF4D" w14:textId="541B489B">
      <w:pPr>
        <w:ind w:firstLine="720"/>
      </w:pPr>
      <w:r w:rsidRPr="00E541CA">
        <w:t xml:space="preserve">တချို့ကတော့ အီဒေါလ်များကို အာဗြဟံ၏ ဘိုးဘိုးဖြစ်သူ ဆေရုခ်က စတင်တီထွင်ခဲ့သည်ဟု ဆိုကြသော်လည်း၊ ၎င်းသည် မှန်ကန်ခြင်းမဟုတ်ပါ။ ဆေရုခ်သည် အီဒေါလ်များကို တီထွင်သူမဟုတ်ဘဲ၊ ယခင်က တီထွင်ပြီးသားများကိုသာ လက်မှုပညာဖြင့် ပြုလုပ်သူတစ်ဦးဖြစ်ပြီး၊ ၎င်းသည် သူ၏ အသက်မွေးဝမ်းကျောင်းအလုပ်ဖြစ်ပါသည်။ သို့သော် ရုပ်တုများသည် အာရှုရိယနှင့် ဗာဗုလုန်ကို အုပ်ချုပ်ခဲ့သော ခလဒေးမင်းကြီး ဗီလိုဗ်၏ သား နီနပ်စ်က စတင်ခဲ့သည်။ သူသည် ဖခင်၏ သေဆုံးမှုကို ဝမ်းနည်းကာ ဖခင်၏ ပုံတူကို ထုလုပ်၍ မြို့လယ်ရှိ တိုင်တစ်ခုပေါ်တွင် တင်ထားကာ ဖခင်အမှတ်တရအဖြစ် လူများအား ထိုပုံတူကို အသက်ရှင်နေသကဲ့သို့ ပူဇော်ရန် အမိန့်ပြုခဲ့သည်။ ဤပုထိုးသည် ကမ္ဘာပေါ်တွင် ပထမဆုံး ပုထိုးဖြစ်ပြီး၊ အမှန်တကယ် ဘုရားသခင်ကို မသိသူများက ဘုရားတစ်ပါးအဖြစ် ပူဇော်ခဲ့ကြသည်။ အီဂျစ်ပြည်တွင်လည်း ပုထိုးပူဇော်မှု စတင်ချိန်၌ အောက်ပါအတိုင်း ဖြစ်ပေါ်ခဲ့သည်။ Syrophanis ဟု အမည်ရသော ထင်ရှားကျော်ကြားသော မင်းကြီးတစ်ဦးသည် သေဆုံးသွားသော သားအတွက် ဝမ်းနည်းငိုကြွေးကာ စိတ်ဖြေရှင်းရန် သား၏ပုံစံတူ ရုပ်တုတစ်ခုကို ဖန်တီး၍ သေဆုံးသူ၏ သေတ္တာပေါ်တွင် ထားခဲ့သည်။ ထိုရုပ်တုကို ကြည့်ရှုတိုင်း ဝမ်းနည်းစိတ်အတွက် အနည်းငယ် စိတ်ဖြေရှင်းမှုကို ရရှိခဲ့သည်။ သူ့အုပ်ချုပ်မှုအောက်ရှိ လူများသည် မင်းကြီးအား ဝမ်းမြောက်စေလို၍ ထိုရုပ်တုအား ပူဇော်ကာ အလှူပစ္စည်းများ ဆက်ကပ်၍ ဂုဏ်ပြုကြသည်။ ဤအကြောင်းကို စိန့်ခရိုက်ဆိုစတိုမ်ကလည်း ဧဖက်သုသံစာတော်ဆိုင်ရာ မိန့်ခွန်းများတွင် ဖော်ပြထားသည် (</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သန့်စင်သော ပုံတော်များသည် ဘယ်အချိန်မှ စတင်ပေါ်ပေါက်ခဲ့သနည်း။</w:t>
      </w:r>
    </w:p>
    <w:p w:rsidRPr="00E541CA" w:rsidR="00E541CA" w:rsidP="00E541CA" w:rsidRDefault="00E541CA" w14:paraId="48586373" w14:textId="029EBAE5">
      <w:pPr>
        <w:ind w:firstLine="720"/>
      </w:pPr>
      <w:r w:rsidRPr="00E541CA">
        <w:t xml:space="preserve">ဘုရားသခင်သည် စိုင်နိုင်းတောင်ပေါ်တွင် မုရှေထံသို့ ပြောကြားကာ ဥပဒေများကို ပေးအပ်စဉ်၊ သက်တံ့စာချုပ်သေတ္တာနှင့် သက်သေတိုက်အိမ်ကို နီနီနှင့် ခရမ်းရောင် အထည်များဖြင့် ပြုလုပ်ရန်၊ ရွှေဖြင့် ဖန်တီးထားသော ခရုဘင်နှစ်ကောင်ကို သက်တံ့စာချုပ်သေတ္တာအထက်တွင် တပ်ဆင်ရန် အမိန့်ပြုခဲ့</w:t>
      </w:r>
      <w:r w:rsidRPr="00E541CA">
        <w:t xml:space="preserve">သည်။</w:t>
      </w:r>
      <w:r w:rsidRPr="00E541CA">
        <w:rPr>
          <w:rStyle w:val="FootnoteReference"/>
        </w:rPr>
        <w:footnoteReference w:id="211"/>
      </w:r>
      <w:r w:rsidRPr="00E541CA">
        <w:t xml:space="preserve"> ။ တဲအထည်ပေါ်တွင်လည်း ခရုဗင်များ၏ ပုံကို အပ်ချည်ထိုးကပ်၍ ဖော်ပြရန် ဘုရားသခင်က အမိန့်ပြုခဲ့ပြီး၊ ထိုတဲနှင့် ခရုဗင်များ၏ ပုံစံကို မိုးတိမ်ထဲတွင် စိုင်နိုင်းတောင်ပေါ်၌ ဖော်ပြပြသခဲ့သည်။ ထိုအချိန်မှစ၍ သန့်ရှင်းသော ပုံရိပ်များ ဖော်ပြခြင်း စတင်ခဲ့ပြီး၊ ဘုရားသခင်က သန့်ရှင်းသော ခရုဗင်များ၏ ပုံရိပ်များကို ထိုနေရာ၌ ဖော်ပြရန် အမိန့်ပြုခဲ့သည်။ ဤအချက်မှ သေချာမြင်သာသည်မှာ တချို့သည် မကောင်းဆိုးဝါးသော ပုထိုးဘုရားများ၏ ပုံတူများဖြစ်၍ ဘုရားသခင်အတွက် မုန်းတီးဖွယ်၊ ရိုင်းစိုင်းစရာဖြစ်ကြောင်း၊ တချို့မှာ ဘုရားသခင်၏ ဝန်ထမ်းများ၏ ပုံတူဖြစ်၍ ဘုရားသခင်၏ ဂုဏ်သိက္ခာထိုင်ခုံရှေ့၌ ရပ်တည်နေကြသည့် သန့်ရှင်းသော ပုံတူများဖြစ်ကြောင်း ဖြစ်သည်။ ဘုရားသခင်သည် ရုပ်တုများ ဖန်တီးခြင်းကို တားမြစ်ကာ "</w:t>
      </w:r>
      <w:r w:rsidRPr="00E541CA">
        <w:rPr>
          <w:i/>
        </w:rPr>
        <w:t xml:space="preserve">မင်းအတွက် မည်သည့် ရုပ်တုမျှ မဖန်တီးရ၊ မိုးကောင်းကင်၌ ရှိသော အရာများ </w:t>
      </w:r>
      <w:r w:rsidRPr="00E541CA">
        <w:t xml:space="preserve">(</w:t>
      </w:r>
      <w:r w:rsidRPr="00E541CA">
        <w:rPr>
          <w:rStyle w:val="FootnoteReference"/>
          <w:i/>
        </w:rPr>
        <w:footnoteReference w:id="212"/>
      </w:r>
      <w:r w:rsidRPr="00E541CA">
        <w:t xml:space="preserve"> ) ဥပမာ နေ၊ လ၊ ကြယ်များ၏ </w:t>
      </w:r>
      <w:r w:rsidRPr="00E541CA">
        <w:rPr>
          <w:i/>
        </w:rPr>
        <w:t xml:space="preserve">ပုံရိပ်မျှ မဖန်တီးရ</w:t>
      </w:r>
      <w:r w:rsidRPr="00E541CA">
        <w:t xml:space="preserve">"</w:t>
      </w:r>
      <w:r w:rsidRPr="00E541CA">
        <w:t xml:space="preserve"> ဟု ဆိုခဲ့</w:t>
      </w:r>
      <w:r w:rsidRPr="00E541CA">
        <w:t xml:space="preserve">သည်။ အကြောင်းမှာ အစ္စရေးလူမျိုးများသည် အီဂျစ်၌ ဤအရာများအား ပူဇော်ခြင်းကို ရိုးရာအဖြစ် ယူထားကြပြီးဖြစ်သည်။ </w:t>
      </w:r>
      <w:r w:rsidRPr="00E541CA">
        <w:rPr>
          <w:i/>
        </w:rPr>
        <w:t xml:space="preserve">မြေကြီးပေါ်ရှိ </w:t>
      </w:r>
      <w:r w:rsidRPr="00E541CA">
        <w:t xml:space="preserve">အရာအားလုံးကို</w:t>
      </w:r>
      <w:r w:rsidRPr="00E541CA">
        <w:rPr>
          <w:i/>
        </w:rPr>
        <w:t xml:space="preserve">လည်း တားမြစ်ခဲ့သည်။ </w:t>
      </w:r>
      <w:r w:rsidRPr="00E541CA">
        <w:t xml:space="preserve">အီဂျစ်တွင် သူတို့သည် မကောင်းသူများကိုသာမက တိရစ္ဆာန်အမျိုးမျိုးကိုပါ ဘုရားပြုရန် သင်ယူခဲ့ကြသည်။ ဤမကောင်းသော ဘုရားပြုမှုကို တားမြစ်ပြီးနောက်၊ ဘုရားသခင်သည် သန့်ရှင်းသော ခရုဘင်များ၏ ပုံရိပ်များကို သူ၏ သန့်ရှင်းသော ဘုရားကျောင်းတွင် ဆွဲရေးကာ ဂုဏ်ပြု၍ မလေးစားရန် မဟုတ်ဘဲ ထိန်းသိမ်းရန် အမိန့်ပြုခဲ့သည်။</w:t>
      </w:r>
    </w:p>
    <w:p w:rsidRPr="00E541CA" w:rsidR="00E541CA" w:rsidP="00E541CA" w:rsidRDefault="00E541CA" w14:paraId="7389DEE5" w14:textId="569182EF">
      <w:pPr>
        <w:ind w:firstLine="720"/>
      </w:pPr>
      <w:r w:rsidRPr="00E541CA">
        <w:t xml:space="preserve">တတိယစဉ်းစားချက်</w:t>
      </w:r>
    </w:p>
    <w:p w:rsidRPr="00E541CA" w:rsidR="00E541CA" w:rsidP="00E541CA" w:rsidRDefault="00E541CA" w14:paraId="17F2E350" w14:textId="5C072FA1">
      <w:pPr>
        <w:ind w:firstLine="720"/>
        <w:rPr>
          <w:i/>
        </w:rPr>
      </w:pPr>
      <w:r w:rsidRPr="00E541CA">
        <w:rPr>
          <w:i/>
        </w:rPr>
        <w:t xml:space="preserve">ဘုရားပုထိုးများကို ဘယ်သူတွေ ပူဇော်ကြသနည်း?</w:t>
      </w:r>
    </w:p>
    <w:p w:rsidRPr="00E541CA" w:rsidR="00E541CA" w:rsidP="00E541CA" w:rsidRDefault="00E541CA" w14:paraId="174E266B" w14:textId="2C24A732">
      <w:pPr>
        <w:ind w:firstLine="720"/>
      </w:pPr>
      <w:r w:rsidRPr="00E541CA">
        <w:lastRenderedPageBreak/>
      </w:r>
      <w:r w:rsidRPr="00E541CA">
        <w:t xml:space="preserve">ဘုရားပုံတုကို ပူဇော်သူများဆိုသည်မှာ အမှန်တကယ် ဘုရားသခင်ကို မသိကြ၊ လမ်းမှားသို့ ဆွဲဆောင်ခံထားရ၊ အမြဲတမ်း ကယ်တင်ခြင်းကို မမျှော်လင့်ကြ၊ ဒီဘဝပြီးနောက် ဘဝတစ်ခု ရှိမရှိကို မသိကြ၊ မကောင်းဆိုးဝါးသော ဝိညာဉ်များက လိမ်လည်ကာ မှော်ဆန်ဆန်အတတ်များတွင် ပါဝင်ကာ မကောင်းသော ဘဝဖြင့် နေထိုင်ကြသူများဖြစ်သည်။</w:t>
      </w:r>
    </w:p>
    <w:p w:rsidRPr="00E541CA" w:rsidR="00E541CA" w:rsidP="00E541CA" w:rsidRDefault="00E541CA" w14:paraId="45F521A8" w14:textId="68191567">
      <w:pPr>
        <w:ind w:firstLine="720"/>
        <w:rPr>
          <w:i/>
        </w:rPr>
      </w:pPr>
      <w:r w:rsidRPr="00E541CA">
        <w:rPr>
          <w:i/>
        </w:rPr>
        <w:t xml:space="preserve">သန့်ရှင်သူများ၏ ပုံတုများကို ပူဇော်သူများက ဘယ်သူတွေလဲ?</w:t>
      </w:r>
    </w:p>
    <w:p w:rsidRPr="00E541CA" w:rsidR="00E541CA" w:rsidP="00E541CA" w:rsidRDefault="00E541CA" w14:paraId="14120462" w14:textId="72431D70">
      <w:pPr>
        <w:ind w:firstLine="720"/>
      </w:pPr>
      <w:r w:rsidRPr="00E541CA">
        <w:rPr>
          <w:rStyle w:val="FootnoteReference"/>
        </w:rPr>
        <w:footnoteReference w:id="215"/>
      </w:r>
      <w:r w:rsidRPr="00E541CA">
        <w:t xml:space="preserve">မုရှေ နှင့် အာရုံတို့သည် သန့်ရှင်းသော လူကြီးများ၊ အသက်ရှင်သော ဘုရားသခင်၏ အမှန်တကယ် ဝန်ထမ်းများဖြစ်ကြသည်။ ထို့အပြင် ဘုရားသခင်၏ လူမျိုးဟု ခေါ်ဆိုခံရသော အစ္စရေး လူမျိုးအားလုံးလည်း ပါဝင်သည်။ သူတို့သည် သက်သေခံတဲထဲသို့ ဝင်ကာ ပတ်လည်၍ ကောင်းမြတ်သော ဘုရားသခင်အား ပူဇော်ကြသည်။ သဘောတူစာချုပ်သေတ္တာရှေ့၌၊ ထိုသေတ္တာပေါ်တွင် တပ်ဆင်ထားသော ခရုဘင်များရှေ့၌၊ မျက်နှာကြမ်းပေါ်တွင် ဖော်ပြထားသော ပုံများရှေ့၌လည်း ပူဇော်ကာ ထိုပုံများကို သန့်ရှင်းသော ပုံတော်များအဖြစ် ဂုဏ်ပြုကြသည်။ သန့်ရှင်းသော သံတမန်ပေါလ်ကလည်း ပြန်လည်သတိပေးခဲ့သည်– "သူတို့သည် </w:t>
      </w:r>
      <w:r w:rsidRPr="00E541CA">
        <w:rPr>
          <w:i/>
        </w:rPr>
        <w:t xml:space="preserve">ကောင်းကင်အရာများ၏ မိတ္တူနှင့် အရိပ်ကိုသာ ဝန်ဆောင်နေကြသည်</w:t>
      </w:r>
      <w:r w:rsidRPr="00E541CA">
        <w:t xml:space="preserve">"</w:t>
      </w:r>
      <w:r w:rsidRPr="00E541CA">
        <w:rPr>
          <w:rStyle w:val="FootnoteReference"/>
          <w:i/>
        </w:rPr>
        <w:footnoteReference w:id="213"/>
      </w:r>
      <w:r w:rsidRPr="00E541CA">
        <w:t xml:space="preserve"> (ဤတွင် ကရုဘင်ပုံများပါဝင်သည်)။ တဲတော်တည်ဆောက်မည့်အခါ မုရှေထံ၌ </w:t>
      </w:r>
      <w:r w:rsidRPr="00E541CA">
        <w:rPr>
          <w:i/>
        </w:rPr>
        <w:t xml:space="preserve">"မြင်မြင်သာသာ </w:t>
      </w:r>
      <w:r w:rsidRPr="00E541CA">
        <w:rPr>
          <w:i/>
        </w:rPr>
        <w:t xml:space="preserve">တောင်ပေါ်တွင် ပြထားသည့် ပုံစံအတိုင်း အရာအားလုံးကို ပြုလုပ်ပါ</w:t>
      </w:r>
      <w:r w:rsidRPr="00E541CA">
        <w:t xml:space="preserve">" ဟု ပြောကြားခဲ့</w:t>
      </w:r>
      <w:r w:rsidRPr="00E541CA">
        <w:t xml:space="preserve">သကဲ့သို့ဖြစ်</w:t>
      </w:r>
      <w:r w:rsidRPr="00E541CA">
        <w:rPr>
          <w:i/>
        </w:rPr>
        <w:t xml:space="preserve">သည်။ </w:t>
      </w:r>
      <w:r w:rsidRPr="00E541CA">
        <w:t xml:space="preserve">ထိုကြောင့် သဘောတူစာချုပ်သေတ္တာနှင့် ခရုဘင်များရှေ့၌ ပြုလုပ်သော ၎င်းတို့၏ ဘုရားသခင်အား ဝန်ဆောင်ခြင်းနှင့် ပူဇော်ခြင်းကို လူ့လက်ရာကို ဂုဏ်ပြုသော ရုပ်တုပူဇော်ခြင်းအဖြစ် မမြင်ခဲ့ကြပါ; ဘုရားသခင်၏ဂုဏ်တော်သည် သူတို့ပေါ်တွင် တောက်ပခဲ့ပြီး၊ ဘုရားသခင်သည် သူတို့အား ဒုတိယအဖုံးအထည်ကျော်ရှိ 'သန့်ရှင်းဆုံးဓမ္မခန်း' ဟုခေါ်သော တဲတော်မှ မိမိ၏ကောင်းကင်သံတော်ရှင်တစ်ဦးအားဖြင့် စကားပြောခဲ့သည်။ သန့်ဒေဝစ်လည်း ကရုဘင်ပုံများနှင့် ထိုပုံရိပ်များကို ဂုဏ်ပြုကာ ဆုတောင်းစာတော်တွင် "</w:t>
      </w:r>
      <w:r w:rsidRPr="00E541CA">
        <w:rPr>
          <w:i/>
        </w:rPr>
        <w:t xml:space="preserve">ကျွန်ုပ်သည် သင့်အိမ်ထဲသို့ ဝင်မည်၊ သင့်သန့်ရှင်းရာဓမ္မတိုက်၌ ပူဇော်မည်" (</w:t>
      </w:r>
      <w:r w:rsidRPr="00E541CA">
        <w:rPr>
          <w:rStyle w:val="FootnoteReference"/>
          <w:i/>
        </w:rPr>
        <w:footnoteReference w:id="214"/>
      </w:r>
      <w:r w:rsidRPr="00E541CA">
        <w:t xml:space="preserve"> )</w:t>
      </w:r>
      <w:r w:rsidRPr="00E541CA">
        <w:rPr>
          <w:i/>
        </w:rPr>
        <w:t xml:space="preserve"> ဟု</w:t>
      </w:r>
      <w:r w:rsidRPr="00E541CA">
        <w:t xml:space="preserve"> ဆိုခဲ့</w:t>
      </w:r>
      <w:r w:rsidRPr="00E541CA">
        <w:t xml:space="preserve">သည်။ ဤနေရာ၌ လူတိုင်း သတိပြုပါစေ။ ဒေဝစ်သည် ဘုရားသခင်၏ ဘုရားကျောင်းထဲသို့ ဝင်ကာ ဘုရားကို ပူဇော်သောအခါ၊ ခရုဘင်ပုံများရှေ့၌ မပူဇော်ခဲ့ပါသလား။ ဆလိုမွန်ကလည်း ဘုရားအတွက် ဘုရားကျောင်းတစ်ခု တည်ဆောက်ပြီး ရွှေခရုဘင်များဖြင့် အလှဆင်ကာ၊ ဘုရားသခင်၏ ယဇ်ပလ္လင်ရှေ့၌ ရပ်ကာ လက်များကို ကောင်းကင်သို့ မြှောက်၍ ဆုတောင်းသောအခါ၊ </w:t>
      </w:r>
      <w:r w:rsidRPr="00E541CA">
        <w:t xml:space="preserve">သူသည်</w:t>
      </w:r>
      <w:r w:rsidRPr="00E541CA">
        <w:t xml:space="preserve"> ကရုဘင်များ၏ ပုံများရှေ့၌ ဆုတောင်းမနေခဲ့ပါ</w:t>
      </w:r>
      <w:r w:rsidRPr="00E541CA">
        <w:t xml:space="preserve">သလား။ သို့သော် သန့်ရှင်းဆုံး ဘုရားသခင်၏ မိခင် သန့်စင်မယ်တော်သည် သန့်ရှင်းရာဌာန၌ ကလေးဘဝကစ၍ ကြီးပြင်းကာ ဒုတိယအဖုံးနောက်တွင် နေ့ည ဆုတောင်းခဲ့စဉ်၊ ထိုနေရာရှိ ကရုဘင်များ၏ ပုံများကို ဂုဏ်ပြုခဲ့သည် မဟုတ်ပါသလား။ အမှန်တကယ် သူမက ၎င်းတို့ကို မမုန်းတီးခဲ့၊ မတန်ဖိုးမထားခဲ့ပေ၊ ဘုရားသခင်၏ သန့်ရှင်းသော ကြားခံသူတော်များ၏ ပုံရိပ်များအဖြစ် ဂုဏ်ပြုခဲ့သည်။ ဘုရားသခင်ထံ ဆုတောင်းကာ ဘုရားပူဇော်ခုံရှေ့၌ မြေပြင်ထိ ခေါင်းချလိုက်သောအခါ၊ သူမရှေ့၌ သဘောတူစာချုပ်သေတ္တာနှင့် ဂုဏ်ယူဖွယ် ခရုဘင်များက ဘုရားပူဇော်ခုံကို ဖုံးလွှမ်းထားကြသည်။ သူသည် ဘုရားရှေ့တော်ရှေ့၌သာ ခေါင်းချခဲ့ပြီး၊ ဘုရားပူဇော်ခန်း၏ ရုပ်ပိုင်းဆိုင်ရာ အရာဝတ္ထုကိုမဟုတ်၊ သက်သေတံဆိပ်၏ အရာဝတ္ထုကိုမဟုတ်၊ ကရုဘင်များ၏ အရာဝတ္ထုကိုမဟုတ်ဘဲ၊ ထိုမြင်သာသော အရာဝတ္ထုများမှ စိတ်ဓာတ်ကို မမြင်နိုင်သော ဘုရားသခင်ဆီသို့ မြှောက်တင်ကာ၊ ထိုအရာဝတ္ထုများကို ဘုရားသခင်၏ သန့်ရှင်းရာဌာနအဖြစ် ဂုဏ်ပြုခဲ့သည်။ ယခု ကျွန်ုပ်တို့ သန့်ရှင်းသော ပုံတော်များရှေ့၌ ဆုတောင်းသလို၊ ပုံတော်များ၏ မြင်သာသော ပစ္စည်းကို ပူဇော်ခြင်းမဟုတ်ဘဲ၊ မမြင်သာသော ဘုရားသခင်ဆီသို့ စိတ်ကို လှည့်ကာ၊ သန့်ရှင်းသူများ၏ ပုံရိပ်အဖြစ် ပုံတော်များကို ဂုဏ်ပြုကြသည်။</w:t>
      </w:r>
    </w:p>
    <w:p w:rsidRPr="00E541CA" w:rsidR="00E541CA" w:rsidP="00E541CA" w:rsidRDefault="00E541CA" w14:paraId="1DA35CFD" w14:textId="73C7AD40">
      <w:pPr>
        <w:ind w:firstLine="720"/>
      </w:pPr>
      <w:r w:rsidRPr="00E541CA">
        <w:t xml:space="preserve">၄မြောက် စဉ်းစားချက်</w:t>
      </w:r>
    </w:p>
    <w:p w:rsidRPr="00E541CA" w:rsidR="00E541CA" w:rsidP="00E541CA" w:rsidRDefault="00E541CA" w14:paraId="2E1B137B" w14:textId="5FC7240F">
      <w:pPr>
        <w:ind w:firstLine="720"/>
        <w:rPr>
          <w:i/>
        </w:rPr>
      </w:pPr>
      <w:r w:rsidRPr="00E541CA">
        <w:rPr>
          <w:i/>
        </w:rPr>
        <w:t xml:space="preserve">ဘုရားကျုပ်ခြင်းကို ဘာကြောင့် တားမြစ်ထားသနည်း?</w:t>
      </w:r>
    </w:p>
    <w:p w:rsidRPr="00E541CA" w:rsidR="00E541CA" w:rsidP="00E541CA" w:rsidRDefault="00E541CA" w14:paraId="423381D0" w14:textId="4D07EA32">
      <w:pPr>
        <w:ind w:firstLine="720"/>
      </w:pPr>
      <w:r w:rsidRPr="00E541CA">
        <w:t xml:space="preserve">ဘုရားကျူးလွန်ခြင်းကို အောက်ပါအကြောင်းများကြောင့် တားမြစ်ထားသည်။</w:t>
      </w:r>
    </w:p>
    <w:p w:rsidRPr="00E541CA" w:rsidR="00E541CA" w:rsidP="00E541CA" w:rsidRDefault="00E541CA" w14:paraId="5D9F5F5F" w14:textId="4D7CE45E">
      <w:pPr>
        <w:ind w:firstLine="720"/>
      </w:pPr>
      <w:r w:rsidRPr="00E541CA">
        <w:t xml:space="preserve">၁) ဘုရားတုသည် ဘုရားမဟုတ်ဘဲ အဓိပ္ပါယ်မဲ့သော ပစ္စည်းတစ်ခုသာဖြစ်သည်။ သခင်တော်က </w:t>
      </w:r>
      <w:r w:rsidRPr="00E541CA">
        <w:rPr>
          <w:i/>
        </w:rPr>
        <w:t xml:space="preserve">'ဘုရားတုသည် ကမ္ဘာ၌ ဘာမျှမဟုတ်ကြောင်း</w:t>
      </w:r>
      <w:r w:rsidRPr="00E541CA">
        <w:rPr>
          <w:i/>
        </w:rPr>
        <w:t xml:space="preserve"> သိကြလော့' </w:t>
      </w:r>
      <w:r w:rsidRPr="00E541CA">
        <w:t xml:space="preserve">(</w:t>
      </w:r>
      <w:r w:rsidRPr="00E541CA">
        <w:rPr>
          <w:rStyle w:val="FootnoteReference"/>
          <w:i/>
        </w:rPr>
        <w:footnoteReference w:id="216"/>
      </w:r>
      <w:r w:rsidRPr="00E541CA">
        <w:t xml:space="preserve"> ) </w:t>
      </w:r>
      <w:r w:rsidRPr="00E541CA">
        <w:t xml:space="preserve">ဟု ဆိုခဲ့</w:t>
      </w:r>
      <w:r w:rsidRPr="00E541CA">
        <w:t xml:space="preserve">သည်။ ဘုရားတုကို ပူဇော်ခြင်းမှာ ဘုရားမကျေနပ်စရာနှင့် ရွံရှာဖွယ်ဖြစ်သည်။</w:t>
      </w:r>
    </w:p>
    <w:p w:rsidRPr="00E541CA" w:rsidR="00E541CA" w:rsidP="00E541CA" w:rsidRDefault="00E541CA" w14:paraId="6A7960A1" w14:textId="68E6CA3B">
      <w:pPr>
        <w:ind w:firstLine="720"/>
      </w:pPr>
      <w:r w:rsidRPr="00E541CA">
        <w:t xml:space="preserve">2) မကောင်းဆိုးဝါးသော ဝိညာဉ်များသည် လူများကို လိမ်လည်ရန် ရုပ်တုများထဲတွင် နေထိုင်ကြသည်။</w:t>
      </w:r>
    </w:p>
    <w:p w:rsidRPr="00E541CA" w:rsidR="00E541CA" w:rsidP="00E541CA" w:rsidRDefault="00E541CA" w14:paraId="267D3214" w14:textId="3B4816A0">
      <w:pPr>
        <w:ind w:firstLine="720"/>
      </w:pPr>
      <w:r w:rsidRPr="00E541CA">
        <w:t xml:space="preserve">၃) ဘာသာခြားဘုရားများ၏ အမုန်းတရားဖြစ်သော ဘုရားပုထိုးများကို ကြည့်မြင်ခြင်းအားဖြင့် လူများသည် သူတို့၏ ဘဝလမ်းစဉ်၊ မသဘာဝကျသော လိင်ဆက်ဆံမှုများနှင့် အခြားအမုန်းတရားများကို ပြန်လည်သတိရစေခဲ့သည်။ ဤအရာများကို သတိရခြင်းကြောင့် လူ့စိတ်များသည် မကောင်းသောအတွေးများဖြင့် ပျက်စီးကာ၊ သူတို့၏ညစ်ညမ်းသောဘုရားများက လုပ်ခဲ့သည့် တရားမဲ့မှုများကို ဆန္ဒပြင်းထန်လာကြသည်။</w:t>
      </w:r>
    </w:p>
    <w:p w:rsidRPr="00E541CA" w:rsidR="00E541CA" w:rsidP="00E541CA" w:rsidRDefault="00E541CA" w14:paraId="18FBAD9A" w14:textId="0A3F9B54">
      <w:pPr>
        <w:ind w:firstLine="720"/>
      </w:pPr>
      <w:r w:rsidRPr="00E541CA">
        <w:rPr>
          <w:i/>
        </w:rPr>
        <w:t xml:space="preserve">၄) </w:t>
      </w:r>
      <w:r w:rsidRPr="00E541CA">
        <w:t xml:space="preserve">အရုပ်ကိုးပွဲတော်များတွင် ဘုရားကျောင်းအတွင်း၌ မုန်းတီးဖွယ် ဥပဒေမဲ့မှုများ ဖြစ်ပွားခဲ့သည်—အလွန်အမင်းစားသောက်ခြင်း၊ အရက်မူးခြင်း၊ လိင်ဆက်ဆံမှုများ—အားလုံးကို ဖွင့်လင်းရှက်မခံဘဲ ပြုလုပ်ခဲ့ကြပြီး သတ်ဖြတ်မှုများလည်း ဖြစ်ပွားခဲ့သည်။</w:t>
      </w:r>
    </w:p>
    <w:p w:rsidRPr="00E541CA" w:rsidR="00E541CA" w:rsidP="00E541CA" w:rsidRDefault="00E541CA" w14:paraId="5D191D1B" w14:textId="7A545397">
      <w:pPr>
        <w:ind w:firstLine="720"/>
      </w:pPr>
      <w:r w:rsidRPr="00E541CA">
        <w:t xml:space="preserve">၅) တိရစ္ဆာန်များသာမက သူတို့၏ ကိုယ်ပိုင်ကလေးများကိုပါ ဘုရားကျောက်များအား ဂုဏ်ပြု၍ ပူဇော်အဖြစ် သတ်ဖြတ်ခဲ့ကြသည်၊ ဤအကြောင်းကို ဆာလံစာ၌ မှတ်တမ်းတင်ထားသည်– "</w:t>
      </w:r>
      <w:r w:rsidRPr="00E541CA">
        <w:rPr>
          <w:i/>
        </w:rPr>
        <w:t xml:space="preserve">သူတို့သည် သူတို့၏ သားသမီးများကို မာယာမင်းထံ စားသုံးခဲ့ကြ၊ သူတို့၏ သားသမီးများ၏ အပြစ်မဲ့သွေး၊ ကနာနိတ်ဘုရားများထံ စားသုံးခဲ့ကြ</w:t>
      </w:r>
      <w:r w:rsidRPr="00E541CA">
        <w:t xml:space="preserve">"</w:t>
      </w:r>
      <w:r w:rsidRPr="00E541CA">
        <w:rPr>
          <w:rStyle w:val="FootnoteReference"/>
          <w:i/>
        </w:rPr>
        <w:footnoteReference w:id="217"/>
      </w:r>
      <w:r w:rsidRPr="00E541CA">
        <w:t xml:space="preserve"> ၊ ထပ်မံ၍ ဆိုသည်– </w:t>
      </w:r>
      <w:r w:rsidRPr="00E541CA">
        <w:rPr>
          <w:i/>
        </w:rPr>
        <w:t xml:space="preserve">'သူတို့သည် မိမိတို့သားများကို စားသောက်ပြီး ကျန်သော အသားများကို မိမိတို့ကလေးငယ်များအတွက် ထားခဲ့သည်'</w:t>
      </w:r>
      <w:r w:rsidRPr="00E541CA">
        <w:rPr>
          <w:rStyle w:val="FootnoteReference"/>
          <w:i/>
        </w:rPr>
        <w:footnoteReference w:id="218"/>
      </w:r>
      <w:r w:rsidRPr="00E541CA">
        <w:t xml:space="preserve"> ; ဆိုလိုသည်မှာ မကောင်းဆိုးဝါးသော ဝိညာဉ်များအတွက် ပူဇော်အဖြစ် သတ်၍ မီးဖုတ်ထားသော မိမိတို့သားများ၏ အသားကို ဖခင်မိခင်များက ကိုယ်တိုင် စားသောက်ပြီး ကျန်သော အသားများကို မိမိတို့ကလေးငယ်များအတွက် ထားခဲ့ကြသည်။</w:t>
      </w:r>
    </w:p>
    <w:p w:rsidRPr="00E541CA" w:rsidR="00E541CA" w:rsidP="00E541CA" w:rsidRDefault="00E541CA" w14:paraId="14FA684B" w14:textId="22DDEBC6">
      <w:pPr>
        <w:ind w:firstLine="720"/>
      </w:pPr>
      <w:r w:rsidRPr="00E541CA">
        <w:t xml:space="preserve">ဤအကြောင်းကြောင့် ဘုရားသခင်၏ ဥပဒေသည် ရုပ်တုကိုးကွယ်ခြင်းကို တားမြစ်ထားသည်။</w:t>
      </w:r>
    </w:p>
    <w:p w:rsidRPr="00E541CA" w:rsidR="00E541CA" w:rsidP="00E541CA" w:rsidRDefault="00E541CA" w14:paraId="53A17C0D" w14:textId="7520D6C3">
      <w:pPr>
        <w:ind w:firstLine="720"/>
        <w:rPr>
          <w:i/>
        </w:rPr>
      </w:pPr>
      <w:r w:rsidRPr="00E541CA">
        <w:rPr>
          <w:i/>
        </w:rPr>
        <w:lastRenderedPageBreak/>
      </w:r>
      <w:r w:rsidRPr="00E541CA">
        <w:rPr>
          <w:i/>
        </w:rPr>
        <w:t xml:space="preserve">ဒါဆိုရင် ဘာကြောင့် သန့်ရှင်းသော ပုံတော်များကို ဂုဏ်ပြုခြင်းကို တားမြစ်ခြင်းမရှိဘဲ၊ တကယ်တော့ အမိန့်ပြုထားတာလဲ?</w:t>
      </w:r>
    </w:p>
    <w:p w:rsidRPr="00E541CA" w:rsidR="00E541CA" w:rsidP="00E541CA" w:rsidRDefault="00E541CA" w14:paraId="1956F8B7" w14:textId="6AB08CF7">
      <w:pPr>
        <w:ind w:firstLine="720"/>
      </w:pPr>
      <w:r w:rsidRPr="00E541CA">
        <w:t xml:space="preserve">ဤအကြောင်းကြောင့် သန့်ရှင်းသော ပုံတော်များသည် သန့်ရှင်းသူများ၏ ပုံရိပ်များဖြစ်ပြီး ကျွန်ုပ်တို့အား သန့်ရှင်းသော ဘဝတစ်ခုကို ဦးတည်လိုက်နာရန် အားပေးသည်။ ကျွန်ုပ်တို့၏ ကယ်တင်ရှင်ဖြစ်သော အမှန်တကယ် ဘုရားသခင်ဖြစ်သော ခရစ်တော်၏ လူပုံသဏ္ဍာန်ဖြင့် ဆွဲထားသော ပုံတော်ကို ကြည့်ရှုသောအခါ၊ ၎င်းသည် ၎င်း၏ လူသားအဖြစ် သွန်းဖွားခြင်း၊ အလွန်သန့်ရှင်းသော မယ်တော်ထံမှ မဖော်ပြနိုင်အောင် သန့်ရှင်းစင်ကြယ်စွာ မပျက်စီးဘဲ မွေးဖွားခြင်းနှင့် နိုင်ငံတော်သတင်းကောင်းကို ဟောပြောရန် လူငယ်ဘဝမှ စတင်၍ ကြိုးပမ်းခဲ့သည့် အလုပ်များကို သတိရစေသည်။ နှင့် သူ၏ အံ့ဩဖွယ် အံ့ဩတရားများ၊ သူ၏ အင်အားများ၊ ကျွန်ုပ်တို့အတွက် သူ၏ စေတနာ့နာကျင်ခြင်း၊ သူ၏ ခရစ်တော်တံခါး၊ သူ၏ သေခြင်း၊ သူ၏ သင်္ဂြိုဟ်ခြင်း၊ သူ၏ ထပ်မံအသက်ရှင်ခြင်းနှင့် ကောင်းကင်သို့ တက်မြောက်ခြင်းတို့ကို သတိရသည့်အခါ ကျွန်ုပ်တို့သည် ကြီးမားသော ကျေးဇူးတင်ခြင်းဖြင့် ပြည့်စုံကာ ဘုရားသခင်၏ ချစ်ခြင်းမေတ္တာဖြင့် မီးထွန်းကာ သူ၏ သန့်ရှင်းသော ပုံတော်ရှေ့၌ နူးညံ့စွာ ပူဇော်ကြပါစို့။</w:t>
      </w:r>
    </w:p>
    <w:p w:rsidRPr="00E541CA" w:rsidR="00E541CA" w:rsidP="00E541CA" w:rsidRDefault="00E541CA" w14:paraId="77CAB0E0" w14:textId="451C3364">
      <w:pPr>
        <w:ind w:firstLine="720"/>
      </w:pPr>
      <w:r w:rsidRPr="00E541CA">
        <w:t xml:space="preserve">အလွန်သန့်ရှင်းဆုံးသော မယ်တော်၏ ပုံတော်ကို ကြည့်ရှုသောအခါ၊ သူမ၏ အလွန်သန့်ရှင်းပြီး အလွန်မြတ်စွာသော ဘဝကို သတိရစေသည်။ သန့်ရှင်းသော ဝိညာဉ်တော်၏ အင်အားဖြင့် သူမသည် ဘုရားသခင်၏ စကားလုံးကို ကိုယ်ဝန်ထဲတွင် ဖန်တီးခဲ့ပြီး၊ မွေးဖွားမတိုင်ခင်၊ မွေးဖွားစဉ်နှင့် မွေးဖွားပြီးနောက်တွင်လည်း မယ်တော်အဖြစ် ကျန်ရှိခဲ့သည်။ သူမ၏ သန့်ရှင်းစင်ကြယ်သော ရင်သားဖြင့် အချိန်မစတင်ခေတ်ကတည်းက ကလေးငယ်အား အာဟာရဖြည့်ဆည်းခဲ့သည်၊ သူမသည် အရာအားလုံး၏ အာဟာရပေးသူဖြစ်သည်။ သူမသည် ကလေးငယ်နှင့်အတူ အီဂျစ်သို့ ထွက်ပြေးကာ ထိုနေရာမှ ပြန်လာပြီး ကလေးငယ်ကို လူကြီးဖြစ်သည်အထိ ကြီးပြင်းစေခဲ့သည်။ သူမသည် ခရစ်တော်၏ အကြီးမားဆုံး </w:t>
      </w:r>
      <w:r w:rsidRPr="00E541CA">
        <w:t xml:space="preserve">ဒုက္ခကို လူသားများ</w:t>
      </w:r>
      <w:r w:rsidRPr="00E541CA">
        <w:t xml:space="preserve">အတွက်</w:t>
      </w:r>
      <w:r w:rsidRPr="00E541CA">
        <w:t xml:space="preserve"> ခံစားနေရသည်ကို</w:t>
      </w:r>
      <w:r w:rsidRPr="00E541CA">
        <w:t xml:space="preserve"> မြင်ကာ မျက်ရည်စိုစိုဖြင့် ခရစ်တော်၏ လက်ဝါးတံပေါ်၌ ရပ်နေခဲ့ပြီး၊ </w:t>
      </w:r>
      <w:r w:rsidRPr="00E541CA">
        <w:t xml:space="preserve">ခရစ်တော်ကို လက်ဝါးတံမှ ဆင်းလာပြီးနောက် မျက်ရည်ဖြင့် ခန္ဓာကိုယ်ကို ဆေးကြောကာ အထည်ဖြင့် ဖုံးအုပ်၍ သင်္ဂြိုဟ်ထဲတွင် ထားခဲ့သည်။ သူမသည် သူ၏ ထပ်မံအသက်ရှင်ခြင်းကြောင့် မဖော်ပြနိုင်လောက်အောင် ဝမ်းမြောက်ခဲ့ပြီး၊ သူ့ကို ကောင်းကင်သို့ တက်မြောက်သွားသည်ကို ကိုယ်တိုင်မျက်စိဖြင့် ကြည့်ရှုခဲ့သည်။ ထို့နောက် သူမကွယ်လွန်ချိန်တွင် သားတော်နှင့် ဘုရားသခင်ထံသို့ သွားရောက်ကာ၊ သူမ၏ သားတော်၏ ရာဇပလ္လင်ညာဘက်၌ ရပ်တည်ကာ ကျွန်ုပ်တို့ အပြစ်သားများအတွက် တောင်းပန်ကူညီခဲ့သည်။ ဤအကြောင်းကို သတိရကာ၊ သူမနှင့် ကျွန်ုပ်တို့၏ ဘုရားသခင်ဖြစ်သော သူမ၏ သားတော်အပေါ် ချစ်ခြင်းမေတ္တာကြောင့် ကျွန်ုပ်တို့သည် စိတ်နှလုံးကို မြှောက်၍၊ ဘာသာရေးအလေးထားမှုဖြင့် လှုပ်ရှားကာ၊ သန့်ရှင်းမြတ်စွာသော ဘဝတစ်ခုအတွက် ကြိုးပမ်းပြီး၊ မျှော်လင့်ချက်၌ ခိုင်မာကြသည်။ အကြောင်းမူ ကျွန်ုပ်တို့မှာ ဘုရားရှေ့၌ အင်အားကြီးသော ကြားနာတောင်းပန်သူတစ်ဦး ရှိပါသည်။</w:t>
      </w:r>
    </w:p>
    <w:p w:rsidRPr="00E541CA" w:rsidR="00E541CA" w:rsidP="00E541CA" w:rsidRDefault="00E541CA" w14:paraId="3726B326" w14:textId="62B3866E">
      <w:pPr>
        <w:ind w:firstLine="720"/>
      </w:pPr>
      <w:r w:rsidRPr="00E541CA">
        <w:t xml:space="preserve">ဘုရားသခင်၏ အခြားသန့်ရှင်းသူများ၏ ပုံတော်များကို ဂရုစိုက်ကြည့်ရှုသောအခါ၊ ၎င်းတို့၏ ဘုရားကျေနပ်ဖွယ်ဘဝများ၊ သူရဲကောင်းမှုများနှင့် ကြိုးပမ်းအားထုတ်မှုများကို သတိရစေပြီး၊ ကျွန်ုပ်တို့အား ၎င်းတို့ကို အတုယူလိုက်နာရန် အားပေးအားမြှောက်ပေးသည်။</w:t>
      </w:r>
    </w:p>
    <w:p w:rsidRPr="00E541CA" w:rsidR="00E541CA" w:rsidP="00E541CA" w:rsidRDefault="00E541CA" w14:paraId="535C153F" w14:textId="0EA7EFC6">
      <w:pPr>
        <w:ind w:firstLine="720"/>
      </w:pPr>
      <w:r w:rsidRPr="00E541CA">
        <w:t xml:space="preserve">ဤအကြောင်းကြောင့် သန့်ရှင်းသော ပုံတော်များကို တားမြစ်ခြင်းမရှိဘဲ ကျွန်ုပ်တို့အား ဂုဏ်ပြုရန် တာဝန်ပေးအပ်ထားသည်။</w:t>
      </w:r>
    </w:p>
    <w:p w:rsidRPr="00E541CA" w:rsidR="00E541CA" w:rsidP="00E541CA" w:rsidRDefault="00E541CA" w14:paraId="15554A03" w14:textId="04051130">
      <w:pPr>
        <w:ind w:firstLine="720"/>
      </w:pPr>
      <w:r w:rsidRPr="00E541CA">
        <w:t xml:space="preserve">၅။ စဉ်းစားစရာ</w:t>
      </w:r>
    </w:p>
    <w:p w:rsidRPr="00E541CA" w:rsidR="00E541CA" w:rsidP="00E541CA" w:rsidRDefault="00E541CA" w14:paraId="77EBE525" w14:textId="2FC2B5C0">
      <w:pPr>
        <w:ind w:firstLine="720"/>
        <w:rPr>
          <w:i/>
        </w:rPr>
      </w:pPr>
      <w:r w:rsidRPr="00E541CA">
        <w:rPr>
          <w:i/>
        </w:rPr>
        <w:t xml:space="preserve">ဘုရားကျောင်းများအား သန့်ရှင်းသော ပုံတော်များကို ဂုဏ်ပြုရန် ဘယ်သူက ညွှန်ကြားခဲ့သနည်း?</w:t>
      </w:r>
    </w:p>
    <w:p w:rsidRPr="00E541CA" w:rsidR="00E541CA" w:rsidP="00E541CA" w:rsidRDefault="00E541CA" w14:paraId="71D04D5A" w14:textId="78D59EBB">
      <w:pPr>
        <w:ind w:firstLine="720"/>
      </w:pPr>
      <w:r w:rsidRPr="00E541CA">
        <w:t xml:space="preserve">ဤအမှုကို ကျွန်ုပ်တို့၏ ဘုရားသခင်ဖြစ်သော ခရစ်တော်တော်မူကိုယ်တိုင် ပြုလုပ်ခဲ့သည်။ သူသည် မိမိ၏ အလွန်သန့်ရှင်းဆုံး မျက်နှာကို ရေဖြင့် ဆေးကြောပြီး၊ အထည်တစ်ထည်ဖြင့် သုတ်လိုက်သောအခါ၊ ထိုအထည်ပေါ်တွင် သူ၏ ဘုရားသခင် မျက်နှာ၏ အလွန်သန့်ရှင်းဆုံး ပုံရိပ်တစ်ခု ပေါ်ပေါက်ခဲ့သည်။ ထိုပုံရိပ်သည် လူ့လက်ဖြင့် မဖန်တီးထားဘဲ၊ ခရစ်တော်တော်မူသည် ဧဒေသမြို့မင်း Abgar ထံသို့ ပို့လိုက်သည်။ ဤအကြောင်းအရာ၏ အသေးစိတ်အတွက်၊ ဩဂုတ်လ ၁၆ ရက်နေ့တွင်။</w:t>
      </w:r>
    </w:p>
    <w:p w:rsidRPr="00E541CA" w:rsidR="00E541CA" w:rsidP="00E541CA" w:rsidRDefault="00E541CA" w14:paraId="080E22F3" w14:textId="00123F93">
      <w:pPr>
        <w:ind w:firstLine="720"/>
      </w:pPr>
      <w:r w:rsidRPr="00E541CA">
        <w:t xml:space="preserve">ခရစ်တော်ဘုရားနောက်တွင် သမ္မာကျမ်းစာဆရာ လုကာ သန့်ဖွားမြင်ခဲ့သည်။ သူ၏ဘဝဇာတ်ကြောင်းတွင်လည်း မိခင်ဘုရားသခင်၏ ပထမဆုံးပန်းချီဆရာဖြစ်ကြောင်း ဖော်ပြထားပြီး၊ သန့်ရှင်းဆုံး မယ်ရီမိခင်သည် ကျွန်ုပ်တို့၏ အမြဲတမ်းဘုရားသခင် ယေရှုခရစ်ကို ကလေးငယ်အဖြစ် လက်ထဲတွင် ကိုင်ဆောင်ထားသည့် ပုံကို အနုပညာကျွမ်းကျင်စွာ ဆွဲကာ၊ ဘုရားသခင်မိခင်၏ အခြားပုံနှစ်ပုံကိုလည်း ဆွဲပြီး၊ ထိုပုံများကို မိခင်ဘုရားသခင်ထံသို့ ယူဆောင်ကာ သူမနှစ်သက်မလား စစ်ဆေးခဲ့သည်။ မိမိကိုယ်ပုံရိပ်များကို မြင်ပြီးနောက်၊ သူမသည် သန့်ရှင်းစင်ကြယ်သော နှုတ်ခမ်းများဖြင့် ဤသို့ ပြောကြားခဲ့သည်။ 'ငါ့ထဲမှ မွေးဖွားထွန်းကားလာပြီး ငါ့ပိုင်ရှင်ဖြစ်သူ၏ ကျေးဇူးတော်သည် ဤပုံရိပ်များနှင့်အတူ ရှိပါစေ'။ ထိုနည်းတူ၊ သန့်လုကာသည် သန့်ရှင်သော ဦးဆောင်တမန်တော် ပေတရုနှင့် ပေါလောတို့၏ ပုံများကို သစ်သားပြားပေါ်တွင် ဆွဲကာ၊ ထိုသူမှ စ၍ ကမ္ဘာတစ်ဝှမ်းတွင် သန့်ရှင်သော ပုံတော်များကို ဆွဲရေးခြင်းဆိုင်ရာ ကောင်းမြတ်ပြီး ဂုဏ်ယူစရာ အလုပ်ကို စတင်ခဲ့သည်။ သန့်ဒမာစကင်းလည်း လုကာ၏ ပုံဆွဲနည်းအကြောင်း ပြောကြားခဲ့သည်။ "ကြည့်ပါ၊ ဧဝံဂျလစ်နှင့် သံတမန် လုကာက အမြဲသန့်ရှင်းသော မယ်တော်မာရီယာ၏ ဂုဏ်ပြုပုံတစ်ပုံကို ဆွဲကာ သီအိုဖီလတ်စ်ထံ ပို့ခဲ့သည်မဟုတ်ပါသလား</w:t>
      </w:r>
      <w:r w:rsidRPr="00E541CA">
        <w:t xml:space="preserve">။"</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ထို့အပြင် ဘုရားကျောင်းသမိုင်းများတွင် ခရစ်တော်၏ နောက်ထပ်ပုံတစ်ပုံကို ဖော်ပြထားသည်။ သွေးထွက်ရောဂါမှ ကင်းစင်ခဲ့သော အမျိုးသမီးသည် ခရစ်တော်၏ အဝတ်အနားကို ထိတွေ့ကာ ကျောက်ဖြင့် ခရစ်တော်၏ ရုပ်ပိုင်းနှင့် အသက်အရွယ်ကို တူညီစွာ ဖန်တီးခဲ့ပြီး၊ ဖနီရှားနိုင်ငံ၊ မိမိဇာတိမြို့၌ Paneada ဟုခေါ်သော အဆိုပါပုံကို အထူးနေရာတစ်ခု၌ တည်ဆောက်ခဲ့ပြီး၊ ထိုပုံအောက်တွင် ကြီးထွားလာသော မြက်များက ယခင်က ရောဂါများအား ကုသပေးခဲ့သည်</w:t>
      </w:r>
      <w:r w:rsidRPr="00E541CA">
        <w:rPr>
          <w:rStyle w:val="FootnoteReference"/>
        </w:rPr>
        <w:footnoteReference w:id="220"/>
      </w:r>
      <w:r w:rsidRPr="00E541CA">
        <w:t xml:space="preserve"> ။ ထိုခရစ်တော်ပုံသည် Julian the Apostate အုပ်ချုပ်ချိန်အထိ ထိုနေရာ၌ တည်ရှိခဲ့သည်။ သို့သော် ဂျူလီယန်သည် ခရစ်တော်၏ ရုပ်တုကို ဖျက်ဆီးကာ သူ့ကိုယ်ပိုင် ရုပ်တု သို့မဟုတ် ဘုရားတုတစ်ခုကို ထိုနေရာ၌ တပ်ဆင်ခဲ့သည်။ ထိုအချိန်တွင် ကောင်းကင်မှ မီးလျှပ်တစ်ခု ကျဆင်းကာ ဂျူလီယန်၏ ဘုရားတုကို အမှုန်အဖြစ် ပျက်စီးစေခဲ့သည်။ ဤအကြောင်းကို ကွန်စတန်တီနိုပိုလစ်မြို့သမိုင်းဆရာ ဂျော့ဂ် ကက်ဒရင်က သူ၏ "ဂျူလီယန်ဘုရင်အုပ်ချုပ်ရေးအကျဉ်း" </w:t>
      </w:r>
      <w:r w:rsidRPr="00E541CA">
        <w:t xml:space="preserve">(</w:t>
      </w:r>
      <w:r w:rsidRPr="00E541CA">
        <w:rPr>
          <w:rStyle w:val="FootnoteReference"/>
        </w:rPr>
        <w:footnoteReference w:id="221"/>
      </w:r>
      <w:r w:rsidRPr="00E541CA">
        <w:t xml:space="preserve"> )</w:t>
      </w:r>
      <w:r w:rsidRPr="00E541CA">
        <w:t xml:space="preserve"> တွင် မှတ်တမ်း</w:t>
      </w:r>
      <w:r w:rsidRPr="00E541CA">
        <w:t xml:space="preserve">တင်ခဲ့ပြီး၊ နိုက်စဖိုရပ်စ် ကယ်လစ်စတပ်စ်က စာအုပ် ၁၀၊ အခန်း ၃၀ တွင်၊ ဟမ်မီးယပ်စ် ဆိုဇိုမင်က စာအုပ် ၅၊ အခန်း ၂၀ တွင် မှတ်တမ်းတင်ထားသည်။ ထို့အပြင် သြတ်တော်မတ် အာတီမီယပ်၏ ဘဝဇာတ်ကြောင်း (အောက်တိုဘာလ ၂၀ ရက်)</w:t>
      </w:r>
      <w:r w:rsidRPr="00E541CA">
        <w:rPr>
          <w:rStyle w:val="FootnoteReference"/>
        </w:rPr>
        <w:footnoteReference w:id="222"/>
      </w:r>
      <w:r w:rsidRPr="00E541CA">
        <w:t xml:space="preserve"> </w:t>
      </w:r>
      <w:r w:rsidRPr="00E541CA">
        <w:t xml:space="preserve">တွင်လည်း ကြည့်ရှုနိုင်</w:t>
      </w:r>
      <w:r w:rsidRPr="00E541CA">
        <w:t xml:space="preserve">သည်။</w:t>
      </w:r>
    </w:p>
    <w:p w:rsidRPr="00E541CA" w:rsidR="00E541CA" w:rsidP="00E541CA" w:rsidRDefault="00E541CA" w14:paraId="74C2B57A" w14:textId="3A017E54">
      <w:pPr>
        <w:ind w:firstLine="720"/>
      </w:pPr>
      <w:r w:rsidRPr="00E541CA">
        <w:lastRenderedPageBreak/>
      </w:r>
      <w:r w:rsidRPr="00E541CA">
        <w:t xml:space="preserve">သို့သော် ပေတရု၏ မိုးကာသည် ပေတရု၏ ကိုယ်ခန္ဓာပုံစံတစ်ခုမဟုတ်ပါသလား၊ ထိုမိုးကာတွင်လည်း ပေတရုကိုယ်တိုင်ရရှိခဲ့သည့် ဘုရားသခင်ထံမှ ကုသနိုင်စွမ်းတူညီစွာ ပါဝင်ခဲ့သည်မဟုတ်ပါသလား၊ ဤအကြောင်းကို သံတမန်များ၏ လုပ်ရပ်များစာအုပ်တွင် အောက်ပါအတိုင်း ဖော်ပြထားသည်— </w:t>
      </w:r>
      <w:r w:rsidRPr="00E541CA">
        <w:rPr>
          <w:i/>
        </w:rPr>
        <w:t xml:space="preserve">'နာသူများကို မြက်ခင်းပေါ်တွင် သယ်ထုတ်၍ အိပ်ရာများနှင့် ခုံများပေါ်တွင် ထားရှိကာ ပေတရုလာသောအခါ အနည်းဆုံး သူ၏အရိပ်တစ်စိတ်တစ်ပိုင်းက သူတို့အချို့ပေါ် ကျရောက်စေရန်</w:t>
      </w:r>
      <w:r w:rsidRPr="00E541CA">
        <w:t xml:space="preserve">'</w:t>
      </w:r>
      <w:r w:rsidRPr="00E541CA">
        <w:rPr>
          <w:rStyle w:val="FootnoteReference"/>
          <w:i/>
        </w:rPr>
        <w:footnoteReference w:id="223"/>
      </w:r>
      <w:r w:rsidRPr="00E541CA">
        <w:t xml:space="preserve"> ? ထို့ကြောင့် ယနေ့ ပေတရု သို့မဟုတ် အခြား သန့်ရှင်းသူတစ်ဦး၏ ပုံတော်ဆိုသည်မှာ ဘာလဲ။ ယုံကြည်သူများ၏ ယုံကြည်ခြင်းအားဖြင့် ကုသခြင်း မဖြစ်နိုင်ခြင်းမဟုတ်သော သူ၏ခန္ဓာကိုယ်အရိပ်ကဲ့သို့ မဟုတ်ပါသလား။</w:t>
      </w:r>
    </w:p>
    <w:p w:rsidRPr="00E541CA" w:rsidR="00E541CA" w:rsidP="00E541CA" w:rsidRDefault="00E541CA" w14:paraId="4507096D" w14:textId="39757B92">
      <w:pPr>
        <w:ind w:firstLine="720"/>
      </w:pPr>
      <w:r w:rsidRPr="00E541CA">
        <w:t xml:space="preserve">ထို့နောက် မဟာမောစကို ဘုရားကျမ်းစာစုတွင် ကြီးမားသော အစာရှောင်ကာလ ဒုတိယပတ် တနင်္လာနေ့ ဖတ်စာ၌၊ ထို့တူ အလွန်သန့်ရှင်းသော မယ်တော်မာရီယာ၏ ပုံတော်နှင့် ပတ်သက်သည့် အသေးစိတ် စာရွက်စာတမ်း၌လည်း ဘာတွေရေးထားသလဲ၊ ဤပုံသည် သူမ၏ခေတ်တွင် လီဒါမြို့ရှိ သခင်ပေတရုနှင့် သံဃာရှင်ယောဟန်အား ဂုဏ်ပြု၍ တည်ထောင်ထားသော ဘုရားကျောင်းတစ်ခု၌ မမြင်နိုင်သော လက်ဖြင့် တိုင်တစ်ခုပေါ်တွင် ပေါ်ပေါက်ခဲ့သည်။ ဤအကြောင်းကို အဆိုပါစာအုပ် ဖိုလီယို ၃၄၁ နှင့် ၃၆၇ တွင် ကြည့်ပါ; ထို့အတူ မီနိယွန်၏ ပုံနှိပ်ထားသော ကီးယက်ဗားရှင်းတွင် ဇွန်လ ၂၆ ရက်နေ့ ဖိုလီယို ၁၇၇ နောက်ဘက်တွင်လည်း တွေ့နိုင်ပါသည်။</w:t>
      </w:r>
    </w:p>
    <w:p w:rsidRPr="00E541CA" w:rsidR="00E541CA" w:rsidP="00E541CA" w:rsidRDefault="00E541CA" w14:paraId="3E09FC2D" w14:textId="201C1E32">
      <w:pPr>
        <w:ind w:firstLine="720"/>
      </w:pPr>
      <w:r w:rsidRPr="00E541CA">
        <w:t xml:space="preserve">ထို့အပြင် သန့်ရှင်းသော ပရိုတိုမတ်တား တက်ကလာသည် သန့်ရှင်းသော သံဃာတော် ပေါလော၏ တပည့်တစ်ဦးဖြစ်ပြီး၊ သူမ၏ ပုံတော်မှတဆင့် ရောဂါဖြစ်နေသော ပေဂျင်ဘုန်းကြီးတစ်ဦးသည် ကုသခြင်းခံရကြောင်းလည်း ရေးသားထားသည်။ ဤအကြောင်းကို စက်တင်ဘာလ ၂၄ ရက်နေ့၊ စာမျက်နှာ ၁၀၃ တွင် ကြည့်ရှုနိုင်ပါသည်။</w:t>
      </w:r>
    </w:p>
    <w:p w:rsidRPr="00E541CA" w:rsidR="00E541CA" w:rsidP="00E541CA" w:rsidRDefault="00E541CA" w14:paraId="4C734F4F" w14:textId="7EB66063">
      <w:pPr>
        <w:ind w:firstLine="720"/>
      </w:pPr>
      <w:r w:rsidRPr="00E541CA">
        <w:t xml:space="preserve">ဤမှန်ကန်သော ဘာသာရေးမှတ်တမ်းများမှ သက်သေပြသည်မှာ အစောပိုင်း ဘုရားကျောင်းများတွင် ပုံတော်များဖြင့် အလှဆင်ခြင်းနှင့် ယုံကြည်စွာ ပူဇော်ခြင်းတို့ကို ခရစ်တော်ဘုရားနှင့် သန့်ရှင်းသော သံတမန်တော်ကြီးများမှ ဆက်လက်အပ်နှံခဲ့ကြောင်း ဖြစ်သည်။</w:t>
      </w:r>
    </w:p>
    <w:p w:rsidRPr="00E541CA" w:rsidR="00E541CA" w:rsidP="00E541CA" w:rsidRDefault="00E541CA" w14:paraId="58EE36D1" w14:textId="0524C2DE">
      <w:pPr>
        <w:ind w:firstLine="720"/>
      </w:pPr>
      <w:r w:rsidRPr="00E541CA">
        <w:t xml:space="preserve">ထို့အပြင်၊ ဆန္ဒရှိသူ မည်သူမဆို ဗီရီတေတွင် ယုဒာများက ဖျက်ဆီးကာ ထိုးဖောက်၍ သွေးထွက်စေခဲ့သော ခရစ်တော်၏ ပုံတော်အကြောင်းကို စိန့်အာသာနက်ဆီယပ်၏ စကားများကို ဖတ်ရှုနိုင်ပါသည်။ ဤစကားများကို အောက်တိုဘာလ ၁၁ ရက်နေ့အတွက် Prologue တွင်၊ ထို့အပြင် ထုတ်ဝေထားသည့် Menaion တွင်လည်း အဆိုပါလနှင့်နေ့တွင် ဖောင် ၁၇၉ နှင့် ၁၈၀ ၏ နောက်ဘက်တွင် တွေ့နိုင်ပါသည်။</w:t>
      </w:r>
    </w:p>
    <w:p w:rsidRPr="00E541CA" w:rsidR="00E541CA" w:rsidP="00E541CA" w:rsidRDefault="00E541CA" w14:paraId="39CD5A3C" w14:textId="6F3CD456">
      <w:pPr>
        <w:ind w:firstLine="720"/>
      </w:pPr>
      <w:r w:rsidRPr="00E541CA">
        <w:t xml:space="preserve">သူမ၏ ရေချိုးမပြုမီ၊ ကြီးမြတ်သော သေဆုံးသူ ကက်သရင်းအား သူမ၏ စိတ်ပိုင်းဆိုင်ရာ အကြီးအကဲမှ ဘုရားသခင်ကလေးငယ်ကို လက်ထဲတွင် ကိုင်ဆောင်ထားသည့် အလွန်သန့်ရှင်းသော မယ်ရီမေ၏ ပုံတစ်ပုံကို ပေးအပ်ကာ၊ ထိုပုံရှေ့၌ ဆုတောင်းရန် အမိန့်ပြုခဲ့ကြောင်းကိုလည်း မှတ်သားထားပါ။ ကက်သရင်းသည် အံ့ဩဖွယ် မြင်ကွင်းတစ်ခုကို ရရှိခဲ့ပြီး၊ မင်္ဂလာဆောင် သဘောတူလက္ခဏာအဖြစ် ခရစ်တော်ဘုရားထံမှ လက်ဝတ်လက်စွပ်တစ်စင်းကို ထိတွေ့ခံယူခဲ့သည်။ ဤအကြောင်းကို နိုဝင်ဘာလ ၂၄ ရက်နေ့တွင်</w:t>
      </w:r>
      <w:r w:rsidRPr="00E541CA">
        <w:rPr>
          <w:rStyle w:val="FootnoteReference"/>
        </w:rPr>
        <w:footnoteReference w:id="224"/>
      </w:r>
      <w:r w:rsidRPr="00E541CA">
        <w:t xml:space="preserve"> တွင် </w:t>
      </w:r>
      <w:r w:rsidRPr="00E541CA">
        <w:t xml:space="preserve">ကြည့်ရှုနိုင်ပါ</w:t>
      </w:r>
      <w:r w:rsidRPr="00E541CA">
        <w:t xml:space="preserve">သည်။</w:t>
      </w:r>
    </w:p>
    <w:p w:rsidRPr="00E541CA" w:rsidR="00E541CA" w:rsidP="00E541CA" w:rsidRDefault="00E541CA" w14:paraId="4ABDD262" w14:textId="34649A67">
      <w:pPr>
        <w:ind w:firstLine="720"/>
      </w:pPr>
      <w:r w:rsidRPr="00E541CA">
        <w:t xml:space="preserve">ဂျေရုဆလင်မြို့၏ ပထမ Patriarch ဖြစ်သူ His Holiness Sophronius ၏ 'လီမိုနာ' စာအုပ်၊ အခန်း ၁၈၀ တွင်၊ ဂုဏ်ထူးထင်ရှားသော Abba John the Hermit ဟုခေါ်သော သမားကြီးတစ်ဦးသည် ဂျေရုဆလင်မှ ခန့်မှန်း ၂၀ poprish ဝန်းကျင်ရှိ Sekhusta ကျေးရွာနယ်နိမိတ်အတွင်းတွင် နေထိုင်ခဲ့သည်ဟု ရေးသားထားသည်။ သူသက်ရှိနေစဉ်က သူ၏ အခန်းငယ်ထဲတွင် အလွန်သန့်ရှင်းသော မယ်တော်မေရီ၏ ပုံတစ်ပုံကို ထားရှိခဲ့ပြီး၊ ဝေးလံသော သဲတောသို့ သွားခြင်းဖြစ်စေ၊ သန့်ရှင်းသော နေရာများနှင့် ဘုရားသခင်၏ သင်္ဂြိုဟ်တော်ကို ဂုဏ်ပြုရန်နှင့် အသက်ပေးသော ခရစ်တော်၏ ဓါတ်တံကို နမ်းရန် ဂျေရုဆလင်သို့ သွားခြင်းဖြစ်စေ၊ ဆုတောင်းရန်အတွက် စိုင်နိုင်းတောင်သို့ သွားခြင်းဖြစ်စေ၊ မည်သည့် ခရီးရှည်ကိုမဆို စတင်လိုတိုင်း၊ သို့မဟုတ် တစ်ခါတစ်ရံ ဂျေရုဆလင်မှ ဝေးလျှံ့သော သန့်ရှင်းသော သေဒဏ်ခံသူများထံသို့လည်း သွားခဲ့သည်—အဘိုးကြီးသည် အနိုင်ရသော သေဒဏ်ခံသူများကို ချစ်မြတ်နိုးခဲ့သောကြောင့်။ တစ်ခါတစ်ရံမှာတော့ အဲဖက်စ်မြို့ရှိ သမ္မာကျမ်းဆရာ ယောဟန်၏ သင်္ကြန်သို့၊ တစ်ခါတစ်ရံမှာတော့ ယူခန်တပ်စ်ရှိ သခင်သော်ဒိုး၏ ဘုရားကျောင်းသို့၊ တစ်ခါတစ်ရံမှာတော့ ဆီလီူးရှားရှိ အိုင်ဆိုးရီးယားရှိ သခင်သက်လာ၏ ဘုရားကျောင်းသို့၊ တစ်ခါတစ်ရံမှာတော့ ဆာရာဖပ်စ်ရှိ သခင်ဆာဂျီးယပ်၏ ဘုရားကျောင်းသို့ သွားလည်ခဲ့ပြီး တစ်ခါတစ်ရံမှာတော့ တစ်ပါးသော သန့်ရှင်းသူတစ်ဦးကို သွားလည်၊ တစ်ခါတစ်ရံမှာတော့ အခြားတစ်ဦးကို သွားလည်ခဲ့သည်။ သူသည် သူ၏ အခန်းမှ ထွက်ခွာသောအခါ အိုင်ကွန်ရှေ့၌ မီးပုံးတစ်လုံး တပ်ဆင်၍ မီးထိုးကာ ဆုတောင်းပြီး ထွက်ခွာခဲ့သည်။ ခရီးမှ ပြန်လာသောအခါ မီးပုံးသည် ရေရှည်ပျောက်ကွယ်နေခဲ့ပေမယ့် မီးလောင်နေဆဲဖြစ်သည်ကို တွေ့မြင်ရသည်။ တခါတလေ တစ်လခန့်၊ တခါတလေ နှစ်လခန့် ခရီးသွားခဲ့ပေမယ့် မီးဖိုမီးက အမြဲတမ်း မီးလောင်နေဆဲဖြစ်တာကို တွေ့မြင်ရတတ်သည်။</w:t>
      </w:r>
    </w:p>
    <w:p w:rsidRPr="00E541CA" w:rsidR="00E541CA" w:rsidP="00E541CA" w:rsidRDefault="00E541CA" w14:paraId="766C29F0" w14:textId="0E540F8D">
      <w:pPr>
        <w:ind w:firstLine="720"/>
      </w:pPr>
      <w:r w:rsidRPr="00E541CA">
        <w:t xml:space="preserve">အီဂျစ်မှ မယ်ရီသည် ဂျေရုဆလင်ရှိ ဘုရားကျောင်းတစ်ခု၏ နာတ်ထက်စ်၌ အလွန်သန့်ရှင်းသော မယ်တော်၏ ပုံတုရှေ့၌ ဆုတောင်းနေစဉ် ဘုရားကျောင်းထဲသို့ အတားအဆီးမရှိဘဲ ဝင်ခွင့်ရရှိခဲ့သည်၊ ဤဘုရားကျောင်းကို မမြင်နိုင်သော အင်အားတစ်ခုက တံခါးရှေ့၌ တားဆီးထား၍ မဝင်နိုင်ခဲ့ပေ။ ထိုပုံတော်ရှေ့၌ ထပ်မံ ဆုတောင်းပြီးနောက် သူမသည် ဘဝကို ပြင်ဆင်ရန် ဘုရားသခင်၏ အကူအညီကို ရရှိကာ သဲတောသို့ ထွက်ခွာသွားခဲ့သည်</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ဒမာစကတ်မြို့မှ သန့်ရှင်းသော ဂျွန်သည် သန့်ရှင်းသော ပုံတော်များအတွက် ညာလက်ဖြတ်ခံခဲ့ရပြီး၊ ဘုရားသခင်၏ သန့်စင်ဆုံး မိခင်တော်ပုံတော်ရှေ့၌ ဆုတောင်းစဉ် ကုသခံခဲ့သည်။ ဖြတ်ထားသော လက်ကို ကိုယ်ပေါ်တွင် ထားလိုက်သောအခါ မူလအတိုင်း ပြန်ဆက်ကပ်ကာ အသက်ဝင်လာခဲ့ပြီး၊ သူသည် ဘုရားကျောင်းအတွက် အကျိုးရှိသော စာအုပ်များကို ရေးသားခဲ့သည်။ ဒီအကြောင်းကို သူ၏ဘဝဇာတ်ကြောင်းတွင် ဒီဇင်ဘာလ ၄ ရက်နေ့တွင် ပိုမိုကြည့်ရှုနိုင်ပါသည်</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သို့သော် အဟောင်းဆုံး ဥပမာကို မမေ့ရအောင် ပြောရမည်။ ရိုမမြို့ ပေါ့ပ် ဆင်တောစလဗ်စတာသည် ရောဂါဖြစ်ပြီး မခရစ်ယာန်ရေသွန်းခံရသေးသော မဟာအင်ပါယာရှင် ကွန်စတန်တင်းအား သန့်ရှင်းသော ခေါင်းဆောင်တမန်တော် ပီတာနှင့် ပေါလ်တို့၏ ပုံတစ်ပုံကို ပြသခဲ့ပြီး၊ အင်ပါယာရှင်သည် အိပ်မက်ထဲတွင် တမန်တော်များ ပေါ်လာသည်ကို သိမြင်ခဲ့သည်။ ဤအကြောင်းကို ဇန်နဝါရီလ ၂ ရက်နေ့တွင်</w:t>
      </w:r>
      <w:r w:rsidRPr="00E541CA">
        <w:rPr>
          <w:rStyle w:val="FootnoteReference"/>
        </w:rPr>
        <w:footnoteReference w:id="227"/>
      </w:r>
      <w:r w:rsidRPr="00E541CA">
        <w:t xml:space="preserve"> တွင်</w:t>
      </w:r>
      <w:r w:rsidRPr="00E541CA">
        <w:t xml:space="preserve"> ပိုမိုဖတ်ရှုနိုင်ပါ</w:t>
      </w:r>
      <w:r w:rsidRPr="00E541CA">
        <w:t xml:space="preserve">သည်။</w:t>
      </w:r>
    </w:p>
    <w:p w:rsidRPr="00E541CA" w:rsidR="00E541CA" w:rsidP="00E541CA" w:rsidRDefault="00E541CA" w14:paraId="1AD808CF" w14:textId="1F4495ED">
      <w:pPr>
        <w:ind w:firstLine="720"/>
      </w:pPr>
      <w:r w:rsidRPr="00E541CA">
        <w:lastRenderedPageBreak/>
      </w:r>
      <w:r w:rsidRPr="00E541CA">
        <w:t xml:space="preserve">ကြီးမြတ်သော သက်သေခံ မာတရယ် မာကရီယပ်၏ ဘဝဇာတ်ကြောင်းတွင် (နိုဝင်ဘာလ ၂၄ ရက်နေ့)</w:t>
      </w:r>
      <w:r w:rsidRPr="00E541CA">
        <w:rPr>
          <w:rStyle w:val="FootnoteReference"/>
        </w:rPr>
        <w:footnoteReference w:id="228"/>
      </w:r>
      <w:r w:rsidRPr="00E541CA">
        <w:t xml:space="preserve"> တွင်</w:t>
      </w:r>
      <w:r w:rsidRPr="00E541CA">
        <w:t xml:space="preserve">ရေးသား</w:t>
      </w:r>
      <w:r w:rsidRPr="00E541CA">
        <w:t xml:space="preserve">ထားသည်မှာ၊ သူ၏ သက်သေခံခြင်းမှ နှစ်များစွာ ကျော်လွန်ပြီးနောက်၊ အပိုစတိတ် ဂျူလီယန်သည် ဘုရင်ရာထူးကို တက်ပြီး ဘုရားသခင်၏ ဘုရားကျောင်းကို အလွန်ပြင်းထန်စွာ နှိပ်စက်နေစဉ်၊ ကြီးမြတ်သော ဘေစင် သခင်သည် ဘုရားကျောင်း၌ ဆုတောင်းနေစဉ်၊ ဤဘုရားကျောင်းတွင် သန့်မတ်ကာ မာကရီယပ်၏ လက်ထဲတွင် လက်နက်တစ်လက်ကို ကိုင်ထားသည့် ပုံကို သစ်သားပြားပေါ်တွင် ဆွဲထားသော ပုံတစ်ပုံ ရှိခဲ့ပြီး၊ တစ်နာရီအကြာတွင် ထိုပုံသည် ပျောက်ကွယ်ကာ သစ်သားပြားသာသာသာ မြင်သာခဲ့သည်။ ထို့နောက် တစ်နာရီအကြာတွင် ထိုပုံသည် သွေးစွတ်လက်နက်ကို ကိုင်ထားသည့် ပုံဖြင့် ပြန်လည်ပေါ်ပေါက်ခဲ့သည်။ နောက်မကြာမီ ဂျူလီယန် သေဆုံးကြောင်း သတင်းရောက်လာပြီး၊ အော်သော်ဒေါ့စ် ခရစ်ယာန်များသည် အချိန်ကို မှတ်သားထားကာ၊ ထိုအချိန်—မတ်တီယာ၏ ပုံတော် မမြင်ရခဲ့သည့် အချိန်တွင်ပင်—ဂျူလီယန်ကို မမြင်ရသော လက်နှင့် မမြင်ရသော လှံဖြင့် ထိုးဖောက်သတ်ဖြတ်ခံခဲ့ကြောင်း သိရှိကြသည်။ ဤအကြောင်းကိုလည်း သန့်ရှင် ဗေဆေးလ်ကြီး၏ ဘဝဇာတ်တွင် ဇန်နဝါရီလ ၁ ရက်နေ့၊ စာမျက်နှာ ၂၁၉ တွင် မှတ်တမ်းတင်ထားသည်။</w:t>
      </w:r>
    </w:p>
    <w:p w:rsidRPr="00E541CA" w:rsidR="00E541CA" w:rsidP="00E541CA" w:rsidRDefault="00E541CA" w14:paraId="6FA4C5C9" w14:textId="7ACC67B9">
      <w:pPr>
        <w:ind w:firstLine="720"/>
      </w:pPr>
      <w:r w:rsidRPr="00E541CA">
        <w:t xml:space="preserve">သန့်ရှင်သူများ၏ ပုံတော်များမှ ထွက်ပေါ်လာသော မရေတွက်နိုင်သော အံ့ဩဖွယ်အံ့ဩမှုများကို ဘယ်သူမှ မရေတွက်နိုင်ပါ။ သို့သော် အဆိုပါ ပုံတော်ဖျက်ဆီးသူများဟု ခေါ်သော ခွဲထွက်သူများသည် ဘုရားကျောင်း၏ ယုံကြည်ချက်များနှင့် ရိုးရာဓလေ့များကို မလက်ခံကြပါ။ ထူးဆန်းစွာ၊ စာတန်သည် သူတို့အတွင်း နေထိုင်လာသောအခါ၊ သူတို့သည် ပုံတော်များအား ဂုဏ်ပြုခြင်းကို အလွန်မုန်းတီးကြသည်၊ ၎င်းကို *လီမိုနာ* စာအုပ် အခန်း</w:t>
      </w:r>
      <w:r w:rsidRPr="00E541CA">
        <w:rPr>
          <w:i/>
        </w:rPr>
        <w:t xml:space="preserve"> ၄၅</w:t>
      </w:r>
      <w:r w:rsidRPr="00E541CA">
        <w:t xml:space="preserve"> တွင် မြင်တွေ့နိုင်ပြီး</w:t>
      </w:r>
      <w:r w:rsidRPr="00E541CA">
        <w:rPr>
          <w:i/>
        </w:rPr>
        <w:t xml:space="preserve">၊ </w:t>
      </w:r>
      <w:r w:rsidRPr="00E541CA">
        <w:t xml:space="preserve">အဲဒီမှာ အောက်ပါအတိုင်း ရေးသားထားသည်– ဩလီဗ်တောင်ပေါ်ရှိ သီးခြားနေထိုင်သူ တစ်ဦးသည် လိင်ဆက်ဆံမှုဆိုင်ရာ မကောင်းဆိုးဝါးသော ဝိညာဉ်တစ်ပါးက နှိပ်စက်ခံနေရသည်။ တစ်နေ့၌ ဤတိုက်ပွဲကြောင့် အလွန်ဒုက္ခရောက်နေစဉ် အိုလ်ဗီးယားတောင်ရှိ သာသနာရှင်ကြီးသည် မျက်ရည်စီးစွာ ငိုကြွေးကာ မကောင်းဆိုးဝါးအား ပြောလိုက်သည်၊ 'မင်းက ငါ့ကို ဘယ်အချိန်ထိ ဆက်ဒုက္ခပေးနေမှာလဲ? နောက်ဆုံးတော့ ငါ့ထံမှ ထွက်သွားပါဦး၊ မင်းက ငါနဲ့အတူ အသက်ကြီးသွားပြီပဲ။' ထိုအခါ မကောင်းဆိုးဝါးက သူ့ရှေ့၌ ထင်ရှားပေါ်လာပြီး "ငါပြောမည့်အကြောင်းကို မည်သူ့ထံမှ မပြောမည်ဟု ကတိပေးပါက ငါသည် သင့်ကို နှိပ်စက်ခြင်းကို ရပ်မည်" ဟုဆိုသည်။ အိုကြီးသူကလည်း "ကောင်းကင်ဘုံ၌ အသက်ရှင်သကဲ့သို့ ငါပြောမည့်အကြောင်းကို မည်သူ့ထံမှ မပြောမည်" ဟု ကတိပြုခဲ့သည်။ နတ်ဆိုးက သူ့အား ပြောသည်၊ "ဤပုံကို မပူဇော်ပါနှင့်၊ ထိုအခါမှ ငါသည် သင့်နှင့် ယှဉ်ပြိုင်ခြင်းကို ရပ်မည်"။ ထိုပုံသည် ကျွန်ုပ်တို့၏ အလွန်သန့်ရှင်းဆုံး မယ်တော် မေရီ၊ ဘုရားသခင်၏ မိခင်တော်၏ ပုံဖြစ်ပြီး၊ မယ်တော်သည် ကျွန်ုပ်တို့၏ ဘုရားသခင် ယေရှုခရစ်ကို လက်ထဲတွင် ကိုင်ဆောင်ထားသည်။ သာသနာရှင်က နတ်ဆိုးအား ပြောသည်၊ "ငါအား စဉ်းစားနိုင်ရန် ထွက်သွားပါ"။ တတိယနေ့တွင်၊ ဘုရားသခင်၏ ကြံစည်မှုကြောင့် ထိုအချိန်၌ ဖာရန် ဘုရားကျောင်း၌ နေထိုင်ခဲ့သော အဘား သီအိုဒိုရပ်စ် အဲလီယော့ထံသို့ ဤဖြစ်ရပ်များအား တင်ပြခဲ့သည်။ အဘားက သာသနာရှင်အား ပြောသည်– "သင်သည် မကောင်းဆိုးဝါးစွာ ညစ်ပတ်သွားပြီ၊ မကောင်းဆိုးဝါးတစ်ပါးအား ကတိပြုခဲ့သောကြောင့်; သို့သော် သင်သည် ကောင်းစွာ ပြုလုပ်ခဲ့သည်၊ သင်သည် ဝန်ခံခဲ့သောကြောင့်; ငါက သင့်အား ပြောလိုက်သည်၊ မည်သည့်မြို့သို့မဆို ဝင်ရောက်သည့်အခါ မည်သည့် မကောင်းဆိုးဝါးရာနေရာတစ်ခုကိုမျှ မဝင်ခြင်းသည်၊ ကျွန်ုပ်တို့၏ ဘုရားသခင် ယေရှုခရစ်နှင့် သူ၏ အလွန်သန့်ရှင်းသော မိခင်ဘုရား၏ ပုံတော်ရှေ့၌ ခေါင်းမချခြင်းထက် ပိုမိုလွယ်ကူသည်။ ဟုတ်ကဲ့၊ အဘိုးတော်သည် စကားများစွာဖြင့် သာမဏေကို ဆုံးမအားပေးပြီးနောက် သူ၏ နေရာ၌ ဆက်လက်နေထိုင်ခွင့်ပြုခဲ့သည်။ နတ်ဆိုးသည် ထပ်မံ၍ သာသနာရှင်ရှေ့သို့ ပေါ်လာကာ၊ "ဤကိစ္စဘာလဲ၊ သင်သည် ငါပြောခဲ့သည့်အကြောင်းကို မည်သူ့ထံမှ မပြောမည်ဟု ငါ့အား ကတိမပြုခဲ့ပါသလား။ သို့သော် သင့်ထံလာသူတစ်ဦးထံ ပြောပြလိုက်ပြီနော်?" ဟု မေးသည်။ 'ထို့ကြောင့် ကတိချိုးသူအဖြစ် သင်သည် တရားစီရင်နေ့၌ ပြစ်ဒဏ်ခံရမည်' ဟု ဆိုသည်။ သမားတော်က ပြန်ဖြေသည်– 'ကျွန်ုပ်ကတိချုပ်ခဲ့သည်ကို သိပါသည်။ သို့သော် ဖန်တီးသူဖြစ်တော်မူသော ကျွန်ုပ်၏ ဘုရားသခင်ရှေ့၌ မရပ်တန့်ဘဲ ခေါင်းချွတ်မည်ဖြစ်၍ သင့်ကို မလိုက်နာပါ'။ ထိုနောက် မကောင်းဆိုးဝါးသည် သူထံမှ ပျောက်ကွယ်သွားသည်။</w:t>
      </w:r>
    </w:p>
    <w:p w:rsidRPr="00E541CA" w:rsidR="00E541CA" w:rsidP="00E541CA" w:rsidRDefault="00E541CA" w14:paraId="301C3F83" w14:textId="65E5C148">
      <w:pPr>
        <w:ind w:firstLine="720"/>
      </w:pPr>
      <w:r w:rsidRPr="00E541CA">
        <w:t xml:space="preserve">ဤမှန်ကန်သောမှတ်တမ်းများကို ခုနှစ်မြောက် ကမ္ဘာလုံးဆိုင်ရာ သမ္မတညီလာခံတွင် ဖတ်ကြားကာ သန့်ရှင်းသောဖခင်ကြီးများက လက်ခံအတည်ပြုခဲ့ပြီး၊ စာတန်သည် သန့်ရှင်းသောပုံတော်များအား ဂုဏ်ပြုခြင်းကို မည်မျှမုန်းတီးကြောင်း ထင်ရှားစွာပြသသည်။ အယူဝါဒကွဲပြားသူများသည် စာတန်နှင့်စိတ်တစ်ခုတည်းဖြစ်ကြသဖြင့် ပုံတော်များကိုလည်း မုန်းတီးကာ ဂုဏ်ပြုခြင်းမပြု၊ ညစ်ပတ်စကားမပြောကြ။</w:t>
      </w:r>
    </w:p>
    <w:p w:rsidRPr="00E541CA" w:rsidR="00E541CA" w:rsidP="00E541CA" w:rsidRDefault="00E541CA" w14:paraId="1A156C2D" w14:textId="42E3AF3F">
      <w:pPr>
        <w:ind w:firstLine="720"/>
        <w:rPr>
          <w:i/>
        </w:rPr>
      </w:pPr>
      <w:r w:rsidRPr="00E541CA">
        <w:rPr>
          <w:i/>
        </w:rPr>
        <w:t xml:space="preserve">ပုံတော်များအား ပူဇော်ခြင်းကို ပထမဆုံး ငြင်းပယ်ခဲ့သူက ဘယ်သူလဲ?</w:t>
      </w:r>
    </w:p>
    <w:p w:rsidRPr="00E541CA" w:rsidR="00E541CA" w:rsidP="00E541CA" w:rsidRDefault="00E541CA" w14:paraId="7093AA76" w14:textId="7D292814">
      <w:pPr>
        <w:ind w:firstLine="720"/>
      </w:pPr>
      <w:r w:rsidRPr="00E541CA">
        <w:t xml:space="preserve">ကွန်စတန်တီနိုပိုလ်မြို့၌ ပုံတုဖျက်ဆီးရေး စတင်ခြင်းအကြောင်းကို 'ဂုဏ်ပြုခံရသော နယူးစတီဖင်၏ ဘဝဇာတ်' တွင် နိုဝင်ဘာလ ၂၈ ရက်နေ့တွင် အောက်ပါအတိုင်း ရေးသားထားသည်။</w:t>
      </w:r>
      <w:r w:rsidRPr="00E541CA">
        <w:rPr>
          <w:rStyle w:val="FootnoteReference"/>
        </w:rPr>
        <w:footnoteReference w:id="229"/>
      </w:r>
      <w:r w:rsidRPr="00E541CA">
        <w:t xml:space="preserve"> လီယို အိုင်ဆိုရီယန် မင်းမတက်ခင် မကြာခင်ကာလတွင် ဖီနီရှားရှိ လာအိုဒီရှားမှ ယုဒာလူအနည်းငယ်တို့ အာရေဗျမင်းသား အစ်စီဖ်ရှေ့သို့ ရောက်ရှိကာ မှားယွင်းသော နတ်ဆိုးခန့်မှန်းချက်များနှင့် မှော်ဆန့်ကျင်မှုများဖြင့် သူအား အာရေဗျလူမျိုးများအပေါ် လေးဆယ်နှစ်ကြာ အုပ်ချုပ်ခွင့်နှင့် အာဏာပိုင်ခွင့် ရရှိမည်ဟု ကတိပြုခဲ့ကြသည်။ သူ့အုပ်ချုပ်ရေးနယ်မြေတစ်ဝန်းရှိ ခရစ်ယာန်ဘုရားကျောင်းများမှ သန့်ရှင်းသော ပုံတော်များကို ထုတ်ပစ်ဖျက်ဆီးရန် အမိန့်ထုတ်ခဲ့သည်။ အာရပ်မင်း Izif သည် သူတို့၏ တောင်းဆိုချက်ကို လက်ခံကာ ချက်ချင်းပုံတော်များကို နေရာတိုင်းမှ ထုတ်ပစ်၍ မီးရှို့ရန် အမိန့်ထုတ်ခဲ့သော်လည်း ဘုရားသခင်၏ ဒဏ်ခတ်မှုကြောင့် တစ်နှစ်တောင် မပြည့်ခင် သေဆုံးသွားသည်။ သူ၏သားတော်က သူ့ကို ဆက်ခံပြီး ထိုယုဒာများကို မုသားဟောသူများနှင့် မှော်ဆရာများဟု သတ်မှတ်ကာ ကြမ်းတမ်းစွာ သေဒဏ်ပေးရန် ကြိုးပမ်းခဲ့သည်။ သို့သော် ယုဒာများက မင်းသား၏ အမျက်ဒဏ်ကို ခံစားကာ သေဒဏ်ကို ကြောက်၍ အိုင်ဆိုရီးယားသို့ ထွက်ပြေးသွားကြသည်။ သူတို့သည် အဲဒီရေမြောင်းအနားတွင် အနားယူနေစဉ်၊ အိုင်ဆိုရီးယားမှ လူငယ်တစ်ဦး ဖြတ်သွားသည်။ သူ၏နာမည်မှာ လီယို </w:t>
      </w:r>
      <w:r w:rsidRPr="00E541CA">
        <w:t xml:space="preserve">(</w:t>
      </w:r>
      <w:r w:rsidRPr="00E541CA">
        <w:rPr>
          <w:rStyle w:val="FootnoteReference"/>
        </w:rPr>
        <w:footnoteReference w:id="230"/>
      </w:r>
      <w:r w:rsidRPr="00E541CA">
        <w:t xml:space="preserve"> ) ဖြစ်ပြီး (နောက်ပိုင်းတွင် ထိုအမည်ဖြင့် လူသိများလာသော်လည်း မွေးဖွားစဉ်က နာမည်မှာ ကွန်နွန်ဖြစ်သည်) ခန္ဓာကိုယ်ကြီးမား၍ မျက်နှာလှပသော လူတစ်ဦးဖြစ်သည်။ ထိုလူငယ်လည်း တူညီသော ရေမြောင်းအနားတွင် အနားယူလို၍ လမ်းမှလွဲကာ ထိုယုဒယ မာယာဆရာများနှင့်အတူ ထိုင်ခဲ့သည်။ သူတို့က သူ့ကိုမြင်လိုက်ပြီး ဂရိနိုင်ငံဘုရင်ဖြစ်မည်ဟု ခန့်မှန်းပြောကြားကြသည်။ သို့သော် သူက မဖြစ်နိုင်ဘူးဟု တစ်ခါတစ်လေ ငြင်းဆိုခဲ့သည်။ မိမိကိုယ်ကို မွေးဖွားရာက ရိုးရှင်းပြီး ဆင်းရဲနွမ်းပါးသူတစ်ယောက်သာဖြစ်ကာ ကိုယ်တိုင်ကိုယ်စား စားဝတ်နေရေးအတွက်သာ ကျောက်တူးလုပ်ငန်းငယ်ငယ်တစ်ခုမှသာ </w:t>
      </w:r>
      <w:r w:rsidRPr="00E541CA">
        <w:t xml:space="preserve">ရရှိနေရသည်ဟု ထင်မြင်ခဲ့သည်</w:t>
      </w:r>
      <w:r w:rsidRPr="00E541CA">
        <w:t xml:space="preserve"> (</w:t>
      </w:r>
      <w:r w:rsidRPr="00E541CA">
        <w:lastRenderedPageBreak/>
      </w:r>
      <w:r w:rsidRPr="00E541CA">
        <w:t xml:space="preserve"> </w:t>
      </w:r>
      <w:r w:rsidRPr="00E541CA">
        <w:t xml:space="preserve">)</w:t>
      </w:r>
      <w:r w:rsidRPr="00E541CA">
        <w:t xml:space="preserve">။ သို့သော် မာဂျီများက သူသည် ဘုရင်ဖြစ်လာမည်ဟု ဆက်လက်ယုံကြည်ကာ တစ်ခုတည်းသာ တောင်းဆိုခဲ့သည်။ ၎င်းမှာ သူသည် ဘုရင်ရာထူးကို လက်ခံသည့်အခါ မည်သည့်အရာကိုမဆို တောင်းဆိုနိုင်မည်ဟု ကတိပေးရန်သာ ဖြစ်သည်။ ထို့ကြောင့် အနီးရှိ စိန့်သီအိုဒိုးရ် ဘုရားကျောင်း၌ သူက ကတိပေးပြီး မာဂျီများက ထွက်ခွာသွားကြသည်။ နောက်အချိန်မကြာမီ၊ Sisinias မင်းကြီးမိသားစုမှ လူငယ်တစ်ဦးကို စစ်တပ်ထဲသို့ စာရင်းသွင်းကာ မကြာခင်တွင် spatharios အဖြစ် ခန့်အပ်ခဲ့ပြီး၊ ထို့အပြင် Theodosius မင်းကြီးက အရှေ့ဒေသတပ်ဦးချုပ်အဖြစ်လည်း ခန့်အပ်ခဲ့သည်။ Theodosius ပြီးနောက် ဂရိအင်ပါယာကို တခြားတစ်ဦးက ဆက်ခံခဲ့ပြီး၊ အစပိုင်းတွင် အလွန်ယုံကြည်သစ္စာရှိသော်လည်း နောက်ပိုင်းတွင် ဖောက်ပြန်သွားသည်။ သူတို့၏ မာယာပညာဖြင့် သူ၏ မင်းဘွဲ့ကို ကြိုတင်ခန့်မှန်းခဲ့သော ယုဒာလူမျိုးများသည် သူထံသို့ လာရောက်ကာ မည်သည့်အရာမဆို တောင်းဆိုနိုင်မည်ဟု ကတိပြုထားသည့်အတိုင်း ကတိကို ပြည့်စုံစေရန် တောင်းဆိုကြသည်။ မင်းကြီးက သူတို့ ဘာလိုချင်သလဲ မေးလျှင်၊ သူတို့သည် ခရစ်တော်နှင့် ခရစ်ယာန်ဘာသာ၏ ရန်သူများဖြစ်၍ ရွှေ၊ ငွေ သို့မဟုတ် အခြားအဖိုးတန်ပစ္စည်းများ မတောင်းဘဲ ဘုရားကျောင်းများမှ သန့်ရှင်းသော ပုံတုများကို ဖယ်ရှားပေးရန်သာ တောင်းဆိုကြပြီး၊ "မင်းကြီး၊ ဤအတိုင်း ပြုလုပ်ပါက—" ဟု ဆိုကြသည်။ ဘုရားသခင်သည် သင့်ဘုရင်အုပ်ချုပ်မှုကို နှစ်ပေါင်းများစွာ ထိန်းသိမ်းပေးမည်၊ သို့သော် မလိုက်နာပါက မကြာမီ သင့်နိုင်ငံနှင့် သင့်အသက်ကို နှစ်ခုလုံး ဆုံးရှုံးမည်" ဟု ဆိုသည်။ သူကတော့ နိုင်ငံရရှိရေးအတွက် ပထမဆုံး ခန့်မှန်းချက်မှန်ကန်ခဲ့ကြောင်း သတိရကာ ကြောက်ရွံ့သွားသည်။ သူတို့၏ ဒုတိယခန့်မှန်းချက်မှာလည်း မဖြစ်အောင် မလိုက်နာသင့်ကြောင်း စဉ်းစားကာ၊ ချက်ချင်း ဘုရားကျောင်းများနှင့် လူနေအိမ်တိုင်းမှ သန့်ရှင်းသော ပုံတော်များကို ဖယ်ရှားကာ ခြေအောက်တွင် ဖျက်စီးရန် အမိန့်ထုတ်ခဲ့သည်။ ထိုပုံတော်များကို ဘုရားတုများဟု ခေါ်ဆိုကာ၊ ပူဇော်သူများကို ဘုရားတုပူဇော်သူများဟု အမည်ပေးခဲ့သည်။ ခရစ်ယာန်ဘုရားကျောင်းတွင်လည်း ကြီးမားသော အငြင်းပွားမှုများ ဖြစ်ပေါ်ခဲ့သည်။ တချို့က မင်း၏ အမိန့်ကို လိုက်နာ၍ ဂုဏ်ပြုပုံများကို ခြေဖြင့် ဖျက်စီးခဲ့ကြသော်လည်း တချို့က ပြင်းထန်စွာ ဆန့်ကျင်ကာ အမျိုးမျိုးသော ဒဏ်ခတ်မှုများကို ခံခဲ့ရသည်။</w:t>
      </w:r>
    </w:p>
    <w:p w:rsidRPr="00E541CA" w:rsidR="00E541CA" w:rsidP="00E541CA" w:rsidRDefault="00E541CA" w14:paraId="72C148F7" w14:textId="33483BAE">
      <w:pPr>
        <w:ind w:firstLine="720"/>
      </w:pPr>
      <w:r w:rsidRPr="00E541CA">
        <w:t xml:space="preserve">ကွန်နွန် သို့မဟုတ် လီယို အိုင်ဆူရီယန် သေဆုံးပြီးနောက်၊ သူ၏သား ကွန်စတန်တင်း ကိုပရိုနိုင်းမတ်စ် (Constantine Copronymus) သည် ဘုရင်ရာထူးကို ဆက်ခံခဲ့သည်—မကောင်းသောအမြစ်မှ ပိုမိုဆိုးရွားသော သားဆက်ကဲ့သို့—သူက ဘုရားကျောင်းတော်တွင် ပိုမိုကြီးမားသော အငြင်းပွားမှုများကို ဖြစ်ပေါ်စေကာ သမ္မာကျမ်းကို ယုံကြည်သူများကို နှိပ်စက်ကာ ရက်စက်စွာ သတ်ဖြတ်ခဲ့သည်။ သူက ကွန်စတန်တီနိုပယ်မြို့၊ ဘလက်ချာနေး ဘုရားကျောင်း၌ ပုံတော်ဖျက်ဆီးရေးဝါဒီများ၏ ညီလာခံကို ကျင်းပခဲ့သည်။ ဤညီလာခံကို ခရစ်နှစ် ၇၅၁ တွင် ကျင်းပခဲ့ပြီး၊ အဲဒီဆိုးရွားသော အစည်းအဝေးက သန့်ရှင်းသော ပုံတော်များကို ဘုရားပုထိုးများဟု သတ်မှတ်ကာ ပုံတော်ကိုးကွယ်သူအားလုံးကို ပြစ်ဒဏ်ချမှတ်ခဲ့သည်။ သို့သော် ထိုအယူမှားညီလာခံကို နောက်ပိုင်း ဖျက်သိမ်းခဲ့သည်။ ကော်ပရိုနိုင်းမတ်စ်နှင့် ၎င်း၏သား လီယို (ခေါ် ခာဇာရီစ်) တို့ သေဆုံးပြီးနောက်၊ ကော်ပရိုနိုင်းမတ်စ်၏သားဖြစ်သူ သူ၏မြေး ကွန်စတန်တင်းသည် မိခင် အိုင်ရီန်နှင့်အတူ ထီးနန်းကို ဆက်ခံခဲ့ပြီး၊ သတ္တိရှိသော အော်သော်ဒေါ့စ် ဖခင်ကြီးများ၏ ၇ ကြိမ်မြောက် ကမ္ဘာလုံးဆိုင်ရာ ကောင်စီကို ကျင်းပခဲ့သည်။ ခရစ်နှစ် ၇၈၇ တွင် သန့်ရှင်းသော ဖခင်ကြီးများက ယခင်က ကျင်းပခဲ့သော အီကိုနိုကလက်စတစ် အယူဝါဒဆိုင်ရာ ကောင်စီကို ဖျက်သိမ်းကာ ငြင်းပယ်ခဲ့ပြီး သန့်ရှင်းသော ပုံတော်များအား သဒ္ဒါပြည့်ဝစွာ ဂုဏ်ပြုခြင်းကို အတည်ပြုခဲ့သည်။</w:t>
      </w:r>
    </w:p>
    <w:p w:rsidRPr="00E541CA" w:rsidR="00E541CA" w:rsidP="00E541CA" w:rsidRDefault="00E541CA" w14:paraId="5A80FD96" w14:textId="4FB8E0AC">
      <w:pPr>
        <w:ind w:firstLine="720"/>
      </w:pPr>
      <w:r w:rsidRPr="00E541CA">
        <w:t xml:space="preserve">သို့သော် နောက်ပိုင်းတွင် ထိုအယူဝါဒသည် ပြန်လည်ပေါ်ပေါက်ကာ၊ အာမေးနီးယားလီယိုနှင့် သီအိုဖီလူးတို့၏ လှုံ့ဆော်မှုဖြင့် ဘုရားကျောင်းအား နှိပ်စက်ခြင်းများ ဖြစ်ပွားခဲ့ပြီး၊ ၎င်းတို့၏ ဆူညံစွာ ကျရှုံးချိန်တွင်၊ ထိုအချိန်တွင် Theophilus ၏သား Michael သည် သူ၏ဇနီး Theodora နှင့်အတူ အော်သော်ဒေါက်စ်ဘာသာကို ပြန်လည်တည်ထောင်ခဲ့ပြီး၊ ထိုကြောင့် အိုင်ကွန်ဖျက်ဆီးရေးအယူသည်းသည် အရှေ့နှင့်အနောက်တွင် ပျောက်ကွယ်သွားခဲ့သည်။ သို့သော် ခရစ်တော်မွေးဖွားပြီး ၁၀၅၀ နှစ်အကြာတွင် Luther နှင့် သူ၏မိတ်ဆွေ Calvin တို့က ထိုအယူသည်းကို ပြန်လည်ဖြန့်ချိကာ သန့်ရှင်းသောပုံတော်များကို စွန့်ပစ်ခဲ့ကြသည်။ ထိုနည်းတူ ကျွန်ုပ်တို့၏ ယနေ့ခေတ် ရုရှားပြည်၌ ခွဲထွက်သူများနှင့် ခွဲထွက်မှုများ များပြားလာခြင်းကြောင့် ဤအယူမှားသည် ထိုသူတို့ထံမှ ပေါ်ပေါက်လာခဲ့သည်။ ၎င်းမှာ သန့်ရှင်းသော ပုံတော်များကို ဂုဏ်ပြုမသင့်ဘဲ ဘုရားပုထိုးများအဖြစ်သာ ယူဆသင့်ကြောင်း ဆိုသည်။</w:t>
      </w:r>
    </w:p>
    <w:p w:rsidRPr="00E541CA" w:rsidR="00E541CA" w:rsidP="00E541CA" w:rsidRDefault="00E541CA" w14:paraId="6BD905C2" w14:textId="5757284C">
      <w:pPr>
        <w:ind w:firstLine="720"/>
      </w:pPr>
      <w:r w:rsidRPr="00E541CA">
        <w:t xml:space="preserve">ထို့ကြောင့် ယခုခေတ် ခွဲထွက်၍ ပုံတော်ဖျက်သူများသည် မည်သူထံမှ ဆင်းသက်လာကြောင်း စဉ်းစားကြပါစေ။ ထိုနေရာမှ စတင်၍ ၎င်းတို့၏ ခေါင်းဆောင်များနှင့် ဆရာများ၏ နာမည်များအား တံတားတစ်ခုကဲ့သို့ တက်ဆင်းကာ မူလရင်းမြစ်ကို ရှာဖွေကြပါစေ။ ဤအယူမှားကို ကယ်လ်ဗင်၊ လူးသာ၊ သီအိုဖီလပ်စ်၊ အာမေးနီးယားလီယို၊ ကိုပရိုနိုင်းမတ်စ်၊ ကွန်နွန် သို့မဟုတ် အိုင်ဆော်ရီးယားလီယို၊ ယူဒေးလူမျိုးများနှင့် စာတန်ကိုယ်တိုင်တို့ထံမှ ဆက်ခံယူခဲ့ကြသည်။ စာတန်သည် အဲလီယွန်ရှိ သာသနာရှင်အား ဘုရားသခင်၏ အလွန်သန့်ရှင်းသော မယ်တော်၏ ပုံတုများကို မပူဇော်ရန် တောင်းဆိုခဲ့သည်။ ကလေးယေရှုကို သူမ၏လက်ထဲတွင် ကိုင်ဆောင်ထားသည်။</w:t>
      </w:r>
    </w:p>
    <w:p w:rsidRPr="00E541CA" w:rsidR="00E541CA" w:rsidP="00E541CA" w:rsidRDefault="00E541CA" w14:paraId="53BC32BC" w14:textId="75F34A35">
      <w:pPr>
        <w:ind w:firstLine="720"/>
      </w:pPr>
      <w:r w:rsidRPr="00E541CA">
        <w:t xml:space="preserve">ဤတွင် ကျွန်ုပ်တို့သည် သန့်ရှင်းသော ဖခင်ကြီးနှစ်ဦးနှင့် ပုံဖျက်ဆန့်ကျင်သူများကြား ဖြစ်ပွားခဲ့သည့် အကျဉ်းချုပ် ဆွေးနွေးပွဲတစ်ခုကို ပြန်လည်သတိရပါမည်။ ၎င်းမှာ အိုမီရပ်စ်မှ သန့်ရှင်းသော ဂရေဂိုရီနှင့် နယူးမှ သန့်ရှင်းသော စတီဖင် တို့ဖြစ်ကြသည်။</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အခန်း ၁၃။ သန့်ဂရေဂိုရီ (အိုမီရပ်စ်) သည် ယေဟူးဘာသာဝင် အာဗန်နှင့် သန့်သူများ၏ ပုံတုများအပေါ် ဆွေးနွေးပွဲ</w:t>
      </w:r>
      <w:bookmarkEnd w:id="50"/>
    </w:p>
    <w:p w:rsidRPr="00E541CA" w:rsidR="00E541CA" w:rsidP="00E541CA" w:rsidRDefault="00E541CA" w14:paraId="4E389A20" w14:textId="386EAD1C">
      <w:pPr>
        <w:ind w:firstLine="720"/>
      </w:pPr>
      <w:r w:rsidRPr="00E541CA">
        <w:rPr>
          <w:rStyle w:val="FootnoteReference"/>
        </w:rPr>
        <w:footnoteReference w:id="231"/>
      </w:r>
      <w:r w:rsidRPr="00E541CA">
        <w:t xml:space="preserve"> ရက်နေ့</w:t>
      </w:r>
      <w:r w:rsidRPr="00E541CA">
        <w:t xml:space="preserve"> ဒီဇင်ဘာလ ၁၉ ရက်နေ့တွင် ဂုဏ်ပြုသော Omirit မြို့၏ သမ္မတကြီး ဂရေဂိုရီသည် </w:t>
      </w:r>
      <w:r w:rsidRPr="00E541CA">
        <w:t xml:space="preserve">အလွန်ပညာရှင် ယုဒယား Ervan နှင့် အငြင်းပွားခဲ့သည်။ လေးရက်နေ့၊ ဆွေးနွေးပွဲ၏ လေးကြိမ်မြောက်အခါတွင် Ervan သည် ခရစ်ယာန်များအား သန့်ရှင်းသူများ၏ ပုံတုများကြောင့် ဘုရားကျူးလွန်ကြသည်ဟု ပြစ်တင်ကာ၊ ထိုပုံတုများကို ဘုရားတုများဟု ခေါ်ဆိုပြီး၊ ပုံတုကို ပူဇော်သူများကို ဘုရားပူဇော်သူများနှင့် ဘုရားသခင်၏ ဥပဒေကို ချိုးဖောက်သူများဟု ဆိုခဲ့သည်။ ထို့အပြင် ဘုရားသခင်က မည်သည့် ပုံတု သို့မဟုတ် ပုံတူမျှ မဖန်တီးရန် အမိန့်ပြုခဲ့ကြောင်းလည်း ပြောကြားခဲ့သည်။ ထိုအခါ သမ္မတမင်းကြီးက သူအား မေးသည်– "နိုအာခေတ် ရေကြီးစဉ်ကာလ၌ သူသည် ဘယ်နည်းဖြင့် ကယ်တင်ခံခဲ့သနည်း?" </w:t>
      </w:r>
      <w:r w:rsidRPr="00E541CA">
        <w:rPr>
          <w:i/>
        </w:rPr>
        <w:t xml:space="preserve">Ervan က ပြန်ဆိုသည်– "</w:t>
      </w:r>
      <w:r w:rsidRPr="00E541CA">
        <w:t xml:space="preserve">သစ်သားဖြင့် ပြုလုပ်ထားသော သင်္ဘောကြောင့်ပါ။</w:t>
      </w:r>
      <w:r w:rsidRPr="00E541CA">
        <w:rPr>
          <w:i/>
        </w:rPr>
        <w:t xml:space="preserve">" သမ္မတမင်းကြီးက ထပ်မေးသည်– "</w:t>
      </w:r>
      <w:r w:rsidRPr="00E541CA">
        <w:t xml:space="preserve">သစ်သားသင်္ဘောမရှိဘဲ ဘုရားသခင်သည် သူ့ကို ရေကြီးမှ ကယ်တင်နိုင်ခဲ့သလား၊ မနိုင်ခဲ့သလား? သင်ဘယ်လိုထင်ပါသလဲ?" </w:t>
      </w:r>
      <w:r w:rsidRPr="00E541CA">
        <w:rPr>
          <w:i/>
        </w:rPr>
        <w:t xml:space="preserve">Ervan: </w:t>
      </w:r>
      <w:r w:rsidRPr="00E541CA">
        <w:t xml:space="preserve">ကျွန်ုပ် ယုံကြည်ပါသည်၊ ဘုရားသခင်အတွက် မည်သည့်အရာမျှ မဖြစ်နိုင်ခြင်းမရှိကြောင်း စာတော်တွင် ရေးသားထားပါသည်။ </w:t>
      </w:r>
      <w:r w:rsidRPr="00E541CA">
        <w:rPr>
          <w:i/>
        </w:rPr>
        <w:t xml:space="preserve">  Archbishop: </w:t>
      </w:r>
      <w:r w:rsidRPr="00E541CA">
        <w:t xml:space="preserve">ဘုရားသခင်က ထိုအရာကို ပြုလုပ်နိုင်ခဲ့လျှင်၊ ဘာကြောင့် တရားသူများကို ကယ်တင်ရန် သစ်သားသင်္ဘောတစ်စီးလိုအပ်ခဲ့သနည်း?</w:t>
      </w:r>
      <w:r w:rsidRPr="00E541CA">
        <w:lastRenderedPageBreak/>
      </w:r>
      <w:r w:rsidRPr="00E541CA">
        <w:t xml:space="preserve"> အဆုံးသတ်တွင် နိုအေသည် သူ၏ကယ်တင်ခြင်းအတွက် ဘုရားသခင်ထက် သင်္ဘောကိုသာ ကျေးဇူးတင်သင့်ပါသလား? </w:t>
      </w:r>
      <w:r w:rsidRPr="00E541CA">
        <w:rPr>
          <w:i/>
        </w:rPr>
        <w:t xml:space="preserve">Ervan: </w:t>
      </w:r>
      <w:r w:rsidRPr="00E541CA">
        <w:t xml:space="preserve">မဖြစ်နိုင်ပါ; သို့သော် ဖန်တီးသူအဖြစ် ဘုရားသခင်ကိုသာ ဂုဏ်ပြုသင့်ပြီး အသက်မဲ့ပစ္စည်းတစ်ခုကို မဟုတ်ပါ။ </w:t>
      </w:r>
      <w:r w:rsidRPr="00E541CA">
        <w:rPr>
          <w:i/>
        </w:rPr>
        <w:t xml:space="preserve">အာချ်ဘစ်ရှော့ပ်: </w:t>
      </w:r>
      <w:r w:rsidRPr="00E541CA">
        <w:t xml:space="preserve">သို့သော် သင်သည် ဘုရားသခင်သည် အသက်မဲ့ပစ္စည်းတစ်ခုဖြစ်သည့် သင်္ဘောမှတဆင့် ကယ်တင်ခြင်းကို စီစဉ်ခဲ့ကြောင်း ဝန်ခံပါသည်။ ထိုနည်းတူပင် ဤမြင်သာသော ပုံရိပ်များမှတဆင့်လည်း ကျွန်ုပ်တို့အတွက် အကျိုးပြုပါသည်။ ၎င်းတို့သည် အသက်မဲ့ပစ္စည်းများဖြစ်သော်လည်း ကျွန်ုပ်တို့၏ ကယ်တင်ခြင်းအတွက် အသုံးဝင်ပါသည်။ ၎င်းတို့ကို ကြည့်ရှုခြင်းအားဖြင့် ကျွန်ုပ်တို့၏ စိတ်ဓာတ်ကို မူလအရာဆီသို့ မြှင့်တင်ကာ ဘုရားသခင်ဆိုင်ရာ ဆန္ဒနှင့် ဘုရားကျင့်ဝတ်အတွက် စိတ်အားထက်သန်မှုကို ဖြစ်ပေါ်စေသည်။ ထို့ကြောင့် ကျွန်ုပ်တို့သည် ရုပ်တုတစ်ခုကို မဖော်ပြဘဲ လူသားအဖြစ်ရှိသော ကျွန်ုပ်တို့၏ ဘုရားသခင် ယေရှုခရစ်ကိုသာ ဖော်ပြကာ၊ မဖော်ပြနိုင်လောက်အောင် ရှုပ်ထွေးသော သူ၏ ဘုရားသဘာဝကို မဖော်ပြပါ။ နောဟ်သည် သင်္ဘောနှင့် သူ၏ကယ်တင်ခြင်းအတွက် ဘုရားသခင်အား ကျေးဇူးတင်ကာ ဘုရားကျောက်တည်ခဲ့သကဲ့သို့၊ ကျွန်ုပ်တို့လည်း ခရစ်တော်ဘုရားအား သူ၏ပုံကို ဆွဲကာ ကျေးဇူးတင်ကြပါစို့၊ အကြောင်းမူ သူသည် လူ့ခန္ဓာဖြင့် မြင်တွေ့ရခြင်းအားဖြင့် မှားယွင်းသော ရေကြီးမှုမှ ကယ်တင်ခဲ့ပါသည်။ ကျွန်ုပ်တို့သည် ၎င်း၏ လူ့ဘဝကို ဒုတိယသင်္ဘောတစ်စင်းအဖြစ် ယူဆကြပြီး၊ ၎င်းက ကျွန်ုပ်တို့၏ ဝန်များကို ခံယူကာ၊ ကျွန်ုပ်တို့အပြစ်များကို ဖယ်ရှားကာ၊ ၎င်း၏ ဘုရားသခင်ဘဝဖြင့် ကျွန်ုပ်တို့အား အသက်သွင်းပြီးနောက် ကောင်းကင်သို့ တက်ကြွသွားခဲ့သည်။ ကိုယ်တိုင်မျက်စိဖြင့်မြင်တွေ့နိုင်သောသူကို ကျွန်ုပ်တို့သည် ကန်ဗတ်ပေါ်တွင် ပန်းချီဆွဲကာ သူ၏ လူ့သဘာဝ၏ အလွန်သန့်ရှင်းဆုံးပုံစံကို ဖော်ပြကြသည်။ ထိုခန္ဓာကိုယ်ပုံရိပ်၏ အရိပ်ထဲတွင် ကျွန်ုပ်တို့သည် သူ၏ ဘုရားသဘာဝကို ပူဇော်ကာ၊ ထိုသူ၌ ဖခင်ဘုရားနှင့် သန့်ရှင်းသော ဝိညာဉ်တော်ကိုလည်း သင့်တော်စွာ ဂုဏ်ပြုကြသည်။ </w:t>
      </w:r>
      <w:r w:rsidRPr="00E541CA">
        <w:t xml:space="preserve">သို့သော်</w:t>
      </w:r>
      <w:r w:rsidRPr="00E541CA">
        <w:rPr>
          <w:i/>
        </w:rPr>
        <w:t xml:space="preserve"> အဲဗန်က </w:t>
      </w:r>
      <w:r w:rsidRPr="00E541CA">
        <w:t xml:space="preserve">သန့်ရှင်းသော ပုံတော်များကို ဆန့်ကျင်ကာ ပြောသည်– "ဘုရားသခင်သည် လမ်းလျှောက်၍ မပြောနိုင်သော နံရံနှင့် သစ်သားပေါ် ပန်းချီပုံများပေါ်တွင် မိမိ၏ ကျေးဇူးတော်ကို ပေးအပ်သည်ဟု ဆိုသော သင်တို့ ခရစ်ယာန်ပုံပြင်များကို ငါ ငြင်းပယ်သည်" ဟု ဆိုသည်။ </w:t>
      </w:r>
      <w:r w:rsidRPr="00E541CA">
        <w:rPr>
          <w:i/>
        </w:rPr>
        <w:t xml:space="preserve">အာချ်ဘစ်ရှော့က </w:t>
      </w:r>
      <w:r w:rsidRPr="00E541CA">
        <w:t xml:space="preserve">ပြန်ဖြေသည်– "Ervan၊ ဘုရားသခင်သည် အဲလိယပေါ်၌ မိမိကျေးဇူးတော်ကို ချီးမြှင့်ခဲ့သော်လည်း အဲလိရှာပေါ်၌ မချီးမြှင့်ခဲ့ခြင်း၊ အသက်ရှင်နေသည့် ပရော်ဖက်တစ်ဦးထက် သေဆုံးသွားသူတစ်ဦး၏ ကျေးဇူးကို ဘာကြောင့် ဦးစားပေးခဲ့သနည်း" ဟု မေးသည်။ </w:t>
      </w:r>
      <w:r w:rsidRPr="00E541CA">
        <w:t xml:space="preserve">ဟောသူမဖြတ်ကျော်နိုင်ခဲ့သော ယော်ဒန်မြစ်</w:t>
      </w:r>
      <w:r w:rsidRPr="00E541CA">
        <w:t xml:space="preserve">ရေ</w:t>
      </w:r>
      <w:r w:rsidRPr="00E541CA">
        <w:t xml:space="preserve">များကို သူ၏ကျေးဇူးဖြင့် ခွဲထွက်စေပြီး ခြောက်မြေပြင်ပေါ်မှ ဖြတ်ကျော်ခွင့်ရခဲ့သည်၊ အသက်ရှင်နေသော အဲလိရှာမပြုနိုင်ခဲ့သည့် အံ့ဩဖွယ်များကို သေသူ၏ကျေးဇူးက ပြည့်စုံစေခဲ့သည်။ သို့သော် အီဂျစ်ပြည်၌ အံ့ဩဖွယ် အံ့ဩတရားများ ပြုလုပ်ခဲ့သော မုရှေထံ၌ပင် ဘုရားသခင်သည် အံ့ဩတရားများ ပြုလုပ်နိုင်စွမ်းကို သူ့ကိုယ်သူမပေးဘဲ သူ့တံကိုသာ ပေးကာ ထိုတံဖြင့် ရေကို သွေးအဖြစ် ပြောင်းလဲခြင်း၊ ပင်လယ်ကို ခွဲခြမ်းခြင်းနှင့် အခြားထူးခြားထင်ရှားသော အံ့ဩတရားများကို ပြုလုပ်စေခဲ့သည်။ ထို့အပြင် သက်သေခံတဲနှင့် သဘောတူစာချုပ်သေတ္တာ၊ မန်နာပါသော ရွှေဘူး၊ ကျောက်ပြားများ၊ အာရုံ၏ သစ်ခွံ၊ စားပွဲ၊ မီးပူပန်းကန်နှင့် မီးထီးတိုင်— ဤအရာများအားလုံးသည် အသက်မဲ့၍ လူ့လက်ဖြင့် ထုလုပ်ထားသော်လည်း ဘုရားသခင်၏ ကြီးမားသော ကျေးဇူးတော်ကို မပိုင်ဆိုင်ခဲ့ကြပါသလား။ သို့သော်လည်း ၎င်းတို့အားလုံးသည် ဘုရားသခင်၏ ဘုန်းတော်ဖြင့် တောက်ပကာ မိုးတိမ်ဖြင့် ပြည့်ဝ၍ ဝန်းရံခံထားပြီး ယဇ်ပုရောဟိတ်များနှင့် လေဝိသားများမှတစ်ပါး မည်သူမျှ မဝင်ရောက်နိုင်၊ မထိတွေ့နိုင်အောင် သန့်ရှင်းမြတ်စွာ ထားရှိခဲ့ကြသည်။ ဟောင်းကတိစာတမ်းတွင်ဤအတိုင်းဖြစ်ခဲ့လျှင်၊ အသစ်ကတိစာတမ်းတွင် ဘုရားသခင်၏ကျေးဇူးတော်သည် သန့်ရှင်းသောပုံတော်များပေါ်တွင် ချီးမြှင့်ထားသည်ကို သင်ဘာကြောင့် အံ့ဩနေပါသနည်း။ </w:t>
      </w:r>
      <w:r w:rsidRPr="00E541CA">
        <w:rPr>
          <w:i/>
        </w:rPr>
        <w:t xml:space="preserve">Ervan ထပ်မံ</w:t>
      </w:r>
      <w:r w:rsidRPr="00E541CA">
        <w:t xml:space="preserve">၍—ဆုတောင်းစာတော်တွင် "</w:t>
      </w:r>
      <w:r w:rsidRPr="00E541CA">
        <w:rPr>
          <w:i/>
        </w:rPr>
        <w:t xml:space="preserve">တိုင်းနိုင်ငံတို့၏ ဘုရားတုများသည် လူ့လက်ဖြင့် ပြုလုပ်ထားသော ငွေ၊ ရွှေဖြစ်ကြသည်" (</w:t>
      </w:r>
      <w:r w:rsidRPr="00E541CA">
        <w:rPr>
          <w:rStyle w:val="FootnoteReference"/>
          <w:i/>
        </w:rPr>
        <w:footnoteReference w:id="232"/>
      </w:r>
      <w:r w:rsidRPr="00E541CA">
        <w:t xml:space="preserve"> )</w:t>
      </w:r>
      <w:r w:rsidRPr="00E541CA">
        <w:t xml:space="preserve"> ဟု ရေးသားထား</w:t>
      </w:r>
      <w:r w:rsidRPr="00E541CA">
        <w:t xml:space="preserve">သည်။ သင်တို့၏ ပုံတော်များလည်း ဘုရားတုများပင်ဖြစ်သည်၊ အကြောင်းမူ လူ့လက်ဖြင့် ပြုလုပ်ထားခြင်းဖြစ်သည်။ </w:t>
      </w:r>
      <w:r w:rsidRPr="00E541CA">
        <w:rPr>
          <w:i/>
        </w:rPr>
        <w:t xml:space="preserve">  အာချ်ဘစ်ရှော့</w:t>
      </w:r>
      <w:r w:rsidRPr="00E541CA">
        <w:t xml:space="preserve">—ဤအချက်ကို ငါ မငြင်းဆိုပါ၊ ဘုရားမသိသူ တိုင်းနိုင်ငံတို့၏ ဘုရားတုများသည် တကယ်ပင် ဘုရားတုများပင်ဖြစ်ကြသည်; သူတို့ကို ဘုရားမဲ့ဘဝဖြင့် မကောင်းဆိုးဝါးမှုမျိုးစုံ—ဆေးဆရာများ၊ မာယာဆရာများ၊ လူသတ်သမားများ၊ လိင်ကျူးလွန်သူများ—ဖြင့် အသက်ရှင်ကာ ဤဘဝမှ ပျောက်ကွယ်သွားသူများနှင့် တူအောင် ဖော်ပြထားပြီး၊ သူတို့၏ အမှတ်တရအတွက် တချို့က ရုပ်တုများကို ဖန်တီးခဲ့ကြသည်။ သို့သော် နောက်ဆုံးပေါ် မျိုးဆက်သည် စာတန်၏ လိမ်လည်မှုနှင့် မျက်စိကန်းခြင်းကြောင့် ထိုပုထိုးများကို ဘုရားသခင်များဟု ယူဆကာ ပူဇော်ခဲ့ကြသည်; သင်တို့လည်း ထိုအတိုင်းပင် </w:t>
      </w:r>
      <w:r w:rsidRPr="00E541CA">
        <w:rPr>
          <w:i/>
        </w:rPr>
        <w:t xml:space="preserve">ကျောက်တုများကို</w:t>
      </w:r>
      <w:r w:rsidRPr="00E541CA">
        <w:t xml:space="preserve"> ပူဇော်ကာ</w:t>
      </w:r>
      <w:r w:rsidRPr="00E541CA">
        <w:rPr>
          <w:i/>
        </w:rPr>
        <w:t xml:space="preserve">၊ </w:t>
      </w:r>
      <w:r w:rsidRPr="00E541CA">
        <w:rPr>
          <w:i/>
        </w:rPr>
        <w:t xml:space="preserve">မိမိတို့သားသမီးများကို စာတန်ဆီသို့ </w:t>
      </w:r>
      <w:r w:rsidRPr="00E541CA">
        <w:t xml:space="preserve">စားသုံးပစ်ကာ</w:t>
      </w:r>
      <w:r w:rsidRPr="00E541CA">
        <w:rPr>
          <w:rStyle w:val="FootnoteReference"/>
          <w:i/>
        </w:rPr>
        <w:footnoteReference w:id="233"/>
      </w:r>
      <w:r w:rsidRPr="00E541CA">
        <w:t xml:space="preserve"> ၊ မပြစ်မဲ့သော သားသမီးတို့၏ သွေးကို—သားသမီးတို့၏ သွေးကို—ထွက်ခွာ၍ စားသုံးပစ်ခဲ့ကြသည်။ ဤအရာများသည် တုဘုရားများဖြစ်ကြသည်။ သို့သော် ယခု ကျွန်ုပ်တို့ ရေးသားနေသော ဘုရားသခင်၏ သန့်ရှင်းသူများ၏ ပုံရိပ်များသည် ရုပ်တုများမဟုတ်ဘဲ ဂုဏ်ယူလေးစားဖွယ် ပုံရိပ်များသာ ဖြစ်ကြသည်။ ကျွန်ုပ်တို့သည် ဘုရားသခင်ကို သိမြင်၍ ယုံကြည်ကာ သမာဓိနှင့် တရားမျှတမှုဖြင့် ဘုရားသခင်အား နှစ်မြောစေခဲ့သူများ၏ ပုံရိပ်များကို ဖော်ပြခြင်းဖြစ်သည်။ သူတို့သည် ဂုဏ်ယူစရာကောင်း၍ သန့်ရှင်းပြီး ဘုရားသခင်ချစ်မြတ်နိုးသော လူများဖြစ်ကြသည်။ ဘုရားသခင်၏ ကျေးဇူးတော်ကြောင့် သူတို့သည် အံ့ဩဖွယ် အံ့ဩမှုများစွာ ပြုလုပ်ခဲ့ကြပြီး သေသူများကို အသက်ရှင်စေ၊ ရောဂါများကို ကုသကာ မမြင်သူများ၏ မျက်စိကို ဖွင့်ပေးခဲ့ကြသည်။ ခြေမောင်းသူများအား လမ်းလျှောက်နိုင်စွမ်း ပြန်လည်ပေးခဲ့၊ နားမကြားသူများအား နားကြားနိုင်စွမ်း ပြန်လည်ပေးခဲ့၊ အိပ်ရာပေါ်တွင် ပိတ်မိနေသူများကို ထူထောင်ပေးခဲ့၊ ကပ်ရောဂါရှင်များကို သန့်စင်ပေးခဲ့၊ လူထဲမှ မကောင်းဆိုးဝါးဝိညာဉ်များကို ထုတ်ပစ်ပေးခဲ့ကြသည်။ သူတို့၏ ကွယ်လွန်ခြင်းမှာ ဂုဏ်ယူစရာကောင်းပြီး၊ သူတို့၏ အမှတ်တရမှာ ချီးမြှင့်စရာကောင်း၍ အမြဲတမ်းတည်ရှိသည်။ ဘုရားသခင်ရှေ့၌ သူ၏ ဂုဏ်ပြုသူများ၏ သေဆုံးခြင်းမှာ ဂုဏ်ယူစရာကောင်းပြီး၊ တရားသူများ၏ အမှတ်တရမှာ ချီးမြှင့်စရာကောင်းကာ၊ တရားသူများကို အမြဲတမ်း မှတ်မိခံစားကြလိမ့်မည်။ ထပ်မံ၍ </w:t>
      </w:r>
      <w:r w:rsidRPr="00E541CA">
        <w:t xml:space="preserve">ပုံတော်များသည် ဘုရားပုရောဟိတ်ပုထိုးများနှင့် မကွဲပြားကြောင်း ဆဲဆို၍ </w:t>
      </w:r>
      <w:r w:rsidRPr="00E541CA">
        <w:t xml:space="preserve">မကောင်းစကားပြောနေသော </w:t>
      </w:r>
      <w:r w:rsidRPr="00E541CA">
        <w:rPr>
          <w:i/>
        </w:rPr>
        <w:t xml:space="preserve">အာဗန်အား </w:t>
      </w:r>
      <w:r w:rsidRPr="00E541CA">
        <w:rPr>
          <w:i/>
        </w:rPr>
        <w:t xml:space="preserve">သမ္မတမဟာထံက </w:t>
      </w:r>
      <w:r w:rsidRPr="00E541CA">
        <w:t xml:space="preserve">မေးတော်မူသည်– "အာဗန်၊ သင့်အဝတ်နှင့် တဲတော်၏ အဖုံး၊ နှစ်ခုစလုံး သိုးမွှေးနှင့် လိန်းကြမ်းဖြင့် ပြုလုပ်ထားသော်လည်း၊ ခိုင်ခံ့မှု တူညီပါသလား?" သင်၏တံနှင့် အာရုံ၏တံ (အစိမ်းလန်းနေဆဲ) တို့သည် ဂုဏ်တူညီပါသလား။ သင့်အိမ်ရှိအိုးနှင့် မန်နာပါသောပုလင်းတို့သည် သင့်မျက်စိတွင် တန်ဖိုးတူညီပါသလား။ သင်၏အလောင်းကို ထည့်ထားသောသေတ္တာသည် ဘုရားသခင်၏ကတိတော်သေတ္တာနှင့် ဂုဏ်တူညီပါသလား။ သင်၏အိမ်တွင် အလင်းရောင်အတွက် မီးနှင့် ဆီကို မီးထွန်းသလို ရွှေ၍ ခြောက်ခွဲမီးထီးနှင့် နှိုင်းယှဉ်နိုင်ပါသလား။ သင်နေထိုင်ခဲ့သော အိမ်ကို ဆောလမုန်တည်ဆောက်ခဲ့သော ဘုရားကျောင်းနှင့် တူညီသည်ဟု ထင်ပါသလား။ မဖြစ်နိုင်ပါ၊ သို့သော် သူတို့မှတစ်ဆင့် ဘုရားသခင်၏ကျေးဇူးတရား တစ်ခါတစ်ရံ ရောက်ရှိလာသောကြောင့် သူသည် မယှဉ်တွဲနိုင်အောင် ဂုဏ်ပြုခဲ့သည်။ ထိုနည်းတူ ကျွန်ုပ်တို့သည် အမြဲတမ်း သတိပြုသင့်သည်၊ တစ်ခုမှာ မီးခဲတစ်ခုကဲ့သို့ဖြစ်၍ ငရဲထဲသို့ ကျဆင်းသွားသော မကောင်းသူတစ်ဦး၏ ပုံရိပ်ဖြစ်ပြီး၊ တစ်ခုမှာ ဘုရားသခင်၏သန့်ရှင်းသော ဝန်ထမ်းတစ်ဦး၏ ပုံရိပ်ဖြစ်ကြောင်း၊ ထိုပုံရိပ်မှတစ်ဆင့် ပုံဖော်ထားသူ၏ ဆုတောင်းများအားဖြင့် ဘုရားသခင်၏ကျေးဇူးတရားသည် ကျွန်ုပ်တို့ပေါ်သို့ စီးဆင်းလာသည်။ ထိုအခါ </w:t>
      </w:r>
      <w:r w:rsidRPr="00E541CA">
        <w:rPr>
          <w:i/>
        </w:rPr>
        <w:t xml:space="preserve">အာဗန်က </w:t>
      </w:r>
      <w:r w:rsidRPr="00E541CA">
        <w:t xml:space="preserve">သံတော်ဆင့်များအကြောင်းကို</w:t>
      </w:r>
      <w:r w:rsidRPr="00E541CA">
        <w:t xml:space="preserve"> ဟော</w:t>
      </w:r>
      <w:r w:rsidRPr="00E541CA">
        <w:t xml:space="preserve">ပြောကာ</w:t>
      </w:r>
      <w:r w:rsidRPr="00E541CA">
        <w:lastRenderedPageBreak/>
      </w:r>
      <w:r w:rsidRPr="00E541CA">
        <w:t xml:space="preserve"> </w:t>
      </w:r>
      <w:r w:rsidRPr="00E541CA">
        <w:t xml:space="preserve">၊</w:t>
      </w:r>
      <w:r w:rsidRPr="00E541CA">
        <w:t xml:space="preserve"> "</w:t>
      </w:r>
      <w:r w:rsidRPr="00E541CA">
        <w:rPr>
          <w:i/>
        </w:rPr>
        <w:t xml:space="preserve">ဘုရားသခင်သည် သံတော်ဆင့်များကို ဝိညာဉ်အဖြစ် ဖန်တီးခဲ့သည်</w:t>
      </w:r>
      <w:r w:rsidRPr="00E541CA">
        <w:t xml:space="preserve">"</w:t>
      </w:r>
      <w:r w:rsidRPr="00E541CA">
        <w:rPr>
          <w:rStyle w:val="FootnoteReference"/>
          <w:i/>
        </w:rPr>
        <w:footnoteReference w:id="234"/>
      </w:r>
      <w:r w:rsidRPr="00E541CA">
        <w:t xml:space="preserve"> ဟု</w:t>
      </w:r>
      <w:r w:rsidRPr="00E541CA">
        <w:t xml:space="preserve"> ကျမ်းစာတွင် ဆိုထားသည့်အတိုင်း </w:t>
      </w:r>
      <w:r w:rsidRPr="00E541CA">
        <w:rPr>
          <w:i/>
        </w:rPr>
        <w:t xml:space="preserve">သူတို့မှာ</w:t>
      </w:r>
      <w:r w:rsidRPr="00E541CA">
        <w:t xml:space="preserve"> ကိုယ်ခန္ဓာမရှိကြောင်း ပြောကြားခဲ့</w:t>
      </w:r>
      <w:r w:rsidRPr="00E541CA">
        <w:t xml:space="preserve">သည်။ သို့သော် ခရစ်ယာန်များသည် သံတော်ဆင့်များကို ပုံတုများပေါ်တွင် ဆွဲကာ ဝိညာဉ်များကို ကိုယ်ခန္ဓာပုံစံဖြင့် ဖော်ပြရာ၌ မရှောင်ကြဉ်ကြပါ။ ထိုအခါ </w:t>
      </w:r>
      <w:r w:rsidRPr="00E541CA">
        <w:rPr>
          <w:i/>
        </w:rPr>
        <w:t xml:space="preserve">သမ္မတမဟာထံတော်က </w:t>
      </w:r>
      <w:r w:rsidRPr="00E541CA">
        <w:t xml:space="preserve">ပြန်ဖြေသည်မှာ၊ "သင်တို့ထံမှပင် ကျွန်ုပ်တို့သည် ဘုရားသခင်၏ သံတော်ဆင့်များကို ပုံဖော်ဆွဲရန် သင်ယူခဲ့ပါသည်" ဟု ဆိုသည်။ </w:t>
      </w:r>
      <w:r w:rsidRPr="00E541CA">
        <w:rPr>
          <w:i/>
        </w:rPr>
        <w:t xml:space="preserve">အဲဗန်: </w:t>
      </w:r>
      <w:r w:rsidRPr="00E541CA">
        <w:t xml:space="preserve">"ဤဓလေ့ကို ကျွန်ုပ်တို့ဘက်မှ မည်သည့်အခါမှ မစတင်ခဲ့ပါ။" </w:t>
      </w:r>
      <w:r w:rsidRPr="00E541CA">
        <w:rPr>
          <w:i/>
        </w:rPr>
        <w:t xml:space="preserve">  အာချ်ဘစ်ရှော့ပ်: </w:t>
      </w:r>
      <w:r w:rsidRPr="00E541CA">
        <w:t xml:space="preserve">"သင်တို့သည် အဟောင်းဥပဒေတစ်ခုလုံးကို မလိုက်နာခဲ့ကြ။ ဒါကို မသိသေးပါသလား?" </w:t>
      </w:r>
      <w:r w:rsidRPr="00E541CA">
        <w:rPr>
          <w:i/>
        </w:rPr>
        <w:t xml:space="preserve">  အဲဗန်: "</w:t>
      </w:r>
      <w:r w:rsidRPr="00E541CA">
        <w:t xml:space="preserve">ဘုရားသခင်ရှေ့၌ သက်သေပြပါစေ၊ ကျွန်ုပ်တို့အနေနဲ့ မည်သည့်အချိန်တွင်မဆို နတ်ဘုရားပုံများကို ဆွဲကာ ပူဇော်ခဲ့ကြောင်း မသိပါ။" </w:t>
      </w:r>
      <w:r w:rsidRPr="00E541CA">
        <w:rPr>
          <w:i/>
        </w:rPr>
        <w:t xml:space="preserve">အာချ်ဘစ်ရှော့ပ်: </w:t>
      </w:r>
      <w:r w:rsidRPr="00E541CA">
        <w:t xml:space="preserve">တကယ်တော့ ဒီကိစ္စကို သင်တို့က စတင်လိုက်တာပါ၊ ဆလိုမွန်မင်းကြီးက အမြင့်ဆုံးဘုရားသခင်အတွက် ဘုရားကျောင်းကို တည်ဆောက်တဲ့အခါ သန့်ရှင်းဆုံးဧရိယာ၏ ထိပ်ဆုံးမှာ မီးပူဇော်ပလ္လင်ကို ဖုံးအုပ်ထားတဲ့ ဂုဏ်ယူဖွယ် ခေရုဘင်များကို မဖန်တီးခဲ့ပါသလား။ ထို့အတူ ဘုရားကျောင်း၏ ပထမတံခါးပေါက်နှင့် ဒုတိယတံခါးပေါက်တို့အထက်မှာလည်း ခေရုဘင်များကို မထားခဲ့ပါသလား။ မုရှာက တည်ဆောက်ခဲ့သော သက်သေခံတဲတော်၌ သဘောတူစာချုပ်သေတ္တာအထက် ခရုဗင်ပုံများ မရှိခဲ့ပါသလား။ ထို့အတူ တဲတော်အထည်များပေါ်တွင်လည်း ခရုဗင်မျက်နှာများကို အပ်ချည်ထိုးထားခဲ့သည် မဟုတ်ပါသလား။ ထိုကောင်းကင်သတ္တဝါပုံများအားလုံးကို တဲတော်နှင့် ဘုရားကျောင်းနှင့်အတူ သင်တို့ကလည်း ဂုဏ်ပြုခဲ့ကြသည် မဟုတ်ပါသလား။ အကယ်၍ သင်တို့သည် မမြင်နိုင်သော ဝိညာဉ်များ၏ ပုံများကို ဂုဏ်ပြုခဲ့လျှင်၊ လူခန္ဓာရှိစဉ်က ဘုရားသခင်အား နှစ်မြောစေခဲ့သော သန့်ရှင်းသူကြီးများ၏ ပုံများကို ဖော်ပြ၍ ဂုဏ်ပြုခြင်းအတွက် ကျွန်ုပ်တို့အား ဘာကြောင့် ပြစ်တင်နေကြသနည်း?</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အခန်း ၁၄။ ဂုဏ်ထူးရှင် စတီဖင် အသစ်နှင့် ကိုပရိုနိုင်းမတ်စ်တို့၏ ဆွေးနွေးပွဲ</w:t>
      </w:r>
      <w:bookmarkEnd w:id="51"/>
    </w:p>
    <w:p w:rsidRPr="00E541CA" w:rsidR="00E541CA" w:rsidP="00E541CA" w:rsidRDefault="00E541CA" w14:paraId="40C3A408" w14:textId="2422E885">
      <w:pPr>
        <w:ind w:firstLine="720"/>
      </w:pPr>
      <w:r w:rsidRPr="00E541CA">
        <w:t xml:space="preserve">ဂုဏ်ပြုခံရသော စတီဖင် (Stephen) ကို 'အသစ်' ဟုလည်း ခေါ်ကြပြီး</w:t>
      </w:r>
      <w:r w:rsidRPr="00E541CA">
        <w:t xml:space="preserve">၊</w:t>
      </w:r>
      <w:r w:rsidRPr="00E541CA">
        <w:rPr>
          <w:rStyle w:val="FootnoteReference"/>
        </w:rPr>
        <w:footnoteReference w:id="235"/>
      </w:r>
      <w:r w:rsidRPr="00E541CA">
        <w:t xml:space="preserve"> </w:t>
      </w:r>
      <w:r w:rsidRPr="00E541CA">
        <w:t xml:space="preserve">ရက်နေ့တွင် </w:t>
      </w:r>
      <w:r w:rsidRPr="00E541CA">
        <w:t xml:space="preserve">မင်းကြီးကော်ပရိုနိုင်းမတ်စ် (Copronymus) မှ ညှဉ်းပန်းခံရန် ခေါ်ဆောင်သွားစဉ် လမ်းပေါ်၌ ဘာသာရေးကိုင်းရှိုင်းသူ တစ်ဦးထံမှ မင်းကြီး၏ ပုံပါ ငွေတစ်ကျပ်ကို တောင်းယူကာ သူ၏ ခေါင်းဖုံးထဲသို့ လျှို့ဝှက်ထားခဲ့သည်။ မင်းကြီးက သူ့ကိုမြင်လိုက်တော့ ငိုငိုချွေးချွေးဖြင့် "အို! ငါဘယ်လိုခံရမလဲ! ဒီလူက ငါ့နိုင်ငံတော်ကို မကောင်းစကားပြောမလား? ငါ့ဂုဏ်ကို ဖျက်ဆီးပြီး ငါ့အာဏာကို မလေးစားဘူးလား?" ဟု ဆူငိုကာ ပြောဆိုခဲ့သည်။ သို့သော် သန့်ရှင်းသူသည် တိတ်ဆိတ်စွာ ခေါင်းငုံ့ကြည့်နေခဲ့ပြီး၊ မင်းကြီးကတော့ အမျက်ထွက်စွာ အသက်ရှူထွက်ကာ သူ့အား စကားဆိုးများစွာ ပြောဆိုခဲ့သည်။ ထို့နောက် "မင်းက ငါ့ကို မဖြေမလား၊ အညစ်အကြေးကောင်" ဟုလည်း ပြောဆိုခဲ့သည်။ သို့သော် ကောင်းကျိုးရှင် စတီဖင်သည် နူးညံ့စွာ ပြောကြားခဲ့သည်။ "မင်းကြီးရေ၊ ငါ့ကို သတ်မည်ဟု ဆုံးဖြတ်ထားပါက ချက်ချင်း သတ်လိုက်ပါ။ သို့သော် မေးမြန်းရန်နှင့် ငါပြောလိုသည်ကို နားထောင်ရန်သာ ခေါ်ထားပါက မင်းကြီးသည် စိတ်ဆိုးမှုကို ဖယ်ရှား၍ ကြင်နာစွာ ပြောဆိုသင့်ပါသည်။" 'ဒါဆိုရင် မင်းရဲ့ အမျက်စွန်းကို ဖယ်ရှားပြီး ကျွန်ုပ်ကို မေးမြန်းကာ ကျွန်ုပ်ပြောတာကို နားထောင်ပါ။' ထိုအခါ မင်းကြီးက ကျွန်ုပ်တို့အား 'ဘိုးဘွားကြီးများ၏ ထုံးတမ်းများထဲမှ မလိုက်နာသေးတာ ဘာရှိလို့ ကျွန်ုပ်တို့ကို အယူလွဲသူများဟု သတ်မှတ်ကြသနည်း?' ဟု မေးသည်။ ဂုဏ်ပြုသူကြီးက ပြန်ဖြေသည်၊ 'ဘုရားသခင်ကိုယ်တော်ကိုယ်ဆောင်ခဲ့သော ဘိုးဘွားကြီးများက ရှေးခေတ်ကတည်းက ဆက်လက်ထိန်းသိမ်းခဲ့သည့် သန့်ရှင်းသော ပုံတော်များဆွဲခြင်းထုံးတမ်းကို မကောင်းစွာဖြင့် ဘုရားကျောင်းမှ ထုတ်ပယ်ထားကြသည်'။ ထိုအခါ အကြပ်တည်းသူက ပြောသည်၊ 'ဤကို သန့်ရှင်းသော ပုံရိပ်ဆွဲခြင်း မခေါ်ပါနှင့်၊ အဲဒီအရာ မရှိပါ၊ ဒါဟာ ဘုရားပုံဆွဲခြင်းသာ ဖြစ်ပါသည်။ ဘုရားပုံများနှင့် သန့်ရှင်းသူများကြားတွင် ဘာဆက်နွယ်မှုရှိသနည်း?' ထိုအခါ သန့်ရှင်းသူက ပြန်ဖြေသည်– "ကျွန်ုပ်တို့ ပုံတုကို ပူဇော်သောအခါ ပစ္စည်းပုံစံကို ကိုယ်တိုင် ဂုဏ်ပြုခြင်း သို့မဟုတ် ပူဇော်ခြင်း မပြုကြပါ၊ အကြောင်းမှာ ပုံတု၏ ဂုဏ်သည် မူလပုဂ္ဂိုလ်ထံသို့ တက်မြောက်သွားသည်ဟု သန့်ရှင်းသူ ဗေဆေးလ်က ဆိုခဲ့သည်"။ ထို့နောက် အကြမ်းဖက်သူက ပြောသည်– "ဖခင်ကြီးများက ပြောကြားခဲ့သည့် လျှို့ဝှက်ချက်များကို ပစ္စည်းပုံစံဖြင့် ဖော်ပြခြင်းသည် သင့်တော်ပါသလား။ ထိုလျှို့ဝှက်ချက်များမှာ မျိုးစုံ၍ မရှင်းလင်း၊ စိတ်ဉာဏ်မီမရောက်၊ စကားဖြင့် မရှင်းပြနိုင်ကြပါဘူး။ ထို့အပြင် သဘာဝကို မည်သူမှ မသိကြသူများကို ပစ္စည်းပုံစံဖြင့် ပူဇော်ခြင်းသည် မှန်ကန်ပါသလား?" ဂုဏ်ထူးကျော်ဆရာတော်က ပြန်ဖြေကြားသည်– "နားလည်သူများထဲမှ မည်သူကဆိုမလဲ၊ ဖန်တီးထားသော ပစ္စည်းဖြင့် ပြုလုပ်ထားသည့် ပုံရိပ်များက စိတ်တိုင်းမဲ့သော ဘုရားသခင်၏ သဘာဝကို ဖော်ပြနိုင်မည်ဟု၊ ၎င်းသည် စိတ်တိုင်းကို ကျော်လွန်ကာ၊ စိတ်ထဲတွင်ပင် ဖော်ပြ၍ မရနိုင်သည့် ပုံသဏ္ဍာန်ကို ပုံရိပ်ဖြင့် ဖော်ပြနိုင်မည်ဟု ဆိုနိုင်မလဲ?" သို့သော် ကျွန်ုပ်တို့သည် ခရစ်တော်ကို ပုံတစ်ပုံတွင် ဖော်ပြသောအခါ၊ ၎င်းသည် ၎င်း၏ ဘုရားသခင်သဘာဝကို မဖော်ပြဘဲ၊ လူသားပုံစံနှင့် ပေါင်းစပ်ထားသည့် ဘုရား-လူ ပုံသဏ္ဍာန်ကိုသာ ဖော်ပြခြင်းဖြစ်သည်။ ဤပုံသဏ္ဍာန်ကို လူသားပုံစံအတိုင်း ဖော်ပြထားပြီး သံဃာတော်များ၏ လက်ဖြင့် ထိတွေ့ခဲ့သည်။ သမ္မာကျမ်းဆရာ ဂျွန်က </w:t>
      </w:r>
      <w:r w:rsidRPr="00E541CA">
        <w:rPr>
          <w:i/>
        </w:rPr>
        <w:t xml:space="preserve">'ကျွန်ုပ်တို့မြင်တွေ့ခဲ့ပြီး ကျွန်ုပ်တို့လက်ဖြင့် ထိတွေ့ခဲ့သည်' (</w:t>
      </w:r>
      <w:r w:rsidRPr="00E541CA">
        <w:rPr>
          <w:rStyle w:val="FootnoteReference"/>
          <w:i/>
        </w:rPr>
        <w:footnoteReference w:id="236"/>
      </w:r>
      <w:r w:rsidRPr="00E541CA">
        <w:t xml:space="preserve"> )</w:t>
      </w:r>
      <w:r w:rsidRPr="00E541CA">
        <w:rPr>
          <w:i/>
        </w:rPr>
        <w:t xml:space="preserve"> ဟု</w:t>
      </w:r>
      <w:r w:rsidRPr="00E541CA">
        <w:t xml:space="preserve"> ဆိုခဲ့</w:t>
      </w:r>
      <w:r w:rsidRPr="00E541CA">
        <w:t xml:space="preserve">သည်။ သို့သော် သင်သည် မုရှေ၏ </w:t>
      </w:r>
      <w:r w:rsidRPr="00E541CA">
        <w:rPr>
          <w:i/>
        </w:rPr>
        <w:t xml:space="preserve">'မင်းကိုယ်တိုင်အတွက် ဘုရားပုံတုတစ်ခုမပြုရ၊ မိုးကောင်းကင်အထက်၌ဖြစ်စေ၊ မြေကြီးအောက်၌ဖြစ်စေ၊ မည်သည့်ပုံစံမျှ မပြုရ</w:t>
      </w:r>
      <w:r w:rsidRPr="00E541CA">
        <w:t xml:space="preserve">'</w:t>
      </w:r>
      <w:r w:rsidRPr="00E541CA">
        <w:rPr>
          <w:rStyle w:val="FootnoteReference"/>
          <w:i/>
        </w:rPr>
        <w:footnoteReference w:id="237"/>
      </w:r>
      <w:r w:rsidRPr="00E541CA">
        <w:t xml:space="preserve"> </w:t>
      </w:r>
      <w:r w:rsidRPr="00E541CA">
        <w:t xml:space="preserve">ဟုဆိုသော စကားများကို တင်ပြခဲ့လျှင်</w:t>
      </w:r>
      <w:r w:rsidRPr="00E541CA">
        <w:t xml:space="preserve">၊ မုရှေကိုယ်တိုင်က ရွှေဖြင့် ခရုဘင်နှစ်ကောင်ပုံကို ဖန်တီးခဲ့သည်ကို သင်အား ပြောပြမည်ဖြစ်ပြီး၊ ဘုရားသခင်၏ သံတမန်က ထိုအကြောင်းကို ဤသို့ ဆိုခဲ့သည်။ </w:t>
      </w:r>
      <w:r w:rsidRPr="00E541CA">
        <w:rPr>
          <w:i/>
        </w:rPr>
        <w:t xml:space="preserve">'ဘုန်းတော်ရှိ ကရုဘင်များသည် </w:t>
      </w:r>
      <w:r w:rsidRPr="00E541CA">
        <w:rPr>
          <w:i/>
        </w:rPr>
        <w:t xml:space="preserve">ယဇ်ပလ္လင်ကို ဖုံးအုပ်နေသည်</w:t>
      </w:r>
      <w:r w:rsidRPr="00E541CA">
        <w:t xml:space="preserve">'</w:t>
      </w:r>
      <w:r w:rsidRPr="00E541CA">
        <w:rPr>
          <w:rStyle w:val="FootnoteReference"/>
          <w:i/>
        </w:rPr>
        <w:footnoteReference w:id="238"/>
      </w:r>
      <w:r w:rsidRPr="00E541CA">
        <w:t xml:space="preserve"> ။ သို့သော် ယဇ်ပလ္လင်ကိုယ်တိုင်၊ ခရီးဆောင်တဲနှင့် အလွန်သန့်ရှင်းရာတို့သည် ကောင်းကင်ပုံစံများကို ကိုယ်စားပြုနေသည်ဟု ထိုတမန်တော်ကြီးက ထပ်မံပြောကြားခဲ့သည်—</w:t>
      </w:r>
      <w:r w:rsidRPr="00E541CA">
        <w:rPr>
          <w:i/>
        </w:rPr>
        <w:t xml:space="preserve">'သူတို့သည် ကောင်းကင်အရာများ၏ မိတ္တူနှင့် အရိပ်ကို ဝန်ဆောင်နေကြသည်</w:t>
      </w:r>
      <w:r w:rsidRPr="00E541CA">
        <w:t xml:space="preserve">'</w:t>
      </w:r>
      <w:r w:rsidRPr="00E541CA">
        <w:rPr>
          <w:rStyle w:val="FootnoteReference"/>
          <w:i/>
        </w:rPr>
        <w:footnoteReference w:id="239"/>
      </w:r>
      <w:r w:rsidRPr="00E541CA">
        <w:t xml:space="preserve"> ? ထို့ကြောင့် ကျွန်ုပ်တို့သည် အိုင်ကွန်ပေါ်တွင် ခရစ်တော်၏ လူပုံကို ဆွဲကာ ပူဇော်ခြင်း၌ တရားမဝင်သော အရာတစ်ခုကို ကျွန်ုပ်တို့ ပြုလုပ်နေပါသလား။ တစ်စုံတစ်ခုသော ပစ္စည်းဖြင့် ပြုလုပ်ထားသော ခရစ်တော်၏ ဓာတ်တံခါးရှေ့၌ ဦးခေါင်းချခြင်းဖြင့် ကျွန်ုပ်တို့သည် ထိုပစ္စည်းကို ကိုယ်တိုင် ပူဇော်နေသည်ဟု တကယ်ထင်ပါသလား။ ကျွန်ုပ်တို့ ဂုဏ်ပြုသော သန့်စင်ထားသော ပန်းကန်များကလည်း ကျွန်ုပ်တို့၏ စိတ်ဓာတ်ကို မထိခိုက်စေပါ၊ အကြောင်းမှာ ၎င်းတို့ကို ခရစ်တော်၏ နာမည်ဖြင့် </w:t>
      </w:r>
      <w:r w:rsidRPr="00E541CA">
        <w:t xml:space="preserve">သန့်စင်ထားကြောင်း</w:t>
      </w:r>
      <w:r w:rsidRPr="00E541CA">
        <w:t xml:space="preserve"> ကျွန်ုပ်တို့ သိရှိထားပါသည်</w:t>
      </w:r>
      <w:r w:rsidRPr="00E541CA">
        <w:lastRenderedPageBreak/>
      </w:r>
      <w:r w:rsidRPr="00E541CA">
        <w:t xml:space="preserve"> ။ ထို့အပြင် သင်တို့သည် ဘုရားကျောင်းမှ သန့်ရှင်းသော ဧကရာဇ်ကိုလည်း ငြင်းပယ်ပါသလား။ ဤဧကရာဇ်သည် ပေါင်မုန့်နှင့် ဝိုင်ပုံစံဖြင့် လျှို့ဝှက်စွာ ခရစ်တော်၏ ကိုယ်နှင့် သွေးကို ထည့်သွင်းထားပြီး၊ ၎င်းမှတဆင့် ခရစ်တော်၏ ကိုယ်တော်တိုင်—တံခါးပေါ်တွင် ဒုက္ခခံခဲ့ပြီး ယခု နာကျင်မှုမရှိဘဲ ကောင်းကင်၌ နေထိုင်တော်မူသည်—ကို ကိုယ်စားပြုထားပါသည်။ ကျွန်ုပ်တို့သည် ၎င်းတို့ကို ပူဇော်ကာ၊ နမ်းကာ၊ ၎င်းတို့ကို ခံယူခြင်းအားဖြင့် သန့်ရှင်းခြင်းကို အမွေဆက်ခံကြသည် မဟုတ်ပါသလား။ သို့သော် သင်တို့သည် သန့်ရှင်းခြင်းနှင့် မသန့်ရှင်းခြင်းကြား မည်သည့်ကွဲပြားချက်မျှ မထားဘဲ ခရစ်တော်၏ပုံတုကို အပိုလို၏ပုံတူဟု၊ ဘုရားသခင်၏သန့်ရှင်းဆုံးမိခင်၏ပုံတုကို အာတီမစ်ရုပ်တုကဲ့သို့ ဖန်တီးထားသော ရုပ်တုများဟု ခေါ်ဆိုရာတွင် မနှောင့်နှေးဘဲ ခြေဖြင့်တိုက်ကာ လွှတ်ပစ်ခဲ့ကြသည်။ ထိုအခါ မင်းကြီးက ပြန်ဆိုသည်– "အို စိတ်ဉာဏ်ကန်းပြီး မှတ်ဉာဏ်မရှိ၍ မထိုက်မတန်သူတို့၊ ဤပုံများကို ခြေဖြင့်တိုက်ခြင်းဖြင့် ကျွန်ုပ်တို့သည် ခရစ်ကိုတိုက်ခဲ့ပါသလား?" ထိုအခါ ဘုရားသခင်၏ လက်ရာများတွင် ကျွမ်းကျင်သော စတီဖင်သည် နာမည်ကြီး စစ်သူရဲများ၏ ရိုးရာအတိုင်း မိမိလက်နက်ဖြင့် ရန်သူကို ထိုးခတ်ကာ မိမိစကားဖြင့် အနိုင်ယူသည့်နည်းအတိုင်း၊ သူ၏ ဦးထုပ်ထဲမှ လက်ကို ထည့်ကာ ယခင်က လူတစ်ဦးထံမှ ရရှိထားသော ထိုမကောင်းဆိုးဝါးသော မင်း၏ ပုံပါ မင်းခေါင်းချိုင့်တစ်ခုကို ထုတ်ယူ၍၊ ထိုရည်ရွယ်ချက်အတွက် ပြင်ဆင်ထားပြီး၊ ဘုရင်အား ပြသကာ ခရစ်တော်၏ စကားဖြင့် မေးလေသည်– "</w:t>
      </w:r>
      <w:r w:rsidRPr="00E541CA">
        <w:rPr>
          <w:i/>
        </w:rPr>
        <w:t xml:space="preserve">ဤပုံနှင့် </w:t>
      </w:r>
      <w:r w:rsidRPr="00E541CA">
        <w:t xml:space="preserve">'</w:t>
      </w:r>
      <w:r w:rsidRPr="00E541CA">
        <w:rPr>
          <w:rStyle w:val="FootnoteReference"/>
          <w:i/>
        </w:rPr>
        <w:footnoteReference w:id="240"/>
      </w:r>
      <w:r w:rsidRPr="00E541CA">
        <w:t xml:space="preserve"> ' </w:t>
      </w:r>
      <w:r w:rsidRPr="00E541CA">
        <w:rPr>
          <w:i/>
        </w:rPr>
        <w:t xml:space="preserve">ဟုရေးထားသော စာတန်းသည်</w:t>
      </w:r>
      <w:r w:rsidRPr="00E541CA">
        <w:rPr>
          <w:i/>
        </w:rPr>
        <w:t xml:space="preserve"> ဘယ်သူ</w:t>
      </w:r>
      <w:r w:rsidRPr="00E541CA">
        <w:t xml:space="preserve">့ပိုင်နက်ပါသနည်း</w:t>
      </w:r>
      <w:r w:rsidRPr="00E541CA">
        <w:t xml:space="preserve">?" ဘုရင်က အံ့ဩကာ ပြန်ဆိုသည်– "ဒါက ဘုရင်ပိုင်ပဲ ဖြစ်မယ်၊ တခြားဘယ်သူပိုင်နိုင်မလဲ?" သန့်ရှင်သူက ထပ်မေးသည်– "တစ်ယောက်က မင်းကြီး၏ပုံကို မြေပြင်ပေါ်သို့ မလေးစားစွာ ပစ်ကာ ခြေဖြင့်နင်းမိပါက ဘာဖြစ်မလဲ။ ဒဏ်မခံရဘူးလား?"</w:t>
      </w:r>
      <w:r w:rsidRPr="00E541CA">
        <w:rPr>
          <w:i/>
        </w:rPr>
        <w:t xml:space="preserve"> </w:t>
      </w:r>
      <w:r w:rsidRPr="00E541CA">
        <w:t xml:space="preserve">တက်ရောက်သူများက ပြန်ဖြေကြသည်၊ "အမှန်တကယ် ထိုသူသည် ပြင်းထန်သောဒဏ်ခတ်ခံရမည်၊ မင်း၏ပုံရိပ်ကို ဂုဏ်မပြုဘဲ ညစ်ပတ်စွာ ခြေဖြင့်နင်းခဲ့သောကြောင့်"။ ထိုအခါ ဂုဏ်ထူးရှင်ကြီးသည် နက်ရှိုင်းစွာ အသက်ရှူထုတ်ကာ နှလုံးထဲမှ နာကျင်စွာ ဆူငို၍ ပြောကြားသည်၊ "အို ကြီးမားသော မျက်မမြင်ခြင်းနှင့် မိုက်မဲခြင်း!" "မြေပြင်ပေါ်ရှိ သေဆုံးနိုင်သော လူမင်းတစ်ဦး၏ ပုံရိပ်ကို ညစ်ပတ်စွာ ဖျက်ဆီးခြင်းအတွက် ပြင်းထန်သော ဒဏ်ခတ်ခံရမည်ဟု ဆိုပါက၊ ဘုရားသခင်၏ သားတော်နှင့် သူ၏ အပြစ်ကင်းသော မိခင်၏ ပုံရိပ်ကို ခြေဖြင့် ဖိနှိပ်ကာ မီးထဲသို့ ထည့်ပစ်ခဲ့သူများအဖြစ် သင်တို့ကိုယ်တိုင် ဘာဒဏ်ခတ်ခံရသင့်ကြောင်း မေးမြန်းလိုပါသည်?" ဤစကားပြောပြီးနောက် သူသည် ပုံတော်ကို တံထွေးကာ မြေပြင်ပေါ်သို့ ပစ်ကာ ခြေဖြင့် ဖိနှိပ်စတင်ခဲ့သည်။ အနားတွင် ရပ်နေသူများက ဤအရာကို မြင်ပြီး ဒေါသထွက်ကာ နန်းတော်မှ ပင်လယ်ထဲသို့ ပစ်ထုတ်ရန် ရည်ရွယ်ကာ သူ့ကို တိုက်ခိုက်ကြသည်၊ အကြောင်းမှာ နန်းတော်သည် ပင်လယ်ကို မြင်သာစေရန် တည်ဆောက်ထားသောကြောင့် ဖြစ်သည်။ သို့သော် မင်းကြီးသည် နူးညံ့ခြင်းနှင့် သည်းခံခြင်းကို သရုပ်ဆောင်ကာ (စိတ်ထဲတွင် မုန်းတီးမှုပြင်းထန်နေသော်လည်း) စတီဖန်အား ထိခိုက်စေခြင်းမပြုရန် တားမြစ်ခဲ့သည်။ သို့သော်လည်း သူအား ချုပ်နှောင်ကာ ပြည်သူ့ထောင် (ပရေတာရီးယမ်) သို့ ဆောင်သွား၍ ထိုနေရာ၌ ထိန်းသိမ်းရန် အမိန့်ထုတ်ခဲ့သည်။</w:t>
      </w:r>
    </w:p>
    <w:p w:rsidRPr="00E541CA" w:rsidR="00E541CA" w:rsidP="00E541CA" w:rsidRDefault="00E541CA" w14:paraId="75160439" w14:textId="4D8E2EE4">
      <w:pPr>
        <w:ind w:firstLine="720"/>
      </w:pPr>
      <w:r w:rsidRPr="00E541CA">
        <w:t xml:space="preserve">သန့်ရှင်းသော ပုံတော်များအား သဒ္ဒါကျကျ ဂုဏ်ပြုခြင်းနှင့် ပတ်သက်၍ ဤကဲ့သို့ အများအပြား ဆွေးနွေးချက်များနှင့် အငြင်းပွားချက်များမှ </w:t>
      </w:r>
      <w:r w:rsidRPr="00E541CA">
        <w:t xml:space="preserve">ခွဲထွက်သူ မမှန်ကန်သူများသည် </w:t>
      </w:r>
      <w:r w:rsidRPr="00E541CA">
        <w:rPr>
          <w:i/>
        </w:rPr>
        <w:t xml:space="preserve">လိမ်လည်ကာ မမှန်ကန်သော သဘောတရားများကို </w:t>
      </w:r>
      <w:r w:rsidRPr="00E541CA">
        <w:t xml:space="preserve">လက်တွေ့ကျင့်သုံးနေကြောင်း ထင်ရှားပါ</w:t>
      </w:r>
      <w:r w:rsidRPr="00E541CA">
        <w:t xml:space="preserve">သည်။ သန့်ရှင်းသော ပုံရိပ်များနှင့် ပတ်သက်သည့် သမ္မာကျမ်းစာများကို မှားယွင်းစွာ အဓိပ္ပာယ်ဖော်ကာ၊ ပုံရိပ်များအား သန့်ရှင်းစွာ ဂုဏ်ပြုခြင်းကို ငြင်းပယ်ပြီး၊ 'ပုံရိပ်များအား ဂုဏ်ပြုခြင်းကို ဘယ်သူ စတင်တည်ထောင်ခဲ့သနည်း—နတ်ဆိုးတစ်ဦးလား၊ ခရစ်တော်လား၊ သို့မဟုတ် သံတမန်တစ်ဦးလား?' ဟု ကျွန်ုပ်တို့အား မေးမြန်းကြသည်။ ရှေးခေတ်ကပင် ဘုရားသခင်ကိုယ်တော်တိုင် သဘောတူစာချုပ်၏ တဲတော်ကို တည်ဆောက်ရန် အမိန့်ပြု၍ ဤဓလေ့ကို ဆက်လက်ထိန်းသိမ်းခဲ့ကြောင်း ထင်ရှားပါသည်။ မုရှေနှင့် အာရုံတို့သည် အစ္စရေးလူမျိုးအားလုံးနှင့်အတူ ဤဓလေ့ကို လက်ခံခဲ့ကြပြီး ဒေဝစ်၊ ဆောလမန်နှင့် အခြားသန့်ရှင်းသော ပရော်ဖက်များက ဂျေရုဆလင် ဘုရားကျောင်း၌ ဓလေ့ထုံးစံအတိုင်း ဂုဏ်ပြုခဲ့ကြသည်။ ဘုရားသခင်၏ မေသည် ကလေးဘဝကတည်းက သန့်ရှင်းဆုံးဧရိယာ၌ ခရုဘင်များ၏ ပုံများကြားတွင် ကြီးပြင်းခဲ့သည်။ ကျေးဇူးတော်ခေတ်သစ်တွင် ခရစ်တော်ကိုယ်တော်သည် လူ့လက်ဖြင့်မပြုလုပ်ထားသော မိမိ၏ပုံရိပ်ကို အပ်ဂါးထံ ပို့ဆောင်ခြင်းဖြင့် ဤအရာကို ချီးမြှင့်ခဲ့ပြီး၊ တမန်တော်နှင့် ဧဝံဂျလစ်ရှင် လုကာက သန့်ရှင်းသော ပုံရိပ်များကို ပန်းချီဆွဲရန် စတင်ခဲ့သည်။ ဘုရားသခင်၏ အလွန်သန့်ရှင်းဆုံး မိခင်တော်က ထိုပုံရိပ်များကို ချီးမြှင့်ကာ၊ ပထမဆုံး ဘုရားကျောင်းကလည်း လက်ခံခဲ့သည်။ သန့်ရှင်းသော ဖခင်ကြီးများက ထိုပုံရိပ်များကို ချစ်မြတ်နိုးကာ ဂုဏ်ပြုခဲ့ပြီး၊ ဂုဏ်ပြုခြင်းအတွက် များစွာသောသူများက ဒုက္ခခံခဲ့ကြသည်။ ၇ ကြိမ်မြောက် ကမ္ဘာလုံးဆိုင်ရာ သမ္မတညီလာခံက ဤအချက်ကို အတည်ပြုခဲ့ပြီး၊ ဗလာဒီမီးယားက ဂရိများထံမှ ရုရှားသို့ ယင်းပုံများကို ယူဆောင်ခဲ့သည်။ ယနေ့တိုင် ကျွန်ုပ်တို့ အော်သော်ဒေါ့စ်များက ထိုပုံများကို ထိန်းသိမ်းကာ ရှေးဟောင်း ဘုရားကျောင်းဓလေ့အတိုင်း သဒ္ဒါပြည့်စုံစွာ ဂုဏ်ပြုကြသည်။ ဤဓလေ့အကြောင်းကို ရိုမမြို့ ပေါ့ပ် ဆိန့်ဂရေဂိုရီ ဒိုင်ယာလော့ဂစ်(စ်)က အိုင်ဆိုးရီးယားရှိ လီယိုထံ ပို့သော ဒုတိယစာတွင် အောက်ပါအတိုင်း ရေးသားခဲ့သည်။ 'ကျွန်ုပ်တို့မတိုင်ခင်က သန့်ရှင်းသော ဖခင်ကြီးများသည် ကောင်စီများသို့ သွားရာတွင် ပုံတော်များကို ယူဆောင်ခဲ့ကြပြီး၊ ခရစ်ကို ချစ်ကာ ဘာသာရေးခရီးထွက်သူများထဲမှ ဘုရားသခင်၏ ကောင်းမွန်သော ဝန်ထမ်းများအဖြစ် ပုံတော်မပါဘဲ သွားသူ တစ်ဦးမျှ မရှိခဲ့ကြပါ၊</w:t>
      </w:r>
      <w:r w:rsidRPr="00E541CA">
        <w:rPr>
          <w:rStyle w:val="FootnoteReference"/>
        </w:rPr>
        <w:footnoteReference w:id="241"/>
      </w:r>
      <w:r w:rsidRPr="00E541CA">
        <w:t xml:space="preserve"> ' ဟု ဂရေဂိုရီက ရေးသားခဲ့သည်။</w:t>
      </w:r>
    </w:p>
    <w:p w:rsidRPr="00E541CA" w:rsidR="00E541CA" w:rsidP="00E541CA" w:rsidRDefault="00E541CA" w14:paraId="1D79325F" w14:textId="73DF8D0B">
      <w:pPr>
        <w:ind w:firstLine="720"/>
      </w:pPr>
      <w:r w:rsidRPr="00E541CA">
        <w:t xml:space="preserve">သို့သော် ခရစ်တော်ဘုရားကျောင်း၏ အသစ်သော မမှန်ကန်သူများသည် ဤရှေးဟောင်း ဘုရားကျောင်းထုံးစံကို ငြင်းပယ်ကာ ကယ်လ်ဗင်၊ လုသာ၊ အာမေးနီးယားလီယို၊ ကိုပရိုနိုင်းမတ်စ်၊ ကွန်နွန် သို့မဟုတ် အိုင်ဆူရီးယားလီယိုတို့၏ ခြေလှမ်းများကို လိုက်နာခဲ့ကြသည်။ ထို့အပြင် ယုဒာများနှင့် စာတန်၏ ခြေလှမ်းများကိုလည်း လိုက်နာခဲ့ကြပြီး၊ စာတန်က အဲလီယွန်ရှိ တစ်ဦးတည်းနေသူအား ဘုရားမတော်၏ ပုံတုအား ဂုဏ်ပြုရန် တားမြစ်ခဲ့သည်။ သူတို့နှင့် သူတို့၏ အစုအဝေးသည် အမြဲတမ်း ထိုသူတို့နှင့်အတူ ရှိပါစေ။</w:t>
      </w:r>
    </w:p>
    <w:p w:rsidRPr="00E541CA" w:rsidR="00E541CA" w:rsidP="00E541CA" w:rsidRDefault="00E541CA" w14:paraId="538A0635" w14:textId="7A080765">
      <w:pPr>
        <w:ind w:firstLine="720"/>
      </w:pPr>
      <w:r w:rsidRPr="00E541CA">
        <w:t xml:space="preserve">ကျွန်ုပ်တို့သည် သို့သော်လည်း အဂ်ကီယာ ဘုန်းကြီး ဘေဆစ်က ၇ ကြိမ်မြောက် ကမ္ဘာ့သာသနာပြုညီလာခံတွင် စာရွက်မှ ဖတ်ပြခဲ့သည့် အကြောင်းကို ကြေညာပါသည်။ 'သန့်ရှင်းသော ပုံတော်များကို မဂုဏ်ပြုသူများအား အနာသေမာကျစေ။ သန့်ရှင်းသော ပုံတော်များကို ဘုရားပုထိုးဟု ခေါ်ဆိုသူများအား အနာသေမာကျစေ'</w:t>
      </w:r>
      <w:r w:rsidRPr="00E541CA">
        <w:rPr>
          <w:rStyle w:val="FootnoteReference"/>
        </w:rPr>
        <w:footnoteReference w:id="242"/>
      </w:r>
      <w:r w:rsidRPr="00E541CA">
        <w:t xml:space="preserve"> ။ သန့်ရှင်းသော ပုံတော်များဆန့်ကျင်၍ ဘုရားကျမ်းစာမှ အပိုဒ်များကို ကိုးကားသူများအားလည်း အနာသေမာကျစေ။ အာရီယပ်၊ နက်စတိုရီယပ်၊ ယူတီခစ်နှင့် ဒီအိုစကိုရပ်တို့ကဲ့သို့ သန့်ရှင်းသော ဖခင်ကြီးများ၏ ထုံးစံများကို ငြင်းပယ်သူများနှင့် သန့်ရှင်းစာတော်တွင် ထင်ရှားစွာ မဖော်ပြထားသည့် ထုံးစံများကို လက်မခံသူများအား အနာသေမကျစေ။ သန့်ရှင်းသော ပုံတော်များကို သန့်ရှင်းသော ဖခင်ကြီးများမှ မလွှဲပြောင်းပေးခဲ့ကြောင်း ဆိုသူများအားလည်း အနာသေမကျစေ။ ကက်သလစ်ဘုရားကျောင်းသည် ရုပ်တုများကို လက်ခံသည်ဟု ဆိုသူများအား အနာသေမ ထုတ်ကြေညာပါစေ။</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အခန်း ၁၅။ သန့်ရှင်သူများ၏ အမွတ်တံဆိပ်များအကြောင်း</w:t>
      </w:r>
      <w:bookmarkEnd w:id="52"/>
    </w:p>
    <w:p w:rsidRPr="00E541CA" w:rsidR="00E541CA" w:rsidP="00E541CA" w:rsidRDefault="00E541CA" w14:paraId="6130AB64" w14:textId="0D57F476">
      <w:pPr>
        <w:ind w:firstLine="720"/>
      </w:pPr>
      <w:r w:rsidRPr="00E541CA">
        <w:t xml:space="preserve">ဘုရားကျမ်းစာသာမက ဖခင်ကြီးများ၏ လက်ရာများကိုပါ ဘရင်မြို့ရှိ မှားယွင်းသူများက မှားယွင်းစွာ အဓိပ္ပာယ်ဖော်ဆိုကြသည်။ မကြာသေးမီက ဘုရားသခင်၏ လူထုကို ဖျက်ဆီးသူ၊ မှားယွင်းသူ တစ်ဦးအကြောင်း ကြားသိရပြီး၊ သူက သန့်ရှင်းသူများ၏ အမွေအနှစ်များကို ဂုဏ်ပြုမသင့်ကြောင်း လျှို့ဝှက်သင်ကြားနေသည်။ သူ၏ မှားယွင်းသော သင်ခန်းစာကို ထောက်ခံရန်၊ ဤ မှားယွင်းသူသည် စိန့်ခရိုက်ဆိုစတုံ၏ မက်သယူးသမ္မာကျမ်းဟောပြောချက် (Homily 34) မှ စာမျက်နှာ ၄၂၈ တွင် အောက်ပါအတိုင်း ရေးသားထားသော စကားများကို ကိုးကားသည်။ 'သရဲများသည် သင်္ကြန်များဆီသို့ စုဝေးသလို၊ ဘုရားကျောင်းရှေ့တွင် သင်္ကြန်များအနား၌ ယုံကြည်စွာ ထိုင်ကြသူများ၏ ဝိညာဉ်များကိုလည်း သရဲများက အမြဲတမ်း လက်ခံသွားမည်' ဟု ဆိုထားသည်။ ထိုအတုဆရာက ဤမမှန်ကန်သော အဓိပ္ပာယ်ဖော်ချက်ကို ထပ်မံဖော်ပြကာ၊ 'ခရစ်ဆိုစတိုမ်က ငါ့ကို သရဲဟု ခေါ်ဆိုနေရင် ဘာကြောင့် ငါသည် သန့်ရှင်းသူများ၏ အမွေအနှစ်များကို ဂုဏ်ပြုပြီး သူတို့၏ သင်္ကြန်များဆီသို့ သွားရောက်ပူဇော်ရမည်နည်း?' ဟု မေးမြန်းသည်။</w:t>
      </w:r>
    </w:p>
    <w:p w:rsidRPr="00E541CA" w:rsidR="00E541CA" w:rsidP="00E541CA" w:rsidRDefault="00E541CA" w14:paraId="6F26D584" w14:textId="3FDA0DE2">
      <w:pPr>
        <w:ind w:firstLine="720"/>
      </w:pPr>
      <w:r w:rsidRPr="00E541CA">
        <w:t xml:space="preserve">သူ၏ မှားယွင်းသော အဓိပ္ပာယ်ဖော်ပြချက်အား တုံ့ပြန်၍ ကျွန်ုပ်သည် အောက်ပါ အတွေးအမြင်များကို တင်ပြအပ်ပါသည်။</w:t>
      </w:r>
    </w:p>
    <w:p w:rsidRPr="00E541CA" w:rsidR="00E541CA" w:rsidP="00E541CA" w:rsidRDefault="00E541CA" w14:paraId="3CAD4D60" w14:textId="5F7E3C02">
      <w:pPr>
        <w:ind w:firstLine="720"/>
      </w:pPr>
      <w:r w:rsidRPr="00E541CA">
        <w:t xml:space="preserve">၁) ခရိုက်စတိုမက အထက်ပါ စကားများကို ဘယ်သူ့ သင်္ဘောနှင့် ဘယ်သူ့ အမွေအနှစ်များအကြောင်း ရေးသားခဲ့သနည်း?</w:t>
      </w:r>
    </w:p>
    <w:p w:rsidRPr="00E541CA" w:rsidR="00E541CA" w:rsidP="00E541CA" w:rsidRDefault="00E541CA" w14:paraId="5338935F" w14:textId="3C7A9135">
      <w:pPr>
        <w:ind w:firstLine="720"/>
      </w:pPr>
      <w:r w:rsidRPr="00E541CA">
        <w:t xml:space="preserve">၂) ပြစ်သူများ၏ သင်္ဂြိုဟ်နှင့် အမွေအနှစ်များသည် သန့်ရှင်းသူများ၏ သင်္ဂြိုဟ်နှင့် အမွေအနှစ်များနှင့် တူညီပါသလား။</w:t>
      </w:r>
    </w:p>
    <w:p w:rsidRPr="00E541CA" w:rsidR="00E541CA" w:rsidP="00E541CA" w:rsidRDefault="00E541CA" w14:paraId="2F960791" w14:textId="29AD0418">
      <w:pPr>
        <w:ind w:firstLine="720"/>
      </w:pPr>
      <w:r w:rsidRPr="00E541CA">
        <w:t xml:space="preserve">၃) ပြစ်သူများ၏ သင်္ကြန်နှင့် ကျန်ရစ်ပစ္စည်းများနှင့် သန့်ရှင်းသူများ၏ သင်္ကြန်နှင့် ကျန်ရစ်ပစ္စည်းများအကြား ကွာခြားချက်က ဘာလဲ?</w:t>
      </w:r>
    </w:p>
    <w:p w:rsidRPr="00E541CA" w:rsidR="00E541CA" w:rsidP="00E541CA" w:rsidRDefault="00E541CA" w14:paraId="4DD75B88" w14:textId="59DF4F0A">
      <w:pPr>
        <w:ind w:firstLine="720"/>
      </w:pPr>
      <w:r w:rsidRPr="00E541CA">
        <w:t xml:space="preserve">၄) သန့်ရှင်းသူများ၏ အမွတ်အသားများကို ဂုဏ်ပြုခြင်း သင့်တော်ပါသလား၊ ထိုအရာကို ဘာကြောင့် ဂုဏ်ပြုသင့်သလဲ?</w:t>
      </w:r>
    </w:p>
    <w:p w:rsidRPr="00E541CA" w:rsidR="00E541CA" w:rsidP="00E541CA" w:rsidRDefault="00E541CA" w14:paraId="7191D457" w14:textId="028BF3D0">
      <w:pPr>
        <w:ind w:firstLine="720"/>
      </w:pPr>
      <w:r w:rsidRPr="00E541CA">
        <w:t xml:space="preserve">၅) သန့်ရှင်းသူများ၏ အမွတ်အသားများကို ဂုဏ်ပြုခြင်းကို ဘယ်နှစ်နှစ်က စတင်ခဲ့သနည်း။</w:t>
      </w:r>
    </w:p>
    <w:p w:rsidRPr="00E541CA" w:rsidR="00E541CA" w:rsidP="00E541CA" w:rsidRDefault="00E541CA" w14:paraId="1AFCAF59" w14:textId="6ADF9949">
      <w:pPr>
        <w:ind w:firstLine="720"/>
      </w:pPr>
      <w:r w:rsidRPr="00E541CA">
        <w:t xml:space="preserve">ပထမစဉ်းစားချက်</w:t>
      </w:r>
    </w:p>
    <w:p w:rsidRPr="00E541CA" w:rsidR="00E541CA" w:rsidP="00E541CA" w:rsidRDefault="00E541CA" w14:paraId="20AF0D9E" w14:textId="76AA29FB">
      <w:pPr>
        <w:ind w:firstLine="720"/>
        <w:rPr>
          <w:i/>
        </w:rPr>
      </w:pPr>
      <w:r w:rsidRPr="00E541CA">
        <w:rPr>
          <w:i/>
        </w:rPr>
        <w:t xml:space="preserve">ခရစ်ဆိုစတိုမ်က အထက်ဖော်ပြထားသော စကားများကို ဘယ်သင်္ဘောနှင့် ဘယ်အမွတ်တံဆိပ်များ</w:t>
      </w:r>
      <w:r w:rsidRPr="00E541CA">
        <w:t xml:space="preserve">အကြောင်း </w:t>
      </w:r>
      <w:r w:rsidRPr="00E541CA">
        <w:rPr>
          <w:i/>
        </w:rPr>
        <w:t xml:space="preserve">ရေးသားခဲ့သနည်း?</w:t>
      </w:r>
    </w:p>
    <w:p w:rsidRPr="00E541CA" w:rsidR="00E541CA" w:rsidP="00E541CA" w:rsidRDefault="00E541CA" w14:paraId="61C02C51" w14:textId="1CFAB8AC">
      <w:pPr>
        <w:ind w:firstLine="720"/>
      </w:pPr>
      <w:r w:rsidRPr="00E541CA">
        <w:t xml:space="preserve">စိန့်ခရိုက်ဆိုစတိုမ်သည် သူ၏ချစ်ခင်သူများ၊ မိတ်ဆွေများနှင့် မိသားစုဝင်များ၏ သေဆုံးမှုကြောင့် မထိန်းနိုင်အောင် ငိုကြွေးကာ သင်္ကြန်ရှေ့၌ ရောက်တိုင်း ငိုကြွေးပြီး ရင်ဘတ်ကို ထုခတ်သူများအတွက် ဤအားပေးစာကို ရေးသားခဲ့သည်။ ဘုရားကျမ်းရှင်များ၏ အမွတ်အရာများပေါ်တွင် မဟုတ်ဘဲ၊ ထိုဘုရားကျမ်းရှင်များ၏ သေဆုံးမှုအတွက် မည်သူမျှ မငိုကြွေးဘဲ၊ ဘုရားသခင်၏ ဂုဏ်ပြုခံရသော ဘုရားကျမ်းရှင်များအတွက် ဘုရားသခင်ကို ဂုဏ်ပြုကာ၊ သူတို့၏ အကူအညီဖြင့် ကယ်တင်ခြင်းအတွက် ဆုတောင်းခြင်းသာ ပြုကြသည်။</w:t>
      </w:r>
    </w:p>
    <w:p w:rsidRPr="00E541CA" w:rsidR="00E541CA" w:rsidP="00E541CA" w:rsidRDefault="00E541CA" w14:paraId="513017E6" w14:textId="6D3A0BE4">
      <w:pPr>
        <w:ind w:firstLine="720"/>
      </w:pPr>
      <w:r w:rsidRPr="00E541CA">
        <w:t xml:space="preserve">ထို့ကြောင့် အမှန်တရားဖျက်သူ၊ မင်းရဲ့ မိုက်မဲသော စိတ်ကို ဖွင့်လိုက်ပါ၊ ထိုသန့်ရှင်းသော ဆရာကြီးက ထိုတရား၌ ပြောဆိုထားသည့် အကြောင်းကို နားလည်ပါစေ။ အရင်ဆုံး၊ သူက ကျွန်ုပ်တို့အား သေခြင်းကို ဂရုမစိုက်ရန် သင်ကြားသည်—ဆိုလိုသည်မှာ ကျွန်ုပ်တို့ သေဆုံးပြီး ကိုယ်ခန္ဓာများ သင်္ဂြိုဟ်ထဲ၌ ပျက်စီးသွားခြင်းကြောင့် စိတ်မပူ၊ မငိုကြွေးဘဲ ပျော်ရွှင်သင့်ကြောင်း၊ အကြောင်းက ကျွန်ုပ်တို့သည် ပိုမိုကောင်းမွန်သော ဘဝသို့ ရွေ့လျားသွားနေခြင်းဖြစ်ကြောင်းဖြစ်သည်။ သို့သော် သင်သိသောသူတစ်ဦးသည် အမြဲတမ်းဒဏ်ခတ်ခံရမည့်နေရာသို့ သွားကြောင်း သိလျှင် မျက်ရည်ထွက်ခြင်းကတော့ မမှားပါ။ ထို့အပြင် ကျွန်ုပ်တို့၏ခန္ဓာကိုယ်များ သေပြီးနောက် သင်္ဂြိုဟ်ထဲတွင် မပျက်စီးခဲ့ပါက ထိုအခြေအနေမှ ၇ ဆအန္တရာယ်ဖြစ်မည်ဟု ရှင်းပြထားပြီး၊ ထိုပျက်စီးမှုမှတဆင့် ကျွန်ုပ်တို့သည် ၇ ဆအကျိုးကို ရရှိကြောင်းလည်း ဖော်ပြထားသည်။</w:t>
      </w:r>
    </w:p>
    <w:p w:rsidRPr="00E541CA" w:rsidR="00E541CA" w:rsidP="00E541CA" w:rsidRDefault="00E541CA" w14:paraId="4B83DAD4" w14:textId="61E4D804">
      <w:pPr>
        <w:ind w:firstLine="720"/>
      </w:pPr>
      <w:r w:rsidRPr="00E541CA">
        <w:rPr>
          <w:i/>
        </w:rPr>
        <w:t xml:space="preserve">ပထမဦးဆုံး၊ </w:t>
      </w:r>
      <w:r w:rsidRPr="00E541CA">
        <w:t xml:space="preserve">သေပြီးနောက် ကျွန်ုပ်တို့၏ခန္ဓာကိုယ်များ မပျက်စီးခဲ့ပါက ကျွန်ုပ်တို့သည် အလွန်ကြီးမားသော ဂုဏ်ယူစိတ်ထဲသို့ တက်မြောက်သွားမည်။ ခန္ဓာကိုယ်များ ပျက်စီးနေစဉ်ကာလ၌ပင် ဤကမ္ဘာ၌ နေဗုခဒ်နဇာနှင့် သူ့လိုသူများက ကိုယ်တော်များကို ဘုရားများဟု ယူဆခဲ့ကြသည်။ မပျက်စီးနိုင်သော ခန္ဓာတစ်ခု၌ မည်မျှ ဂုဏ်ယူမလဲ။ သို့သော် ဤပျက်စီးမှုကြောင့် ကျွန်ုပ်တို့၏ မာနသည် ကျဆင်းသွားသည်။</w:t>
      </w:r>
    </w:p>
    <w:p w:rsidRPr="00E541CA" w:rsidR="00E541CA" w:rsidP="00E541CA" w:rsidRDefault="00E541CA" w14:paraId="65FBD060" w14:textId="0875CDD7">
      <w:pPr>
        <w:ind w:firstLine="720"/>
      </w:pPr>
      <w:r w:rsidRPr="00E541CA">
        <w:rPr>
          <w:i/>
        </w:rPr>
        <w:t xml:space="preserve">ဒုတိယအချက်။ </w:t>
      </w:r>
      <w:r w:rsidRPr="00E541CA">
        <w:t xml:space="preserve">ကျွန်ုပ်တို့၏ခန္ဓာကိုယ်များ မပျက်စီးပါက ကျွန်ုပ်တို့သည် မြေကြီးသားဖြစ်ကြောင်း မယုံကြည်နိုင်ခဲ့မည်။ သို့သော် ဤပျက်စီးမှုကြောင့် ကျွန်ုပ်တို့သည် သေဆုံးနိုင်သော လူသားများဖြစ်ကြောင်း သိရှိလာပါသည်။</w:t>
      </w:r>
    </w:p>
    <w:p w:rsidRPr="00E541CA" w:rsidR="00E541CA" w:rsidP="00E541CA" w:rsidRDefault="00E541CA" w14:paraId="381E97EB" w14:textId="08B6E638">
      <w:pPr>
        <w:ind w:firstLine="720"/>
      </w:pPr>
      <w:r w:rsidRPr="00E541CA">
        <w:rPr>
          <w:i/>
        </w:rPr>
        <w:t xml:space="preserve">တတိယအချက်။ </w:t>
      </w:r>
      <w:r w:rsidRPr="00E541CA">
        <w:t xml:space="preserve">ကျွန်ုပ်တို့သည် ကိုယ်ခန္ဓာကို အလွန်ချစ်မြတ်နိုးကာ အသားအရေကို အထူးစွဲလန်းမည်။ မိသားစုနှင့် မိတ်ဆွေများ၏ သင်္ဂြိုဟ်နှင့် ခန္ဓာကိုယ်များကို ပိုမိုကပ်လျက်နေလိုမည်၊ သို့သော် ၎င်းတို့၏ ကိုယ်ခန္ဓာသည် ပျက်စီးခြင်းကို ခံရတတ်သည်ကို မြင်လျှင် အသားအရေချစ်ခြင်းမှ ဝေးကွာသွားသည်။</w:t>
      </w:r>
    </w:p>
    <w:p w:rsidRPr="00E541CA" w:rsidR="00E541CA" w:rsidP="00E541CA" w:rsidRDefault="00E541CA" w14:paraId="0E20CA06" w14:textId="1AF2F883">
      <w:pPr>
        <w:ind w:firstLine="720"/>
      </w:pPr>
      <w:r w:rsidRPr="00E541CA">
        <w:rPr>
          <w:i/>
        </w:rPr>
        <w:t xml:space="preserve">စတုတ္ထ။ </w:t>
      </w:r>
      <w:r w:rsidRPr="00E541CA">
        <w:t xml:space="preserve">ကျွန်ုပ်တို့သည် နောက်ဘဝကို ယခုထက် များစွာ မချစ်မြတ်နိုးခဲ့ကြလိမ့်မည်။</w:t>
      </w:r>
    </w:p>
    <w:p w:rsidRPr="00E541CA" w:rsidR="00E541CA" w:rsidP="00E541CA" w:rsidRDefault="00E541CA" w14:paraId="5531CC5F" w14:textId="727A3D70">
      <w:pPr>
        <w:ind w:firstLine="720"/>
      </w:pPr>
      <w:r w:rsidRPr="00E541CA">
        <w:rPr>
          <w:i/>
        </w:rPr>
        <w:t xml:space="preserve">ငါး။ </w:t>
      </w:r>
      <w:r w:rsidRPr="00E541CA">
        <w:t xml:space="preserve">ကမ္ဘာသည် မသေဘဲ (အကန့်အသတ်မဲ့) ဖြစ်ကြောင်း ပြောဆိုသူများသည် သူတို့၏ ယုံကြည်ချက်ကို ပိုမိုခိုင်မာစွာ ယုံကြည်ထားမည်ဖြစ်ပြီး၊ ဘုရားသခင်သည် ကမ္ဘာ၏ ဖန်တီးသူဖြစ်ကြောင်း မဆိုမိကြလိမ့်မည်။</w:t>
      </w:r>
    </w:p>
    <w:p w:rsidRPr="00E541CA" w:rsidR="00E541CA" w:rsidP="00E541CA" w:rsidRDefault="00E541CA" w14:paraId="02CDBF83" w14:textId="2A38A51C">
      <w:pPr>
        <w:ind w:firstLine="720"/>
      </w:pPr>
      <w:r w:rsidRPr="00E541CA">
        <w:rPr>
          <w:i/>
        </w:rPr>
        <w:t xml:space="preserve">ခြောက်။ </w:t>
      </w:r>
      <w:r w:rsidRPr="00E541CA">
        <w:t xml:space="preserve">သူတို့သည် ဝိညာဉ်သည် ကိုယ်ခန္ဓာထက် မည်မျှ ထူးချွန်ကြောင်း မသိမြင်ခဲ့ကြ။</w:t>
      </w:r>
    </w:p>
    <w:p w:rsidRPr="00E541CA" w:rsidR="00E541CA" w:rsidP="00E541CA" w:rsidRDefault="00E541CA" w14:paraId="0A5A0FE4" w14:textId="6F0CE7A9">
      <w:pPr>
        <w:ind w:firstLine="720"/>
      </w:pPr>
      <w:r w:rsidRPr="00E541CA">
        <w:rPr>
          <w:i/>
        </w:rPr>
        <w:t xml:space="preserve">ခုနှစ်။</w:t>
      </w:r>
      <w:r w:rsidRPr="00E541CA">
        <w:t xml:space="preserve"> ချစ်သူဆုံးရှုံးသူများ—ဥပမာ ဖခင်၊ မိခင်၊ ဇနီး၊ သားသမီး စသည်—သည် အိမ်ကို စွန့်ကာ သေဆုံးသူများနှင့်အတူ နေထိုင်လိုကြမည်၊ ၎င်းတို့၏ခန္ဓာကိုယ်များ မပျက်စီးခဲ့ပါက။ ထို့နောက် ဘုရားကျောင်းများ တည်ဆောက်ကာ မကောင်းဆိုးဝါးသရဲများအား မာယာဖြင့် ခေါ်ယူမည်၊ ထိုခန္ဓာများထဲသို့ ဝင်ကာ ထိုခန္ဓာများမှတဆင့် စကားပြောနိုင်စေရန်ဖြစ်ပြီး၊ ယခုခေတ်တွင် သေသူများနှင့်အတူ မှော်ဆရာများ လုပ်ကိုင်သကဲ့သို့ ဖြစ်လာမည်။ ထိုကြောင့် ဘုရားကျုပ်ခြင်းဆိုင်ရာ အလွန်ကြီးမားသော ဒုစရိုက်တစ်ခု ပေါ်ပေါက်လာမည်။ သို့သော် ဘုရားသခင်သည် ဤအရာအားလုံးကို ဖယ်ရှားကာ၊ ကျွန်ုပ်တို့ ချစ်မြတ်နိုးသူများ၏ သေဆုံးသွားသော ခန္ဓာကိုယ်များကို မျက်စိရှေ့၌ပင် ပျက်စီးကွဲပြားစေခဲ့သည်။ ထိုကြောင့် လှပသော မိန်းကလေးတစ်ဦးကို ချစ်မြတ်နိုးခဲ့သူတစ်ဦးပင် သူမ၏ ပျက်စီးကွဲပြား၍ နံ့ဆိုးသော အလောင်းမှ ရှောင်ကြဉ်နိုင်စေရန် ဖြစ်သည်။</w:t>
      </w:r>
    </w:p>
    <w:p w:rsidRPr="00E541CA" w:rsidR="00E541CA" w:rsidP="00E541CA" w:rsidRDefault="00E541CA" w14:paraId="3708DC9C" w14:textId="26219C5E">
      <w:pPr>
        <w:ind w:firstLine="720"/>
      </w:pPr>
      <w:r w:rsidRPr="00E541CA">
        <w:t xml:space="preserve">သူသည် သေသူများအတွက် အဆုံးမဲ့ ဝမ်းနည်းခြင်းဖြင့် သေသူ၏ သင်္ကြန်အနား၌ ငိုကြွေးကာ ရင်ဘတ်ကို ထိုးခတ်ကြသူများ၏ သန့်ရှင်းသော ဆရာတော်လည်း ဖြစ်သည်၊ ထိုဓလေ့ကို ချီးမြှင့်ရန် မသင့်ပါ။ ထိုမကျန်းမာသော ဓလေ့မှ သူတို့ကို ရှောင်ခွာစေပြီး</w:t>
      </w:r>
      <w:r w:rsidRPr="00E541CA">
        <w:lastRenderedPageBreak/>
      </w:r>
      <w:r w:rsidRPr="00E541CA">
        <w:t xml:space="preserve"> တွင် ဂရိသင်္ကြန်များ၌ နေထိုင်ရန် နှစ်သက်သော မကောင်းဆိုးဝါးတစ်ပါးနှင့် ထိုသူတို့ကို နှိုင်းယှဉ်ပြသည်။ ဂဒါရာဒေသရှိ ဝိညာဉ်ထိန်းခံရသူက </w:t>
      </w:r>
      <w:r w:rsidRPr="00E541CA">
        <w:rPr>
          <w:i/>
        </w:rPr>
        <w:t xml:space="preserve">ဘုရားကျောင်းတွင် မနေဘဲ သင်္ကြန်များတွင် နေထိုင်ခဲ့သကဲ့သို့</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ဤကဲ့သို့ Chrysostom ၏ စကားများ၏ အင်အားဖြစ်ပြီး၊ ၎င်း၏ ကျင့်ဝတ်ဆိုင်ရာ သင်ခန်းစာ ရှင်းလင်းချက်လည်း ဖြစ်သည်။</w:t>
      </w:r>
    </w:p>
    <w:p w:rsidRPr="00E541CA" w:rsidR="00E541CA" w:rsidP="00E541CA" w:rsidRDefault="00E541CA" w14:paraId="6255D44E" w14:textId="5A7A56D0">
      <w:pPr>
        <w:ind w:firstLine="720"/>
      </w:pPr>
      <w:r w:rsidRPr="00E541CA">
        <w:t xml:space="preserve">အို မိုက်မဲသော လှည့်စားသူ၊ သင်သည် ဆရာ၏ စကားများကို မမှန်ကန်စွာ ဖော်ပြကာ ပြစ်သူများ၏ ကိုယ်ခန္ဓာများအကြောင်း ပြောဆိုထားသည့် စကားများကို သန့်ရှင်းသူများ၏ သန့်စင်သော ကျန်ရစ်ပစ္စည်းများပေါ် သက်ဆိုင်သလို သုံးခြင်းဖြင့် </w:t>
      </w:r>
      <w:r w:rsidRPr="00E541CA">
        <w:rPr>
          <w:i/>
        </w:rPr>
        <w:t xml:space="preserve">လိမ်လည်နေ</w:t>
      </w:r>
      <w:r w:rsidRPr="00E541CA">
        <w:t xml:space="preserve">သည်။ ဆရာက ထိုစကားများဖြင့် သေသူများအတွက် မပြတ်မစဲ ငိုကြွေးသူများကို ချီးမြှင့်ခြင်းမပြုပေမယ့်၊ သင်ကတော့ ထိုစကားများကို ဘုရားသခင်၏ သန့်ရှင်းသူများ၏ ကျန်ရစ်ပစ္စည်းများကို သမာဓိဖြင့် ဂုဏ်ပြုကြသော သမ္မာကျမ်းအယူဝါဒရှိ ယုံကြည်သူများကို တိုက်ခိုက်ရန် အသုံးပြုနေသည်။</w:t>
      </w:r>
    </w:p>
    <w:p w:rsidRPr="00E541CA" w:rsidR="00E541CA" w:rsidP="00E541CA" w:rsidRDefault="00E541CA" w14:paraId="0CDE847E" w14:textId="4F8D8E1E">
      <w:pPr>
        <w:ind w:firstLine="720"/>
      </w:pPr>
      <w:r w:rsidRPr="00E541CA">
        <w:t xml:space="preserve">ဒုတိယစဉ်းစားချက်</w:t>
      </w:r>
    </w:p>
    <w:p w:rsidRPr="00E541CA" w:rsidR="00E541CA" w:rsidP="00E541CA" w:rsidRDefault="00E541CA" w14:paraId="70EA7304" w14:textId="6D4B4707">
      <w:pPr>
        <w:ind w:firstLine="720"/>
        <w:rPr>
          <w:i/>
        </w:rPr>
      </w:pPr>
      <w:r w:rsidRPr="00E541CA">
        <w:rPr>
          <w:i/>
        </w:rPr>
        <w:t xml:space="preserve">ပြစ်သူများ၏ သင်္ဂြိုဟ်နှင့် ကျန်ရစ်ပစ္စည်းများကို သန့်ရှင်းသူများ၏ သင်္ဂြိုဟ်နှင့် ကျန်ရစ်ပစ္စည်းများနှင့် တကယ်နှိုင်းယှဉ်နိုင်ပါသလား။</w:t>
      </w:r>
    </w:p>
    <w:p w:rsidRPr="00E541CA" w:rsidR="00E541CA" w:rsidP="00E541CA" w:rsidRDefault="00E541CA" w14:paraId="5FA8E21E" w14:textId="51E25897">
      <w:pPr>
        <w:ind w:firstLine="720"/>
      </w:pPr>
      <w:r w:rsidRPr="00E541CA">
        <w:t xml:space="preserve">ဘုရားသခင်၏ တရားမျှတသော ဆုံးဖြတ်ချက်အရ လူတိုင်းအတွက် သေဆုံးခြင်းတစ်ခုတည်းသာ ရှိပြီး ဝိညာဉ်သည် ကိုယ်ခန္ဓာမှ ခွဲထွက်ရမည်ဟု သမ္မာကျမ်းစာတွင် ဆိုထားသော်လည်း၊ </w:t>
      </w:r>
      <w:r w:rsidRPr="00E541CA">
        <w:rPr>
          <w:i/>
        </w:rPr>
        <w:t xml:space="preserve">'လူသားများသည် တစ်ကြိမ်သာ သေဆုံးရန် သတ်မှတ်ထားသည်</w:t>
      </w:r>
      <w:r w:rsidRPr="00E541CA">
        <w:t xml:space="preserve">' (</w:t>
      </w:r>
      <w:r w:rsidRPr="00E541CA">
        <w:rPr>
          <w:rStyle w:val="FootnoteReference"/>
          <w:i/>
        </w:rPr>
        <w:footnoteReference w:id="244"/>
      </w:r>
      <w:r w:rsidRPr="00E541CA">
        <w:t xml:space="preserve"> ) ဟု</w:t>
      </w:r>
      <w:r w:rsidRPr="00E541CA">
        <w:t xml:space="preserve"> သခင်တော်၏ သံတမန်က ဆိုခဲ့</w:t>
      </w:r>
      <w:r w:rsidRPr="00E541CA">
        <w:t xml:space="preserve">သည်။ အပြစ်ရှိသူများ များစွာ သေဆုံးခဲ့သလို သန့်ရှင်းသူများလည်း များစွာ သေဆုံးခဲ့ကြသည်။ လူ့ခန္ဓာကိုယ်သည် မြေကြီးမှ ယူထားသောကြောင့်—အပြစ်ရှိသူဖြစ်စေ၊ တရားသူဖြစ်စေ—မြေကြီးသို့ ပြန်သွားကာ တရားစီရင်နေ့ထိ သင်္ဂြိုဟ်ထဲတွင် ပျက်စီးနေရမည်ဟု သင့်တော်သည်။ သို့သော် အပြစ်ရှိသူ၏ သေခြင်းနှင့် တရားသူ၏ သေခြင်း မတူကြပါ။ တရားသူတို့၏ သေခြင်းသည် ဂုဏ်ယူစရာဖြစ်ကြောင်း ဆာလံစာ၌ "</w:t>
      </w:r>
      <w:r w:rsidRPr="00E541CA">
        <w:rPr>
          <w:i/>
        </w:rPr>
        <w:t xml:space="preserve">ဘုရားသခင်ရှေ့၌ သူတော်တို့၏ သေခြင်းသည် ဂုဏ်ယူစရာဖြစ်သည်</w:t>
      </w:r>
      <w:r w:rsidRPr="00E541CA">
        <w:t xml:space="preserve">" (</w:t>
      </w:r>
      <w:r w:rsidRPr="00E541CA">
        <w:rPr>
          <w:rStyle w:val="FootnoteReference"/>
          <w:i/>
        </w:rPr>
        <w:footnoteReference w:id="245"/>
      </w:r>
      <w:r w:rsidRPr="00E541CA">
        <w:t xml:space="preserve"> )</w:t>
      </w:r>
      <w:r w:rsidRPr="00E541CA">
        <w:t xml:space="preserve"> ဟု ဆိုထား</w:t>
      </w:r>
      <w:r w:rsidRPr="00E541CA">
        <w:t xml:space="preserve">သည်။ သို့သော် ပြစ်သူ၏ သေခြင်းမှာ ဂုဏ်မရှိဘဲ နာကျင်စရာဖြစ်ပြီး "</w:t>
      </w:r>
      <w:r w:rsidRPr="00E541CA">
        <w:rPr>
          <w:i/>
        </w:rPr>
        <w:t xml:space="preserve">ပြစ်သူ၏ သေခြင်းသည် ခက်ခဲသည်</w:t>
      </w:r>
      <w:r w:rsidRPr="00E541CA">
        <w:t xml:space="preserve">" (</w:t>
      </w:r>
      <w:r w:rsidRPr="00E541CA">
        <w:rPr>
          <w:rStyle w:val="FootnoteReference"/>
          <w:i/>
        </w:rPr>
        <w:footnoteReference w:id="246"/>
      </w:r>
      <w:r w:rsidRPr="00E541CA">
        <w:t xml:space="preserve"> ) ဟု ဆိုသည်။ တရားသူ လာဇာရပ် သေဆုံးသောအခါ မေတ္တာတော်များက အာဗြဟံ၏ ရင်ခွင်ထဲသို့ ယူဆောင်သွားခဲ့ကြသည်။ </w:t>
      </w:r>
      <w:r w:rsidRPr="00E541CA">
        <w:rPr>
          <w:i/>
        </w:rPr>
        <w:t xml:space="preserve">သို့သော် ချမ်းသာသူ သေဆုံးသောအခါ မီးဘုံ၌ နာကျင်နေရင်း မျက်စိကို မြှောက်ကြည့်ခဲ့သည် (</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အပြစ်ရှင်တစ်ဦး၏ သေခြင်းသည် တရားသူတစ်ဦး၏ သေခြင်းနှင့် မတူသလို၊ အပြစ်ရှင်တစ်ဦး၏ သင်္ကြန်နှင့် ကျန်ရစ်ပစ္စည်းများလည်း တရားသူတစ်ဦး၏ သင်္ကြန်နှင့် ကျန်ရစ်ပစ္စည်းများနှင့် မတူပါ။</w:t>
      </w:r>
    </w:p>
    <w:p w:rsidRPr="00E541CA" w:rsidR="00E541CA" w:rsidP="00E541CA" w:rsidRDefault="00E541CA" w14:paraId="5A017A4D" w14:textId="4A61AEDA">
      <w:pPr>
        <w:ind w:firstLine="720"/>
      </w:pPr>
      <w:r w:rsidRPr="00E541CA">
        <w:t xml:space="preserve">အစ္စရေးလူများသည် သဲတော၌ မန်နာကို မလေးစားဘဲ အသားစားလိုစိတ်ဖြင့် ဘုရားသခင်၏ အမျက်တော်ကို ထိုးနှက်ခဲ့ကြပြီး၊ "</w:t>
      </w:r>
      <w:r w:rsidRPr="00E541CA">
        <w:rPr>
          <w:i/>
        </w:rPr>
        <w:t xml:space="preserve">ဘယ်သူက ကျွန်ုပ်တို့အား အသားစားရန် ပေးမလဲ</w:t>
      </w:r>
      <w:r w:rsidRPr="00E541CA">
        <w:t xml:space="preserve">?</w:t>
      </w:r>
      <w:r w:rsidRPr="00E541CA">
        <w:t xml:space="preserve">" ဟု ငိုကြွေးခဲ့ကြသည်</w:t>
      </w:r>
      <w:r w:rsidRPr="00E541CA">
        <w:rPr>
          <w:rStyle w:val="FootnoteReference"/>
          <w:i/>
        </w:rPr>
        <w:footnoteReference w:id="248"/>
      </w:r>
      <w:r w:rsidRPr="00E541CA">
        <w:t xml:space="preserve"> ။ ဘုရားသခင်က မိုးတိမ်ထဲကနေ ကျဆင်းလာသော ငှက်သားများဖြင့် သူတို့အား စားစရာဖြည့်ဆည်းပေးခဲ့သည်။ </w:t>
      </w:r>
      <w:r w:rsidRPr="00E541CA">
        <w:rPr>
          <w:i/>
        </w:rPr>
        <w:t xml:space="preserve">ငှက်သားများ</w:t>
      </w:r>
      <w:r w:rsidRPr="00E541CA">
        <w:t xml:space="preserve">က </w:t>
      </w:r>
      <w:r w:rsidRPr="00E541CA">
        <w:rPr>
          <w:i/>
        </w:rPr>
        <w:t xml:space="preserve">သူတို့ပါးစပ်ထဲမှာရှိနေစဉ် ဘုရားသခင်၏ အမျက်တော်ထွက်ပေါက်ကာ လူအများအား သတ်ဖြတ်ခဲ့သည်</w:t>
      </w:r>
      <w:r w:rsidRPr="00E541CA">
        <w:rPr>
          <w:rStyle w:val="FootnoteReference"/>
          <w:i/>
        </w:rPr>
        <w:footnoteReference w:id="249"/>
      </w:r>
      <w:r w:rsidRPr="00E541CA">
        <w:t xml:space="preserve"> ၊ ထိုနေရာကို 'ဆန္ဒသေတ္တာ' ဟု ခေါ်ကြသည်၊ အကြောင်းမှာ အသားစားလိုသူများကို ထိုနေရာ၌ သင်္ဂြိုဟ်ခဲ့ကြသည်။ ဤအပြီးတွင် </w:t>
      </w:r>
      <w:r w:rsidRPr="00E541CA">
        <w:rPr>
          <w:i/>
        </w:rPr>
        <w:t xml:space="preserve">ဘုရားသခင်၏ ဝန်ထမ်း မုရှေသည် မိုအပ်ပြည်၌ ဘုရားသခင်၏ စကားအတိုင်း ကွယ်လွန်ခဲ့ပြီး၊ သူတို့က သူ့ကို သင်္ဂြိုဟ်ခဲ့ကြသည်။ သို့သော် </w:t>
      </w:r>
      <w:r w:rsidRPr="00E541CA">
        <w:rPr>
          <w:i/>
        </w:rPr>
        <w:t xml:space="preserve">ယနေ့ထိ</w:t>
      </w:r>
      <w:r w:rsidRPr="00E541CA">
        <w:t xml:space="preserve"> သူ၏ သင်္ဂြိုဟ်တည်နေရာကို</w:t>
      </w:r>
      <w:r w:rsidRPr="00E541CA">
        <w:rPr>
          <w:i/>
        </w:rPr>
        <w:t xml:space="preserve"> မည်သူမျှ မသိကြပါ</w:t>
      </w:r>
      <w:r w:rsidRPr="00E541CA">
        <w:rPr>
          <w:rStyle w:val="FootnoteReference"/>
          <w:i/>
        </w:rPr>
        <w:footnoteReference w:id="250"/>
      </w:r>
      <w:r w:rsidRPr="00E541CA">
        <w:t xml:space="preserve"> ။ သူသည် လူ့လက်ဖြင့်မဟုတ်ဘဲ ကောင်းကင်နတ်လက်ဖြင့် သင်္ဂြိုဟ်ခဲ့သည်ဟု သန့်ရှင်းသော သံတမန် ယုဒေ၏ စကားများမှ ထင်ရှားသည်၊ သူက ဆိုသည်– "</w:t>
      </w:r>
      <w:r w:rsidRPr="00E541CA">
        <w:rPr>
          <w:i/>
        </w:rPr>
        <w:t xml:space="preserve">မိုက်ကယ် မဟာနတ်သည် မုရှေ၏ ရုပ်ခန္ဓာအကြောင်း ဆွေးနွေးစဉ်</w:t>
      </w:r>
      <w:r w:rsidRPr="00E541CA">
        <w:rPr>
          <w:i/>
        </w:rPr>
        <w:t xml:space="preserve">"</w:t>
      </w:r>
      <w:r w:rsidRPr="00E541CA">
        <w:rPr>
          <w:rStyle w:val="FootnoteReference"/>
          <w:i/>
        </w:rPr>
        <w:footnoteReference w:id="251"/>
      </w:r>
      <w:r w:rsidRPr="00E541CA">
        <w:rPr>
          <w:i/>
        </w:rPr>
        <w:t xml:space="preserve"> </w:t>
      </w:r>
      <w:r w:rsidRPr="00E541CA">
        <w:t xml:space="preserve">နှင့် အခြားနေရာများတွင်။ အို၊ မှားယွင်းသူ၊ သင်သည် အသားဆန္ဒပြင်းထန်၍ ဘုရားသခင်၏ အမျက်တော်ကြောင့် သေဆုံးသူများ၏ သေတ္တာကို၊ ကောင်းကင်နတ်များက မြေမြှုပ်ခဲ့သော ဘုရားသခင်၏ ဝန်ထမ်း၊ သန့်ရှင်းသော နတ်ဆရာ မုရှေ၏ သေတ္တာနှင့် တန်းတူထားသနည်း။ ခရစ်တော်၏ သန့်ရှင်းသော ဘိုးဘွားများကလည်း ကွယ်လွန်သွားကြပြီ။ အာဗြဟံ၊ အစ်ဇက်၊ ယာကုပ်နှင့် ဒေဝစ်၊ ယုဒာတို့၏ဘုရင်ဟုလည်း ခေါ်သော ယောကိမ် (Eliakim) တို့သည် ခရစ်တော်၏ဘိုးဘွားများဖြစ်ကြပြီး၊ ၎င်းတို့၏ သေဆုံးမည့်အဆုံးကို ဘုရားသခင်ကိုယ်တော်တိုင် ယေရမိဟောကြားချက်တွင် "</w:t>
      </w:r>
      <w:r w:rsidRPr="00E541CA">
        <w:rPr>
          <w:i/>
        </w:rPr>
        <w:t xml:space="preserve">သူသည် မြင်းဆိတ်ကဲ့သို့ မြေမြှုပ်ခံရမည်၊ </w:t>
      </w:r>
      <w:r w:rsidRPr="00E541CA">
        <w:t xml:space="preserve">နံ့ဆိုး</w:t>
      </w:r>
      <w:r w:rsidRPr="00E541CA">
        <w:rPr>
          <w:i/>
        </w:rPr>
        <w:t xml:space="preserve">၍ ယေရုရှလင်မြို့တံခါးများအပြင် ထုတ်ပစ်ခံရမည်</w:t>
      </w:r>
      <w:r w:rsidRPr="00E541CA">
        <w:t xml:space="preserve">" ဟု ဟောကြားခဲ့သည်</w:t>
      </w:r>
      <w:r w:rsidRPr="00E541CA">
        <w:rPr>
          <w:rStyle w:val="FootnoteReference"/>
          <w:i/>
        </w:rPr>
        <w:footnoteReference w:id="252"/>
      </w:r>
      <w:r w:rsidRPr="00E541CA">
        <w:t xml:space="preserve"> ။ အို ခွဲထွက်သူရေ၊ ဤပြစ်သူ၏ နွားကောင်ကဲ့သို့ အနံ့ဆိုးနေသော ကျန်ရစ်များကို တရားသူကြီးများ၏ ကျန်ရစ်များနှင့် တူညီကြောင်း သင်ယူဆထားပါသလား။</w:t>
      </w:r>
    </w:p>
    <w:p w:rsidRPr="00E541CA" w:rsidR="00E541CA" w:rsidP="00E541CA" w:rsidRDefault="00E541CA" w14:paraId="72C732CC" w14:textId="5CF4DC60">
      <w:pPr>
        <w:ind w:firstLine="720"/>
      </w:pPr>
      <w:r w:rsidRPr="00E541CA">
        <w:t xml:space="preserve">ယုဒာတို့က သတ်ဖြတ်ခဲ့သော သန့်ရှင်းသော နတ်ဆိုးများသည် ကွယ်လွန်သွားပြီး၊ ထိုသူတို့ကို သတ်ခဲ့သူများလည်း ကွယ်လွန်သွားကြသည်။ အခုတော့၊ အတုဆရာရေ၊ သတ်သူများ၏ သင်္ဂြိုဟ်နှင့် အလောင်းများကို သတ်ခံရသူများ၏ သင်္ဂြိုဟ်နှင့် ကျန်ရစ်ပစ္စည်းများနှင့် တန်းတူထားပါသလား။</w:t>
      </w:r>
    </w:p>
    <w:p w:rsidRPr="00E541CA" w:rsidR="00E541CA" w:rsidP="00E541CA" w:rsidRDefault="00E541CA" w14:paraId="65DB4390" w14:textId="27BBE55F">
      <w:pPr>
        <w:ind w:firstLine="720"/>
      </w:pPr>
      <w:r w:rsidRPr="00E541CA">
        <w:t xml:space="preserve">ခရစ်တော်၏ ကြိုတင်ကြေညာသူ သန့်ရှင်းသော ယောဟန်ကို ဟေရိုဒီးယား၏ လှုံ့ဆော်မှုကြောင့် ဟေရိုဒ်မင်းက ဦးခေါင်းဖြတ်သတ်ခဲ့ပြီး၊ ဟေရိုဒ်မင်းနှင့် ဟေရိုဒီးယားလည်း သေဆုံးမည်။ ထို့နောက် သင်သည် ဟေရိုဒ်မင်းနှင့် ဟေရိုဒီးယား၏ အရိုးများကို ခရစ်တော်၏ ကြိုတင်ကြေညာသူ၏ ကျန်ရစ်များနှင့် နှိုင်းယှဉ်ကြည့်ပါသလား။</w:t>
      </w:r>
    </w:p>
    <w:p w:rsidRPr="00E541CA" w:rsidR="00E541CA" w:rsidP="00E541CA" w:rsidRDefault="00E541CA" w14:paraId="3E2F007B" w14:textId="2C3244A1">
      <w:pPr>
        <w:ind w:firstLine="720"/>
      </w:pPr>
      <w:r w:rsidRPr="00E541CA">
        <w:t xml:space="preserve">ခရစ်တော်ကို သစ္စာဖောက်ခဲ့သူ၊ မမှန်သော တမန်တော် ယုဒသည် လည်ချောင်းချုပ်ခံ၍ သေဆုံးမည်။ ခရစ်တော်၏ အမှန်တကယ် ဝန်ထမ်းများဖြစ်ကြသည့် သန့်ရှင်းသော တမန်တော်များသည် ခရစ်အတွက် မာတဲရယ်ဒိုမများစွာဖြင့် သေဆုံးကြမည်။ ထိုအခါ သင်သည် ယုဒ၏ အရိုးများကို သန့်ရှင်းသော တမန်တော်များ၏ ကျန်ရစ်များနှင့် နှိုင်းယှဉ်နိုင်ပါသလား။</w:t>
      </w:r>
    </w:p>
    <w:p w:rsidRPr="00E541CA" w:rsidR="00E541CA" w:rsidP="00E541CA" w:rsidRDefault="00E541CA" w14:paraId="7C86E9C4" w14:textId="5EC30BAC">
      <w:pPr>
        <w:ind w:firstLine="720"/>
      </w:pPr>
      <w:r w:rsidRPr="00E541CA">
        <w:lastRenderedPageBreak/>
      </w:r>
      <w:r w:rsidRPr="00E541CA">
        <w:t xml:space="preserve">သန့်ရှင်းသော အကြီးတန်း သံတမန်တော် ပေတရုနှင့် ပေါလောတို့သည် နီရိုမင်း၏ အမိန့်ဖြင့် သေဒဏ်ချမှတ်ခံခဲ့ပြီး၊ သူတို့ကို သတ်ဖြတ်ခဲ့သော နီရိုမင်းလည်း သေဆုံးခဲ့သည်။ ထိုအခါ သင်သည် နီရိုမင်း၏ အလောင်းနှင့် သင်္ဂြိုဟ်ကို ပေတရုနှင့် ပေါလောတို့၏ ကျန်ရစ်ပစ္စည်းနှင့် သင်္ဂြိုဟ်နှင့် နှိုင်းယှဉ်နိုင်ပါသလား။</w:t>
      </w:r>
    </w:p>
    <w:p w:rsidRPr="00E541CA" w:rsidR="00E541CA" w:rsidP="00E541CA" w:rsidRDefault="00E541CA" w14:paraId="5179E9EC" w14:textId="4D0FF573">
      <w:pPr>
        <w:ind w:firstLine="720"/>
      </w:pPr>
      <w:r w:rsidRPr="00E541CA">
        <w:t xml:space="preserve">ထို့အပြင် မရေတွက်နိုင်သော အခြား သန့်ရှင်းသော သက်သေခံသူများသည် ခရစ်တော်အတွက် မတူကွဲပြားသော သေခြင်းများ ခံခဲ့ကြပြီး၊ သူတို့အား နှိပ်စက်ခဲ့သူများ—ဒီအိုကလက်တီယန်၊ မက်စ်မီရှင်၊ ဂျူလီယန် (အပိုစတိတ်) နှင့် အခြား နှိပ်စက်သူများ—လည်း သေဆုံးခဲ့ကြသည်။ ဤ မကောင်းသော နှိပ်စက်သူများ၏ အရိုးများသည် သန့်ရှင်းသော သက်သေခံသူများ၏ အရိုးများနှင့် တကယ်တန်တူနိုင်ပါသလား။</w:t>
      </w:r>
    </w:p>
    <w:p w:rsidRPr="00E541CA" w:rsidR="00E541CA" w:rsidP="00E541CA" w:rsidRDefault="00E541CA" w14:paraId="011F96FF" w14:textId="33F065DE">
      <w:pPr>
        <w:ind w:firstLine="720"/>
      </w:pPr>
      <w:r w:rsidRPr="00E541CA">
        <w:t xml:space="preserve">စိန့်ဂျွန် ခရိုက်ဆိုစတမ်ကို မင်းကြီးမုဒေါက်ဆီယာက ထွက်ပစ်ခိုင်းပြီး သေဆုံးခဲ့သည်။ ထိုမင်းကြီးမုဒေါက်ဆီယာလည်း သေဆုံးခဲ့ပြီး၊ သူမ၏ သင်္ဘောသည် ၃၂ နှစ်ကြာ တုန်လှုပ်ခဲ့သည်။ မင်းကြီးမုဒေါက်ဆီယာ၏ သင်္ဘောကို ခရိုက်ဆိုစတမ်၏ သင်္ဘောနှင့် တန်းတူထားရန် ဘယ်သူမှ မစွမ်းနိုင်ပါ။</w:t>
      </w:r>
    </w:p>
    <w:p w:rsidRPr="00E541CA" w:rsidR="00E541CA" w:rsidP="00E541CA" w:rsidRDefault="00E541CA" w14:paraId="6CD6576C" w14:textId="75E4C23B">
      <w:pPr>
        <w:ind w:firstLine="720"/>
      </w:pPr>
      <w:r w:rsidRPr="00E541CA">
        <w:t xml:space="preserve">အမှန်တကယ် ပြစ်သူများ၏ သင်္ကြန်များနှင့် အမွတ်တံဆိပ်များသည် ဘုရားသခင်၏ သန့်ရှင်းသော ဝန်ထမ်းများ၏ သင်္ကြန်များနှင့် အမွတ်တံဆိပ်များနှင့် မနှိုင်းယှဉ်နိုင်ပါ။</w:t>
      </w:r>
    </w:p>
    <w:p w:rsidRPr="00E541CA" w:rsidR="00E541CA" w:rsidP="00E541CA" w:rsidRDefault="00E541CA" w14:paraId="5E5F53CB" w14:textId="0A1E7668">
      <w:pPr>
        <w:ind w:firstLine="720"/>
      </w:pPr>
      <w:r w:rsidRPr="00E541CA">
        <w:t xml:space="preserve">တတိယစဉ်းစားချက်</w:t>
      </w:r>
    </w:p>
    <w:p w:rsidRPr="00E541CA" w:rsidR="00E541CA" w:rsidP="00E541CA" w:rsidRDefault="00E541CA" w14:paraId="1DD4BC54" w14:textId="05499519">
      <w:pPr>
        <w:ind w:firstLine="720"/>
        <w:rPr>
          <w:i/>
        </w:rPr>
      </w:pPr>
      <w:r w:rsidRPr="00E541CA">
        <w:rPr>
          <w:i/>
        </w:rPr>
        <w:t xml:space="preserve">ပြစ်သူများ၏ သေတ္တာများနှင့် ကျန်ရစ်ပစ္စည်းများနှင့် သန့်ရှင်းသူများ၏ သေတ္တာများနှင့် ကျန်ရစ်ပစ္စည်းများကြား ကွာခြားချက်က ဘာလဲ။</w:t>
      </w:r>
    </w:p>
    <w:p w:rsidRPr="00E541CA" w:rsidR="00E541CA" w:rsidP="00E541CA" w:rsidRDefault="00E541CA" w14:paraId="038CE09F" w14:textId="23EDA1F1">
      <w:pPr>
        <w:ind w:firstLine="720"/>
      </w:pPr>
      <w:r w:rsidRPr="00E541CA">
        <w:t xml:space="preserve">ကွာခြားချက်မှာ ဤသို့ဖြစ်သည်။ အပြစ်ရှိသူသည် ဘုရားသခင်၏ ရန်သူဖြစ်ခဲ့သောကြောင့် အပြစ်ရှိသော အရိုးများရှိပြီး၊ သန့်ရှင်းသူသည် ဘုရားသခင်၏ မိတ်ဆွေဖြစ်ခဲ့သောကြောင့် သန့်ရှင်းသော အရိုးများရှိသည်။ ဒုစရာကျသူများ၏ အရိုးများအကြောင်းကို သီချင်းဆရာက "</w:t>
      </w:r>
      <w:r w:rsidRPr="00E541CA">
        <w:rPr>
          <w:i/>
        </w:rPr>
        <w:t xml:space="preserve">သူတို့၏ အရိုးများကို သေဘုံ၌ ဖြန့်လွှတ်ထားသည်</w:t>
      </w:r>
      <w:r w:rsidRPr="00E541CA">
        <w:t xml:space="preserve">" (</w:t>
      </w:r>
      <w:r w:rsidRPr="00E541CA">
        <w:rPr>
          <w:rStyle w:val="FootnoteReference"/>
          <w:i/>
        </w:rPr>
        <w:footnoteReference w:id="253"/>
      </w:r>
      <w:r w:rsidRPr="00E541CA">
        <w:t xml:space="preserve"> ) ဟု</w:t>
      </w:r>
      <w:r w:rsidRPr="00E541CA">
        <w:t xml:space="preserve"> ဆို</w:t>
      </w:r>
      <w:r w:rsidRPr="00E541CA">
        <w:t xml:space="preserve">သည်။ ၎င်းသည် သေဘုံ၏ ဒဏ်ခတ်မှုများနှင့် နီးကပ်ကြောင်းကို ဆိုလိုသည်။ အထွေထွေ ပြန်လည်ထူထောင်ခြင်းတွင် သူတို့၏ ဝိညာဉ်နှင့် ပြန်လည်ပေါင်းစည်းပြီးနောက် ချက်ချင်း သေဘုံသို့ သွားကာ အမြဲတမ်းဒဏ်ခတ်ခံရမည်။ တရားသူများ၏ အရိုးများအကြောင်းကို ထိုတေးဆရာပင် ပြောသည်– "</w:t>
      </w:r>
      <w:r w:rsidRPr="00E541CA">
        <w:rPr>
          <w:i/>
        </w:rPr>
        <w:t xml:space="preserve">ဘုရားသခင်သည် သူတို့၏ အရိုးအားလုံးကို ထိန်းသိမ်းကာ တစ်ခုမျှ မကျိုးစေ</w:t>
      </w:r>
      <w:r w:rsidRPr="00E541CA">
        <w:t xml:space="preserve">"</w:t>
      </w:r>
      <w:r w:rsidRPr="00E541CA">
        <w:rPr>
          <w:rStyle w:val="FootnoteReference"/>
          <w:i/>
        </w:rPr>
        <w:footnoteReference w:id="254"/>
      </w:r>
      <w:r w:rsidRPr="00E541CA">
        <w:t xml:space="preserve"> ။ </w:t>
      </w:r>
      <w:r w:rsidRPr="00E541CA">
        <w:rPr>
          <w:i/>
        </w:rPr>
        <w:t xml:space="preserve">၎</w:t>
      </w:r>
      <w:r w:rsidRPr="00E541CA">
        <w:t xml:space="preserve">င်းတို့ကို မြေအောက်၌ သိမ်းဆည်းထားသည့် တန်ဖိုးမြင့်အဖိုးတရားများကဲ့သို့ ဖြစ်သော်လည်း နောက်ဆုံးတွင် ကောင်းကင်ဘဏ္ဍာတိုက်များထဲသို့ ယူဆောင်သွားမည်။ ဤဘဝ၌ လူ့ခန္ဓာကိုယ်သည် ဝိညာဉ်၏ အဝတ်ကဲ့သို့ဖြစ်သည်။ ခန္ဓာကိုယ်ကို အဝတ်ဖြင့် ဖုံးလွှမ်းသကဲ့သို့ ဝိညာဉ်ကိုလည်း ခန္ဓာကိုယ်ဖြင့် ဖုံးလွှမ်းထားသည်။ လူတစ်ဦးသည် ညအိပ်ရာဝင်စဉ် အဝတ်ကို ဖြုတ်သကဲ့သို့၊ လူတစ်ဦးသည် အမြဲတမ်းအိပ်စက်ရာသို့ သွားသောအခါ ဝိညာဉ်သည် ခန္ဓာကိုယ်ကို ဖြုတ်ထွက်သွားသည်။ အပြစ်ရှိသူတစ်ဦး၏ ဝိညာဉ်သည် ခန္ဓာကိုယ်မှ ထွက်ခွာသွားသောအခါ၊ ၎င်း၏ ခန္ဓာကိုယ်သည် ဆင်းရဲသူ၏ ချွတ်ယွင်းသော အင်္ကျီကဲ့သို့ အညစ်အကြေးပုံပေါ်တွင် ပစ်ခတ်ခံရသည်။ သို့သော် သန့်ရှင်းသူတစ်ဦး၏ ဝိညာဉ်သည် ခန္ဓာကိုယ်မှ ထွက်ခွာသွားသောအခါ၊ ၎င်း၏ ခန္ဓာကိုယ်သည် ဘုရင်၏ ခရမ်းရောင်အင်္ကျီကဲ့သို့ တန်ဖိုးရှိပြီး ဂုဏ်ပြုစွာ ထိန်းသိမ်းထားသောကြောင့်၊ ထိုခန္ဓာကိုယ်ကို ထပ်မံဝတ်ဆင်ကာ ကောင်းကင်နိုင်ငံ၌ ခရစ်နှင့်အတူ အုပ်ချုပ်မည်ဖြစ်သည်။ တောင်းသူတစ်ယောက်၏ ချွတ်ယွင်းနေသော အဝတ်နှင့် မင်းကြီး၏ ခရမ်းရောင်ဝတ်စုံကြားက ကွာခြားသလို၊ ပြစ်သူတစ်ယောက်၏ သေခန္ဓာနှင့် သန့်ရှင်းသူတစ်ယောက်၏ ကျန်ရစ်ပစ္စည်းများကြားကလည်း ကွာခြားချက်ရှိသည်။</w:t>
      </w:r>
    </w:p>
    <w:p w:rsidRPr="00E541CA" w:rsidR="00E541CA" w:rsidP="00E541CA" w:rsidRDefault="00E541CA" w14:paraId="3F4C8C26" w14:textId="60A49CCF">
      <w:pPr>
        <w:ind w:firstLine="720"/>
      </w:pPr>
      <w:r w:rsidRPr="00E541CA">
        <w:t xml:space="preserve">မကောင်းသူများ၏ သေတ္တာများအကြားတွင် မကောင်းဘီလူးများသည် ဂရိသုဘုရားကျောင်းများကဲ့သို့ နေထိုင်ကြပြီး၊ သန့်ရှင်းသူများ၏ ဘဝဇာတ်ကြောင်းများတွင် အများနေရာ၌ တွေ့မြင်နိုင်သည်။ ဂုဏ်ပြုခံရသော စတိုင်လိုက် Alipius သည် လူမနေသော တစ်နေရာ၌ တည်နေရာယူခဲ့ပြီး၊ ထိုနေရာ၌ ရှေးဟောင်း ဂရိ သင်္ဂြိုဟ်များစွာနှင့် မသန့်ရှင်းသော ဝိညာဉ်အုပ်စုများ နေထိုင်ကြသည်။ ထိုကြောင့် ထိုနေရာကို လူတိုင်း ကြောက်ရွံ့ကာ၊ မကောင်းဆိုးဝါးသော ဝိညာဉ်များကြောင့် ဖြစ်ပေါ်သော ကြောက်ရွံ့မှုကြီးမား၍ မည်သူမျှ ဖြတ်သွား၍ မရနိုင်ခဲ့</w:t>
      </w:r>
      <w:r w:rsidRPr="00E541CA">
        <w:t xml:space="preserve">သည်။</w:t>
      </w:r>
      <w:r w:rsidRPr="00E541CA">
        <w:rPr>
          <w:rStyle w:val="FootnoteReference"/>
        </w:rPr>
        <w:footnoteReference w:id="255"/>
      </w:r>
      <w:r w:rsidRPr="00E541CA">
        <w:t xml:space="preserve"> ဤကဲ့သို့ဖြစ်ရပ်တစ်ခုကိုလည်း ဂုဏ်ပြု Falaleus ၏ ဘဝဇာတ်တွင် မှတ်တမ်းတင်ထားသည်။ Gaval ဟုလည်း ခေါ်သော Sir မြို့မှ ၂၀ စတက်ဒီးအကွာတွင် ကြီးမားသော သင်္ဘောတစ်ခုရှိပြီး၊ ထိုသင်္ဘောပေါ်တွင် ပျက်စီးနေသော ပေဂျင်ဘုရားကျောင်းတစ်ခု၊ ဂရိသင်္ဘောကွင်းတစ်ခုနှင့် မကောင်းဆိုးဝါးသော ဝိညာဉ်များစွာ နေထိုင်ကြသည်။ ထိုနေရာသည် ဖြတ်သွားသူတိုင်းအတွက် ကြောက်ရွံ့စရာဖြစ်ခဲ့သည်။ မကောင်းဆိုးဝါးသရဲများသည် အိပ်မက်နှင့် မျက်မြင်ထင်ယောင်ခြင်းများဖြင့် လူများကို ကြောက်ရွံ့စေခြင်းသာမက၊ လူနှင့် တိရစ္ဆာန်များကို သတ်ဖြတ်တိုက်ခိုက်ကာ ဒဏ်ရာရစေခဲ့သည်။ ဤအကြောင်းကို ကြားသိပြီးနောက် ဂုဏ်ထူးရှင် ဖလာလိယုစ်သည် ထိုနေရာသို့ သွားရောက်ကာ အခြေစိုက်နေထိုင်ခဲ့သည်</w:t>
      </w:r>
      <w:r w:rsidRPr="00E541CA">
        <w:rPr>
          <w:rStyle w:val="FootnoteReference"/>
        </w:rPr>
        <w:footnoteReference w:id="256"/>
      </w:r>
      <w:r w:rsidRPr="00E541CA">
        <w:t xml:space="preserve"> ။ အီဂျစ်မှ ဂုဏ်ထူးရှင် မက္ကာရီယပ်သည် သူ၏ တဲတောမှ တေရီနုဖ်သို့ ရောက်ရှိပြီး ညစာစားပြီးနောက် ဂရိသင်္ကြန်ထဲသို့ အိပ်ရန် ဝင်ခဲ့သည်။ ထိုနေရာ၌ ရှေးဟောင်း ဂရိအရိုးများ တစ်ချို့ ရှိခဲ့ပြီး၊ သူသည် အရိုးတစ်ချောင်းကို ယူ၍ ခေါင်းအောက်တွင် ထားခဲ့သည်။ သရဲများသည် သူ၏ ရဲရဲတင်းတင်းဖြစ်မှုကို မြင်ပြီး အမျက်ထွက်ကာ သူ့ကို ကြောက်ရွံ့စေလို၍ အမျိုးသမီးအသံဖြင့် "အို မိန်းမ၊ ရေချိုးခန်းသို့ သွားပြီး ကိုယ်ကို သန့်ရှင်းစွာ ဆေးကြောပါ" ဟု ဆူညံကြသည်။ ထိုအခါ အကြီးသူ၏ ခေါင်းအောက်၌ ရှိနေသော သေသွားသော အရိုးထဲမှ သရဲတစ်ကောင်က "ကျွန်ုပ်အပေါ်၌ မသိသူတစ်ယောက် တင်ထားထားလို့ မလာနိုင်ပါ" ဟု တုံ့ပြန်သည်။ သို့သော် အကြီးသူသည် မကြောက်ဘဲ အရိုးကို ပြင်းထန်စွာ တစ်ချက်ထိုးကာ "တတ်နိုင်ရင် ထပြီး သွားပါ" ဟု ဆို</w:t>
      </w:r>
      <w:r w:rsidRPr="00E541CA">
        <w:t xml:space="preserve">သည်။</w:t>
      </w:r>
      <w:r w:rsidRPr="00E541CA">
        <w:rPr>
          <w:rStyle w:val="FootnoteReference"/>
        </w:rPr>
        <w:footnoteReference w:id="257"/>
      </w:r>
      <w:r w:rsidRPr="00E541CA">
        <w:t xml:space="preserve"> ။ အခြားတစ်ဦးဖြစ်သူ အလက်ဇန်ဒရီးယားမှ ဂုဏ်ထူးရှင် မကာရီယပ်စ်သည် ရှေးအီဂျစ် မာယာဆရာကြီး Iannias နှင့် Iambrias တို့၏ သင်္ကြန်မြေသို့ နီးကပ်လာစဉ်၊ မတူကွဲပြားသော ပုံစံရှိသည့် ၇၀ ခန့်သော သရဲများသည် သူ့ဆီသို့ ပြေးလာကာ အလွန်ရက်စက်စွာ "မကာရီယပ်စ်၊ ဒီမှာ ဘာလိုချင်တာလဲ?" ဟု ဆူညံကြသည်။ 'ဘာကြောင့် ကျွန်ုပ်တို့ဆီသို့လာရတာလဲ? ဘာကြောင့် ကျွန်ုပ်တို့place</w:t>
      </w:r>
      <w:r w:rsidRPr="00E541CA">
        <w:rPr>
          <w:rStyle w:val="FootnoteReference"/>
        </w:rPr>
        <w:footnoteReference w:id="258"/>
      </w:r>
      <w:r w:rsidRPr="00E541CA">
        <w:t xml:space="preserve"> </w:t>
      </w:r>
      <w:r w:rsidRPr="00E541CA">
        <w:t xml:space="preserve">ဆီသို့လာရတာလဲ</w:t>
      </w:r>
      <w:r w:rsidRPr="00E541CA">
        <w:t xml:space="preserve">?'</w:t>
      </w:r>
    </w:p>
    <w:p w:rsidRPr="00E541CA" w:rsidR="00E541CA" w:rsidP="00E541CA" w:rsidRDefault="00E541CA" w14:paraId="09528195" w14:textId="7D01B7B3">
      <w:pPr>
        <w:ind w:firstLine="720"/>
      </w:pPr>
      <w:r w:rsidRPr="00E541CA">
        <w:t xml:space="preserve">ဤအကြောင်းအရာများမှ သက်သေပြသည်မှာ မကောင်းဆိုးဝါးဝိညာဉ်များသည် ပြစ်သူများ၏ သင်္ကြန်ထဲတွင်၊ ၎င်းတို့၏ အရိုးများအနီးတွင် နေထိုင်ကြသည်ဟု။</w:t>
      </w:r>
    </w:p>
    <w:p w:rsidRPr="00E541CA" w:rsidR="00E541CA" w:rsidP="00E541CA" w:rsidRDefault="00E541CA" w14:paraId="54618A0B" w14:textId="1E31D1F1">
      <w:pPr>
        <w:ind w:firstLine="720"/>
      </w:pPr>
      <w:r w:rsidRPr="00E541CA">
        <w:t xml:space="preserve">သို့သော် မကောင်းဆိုးဝါးသော ဝိညာဉ်များသည် သန့်ရှင်းသူများ၏ သင်္ဘောနှင့် ကျန်ရစ်ပစ္စည်းများကို ကြောက်ရွံ့ကာ ထိုနေရာများမှ ထွက်ပြေးကြသည်။ အန်တီအော့ခ်မြို့အနီးတွင် Daphne ဟုခေါ်သော နေရာတစ်ခုရှိပြီး၊ ပုထိုးကိုးကွယ်ရေးခေတ်ကာလ၌ ထိုနေရာ၌ ပုထိုးဘုရားကျောင်းတစ်ခု တည်ရှိခဲ့သည်။ ထိုဘုရားထဲတွင် မကောင်းဆိုးဝါးသော ဝိညာဉ်တစ်ပါး နေထိုင်ကာ၊ </w:t>
      </w:r>
      <w:r w:rsidRPr="00E541CA">
        <w:t xml:space="preserve">မည်သည့်အကြောင်းမေးမြန်းသူများအားမဆို</w:t>
      </w:r>
      <w:r w:rsidRPr="00E541CA">
        <w:lastRenderedPageBreak/>
      </w:r>
      <w:r w:rsidRPr="00E541CA">
        <w:t xml:space="preserve"> ဖြေကြား</w:t>
      </w:r>
      <w:r w:rsidRPr="00E541CA">
        <w:t xml:space="preserve">ပေးခဲ့</w:t>
      </w:r>
      <w:r w:rsidRPr="00E541CA">
        <w:t xml:space="preserve">သည်။ သို့သော် ကွန်စတန်တင်းမင်း၏သား ကွန်စတန်တီးယပ်မင်းခေတ်တွင် သန့်ရှင်းသော သေဒဏ်ခံသူ ဘဘီလပ်စ်၏ ကျန်ရစ်ပစ္စည်းများကို ထိုနေရာသို့ သယ်ယူသွားသောအခါ မကောင်းဆိုးဝါးဝိညာဉ်သည် ချက်ချင်းကြောက်ရွံ့ကာ ထွက်ပြေးသွားပြီး ရုပ်တုသည် တိတ်ဆိတ်သွားခဲ့သည်</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ထိုနည်းတူ အလက်ဇန်ဒရီးယားအနီးတွင် Manufin ဟုခေါ်သောနေရာတစ်ခုရှိခဲ့ပြီး၊ ထိုနေရာတွင် ရှေးဟောင်းဘုရားကျောင်းတစ်ခုနှင့် မကောင်းဆိုးဝါးသောဝိညာဉ်များ၏ နေအိမ်တစ်ခုတည်ရှိခဲ့သည်။ ထိုနေရာသည် ကြောက်မက်ဖွယ်ကောင်းပြီး မသန့်ရှင်းသောဝိညာဉ်များစွာ နေထိုင်ခဲ့သည်။ သို့သော် အလက်ဇန်ဒရီးယားမြို့၏ ပထမပူရောဟိတ် ဆိန့်ဆီရီလ်က သန့်ရှင်းသော သေဆုံးသူ စိုင်ရပ်နှင့် ဂျွန်တို့၏ ဂုဏ်ယူစရာ ကျန်ရစ်များကို ထိုနေရာသို့ ယူဆောင်လာသောအခါ မကောင်းဆိုးဝါးသော ဝိညာဉ်များ၏ အင်အားသည် ချက်ချင်း ထွက်ပြေးသွားသည်</w:t>
      </w:r>
      <w:r w:rsidRPr="00E541CA">
        <w:rPr>
          <w:rStyle w:val="FootnoteReference"/>
        </w:rPr>
        <w:footnoteReference w:id="260"/>
      </w:r>
      <w:r w:rsidRPr="00E541CA">
        <w:t xml:space="preserve"> ; ဤသည် မထူးဆန်းပါ၊ အကြောင်းမှာ သန့်ရှင်းသူများ၏ သင်္ကြန်များနှင့် ကျန်ရစ်များ၌ အလင်းပေးသော ဘုရားသခင်၏ ကျေးဇူးတော် တည်ရှိကာ ဘုရားသခင်၏ နတ်ဘုရားများလည်း ထိုနေရာများသို့ လာရောက်ကြသည်။</w:t>
      </w:r>
    </w:p>
    <w:p w:rsidRPr="00E541CA" w:rsidR="00E541CA" w:rsidP="00E541CA" w:rsidRDefault="00E541CA" w14:paraId="40EABED7" w14:textId="7317580F">
      <w:pPr>
        <w:ind w:firstLine="720"/>
      </w:pPr>
      <w:r w:rsidRPr="00E541CA">
        <w:t xml:space="preserve">ပထမဆုံး သက်သေခံ မာတိရ စတီဖန်၏ အမွတ်တံဆိပ်များကို ဂျေရုဆလင်မှ ကွန်စတန်တီနိုပိုလစ်သို့ သယ်ဆောင်သွားစဉ်၊ အမွတ်တံဆိပ်များအထက် လေထဲတွင် ကောင်းကင်နတ်များ၏ ဘုရားသခင်ကို ချီးကျူးသီချင်းဆိုသံများ ကြားရပြီး၊ အမွတ်တံဆိပ်သေတ္တာထဲမှ အလွန်မွှေးကြိုင်သော အနံ့တစ်ခု ထွက်ပေါ်ခဲ့သည်။ ဝိညာဉ်ဆိုးများ၏ အသံများကိုလည်း ဝေးကနေ ကြားရပြီး၊ "အို ကျွန်ုပ်တို့ ဒုက္ခပါပေ၊ စတီဖန်လာတော့မယ်၊ သူက ကျွန်ုပ်တို့ကို တိုက်ခိုက်မယ်" ဟု ငိုကြွေးကြသည်။ သို့သော် ညအချိန်တွင် သန့်ရှင်းသူ၏ အမွတ်အလက်များအထက်၌ အလင်းတစ်ခု ပေါ်ပေါက်ခဲ့သည်</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သက်သာလောနီကီမြို့မှ သန့်ရှင်းမြတ်မားသော ဒေမက်ထရီယပ်စ်ကြီး၏ သေတ္တာအနားတွင် ဘုရားသခင်၏ နတ်သမီးနှစ်ပါးသည် မားတီးယပ်စ်နှင့် စကားပြောနေသည်ကို တွေ့မြင်ရသည်</w:t>
      </w:r>
      <w:r w:rsidRPr="00E541CA">
        <w:rPr>
          <w:rStyle w:val="FootnoteReference"/>
        </w:rPr>
        <w:footnoteReference w:id="262"/>
      </w:r>
      <w:r w:rsidRPr="00E541CA">
        <w:t xml:space="preserve"> ။ ရုရှားတစ်နိုင်ငံလုံး မက်ထရိုပိုလီတန် သန့်ရှင်းသူ ပီတာ၏ သေတ္တာအနားတွင် မီးဖယောင်းတစ်လုံးသည် ကိုယ်တိုင်လောင်ထွန်းကာ၊ ဘုရားသခင်၏ ကရုဏာလက္ခဏာအဖြစ် သူ၏ ချစ်မြတ်နိုးသော ဝန်ထမ်း၏ သေတ္တာပေါ်တွင် တောက်ပစွာ လင်းလက်နေသည်ကို လူတိုင်းမြင်တွေ့နိုင်ခဲ့သည်။ ဂူများရှိ ဂုဏ်ပြုခံရသူ Theodosius ၏ အမွတ်အသားများကို ရှာတွေ့ချိန်တွင်၊ ညနေခင်းအချိန် ဂူပေါက်အထက်၌ နံနက်ခင်းကဲ့သို့ တောက်ပသော အလင်းတစ်ခု မြင်တွေ့ရပြီး၊ မီးဖယောင်းများစွာလည်း မီးလောင်နေသည်ကို မြင်တွေ့ရသည်</w:t>
      </w:r>
      <w:r w:rsidRPr="00E541CA">
        <w:rPr>
          <w:rStyle w:val="FootnoteReference"/>
        </w:rPr>
        <w:footnoteReference w:id="263"/>
      </w:r>
      <w:r w:rsidRPr="00E541CA">
        <w:t xml:space="preserve"> ။ ဤကဲ့သို့ ဘုရားသခင်သည် သူ၏ သန့်ရှင်းသူများ၏ အမွတ်အသားများကို ဂုဏ်ပြုတော်မူသည်။</w:t>
      </w:r>
    </w:p>
    <w:p w:rsidRPr="00E541CA" w:rsidR="00E541CA" w:rsidP="00E541CA" w:rsidRDefault="00E541CA" w14:paraId="7C94168A" w14:textId="48918AA2">
      <w:pPr>
        <w:ind w:firstLine="720"/>
      </w:pPr>
      <w:r w:rsidRPr="00E541CA">
        <w:t xml:space="preserve">မထိုက်တန်သူနှင့် ဂုဏ်ယူစရာကောင်းသူ၊ ငရဲသားနှင့် ကောင်းကင်သား၊ မကောင်းဆိုးဝါးသော မာန်နှင့် အလင်းသံတော်ဆိုးဝါးသူတို့ကြားက ကွာဟချက်ကဲ့သို့ပင်၊ ပြစ်သူများ၏ သေတ္တာနှင့် ကျန်ရစ်ပစ္စည်းများနှင့် ဘုရားသခင်၏ သန့်ရှင်းသော ဝန်ထမ်းများ၏ သေတ္တာနှင့် ကျန်ရစ်ပစ္စည်းများကြားက ကွာဟချက်လည်း အလွန်ကြီးမားပါသည်။</w:t>
      </w:r>
    </w:p>
    <w:p w:rsidRPr="00E541CA" w:rsidR="00E541CA" w:rsidP="00E541CA" w:rsidRDefault="00E541CA" w14:paraId="5F010129" w14:textId="20F0ABBD">
      <w:pPr>
        <w:ind w:firstLine="720"/>
      </w:pPr>
      <w:r w:rsidRPr="00E541CA">
        <w:t xml:space="preserve">ထို့အပြင် ဤအချက်၌လည်း ကြီးမားသော ကွာခြားချက်တစ်ခု ရှိသည်။ အပြစ်ရှိသူများ၏ သေတ္တာများမှာ နံ့ဆိုးသော အရိုးများနှင့် မသန့်ရှင်းမှု အမျိုးမျိုးဖြင့် ပြည့်နှက်နေသည်။ သို့သော် သန့်ရှင်းသူများ၏ သင်္ဘောများမှာ သန့်ရှင်း၍ မပျက်စီးသော ကိုယ်ခန္ဓာများပါဝင်ကာ ချိုမြိန်သော အနံ့ထွက်ရှိပြီး တချို့တွင် မိုင်ရ် (myrrh) ထွက်ရှိသည်၊ ဥပမာ ရှေးခေတ်က မိုင်ရ်ထွက်သော သန့်ရှင်းကြီး ဒေမက်ထရီယပ်စ်နှင့် အလုံးစုံချီးမြှင့်ခံရသော သန့်ရှင်းကြီး ယူဖီမီးယားတို့ကဲ့သို့</w:t>
      </w:r>
      <w:r w:rsidRPr="00E541CA">
        <w:rPr>
          <w:rStyle w:val="FootnoteReference"/>
        </w:rPr>
        <w:footnoteReference w:id="264"/>
      </w:r>
      <w:r w:rsidRPr="00E541CA">
        <w:t xml:space="preserve"> ; ရုရှားနိုင်ငံ ကာဇန်မြို့တော်တွင် ခရစ်တော်၏ သင်တန်းသား ဆိန့်ဂူရီ၏ အမွတ်အရာများမှ မိုင်ရ်ထွက်ခဲ့သည်; နှင့် ကီးယစ်မြို့ရှိ သန့်ရှင်းသော ဂူများတွင် မိုင်ရ်ရည်ထွက်နေသော ဦးခေါင်းခွံများကို တွေ့မြင်နိုင်သည်</w:t>
      </w:r>
      <w:r w:rsidRPr="00E541CA">
        <w:rPr>
          <w:rStyle w:val="FootnoteReference"/>
        </w:rPr>
        <w:footnoteReference w:id="265"/>
      </w:r>
      <w:r w:rsidRPr="00E541CA">
        <w:t xml:space="preserve"> ။ ပြစ်သူများ၏ အရိုးများတွင် ကုသနိုင်စွမ်း မရှိပေမယ့် သန့်ရှင်းသူများ၏ အရိုးများက ယုံကြည်သူများအား ကုသပေးနိုင်ပြီး ၎င်းကို နေရာအများ၌ သန့်ရှင်းသူများ၏ ဘဝဇာတ်ကြောင်းများတွင် တွေ့မြင်နိုင်သည်။ ထူးခြားတာက ဘာလဲ? သန့်ရှင်းသော သံဃာတော် ပေါလော၏ အသက်ရှင်နေသည့် လက်များသာမက၊ </w:t>
      </w:r>
      <w:r w:rsidRPr="00E541CA">
        <w:rPr>
          <w:i/>
        </w:rPr>
        <w:t xml:space="preserve">သူ၏ လက်အိတ်များနှင့် ဦးခေါင်းမှ ထွက်သော ချွေးတို့ကိုလည်း </w:t>
      </w:r>
      <w:r w:rsidRPr="00E541CA">
        <w:t xml:space="preserve">လူနာပေါ်တွင် ထားလိုက်သည်နှင့် သူတို့၏ ရောဂါများကို ကုသပေးခဲ့သည်</w:t>
      </w:r>
      <w:r w:rsidRPr="00E541CA">
        <w:rPr>
          <w:rStyle w:val="FootnoteReference"/>
        </w:rPr>
        <w:footnoteReference w:id="266"/>
      </w:r>
      <w:r w:rsidRPr="00E541CA">
        <w:t xml:space="preserve"> ။ ထို့နောက် သူ၏ သေဆုံးပြီးနောက်တွင်လည်း၊ သူ၏ ကျန်ရစ်ပစ္စည်းများနှင့် ဘုရားသခင်၏ ဝန်ထမ်းတိုင်း၏ ကျန်ရစ်ပစ္စည်းများသည် ကုသပေးနိုင်စွမ်း အလွန်ကြီးမားကြောင်း သိသာထင်ရှားပါသည်။ ကျမ်းစာတော်တွင် ဖတ်ရှုရသည်မှာ တစ်ဦးသော သေဆုံးသူ၏ အလောင်းကို သန့်ရှင်းသူ ပရော်ဖက် အဲလိရှာ၏ သင်္ဂြိုဟ်ထဲသို့ ပစ်ထည့်</w:t>
      </w:r>
      <w:r w:rsidRPr="00E541CA">
        <w:rPr>
          <w:i/>
        </w:rPr>
        <w:t xml:space="preserve">၍ အဲလိရှာ၏ အရိုးများကို ထိလိုက်သောအခါ </w:t>
      </w:r>
      <w:r w:rsidRPr="00E541CA">
        <w:t xml:space="preserve">ထိုသေဆုံးသူသည် </w:t>
      </w:r>
      <w:r w:rsidRPr="00E541CA">
        <w:rPr>
          <w:i/>
        </w:rPr>
        <w:t xml:space="preserve">အသက်ပြန်ရှင်ကာ ကိုယ်တိုင် ခြေထောက်ပေါ်တွင် ရပ်တည်ပြီး </w:t>
      </w:r>
      <w:r w:rsidRPr="00E541CA">
        <w:t xml:space="preserve">အိမ်သို့ အသက်ရှင်လျက် ပြန်သွားခဲ့သည်</w:t>
      </w:r>
      <w:r w:rsidRPr="00E541CA">
        <w:rPr>
          <w:rStyle w:val="FootnoteReference"/>
          <w:i/>
        </w:rPr>
        <w:footnoteReference w:id="267"/>
      </w:r>
      <w:r w:rsidRPr="00E541CA">
        <w:t xml:space="preserve"> ။ သို့သော် ပြစ်သူများ၏ အရိုးများအတွက်တော့ ဒီလိုအရာကို ဘယ်မှာကြားဖူးပါသလဲ။ ပြစ်သူများ၏ သင်္ဂြိုဟ်များနှင့် အရိုးများနှင့် သန့်ရှင်းသူများ၏ အမွတ်များကြားတွင် ကြီးမားသော ကွာခြားချက် မရှိပါသလား။ ၎င်းတို့အကြား အဓိကကွာခြားချက်မှာ ဤအတိုင်းဖြစ်သည်။ နောက်ဆုံးနေ့တွင် ကောင်းကင်မင်းကြီး၏ တူတီးသံက အချိန်အစကတည်းက သေဆုံးခဲ့သူအားလုံးကို သေခြင်းအိပ်စက်မှုမှ နိုးထစေမည်။ ထိုအခါ တရားသူတို့၏ ခန္ဓာကိုယ်များသည် အသက်ပြန်လည်ထူထောင်ခြင်းအတွက် ထွက်ပေါ်လာမည်ဖြစ်ပြီး၊ ပြစ်သူတို့၏ ခန္ဓာကိုယ်များသည် တရားစီရင်ခြင်းအတွက် ထွက်ပေါ်လာမည်ဖြစ်သည်။ တရားသူတို့၏ ခန္ဓာကိုယ်များသည် ကောင်းကင်နိုင်ငံ၌ နေတောက်ကဲ့သို့ တောက်ပမည်။ ဒုစရာကျသူများ၏ခန္ဓာကိုယ်များသည် မီးခဲ၊ မီးခိုး၊ ပီချ်နှင့် ငရဲ၏ အီသီယိုးပီးယားကဲ့သို့ အနက်ရောင်ဖြစ်သွားမည်။ ထို့ကြောင့် ယခု ဘယ်သူမှ ဒုစရာကျသူများ၏အရိုးများကို သန့်ရှင်းသူများ၏အမွေအနှစ်များနှင့် တန်းတူမြှင့်တင်၍၊ သန့်ရှင်းသူများ၏အမွေအနှစ်များကို ဒုစရာကျသူများ၏အမွေအနှစ်များနှင့် မကွဲမထွက်ဟု ယူဆနိုင်မည်နည်း။ ၎င်းသည် သမ္မာတရားကို ဆန့်ကျင်သူ၊ သန့်ရှင်းသောဘုရားကျောင်းတော်၏ ရန်သူ၊ စာတန်၏သားနှင့် ငရဲ၏အမွေခံတစ်ဦးသာ ဖြစ်မည်။</w:t>
      </w:r>
    </w:p>
    <w:p w:rsidRPr="00E541CA" w:rsidR="00E541CA" w:rsidP="00E541CA" w:rsidRDefault="00E541CA" w14:paraId="3AB7DB3C" w14:textId="32F86481">
      <w:pPr>
        <w:ind w:firstLine="720"/>
      </w:pPr>
      <w:r w:rsidRPr="00E541CA">
        <w:t xml:space="preserve">၄. စဉ်းစားစရာ</w:t>
      </w:r>
    </w:p>
    <w:p w:rsidRPr="00E541CA" w:rsidR="00E541CA" w:rsidP="00E541CA" w:rsidRDefault="00E541CA" w14:paraId="3EE32C6F" w14:textId="2C2C7C83">
      <w:pPr>
        <w:ind w:firstLine="720"/>
        <w:rPr>
          <w:i/>
        </w:rPr>
      </w:pPr>
      <w:r w:rsidRPr="00E541CA">
        <w:rPr>
          <w:i/>
        </w:rPr>
        <w:t xml:space="preserve">သန့်ရှင်သူများ၏ အမွတ်အရာများကို ဂုဏ်ပြုခြင်း သင့်ပါသလား၊ ဘာကြောင့် ဂုဏ်ပြုသင့်သလဲ?</w:t>
      </w:r>
    </w:p>
    <w:p w:rsidRPr="00E541CA" w:rsidR="00E541CA" w:rsidP="00E541CA" w:rsidRDefault="00E541CA" w14:paraId="4EBFE582" w14:textId="32D4902F">
      <w:pPr>
        <w:ind w:firstLine="720"/>
      </w:pPr>
      <w:r w:rsidRPr="00E541CA">
        <w:t xml:space="preserve">သန့်ရှင်သူများ၏ ကျန်ရစ်ပစ္စည်းများကို ဂုဏ်ပြုခြင်းသည် သင့်တော်ပါသည်။</w:t>
      </w:r>
    </w:p>
    <w:p w:rsidRPr="00E541CA" w:rsidR="00E541CA" w:rsidP="00E541CA" w:rsidRDefault="00E541CA" w14:paraId="287D3476" w14:textId="03382C65">
      <w:pPr>
        <w:ind w:firstLine="720"/>
      </w:pPr>
      <w:r w:rsidRPr="00E541CA">
        <w:lastRenderedPageBreak/>
      </w:r>
      <w:r w:rsidRPr="00E541CA">
        <w:t xml:space="preserve">၁) အကြောင်းမှာ ၎င်းတို့သည် သန့်ရှင်းသော ဝိညာဉ်များနှင့် ထပ်မံပေါင်းစည်းပြီး အသက်ရှင်ကာ ခရစ်နှင့်အတူ အုပ်ချုပ်နေကြသည်။ ဘုရင်ကို သူနိုးနေစဉ်သာမက အိပ်စက်နေစဉ်တွင်ပါ ဂုဏ်ပြုကြသည်၊ သူသည် အိပ်စက်မှုမှ နိုးထလာကာ ကျွန်ုပ်တို့နှင့် စကားပြောမည်ကို သိကြသလို၊ ဘုရားသခင်၏ သန့်ရှင်းသော ဝန်ထမ်းများကိုလည်း ဂုဏ်ပြုရမည်၊ ခရစ်တော်နှင့်အတူ အုပ်ချုပ်လိုသူများဖြစ်ကြသော်လည်း ယခုခန္ဓာကိုယ်၌ အိပ်စက်နေကြသောကြောင့် ကျွန်ုပ်တို့သည် သူတို့အား ဂုဏ်ပြုရမည်။ သူတို့သည် သေခြင်းအိပ်စက်မှုမှ ထွက်မြောက်လာမည်ဖြစ်၍ ကျွန်ုပ်တို့လည်း သူတို့နှင့်အတူ ဂုဏ်ပြုခံရရန် ဆန္ဒရှိကြသည်။</w:t>
      </w:r>
    </w:p>
    <w:p w:rsidRPr="00E541CA" w:rsidR="00E541CA" w:rsidP="00E541CA" w:rsidRDefault="00E541CA" w14:paraId="6A4844C2" w14:textId="7182B36B">
      <w:pPr>
        <w:ind w:firstLine="720"/>
      </w:pPr>
      <w:r w:rsidRPr="00E541CA">
        <w:t xml:space="preserve">၂) သန့်ရှင်သူများ၏ ကျန်ရစ်ပစ္စည်းများကို ဂုဏ်ပြုခြင်းသည် သင့်တော်ပါသည်။ ဘုရားသခင်ကိုယ်တော်တိုင်ကလည်း ယခင်ကပြောခဲ့သလို သူတို့ကို ဂုဏ်ပြုကာ၊ သူတို့ကို မိမိ၏ နတ်ဘုရားများဖြင့် ကာကွယ်ကာ၊ မိမိ၏ ကျေးဇူးတော်ဖြင့် တောက်ပစေကာ၊ သူတို့အား ကုသနိုင်စွမ်းကိုလည်း ပေးအပ်ပါသည်။</w:t>
      </w:r>
    </w:p>
    <w:p w:rsidRPr="00E541CA" w:rsidR="00E541CA" w:rsidP="00E541CA" w:rsidRDefault="00E541CA" w14:paraId="6F52B3AA" w14:textId="52C368C2">
      <w:pPr>
        <w:ind w:firstLine="720"/>
      </w:pPr>
      <w:r w:rsidRPr="00E541CA">
        <w:t xml:space="preserve">၃) သန့်ရှင်သူများ၏ ကျန်ရစ်ပစ္စည်းများကို ဂုဏ်ပြုခြင်းသည် သင့်တော်ပါသည်။ ၎င်းတို့၏ သေဆုံးခန္ဓာကိုယ်များသည် မပျက်စီးနိုင်ခြင်းဖြင့် ဖုံးအုပ်ခံရကာ၊ မသေခြင်းဖြင့်လည်း ဖုံးအုပ်ခံရမည်ဖြစ်ပြီး၊ ဂုဏ်ပြုသံနှင့် ဝမ်းမြောက်သံတို့ကြားတွင် မြေကြီးမှ ကောင်းကင်သို့ ဂုဏ်ယူစွာ တက်မြောက်ကြလိမ့်မည်။</w:t>
      </w:r>
    </w:p>
    <w:p w:rsidRPr="00E541CA" w:rsidR="00E541CA" w:rsidP="00E541CA" w:rsidRDefault="00E541CA" w14:paraId="0A3CD157" w14:textId="27A3D55A">
      <w:pPr>
        <w:ind w:firstLine="720"/>
      </w:pPr>
      <w:r w:rsidRPr="00E541CA">
        <w:t xml:space="preserve">၄) သန့်ရှင်သူများ၏ ကျန်ရစ်ပစ္စည်းများကို ဂုဏ်ပြုခြင်း သင့်တော်ပါသည်။ ၎င်းတို့သည် ကောင်းကင်ဘုန်းမြတ်၏ နေအိမ်များ၊ ဘုန်းမြတ်သော ဝိညာဉ်များ၏ သိုလှောင်ရာ သာယာများ၊ ကောင်းကင်ပြင်၌ တောက်ပသော ကြယ်များ၊ အလွန်တောက်ပ၍ မပျောက်မပျက်၊ မလျော့မနည်းသော နေရောင်များကဲ့သို့ဖြစ်ကာ ဘုရားသခင်၏ ကျေးဇူးနှင့် ဘုန်းမြတ်၏ ပြည့်စုံမှု၌ အမြဲတမ်း တည်နေကြသည်။</w:t>
      </w:r>
    </w:p>
    <w:p w:rsidRPr="00E541CA" w:rsidR="00E541CA" w:rsidP="00E541CA" w:rsidRDefault="00E541CA" w14:paraId="56520E61" w14:textId="521E7E70">
      <w:pPr>
        <w:ind w:firstLine="720"/>
      </w:pPr>
      <w:r w:rsidRPr="00E541CA">
        <w:t xml:space="preserve">၅) သန့်ရှင်သူများ၏ ကျန်ရစ်ပစ္စည်းများကို ဂုဏ်ပြုခြင်းသည် သင့်တော်ပါသည်။ ၎င်းတို့သည် သူတို့၏ ဝိညာဉ်များနှင့် ပေါင်းစည်းပြီးနောက် ကောင်းကင်နတ်များ၏ တစ်ပြိုင်တည်း နိုင်ငံသားများ၊ အင်္ဂါနတ်ကြီးများ၏ မိတ်ဖက်များ ဖြစ်လာကြမည်ဖြစ်သည်။ ခေရုဗိမ်နှင့် စေရပ်ဖိမ်တို့၏ ပုံစံ၊ တောက်ပသော ခေါင်းစည်းဆောင်သူများ၊ အလွန်ဂုဏ်ယူစရာ၊ အလွန်တောက်ပသူများ၊ ဘုရားသခင်၏ ဂုဏ်တော်ပလ္လင်ရှေ့၌ ရပ်နေသူများ၊ ဘုရားသခင်၏ မိတ်ဆွေများ၊ ကောင်းမြတ်သော မိဘဘုရား၏ ချစ်မြတ်စွာသော သားများ၊ အမြဲတမ်းအသက်၏ အမွေခံများ။</w:t>
      </w:r>
    </w:p>
    <w:p w:rsidRPr="00E541CA" w:rsidR="00E541CA" w:rsidP="00E541CA" w:rsidRDefault="00E541CA" w14:paraId="588364C0" w14:textId="1BED954F">
      <w:pPr>
        <w:ind w:firstLine="720"/>
      </w:pPr>
      <w:r w:rsidRPr="00E541CA">
        <w:t xml:space="preserve">၆) သန့်ရှင်သူများ၏ ကျန်ရစ်ပစ္စည်းများကို ဂုဏ်ပြုခြင်းသည် သင့်တော်ပါသည်။ ၎င်းတို့၏ ဝိညာဉ်များသည် အလင်းရောင်နေရာများတွင် အနားယူကာ ဘုရားသခင်ရှေ့၌ တည်နေကြပြီး၊ ကျွန်ုပ်တို့အတွက် ဘုရားရှင်ထံတွင် တောင်းပန်ပေးကြပါစေကြောင်း ဆုတောင်းကြသည်။ ကျွန်ုပ်တို့ ယုံကြည်ပါသည်၊ ၎င်းတို့သည် တကယ်တောင်းပန်ပေးကြပြီး၊ ထိုကြောင့် ကျွန်ုပ်တို့သည် ၎င်းတို့အား ဂုဏ်ပြုသင့်ပါသည်။ ကျွန်ုပ်တို့သည် ဤအကြောင်းကို သန့်ရှင်းသော ကျမ်းစာတော်မှ အတည်ပြုနိုင်ပါသည်။ မက္ကာဘီးယား ဒုတိယစာအုပ် အခန်း ၁၅ တွင် ယုဒပ် မက္ကာဘီးယားသည် သန့်ရှင်းသော ပရော်ဖက် ယေရမိယားကို သူ၏ သေဆုံးပြီး နှစ်များအကြာတွင် အထွတ်အမြတ် အရာရှိကြီး အိုနိယားနှင့်အတူ မြင်တွေ့ခဲ့ကြောင်း ဖော်ပြထားပါသည်။ ထိုအကြောင်းကို အောက်ပါအတိုင်း ရေးသားထားပါသည်။ </w:t>
      </w:r>
      <w:r w:rsidRPr="00E541CA">
        <w:rPr>
          <w:i/>
        </w:rPr>
        <w:t xml:space="preserve">သူ </w:t>
      </w:r>
      <w:r w:rsidRPr="00E541CA">
        <w:t xml:space="preserve">(ဂျူဒတ် မက်ကာဘီးယပ်စ်) </w:t>
      </w:r>
      <w:r w:rsidRPr="00E541CA">
        <w:rPr>
          <w:i/>
        </w:rPr>
        <w:t xml:space="preserve">သည် အောက်ပါအတိုင်း မြင်ကွင်းတစ်ခုကို မြင်ခဲ့သည်။ အရင်က အထွတ်အထိပ် ဘုန်းကြီးသူ အိုနိယားသည် ကောင်းမြတ်၍ တရားမျှတသော လူတစ်ဦးဖြစ်ကာ၊ </w:t>
      </w:r>
      <w:r w:rsidRPr="00E541CA">
        <w:t xml:space="preserve">ပြင်ပပုံစံတွင်</w:t>
      </w:r>
      <w:r w:rsidRPr="00E541CA">
        <w:rPr>
          <w:i/>
        </w:rPr>
        <w:t xml:space="preserve"> ရိုးရှင်းသက်သာ၊ </w:t>
      </w:r>
      <w:r w:rsidRPr="00E541CA">
        <w:t xml:space="preserve">အပြုအမူတွင်</w:t>
      </w:r>
      <w:r w:rsidRPr="00E541CA">
        <w:rPr>
          <w:i/>
        </w:rPr>
        <w:t xml:space="preserve"> နူးညံ့ချောမွေ့</w:t>
      </w:r>
      <w:r w:rsidRPr="00E541CA">
        <w:rPr>
          <w:i/>
        </w:rPr>
        <w:t xml:space="preserve">၊ စကားပြောရာတွင် ထူးချွန်သူ</w:t>
      </w:r>
      <w:r w:rsidRPr="00E541CA">
        <w:t xml:space="preserve">ဖြစ်ပြီး၊ </w:t>
      </w:r>
      <w:r w:rsidRPr="00E541CA">
        <w:rPr>
          <w:i/>
        </w:rPr>
        <w:t xml:space="preserve">ကလေးဘဝကတည်းက </w:t>
      </w:r>
      <w:r w:rsidRPr="00E541CA">
        <w:t xml:space="preserve">ကောင်းမြတ်သမျှအားလုံးအတွက်</w:t>
      </w:r>
      <w:r w:rsidRPr="00E541CA">
        <w:t xml:space="preserve"> ကိုယ်တိုင်အားထုတ်ခဲ့သူဖြစ်</w:t>
      </w:r>
      <w:r w:rsidRPr="00E541CA">
        <w:t xml:space="preserve">သည်။</w:t>
      </w:r>
      <w:r w:rsidRPr="00E541CA">
        <w:t xml:space="preserve"> </w:t>
      </w:r>
      <w:r w:rsidRPr="00E541CA">
        <w:rPr>
          <w:i/>
        </w:rPr>
        <w:t xml:space="preserve">သူသည် လက်နှစ်ဖက်ကို မြှောက်၍ ယူဒေးယား လူမျိုးအားလုံးအတွက် ဆုတောင်းနေသည်ကို မြင်ရ</w:t>
      </w:r>
      <w:r w:rsidRPr="00E541CA">
        <w:t xml:space="preserve">သည်</w:t>
      </w:r>
      <w:r w:rsidRPr="00E541CA">
        <w:rPr>
          <w:rStyle w:val="FootnoteReference"/>
          <w:i/>
        </w:rPr>
        <w:footnoteReference w:id="268"/>
      </w:r>
      <w:r w:rsidRPr="00E541CA">
        <w:t xml:space="preserve"> ။ ထိုအခါ အခြားလူတစ်ဦး ပေါ်ပေါက်လာ၍ သူ၏ဖြူရွှေ ဆံပင်နှင့် ဂုဏ်သိက္ခာကြောင့် အံ့ဩဖွယ်ကောင်းပြီး၊ သူ့ပတ်လည်တွင် ကြီးမားသော တောက်ပမှုတစ်ခု ပတ်လည်နေသည်။ Onias က ပြောသည်၊ "ဤသူသည် လူများနှင့် သန့်ရှင်းသော မြို့တော်အတွက် အလွန်တောင်းပန်တတ်သော ညီအစ်ကိုချစ်သူ၊ ဘုရားသခင်၏ ပရော်ဖက် Jeremiah ဖြစ်ပါသည်"။ ထိုအခါ ယေရမိယသည် ညာလက်ကို ဆန့်ထုတ်၍ ယုဒပ် မက်ကာဘီးအား ရွှေဓားတစ်လက် ပေးကာ "ဤသန့်ရှင်းသောဓားကို လက်ခံပါ—ဘုရားသခင်ထံမှ လက်ဆောင်ဖြစ်၍ သင့်ရန်သူများကို ဖျက်စီးနိုင်ရန်ဖြစ်သည်" ဟု ပြောဆိုသည်။ ဤမြင်ကွင်းမှ သက်သေပြသည်မှာ ဘုရားသခင်၏ သန့်ရှင်းသော ဝန်ထမ်းများသည် ကွယ်လွန်ပြီးနောက် ကျွန်ုပ်တို့အတွက် ဘုရားသခင်ထံ ဆုတောင်းကာ ကူညီပံ့ပိုးကြသည်ဟု ဆိုလိုသည်။ သန့်ရှင်းသူ ယေရမိယက ယုဒသ မက္ကာဘီးအား ရန်သူများနှင့် တိုက်ခိုက်ရာတွင် ကူညီခဲ့သကဲ့သို့ပင်။ ထို့ကြောင့် ကျွန်ုပ်တို့သည် ၎င်းတို့၏ သန့်ရှင်းသော အမွတ်တံဆိပ်များကို ဘုရားရှေ့တွင် ကူညီသူများနှင့် တောင်းပန်သူများအဖြစ် ဂုဏ်ပြုရမည်။</w:t>
      </w:r>
    </w:p>
    <w:p w:rsidRPr="00E541CA" w:rsidR="00E541CA" w:rsidP="00E541CA" w:rsidRDefault="00E541CA" w14:paraId="1D9C9ADB" w14:textId="32671F03">
      <w:pPr>
        <w:ind w:firstLine="720"/>
      </w:pPr>
      <w:r w:rsidRPr="00E541CA">
        <w:t xml:space="preserve">၇) သန့်ရှင်သူများ၏ ကျန်ရစ်ပစ္စည်းများကို ဂုဏ်ပြုပူဇော်ခြင်းသည် သင့်တော်ပါသည်။ ၎င်းတို့၏ သန့်ရှင်းသော ဝိညာဉ်များသည် ကျွန်ုပ်တို့က ထိုကျန်ရစ်ပစ္စည်းများအား ပေးအပ်သော ဂုဏ်ကို သိမြင်ကြပြီး၊ ထို့ကြောင့် သခင်ခရစ်တော်ရှေ့၌ ကျွန်ုပ်တို့အတွက် တောင်းပန်ကူညီကြသည်ဟု သန့်ရှင်သော မာတာယာ ဝါရထံမှ သိရှိရပါသည်။ ၎င်း၏ပွဲနေ့မှာ အောက်တိုဘာလ ၁၉ ရက်ဖြစ်ပြီး၊ သူ၏ကျန်ရစ်ပစ္စည်းများကို ချစ်မြတ်နိုးသူ ကလီအိုပထရာထံ ပေါ်ပေါက်ပြောကြားခဲ့သည်၊ 'အီဂျစ်ပြည်၌နှင့် ခရီးတစ်လျှောက် သင်ပြသခဲ့သော သင့်ကောင်းမြတ်မှုများကို ကျွန်ုပ် မေ့လျော့သွားပါသလား။ သို့မဟုတ် တိရစ္ဆာန်အလောင်းများထဲမှ ကျွန်ုပ်၏ခန္ဓာကိုယ်ကို ယူ၍ သင့်အိပ်ခန်း၌ ထားခဲ့သည်ကို မကြားခဲ့ဘူးထင်ပါသလား။ ကျွန်ုပ်သည် သင့်ဆုတောင်းများကို အမြဲဂရုမစိုက်ဘူးလား၊ သင့်အတွက် ဘုရားသခင်ထံ ဆုမတောင်းဘူးလား။ အကြောင်းကတော့ သင်သည် ကျွန်ုပ်ကို သင်၏ မိသားစုနှင့်အတူ သေစေ၍ သင်္ဂြိုဟ်ထဲတွင် ထားခဲ့သောကြောင့်၊ ကျွန်ုပ်သည် ပထမဦးဆုံး သင်၏ မိသားစုအတွက် ဘုရားသခင်ထံ ဆုတောင်းကာ ၎င်းတို့၏ ပြစ်ဒဏ်များ ခွင့်လွှတ်ခံရစေရန် တောင်းဆိုခဲ့ပါသည်။ ထို့နောက် ကျွန်ုပ်သည် သင်၏ သားတော်အတွက် ကောင်းကင်ဘုရင်ထံ </w:t>
      </w:r>
      <w:r w:rsidRPr="00E541CA">
        <w:t xml:space="preserve">"host</w:t>
      </w:r>
      <w:r w:rsidRPr="00E541CA">
        <w:rPr>
          <w:rStyle w:val="FootnoteReference"/>
        </w:rPr>
        <w:footnoteReference w:id="269"/>
      </w:r>
      <w:r w:rsidRPr="00E541CA">
        <w:t xml:space="preserve"> "</w:t>
      </w:r>
      <w:r w:rsidRPr="00E541CA">
        <w:t xml:space="preserve"> တွင် သီချင်းဆိုခဲ့ပါ</w:t>
      </w:r>
      <w:r w:rsidRPr="00E541CA">
        <w:t xml:space="preserve">သည်၊ စသည်ဖြင့်။</w:t>
      </w:r>
    </w:p>
    <w:p w:rsidRPr="00E541CA" w:rsidR="00E541CA" w:rsidP="00E541CA" w:rsidRDefault="00E541CA" w14:paraId="4BC07C23" w14:textId="775F6EAE">
      <w:pPr>
        <w:ind w:firstLine="720"/>
      </w:pPr>
      <w:r w:rsidRPr="00E541CA">
        <w:t xml:space="preserve">၈) သန့်ရှင်သူများ၏ အမွတ်အသားများကို ဂုဏ်ပြုပူဇော်ခြင်းသည် သင့်တော်ပါသည်။ အချို့က ခရစ်တော်အတွက် သွေးထွက်အောင် သက်သေပြခဲ့ကြပြီး၊ အချို့က နေ့တိုင်း ကိုယ်ကိုယ်ကို သေချင်းတားကာ သွေးမထွက်ဘဲ ကိုယ်တိုင် စေတနာဖြင့် သက်သေခံခဲ့ကြ၊ အခြားသူများကလည်း တရားမျှတသော လုပ်ရပ်များဖြင့် ဘုရားသခင်အား ကျေနပ်စေခဲ့ကြသည်။ ကျွန်ုပ်တို့လည်း ယခု သူတို့၏ သန့်ရှင်းသော အမွတ်အသားများကို ကြည့်ရှုကာ၊ သူတို့၏ ထူးခမ်းသော လုပ်ဆောင်ချက်များ၊ ကြိုးပမ်းမှုများနှင့် ဤဘဝ၌ ခရစ်တော်ဘုရားအား နှစ်မြောစေခဲ့သည့် ကောင်းမြတ်သော အကျင့်များအားလုံးကို ပြန်လည်သတိရကြသည်။ ထို့အပြင် သူတို့၏ ဘဝဇာတ်ကြောင်းများမှ ရရှိသော ဘုရားကျင့်ဝတ်ဆိုင်ရာ သင်ခန်းစာများက ကျွန်ုပ်တို့၏ ဝိညာဉ်အတွက် အကျိုးများစွာ ပေးကာ၊ သူတို့၏ နမူနာအတိုင်း ဘုရားသခင်အား နှစ်မြောစေရန် စိတ်ဓာတ်မြှင့်တင်ပေးသည်။</w:t>
      </w:r>
    </w:p>
    <w:p w:rsidRPr="00E541CA" w:rsidR="00E541CA" w:rsidP="00E541CA" w:rsidRDefault="00E541CA" w14:paraId="044424D8" w14:textId="083CF035">
      <w:pPr>
        <w:ind w:firstLine="720"/>
        <w:rPr>
          <w:i/>
        </w:rPr>
      </w:pPr>
      <w:r w:rsidRPr="00E541CA">
        <w:t xml:space="preserve">၉) သန့်ရှင်သူများ၏ ကျန်ရစ်ပစ္စည်းများကို ဘုရားသခင်၏ ဂုဏ်ယူစရာ မိတ်ဆွေများအဖြစ် ဂုဏ်ပြုခြင်း သင့်တော်ပါသည်။ ဒါဝိတ်က ဘုရားသခင်ထံ "</w:t>
      </w:r>
      <w:r w:rsidRPr="00E541CA">
        <w:rPr>
          <w:i/>
        </w:rPr>
        <w:t xml:space="preserve">ဘုရားသခင်၊ သင့်မိတ်ဆွေများသည် ကျွန်ုပ်အတွက် အလွန်ချစ်စရာကောင်းပါသည်"</w:t>
      </w:r>
      <w:r w:rsidRPr="00E541CA">
        <w:t xml:space="preserve"> ဟု ဆိုခဲ့သည်</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သန့်ရှင်သူများ၏ ကျန်ရစ်ပစ္စည်းများကို ဂုဏ်ပြုခြင်းသည် သင့်တော်ပါသည်။ ထိုကြောင့် သန့်ရှင်သူများထဲတွင် အံ့ဩဖွယ်ကောင်းပြီး သူတို့အားဖြင့် ဂုဏ်ပြုခံရသော ဘုရားသခင်ကို ကျွန်ုပ်တို့ကလည်း သူတို့မှတဆင့် ဂုဏ်ပြုနိုင်ပါသည်။</w:t>
      </w:r>
    </w:p>
    <w:p w:rsidRPr="00E541CA" w:rsidR="00E541CA" w:rsidP="00E541CA" w:rsidRDefault="00E541CA" w14:paraId="7E16EBD1" w14:textId="50619A0D">
      <w:pPr>
        <w:ind w:firstLine="720"/>
      </w:pPr>
      <w:r w:rsidRPr="00E541CA">
        <w:t xml:space="preserve">၅. စဉ်းစားစရာ</w:t>
      </w:r>
    </w:p>
    <w:p w:rsidRPr="00E541CA" w:rsidR="00E541CA" w:rsidP="00E541CA" w:rsidRDefault="00E541CA" w14:paraId="32387655" w14:textId="3B2064AF">
      <w:pPr>
        <w:ind w:firstLine="720"/>
        <w:rPr>
          <w:i/>
        </w:rPr>
      </w:pPr>
      <w:r w:rsidRPr="00E541CA">
        <w:rPr>
          <w:i/>
        </w:rPr>
        <w:t xml:space="preserve">သန့်ရှင်သူများ၏ အမွတ်တံဆိပ်များကို ဂုဏ်ပြုခြင်းသည် ဘယ်နှစ်နှစ်ကတည်းက စတင်ခဲ့သနည်း?</w:t>
      </w:r>
    </w:p>
    <w:p w:rsidRPr="00E541CA" w:rsidR="00E541CA" w:rsidP="00E541CA" w:rsidRDefault="00E541CA" w14:paraId="36E784BE" w14:textId="31162D08">
      <w:pPr>
        <w:ind w:firstLine="720"/>
      </w:pPr>
      <w:r w:rsidRPr="00E541CA">
        <w:t xml:space="preserve">စိန့်အဲဖရေးမ်၏ ဆရာဖြစ်သူ အဲဒက်ဆာမြို့မှ ဂျိမ်းစ်က ဖော်ပြထားသည့် ယုံကြည်စိတ်ချရသော အကြောင်းအရင်းတစ်ခုအရ၊ မိုးကြီးမကျမီ သင်္ဘောထဲဝင်စဉ် နိုအာသည် အာဒမ်၏ ဂုဏ်ယူစရာ ကျန်ရစ်များကို သင်္ဘောထဲသို့ ယူဆောင်ကာ၊ ထိုကျန်ရစ်များ၏ ဆုတောင်းအားဖြင့် မိုးကြီးမှ ကယ်တင်ခံရမည်ဟု မျှော်လင့်ခဲ့သည်။ ရေကြီးပြီးနောက်၊ သူသည် ၎င်းတို့ကို သူ၏ သားသုံးယောက်အကြား ခွဲဝေခဲ့ပြီး၊ သားကြီး ရှေမအား အထူးဂုဏ်ယူစရာ အပိုင်းဖြစ်သည့် အာဒံ၏ မျက်နှာခေါင်းကို ပေးအပ်ကာ၊ နောင်တွင် ယေရုရှလင်မြို့ တည်ထောင်မည့် မြေတွင် နေထိုင်ရန် ညွှန်ကြားခဲ့သည်။ ရှေမသည် ဘုရားသခင်၏ ကြီးကြပ်မှုနှင့် ဘုရားသခင်က ပေးအပ်ထားသည့် ပရော်ဖက်ခွင့်အားဖြင့်၊ အာဒမ်၏ မျက်နှာခေါင်းကို ယေရှုမြို့တည်မည့်နေရာအနီး မြင့်မားသော တစ်နေရာ၌ မြှုပ်ကာ၊ မျက်နှာခေါင်းပေါ်တွင် ကျောက်တုံးကြီးတစ်ခု စုပေါင်း၍ ထိုနေရာကို 'မျက်နှာခေါင်းနေရာ' ဟု ခေါ်ဆိုခဲ့သည်။ နောက်ပိုင်းတွင် ကျွန်ုပ်တို့၏ ဘုရားသခင် ခရစ်တော်သည် ထိုနေရာ၌ ချုပ်ခံရန် ရွေးချယ်ခဲ့သည်။ ဤအကြောင်းအရင်းမှ သန့်ရှင်းသူများ၏ ကျန်ရစ်ပစ္စည်းများကို ဂုဏ်ပြုခြင်းသည် တရားသူနိုးအချိန်မှ စတင်ခဲ့ကြောင်း ထင်ရှားပါသည်။</w:t>
      </w:r>
    </w:p>
    <w:p w:rsidRPr="00E541CA" w:rsidR="00E541CA" w:rsidP="00E541CA" w:rsidRDefault="00E541CA" w14:paraId="018BA39D" w14:textId="4477ADE6">
      <w:pPr>
        <w:ind w:firstLine="720"/>
      </w:pPr>
      <w:r w:rsidRPr="00E541CA">
        <w:t xml:space="preserve">ထို့အပြင် အီဂျစ်၌ ကွယ်လွန်ခဲ့သော ဂုဏ်ထူးရှင် ယောသပ်၏ ကျန်ရစ်ပစ္စည်းများကို အစ္စရေးလူမျိုးများက အလွန်ဂုဏ်ပြုခဲ့ကြောင်း ကျွန်ုပ်တို့ သိရှိပါသည်။ သူတို့သည် ထိုကျန်ရစ်များကို ကတိမြေသို့ ယူဆောင်ကာ ဂုဏ်ပြုစွာ ဂျာကော့ဘ်၏ ကျေးရွာ ရှေခင် (နောက်တွင် စီခာဟု လူသိများ) တွင် ဂုဏ်ပြုစွာ သင်္ဂြိုဟ်ခဲ့ကြသည်။ ထို့ကြောင့် အစ္စရေးလူမျိုးများထဲမှ မည်မျှလူများသည် အီဂျစ်၌ သေဆုံးခဲ့ကြသော်လည်း၊ ယောဆပ်၏ အမွတ်သာ ထိုနေရာမှ ထုတ်ယူခဲ့ကြောင်း စဉ်းစားကြပါစို့။ သူတစ်ယောက်တည်းသာ တရားမျှတ၍ သန့်ရှင်းပြီး ဘုရားသခင်၏ ကြီးမြတ်သော ဝန်ထမ်းတစ်ဦးဖြစ်ကြောင်း သူ၏ဘဝက သက်သေပြနေပါသည်။</w:t>
      </w:r>
    </w:p>
    <w:p w:rsidRPr="00E541CA" w:rsidR="00E541CA" w:rsidP="00E541CA" w:rsidRDefault="00E541CA" w14:paraId="3133142A" w14:textId="5BA0D1EB">
      <w:pPr>
        <w:ind w:firstLine="720"/>
      </w:pPr>
      <w:r w:rsidRPr="00E541CA">
        <w:t xml:space="preserve">ရှင်သန့်ရှင် Elisha ၏ အမွတ်တံဆိပ်များကိုလည်း (သူ၏ထိတွေ့ခြင်းဖြင့် သေသူတစ်ဦးကို အသက်ပြန်ရှင်စေခဲ့သည်</w:t>
      </w:r>
      <w:r w:rsidRPr="00E541CA">
        <w:rPr>
          <w:rStyle w:val="FootnoteReference"/>
        </w:rPr>
        <w:footnoteReference w:id="271"/>
      </w:r>
      <w:r w:rsidRPr="00E541CA">
        <w:t xml:space="preserve"> ) အစ္စရေးလူမျိုးများက ဂုဏ်ပြုထိန်းသိမ်းခဲ့ကြသည် မဟုတ်ပါသလား။</w:t>
      </w:r>
    </w:p>
    <w:p w:rsidRPr="00E541CA" w:rsidR="00E541CA" w:rsidP="00E541CA" w:rsidRDefault="00E541CA" w14:paraId="7F5ADB6D" w14:textId="469E2796">
      <w:pPr>
        <w:ind w:firstLine="720"/>
      </w:pPr>
      <w:r w:rsidRPr="00E541CA">
        <w:t xml:space="preserve">သတင်းကောင်းစာတမ်းများတွင်လည်း ခရစ်တော်၏ခေတ်ကာလ၌ ယေရုရှလင်မြို့၌ </w:t>
      </w:r>
      <w:r w:rsidRPr="00E541CA">
        <w:rPr>
          <w:i/>
        </w:rPr>
        <w:t xml:space="preserve">ပရော်ဖက်များ၏ သင်္ကြန်များကို တည်ဆောက်ကာ၊ တရားသူများ၏ သင်္ကြန်များကို </w:t>
      </w:r>
      <w:r w:rsidRPr="00E541CA">
        <w:t xml:space="preserve">သူတို့၏ သန့်ရှင်းသော အမွေအနှစ်များအား ဂုဏ်ပြု၍</w:t>
      </w:r>
      <w:r w:rsidRPr="00E541CA">
        <w:rPr>
          <w:i/>
        </w:rPr>
        <w:t xml:space="preserve"> အလှဆင်ခဲ့ကြောင်း</w:t>
      </w:r>
      <w:r w:rsidRPr="00E541CA">
        <w:t xml:space="preserve"> မှတ်တမ်းတင်ထား</w:t>
      </w:r>
      <w:r w:rsidRPr="00E541CA">
        <w:t xml:space="preserve">သည်။ သင်က ပြောနိုင်ပါသည်၊ 'ခရစ်တော်ဘုရားသည် ဂျေရုဆလင်မြို့သားများ၏ ထိုအပြုအမှုများအတွက် ချီးကျူးခဲ့ပါသလား၊ မဟုတ်ဘဲ ပြစ်တင်ခဲ့ပါသည်၊ အကြောင်းမှာ သူက သူတို့အား ပြောခဲ့သည်— "</w:t>
      </w:r>
      <w:r w:rsidRPr="00E541CA">
        <w:rPr>
          <w:i/>
        </w:rPr>
        <w:t xml:space="preserve">စာရေးဆရာများနှင့် ဖာရီဆေးတို့၊ သင်တို့သည် ပရော်ဖက်များ၏ သင်္ဘောများကို တည်ဆောက်</w:t>
      </w:r>
      <w:r w:rsidRPr="00E541CA">
        <w:t xml:space="preserve">ကာ </w:t>
      </w:r>
      <w:r w:rsidRPr="00E541CA">
        <w:rPr>
          <w:i/>
        </w:rPr>
        <w:t xml:space="preserve">တရားသူကြီးများ၏ သင်္ဘောများကို</w:t>
      </w:r>
      <w:r w:rsidRPr="00E541CA">
        <w:t xml:space="preserve"> အလှဆင်ကြသည်</w:t>
      </w:r>
      <w:r w:rsidRPr="00E541CA">
        <w:t xml:space="preserve">၊ ထိုကြောင့်</w:t>
      </w:r>
      <w:r w:rsidRPr="00E541CA">
        <w:rPr>
          <w:i/>
        </w:rPr>
        <w:t xml:space="preserve"> သင်တို့အား ဝမ်းနည်းစရာဖြစ်ပါစေ</w:t>
      </w:r>
      <w:r w:rsidRPr="00E541CA">
        <w:t xml:space="preserve">"</w:t>
      </w:r>
      <w:r w:rsidRPr="00E541CA">
        <w:rPr>
          <w:rStyle w:val="FootnoteReference"/>
          <w:i/>
        </w:rPr>
        <w:footnoteReference w:id="272"/>
      </w:r>
      <w:r w:rsidRPr="00E541CA">
        <w:t xml:space="preserve"> စသည်ဖြင့်။ သန့်ရှင်သူ သီအိုဖီလက်က ဤအကြောင်းကို ဖြေကြား၍ ဆိုသည်မှာ—သူသည် သူတို့ကို ပြစ်တင်သည်မှာ နတ်ဆရာကြီးများ၏ သင်္ဘောများကို တည်ဆောက်ခြင်းကြောင့်မဟုတ်၊ ၎င်းသည် ကောင်းမြတ်သော လုပ်ရပ်ဖြစ်သော်လည်း၊ သူတို့သည် မျက်နှာဖုံးခြင်းဖြင့်သာ ပြုလုပ်ခဲ့ကြသည်ဟု ဆိုသည်။ ဤအထိ သီအိုဖီလက်၏ ဖြေကြားချက်ဖြစ်သည်။ ထို့ကြောင့် ဘုရားသခင်သည် ယေရှုလေမ်မြို့သားတို့အား ပြစ်တင်ဆူပူခြင်း၏ အကြောင်းရင်းကို နားထောင်ကြပါစို့။ ၎င်းသည် ပရော်ဖက်များ၏ သင်္ဂြိုဟ်များကို အလှဆင်ခြင်းမဟုတ်ဘဲ၊ ၎င်းတို့၏ မုသားယုတ်မာခြင်း၊ ခရစ်တော်ဘုရားအား ဆန့်ကျင်ထားသော မုန်းတီးစိတ်နှင့် ထင်ရှားသော မုသားစကားကြောင့်ဖြစ်သည်။ ၎င်းတို့က "ကျွန်ုပ်တို့သည် ဘိုးဘွားများ၏ ခေတ်ကာလ၌ နေထိုင်ခဲ့လျှင် ပရော်ဖက်များကို မသတ်ခဲ့ကြဘူး" ဟု ဆိုကြသည်။ သူတို့က ထိုသို့ပြောကြသော်လည်း၊ ပရော်ဖက်များက ပြောခဲ့သည့် ဘုရားသခင်၏ သားတော်ကို မည်သို့ သတ်မည်ကို ရှာဖွေနေပြီး ကိုယ်တိုင် သတ်ဖြတ်ရန် လေ့ကျင့်နေကြသည်။ ထို့ကြောင့် ဘုရားသခင်က သူတို့အား "စာရေးဆရာများနှင့် ဖာရီဆေးများ၊ သင်တို့ လိမ်လည်သူတို့၊ ဒုက္ခပါစေ" ဟု ပြောခဲ့သည်။ သို့သော် ခရစ်တော်ခေတ်၌ပင် အစ္စရေးတွင် သန့်ရှင်းသူများ၏ ကျန်ရစ်ပစ္စည်းများကို ဂုဏ်ပြုခဲ့ကြောင်း ကျွန်ုပ်တို့ထံတွင် ထင်ရှားသည်။</w:t>
      </w:r>
    </w:p>
    <w:p w:rsidRPr="00E541CA" w:rsidR="00E541CA" w:rsidP="00E541CA" w:rsidRDefault="00E541CA" w14:paraId="220F78E8" w14:textId="3A07BAEA">
      <w:pPr>
        <w:ind w:firstLine="720"/>
      </w:pPr>
      <w:r w:rsidRPr="00E541CA">
        <w:t xml:space="preserve">ကျေးဇူးတော်ခေတ်သစ်တွင်၊ ခရစ်တော်၏ ပြန်လည်ထမြောက်ခြင်းအပြီး၊ သန့်ရှင်းသော ဧဝံဂျလစ် လုကာသည် ခရစ်တော်ကို ဟောကြားကာ မြို့နယ်ဒေသများစွာကို ခရီးသွားစဉ် </w:t>
      </w:r>
      <w:r w:rsidRPr="00E541CA">
        <w:t xml:space="preserve">ဆေဘာစတေမြို့သို့ ရောက်ရှိခဲ့သည်။ အဲဒီမှာ ဗတ္တိဇံဆရာ ယောဟန်၏ ကျန်ရစ်များကို သိမ်းဆည်းထားကြသည်။ ထိုနေရာမှ သူသည် မူလဒေသဖြစ်သည့် အန်တီအိုခ်သို့ ခရီးထွက်ရန် ရည်ရွယ်ကာ၊ မပျက်စီးဘဲ ပြည့်စုံနေသည့် ဗတ္တိဇံဆရာ ယောဟန်၏ ခန္ဓာကိုယ်ကို ယူဆောင်သွားလိုခဲ့သည်</w:t>
      </w:r>
      <w:r w:rsidRPr="00E541CA">
        <w:rPr>
          <w:rStyle w:val="FootnoteReference"/>
        </w:rPr>
        <w:footnoteReference w:id="273"/>
      </w:r>
      <w:r w:rsidRPr="00E541CA">
        <w:t xml:space="preserve"> ။ သို့သော် Sebaste မြို့သားများသည် ကြိုတင်ကြေညာသူ၏ ကျန်ရစ်များကို အလွန်တန်ဖိုးထားကာ တင်းကျပ်စွာ ထိန်းသိမ်းထားသောကြောင့် မလွှဲပေးခဲ့ကြ။ ထို့ကြောင့် သမ္မာကျမ်းစာရေးဆရာ သန့်လုကာသည် ထိုသန့်ရှင်းသော ခန္ဓာ၏ ညာလက်တစ်ဖက်သာ ယူဆောင်သွားခဲ့သည်—ဤလက်သည် ကျွန်ုပ်တို့၏ ဘုရားသခင် ယေရှုခရစ်အား ရေချိုးပေးခဲ့သော လက်ဖြစ်သည်— ကိုသာ သမ္မာကျမ်းစာဆရာ သန့်လုကာက တန်ဖိုးမြင့်သော အဖိုးတန်ပစ္စည်းတစ်ခုကဲ့သို့ ယူဆောင်ကာ သူ့မွေးစားမြို့ဖြစ်သည့် အန်တီအိုခမြို့သို့ ယူဆောင်ခဲ့ပြီး၊ ထိုမြို့၌ သူ့ကို မွေးစားပြုစုပေးခဲ့သည့်အတွက် ကျေးဇူးတင်ကြောင်း သင်္ကေတအဖြစ် ထားရှိခဲ့သည်။ ထိုအချိန်မှစ၍ ရှေ့ပြေးသူ၏ သန့်ရှင်းသော လက်ကို အန်တီအိုခရှိ ယုံကြည်သူများက အလွန်ဂုဏ်ပြုစွာ ထိန်းသိမ်းခဲ့ကြပြီး၊ ၎င်းကြောင့် မနည်းသော အံ့ဩဖွယ်ဖြစ်ရပ်များ ဖြစ်ပေါ်ခဲ့သည်။ ဆီမီယွန် မက်တာဖရေးစတက်စ်သည် ဤအကြောင်းကို ကြိုတင်သူ၏ လက်ကို ပြောင်းရွှေ့ခြင်းအပေါ် ရေးသားထားသည့် မိန့်ခွန်းတွင် ဖော်ပြထားသည်။</w:t>
      </w:r>
    </w:p>
    <w:p w:rsidRPr="00E541CA" w:rsidR="00E541CA" w:rsidP="00E541CA" w:rsidRDefault="00E541CA" w14:paraId="5C83740B" w14:textId="1501801D">
      <w:pPr>
        <w:ind w:firstLine="720"/>
      </w:pPr>
      <w:r w:rsidRPr="00E541CA">
        <w:t xml:space="preserve">ပထမဆုံး သက်သေခံသူ စတီဖင်၏ ဂုဏ်ပြုကျန်ရစ်များအား မည်သို့ ရှာဖွေတွေ့ရှိခဲ့ပြီး၊ ထိုကျန်ရစ်များမှ မည်သည့် အံ့ဩဖွယ် အံ့ဩမှုများ ဖြစ်ပေါ်ခဲ့သလဲ၊ ယုံကြည်သူများက ထိုကျန်ရစ်များကို မည်သို့ ဂုဏ်ပြုခဲ့ကြသည်ကို သိလိုပါက၊</w:t>
      </w:r>
      <w:r w:rsidRPr="00E541CA">
        <w:rPr>
          <w:rStyle w:val="FootnoteReference"/>
        </w:rPr>
        <w:footnoteReference w:id="274"/>
      </w:r>
      <w:r w:rsidRPr="00E541CA">
        <w:t xml:space="preserve"> တွင်</w:t>
      </w:r>
      <w:r w:rsidRPr="00E541CA">
        <w:t xml:space="preserve"> သြဂုတ်လ ၂ ရက်နေ့ အကြောင်းကို ကြည့်</w:t>
      </w:r>
      <w:r w:rsidRPr="00E541CA">
        <w:t xml:space="preserve">ပါ။</w:t>
      </w:r>
    </w:p>
    <w:p w:rsidRPr="00E541CA" w:rsidR="00E541CA" w:rsidP="00E541CA" w:rsidRDefault="00E541CA" w14:paraId="6642353E" w14:textId="4BE6089C">
      <w:pPr>
        <w:ind w:firstLine="720"/>
      </w:pPr>
      <w:r w:rsidRPr="00E541CA">
        <w:t xml:space="preserve">သန့်ရှင်သူများ၏ အံ့ဩဖွယ်နှင့် ကုသနိုင်စွမ်းရှိသော အမွတ်တံဆိပ်များနှင့် ၎င်းတို့အား ဂုဏ်ပြုပူဇော်ပုံများအကြောင်းကို သန့်ရှင်သူများ၏ ဘဝဇာတ်များတွင် များပြားစွာ တွေ့မြင်နိုင်သော်လည်း ဤနေရာတွင် အသေးစိတ် ဖော်ပြရန် အချိန်မလုံလောက်ပါ။ ဖတ်ရှုသူသည်</w:t>
      </w:r>
      <w:r w:rsidRPr="00E541CA">
        <w:lastRenderedPageBreak/>
      </w:r>
      <w:r w:rsidRPr="00E541CA">
        <w:t xml:space="preserve"> </w:t>
      </w:r>
      <w:r w:rsidRPr="00E541CA">
        <w:t xml:space="preserve">မှ </w:t>
      </w:r>
      <w:r w:rsidRPr="00E541CA">
        <w:t xml:space="preserve">အောက်ပါလင့်ခ်များကို</w:t>
      </w:r>
      <w:r w:rsidRPr="00E541CA">
        <w:t xml:space="preserve"> ကြည့်ရှုနိုင်ပါ</w:t>
      </w:r>
      <w:r w:rsidRPr="00E541CA">
        <w:t xml:space="preserve">သည်။ ခရစ်တော်၏ သံတမန်တော် သန့်နီကိုလတ်၏ အံ့ဩဖွယ် ကျန်ရစ်များအတွက်</w:t>
      </w:r>
      <w:r w:rsidRPr="00E541CA">
        <w:rPr>
          <w:rStyle w:val="FootnoteReference"/>
        </w:rPr>
        <w:footnoteReference w:id="275"/>
      </w:r>
      <w:r w:rsidRPr="00E541CA">
        <w:t xml:space="preserve"> ၊ သန့်မီးနာ သေဆုံးသူ၏ ကုသနိုင်သော ကျန်ရစ်များအတွက်</w:t>
      </w:r>
      <w:r w:rsidRPr="00E541CA">
        <w:rPr>
          <w:rStyle w:val="FootnoteReference"/>
        </w:rPr>
        <w:footnoteReference w:id="276"/>
      </w:r>
      <w:r w:rsidRPr="00E541CA">
        <w:t xml:space="preserve"> ၊ သန့်ဒေမက်ထရီယပ်စ် ကြီးမားသော သေဆုံးသူ၏ ဂုဏ်ယူလေးစားဖွယ် ကျန်ရစ်များအတွက်</w:t>
      </w:r>
      <w:r w:rsidRPr="00E541CA">
        <w:rPr>
          <w:rStyle w:val="FootnoteReference"/>
        </w:rPr>
        <w:footnoteReference w:id="277"/>
      </w:r>
      <w:r w:rsidRPr="00E541CA">
        <w:t xml:space="preserve"> ၊ နှင့် ကမ္ဘာတစ်ဝှမ်းမှ ယုံကြည်သူများက ပူဇော်ခဲ့ကြသည့် သန့်အူဖီးမီးယား ကြီးမားသော သေဆုံးသူ၊ ချီးမြှင့်ခံရသူအတွက်</w:t>
      </w:r>
      <w:r w:rsidRPr="00E541CA">
        <w:rPr>
          <w:rStyle w:val="FootnoteReference"/>
        </w:rPr>
        <w:footnoteReference w:id="278"/>
      </w:r>
      <w:r w:rsidRPr="00E541CA">
        <w:t xml:space="preserve"> ။ နှင့် ယုံကြည်သူများက ရိုသေလေးစားစွာ ကြာရှည်ကတည်းက ဂုဏ်ပြုခဲ့ကြသည့် အခြားသန့်ရှင်းသူများ၏ အမွေအနှစ်များအကြောင်းကိုလည်း ဘုရားကျောင်းစာအုပ်များတွင် နေရာတိုင်း၌ တွေ့မြင်နိုင်ပါသည်။</w:t>
      </w:r>
    </w:p>
    <w:p w:rsidRPr="00E541CA" w:rsidR="00E541CA" w:rsidP="00E541CA" w:rsidRDefault="00E541CA" w14:paraId="5168B11E" w14:textId="622B6E35">
      <w:pPr>
        <w:ind w:firstLine="720"/>
      </w:pPr>
      <w:r w:rsidRPr="00E541CA">
        <w:t xml:space="preserve">အဲဒီ မှားယွင်းစွာ အဓိပ္ပာယ်ဖော်သူသည် စိန့်ခရိုက်ဆိုစတိုမ်၏ စကားများကို (ပြစ်သူများ၏ သင်္ဂြိုဟ်နှင့် အလောင်းများအကြောင်း ပြောဆိုထားသည့်) မှားယွင်းစွာ လှည့်ကောက်ကာ သန့်ရှင်းသူများ၏ ကျန်ရစ်ပစ္စည်းများကို မုန်းတီးစကားဖြင့် ပြောဆိုပြီး၊ ထိုကျန်ရစ်များကို ဂုဏ်ပြုသူများအား "ဒေဝါများ" ဟု ခေါ်ကာ စိတ်မကောင်းစေသည်။ သူကိုယ်တိုင်ကလည်း ကိုယ်ခန္ဓာထဲရှိ ဒေဝါတစ်ပါးဖြစ်ပြီး ဒေဝါများ၏ မိတ်ဖက်ဖြစ်သည်။</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အခန်း ၁၆။ နောက်ဆုံးနေ့များ</w:t>
      </w:r>
      <w:bookmarkEnd w:id="53"/>
    </w:p>
    <w:p w:rsidRPr="00E541CA" w:rsidR="00E541CA" w:rsidP="00E541CA" w:rsidRDefault="00E541CA" w14:paraId="721AE6C7" w14:textId="5D31EEA6">
      <w:pPr>
        <w:ind w:firstLine="720"/>
      </w:pPr>
      <w:r w:rsidRPr="00E541CA">
        <w:t xml:space="preserve">ဘရင်မြို့ရှိ မမှန်ကန်သော ဆရာများသည်၊ ဆရာများ၏ စကားများကို မှားယွင်းစွာ အဓိပ္ပာယ်ဖော်ကာ ယခုကာလကို အဆုံးကာလဟု သတ်မှတ်ကြပြီး၊ လူထုအတွင်း လျှို့ဝှက်တရားဟောပြောကာ မြို့ရွာများတွင် နေထိုင်သူများသည် မည်သူမျှ ကယ်တင်ခံနိုင်ခြင်းမရှိတော့ကြောင်း၊ သူတို့၏ ကိုယ်ပိုင် ဘရင် သဲတောများတွင်သာ ကယ်တင်ခံနိုင်ကြောင်း ဟောကြားကြသည်။ သူတို့၏ မှားယွင်းသော သင်ကြားချက်များကို အောက်ပါအတိုင်း ကျွန်ုပ်တို့ သိရှိရပါသည်။</w:t>
      </w:r>
    </w:p>
    <w:p w:rsidRPr="00E541CA" w:rsidR="00E541CA" w:rsidP="00E541CA" w:rsidRDefault="00E541CA" w14:paraId="2C49ED3E" w14:textId="26FC705B">
      <w:pPr>
        <w:ind w:firstLine="720"/>
      </w:pPr>
      <w:r w:rsidRPr="00E541CA">
        <w:t xml:space="preserve">ဘရင်သဲတောမှ ဝံတစ်ကောင်သည် သိုးအဝတ်ဆင်ကာ ရိုစတိုဗ်မြို့ထဲ ဝင်ရောက်ခဲ့ပြီး၊ သူ့ဓလေ့အတိုင်း ခရစ်တော်၏ ဝိညာဉ်သိုးများကို လျှို့ဝှက်၍ ဖမ်းယူရန် ကြိုးပမ်းခဲ့သည်။ ထို့နောက် သဒ္ဒါနှင့် ဂုဏ်သိက္ခာရှိသော လူတစ်ဦးထံသို့ ရောက်ရှိကာ၊ အဲဒီမှာ ငွေကြေးများစွာ ရှိမည်ဟု မျှော်လင့်ကာ၊ ထိုလူကို မိမိနေထိုင်ရာသို့ ဆွဲဆောင်၍ ခေါ်ဆောင်လို၍ ဤသို့ ပြောဆိုခဲ့သည်။ 'ဤမြို့များတွင် နေထိုင်ကြသူများအတွက် ကယ်တင်ခြင်းမရှိတော့ပါ၊ အဆုံးခေတ်သည် ကျွန်ုပ်တို့အပေါ် ရောက်ရှိပြီး၊ ကမ္ဘာပေါ်တွင် အန္တီခရစ်စ်သည် အုပ်ချုပ်နေပြီး၊ ကြောက်မက်ဖွယ် တရားစီရင်နေ့သည် နီးကပ်လာပြီ၊ ဘုရားကျောင်းများသည် ယခု မြင်းတိုက်ကဲ့သို့ ဖြစ်ကာ၊ ဘုန်းကြီးများသည် ဝံပုလွေများကဲ့သို့ ဖြစ်ကြပြီး၊ သင်တို့၏ ဆုတောင်းများသည် ဘုရားရှေ့၌ မုန်းတီးဖွယ် ဖြစ်နေပါပြီ။ ဘုရားသခင်သည် သင်တို့ထံမှ မျက်နှာကို လှည့်သွားပြီးဖြစ်သည်၊ သင်တို့၏ ဆုတောင်းများကို မကြား၊ သင်တို့၏ အစာရှောင်ခြင်းကို မလက်ခံပါ။ သင်တို့သည် ကိုယ်အင်္ဂါကို ဖြတ်ထုတ်၍ တင်းကျပ်စွာ ဘဝကို ဖြတ်သန်းကာ မည်သည့်နည်းဖြင့် ကြိုးစားပမ်းစားလုပ်ဆောင်ပါစေ၊ ဘုရားသခင်အား မကျေနပ်စေနိုင်ပါ၊ သင်တို့ လုပ်ဆောင်သမျှအားလုံးသည် သူ့ရှေ့၌ မနှစ်မြို့စရာ ဖြစ်နေပါပြီ။ ဘုရားသခင်သည် ကျွန်ုပ်တို့၏ သဲပြင်များနှင့် တစ်ကိုယ်တော်နေထိုင်ရာ သီးကွပ်ရာများ၌သာ နေထိုင်တော်မူသည်။ ထိုနေရာ၌သာ သူသည် မျက်နှာကို လှည့်ထားကာ၊ ထိုနေရာ၌သာ သူ့ထံ ဆုတောင်းသူများကို နားထောင်ကယ်တင်တော်မူသည်။</w:t>
      </w:r>
    </w:p>
    <w:p w:rsidRPr="00E541CA" w:rsidR="00E541CA" w:rsidP="00E541CA" w:rsidRDefault="00E541CA" w14:paraId="6823BE63" w14:textId="7C3C5277">
      <w:pPr>
        <w:ind w:firstLine="720"/>
      </w:pPr>
      <w:r w:rsidRPr="00E541CA">
        <w:t xml:space="preserve">ထိုကြောင့် သူသည် ထိုသူအား လိမ်လည်စေခဲ့သော်လည်း၊ လိမ်လည်ခံရသူသည် ဘုရားသခင်၏ ကာကွယ်မှုကြောင့် မလိမ်လည်ခံရဘဲ ကျန်ရှိခဲ့သည်။ နောက်ပိုင်း ကျွန်ုပ်တို့၏ နိမ့်ကျသော အခြေအနေတွင် ဤအကြောင်းကို ကျွန်ုပ်တို့ထံ သတင်းရရှိခဲ့သော်လည်း၊ ထိုအချိန်အထိ ထိုဝံသည် အမှတ်အသားမကျန်အောင် ပျောက်ကွယ်သွားပြီးဖြစ်သည်။ နောက်ပိုင်းတွင် ကျွန်ုပ်တို့သိရှိရသည်မှာ ဘရင်သဲတောများမှ ဝံများသည် ကျွန်ုပ်တို့၏ ဒိုင်အိုစီစစ်နယ်မြေရှိ အခြားမြို့ရွာများသို့ ထွက်ပေါ်လာနေကြောင်းဖြစ်သည်။ ထိုအတုသင်ကြားချက်များဖြင့် သူတို့သည် ခရစ်တော်၏ သိုးများကို လိမ်လည်ကာ ဖမ်းဆီးနေကြသည်။ သူတို့၏ အတုသင်ကြားချက်ကို ထောက်ခံရန်အတွက် သူတို့သည် သန့်ရှင်းသူ ဟစ်ပိုလစ်တပ်စ်၏ စကားများကို မှားယွင်းစွာ အဓိပ္ပာယ်ဖော်ဆိုကြသည်။</w:t>
      </w:r>
    </w:p>
    <w:p w:rsidRPr="00E541CA" w:rsidR="00E541CA" w:rsidP="00E541CA" w:rsidRDefault="00E541CA" w14:paraId="4C05E95D" w14:textId="25F2AE43">
      <w:pPr>
        <w:ind w:firstLine="720"/>
      </w:pPr>
      <w:r w:rsidRPr="00E541CA">
        <w:t xml:space="preserve">ဟစ်ပိုလစ်တပ်စ် သခင်သည် Meatfare Sunday အတွက် မိန့်ခွန်းတွင် ဆိုသည်မှာ၊ "ဘုရားကျောင်းများသည် ရိုးရိုးဘုရားကျောင်းများကဲ့သို့သာ ဖြစ်လာမည်၊ ဘာသာရေးဆိုင်ရာ ဖျက်ဆီးမှုများသည် နေရာတိုင်းတွင် ဖြစ်ပေါ်မည်၊ ကျမ်းစာများကို ဂရုမစိုက်တော့မည်၊ စသည်ဖြင့်</w:t>
      </w:r>
      <w:r w:rsidRPr="00E541CA">
        <w:rPr>
          <w:rStyle w:val="FootnoteReference"/>
        </w:rPr>
        <w:footnoteReference w:id="279"/>
      </w:r>
      <w:r w:rsidRPr="00E541CA">
        <w:t xml:space="preserve"> " ဟုဆိုသည်။ ထို့နောက်တွင်လည်း "ကျေးရွာထိန်းသူများသည် ဝံပုလင်းကဲ့သို့ ဖြစ်လာမည်၊ ဆရာတော်များသည် မမှန်သောအရာကို ချစ်မြတ်နိုးမည်" ဟု ဆိုသည်။ ဘုန်းကြီးများနှင့် ဘုန်းမများသည် လောကီပစ္စည်းများကို လောဘတက်ကြမည်၊ စသည်ဖြင့်; ထပ်မံ၍ နောက်ပိုင်းတွင်: အများအပြားသည် သူ (အန္တီခရစ်၏) လိမ်လည်မှုများမှ ထွက်ပြေးကြမည်; အကြောင်းမှာ သူ၏ မုသားကပ်သော ဖမ်းဆီးမှုများနှင့် ချီးကျူးစကား၏ ဂုဏ်ယူမှုကို သိမြင်ကာ၊ သူ၏ လက်မှ လွတ်မြောက်ကာ တောင်များနှင့် ဂူများထဲတွင် ပုန်းကွယ်နေကြမည်၊ မျက်ရည်နှင့် စိတ်နွမ်းကျစွာဖြင့် လူသားတို့ကို ချစ်သော ဘုရားသခင်ထံ ဆုတောင်းကြမည်၊ ထိုဘုရားသခင်သည် သူတို့အား သူ၏ မုချများမှ ဆွဲထုတ်ကယ်တင်ကာ ပြင်းထန်သော စမ်းသပ်မှုများမှ ကာကွယ်ကာ တရားမျှတစွာနှင့် တန်ဖိုးရှိစွာ သူ့ထံ လာသူများအား မမြင်နိုင်သော လက်ဖြင့် ကာကွယ်မည်။ အဲဒီခေတ်က သန့်ရှင်းသူများသည် အစာရှောင်ခြင်းနှင့် ဆုတောင်းခြင်းကို မည်သို့ လေ့ကျင့်ရမည်ကို သင်မြင်ပါသလား။ မြို့ရွာများတွင် နေထိုင်သူများ သတိထားကြပါ၊ အချိန်နှင့် ရက်များသည် မည်မျှ ပြင်းထန်မည်ကို</w:t>
      </w:r>
      <w:r w:rsidRPr="00E541CA">
        <w:rPr>
          <w:rStyle w:val="FootnoteReference"/>
        </w:rPr>
        <w:footnoteReference w:id="280"/>
      </w:r>
      <w:r w:rsidRPr="00E541CA">
        <w:t xml:space="preserve"> ။ ဤအထိ ဟစ်ပိုလစ်တပ်စ်၏ စကားများဖြစ်သည်။</w:t>
      </w:r>
    </w:p>
    <w:p w:rsidRPr="00E541CA" w:rsidR="00E541CA" w:rsidP="00E541CA" w:rsidRDefault="00E541CA" w14:paraId="2E86DC84" w14:textId="3FE27D6F">
      <w:pPr>
        <w:ind w:firstLine="720"/>
      </w:pPr>
      <w:r w:rsidRPr="00E541CA">
        <w:t xml:space="preserve">သူတို့က သန့်ရှင်သူ ဟစ်ပိုလစ်တပ်စ်၏ စကားများကို ဤသို့ အဓိပ္ပာယ်ဖော်ကြသည်– ယခုအခါ အဆုံးသတ်သည် လက်တစ်ကမ်းအကွာတွင် ရှိပြီး အချိန်လည်း နီးကပ်လာပြီ။ ဘုရားကျောင်းများသည် ဘုရားကျောင်းမဟုတ်တော့ဘဲ အထိမ်းအမှတ်တည်ခင်းများနှင့် မြင်းတိုက်များသာ ကျန်ရှိနေသည်။ သိုးထိန်းသူများနှင့် ဆရာတော်များသည် သိုးထိန်းသူ သို့မဟုတ် ဆရာတော် မဟုတ်တော့ဘဲ ဝံများသာ ဖြစ်နေကြသည်။ မြို့ရွာများတွင် ကာလနှင့် နေ့ရက်များသည် ပြင်းထန်ကြသည်။ ဘုရားသခင်သည် မြို့ရွာများမှ မျက်နှာကို လှည့်သွားပြီ။ တောင်တန်းများ၊ သဲတောများနှင့် ဂူများတွင် ခိုလှုံ၍ ဆုတောင်းသူများကိုသာ ကယ်တင်သည်။ တောင်တန်းများ၊ သဲတောများနှင့် ဂူများတွင် မခိုလှုံဘဲ မြို့ရွာများတွင် နေထိုင်သူများသည် မကယ်တင်ခံရကြ။ ဘုရားသခင်သည် ကျွန်ုပ်တို့၏ သဲတော သာသနာပြုဂူများ၌သာ နေထိုင်ကာ ကျွန်ုပ်တို့၏ ဆုတောင်းများကို နားထောင်၍ ကျွန်ုပ်တို့ကိုသာ ကယ်တင်သည်။ သို့သော် မြို့ရွာများ၌ နေထိုင်ကြသူများဖြစ်သည့် သင်တို့သည် အပြည့်အဝ ပျောက်ဆုံးနေကြပြီး ဘုရားသခင်သည် သင်တို့၏ ဆုတောင်းများကို မနားထောင်၊ သင်တို့၏ လုပ်ဆောင်ချက်များကိုလည်း မလက်ခံပါ။</w:t>
      </w:r>
    </w:p>
    <w:p w:rsidRPr="00E541CA" w:rsidR="00E541CA" w:rsidP="00E541CA" w:rsidRDefault="00E541CA" w14:paraId="7823045B" w14:textId="03966D3E">
      <w:pPr>
        <w:ind w:firstLine="720"/>
      </w:pPr>
      <w:r w:rsidRPr="00E541CA">
        <w:lastRenderedPageBreak/>
      </w:r>
      <w:r w:rsidRPr="00E541CA">
        <w:t xml:space="preserve">ဘရင်မြို့ရှိ မမှန်ကန်သော ဆရာများက ဟစ်ပိုလစ်တပ်စ်၏ စကားများကို အထက်ပါအတိုင်း အဓိပ္ပာယ်ဖော်ကာ၊ ဘုရားကျောင်းအတွင်းရှိ အငြင်းပွားမှုများ၊ ဘာသာရေးအရာရှိများ၏ ဖောက်ပြန်မှုနှင့် မြို့ရွာတိုင်းတွင် နေထိုင်သူများအားလုံး၏ စိတ်ဓာတ်ပျက်စီးနေခြင်းတို့အားလုံးကို ကယ်တင်ခြင်းမရှိသကဲ့သို့ ယူဆကာ၊ ကမ္ဘာအဆုံးကာလသည် ယခုပင် ရောက်ရှိနေပြီဟု ဆိုကြသည်။ ဤတစ်ချက်တည်းကို အခြေခံ၍ သူတို့၏ မှားယွင်းသော သင်ခန်းစာကို တည်ဆောက်ကာ နောက်ဆုံးနေ့များသည် ယခုတိုင် ရောက်ရှိပြီးသားဟု ဆိုကြသည်။ ဖြစ်ပျက်နေသမျှအားလုံးကို ဘုရားသခင်၏ အမိန့်နှင့် ခွင့်ပြုချက်မဟုတ်ဘဲ 'နောက်ဆုံးနေ့များ' ကြောင့်ဖြစ်နေသည်ဟု ယူဆကာ၊ အရာအားလုံးကို ဖန်တီးသူမှာ ဘုရားမဟုတ်ဘဲ 'နောက်ဆုံးနေ့များ' ဖြစ်ကြောင်း၊ ကယ်တင်ခြင်း သို့မဟုတ် မကယ်တင်ခြင်းကိုလည်း ဘုရားမဟုတ်ဘဲ 'နောက်ဆုံးနေ့များ' ပင် ဆောင်ရွက်သည်ဟု ထင်မြင်ကြသည်။</w:t>
      </w:r>
    </w:p>
    <w:p w:rsidRPr="00E541CA" w:rsidR="00E541CA" w:rsidP="00E541CA" w:rsidRDefault="00E541CA" w14:paraId="6821CEDE" w14:textId="740A13BB">
      <w:pPr>
        <w:ind w:firstLine="720"/>
      </w:pPr>
      <w:r w:rsidRPr="00E541CA">
        <w:t xml:space="preserve">ထို့ကြောင့် သူတို့၏ မခိုင်ခံ့သော အခြေခံချက် ပျက်စီးကာ၊ သူတို့၏ မှားယွင်းသော အဓိပ္ပာယ်ဖော်ပြချက်များ ဖော်ထုတ်ခံပြီး အရှက်ခံရစေရန် အောက်ပါ အချက်များကို စဉ်းစားကြပါစို့။</w:t>
      </w:r>
    </w:p>
    <w:p w:rsidRPr="00E541CA" w:rsidR="00E541CA" w:rsidP="00E541CA" w:rsidRDefault="00E541CA" w14:paraId="461B4880" w14:textId="1FB92E78">
      <w:pPr>
        <w:ind w:firstLine="720"/>
      </w:pPr>
      <w:r w:rsidRPr="00E541CA">
        <w:t xml:space="preserve">၁) အချိန်ဆိုတာဘာလဲ၊ အချိန်ဟာ ကိုယ်တိုင်ဘာမှ လုပ်ဆောင်နိုင်ပါသလား။</w:t>
      </w:r>
    </w:p>
    <w:p w:rsidRPr="00E541CA" w:rsidR="00E541CA" w:rsidP="00E541CA" w:rsidRDefault="00E541CA" w14:paraId="75F464EA" w14:textId="3BD0503B">
      <w:pPr>
        <w:ind w:firstLine="720"/>
      </w:pPr>
      <w:r w:rsidRPr="00E541CA">
        <w:t xml:space="preserve">၂) 'နောက်ဆုံးအချိန်' ဟုခေါ်ဆိုသောအချိန်သည် ဘုရားကျောင်းများကို ပူဇော်ခန်းနှင့် မြင်းတိုက်သာဖြစ်အောင် ပြောင်းလဲသနည်း?</w:t>
      </w:r>
    </w:p>
    <w:p w:rsidRPr="00E541CA" w:rsidR="00E541CA" w:rsidP="00E541CA" w:rsidRDefault="00E541CA" w14:paraId="1B75F0C3" w14:textId="16A216C6">
      <w:pPr>
        <w:ind w:firstLine="720"/>
      </w:pPr>
      <w:r w:rsidRPr="00E541CA">
        <w:t xml:space="preserve">၃) ဘုရားကျောင်းများသည် ဘယ်အချိန်တွင် ရိုးရိုးဘုရားကျောင်းများသာ ဖြစ်သွားသနည်း?</w:t>
      </w:r>
    </w:p>
    <w:p w:rsidRPr="00E541CA" w:rsidR="00E541CA" w:rsidP="00E541CA" w:rsidRDefault="00E541CA" w14:paraId="1F18F991" w14:textId="1C2AE22E">
      <w:pPr>
        <w:ind w:firstLine="720"/>
      </w:pPr>
      <w:r w:rsidRPr="00E541CA">
        <w:t xml:space="preserve">၄) ရုရှားနိုင်ငံတွင် မြို့ရွာတိုင်း၌ ဘုရားကျောင်းများကို ပူဇော်ခန်းနှင့် တိုက်ခန်းအဖြစ်သာ အသုံးပြုမည့် အချိန် ရောက်ရှိပြီးပြီလား?</w:t>
      </w:r>
    </w:p>
    <w:p w:rsidRPr="00E541CA" w:rsidR="00E541CA" w:rsidP="00E541CA" w:rsidRDefault="00E541CA" w14:paraId="40BA50EB" w14:textId="46BF10BA">
      <w:pPr>
        <w:ind w:firstLine="720"/>
      </w:pPr>
      <w:r w:rsidRPr="00E541CA">
        <w:t xml:space="preserve">၅) ဒီနောက်ဆုံးနေ့များတွင် ဘယ်သူ့သိုးထိန်းသူတွေက ဝံပုလ္လိမ်တွေဖြစ်သွားကြသလဲ?</w:t>
      </w:r>
    </w:p>
    <w:p w:rsidRPr="00E541CA" w:rsidR="00E541CA" w:rsidP="00E541CA" w:rsidRDefault="00E541CA" w14:paraId="0E317E54" w14:textId="1BC8250C">
      <w:pPr>
        <w:ind w:firstLine="720"/>
      </w:pPr>
      <w:r w:rsidRPr="00E541CA">
        <w:t xml:space="preserve">၆) ဤနောက်ဆုံးနှင့် ကြောက်မက်ဖွယ် ကာလများတွင် ဘုရားသခင်သည် မြို့ရွာများရှိ ယုံကြည်သူများထံမှ မျက်နှာလွှဲသွားသနည်း။</w:t>
      </w:r>
    </w:p>
    <w:p w:rsidRPr="00E541CA" w:rsidR="00E541CA" w:rsidP="00E541CA" w:rsidRDefault="00E541CA" w14:paraId="4983DC94" w14:textId="62B20489">
      <w:pPr>
        <w:ind w:firstLine="720"/>
      </w:pPr>
      <w:r w:rsidRPr="00E541CA">
        <w:t xml:space="preserve">၇) ယခုအခါ ဘုရားသခင်သည် သဲတောများ၌သာ နေထိုင်သနည်း၊ သဲတောမှသာ ဆုတောင်းများကို လက်ခံသနည်း၊ သဲတောသားများကိုသာ ကယ်တင်သနည်း?</w:t>
      </w:r>
    </w:p>
    <w:p w:rsidRPr="00E541CA" w:rsidR="00E541CA" w:rsidP="00E541CA" w:rsidRDefault="00E541CA" w14:paraId="5634BBDD" w14:textId="4017E374">
      <w:pPr>
        <w:ind w:firstLine="720"/>
      </w:pPr>
      <w:r w:rsidRPr="00E541CA">
        <w:t xml:space="preserve">၈) လူ့ဝိညာဉ်များ၏ ကယ်တင်ခြင်းကို အချိန်နှင့် နေရာက သတ်မှတ်ထားပါသလား?</w:t>
      </w:r>
    </w:p>
    <w:p w:rsidRPr="00E541CA" w:rsidR="00E541CA" w:rsidP="00E541CA" w:rsidRDefault="00E541CA" w14:paraId="43A1605B" w14:textId="20FA654B">
      <w:pPr>
        <w:ind w:firstLine="720"/>
      </w:pPr>
      <w:r w:rsidRPr="00E541CA">
        <w:t xml:space="preserve">ပထမစဉ်းစားချက်</w:t>
      </w:r>
    </w:p>
    <w:p w:rsidRPr="00E541CA" w:rsidR="00E541CA" w:rsidP="00E541CA" w:rsidRDefault="00E541CA" w14:paraId="1D659F37" w14:textId="5E99D2CD">
      <w:pPr>
        <w:ind w:firstLine="720"/>
        <w:rPr>
          <w:i/>
        </w:rPr>
      </w:pPr>
      <w:r w:rsidRPr="00E541CA">
        <w:rPr>
          <w:i/>
        </w:rPr>
        <w:t xml:space="preserve">အချိန်ဆိုတာဘာလဲ၊ အချိန်ဟာ ကိုယ်တိုင်ဘာမှ ပြုလုပ်နိုင်ပါသလား?</w:t>
      </w:r>
    </w:p>
    <w:p w:rsidRPr="00E541CA" w:rsidR="00E541CA" w:rsidP="00E541CA" w:rsidRDefault="00E541CA" w14:paraId="786E2374" w14:textId="45D4F810">
      <w:pPr>
        <w:ind w:firstLine="720"/>
      </w:pPr>
      <w:r w:rsidRPr="00E541CA">
        <w:t xml:space="preserve">အချိန်သည် မြင်သာသော ဤကမ္ဘာကြီး၊ ကျွန်ုပ်တို့၏ ဘဝနှင့် ဘုရားသခင်၏ စီမံခန့်ခွဲမှုအတိုင်း ကောင်းကင်အောက်တွင် ဖြစ်ပေါ်သမျှအားလုံးကို တိုင်းတာသည့် အတိုင်းအတာဖြစ်ပြီး၊ ၎င်းကို ရက်များ၊ လများ၊ နှစ်များ၊ ရာစုနှစ်များနှင့် သန်းနှစ်များဖြင့် တိုင်းတာသည်။ အချိန်ကို အတိတ်၊ လက်ရှိနှင့် အနာဂတ် ဟု သုံးပိုင်းခွဲထားသည်။ အတိတ်ကို ရှိခဲ့သည်ဟု ကျွန်ုပ်တို့ သိကြသော်လည်း၊ ၎င်းသည် ယခုပြီးဆုံးကာ ပျက်စီးသွားပြီး ပြန်မလာတော့ပါ။ အနာဂတ်အတွက် ကျွန်ုပ်တို့ စောင့်ဆိုင်းသော်လည်း၊ ၎င်းမည်သို့ဖြစ်မည်ကို မသိကြပါ။ လက်ရှိအချိန်အကြောင်းပြောရရင် ကျွန်ုပ်တို့မှာ ပိုင်ဆိုင်ထားတယ်လို့ ထင်မြင်ပေမယ့် တကယ်တော့ </w:t>
      </w:r>
      <w:r w:rsidRPr="00E541CA">
        <w:rPr>
          <w:i/>
        </w:rPr>
        <w:t xml:space="preserve">'ယခု'</w:t>
      </w:r>
      <w:r w:rsidRPr="00E541CA">
        <w:t xml:space="preserve"> လို့ခေါ်တဲ့ တစ်စက္ကန့်တိုငယ်ငယ်လေးကိုသာ ပိုင်ဆိုင်နိုင်ပြီး </w:t>
      </w:r>
      <w:r w:rsidRPr="00E541CA">
        <w:t xml:space="preserve">အဲဒီတစ်စက္ကန့်ကလည်း ပြီးဆုံးသွားတာနဲ့ ချက်ချင်းပျောက်ကွယ်သွားပါတယ်။ ထပ်မံ၍ တစ်ခုခု </w:t>
      </w:r>
      <w:r w:rsidRPr="00E541CA">
        <w:rPr>
          <w:i/>
        </w:rPr>
        <w:t xml:space="preserve">'ယခု'</w:t>
      </w:r>
      <w:r w:rsidRPr="00E541CA">
        <w:t xml:space="preserve"> ဖြစ်လာ</w:t>
      </w:r>
      <w:r w:rsidRPr="00E541CA">
        <w:rPr>
          <w:i/>
        </w:rPr>
        <w:t xml:space="preserve">ပေမယ့် </w:t>
      </w:r>
      <w:r w:rsidRPr="00E541CA">
        <w:t xml:space="preserve">အဲဒါလည်း ပြီးဆုံးသွားပါသည်။ ဖြတ်သန်းနေဆဲ နာရီများအတွင်း မိနစ်များက အနားမယူဘဲ တစ်ခုပြီးတစ်ခု ဆက်တိုက်ဖြစ်နေသလိုပဲ။ လှည့်နေသော ရထားဘီးကဲ့သို့ တစ်နေရာမှ တစ်နေရာသို့ မရပ်တန့်ဘဲ ဆက်လက်လှည့်နေသလို၊ </w:t>
      </w:r>
      <w:r w:rsidRPr="00E541CA">
        <w:rPr>
          <w:i/>
        </w:rPr>
        <w:t xml:space="preserve">ယခု</w:t>
      </w:r>
      <w:r w:rsidRPr="00E541CA">
        <w:t xml:space="preserve">အချိန်</w:t>
      </w:r>
      <w:r w:rsidRPr="00E541CA">
        <w:rPr>
          <w:i/>
        </w:rPr>
        <w:t xml:space="preserve">သည်လည်း </w:t>
      </w:r>
      <w:r w:rsidRPr="00E541CA">
        <w:t xml:space="preserve">မရပ်တန့်ဘဲ ဆက်လက်စီးဆင်းနေသည်။ ကျွန်ုပ်တို့၏ </w:t>
      </w:r>
      <w:r w:rsidRPr="00E541CA">
        <w:rPr>
          <w:i/>
        </w:rPr>
        <w:t xml:space="preserve">'ယခု' သည် </w:t>
      </w:r>
      <w:r w:rsidRPr="00E541CA">
        <w:t xml:space="preserve">အတိတ်နှင့် အနာဂတ်ကြားရှိ နယ်နိမိတ်ကဲ့သို့ဖြစ်၍ အတိတ်ကို အဆုံးသတ်ကာ အနာဂတ်ကို စတင်စေသည်။ စာအုပ်တစ်အုပ်ထဲတွင် စာကြောင်းတစ်ကြောင်းကို အဆုံးသတ်၍ နောက်တစ်ကြောင်းကို စတင်ရန် အပြည့်အစုံ အမှတ် (full stop) တစ်ခု ထားရှိသလို၊ သို့သော် အပြည့်အစက်တစ်ခုသည် တစ်နေရာတည်း၌သာ တည်ငြိမ်နေသော်လည်း၊ ကျွန်ုပ်တို့ပြောဆိုသော </w:t>
      </w:r>
      <w:r w:rsidRPr="00E541CA">
        <w:rPr>
          <w:i/>
        </w:rPr>
        <w:t xml:space="preserve">'ယခု'</w:t>
      </w:r>
      <w:r w:rsidRPr="00E541CA">
        <w:t xml:space="preserve"> ခဏတာသည် </w:t>
      </w:r>
      <w:r w:rsidRPr="00E541CA">
        <w:t xml:space="preserve">တည်ငြိမ်မနေဘဲ၊ အောက်သို့ကျဆင်းသွားသော ရေစက်တစ်စက်ကဲ့သို့ လမ်းကြောင်းတစ်ခုကို ကျန်ရစ်ကာ ရှေ့ဆက်လျှောက်ကာ နောက်ဆုံးတွင် သေးငယ်သွားပြီး ခြောက်သွားသည်အထိ ဆက်လျှောက်သွားသည်။</w:t>
      </w:r>
    </w:p>
    <w:p w:rsidRPr="00E541CA" w:rsidR="00E541CA" w:rsidP="00E541CA" w:rsidRDefault="00E541CA" w14:paraId="4B3E68FE" w14:textId="61D2CFA8">
      <w:pPr>
        <w:ind w:firstLine="720"/>
      </w:pPr>
      <w:r w:rsidRPr="00E541CA">
        <w:rPr>
          <w:i/>
        </w:rPr>
        <w:t xml:space="preserve">ယခု</w:t>
      </w:r>
      <w:r w:rsidRPr="00E541CA">
        <w:t xml:space="preserve">အချိန်အတိုချုပ်သည် </w:t>
      </w:r>
      <w:r w:rsidRPr="00E541CA">
        <w:t xml:space="preserve">ကိုယ်တိုင်အလိုလို တစ်ခုခု ဖန်တီး သို့မဟုတ် ဖျက်ဆီးနိုင်ပါသလား။ တစ်စုံတစ်ယောက်ကို တစ်ခုခု ပေးနိုင်ပါသလား၊ ဒါမှမဟုတ် တစ်ခုခု ယူနိုင်ပါသလား။ အမှန်တကယ်တော့ ဘာမှမရှိပါ၊ အကုန်လုံးက မျက်လှည့်ကစားကဲ့သို့သာဖြစ်သည်။ သို့သော် ဤမျက်လှည့်များသည် လေထဲက ငှက်တစ်ကောင်၊ လေတိုက်က သယ်ဆောင်သွားသော သင်္ဘောတစ်စီး၊ လှန်ထားသော လှေကန်မှ ပစ်လွှတ်သော မြှားတစ်စင်း၊ သို့မဟုတ် ပြင်ဆင်ပြီး ပစ်ခတ်သော သေနတ်မှ ပစ်လွှတ်သော ကန်နွန်ဘောတစ်လုံးကဲ့သို့ အလွန်မြန်မြန်ဆန်ဆန် လွင့်ပျောက်သွားသည်။ ထိုကဲ့သို့ပင် ကျွန်ုပ်တို့၏ အချိန်သည် တစ်စက္ကန့်တောင် မရပ်တန့်ဘဲ ဆက်လက်စီးဆင်းလျက်ရှိသည်။ ထိုကြောင့် မရပ်တန့်ဘဲ ဆက်လက်စီးဆင်းနေသော ယခုအချိန်သည် ကိုယ်တိုင် ဘာတစ်ခုမျှ မလုပ်နိုင်ပါ။ အရာအားလုံးကို ဘုရားသခင်တစ်ပါးတည်းကသာ လုပ်ဆောင်ပြီး၊ အချိန်မရွေး ကိုယ်တော်လိုချင်သလို ဆောင်ရွက်နိုင်ပါသည်။ အကြောင်းမှာ နှစ်များ၊ ရက်များနှင့် နာရီများအားလုံးသည် ဘုရားသခင်၏ လက်ထဲတွင် ရှိနေပါသည်။ ဤအကြောင်းကြောင့်ပင်၊ သခင်ခရစ်တော်သည် သေမှရှင်ပြန်ပြီးနောက်၊ တမန်တော်များ</w:t>
      </w:r>
      <w:r w:rsidRPr="00E541CA">
        <w:rPr>
          <w:i/>
        </w:rPr>
        <w:t xml:space="preserve">က "သခင်၊ ယခုအချိန်တွင် အစ္စရေးနိုင်ငံကို ပြန်လည်ထူထောင်ပေးမည်နည်း" ဟု</w:t>
      </w:r>
      <w:r w:rsidRPr="00E541CA">
        <w:t xml:space="preserve"> မေးလျှင်</w:t>
      </w:r>
      <w:r w:rsidRPr="00E541CA">
        <w:rPr>
          <w:i/>
        </w:rPr>
        <w:t xml:space="preserve">၊</w:t>
      </w:r>
      <w:r w:rsidRPr="00E541CA">
        <w:t xml:space="preserve"> </w:t>
      </w:r>
      <w:r w:rsidRPr="00E541CA">
        <w:rPr>
          <w:i/>
        </w:rPr>
        <w:t xml:space="preserve">သူက "ခမည်းတော်သည် မိမိအာဏာထဲတွင် ထားရှိထားသော အချိန်ကာလများကို သင်တို့သိရန် မဟုတ်" ဟု ဖြေကြားခဲ့</w:t>
      </w:r>
      <w:r w:rsidRPr="00E541CA">
        <w:t xml:space="preserve">သည်</w:t>
      </w:r>
      <w:r w:rsidRPr="00E541CA">
        <w:rPr>
          <w:rStyle w:val="FootnoteReference"/>
          <w:i/>
        </w:rPr>
        <w:footnoteReference w:id="281"/>
      </w:r>
      <w:r w:rsidRPr="00E541CA">
        <w:t xml:space="preserve"> ။ ထိုကြောင့် ခွဲထွက်သူများသည် သူတို့ခေါ်သော 'နောက်ဆုံးနေ့များ' ဟုဆိုသော ယခုအချိန်ကို အခြေခံ၍ မမှန်သော သင်ခန်းစာများကို တည်ဆောက်ကာ သန့်ရှင်းသော ဘုရားကျောင်းများကို ဖျက်ဆီးခွင့်၊ ဆရာတော်များကို ထုတ်ပယ်ခွင့်နှင့် မြို့ရွာနေထိုင်သူများ၏ ကယ်တင်ခြင်းကို ငြင်းပယ်ခွင့်တို့ကို ရယူကြသည်။ အရာအားလုံးတွင် လှုပ်ရှားနေသော ဘုရားသခင်သည် အချိန်နှင့်အမျှ ပြောင်းလဲသွားပြီလား။ လူမျိုးအားလုံးကို ကယ်တင်ပေးသော ဘုရား၏ အင်အားသည် အချိန်နှင့်အမျှ အားနည်းသွားပြီလား။ အချိန်သည် ဘုရားထက် ပိုမိုအားကြီး၍ ဘုရားအား အမိန့်ပေးနိုင်ပါသလား။</w:t>
      </w:r>
    </w:p>
    <w:p w:rsidRPr="00E541CA" w:rsidR="00E541CA" w:rsidP="00E541CA" w:rsidRDefault="00E541CA" w14:paraId="5837700F" w14:textId="0581A9FD">
      <w:pPr>
        <w:ind w:firstLine="720"/>
      </w:pPr>
      <w:r w:rsidRPr="00E541CA">
        <w:lastRenderedPageBreak/>
      </w:r>
      <w:r w:rsidRPr="00E541CA">
        <w:t xml:space="preserve">သင်က—ဘုန်းကြီးဆရာရေးသားသလို</w:t>
      </w:r>
      <w:r w:rsidRPr="00E541CA">
        <w:t xml:space="preserve">—နေအောက်ရှိ</w:t>
      </w:r>
      <w:r w:rsidRPr="00E541CA">
        <w:rPr>
          <w:i/>
        </w:rPr>
        <w:t xml:space="preserve"> အရာတိုင်းအတွက် အချိန်တစ်ခုရှိသည်</w:t>
      </w:r>
      <w:r w:rsidRPr="00E541CA">
        <w:t xml:space="preserve">ဟု</w:t>
      </w:r>
      <w:r w:rsidRPr="00E541CA">
        <w:t xml:space="preserve"> ဆိုမည်</w:t>
      </w:r>
      <w:r w:rsidRPr="00E541CA">
        <w:rPr>
          <w:i/>
        </w:rPr>
        <w:t xml:space="preserve">။ မွေးဖွားရန်အချိန်နှင့် သေဆုံးရန်အချိန်၊ စိုက်ရန်အချိန်နှင့် </w:t>
      </w:r>
      <w:r w:rsidRPr="00E541CA">
        <w:rPr>
          <w:i/>
        </w:rPr>
        <w:t xml:space="preserve">စိုက်ထားသောကို</w:t>
      </w:r>
      <w:r w:rsidRPr="00E541CA">
        <w:t xml:space="preserve"> ဖြုတ်ထုတ်ရန်</w:t>
      </w:r>
      <w:r w:rsidRPr="00E541CA">
        <w:rPr>
          <w:i/>
        </w:rPr>
        <w:t xml:space="preserve">အချိန်</w:t>
      </w:r>
      <w:r w:rsidRPr="00E541CA">
        <w:rPr>
          <w:i/>
        </w:rPr>
        <w:t xml:space="preserve">၊ ဖျက်ဆီးရန်အချိန်နှင့် တည်ဆောက်ရန်အချိန်၊ ငိုရန်အချိန်နှင့် ရယ်ရန်အချိန်၊ ငိုရန်အချိန်ရှိ၊ ဝမ်းမြောက်ရန်အချိန်ရှိ၊ ကျောက်ခဲများဖြန့်ရန်အချိန်ရှိ၊ ကျောက်ခဲများစုရန်အချိန်</w:t>
      </w:r>
      <w:r w:rsidRPr="00E541CA">
        <w:t xml:space="preserve">ရှိ them</w:t>
      </w:r>
      <w:r w:rsidRPr="00E541CA">
        <w:rPr>
          <w:rStyle w:val="FootnoteReference"/>
          <w:i/>
        </w:rPr>
        <w:footnoteReference w:id="282"/>
      </w:r>
      <w:r w:rsidRPr="00E541CA">
        <w:t xml:space="preserve"> စသည်ဖြင့်။ ကမ္ဘာမြေအောက်၌ ပြုလုပ်သမျှအားလုံးသည် မိမိအချိန်နှင့်ကိုက်ညီစွာ ပြုလုပ်ကြသည်။ ကျွန်ုပ် ပြန်ဆိုပါသည်။ ကမ္ဘာမြေအောက်၌ ပြုလုပ်သမျှအားလုံးသည် မိမိအချိန်နှင့်ကိုက်ညီစွာ ပြုလုပ်ကြသည်၊ သို့သော် လှုပ်ရှားသူမှာ အချိန်မဟုတ်ဘဲ ဘုရားသခင်က အရာအားလုံးကို ထောက်ပံ့၍ စီမံခန့်ခွဲကာ၊ ဘုရားသခင်ဖန်တီးထားသော လူသားများက သင့်တော်သောအချိန်၌ မိမိတို့တာဝန်များကို ဆောင်ရွက်ကြသည်။</w:t>
      </w:r>
    </w:p>
    <w:p w:rsidRPr="00E541CA" w:rsidR="00E541CA" w:rsidP="00E541CA" w:rsidRDefault="00E541CA" w14:paraId="5E6C8D9D" w14:textId="524E7054">
      <w:pPr>
        <w:ind w:firstLine="720"/>
      </w:pPr>
      <w:r w:rsidRPr="00E541CA">
        <w:t xml:space="preserve">စိုက်ပျိုးရန်နှင့် စေ့ကြဲရန်အချိန် ရောက်လာမည်။ လူမပါဘဲ အချိန်က ကိုယ်တိုင် စိုက်ပျိုးပြီး စေ့ကြဲသလား။ သီးနှံရိတ်သိမ်း၍ စုဆောင်းရန်အချိန် ရောက်လာမည်။ လူမပါဘဲ အချိန်က ကိုယ်တိုင် ရိတ်သိမ်း၍ စုဆောင်းသလား။ လူမရှိဘဲ မြေကွက်သာ ကျန်နေသောနေရာ၌ စိုက်ပျိုးခြင်း၊ စေ့ကြဲခြင်းနှင့် ရိတ်သိမ်းခြင်းတို့ ပြုလုပ်နိုင်ပါသလား၊ စိုက်ပျိုးရန်နှင့် စေ့ကြဲရန်နှင့် ရိတ်သိမ်းရန်အချိန် ရောက်လာခဲ့သော်လည်း။ အချိန်ကိုယ်တိုင် </w:t>
      </w:r>
      <w:r w:rsidRPr="00E541CA">
        <w:t xml:space="preserve">လှုပ်ရှားခြင်း</w:t>
      </w:r>
      <w:r w:rsidRPr="00E541CA">
        <w:t xml:space="preserve">မ</w:t>
      </w:r>
      <w:r w:rsidRPr="00E541CA">
        <w:t xml:space="preserve">ဟုတ်ဘဲ ဘုရားသခင်က လှုပ်ရှားစေသည်ဟု</w:t>
      </w:r>
      <w:r w:rsidRPr="00E541CA">
        <w:t xml:space="preserve"> ထင်ရှားပါ</w:t>
      </w:r>
      <w:r w:rsidRPr="00E541CA">
        <w:t xml:space="preserve">သည်။ ဘုရားသခင်၏ စီမံချက်အတိုင်း လူများသည် မိမိတို့အချိန်တွင် လှုပ်ရှားကြသည်၊ ဖန်တီးသူက သူတို့၏ ဘဝနှင့် လုပ်ဆောင်ချက်များအတွက် အချိန်များကို သတ်မှတ်ထားပါသည်။</w:t>
      </w:r>
    </w:p>
    <w:p w:rsidRPr="00E541CA" w:rsidR="00E541CA" w:rsidP="00E541CA" w:rsidRDefault="00E541CA" w14:paraId="54FE550B" w14:textId="65077F08">
      <w:pPr>
        <w:ind w:firstLine="720"/>
      </w:pPr>
      <w:r w:rsidRPr="00E541CA">
        <w:t xml:space="preserve">သို့သော် လုပ်ဆောင်တာက အချိန်မဟုတ်ဘဲ ဘုရားသခင်ဖြစ်ပြီး လူသားများလည်း ဘုရားသခင်က ထောက်ပံ့နေသည်ဆိုပါက၊ ယခုအချိန်က ဘယ်လိုလုပ်၍ ဘုရားကျောင်းများ၏ သန့်ရှင်းမှုကို ဖယ်ရှားကာ၊ ဆရာတော်များ၏ ဘုန်းကြီးတာဝန်များကို ဆောင်ရွက်ခြင်းမှ တားဆီးနိုင်မည်နည်း၊ နှင့် မြို့ရွာများတွင် နေထိုင်ကြသူများအား သူတို့၏ ကယ်တင်ခြင်းကို မရရှိစေရန်၊ ယခင်က အော်သော်ဒေါ့စ် ခရစ်ယာန်များကဲ့သို့ ယခုခေတ်တွင် ကယ်တင်ခြင်းမခံရအောင် တားဆီးခြင်းဖြစ်နေပါသလား? မြို့ရွာများတွင်</w:t>
      </w:r>
      <w:r w:rsidRPr="00E541CA">
        <w:rPr>
          <w:rStyle w:val="FootnoteReference"/>
          <w:i/>
        </w:rPr>
        <w:footnoteReference w:id="283"/>
      </w:r>
      <w:r w:rsidRPr="00E541CA">
        <w:t xml:space="preserve"> ဟုဆိုသော</w:t>
      </w:r>
      <w:r w:rsidRPr="00E541CA">
        <w:t xml:space="preserve"> စာတမ်းမှ 'ကြည့်ပါ၊ </w:t>
      </w:r>
      <w:r w:rsidRPr="00E541CA">
        <w:rPr>
          <w:i/>
        </w:rPr>
        <w:t xml:space="preserve">ယခုသည် လက်ခံနိုင်သော အချိန်ဖြစ်သည်၊</w:t>
      </w:r>
      <w:r w:rsidRPr="00E541CA">
        <w:t xml:space="preserve"> ကြည့်ပါ</w:t>
      </w:r>
      <w:r w:rsidRPr="00E541CA">
        <w:rPr>
          <w:i/>
        </w:rPr>
        <w:t xml:space="preserve">၊ ယခုသည် ကယ်တင်ခြင်းနေ့ဖြစ်သည်</w:t>
      </w:r>
      <w:r w:rsidRPr="00E541CA">
        <w:t xml:space="preserve">' ဟု မဖတ်ကြတော့ပါသလား</w:t>
      </w:r>
      <w:r w:rsidRPr="00E541CA">
        <w:t xml:space="preserve">။ ကယ်တင်လိုသူတိုင်းအတွက် မည်သည့်အချိန်မဆို လက်ခံနိုင်သော အချိန်ဖြစ်ပြီး မည်သည့်အချိန်မဆို ကယ်တင်ခြင်းနေ့ဖြစ်ပါသည်။</w:t>
      </w:r>
    </w:p>
    <w:p w:rsidRPr="00E541CA" w:rsidR="00E541CA" w:rsidP="00E541CA" w:rsidRDefault="00E541CA" w14:paraId="1FBB06FB" w14:textId="2CBA75C7">
      <w:pPr>
        <w:ind w:firstLine="720"/>
      </w:pPr>
      <w:r w:rsidRPr="00E541CA">
        <w:t xml:space="preserve">ဘရန်နီးယန်များက လိမ်လည်ကာ နောက်ဆုံးနေ့များအတွက်သာဖြစ်သည်ဟု ဆိုနေကြသော်လည်း၊ ၎င်းတို့က ဘုရားသခင်၏ အာဏာနှင့် စည်းကမ်းအတွင်းရှိသော်လည်း လူ့လွတ်လပ်ခွင့်အတွင်းပါဝင်သည့် အရာများကိုသာ နောက်ဆုံးနေ့များအတွက် သတ်မှတ်နေကြသည်။</w:t>
      </w:r>
    </w:p>
    <w:p w:rsidRPr="00E541CA" w:rsidR="00E541CA" w:rsidP="00E541CA" w:rsidRDefault="00E541CA" w14:paraId="5DB3C79F" w14:textId="693635F4">
      <w:pPr>
        <w:ind w:firstLine="720"/>
      </w:pPr>
      <w:r w:rsidRPr="00E541CA">
        <w:t xml:space="preserve">ခွဲထွက်သူများက ဆိုကြသည်– တမန်တော်ပေါလောက တိမိုသေထံသို့ ရေးသားသည်– </w:t>
      </w:r>
      <w:r w:rsidRPr="00E541CA">
        <w:rPr>
          <w:i/>
        </w:rPr>
        <w:t xml:space="preserve">'အဆုံးကာလ၌ အန္တရာယ်များသော အချိန်များ ရောက်လာမည်ဟု သေချာပါသည်၊ လူများသည် ကိုယ်ကိုယ်ချစ်သူများ၊ ငွေချစ်သူများ၊ ဂုဏ်ပြုသူများ၊ မာနကြီးသူများ၊ ဘုရားကို ဆန့်ကျင်သူများ၊ မိဘမနာခံသူများ၊ ကျေးဇူးမသိသူများ၊ မသန့်ရှင်းသူများ၊ မချစ်ကြင်နာ၊ မညှိနှိုင်းနိုင်၊ မရိုသေလေးစား၊ မာနကြီး၊ အပြစ်တင်သူ၊ အပြစ်တင်စကားပြောသူ၊ မကန့်သတ်၊ မသနား၊ မချစ်ကြင်နာ၊ သစ္စာဖောက်၊ မထိုက်တန်စွာ ယုံကြည်သူ၊ မာနထောင်လွန်သူ၊ ပျော်ရွှင်မှုကိုသာ ချစ်သူ၊ ဘုရားသခင်ကို မချစ်သူ၊ ဘုရားသခင်၏ပုံစံသာရှိသော်လည်း ၎င်း၏စွမ်းအားကို ငြင်းပယ်သူ</w:t>
      </w:r>
      <w:r w:rsidRPr="00E541CA">
        <w:rPr>
          <w:rStyle w:val="FootnoteReference"/>
          <w:i/>
        </w:rPr>
        <w:footnoteReference w:id="284"/>
      </w:r>
      <w:r w:rsidRPr="00E541CA">
        <w:t xml:space="preserve"> ၊ စသည်ဖြင့်။ ဤကာလသည် နောက်ဆုံးကာလဖြစ်ပြီး၊ ယခုအချိန်သည် မကောင်းသောကာလဖြစ်သည်။ ၎င်းကြောင့် မြို့ရွာများရှိ လူများသည် မကောင်း၊ ကိုယ်ကျိုးသာရှာ၊ ငွေချစ်သူ၊ ဂုဏ်ပြုသူ၊ ဂုဏ်ယူသူ စသည်ဖြင့် ဖြစ်လာကြသည်။ ထိုအခြေအနေကြောင့် သူတို့အား ကယ်တင်ခြင်း မရရှိနိုင်တော့ပါ၊ မြို့ရွာများတွင် ယခုကယ်တင်ခြင်း မရှိတော့ပါ။</w:t>
      </w:r>
    </w:p>
    <w:p w:rsidRPr="00E541CA" w:rsidR="00E541CA" w:rsidP="00E541CA" w:rsidRDefault="00E541CA" w14:paraId="29F9A4DB" w14:textId="7622B739">
      <w:pPr>
        <w:ind w:firstLine="720"/>
      </w:pPr>
      <w:r w:rsidRPr="00E541CA">
        <w:t xml:space="preserve">သို့သော် ကျွန်ုပ်တို့သည် သံတမန်တော်တို့၏ စကားများကို ဆွေးနွေးရာတွင်—အချိန်များသည် မကောင်းကြောင်း၊ လူများသည် မကောင်း၍ ပျက်စီးခြင်းသို့ လှည့်နေကြောင်း—မှားယွင်းသော အတွေးအခေါ်များအားလုံးကို ပြည့်စုံစွာ ဆန့်ကျင်ရှင်းလင်းကာ သံတမန်တော်တို့၏ စကားများ၏ အင်အားကို မသိမြင်နိုင်ခြင်းကို ပြုလုပ်မည်ဖြစ်သည်။</w:t>
      </w:r>
    </w:p>
    <w:p w:rsidRPr="00E541CA" w:rsidR="00E541CA" w:rsidP="00E541CA" w:rsidRDefault="00E541CA" w14:paraId="0EADBB0C" w14:textId="39ED870A">
      <w:pPr>
        <w:ind w:firstLine="720"/>
        <w:rPr>
          <w:i/>
        </w:rPr>
      </w:pPr>
      <w:r w:rsidRPr="00E541CA">
        <w:rPr>
          <w:i/>
        </w:rPr>
        <w:t xml:space="preserve">အချိန်အကြောင်းနှင့် လူများအကြောင်း။</w:t>
      </w:r>
    </w:p>
    <w:p w:rsidRPr="00E541CA" w:rsidR="00E541CA" w:rsidP="00E541CA" w:rsidRDefault="00E541CA" w14:paraId="1E962B95" w14:textId="1FEEF625">
      <w:pPr>
        <w:ind w:firstLine="720"/>
      </w:pPr>
      <w:r w:rsidRPr="00E541CA">
        <w:t xml:space="preserve">အချိန်အကြောင်းနှင့်ပတ်သက်၍၊ သံတမန်များ၏ စကားများကို ဖြေရှင်းသူ သန့်ရှင်းသော ဂျွန် ခရိုက်ဆိုစတိုမ်က ပြန်ဖြေသည်မှာ— "နေ့များကို မဆိုးကြေးနှင့်၊ အချိန်များကို မဆိုးကြေး၊ ထိုနေ့များတွင် နေထိုင်ကြသူ လူများကိုသာ ဆိုးကြေး" ဟု သံတမန်က ဆိုသည်။ "အချိန်များသည် ဆိုးသည်မဆိုးသည်ဆိုတာက ထိုအချိန်အတွင်း ဖြစ်ပေါ်သည့် ဖြစ်ရပ်များနှင့် လူများပေါ် မူတည်သည်" ဟု ဆိုသည်။ ဤအထိ ခရိုက်ဆိုစတိုမ်၏ စကားဖြစ်သည်။ ခရစ်ဆိုစတိုမ်၏ ဤစကားကို သတိပြုပါ—'နေ့များမဟုတ်၊ အချိန်များမဟုတ်၊ လူများပဲ' ဟု ဆိုလိုသည်မှာ ပေါလောက နေ့များ သို့မဟုတ် အချိန်များကို မပြစ်ဘဲ လူများကိုသာ ပြစ်တင်ကြောင်း ဖြစ်သည်။ သို့သော် ခရစ်ဆိုစတိုမ်၏ တရားဟောစာအုပ် မူရင်းစာရွက်၏ အနားတွင် ထိုအဓိပ္ပာယ်နှင့် မကိုက်ညီဘဲ 'နေ့များကောင်းသည်၊ သို့သော် လူတို့၏ မကောင်းမှုသာ ဆိုးသည်' ဟု ရေးသားထားသည်။ ဒီလိုနဲ့ ကျွန်ုပ်တို့အတွက် သေချာသွားတာက အချိန်တွေက လူတွေကို မကောင်းအောင် မလုပ်တာပဲ၊ လူတွေက အချိန်တွေကို မကောင်းကြမ်းတမ်းအောင် ပြုလုပ်တာပဲဆိုတာပါ။ တမန်တော်ကြီးကလည်း ကိုယ်တိုင် 'ကြမ်းတမ်းတဲ့အချိန်တွေ ရောက်လာမယ်' လို့ ပြောပြီးနောက်၊ 'လူတွေက ကိုယ့်ကိုယ်ကို ချစ်ကြမယ်' စတဲ့ အကြောင်းရင်းတွေကို ဖော်ပြခဲ့တာပါ။ သူက 'လူတွေက အလွန်ဆိုးရွားမယ်၊ အခက်အခဲကာလတွေ ရောက်လာမယ်' မဟုတ်ဘဲ၊ 'အခက်အခဲကာလတွေ ရောက်လာမယ်၊ လူတွေက ဆိုးရွားမယ်' ဟု ဆိုခဲ့သည်။ လူ့ဆိုးရွားမှုအတွက် အပြစ်ကို ကာလပေါ် မတင်ဘဲ၊ အခက်အခဲကာလအတွက် အပြစ်ကို လူပေါ် တင်ထားသည်။ အကြောင်းကတော့ လူတွေကို ဆိုးရွားစေတဲ့အရာက ကာလမဟုတ်ဘဲ၊ အခက်အခဲကာလကို ဖန်တီးတာက ဆိုးရွားတဲ့လူတွေပဲ ဖြစ်သည်။ ဘုရားသခင်ဖန်တီးထားသော အချိန်တိုင်းသည် ကောင်းမြတ်ပြီး မည်သူကိုမျှ ထိခိုက်စေခြင်းမရှိပါ။ သို့သော် မကောင်းသူများသည် ဘဝတစ်လျှောက် မကောင်းမှုများပြုလုပ်ခြင်းဖြင့် ကောင်းမွန်သော အချိန်များကို အရှက်တရားဖြစ်စေပြီး၊ ထိုမကောင်းမှုများကြောင့် ထိုအချိန်ကို မကောင်းဆိုးရွားသော အချိန်ဟု ခေါ်ဆိုကြသည်။</w:t>
      </w:r>
    </w:p>
    <w:p w:rsidRPr="00E541CA" w:rsidR="00E541CA" w:rsidP="00E541CA" w:rsidRDefault="00E541CA" w14:paraId="30F675E0" w14:textId="3393E82F">
      <w:pPr>
        <w:ind w:firstLine="720"/>
      </w:pPr>
      <w:r w:rsidRPr="00E541CA">
        <w:t xml:space="preserve">သို့သော် ကျွန်ုပ်တို့၏ ယနေ့ခေတ်နှင့် ဒီအခက်အခဲများပြည့်နှက်နေသည့် ကာလများတွင်သာမက၊ ရှင်သန္တိများ၏ စကားအရ ယခင်ကလည်း လူများသည် ကိုယ်ကျိုးကိုသာ ဦးစားပေး၍ ငွေကြေးကို လောဘတက်၊ ဂုဏ်ပြုတတ်၊ မာနကြီး စသည်ဖြင့် အပြုအမူများ ပြုခဲ့ကြသည်ဟု လူသိများသည်။ သို့သော် </w:t>
      </w:r>
      <w:r w:rsidRPr="00E541CA">
        <w:t xml:space="preserve">ရှေးခေတ်ကာလများ</w:t>
      </w:r>
      <w:r w:rsidRPr="00E541CA">
        <w:t xml:space="preserve">တွင်လည်း </w:t>
      </w:r>
      <w:r w:rsidRPr="00E541CA">
        <w:t xml:space="preserve">(</w:t>
      </w:r>
      <w:r w:rsidRPr="00E541CA">
        <w:lastRenderedPageBreak/>
      </w:r>
      <w:r w:rsidRPr="00E541CA">
        <w:t xml:space="preserve"> ) ယခင်ခက်ခဲသောကာလများ၌လည်း ထိုကဲ့သို့သော လူများ များပြားခဲ့ကြသည်။ ထို့အပြင် တမန်တော်များ၏ခေတ်ကာလ၌ပင် ပေါလောက တိမိုသေကို </w:t>
      </w:r>
      <w:r w:rsidRPr="00E541CA">
        <w:rPr>
          <w:i/>
        </w:rPr>
        <w:t xml:space="preserve">'ဤသူတို့ထံမှ</w:t>
      </w:r>
      <w:r w:rsidRPr="00E541CA">
        <w:t xml:space="preserve"> </w:t>
      </w:r>
      <w:r w:rsidRPr="00E541CA">
        <w:rPr>
          <w:i/>
        </w:rPr>
        <w:t xml:space="preserve">ရှောင်ကြဉ်ပါ</w:t>
      </w:r>
      <w:r w:rsidRPr="00E541CA">
        <w:t xml:space="preserve">'</w:t>
      </w:r>
      <w:r w:rsidRPr="00E541CA">
        <w:t xml:space="preserve"> ဟု</w:t>
      </w:r>
      <w:r w:rsidRPr="00E541CA">
        <w:rPr>
          <w:rStyle w:val="FootnoteReference"/>
          <w:i/>
        </w:rPr>
        <w:footnoteReference w:id="285"/>
      </w:r>
      <w:r w:rsidRPr="00E541CA">
        <w:t xml:space="preserve"> ဟု</w:t>
      </w:r>
      <w:r w:rsidRPr="00E541CA">
        <w:t xml:space="preserve"> ဆိုခဲ့</w:t>
      </w:r>
      <w:r w:rsidRPr="00E541CA">
        <w:t xml:space="preserve">သည်။ အပိုစတိုလ်များခေတ်တွင် ဆိုင်မွန် မာဂတ်၊ မေနန်ဒါ၊ ကာပိုခရက်တက်၊ ဟေရက်စ်၊ ဂနောစတစ်များနှင့် အခြားသူများကဲ့သို့ အယူမှားသူများ များပြားခဲ့ကြသည်။ အပိုစတိုလ်များအား နှိပ်စက်ခံခဲ့ရသည့် ထိုကြမ်းတမ်းသောကာလများတွင်သာမက၊ ခရစ်တော် မွေးဖွားမတိုင်မီကတည်းကလည်း မရေတွက်နိုင်လောက်အောင် ဆိုးရွားသူများ ရှိခဲ့ကြသည် မဟုတ်ပါသလား။ တမန်တော်ကြီးသည် တိမိုသေထံသို့ ရေးသားသော စာတော်တွင် မုရှေကို ဆန့်ကျင်ခဲ့ကြသည့် အီဂျစ်မေဂျစ်ရှင် နှစ်ဦးဖြစ်သည့် ယန်နိယပ်နှင့် ဂျမ်ဘရီယပ်တို့ကို ပြန်လည်သတိရပြောကြားရာ၌၊ ဤအကြောင်းအရာနှင့် ပတ်သက်၍ စိန့်ခရိုက်ဆိုစတုံက "ဤအချက်ကို မကြာသေးမီကသာမက ယခင်ကလည်း ထင်ဟပ်ပြထားသည်" ဟု ရေးသားခဲ့သည်။ 'တူညီစွာ' ဟု သူက ဆိုသည်၊ </w:t>
      </w:r>
      <w:r w:rsidRPr="00E541CA">
        <w:rPr>
          <w:i/>
        </w:rPr>
        <w:t xml:space="preserve">'ဂျန်နီယပ်နှင့် ဂမ်ဘရီယပ်တို့သည် </w:t>
      </w:r>
      <w:r w:rsidRPr="00E541CA">
        <w:t xml:space="preserve">မုရှာ၏</w:t>
      </w:r>
      <w:r w:rsidRPr="00E541CA">
        <w:rPr>
          <w:rStyle w:val="FootnoteReference"/>
        </w:rPr>
        <w:footnoteReference w:id="286"/>
      </w:r>
      <w:r w:rsidRPr="00E541CA">
        <w:t xml:space="preserve"> ကို</w:t>
      </w:r>
      <w:r w:rsidRPr="00E541CA">
        <w:rPr>
          <w:i/>
        </w:rPr>
        <w:t xml:space="preserve"> ဆန့်ကျင်ခဲ့ကြ</w:t>
      </w:r>
      <w:r w:rsidRPr="00E541CA">
        <w:t xml:space="preserve">သည်။' ဤအရာကို သူဘာကြောင့် ပြုလုပ်သနည်း။ တိမိုသေ—သို့မဟုတ် ကျွန်ုပ်တို့ထဲမှ မည်သူမဆို—မကောင်းသူများ ပေါ်ပေါက်လာသောအခါ စိတ်မပျက်စီးစေရန် ဖြစ်သည်။ မုရှာခေတ်၌ ထိုကဲ့သို့သော လူများ ရှိခဲ့ပြီး ယခုခေတ်၌လည်း ရှိမည်ဆိုလျှင် ကျွန်ုပ်တို့အနီး၌လည်း ထိုကဲ့သို့သော လူများ တွေ့ရှိရခြင်းမှာ အံ့ဩစရာ မဟုတ်ပါ။ ဤအထိ Chrysostom ၏ အဆိုဖြစ်သည်။ ယခင်က အခက်အခဲများသော ကာလများတွင် မကောင်းသူများ များပြားခဲ့ပေမယ့် ကောင်းမြတ်၍ ဘုရားသခင်ကို ကြောက်ရွံ့သော သန့်ရှင်းသူများလည်း များပြားခဲ့ကြသည်။ ထိုနည်းတူ ယခု နောက်ဆုံးအခက်အခဲကာလတွင်လည်း မကောင်းသူများ များပြားသော်လည်း ကောင်းမြတ်သူများလည်း များပြားနေဆဲဖြစ်သည်။ အကြောင်းမဟုတ်ပါ၊ အားလုံးက ကိုယ်ကျိုးသာရှာသူ မဟုတ်ကြ၊ အားလုံးက ငွေကြေးလိုချင်သူ မဟုတ်ကြ၊ အားလုံးက မာနကြီးသူ မဟုတ်ကြ၊ အားလုံးက ဂုဏ်ယူသူ မဟုတ်ကြ၊ အားလုံးက အပြစ်တင်သူ မဟုတ်ကြ၊ အားလုံးက မိဘကို မလိုက်နာသူ မဟုတ်ကြ၊ အားလုံးက ကျေးဇူးမသိသူ မဟုတ်ကြ၊ အားလုံးက မတရားသူ မဟုတ်ကြ၊ အားလုံးက မချစ်သူ မဟုတ်ကြ၊ စသည်ဖြင့်။ သို့သော် ယနေ့တွင်လည်း ကိုယ်ကျိုးမစူးစမ်း၊ ငွေကြေးမလိုချင်၊ မမြင့်မား၊ မဂုဏ်မထင်၊ မစွပ်စွဲသူများစွာ ရှိနေဆဲဖြစ်သည်။ ထိုအစား သူတို့သည် နူးညံ့သိမ်မွေ့၍ ကမ္ဘာ့အရာများနှင့် မပတ်သက်ဘဲ ဘုရားသခင်အား အမှန်တကယ် နှစ်သက်စေသူများ၊ အပြုအမူနှင့် ဘဝလမ်းစဉ်တွင် သမာဓိရှိသူများ၊ ဘုရားသခင်၏ အမှန်တကယ် ဝန်ထမ်းများဖြစ်ကာ အမြဲတမ်းကယ်တင်ခြင်းကို ရရှိရန် တန်ဖိုးရှိသူများ ဖြစ်ကြသည်။</w:t>
      </w:r>
    </w:p>
    <w:p w:rsidRPr="00E541CA" w:rsidR="00E541CA" w:rsidP="00E541CA" w:rsidRDefault="00E541CA" w14:paraId="7D83930F" w14:textId="2A52BD49">
      <w:pPr>
        <w:ind w:firstLine="720"/>
      </w:pPr>
      <w:r w:rsidRPr="00E541CA">
        <w:t xml:space="preserve">နောက်ဆုံးနေ့များနှင့် မကောင်းသူများကြောင့် </w:t>
      </w:r>
      <w:r w:rsidRPr="00E541CA">
        <w:t xml:space="preserve">ဖြစ်ပေါ်လာသော </w:t>
      </w:r>
      <w:r w:rsidRPr="00E541CA">
        <w:t xml:space="preserve">ပြင်းထန်ခက်ခဲသော ကာလများ</w:t>
      </w:r>
      <w:r w:rsidRPr="00E541CA">
        <w:t xml:space="preserve">ကြောင့် မြို့ရွာများတွင် လူများကယ်တင်ခြင်းမဖြစ်နိုင်ကြောင်း</w:t>
      </w:r>
      <w:r w:rsidRPr="00E541CA">
        <w:t xml:space="preserve"> ပြောဆိုသူများသည် လိမ်လည်နေကြ</w:t>
      </w:r>
      <w:r w:rsidRPr="00E541CA">
        <w:t xml:space="preserve">သည်။</w:t>
      </w:r>
    </w:p>
    <w:p w:rsidRPr="00E541CA" w:rsidR="00E541CA" w:rsidP="00E541CA" w:rsidRDefault="00E541CA" w14:paraId="4DD8A67E" w14:textId="0B77FBD4">
      <w:pPr>
        <w:ind w:firstLine="720"/>
      </w:pPr>
      <w:r w:rsidRPr="00E541CA">
        <w:t xml:space="preserve">ဒုတိယစဉ်းစားချက်</w:t>
      </w:r>
    </w:p>
    <w:p w:rsidRPr="00E541CA" w:rsidR="00E541CA" w:rsidP="00E541CA" w:rsidRDefault="00E541CA" w14:paraId="70B3E642" w14:textId="40956E5C">
      <w:pPr>
        <w:ind w:firstLine="720"/>
        <w:rPr>
          <w:i/>
        </w:rPr>
      </w:pPr>
      <w:r w:rsidRPr="00E541CA">
        <w:rPr>
          <w:i/>
        </w:rPr>
        <w:t xml:space="preserve">ဤ 'နောက်ဆုံးနေ့များ' ဟုခေါ်ဆိုသောအခါ ဘုရားကျောင်းများကို ရိုးရိုးဘုရားကျောင်းခန်းများနှင့် မြင်းတိုက်များအဖြစ်သာ ပြောင်းလဲသွားသလား?</w:t>
      </w:r>
    </w:p>
    <w:p w:rsidRPr="00E541CA" w:rsidR="00E541CA" w:rsidP="00E541CA" w:rsidRDefault="00E541CA" w14:paraId="7EC21090" w14:textId="55FC2082">
      <w:pPr>
        <w:ind w:firstLine="720"/>
      </w:pPr>
      <w:r w:rsidRPr="00E541CA">
        <w:t xml:space="preserve">ခွဲထွက်အယူမှားများအရ 'နောက်ဆုံးနေ့များ'သည် ဘုရားသခင်၏ကျောင်းတော်ကို ရိုးရှင်းသောဘုရားကျောင်းများနှင့် မြင်းတိုက်များအဖြစ်သာ ပြောင်းလဲနေသည်ဆိုပါက၊ ခရစ်တော်၌ သန့်ရှင်းသောယုံကြည်ခြင်း စတင်ခဲ့သည့်အစပိုင်းမှစ၍၊ တမန်တော်များ၏နေ့များကတည်းက ကမ္ဘာ့အောက်၌ တစ်ခုတည်းသော ဘုရားသခင်၏ကျောင်းတော် မရှိခဲ့ဘဲ၊ အားလုံးသည် ရိုးရှင်းသောဘုရားကျောင်းများနှင့် မြင်းတိုက်များသာ ဖြစ်ခဲ့ကြသည်။ နောက်ဆုံးနေ့များသည် ခရစ်တော်သည် လူတို့အလယ် မြေပြင်ပေါ်တွင် နေထိုင်ခဲ့သည့် ကာလမှစ၍၊ တမန်တော်များ၏ ကာလမှစ၍ စတင်ခဲ့ပါသည်။</w:t>
      </w:r>
    </w:p>
    <w:p w:rsidRPr="00E541CA" w:rsidR="00E541CA" w:rsidP="00E541CA" w:rsidRDefault="00E541CA" w14:paraId="4A3D909F" w14:textId="136757E6">
      <w:pPr>
        <w:ind w:firstLine="720"/>
      </w:pPr>
      <w:r w:rsidRPr="00E541CA">
        <w:t xml:space="preserve">နောက်ဆုံးနေ့များသည် ခရစ်တော်၏ မြေပြင်ပေါ်ဘဝကာလမှ စတင်ခဲ့သည်။ သန့်ရှင်းသော သံတမန်ပေါလ်ကလည်း ဤအကြောင်းကို သက်သေပြ၍ ဆိုသည်မှာ၊ "</w:t>
      </w:r>
      <w:r w:rsidRPr="00E541CA">
        <w:rPr>
          <w:i/>
        </w:rPr>
        <w:t xml:space="preserve">အချိန်ပြည့်စုံသောအခါ၌ ဘုရားသခင်သည် မိန်းမတစ်ဦးမှ မွေးဖွားသော သူ၏ တစ်ဦးတည်းသော သားတော်ကို ပို့ဆောင်ခဲ့သည်" (</w:t>
      </w:r>
      <w:r w:rsidRPr="00E541CA">
        <w:rPr>
          <w:rStyle w:val="FootnoteReference"/>
          <w:i/>
        </w:rPr>
        <w:footnoteReference w:id="287"/>
      </w:r>
      <w:r w:rsidRPr="00E541CA">
        <w:t xml:space="preserve"> )။ 'ခေတ်၏အဆုံး'—ဆိုလိုသည်မှာ နောက်ဆုံးနေ့များဖြစ်သည်—ကို သန့်ရှင်းကြီး ဗေဆီးလ်ကြီးက သူ၏ ကွန်မြူးနီးယံမတိုင်မီ ဆုတောင်း၌ ခရစ်တော်အား ပြောကြားခဲ့သည်။ 'သားတော်၊ ဖခင်နှင့် အစမဲ့ တစ်ကိုယ်တည်းရှိပြီး အမြဲတမ်းတည်ရှိသူ၊ ဤနောက်ဆုံးနေ့များတွင် ကြီးမားသော ကရုဏာဖြင့် လူသားအဖြစ် ခံယူကာ ခေါင်းတိုင်ပေါ်တွင် သတ်ခံခဲ့ပါသည်'။</w:t>
      </w:r>
    </w:p>
    <w:p w:rsidRPr="00E541CA" w:rsidR="00E541CA" w:rsidP="00E541CA" w:rsidRDefault="00E541CA" w14:paraId="56E11173" w14:textId="66C51864">
      <w:pPr>
        <w:ind w:firstLine="720"/>
      </w:pPr>
      <w:r w:rsidRPr="00E541CA">
        <w:t xml:space="preserve">နောက်ဆုံးနေ့များသည် သံတမန်တော်များ၏ခေတ်တွင် စတင်ခဲ့သည်၊ သခင်ဂျွန်သီအိုလိုဂျီယန်က ဆိုသည်မှာ</w:t>
      </w:r>
      <w:r w:rsidRPr="00E541CA">
        <w:rPr>
          <w:i/>
        </w:rPr>
        <w:t xml:space="preserve">၊ 'ကလေးတို့၊ နောက်ဆုံးနာရီရောက်ပြီ။ သင်တို့ကြားဖူးသလို အန္တိခရစ်လာမည်ဟုဆိုသလို ယခုအခါ အန္တိခရစ်များစွာ ပေါ်ပေါက်နေပြီ'</w:t>
      </w:r>
      <w:r w:rsidRPr="00E541CA">
        <w:rPr>
          <w:rStyle w:val="FootnoteReference"/>
          <w:i/>
        </w:rPr>
        <w:footnoteReference w:id="288"/>
      </w:r>
      <w:r w:rsidRPr="00E541CA">
        <w:t xml:space="preserve"> ။ ထပ်မံ၍ ထိုအန္တိခရစ်အကြောင်း ပြောကြားသည်မှာ၊ </w:t>
      </w:r>
      <w:r w:rsidRPr="00E541CA">
        <w:rPr>
          <w:i/>
        </w:rPr>
        <w:t xml:space="preserve">'သင်တို့ကြားဖူးသလို သူသည်လာမည်ဟုဆိုသလို ယခုသူသည် ကမ္ဘာ၌ ရှိနေပြီ'</w:t>
      </w:r>
      <w:r w:rsidRPr="00E541CA">
        <w:rPr>
          <w:rStyle w:val="FootnoteReference"/>
          <w:i/>
        </w:rPr>
        <w:footnoteReference w:id="289"/>
      </w:r>
      <w:r w:rsidRPr="00E541CA">
        <w:t xml:space="preserve"> ။ ဤသန့်ရှင်းသော သံတမန်တော်သည် သူ၏အသက်တာအတွင်း နောက်ဆုံးနေ့များသည် လက်တွေ့နီးကပ်ပြီး Antichrist သည် ကမ္ဘာ၌ ရှိနေပြီဟု ရေးသားခဲ့သူဖြစ်သည်။</w:t>
      </w:r>
    </w:p>
    <w:p w:rsidRPr="00E541CA" w:rsidR="00E541CA" w:rsidP="00E541CA" w:rsidRDefault="00E541CA" w14:paraId="633502CC" w14:textId="3248E3F2">
      <w:pPr>
        <w:ind w:firstLine="720"/>
      </w:pPr>
      <w:r w:rsidRPr="00E541CA">
        <w:t xml:space="preserve">ခွဲထွက်အယူအဆအရ ခရစ်နှင့် တမန်တော်များ၏နေ့မှစ၍ ယနေ့ထိ (၁၇၀၀ နှစ်ကျော်) အန္တိခရစ်သည် ကမ္ဘာပေါ်၌ အုပ်ချုပ်နေပြီး ဘုရားကျောင်းများသည် ဘုရားကျောင်းတစ်ခုမျှမဟုတ်ဘဲ အလွတ်ဘုရားကျောင်းများနှင့် မြင်းတိုက်များသာဖြစ်ခဲ့ကြသည်၊ ထိုအတွင်း ဆောင်ရွက်ခဲ့သည့် သမ္မာကျင့်ဝတ်များလည်း သမ္မာကျင့်ဝတ်တစ်ခုမျှမဟုတ်ခဲ့ကြပါဟု ဆိုကြသည်။ နောက်ဆုံးနေ့များသည် ခရစ်နှင့် တမန်တော်များ၏ ကာလမှစ၍ ယနေ့ထိ ဆက်လက်ဖြစ်ပွားနေဆဲဖြစ်သည်။ သို့သော် ဤနည်းဖြင့် စဉ်းစားပြောဆိုခြင်းမှာ အလွန်မိုက်မဲ၍၊ ဝိညာဉ်ကို ဖျက်စီးစေပြီး၊ အယူဝါဒလွဲဖြစ်သည်။ အကြောင်းမှာ တမန်တော်များ၏ ကာလမှစ၍ သန့်ရှင်းသော ယုံကြည်ခြင်း တောက်ပရာတိုင်း၌ ဘုရားသခင်၏ ဘုရားကျောင်းများ တည်ဆောက်ခြင်း စတင်ခဲ့သည်ဟု လူတိုင်းသိကြသည်; ထို့အပြင် ပထမဆုံး ခရစ်ယာန်ဘုရင်ကြီး ကွန်စတန်တိုင်းသည် ကိုယ်တိုင် အလင်းရရှိပြီး မိမိနိုင်ငံကိုလည်း သန့်ရှင်းသော ယုံကြည်ခြင်းဖြင့် ထွန်းကားစေကာ ဘုရားကျောင်းများ တည်ဆောက်ခြင်းကို အလွန်တိုးချဲ့ခဲ့သည်။ ဂျေရုဆလင်မြို့၌ ခရစ်တော်၏ သင်္ကြန်အုတ်ပေါ်တွင် ဘုရားကျောင်းတစ်ခု တည်ဆောက်ခဲ့ပြီး၊ ရောမမြို့၌ သံဃာတော်ကြီးများ၏ သင်္ကြန်အပေါ်၌၊ အခြားမြို့များ၌လည်း တည်ဆောက်ခဲ့သည်။ ထိုအချိန်မှစ၍ စတင်တည်ဆောက်ခဲ့သော သန့်ရှင်းသော ဘုရားကျောင်းများသည် ခရစ်ယာန်နိုင်ငံများ၌ ဘုရားသခင်၏ ကရုဏာတော်ကြောင့် ယနေ့တိုင် ဆက်လက်တည်ဆောက်လျက်ရှိပြီး၊ နောက်ဆုံးနေ့များ ရောက်ရှိနေပြီဟု ဆိုကြသော်လည်း ဘယ်သူမျှ ဘုရားကျောင်းများကို ရိုးရိုး ဘုရားခန်းများ သို့မဟုတ် မြင်းတိုက်များဟု မခေါ်ဆိုခဲ့ကြပါ။</w:t>
      </w:r>
    </w:p>
    <w:p w:rsidRPr="00E541CA" w:rsidR="00E541CA" w:rsidP="00E541CA" w:rsidRDefault="00E541CA" w14:paraId="6CEFCF7E" w14:textId="46F7FD00">
      <w:pPr>
        <w:ind w:firstLine="720"/>
      </w:pPr>
      <w:r w:rsidRPr="00E541CA">
        <w:lastRenderedPageBreak/>
      </w:r>
      <w:r w:rsidRPr="00E541CA">
        <w:t xml:space="preserve">ဘရိုင်နီးယန်များက နောက်ဆုံးနေ့များတွင် ဘုရားကျောင်းများကို ဗလာဘုရားခန်းများနှင့် တိုက်ခန်းများအဖြစ် ပြောင်းလဲနေကြောင်း ပြောဆိုခြင်းမှာ မှားယွင်းသည်။</w:t>
      </w:r>
    </w:p>
    <w:p w:rsidRPr="00E541CA" w:rsidR="00E541CA" w:rsidP="00E541CA" w:rsidRDefault="00E541CA" w14:paraId="669E1A05" w14:textId="5A591D7D">
      <w:pPr>
        <w:ind w:firstLine="720"/>
      </w:pPr>
      <w:r w:rsidRPr="00E541CA">
        <w:t xml:space="preserve">တတိယစဉ်းစားချက်</w:t>
      </w:r>
    </w:p>
    <w:p w:rsidRPr="00E541CA" w:rsidR="00E541CA" w:rsidP="00E541CA" w:rsidRDefault="00E541CA" w14:paraId="03282DC3" w14:textId="37704624">
      <w:pPr>
        <w:ind w:firstLine="720"/>
        <w:rPr>
          <w:i/>
        </w:rPr>
      </w:pPr>
      <w:r w:rsidRPr="00E541CA">
        <w:rPr>
          <w:i/>
        </w:rPr>
        <w:t xml:space="preserve">ဘုရားကျောင်းများသည် ဘယ်အချိန်တွင်သာ ဘုရားကျောင်းသက်သက်ဖြစ်သွားသနည်း?</w:t>
      </w:r>
    </w:p>
    <w:p w:rsidRPr="00E541CA" w:rsidR="00E541CA" w:rsidP="00E541CA" w:rsidRDefault="00E541CA" w14:paraId="499D6A46" w14:textId="00DABA53">
      <w:pPr>
        <w:ind w:firstLine="720"/>
      </w:pPr>
      <w:r w:rsidRPr="00E541CA">
        <w:t xml:space="preserve">မည်သည့်အိမ်မဆို ပြိုကျကျိုးပျက်သွား၍ သို့မဟုတ် ပြိုကျမကျဘဲဖြစ်စေ၊ ထိုအိမ်တွင် မည်သူမျှ မနေထိုင်၊ မည်သူမျှ မပိတ်မကာကွယ်ဘဲ လူနှင့် တိရစ္ဆာန် မည်သူမဆို ဝင်ရောက်နိုင်သည့်အခါ၌ ထိုအိမ်ကို အမှန်တကယ် ဗလာအိမ်ဟု ခေါ်ဆိုနိုင်ပြီး ဖြစ်သည်: သို့သော် အိမ်တစ်လုံးတွင် မည်သူမျှ မနေထိုင်ပေမယ့် ဖျက်ဆီးခံရခြင်းမရှိအောင် သော့ပိတ်ကာ ထိန်းသိမ်းထားလျှင် ထိုအိမ်ကို အိမ်ဟု မခေါ်ဘဲ ပိုင်ရှင်ရှိသော အိမ်ဟု ခေါ်ရမည်။</w:t>
      </w:r>
    </w:p>
    <w:p w:rsidRPr="00E541CA" w:rsidR="00E541CA" w:rsidP="00E541CA" w:rsidRDefault="00E541CA" w14:paraId="19F72524" w14:textId="15E3CFC7">
      <w:pPr>
        <w:ind w:firstLine="720"/>
      </w:pPr>
      <w:r w:rsidRPr="00E541CA">
        <w:t xml:space="preserve">ထိုနည်းတူ ဘုရားသခင်၏ သန့်ရှင်းသော ဘုရားကျောင်းများအပေါ်၌လည်း ဤအချက်ကို နားလည်ရမည်။ အကယ်၍ ဘုရားကျောင်းတစ်ခုသည် အလွန်ပျက်စီး၍ အတွင်း၌ ပူဇော်ခြင်း မပြုနိုင်တော့ပါက၊ သို့မဟုတ် ပျက်စီးခြင်းမရှိသော်လည်း အကြောင်းတစ်ခုခုကြောင့် သို့မဟုတ် ဆင်းရဲနွမ်းပါးမှုကြောင့် ဘုရားသခင်အား သင့်တော်စွာ ဂုဏ်ပြုပူဇော်ခြင်း မပြုနိုင်သေးပေမယ့်၊ ထိုဘုရားကျောင်းကို သော့ဖြင့် ပိတ်ထားကာ ပျက်စီးခြင်းမဖြစ်အောင် ထိန်းသိမ်းထားပါက၊ ဒီလိုဘုရားကျောင်းကို ရိုးရှင်းတဲ့ ဘုရားခန်းတစ်ခုနဲ့ နှိုင်းယှဉ်နိုင်ပေမယ့်၊ အရိုးရှင်းဆုံး ဘုရားခန်းတစ်ခုမဟုတ်၊ တိရစ္ဆာန်အိမ်တစ်ခုတောင် မဟုတ်ပါဘူး။ အကြောင်းကတော့ ဘုရားသခင်က အထက်ကနေ စောင့်ကြည့်ထိန်းသိမ်းနေလို့ပါ။</w:t>
      </w:r>
    </w:p>
    <w:p w:rsidRPr="00E541CA" w:rsidR="00E541CA" w:rsidP="00E541CA" w:rsidRDefault="00E541CA" w14:paraId="19CBF216" w14:textId="1EA8EBCB">
      <w:pPr>
        <w:ind w:firstLine="720"/>
      </w:pPr>
      <w:r w:rsidRPr="00E541CA">
        <w:t xml:space="preserve">ရုရှားအင်ပါယာတွင် ထိုကဲ့သို့ ဘုရားကျောင်းများ ရှိပြီး၊ အချို့မှာ ပြိုကျမှု ပြင်းထန်၍ ဘုရားသခင်အား သင့်တော်စွာ ဂုဏ်ပြုခြင်း မပြုနိုင်သလို၊ အခြားအချို့မှာ ပြိုကျမှု မရှိသော်လည်း လူထုနှင့် ဘာသာရေးဝန်ထမ်းများ၏ ဆင်းရဲမှုကြောင့် သီချင်းဆိုခြင်း မပြုနိုင်ကြပါ။ အကြောင်းက ကျွန်ုပ်တို့၏ ဒိုင်အိုစီစစ်တွင် မင်းကြီး၏ အမိန့်ဖြင့် လူများကို အခြားခရိုင်များသို့ ပြောင်းရွှေ့ထားရသည့် ကျေးရွာတချို့ရှိပြီး၊ ဘုန်းကြီးများသည် ထောက်ပံ့မည့်သူမရှိတော့၍ ထိုဘုရားကျောင်းများကို စွန့်ခွါခဲ့ကြသည်။ သို့သော် ထိုဘုရားကျောင်းများမှာ ဆက်လက်ပိတ်ထားကာ ပျက်စီးကျန်နေဆဲဖြစ်သည်: ထိုဘုရားကျောင်းများသည် ဝမ်းနည်းစရာကောင်းစွာဖြင့် သီချင်းမပါဘဲ ပူဇော်ခန်းများကဲ့သို့သာ ရပ်တည်နေသော်လည်း၊ အနိမ့်ဆုံးသော ပူဇော်ခန်းများမဟုတ်ကြပါ၊ အကြောင်းမှာ ဘုရားသခင်အား သီးခြားသန့်ရှင်းအပ်နှံထားသည့် ဘုရားကျောင်းနှင့် နေရာတိုင်းတွင် သီးခြားသန့်ရှင်းအပ်နှံသည့်နေ့မှစ၍ ဘုရားသခင်၏ အထူးကျေးဇူးတစ်ခု ရှိနေပါသည်။ ဟောင်းသက်သေ၌ ခရီးသွားစဉ် စိန့်ဂျိမ်းစ်သည် အိပ်စက်ကာ အံ့ဩဖွယ် အိပ်မက်တစ်ခုမြင်ခဲ့သည်။ ထိုအိပ်မက်တွင် ကောင်းကင်ထိ တက်ဆင်းနေသော နတ်ဘုရားများပါဝင်သည့် တံတားတစ်ခုပါရှိသည်။ ထိုနေရာတွင် ဘုရားသခင်၏ ကျေးဇူးတရား ရှိခဲ့ပြီး ဂျိမ်းစ်နိုးထလာသောအခါ အံ့ဩကာ ကြောက်ရွံ့စွာ ပြောကြားခဲ့သည်။ </w:t>
      </w:r>
      <w:r w:rsidRPr="00E541CA">
        <w:rPr>
          <w:i/>
        </w:rPr>
        <w:t xml:space="preserve">'ဤနေရာသည် ကြောက်မက်ဖွယ်ကောင်းသောနေရာ</w:t>
      </w:r>
      <w:r w:rsidRPr="00E541CA">
        <w:t xml:space="preserve">ဖြစ်သည်၊</w:t>
      </w:r>
      <w:r w:rsidRPr="00E541CA">
        <w:rPr>
          <w:i/>
        </w:rPr>
        <w:t xml:space="preserve"> ဤနေရာ</w:t>
      </w:r>
      <w:r w:rsidRPr="00E541CA">
        <w:t xml:space="preserve">သည် ရိုးရိုးနေရာတစ်ခု</w:t>
      </w:r>
      <w:r w:rsidRPr="00E541CA">
        <w:rPr>
          <w:i/>
        </w:rPr>
        <w:t xml:space="preserve">မဟုတ်</w:t>
      </w:r>
      <w:r w:rsidRPr="00E541CA">
        <w:rPr>
          <w:i/>
        </w:rPr>
        <w:t xml:space="preserve">ဘဲ ဘုရားသခင်၏အိမ်ဖြစ်ပြီး ဤသည်မှာ ကောင်းကင်၏တံခါးများ</w:t>
      </w:r>
      <w:r w:rsidRPr="00E541CA">
        <w:t xml:space="preserve">ဖြစ်သည်'</w:t>
      </w:r>
      <w:r w:rsidRPr="00E541CA">
        <w:rPr>
          <w:rStyle w:val="FootnoteReference"/>
          <w:i/>
        </w:rPr>
        <w:footnoteReference w:id="290"/>
      </w:r>
      <w:r w:rsidRPr="00E541CA">
        <w:t xml:space="preserve"> ။ ထို့ကြောင့် သစ်စာချုပ်ခေတ်တွင် ဘုရားသခင်၏ဘုရားကျောင်းများနှင့် အသင်းတော်များအား သီးသန့်ခန့်အပ်ထားသည့်နေရာများတွင်—တေးဆိုခြင်းမရှိပေမယ့်—ဘုရားသခင်၏ကျေးဇူးတော်သည် အမြဲတမ်း ရှိနေပါသည်။ ဤအကြောင်းကို ဂျေရုဆလင်မြို့၏ ပထမဆရာတော် စိန့်ဆိုဖရွနီယပ်၏ *လီမိုနာ* (အဓိပ္ပာယ် *ပန်းဥယျာဉ်*) ဟုခေါ်သော စာအုပ်တွင် တွေ့ရပြီး၊ အခန်း ၄ တွင် အောက်ပါအတိုင်း ရေးသားထားသည်။ ကျွန်ုပ်တို့၏ သန့်ရှင်းသော ဖခင် Theodosius ၏ ဘုရားကျောင်းတော်၏ အဘိယောဂ္ဂေါဏာ Abba Leontius က ပြောကြားခဲ့သည်မှာ— New Lavra ၏ ပညာရှင်များ ထုတ်ပယ်ခံရပြီးနောက်၊ အိုရီဂျင်၏ ပညာရှင်များ၊ ထို New Lavra တွင် တည်ထောင်နေထိုင်သော အော်သော်ဒေါက်စ် ဖခင်များနှင့် ငါလည်း ထို New Lavra တွင် သူတို့နှင့်အတူ တည်ထောင်နေထိုင်ခဲ့သည်။ တစ်နေ့ တနင်္ဂနွေ ကျွန်ုပ် ဘုရားကျောင်းသို့ သွား၍ သန့်ရှင်းသော လျှို့ဝှက်အခမ်းအနားများကို လက်ခံရန် ဝင်လိုက်သောအခါ ဘုရားပလ္လင်၏ ညာဘက်၌ ကောင်းကင်သံတော်တစ်ပါး ရပ်နေသည်ကို မြင်ပြီး ကြောက်ရွံ့ထိတ်လန့်၍ ကျွန်ုပ်၏ အခန်းသို့ ပြန်သွားခဲ့သည်။ ထိုအခန်း၌ အသံတစ်ခုက ကျွန်ုပ်ထံသို့ လာကာ "ဤဘုရားပလ္လင်ကို သန့်စင်ပြီးမှ ငါသည် ဤနေရာ၌ တည်နေရန် တာဝန်ပေးခံထားသည်" ဟု ပြောကြားခဲ့သည်။ သို့သော် အော်ရီဂျင်နစ် မမှန်ကန်သူများသည် အော်သော်ဒေါက်စ် ဖခင်ကြီးများမတိုင်မီ ထိုနေရာ၌ နေထိုင်ကာ မမှန်ကန်သော ဝန်ဆောင်မှုများကို ဆောင်ရွက်ခဲ့ပေမယ့်၊ အစအဆင့်ကတည်းက အော်သော်ဒေါက်စ်များက ဘုရားသခင်အတွက် သန့်စင်ထားသော ထီးတော်တွင် ဘုရားသခင်၏ နတ်ဘုရားမပါဝင်ခဲ့သည့် အချိန် တစ်ခါမျှ မရှိခဲ့ပါ။ ထပ်မံ၍ ထိုစာအုပ်တွင် အခန်း ၁၀ တွင် ဂျော်ဒန်မြစ်ဝှမ်းရှိ ဂူများတွင် နေထိုင်ခဲ့ပြီး သူ၏ဂူ၌ ဘုရားပူဇော်ခန်းတစ်ခု တည်ဆောက်၍ သန့်စင်ခဲ့သည့် သာသနာရှင် အဘား ဘာနဘာ(စ်)အကြောင်းကို ရေးသားထားသည်။ သူသည် အဲဒီနေရာ၌ နှစ်ပေါင်းများစွာ နေထိုင်ပြီးနောက် ခြေထောက်ထဲတွင် တံတစ်လုံး ဝင်ကပ်၍ ပြင်းထန်သော အနာဖြစ်ကာ အနာကပ်နေသောကြောင့် Pirgia ဟုခေါ်သော Lavra သို့ ပြောင်းရွှေ့ခဲ့သည်။ သူသည် ဂူမှ ထွက်သွားပြီးနောက်၊ တစ်ဦးသော သာသနာရှင်တစ်ဦးသည် သူ၏ ဂူ၌ နေထိုင်လို၍ ဝင်ကြည့်ရာတွင် ဘုရားသခင်၏ နတ်ဘုရားတစ်ပါးကို အလောင်းတော်အနား၌ ရပ်နေသည်ကို တွေ့မြင်ပြီး၊ ထိုသာသနာရှင်က နတ်ဘုရားအား "ဤနေရာ၌ သင်ဘာလုပ်နေပါသနည်း" ဟု မေးလျှင်၊ နတ်ဘုရားက "ဤနေရာများကို သန့်စင်ပြီးနောက် ဘုရားသခင်က ငါ့အား တာဝန်ပေးထားသည်" ဟု ပြန်ဖြေသည်။</w:t>
      </w:r>
    </w:p>
    <w:p w:rsidRPr="00E541CA" w:rsidR="00E541CA" w:rsidP="00E541CA" w:rsidRDefault="00E541CA" w14:paraId="6C2D3DCE" w14:textId="128D0A26">
      <w:pPr>
        <w:ind w:firstLine="720"/>
      </w:pPr>
      <w:r w:rsidRPr="00E541CA">
        <w:lastRenderedPageBreak/>
      </w:r>
      <w:r w:rsidRPr="00E541CA">
        <w:t xml:space="preserve">ဤအချက်က ဘုရားကျောင်းတစ်ခုသည် မည်သည့်အကြောင်းကြောင့်မဆို သီချင်းမပါပေမယ့် ဘုရားသခင်၏ကျေးဇူးနှင့် ထိုကျောင်းကို ကာကွယ်နေသော နတ်ဘုရားတစ်ပါး၏ မပြတ်တည်ရှိမှုကို ဆက်လက်ပိုင်ဆိုင်နေကြောင်း ပြသသည်။ တေးဆိုခြင်းမပါသော ဘုရားကျောင်းတစ်ခုကို ရိုးရှင်းသော ဘုရားရှိခိုးကျောင်းတစ်ခုနှင့် နှိုင်းယှဉ်နိုင်ပေမယ့်၊ ၎င်းကို ရိုးရှင်းသော ဘုရားရှိခိုးကျောင်းတစ်ခုသာဟုသာ ယူဆခြင်းမှာ အပြစ်မကင်းပါ၊ အကြောင်းမှာ ၎င်းကို ဂိုဒေါင်ဟု ခေါ်ဆိုခြင်းသည် အပြစ်ဖြစ်ပါသည်။ အောက်တွင် သန့်ရှင် ဟစ်ပိုလစ်တပ်စ်က ဘုရားကျောင်းများကို လူမရှိသောအခါ 'ဂိုဒေါင်များ' ဟု ခေါ်ခဲ့ပေမယ့်၊ သူက ထိုအခါ၌ပင် ရိုးရှင်းသော ဘုရားကျောင်းငယ်များနှင့်သာ နှိုင်းယှဉ်ပြောဆိုခဲ့ပြီး၊ 'ဘုရားကျောင်းများသည် ရိုးရှင်းသော ဘုရားကျောင်းငယ်များကဲ့သို့ ဖြစ်လိမ့်မည်' ဟု ဆိုခဲ့သည်။ သို့သော် ခွဲထွက်သူများသည် ဘုရားကျောင်းများကို မုန်းတီး၍ မကောင်းစိတ်ဖြင့် နှိုင်းယှဉ်ခြင်းမဟုတ်ဘဲ သေချာအဖြစ် သတ်မှတ်ကာ "</w:t>
      </w:r>
      <w:r w:rsidRPr="00E541CA">
        <w:rPr>
          <w:i/>
        </w:rPr>
        <w:t xml:space="preserve">ဂိုဒေါင်များ</w:t>
      </w:r>
      <w:r w:rsidRPr="00E541CA">
        <w:t xml:space="preserve">" ဟု ခေါ်ဆိုကြသည်။ "ဘုရားကျောင်းများသည် ဂိုဒေါင်များဖြစ်သည်" ဟု ဆိုကြသည်။ သီချင်းမပါသော ဘုရားကျောင်းများကို "ဂိုဒေါင်များ" ဟု ခေါ်ဆိုခြင်းမှာ ထူးဆန်းမဟုတ်ပေမယ့်၊ သူတို့ မရှက်ကြခြင်းက ထူးဆန်းသည်။ သူတို့က ရိုးရှင်းသော </w:t>
      </w:r>
      <w:r w:rsidRPr="00E541CA">
        <w:t xml:space="preserve">ဘုရားကျောင်းများကိုသာမက၊ နေ့တိုင်း ဘုရားသခင်အား ဂုဏ်ပြုခြင်း၊ သွေးမပါသော ပူဇော်ပွဲကျင်းပခြင်းနှင့် ခရစ်ယာန်သမ္မာကျမ်းအခမ်းအနားများအားလုံးကို ဆောင်ရွက်သည့် ဘုရားကျောင်းများကိုပါ 'မြင်းတိုက်' ဟု</w:t>
      </w:r>
      <w:r w:rsidRPr="00E541CA">
        <w:t xml:space="preserve"> ခေါ်ဆိုရန် မကြောက်ကြ</w:t>
      </w:r>
      <w:r w:rsidRPr="00E541CA">
        <w:t xml:space="preserve">။ ခွဲထွက်သူများက အထူးသဖြင့် ဤဘုရားကျောင်းများကိုပင် 'မြင်းတိုက်' ဟု ခေါ်ဆိုကြသည်။</w:t>
      </w:r>
    </w:p>
    <w:p w:rsidRPr="00E541CA" w:rsidR="00E541CA" w:rsidP="00E541CA" w:rsidRDefault="00E541CA" w14:paraId="56B75ABA" w14:textId="0E42194F">
      <w:pPr>
        <w:ind w:firstLine="720"/>
      </w:pPr>
      <w:r w:rsidRPr="00E541CA">
        <w:t xml:space="preserve">သို့သော် ကျွန်ုပ်တို့သည် သန့်ရှင်သူ ဆိုဖရိုနီယပ်၏ အထက်ပါ စာအုပ်မှ သိရှိထားသလို၊ ဘုရားသခင်၏ ဘုရားပူဇော်ခန်းများသည် ပူဇော်ခြင်းမရှိ၊ သီချင်းမဆိုပေမယ့် ထိုအတွင်း၌ ဘုရားသခင်၏ ကျေးဇူးတော်တစ်စုံတစ်ခုနှင့် ကောင်းကင်နတ်များ၏ ကာကွယ်စောင့်ရှောက်မှု တစ်ခု ရှိကြောင်း သိရှိနိုင်ပါသည်။ မြို့ရွာများတွင် တည်ရှိပြီး ဗလာမဟုတ်ဘဲ နေ့တိုင်း ဘုရားသခင်ကို ဂုဏ်ပြုခြင်းနှင့် သန့်ရှင်းသော ဘုရားကျင်းပွဲတော် ကျင်းပခြင်းတို့ဖြင့် ပြည့်နှက်နေသော ဘုရားကျောင်းများသည် ဘုရားသခင်၏ ကျေးဇူးတော်ဖြင့် ပြည့်နှက်ကာ ရိုးရိုး ဘုရားကျောင်းများ သို့မဟုတ် မြင်းတိုက်များ မဟုတ်ဘဲ၊ ထိုကျောင်းများမှာ ဘုရားသခင်၏ သန့်ရှင်းသော ဘုရားကျောင်းတော်များ ဖြစ်ကြသည်။ နတ်ဘုရားများ၏ နေအိမ်များ၊ သန့်ရှင်းသူများ၏ စုပေါင်းရာများ၊ ယုံကြည်သူများ၏ ခိုလှုံရာများ၊ စိတ်ပိုင်းဆိုင်ရာ ရောဂါများကုသရာ သန့်ရှင်းရာများ၊ ဘုရားသခင်၏ အိမ်များနှင့် ကောင်းကင်၏ တံခါးများဖြစ်ကြသည်။</w:t>
      </w:r>
    </w:p>
    <w:p w:rsidRPr="00E541CA" w:rsidR="00E541CA" w:rsidP="00E541CA" w:rsidRDefault="00E541CA" w14:paraId="3F9D32F2" w14:textId="0CB85518">
      <w:pPr>
        <w:ind w:firstLine="720"/>
      </w:pPr>
      <w:r w:rsidRPr="00E541CA">
        <w:t xml:space="preserve">မြို့ရွာတိုင်းရှိ ဘုရားကျောင်းများကို ရိုးရိုးဘုရားကျောင်းများနှင့် ဂိုဒေါင်များသာဟု ခေါ်ဆို၍ ခွဲထွက်သူများသည် မုသားပြောကြသည်။</w:t>
      </w:r>
    </w:p>
    <w:p w:rsidRPr="00E541CA" w:rsidR="00E541CA" w:rsidP="00E541CA" w:rsidRDefault="00E541CA" w14:paraId="5A7300F2" w14:textId="08F82E77">
      <w:pPr>
        <w:ind w:firstLine="720"/>
      </w:pPr>
      <w:r w:rsidRPr="00E541CA">
        <w:t xml:space="preserve">ထို့အပြင်:</w:t>
      </w:r>
    </w:p>
    <w:p w:rsidRPr="00E541CA" w:rsidR="00E541CA" w:rsidP="00E541CA" w:rsidRDefault="00E541CA" w14:paraId="15F0A408" w14:textId="5B357FB8">
      <w:pPr>
        <w:ind w:firstLine="720"/>
      </w:pPr>
      <w:r w:rsidRPr="00E541CA">
        <w:t xml:space="preserve">ထိုအခါ ဘုရားသခင်၏ခွင့်ပြုချက်ဖြင့် ဘုရားကျောင်းများသည် ရိုးရိုးဘုရားကျောင်းများသာဖြစ်သွားကြသည်၊ တစ်ဖက်တွင် ဘုရားကျောင်းကို နှိပ်စက်ခံရပြီး ဘုရားပူဇော်ခန်းများကို အယူမှားသူများက ဖျက်ဆီးခြင်းခံရခြင်း၊ သို့မဟုတ် နိုင်ငံခြားတိုင်းရင်းသားများက ကျေးရွာများနှင့် ကျေးလက်ဒေသများကို ဖျက်ဆီးတိုက်ခိုက်ခြင်းဖြစ်ပါက။ ဒီလိုအချိန်များတွင် ဘုရားကျောင်းများသည် ဖျက်ဆီးခံပြီး ကျန်ရစ်သွားသောကြောင့် တကယ့်ကိုသာ ပူဇော်ရာနေရာများသာဖြစ်သွားပြီး၊ တကယ်တော့ မြင်းတိုက် သို့မဟုတ် မြင်းထိန်းရာနေရာကဲ့သို့ ဖြစ်သွားသည်။ အာဂါရီယန်များသည် ခရစ်ယာန်များအား စိတ်မကောင်းစေကာ သူတို့၏ မြင်းများကို ဘုရားကျောင်းထဲသို့ ဝင်ခိုင်းကာ အညစ်အကြေးမျိုးစုံဖြင့် ညစ်ပတ်စေကြသည်။ ထိုအခါ ဆာလံစာ၏ စကားများ ပြည့်စုံသွားသည် – "</w:t>
      </w:r>
      <w:r w:rsidRPr="00E541CA">
        <w:rPr>
          <w:i/>
        </w:rPr>
        <w:t xml:space="preserve">အို ဘုရားရှင်၊ လူမျိုးများသည် သင့်အမွေထဲသို့ ဝင်ကာ </w:t>
      </w:r>
      <w:r w:rsidRPr="00E541CA">
        <w:t xml:space="preserve">သင့်သန့်ရှင်းသော ဘုရားကျောင်းကို</w:t>
      </w:r>
      <w:r w:rsidRPr="00E541CA">
        <w:rPr>
          <w:i/>
        </w:rPr>
        <w:t xml:space="preserve"> ညစ်ပတ်စေကြသည်"</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၄. စဉ်းစားစရာ</w:t>
      </w:r>
    </w:p>
    <w:p w:rsidRPr="00E541CA" w:rsidR="00E541CA" w:rsidP="00E541CA" w:rsidRDefault="00E541CA" w14:paraId="0004A4D8" w14:textId="4D34A558">
      <w:pPr>
        <w:ind w:firstLine="720"/>
        <w:rPr>
          <w:i/>
        </w:rPr>
      </w:pPr>
      <w:r w:rsidRPr="00E541CA">
        <w:rPr>
          <w:i/>
        </w:rPr>
        <w:t xml:space="preserve">ရုရှားနိုင်ငံတွင် မြို့ရွာတိုင်းရှိ ဘုရားကျောင်းများကို သာမန်ဘုရားခန်းများနှင့် မြင်းတိုက်များအဖြစ်သာ ကျဆင်းစေရမည့် အချိန် ရောက်ရှိသွားပြီလား?</w:t>
      </w:r>
    </w:p>
    <w:p w:rsidRPr="00E541CA" w:rsidR="00E541CA" w:rsidP="00E541CA" w:rsidRDefault="00E541CA" w14:paraId="6A09409E" w14:textId="0000CFEF">
      <w:pPr>
        <w:ind w:firstLine="720"/>
      </w:pPr>
      <w:r w:rsidRPr="00E541CA">
        <w:t xml:space="preserve">ကျွန်ုပ်တို့ဆိုသည်မှာ ဘုရားသခင်၏ ဘုရားကျောင်းများ၏ ပျက်စီးခြင်းသည် ဘုရားကျောင်းကို နှိပ်စက်၍ ဖိနှိပ်သော မှားယွင်းသူများမှ ဖြစ်ပေါ်လာခြင်းဖြစ်သည်၊ သို့မဟုတ် နိုင်ငံခြားတိုင်းရင်းသားများ၏ တိုက်ခိုက်မှုကြောင့် ဖြစ်ပေါ်လာခြင်းဖြစ်သည်ဟု ဆိုသည်။</w:t>
      </w:r>
    </w:p>
    <w:p w:rsidRPr="00E541CA" w:rsidR="00E541CA" w:rsidP="00E541CA" w:rsidRDefault="00E541CA" w14:paraId="38F40016" w14:textId="32330182">
      <w:pPr>
        <w:ind w:firstLine="720"/>
      </w:pPr>
      <w:r w:rsidRPr="00E541CA">
        <w:t xml:space="preserve">ရုရှားနိုင်ငံတွင် မွေးမြှုပ်ခြင်းအစမှ ယနေ့ထိ ဘုရားကျောင်းတော်ကို အနိုင်ယူကာ ဘုရားသခင်၏ ဘုရားပူဇော်ခန်းများကို ဖျက်ဆီးနိုင်မည့် အယူဝါဒဆန့်ကျင်ရေး သို့မဟုတ် တော်လှန်ရေး မရှိခဲ့ပါ။ သို့သော် အချို့သော အယူလွဲများက သေးငယ်စွာ ပေါ်ပေါက်ကာ သန့်ရှင်းသော ဘုရားကျောင်းများကို ဂုဏ်ဖျက်၍ ဗိမာန်များနှင့် မြင်းတိုက်များသာဟု ခေါ်ဆိုခဲ့ကြသည်။ ဥပမာ Pskov မှ Strigolniki များဖြစ်ပြီး၊ ၎င်းတို့အကြောင်းကို အောက်တွင် ထပ်မံ ဖော်ပြမည်။ နိုဗ်ဂိုရော့ဒ်မြို့ကြီးမှ ဘရိနျယန်ဟု ယခုခေါ်ဆိုကြသည့် ယူဒေးအသစ်များ ရောက်ရှိလာကာ ဘုရားကျောင်းများကို မုန်းတီးကာ လူထုအား ဆုတောင်းရန် ဘုရားကျောင်းသို့ မသွားရန် သင်ကြားခဲ့ကြသည်။</w:t>
      </w:r>
    </w:p>
    <w:p w:rsidRPr="00E541CA" w:rsidR="00E541CA" w:rsidP="00E541CA" w:rsidRDefault="00E541CA" w14:paraId="10B9C46F" w14:textId="5170C11F">
      <w:pPr>
        <w:ind w:firstLine="720"/>
      </w:pPr>
      <w:r w:rsidRPr="00E541CA">
        <w:t xml:space="preserve">ထို့အပြင် နိုင်ငံခြားတိုင်းရင်းသားများကလည်း ရုရှားပြည်ထောင်စုကို တိုက်ခိုက်ခဲ့သည်။ ဘာတူခန်ခေတ်ကာလတွင်၊ ထို့နောက် အာဂါရီယန်များက မကြာခဏ မမျှော်လင့်ဘဲ ရုရှားမြေများကို တိုက်ခိုက်ခဲ့ပြီး၊ ထိုနည်းတူ စထရီဂီနိုဘုရင်နန်းကို ပိုလန်တိုင်းရင်းသားများက တိုက်ခိုက်ခဲ့သည်။ ရုရှားနိုင်ငံရှိ အဲဒီဆိုးရွားသောကာလများတွင် တချို့နေရာများ၌ ဘုရားကျောင်းများ—သာယာခန်းများနှင့် မြင်းတိုက်များသာဖြစ်သော—ကို နိုင်ငံခြားသားများက ဖျက်ဆီးကာ မသန့်ရှင်းစွာ ညစ်ပတ်ခဲ့ကြသည်။</w:t>
      </w:r>
    </w:p>
    <w:p w:rsidRPr="00E541CA" w:rsidR="00E541CA" w:rsidP="00E541CA" w:rsidRDefault="00E541CA" w14:paraId="37D4886C" w14:textId="63A321AF">
      <w:pPr>
        <w:ind w:firstLine="720"/>
      </w:pPr>
      <w:r w:rsidRPr="00E541CA">
        <w:t xml:space="preserve">သို့သော် ယနေ့ခေတ်တွင် ကြီးမြတ်သော ရုရှားပြည်ထောင်စုအတွင်း ဘုရားသခင်၏ ကရုဏာဖြင့် ကာကွယ်ထားသော်လည်း နိုင်ငံခြားတိုက်ခိုက်မှုကြောင့် ဘုရားကျောင်းများ ပျက်စီးခြင်းကို မမြင်တွေ့ရသေးပေ၊ စစ်ပွဲသံများသာ ကြားနေရသည်။ အနာဂတ်တွင် ဘာဖြစ်မည်ကို ဘုရားသခင်တစ်ပါးသာ သိမြင်နိုင်ပါသည်။ သို့သော် ဘုရားသခင်၏ ခွင့်ပြုချက်ဖြင့် (ကျွန်ုပ်တို့၏ အပြစ်ကြောင့်) ယခုအခါ၌ ထိုကဲ့သို့ဖြစ်လာခဲ့ပါကလည်း ဘုရားကျောင်းအားလုံး မလွတ်လပ်ဘဲ မဖြစ်နိုင်သလို အချိန်တိုင်း၌လည်း မဖြစ်နိုင်ပါ။ ထိုအစား တစ်ချို့နေရာများနှင့် တစ်ချို့အချိန်များ၌သာ ဖြစ်ပေါ်မည်ဖြစ်ပြီး၊ မိုးတိမ်ကြီးတစ်စုသည် မီးလျှပ်နှင့် မိုးကြွေတို့ဖြင့် တွဲဖက်ကာ တစ်ချို့အချိန်နှင့် တစ်ချို့နေရာများ၌သာ ဖြတ်သွားသကဲ့သို့ ဖြစ်ပါလိမ့်မည်။ ဘုရားသခင်သည် မိမိ၏ သန့်ရှင်းသော ဘုရားကျောင်းများအား အနှံ့အပြားရှိ အဖျက်စီးမှုများမှ ကာကွယ်ထိန်းသိမ်းပါစေ။</w:t>
      </w:r>
    </w:p>
    <w:p w:rsidRPr="00E541CA" w:rsidR="00E541CA" w:rsidP="00E541CA" w:rsidRDefault="00E541CA" w14:paraId="126F57B2" w14:textId="667A236C">
      <w:pPr>
        <w:ind w:firstLine="720"/>
      </w:pPr>
      <w:r w:rsidRPr="00E541CA">
        <w:t xml:space="preserve">သို့သော် ခွဲထွက်သူများသည် ဘုရားသခင်၏ ဘုရားကျောင်းများသည် တခါတရံ မကောင်းဆိုးဝါးမှုကြောင့် ပျက်စီးခြင်း—ယုံကြည်ချက်ဆိုင်ရာ အကြမ်းဖက်မှုဖြစ်စေ၊ နိုင်ငံခြားတိုက်ခိုက်မှုဖြစ်စေ—အကြောင်း မပြောဘဲ မိမိတို့၏ မုန်းတီးစိတ်ဖြင့် အခြားဆိုးကျိုးတစ်ခုကို ဖန်တီးကာ ဘုရားသခင်၏ ဘုရားကျောင်းများကို—ပျက်စီးခြင်းမရှိဘဲ ဘုရားသခင်၏ ဂုဏ်ပြုခြင်းဖြင့် ပြည့်နှက်နေသည့်—သာမန်ဘုရားကျောင်းများနှင့် မြင်းတိုက်များဟု ခေါ်ဆိုကြသည်။ ထို့ကြောင့် ကျွန်ုပ်တို့သည် သူတို့၏ မုန်းတီးမှုကို ဆန့်ကျင်ရာတွင် ပထမဦးစွာ ဘုရားသခင်၏ ဘုရားကျောင်းတော်များ ခံနေရသော နှိပ်စက်မှု၏ ပြင်းထန်မှုကို ပြသရမည်၊ ထို့နောက် သူတို့၏ မကောင်းစကားများကို တုံ့ပြန်ရမည် ဖြစ်သည်။</w:t>
      </w:r>
    </w:p>
    <w:p w:rsidRPr="00E541CA" w:rsidR="00E541CA" w:rsidP="00E541CA" w:rsidRDefault="00E541CA" w14:paraId="02FEE6F5" w14:textId="75A85964">
      <w:pPr>
        <w:ind w:firstLine="720"/>
      </w:pPr>
      <w:r w:rsidRPr="00E541CA">
        <w:t xml:space="preserve">ကမ္ဘာတစ်ဝှမ်းတွင် ဖြန့်ကျက်ထားသည့် ဘုရားသခင်၏ ဘုရားကျောင်းသည် အထူးသဖြင့် ညှဉ်းပန်းခံရပြီး၊ တစ်ခါတစ်ရံ၌ ၎င်း၏ တချို့ဒေသများတွင်သာ ညှဉ်းပန်းခံရသလို၊ တစ်ခါတစ်ရံ၌ အပြည့်အစုံအားဖြင့် ညှဉ်းပန်းခံရသည်။ တစ်နိုင်ငံ၌ ညှဉ်းပန်းခံရသော်လည်း အခြားနိုင်ငံ၌ ငြိမ်းချမ်းနေသည့်အခါ တစ်စိတ်တစ်ပိုင်းသာ ညှဉ်းပန်းခံရသည်။ တစ်မင်းနိုင်ငံ၌ ဖိနှိပ်ခံရ၊ မတရားခံရ၊ အင်အားလျော့နည်းသော်လည်း အခြားမင်းနိုင်ငံ၌ လွတ်လပ်စွာ တိုးတက်ကာ</w:t>
      </w:r>
      <w:r w:rsidRPr="00E541CA">
        <w:lastRenderedPageBreak/>
      </w:r>
      <w:r w:rsidRPr="00E541CA">
        <w:t xml:space="preserve"> များပြားလာသည်။ ယခုခေတ်တွင်လည်း အခြေအနေမှာ ထိုကဲ့သို့ပင်ဖြစ်သည်။ ဘုရားသခင်၏ ဘုရားကျောင်းကို ဂရိပြည်များတွင် နှိပ်စက်ခံရပြီး တူရကီတို့က ဖိနှိပ်ထားသော်လည်း၊ ရုရှားပြည်များတွင်တော့ ဘုရားသခင်အား ကျေးဇူးတင်စရာကောင်းစွာ နှိပ်စက်ခံရခြင်း မရှိသေးပါ။</w:t>
      </w:r>
    </w:p>
    <w:p w:rsidRPr="00E541CA" w:rsidR="00E541CA" w:rsidP="00E541CA" w:rsidRDefault="00E541CA" w14:paraId="2A68C8D1" w14:textId="06B868B7">
      <w:pPr>
        <w:ind w:firstLine="720"/>
      </w:pPr>
      <w:r w:rsidRPr="00E541CA">
        <w:t xml:space="preserve">သို့သော် ဘုရားကျောင်းတစ်ခုလုံးသည် အစပိုင်းတွင်၊ သံတမန်တော်များခေတ်နှင့် ထိုနောက်ကာလများတွင်၊ ကွန်စတန်တိုင်း၏ အလင်းရောင်ရရှိသည့်အထိ သုံးရာနှစ်ခန့် အကြမ်းဖက်ခံခဲ့ရသည်။ အဲဒီအချိန်မှာ ကမ္ဘာတစ်ဝန်းလုံးတွင် ခရစ်ယာန်ဘုရားကျောင်းကို အရှေ့မှ အနောက်၊ မြောက်မှ တောင်အထိ မာတရယ်များ၏ သွေးဖြင့် ဖိနှိပ်၊ နှိပ်စက်၊ အပြစ်တင်ခံခဲ့ရသည်။ ကမ္ဘာအဆုံးတွင်၊ အန္တီခရစ်ခေတ်၌ ဘုရားကျောင်းတစ်ခုလုံးသည် ထိုကဲ့သို့သော ညှဉ်းပန်းမှုကို ထပ်မံခံရမည်။ အကြောင်းမူ ကမ္ဘာတစ်ဝန်းလုံးတွင် အန္တီခရစ်ကို ပူဇော်သူများက စစ်မှန်သော ခရစ်ယာန်များကို ညှဉ်းပန်းသတ်ဖြတ်ကာ ဘုရားကျောင်းများကို ဖျက်ဆီးမည်ဖြစ်သည်။ သို့သော် ယခုခေတ်—နောက်ဆုံးခေတ်ဟု ခေါ်ကြပေမယ့်—ကမ္ဘာတစ်ဝှမ်းရှိ ဘုရားသခင်၏ အသင်းတော်အားလုံးကို ထိုကဲ့သို့ ဖိနှိပ်ခံရခြင်း မရှိသေးပါ၊ တစ်စိတ်တစ်ပိုင်းသာ (ဥပမာ ဂရိနိုင်ငံကဲ့သို့) ဖြစ်နေပါသည်။ အန္တီခရစ်၏ တကယ့်လာမည့်အချိန် မရောက်ရှိသေးပါ။</w:t>
      </w:r>
    </w:p>
    <w:p w:rsidRPr="00E541CA" w:rsidR="00E541CA" w:rsidP="00E541CA" w:rsidRDefault="00E541CA" w14:paraId="71FEA784" w14:textId="516D6EF5">
      <w:pPr>
        <w:ind w:firstLine="720"/>
      </w:pPr>
      <w:r w:rsidRPr="00E541CA">
        <w:t xml:space="preserve">သို့သော် Antichrist ရောက်ရှိလာခြင်းသည် ယခုအခါနီးကပ်ပြီဟုဆိုသော ခွဲထွက်သူများ၊ မဖျက်စီးသေးသော ဘုရားကျောင်းများကို ရိုးရိုးဘုရားကျောင်းနှင့် မြင်းတိုက်သာဟု ခေါ်ဆိုကာ၊ သူတို့၏ မမှန်သော စွပ်စွဲချက်များအတွက် သက်သေအဖြစ် သန့်ရှင်းသူ ဟစ်ပိုလစ်တပ်စ်၏ စကားများကို ကိုးကားသူများအား ကျွန်ုပ် ပြန်ဆိုလိုသည်မှာ—</w:t>
      </w:r>
    </w:p>
    <w:p w:rsidRPr="00E541CA" w:rsidR="00E541CA" w:rsidP="00E541CA" w:rsidRDefault="00E541CA" w14:paraId="263C3547" w14:textId="5A5AE8EF">
      <w:pPr>
        <w:ind w:firstLine="720"/>
      </w:pPr>
      <w:r w:rsidRPr="00E541CA">
        <w:t xml:space="preserve">သန့်ရှင်ဟစ်ပိုလစ်တပ်စ်၏ စကားများ၏ အမှန်တကယ် အဓိပ္ပါယ်မှာ မြို့ရွာတိုင်း၌ ဘုရားကျောင်းများသည် ဝန်ဆောင်မှုများနှင့် ပူဇော်ပစ္စည်းများမရှိဘဲ ဗိမာန်သက်သက်ကဲ့သို့ ပျက်စီးသွားမည့် အချိန်တစ်ခု ရောက်လာမည်ဟု ဆိုလိုခြင်းဖြစ်ပြီး၊ သန့်ရှင်အဲဖရေးမ်လည်း ဤအကြောင်းကို ကြိုတင်ဟောကြားခဲ့သည်။ သို့သော် သင်တို့၊ ဘရင်၏ မှားယွင်းစွာ အဓိပ္ပာယ်ဖော်သူများ၊ ဖခင်ကြီးများ၏ စကားများကို မှားယွင်းစွာ အဓိပ္ပာယ်ဖော်ကာ၊ သင်တို့ ယုံကြည်အားထားသော ထိုဖခင်ကြီးများ၏ ယုံကြည်ချက်နှင့် သင်တို့ သင်ကြားပြောဆိုသော သင်ခန်းစာများကို လိမ်လည်ကာ ဖျက်ဆီးနေကြသည်။ အကြောင်းမဟုတ်၊ သူတို့က ရှင်းလင်းပြတ်သားစွာ ပြောကြားခဲ့သလို၊ အန္တိခရစ်၏ ရောက်ရှိခြင်းသည် လူ့ခံစားမှုများဖြင့် သိမြင်နိုင်မည်ဟု ပထမဆုံး ကြေညာခဲ့ကြသည်။ သို့သော် သင်တို့က သူတို့၏ပြောကြားချက်နှင့် ဆန့်ကျင်၍၊ အန္တိခရစ်ကို ရုပ်ပိုင်းဆိုင်ရာအားဖြင့် မမြင်ရဘဲ စိတ်ထဲ၌သာ မြင်ရမည်ဟု ဆိုကာ၊ သူသည် ရောက်ရှိပြီး မော့စကိုတွင် အုပ်ချုပ်နေပြီဟု ကြေညာနေကြသည်။ သန့်ရှင်းသော ဖခင်ကြီး ဟစ်ပိုလစ်တပ်နှင့် အဲဖရေးမ်တို့က အဆိုအရ၊ အန္တိခရစ် တကယ့်ဖြစ်လာမည့် ကာလတွင် ဘုရားကျောင်းများသည် လူမနေဘဲ ကျန်ရစ်ကာ အဆောက်အအုံသာ ဖြစ်သွားမည်ဟု ဆိုကြသည်။ သို့သော်လည်း သင်က ယခုအချိန်တွင် (အန္တိခရစ်သည် ကိုယ်ခန္ဓာဖြင့် မရောက်ရှိသေးပေမယ့်) ဘုရားကျောင်းများကို ပူဇော်ရာနေရာသာအဖြစ်သာ မြင်ကြောင်း ပြောဆိုသည်။ ထို့ကြောင့် သင်တို့ကိုယ်တိုင် ဆုံးဖြတ်ကြပါ၊ ဘယ်သူကို ယုံကြည်သင့်သလဲ။ အမှန်တရားကို ပြောဆိုသော သန့်ရှင်းသော ဖခင်ကြီးများလား၊ ဒါမှမဟုတ် လိမ်လည်ကာ အမှန်တရားကို လက်နက်တစ်လက်ကဲ့သို့ တိုက်ခိုက်ဆန့်ကျင်နေသူ သင်လား။ ဘုရားကျောင်းများသည် ဗလာမဟုတ်၊ ဘုရားကျောင်းတစ်ခုသာမဟုတ်၊ မြင်းတိုက်တစ်ခုသာမဟုတ်ကြောင်း၊ ၎င်းတို့သည် ဘုရားသခင်၏ ဂုဏ်ပြုခြင်းဖြင့် ပြည့်ဝကာ အမြဲတမ်း သွေးမဲ့ပူဇော်မှုကို ထည့်သွင်းထားသည့် ဘုရားကျောင်းတော်များဖြစ်ကြောင်း သင်မြင်သော်လည်း၊ သင်တို့က ၎င်းတို့ကို ဘုရားကျောင်းတစ်ခုသာ၊ မြင်းတိုက်တစ်ခုသာ ဟု ခေါ်ဆိုခြင်းမှ မရပ်တန့်ကြ။ သင်မြင်သော်လည်း မျက်စိကို မယုံကြည်ဘဲ လိမ်လည်နေသည်၊ မကောင်းဆိုးဝါးမှုကြောင့် မျက်စိကန်းသွား၍ မြင်သော်လည်း မမြင်၊ ကြားသော်လည်း မနားလည်၊ သင်၏ အယူမှားဆိုးဝါးမှုကြောင့် သင်ပျက်စီးမည်။</w:t>
      </w:r>
    </w:p>
    <w:p w:rsidRPr="00E541CA" w:rsidR="00E541CA" w:rsidP="00E541CA" w:rsidRDefault="00E541CA" w14:paraId="5CC38967" w14:textId="42C24937">
      <w:pPr>
        <w:ind w:firstLine="720"/>
      </w:pPr>
      <w:r w:rsidRPr="00E541CA">
        <w:rPr>
          <w:rStyle w:val="FootnoteReference"/>
          <w:i/>
        </w:rPr>
        <w:footnoteReference w:id="292"/>
      </w:r>
      <w:r w:rsidRPr="00E541CA">
        <w:t xml:space="preserve">ကျွန်ုပ်တို့ကတော့ ဤကာလများသည် နောက်ဆုံးနေ့များဖြစ်ပြီး ခေတ်၏အဆုံးသည် နီးကပ်လာသော်လည်း၊ ခေတ်၏နောက်ဆုံးအဆုံးသတ်ချိန်သည် ကျွန်ုပ်တို့အတွက် မရောက်ရှိသေးကြောင်း၊ သို့သော် ထိုအဆုံးသတ်ချိန်ကို ကြိုတင်ပြောကြားသည့် အမှတ်အသားတချို့ကတော့ ယခင်ကပင် ထင်ရှားပေါ်ပေါက်ပြီးဖြစ်ကြောင်း၊ ၎င်းကို ဘုရားသခင်၏ ကိုယ်တိုင်ပြောကြားခဲ့သည့် စကားများမှ သက်သေပြနိုင်ပါသည်။ မက်သေယုသမ္မာကျမ်း၊ အခန်း ၉၈ အစ၌၊</w:t>
      </w:r>
      <w:r w:rsidRPr="00E541CA">
        <w:rPr>
          <w:i/>
        </w:rPr>
        <w:t xml:space="preserve"> ဩလီဗ်တောင်ပေါ်၌ ထိုင်နေစဉ်၊ ကျောင်းသားများသည် ကိုယ်တော်ထံ လျှို့ဝှက်စွာ လာ၍၊ 'ဤအရာများသည် ဘယ်အချိန်တွင် ဖြစ်မည်နည်း။ သင်၏လာမည့်အချိန်နှင့် ခေတ်ကုန်၏ အမှတ်အသား ဘာဖြစ်မည်နည်း' ဟု မေးကြသည်။ ယေရှုက သူတို့အား ပြန်ပြောသည်– "မည်သူမျှ သင်တို့အား လမ်းမှားသို့ မခေါ်စေရန် သတိထားကြ။ အများသောသူတို့သည် ငါ့နာမည်ဖြင့် 'ငါသည် ခရစ်တော်ဖြစ်သည်' ဟု ဆိုကာ လူအများအား လမ်းမှားသို့ ခေါ်ဆောင်သွားမည်။" စစ်ပွဲများနှင့် စစ်ပွဲသံများအကြောင်းကို ကြားရမည်၊ </w:t>
      </w:r>
      <w:r w:rsidRPr="00E541CA">
        <w:t xml:space="preserve">စိတ်မပူကြနှင့်၊</w:t>
      </w:r>
      <w:r w:rsidRPr="00E541CA">
        <w:rPr>
          <w:i/>
        </w:rPr>
        <w:t xml:space="preserve"> ဤအရာများသည် ဖြစ်ရမည်ပင် ဖြစ်သော်လည်း အဆုံးမဟုတ်သေးပါ။</w:t>
      </w:r>
      <w:r w:rsidRPr="00E541CA">
        <w:rPr>
          <w:rStyle w:val="FootnoteReference"/>
          <w:i/>
        </w:rPr>
        <w:footnoteReference w:id="293"/>
      </w:r>
      <w:r w:rsidRPr="00E541CA">
        <w:t xml:space="preserve"> ။ မာကု ၅၈ပိုဒ်အစတွင်၊ "</w:t>
      </w:r>
      <w:r w:rsidRPr="00E541CA">
        <w:rPr>
          <w:i/>
        </w:rPr>
        <w:t xml:space="preserve">အများသောသူတို့သည် ငါ့နာမည်ဖြင့် 'ငါသည် ခရစ်တော်ဖြစ်သည်' ဟုဆိုကာ လူအများအား လမ်းမှားသို့ ဦးတည်စေမည်" ဟု ဆိုထားသည်။ သို့သော် စစ်ပွဲများနှင့် စစ်ပွဲသံများအကြောင်း ကြားရသောအခါ မကြောက်ရွံ့ကြနှင့်၊</w:t>
      </w:r>
      <w:r w:rsidRPr="00E541CA">
        <w:t xml:space="preserve"> ဤအရာများသည် </w:t>
      </w:r>
      <w:r w:rsidRPr="00E541CA">
        <w:rPr>
          <w:i/>
        </w:rPr>
        <w:t xml:space="preserve">ဖြစ်ရမည်ပင် ဖြစ်သော်လည်း အဆုံးမရောက်သေး</w:t>
      </w:r>
      <w:r w:rsidRPr="00E541CA">
        <w:t xml:space="preserve"> ။ လုကာ ၁၀၅ အခန်းအစတွင် </w:t>
      </w:r>
      <w:r w:rsidRPr="00E541CA">
        <w:rPr>
          <w:i/>
        </w:rPr>
        <w:t xml:space="preserve">'မမှားယွင်းစေရန် သတိထားကြပါ၊ အများသူငယ်များသည် </w:t>
      </w:r>
      <w:r w:rsidRPr="00E541CA">
        <w:rPr>
          <w:i/>
        </w:rPr>
        <w:t xml:space="preserve">ငါ့နာမည်</w:t>
      </w:r>
      <w:r w:rsidRPr="00E541CA">
        <w:rPr>
          <w:i/>
        </w:rPr>
        <w:t xml:space="preserve">ဖြင့် </w:t>
      </w:r>
      <w:r w:rsidRPr="00E541CA">
        <w:rPr>
          <w:i/>
        </w:rPr>
        <w:t xml:space="preserve">"</w:t>
      </w:r>
      <w:r w:rsidRPr="00E541CA">
        <w:rPr>
          <w:i/>
        </w:rPr>
        <w:t xml:space="preserve">ငါပင်ဖြစ်သည်"၊ "အချိန်နီးကပ်ပြီ" ဟု</w:t>
      </w:r>
      <w:r w:rsidRPr="00E541CA">
        <w:rPr>
          <w:i/>
        </w:rPr>
        <w:t xml:space="preserve"> ပြောကာ </w:t>
      </w:r>
      <w:r w:rsidRPr="00E541CA">
        <w:rPr>
          <w:i/>
        </w:rPr>
        <w:t xml:space="preserve">လာကြ</w:t>
      </w:r>
      <w:r w:rsidRPr="00E541CA">
        <w:rPr>
          <w:i/>
        </w:rPr>
        <w:t xml:space="preserve">မည်</w:t>
      </w:r>
      <w:r w:rsidRPr="00E541CA">
        <w:rPr>
          <w:i/>
        </w:rPr>
        <w:t xml:space="preserve">၊ ထိုသူတို့ကို မလိုက်နာကြနှင့်' ဟု ဆိုထားသည်။ ထိုအခါ စစ်ပွဲများနှင့် အနှောင့်အယှက်များကို ကြားလျှင် မကြောက်ကြပါနှင့်၊ ဤအရာများသည် ပထမဦးစွာ ဖြစ်ရမည်၊ သို့သော် အဆုံးမဟုတ်သေးပါ</w:t>
      </w:r>
      <w:r w:rsidRPr="00E541CA">
        <w:rPr>
          <w:rStyle w:val="FootnoteReference"/>
          <w:i/>
        </w:rPr>
        <w:footnoteReference w:id="294"/>
      </w:r>
      <w:r w:rsidRPr="00E541CA">
        <w:t xml:space="preserve"> ။ ဘုရားသခင်၏ ဤစကားများကို သတိပြုပါ၊ စစ်ပွဲများနှင့် အနှောင့်အယှက်များသည် ပထမဦးစွာ ဖြစ်ရမည်၊ သို့သော် အဆုံးမဟုတ်၊ </w:t>
      </w:r>
      <w:r w:rsidRPr="00E541CA">
        <w:rPr>
          <w:i/>
        </w:rPr>
        <w:t xml:space="preserve">အဆုံးမဟုတ်၊ </w:t>
      </w:r>
      <w:r w:rsidRPr="00E541CA">
        <w:t xml:space="preserve">အဆုံးမဟုတ်သေးပါ။ စစ်ပွဲများနှင့် အနှောင့်အယှက်များသည် ယခုအခါ ရှိပြီးသားဖြစ်ကာ ကျွန်ုပ်တို့မတိုင်မီကတည်းက ရှိခဲ့ပါသည်။ သို့သော် အဆုံးသတ်ကတော့ မရောက်သေးပါ၊ အဆုံးမဟုတ်ပါ၊ ကမ္ဘာတစ်ဝှမ်းရှိ ဘုရားကျောင်းများအား နှိပ်စက်ဖျက်ဆီးမည့်နေ့များ မရောက်ရှိသေးပါ။ အန္တီခရစ်သည် ကြိုတင်ဟောကြားထားသလို ကိုယ်ခန္ဓာဖြင့် မပေါ်ပေါက်သေးပါ၊ ဘုရားသခင်၏ ကရုဏာဖြင့် ထိန်းသိမ်းထားသော ခရစ်ယာန်ဘာသာလည်း မဖျက်စီးသေးပါ။ အန္တီခရစ်သည် ရောက်ရှိကာ ခရစ်ယာန်ဘာသာကို ဖျက်ဆီးသည့်အခါမှသာ ဘုရားသခင်၏ ဘုရားကျောင်းများသည် ဗလာသွားမည်ဖြစ်သည်။ သူသည် မိမိရှေ့၌ ဦးခေါင်းမချသူများကို သတ်မည်၊ အခြားသူများကတော့ တောင်တန်းများ၊ သဲပြင်များနှင့် ဂူများသို့ ထွက်ပြေးရမည်။ ထို့အပြင် အခြားသူများကတော့ Antichrist ၏ အံ့ဩဖွယ် အံ့ဩမှုများကို မြင်ပြီး လိမ်လည်ခံကာ သူနှင့် ပူးပေါင်းသွားမည်။ ထိုအခါ ဘုရားကျောင်းများသည် ဖျက်ဆီးခံရကာ၊</w:t>
      </w:r>
      <w:r w:rsidRPr="00E541CA">
        <w:lastRenderedPageBreak/>
      </w:r>
      <w:r w:rsidRPr="00E541CA">
        <w:t xml:space="preserve"> </w:t>
      </w:r>
      <w:r w:rsidRPr="00E541CA">
        <w:t xml:space="preserve">တွင်</w:t>
      </w:r>
      <w:r w:rsidRPr="00E541CA">
        <w:t xml:space="preserve">သာ ဘုရားကျောင်းများသည် ဘုရားကျောင်းနှင့် မြင်းတိုက်အဖြစ်သာ ပြောင်းလဲသွားမည်။ သို့သော် ယခုခရစ်တော်၏ကျေးဇူးကြောင့် ရုရှားနိုင်ငံရှိ သူ၏သန့်ရှင်းသောဘုရားကျောင်းများသည် မပျက်စီးသေး၊ သိုလှောင်ခန်းများအဖြစ်သာ ပြောင်းလဲထားခြင်းမရှိပါ။ ထိုဘုရားကျောင်းများတွင် ဝန်ဆောင်မှုများ ဆက်လက်ကျင်းပလျက်ရှိပြီး၊ သွေးမပါသောပူဇော်ပွဲကို တင်ဆက်ကာ ခရစ်ယာန်သမ္မာကျမ်းအခမ်းအနားများအားလုံးကို မပြောင်းလဲဘဲ ဆောင်ရွက်လျက်ရှိသည်။ ဘယ်သူမှ ရုရှားပြည်တွင် ခရစ်တော်၏ နာမည်ကို ဖျက်ဆီးခြင်းမပြု၊ ခရစ်တော်အတွက် ရုရှားလူမျိုးများကို နှိပ်စက်ခြင်း သို့မဟုတ် ညှဉ်ပန်းခြင်း မပြု၊ ဘုရားကျောင်းဝန်ဆောင်မှုများကို တားမြစ်ခြင်း မပြု၊ ခရစ်ယာန်သမ္မာကျမ်းအခမ်းအနားများ ကျင်းပခြင်းကို တားဆီးခြင်း မပြုပါ။ ဤရုရှားနိုင်ငံတွင် ခရစ်ယာန်ယုံကြည်ခြင်းသည် ဆက်လက်တိုးတက်လျက်ရှိပြီး၊ ကျွန်ုပ်တို့၏ အမှန်တကယ် ဘုရားသခင်ဖြစ်သော ခရစ်တော်သည် ဂုဏ်ပြုခံရကာ၊ သူ၏ အလွန်သန့်ရှင်းဆုံး နာမည်ကို ခရစ်ယာန်များအကြား ဂုဏ်ပြုကာ၊ ဘုရားဝတ္တရားတော်ကို ဘုရားကျောင်းတိုင်းတွင် အတားအဆီးမရှိဘဲ ဟောကြားလျက်ရှိသည်။ သန့်ရှင်ဟစ်ပိုလစ်တပ်စ်ကလည်း ထင်ရှားစွာ ဖော်ပြထားသည်မှာ၊ အန္တိခရစ်သည် မိမိ၏ တရားဝင်ရာထူးကို ထိုင်ခုံပေါ်တွင် ယူသောအခါ ဘုရားကျောင်းများသည် ကြီးမားသော ဝမ်းနည်းခြင်းဖြင့် ငိုကြွေးမည်၊ အလှူပူဇော်ခြင်းနှင့် မီးပူဇော်ခြင်း မပြုတော့မည်၊ ဘုရားသခင်နှစ်သက်သော ဝန်ဆောင်မှုတစ်ခုမျှ မကျင်းပတော့မည်။ ထိုအခါ သန့်ရှင်းသော ဘုရားကျောင်းများသည် သစ်သီးသိုလှောင်ရာကဲ့သို့ ဖြစ်ကာ၊ ခရစ်တော်၏ တန်ဖိုးရှိသော ကိုယ်နှင့် သွေးကို ထိုကာလ (အန္တီခရစ်ကာလ) တွင် မထင်ရှားစေပါလိမ့်မည်။ ဘုရားကျင်းပခြင်း ရပ်ဆိုင်းကာ၊ ကျမ်းစာဖတ်ခြင်းကို မကြားရတော့ပါလိမ့်မည်</w:t>
      </w:r>
      <w:r w:rsidRPr="00E541CA">
        <w:t xml:space="preserve">။</w:t>
      </w:r>
      <w:r w:rsidRPr="00E541CA">
        <w:rPr>
          <w:rStyle w:val="FootnoteReference"/>
        </w:rPr>
        <w:footnoteReference w:id="295"/>
      </w:r>
      <w:r w:rsidRPr="00E541CA">
        <w:t xml:space="preserve"> ဤအထိ ဟစ်ပိုလစ်တပ်စ်၏ ဆိုချက်ဖြစ်သည်။ ထိုနည်းတူ သန့်ရှင်းသူ အဲဖရေးမ်ကလည်း ဤအရာအားလုံးသည် အန္တိခရစ်၏ ရက်များတွင်သာ ဖြစ်မည်ဖြစ်ပြီး အန္တိခရစ် မလာမီ မဖြစ်ကြောင်း ပြောကြားခဲ့သည်။ သူလာသောအခါ သန့်ရှင်းသော ဘုရားကျောင်းများကို ဖျက်ဆီးကာ အထိမ်းအမှတ်သာဖြစ်သော နေရာများအဖြစ် ပြောင်းလဲမည်။ သူမလာမီ ကမ္ဘာတစ်ဝှမ်းရှိ မြို့ရွာတိုင်း၌ ဘုရားကျောင်းများဟာ ဗလာဖြစ်ကာ အထိမ်းအမှတ်နှင့် မြင်းတိုက်သာဖြစ်မည့် အချိန် မရောက်သေးပါ။</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ထို့ကြောင့် </w:t>
      </w:r>
      <w:r w:rsidRPr="00E541CA">
        <w:t xml:space="preserve">ဘရင်စကီ အယူမှားသူများ၏ မှားယွင်းချက်ကို</w:t>
      </w:r>
      <w:r w:rsidRPr="00E541CA">
        <w:rPr>
          <w:i/>
        </w:rPr>
        <w:t xml:space="preserve"> ထင်ရှားစွာ ဖော်ထုတ်ပြထားပြီးဖြစ်</w:t>
      </w:r>
      <w:r w:rsidRPr="00E541CA">
        <w:t xml:space="preserve">သည်။ သူတို့က ယခုဆိုသလို ဘုရားကျောင်း၏ ဖျက်ဆီးခြင်းနှင့် ပူဇော်ခန်းများ၊ တိရစ္ဆာန်အိမ်များအဖြစ် ပြောင်းလဲသွားမည့် အချိန်သည် ရောက်ရှိပြီးသားဟု ဆိုနေကြသည်။ သို့သော် ၎င်းတို့၏ မူးယစ်စိတ်ကူးထဲတွင်သာ ထင်မြင်နေခြင်းဖြစ်ပါက၊ ကျွန်ုပ်တို့အတွက် ဘုရားကျောင်းများသည် အဲဒင်ဥယျာဉ်နှင့် မြေကြီးပေါ်က ကောင်းကင်ကဲ့သို့ ဖြစ်ကြသည်။ ကိုယ်ခန္ဓာဖြင့် ထိုနေရာ၌ ရပ်နေစဉ် ကျွန်ုပ်တို့ စိတ်ဓာတ်အားဖြင့် ကောင်းကင်၌ ရပ်နေပြီး နှလုံးသားအားလုံးကို ကျွန်ုပ်တို့၏ ဘုရားသခင်ထံ မြှောက်ထားကြောင်း ထင်မြင်ကြသည်။</w:t>
      </w:r>
    </w:p>
    <w:p w:rsidRPr="00E541CA" w:rsidR="00E541CA" w:rsidP="00E541CA" w:rsidRDefault="00E541CA" w14:paraId="0042FE61" w14:textId="25257A06">
      <w:pPr>
        <w:ind w:firstLine="720"/>
      </w:pPr>
      <w:r w:rsidRPr="00E541CA">
        <w:t xml:space="preserve">၅ ကြိမ်မြောက် စဉ်းစားချက်</w:t>
      </w:r>
    </w:p>
    <w:p w:rsidRPr="00E541CA" w:rsidR="00E541CA" w:rsidP="00E541CA" w:rsidRDefault="00E541CA" w14:paraId="536A5CA0" w14:textId="327050D3">
      <w:pPr>
        <w:ind w:firstLine="720"/>
        <w:rPr>
          <w:i/>
        </w:rPr>
      </w:pPr>
      <w:r w:rsidRPr="00E541CA">
        <w:rPr>
          <w:i/>
        </w:rPr>
        <w:t xml:space="preserve">ဤနောက်ဆုံးနေ့များတွင်၊ တချို့သော သိုးထိန်းသူများသည် ဝံပုလ္လိမ်များအဖြစ် ပြောင်းလဲနေကြပါသလား?</w:t>
      </w:r>
    </w:p>
    <w:p w:rsidRPr="00E541CA" w:rsidR="00E541CA" w:rsidP="00E541CA" w:rsidRDefault="00E541CA" w14:paraId="475C3235" w14:textId="6D72325F">
      <w:pPr>
        <w:ind w:firstLine="720"/>
      </w:pPr>
      <w:r w:rsidRPr="00E541CA">
        <w:t xml:space="preserve">စိန့်ဟစ်ပိုလစ်တပ်၏ "မြွေထိန်းသူများသည် </w:t>
      </w:r>
      <w:r w:rsidRPr="00E541CA">
        <w:rPr>
          <w:i/>
        </w:rPr>
        <w:t xml:space="preserve">ဝံပုလ္လိန်း</w:t>
      </w:r>
      <w:r w:rsidRPr="00E541CA">
        <w:t xml:space="preserve">ကဲ့သို့ဖြစ်မည်</w:t>
      </w:r>
      <w:r w:rsidRPr="00E541CA">
        <w:rPr>
          <w:i/>
        </w:rPr>
        <w:t xml:space="preserve">"</w:t>
      </w:r>
      <w:r w:rsidRPr="00E541CA">
        <w:t xml:space="preserve"> ဆိုသော စကားများ</w:t>
      </w:r>
      <w:r w:rsidRPr="00E541CA">
        <w:t xml:space="preserve">သည် မှန်ကန်ပါသည်။ သူ၏ဘဝအတွင်း၌ သူသည် အနာဂတ်ကို ကြိုမြင်ကာ သူ့နောက်ကာလများအတွက် ခန့်မှန်းဟောကြားခဲ့သည်။ သူ၏စကားများသည် တချို့သော သိုးထိန်းသူများအတွက် ယခင်ကမှန်ကန်ခဲ့ပြီး၊ အားလုံးမဟုတ်သော်လည်း ယခုကာလတွင်လည်း တချို့အတွက် မှန်ကန်နေဆဲဖြစ်ကာ၊ အနာဂတ်တွင်လည်း တချို့အတွက်သာ မှန်ကန်မည်ဖြစ်သည်။</w:t>
      </w:r>
    </w:p>
    <w:p w:rsidRPr="00E541CA" w:rsidR="00E541CA" w:rsidP="00E541CA" w:rsidRDefault="00E541CA" w14:paraId="0951DA33" w14:textId="5A66C92A">
      <w:pPr>
        <w:ind w:firstLine="720"/>
      </w:pPr>
      <w:r w:rsidRPr="00E541CA">
        <w:t xml:space="preserve">စိန့်ဟစ်ပိုလစ်တပ်၏</w:t>
      </w:r>
      <w:r w:rsidRPr="00E541CA">
        <w:t xml:space="preserve"> စကားများသည် </w:t>
      </w:r>
      <w:r w:rsidRPr="00E541CA">
        <w:t xml:space="preserve">ဝံကဲ့သို့သော သိုးထိန်းအချို့နှင့် ပတ်သက်၍ </w:t>
      </w:r>
      <w:r w:rsidRPr="00E541CA">
        <w:t xml:space="preserve">ပြည့်စုံခဲ့</w:t>
      </w:r>
      <w:r w:rsidRPr="00E541CA">
        <w:t xml:space="preserve">သည်။ သူ၏ ဘဝကာလအတွင်း အယူမှားသော ဘီရှပ်များနှင့် ဆရာတော်များ များပြားခဲ့ပြီး၊ ကွန်စတန်တီနိုပိုလစ်မြို့၏ အာရီယန် သမ္မတ ဘီရှပ် ယူဒိုကီယပ်စ်၊ မက်ဆက်ဒိုးနီးယပ်စ်၊ ကွန်စတန်တီနိုပယ်မြို့ ဘုန်းကြီးတော်၊ ဝိညာဉ်တိုက်သူတစ်ဦးနှင့် အခြားသူများသည် မတူညီသော ဘုန်းကြီးရာထူးများတွင် ဘုန်းကြီးများနှင့် ဆရာတော်များအဖြစ် တာဝန်ထမ်းဆောင်ခဲ့ကြသည်။ တချို့မှာ ယူတီရှီယန်များ၊ တချို့မှာ ဒီးအော့စ်ကိုရီယန်နစ်စ်များနှင့် အခြားယုံကြည်ချက်မှားသော ဘုန်းကြီးများဖြစ်ကြသည်။ ဤဘုန်းကြီးများမှာ ဝံများဖြစ်ကြသည်။</w:t>
      </w:r>
    </w:p>
    <w:p w:rsidRPr="00E541CA" w:rsidR="00E541CA" w:rsidP="00E541CA" w:rsidRDefault="00E541CA" w14:paraId="1FCF0DE6" w14:textId="6554F257">
      <w:pPr>
        <w:ind w:firstLine="720"/>
      </w:pPr>
      <w:r w:rsidRPr="00E541CA">
        <w:t xml:space="preserve">သို့သော် ထိုကာလတွင်လည်း သန့်ရှင်းသော သိုးထိန်းသူများ ရှိခဲ့ပြီး၊ ကမ္ဘာ၌ မီးအလင်းကဲ့သို့ တောက်ပခဲ့သော ကြီးမြတ်သော သန့်ရှင်းသူများဖြစ်သည့် ဝန်ခံသူ သန့်ရှင်းသူ နီကိုလတ်စ်၊ သန့်ရှင်းသူ စပိုင်ရီဒွန်နှင့် အခြားသူများကဲ့သို့သော သူတို့သည် သိုးများအတွက် အသက်ကို စွန့်လွှတ်ခဲ့သည့် အမှန်တကယ် သိုးထိန်းသူများဖြစ်ကြသည်။</w:t>
      </w:r>
    </w:p>
    <w:p w:rsidRPr="00E541CA" w:rsidR="00E541CA" w:rsidP="00E541CA" w:rsidRDefault="00E541CA" w14:paraId="22568046" w14:textId="370CEA45">
      <w:pPr>
        <w:ind w:firstLine="720"/>
      </w:pPr>
      <w:r w:rsidRPr="00E541CA">
        <w:t xml:space="preserve">ယခုခေတ်တွင်ပါပဲ၊ သန့်ရှင်းသူ ဟစ်ပိုလစ်တပ်စ်၏ စကားများသည် ဝံပုလ္လိင်ဆန်သော သိုးထိန်းအချို့အပေါ် မှန်ကန်နေဆဲဖြစ်သည်။ သူတို့က ဘယ်သူတွေလဲ။ သူတို့ကို သတိထားပါ၊ သူတို့အား ယုံကြည်အပ်ထားသော သိုးများကို ဂရုမစိုက်သူများ၊ မကောင်းဆိုးဝါးသော ကိုယ်ပိုင်ဘဝနမူနာဖြင့် သိုးများကို လမ်းမှားသို့ ဦးတည်စေသူများ၊ သို့မဟုတ် ရည်ရွယ်ကာ မကောင်းမှုကို သင်ကြားကာ သိုးများ၏ ပျက်စီးခြင်းအတွက် တာဝန်ရှိသူများဖြစ်ကြသည်။ သို့မဟုတ် မှားယွင်းသော သဘောတရားများကို လက်တွေ့ကျင့်ကာ ခရစ်တော်ဘုရား၏ ဘုရားကျောင်းမှ ခွဲထွက်ပြီး အခြားသူများကိုလည်း ထိုမှားယွင်းသဘောတရားသို့ ဦးဆောင်သွားစေကြသည်၊ ဤသည်မှာ ခွဲထွက်ရေးခေါင်းဆောင်များဖြစ်သည့် Capito၊ Abakum၊ Lazarus၊ Nikita the Hypocrite နှင့် သူတို့နှင့်အတူ ပါဝင်သူများကဲ့သို့ပင် ဖြစ်သည်။ ယနေ့တိုင်အောင် ထိုကဲ့သို့သူများ များပြားနေဆဲဖြစ်သည်။ ထိုသူတို့ထဲမှ တချို့သည် ဘုန်းကြီးများဖြစ်ကာ မိမိတို့ ဘုရားကျောင်းနှင့် အိမ်များကို စွန့်လွှတ်ကာ ခွဲထွက်သူများ၏ နေအိမ်သို့ သွားနေကြသည်။ တချို့ကတော့ မိမိတို့ ဘုရားကျောင်း၌သာ နေထိုင်ကာ မျက်နှာဖုံးကွယ်၍ သမာဓိရှိကြောင်း ပြောဆိုသော်လည်း ခွဲထွက်သူများနှင့် လျှို့ဝှက်ပေါင်းကာ သဘောတူညီပြီး မိမိတို့ ဘုရားကျောင်းသားများ၏ မကောင်းမှုများကို ဖုံးကွယ်ကာ ခွင့်လွှတ်နေကြသည်။ သူတို့ကို ခွဲထွက်သူများက လမ်းမှားခေါ်ဆောင်ထားပြီး၊ သူတို့က ခွဲထွက်သူများကို ထိန်းသိမ်းကာ ထောက်ပံ့နေကြသည်။ ဤသိုးထိန်းသူများမှာ အမှန်တကယ် ခွေးများကဲ့သို့ဖြစ်ကာ ခရစ်တော်၏ သိုးစုကို ဖြတ်တောက်ကာ ခရစ်တော်၏ သိုးများ၏ ဝိညာဉ်ကို စားသောက်နေကြသည်။</w:t>
      </w:r>
    </w:p>
    <w:p w:rsidRPr="00E541CA" w:rsidR="00E541CA" w:rsidP="00E541CA" w:rsidRDefault="00E541CA" w14:paraId="3B85013F" w14:textId="6DC4581A">
      <w:pPr>
        <w:ind w:firstLine="720"/>
      </w:pPr>
      <w:r w:rsidRPr="00E541CA">
        <w:t xml:space="preserve">သို့သော် မြို့ရွာများရှိ သာသနာပြုဆရာများအားလုံး မဟုတ်ကြပါ၊ အားလုံး မမေ့လျော့ကြ၊ အားလုံး မမှားယွင်းစေကြ၊ အားလုံး မဆိုးကျိုးမသင်ကြားကြ၊ အားလုံး မဟုတ်ကြ။ သို့သော် အများစုမှာ လူ့ဝိညာဉ်များ၏ ကယ်တင်ရေးအတွက် စိုးရိမ်ပူပန်ကာ၊ ကောင်းမွန်သော ဘဝ၏ စကားနှင့် လက်တွေ့ဖြင့် နမူနာပြကာ၊ သန့်ရှင်းစင်ကြယ်သော ယုံကြည်ချက်ကို ချို့ယွင်းမှုမရှိအောင် ထိန်းသိမ်းကာ၊ အယူမှားသူများနှင့် သဟဇာတမဖြစ်ဘဲ၊ အစားထိုးပျက်စီးနေသော အင်္ဂါရပ်ကဲ့သို့ ဘုရားကျောင်းခန္ဓာကိုယ်မှ ဖြတ်ထုတ်ပစ်သည့် အမှန်တကယ်သော မွေးသမားများဖြစ်ကြသည်။</w:t>
      </w:r>
    </w:p>
    <w:p w:rsidRPr="00E541CA" w:rsidR="00E541CA" w:rsidP="00E541CA" w:rsidRDefault="00E541CA" w14:paraId="3BD8988A" w14:textId="3A381436">
      <w:pPr>
        <w:ind w:firstLine="720"/>
      </w:pPr>
      <w:r w:rsidRPr="00E541CA">
        <w:lastRenderedPageBreak/>
      </w:r>
      <w:r w:rsidRPr="00E541CA">
        <w:t xml:space="preserve">ထိုနည်းတူ၊ သန့်ရှင်းသူ ဟစ်ပိုလစ်တပ်စ်၏ စကားများသည် နောင်လာမည့် ရက်များတွင် ပြည့်စုံမည်။ ဝံပုလ္လိကဲ့သို့သော သိုးထိန်းသူများ ရှိမည်၊ သို့သော် အားလုံးမဟုတ်။ အန္တိခရစ်၏ ရက်များတွင်ပင် လူထုအချို့ လိမ်လည်ခံရသလို၊ ဘာသာရေးဝန်ထမ်းအချို့လည်း လိမ်လည်ခံရမည်။ တချို့က လမ်းမှားပြီး အန္တိခရစ်ကို လိုက်နာမည်၊ တချို့ကတော့ မလမ်းမှားဘဲ အန္တိခရစ်ကို တိုက်ဆန့်ကာ အခြားသူများကို အားပေးကူညီ၍ သန့်ရှင်းသော ယုံကြည်ချက်၌ ခိုင်မာစေမည်။ ဘာသာရေးအရာရှိများထဲမှ လမ်းမှား၍ အန္တိခရစ်နှင့် ပူးပေါင်းသူများသည် ခွေးများဖြစ်မည်။ သို့သော် သွေးထွက်အထိ ခရစ်အတွက် တည်ငြိမ်စွာ ရပ်တည်သူများသည် အမှန်တကယ်သော သိုးထိန်းများဖြစ်ကြောင်း သက်သေပြမည်။ ခရစ်နာမည်ကို ဝန်ခံသူများနှင့် သွေးမြေကျဆုံးသော ဆရာတော်များ—၎င်းတို့အကြောင်းကို သန့်ရှင်းသူ ဟစ်ပိုလစ်တပ်က ပြောကြားခဲ့သည်—'ထိုအခါ ဒဏ်ခတ်သူရှေ့တွင် ရပ်တည်သူများသည် ကောင်းကျိုးခံရကြမည်၊ အကြောင်းမူ၍ ပထမဆုံး သွေးမြေကျဆုံးသူများထက် ပိုမိုကြီးမြတ်၍ ပိုမိုတောက်ပ၍ ပိုမိုမြင့်မြတ်စွာ ထင်ရှားကြမည်'။ ပထမဆုံး သက်သေခံသူများသည် အန္တိခရစ်၏ ဝန်ထမ်းများကို အနိုင်ယူခဲ့သော်လည်း၊ ဤသူများသည် ပျက်စီးခြင်း၏ သားတော်ကို ကိုယ်တိုင် ဖယ်ရှားကာ အနိုင်ရမည်ဖြစ်သည်</w:t>
      </w:r>
      <w:r w:rsidRPr="00E541CA">
        <w:rPr>
          <w:rStyle w:val="FootnoteReference"/>
        </w:rPr>
        <w:footnoteReference w:id="297"/>
      </w:r>
      <w:r w:rsidRPr="00E541CA">
        <w:t xml:space="preserve"> ။ ဤအထိ ဟစ်ပိုလစ်တပ်စ်၏ စကားများဖြစ်သည်။</w:t>
      </w:r>
    </w:p>
    <w:p w:rsidRPr="00E541CA" w:rsidR="00E541CA" w:rsidP="00E541CA" w:rsidRDefault="00E541CA" w14:paraId="2157A3EA" w14:textId="11F29361">
      <w:pPr>
        <w:ind w:firstLine="720"/>
      </w:pPr>
      <w:r w:rsidRPr="00E541CA">
        <w:rPr>
          <w:rStyle w:val="FootnoteReference"/>
          <w:i/>
        </w:rPr>
        <w:footnoteReference w:id="298"/>
      </w:r>
      <w:r w:rsidRPr="00E541CA">
        <w:t xml:space="preserve">ဟစ်ပိုလစ်တပ်၏ တချို့ (အားလုံးမဟုတ်) ဝံပုလင်ကဲ့သို့သော မွေးမြူသူများအကြောင်း စကားများမှာ မှန်ကန်ပါသည်။ သို့သော် ဘရင်မှ မမှန်သော ဆရာများနှင့် အယူလွဲသူများက ကလယ်ရာအားလုံးကို 'ဝံပုလင်များ' ဟု ခေါ်ဆိုကြပြီး၊ မုသားဘုရားဖြစ်သော မာယာမင်း၏ သားများကဲ့သို့ မုသားပြောဆိုနေကြပါသည်။ သူတို့၏ မုန်းတီးစကားများအရ ဘုန်းကြီးများအားလုံးကို ဝံပုလွေများဟု ယူဆခဲ့လျှင် ကမ္ဘာပေါ်တွင် ခရစ်တော်၏ သိုးတစ်ကောင်မှ မကျန်တော့မည်၊ ခရစ်တော်သည် ကမ္ဘာပေါ်၌ မိမိဦးဆောင်သော ဘုရားကျောင်းကို မတည်ထောင်နိုင်တော့မည်၊ ထိုဦးဆောင်သူသည် အဖွဲ့အစည်း၊ မိမိဘုရားကျောင်းခန္ဓာကိုယ်မှ ကင်းလွတ်သွားမည်—ထိုအဖွဲ့အစည်း၏ အဓိကအစိတ်အပိုင်းဖြစ်သည့် ဘုန်းကြီးများကို သူတို့က ဝံပုလွေများအဖြစ် ပြောင်းလဲထားကြသည်။ သို့သော် အဲဒါ မဟုတ်ပါ၊ မဖြစ်နိုင်ပါဘူး၊ အဆုံးထိခေတ်အထိ ခရစ်တော်၏ သိုးစုနှင့် သူတို့ကို ထိန်းကျောင်းသူများလည်း တည်ရှိနေမည်၊ များစွာက ကျဆင်းကာ ဂျုံထဲမှ အုတ်ကွဲကဲ့သို့ ခွဲထွက်သွားမည်၊ သို့သော် အားလုံးမဟုတ်ပါ၊ အုတ်ကွဲများကို လေတိုက်ကာ ပျောက်ကွယ်သွားမည်၊ ဂျုံများကတော့ စပါးခင်းပေါ်တွင် ကျန်ရှိနေမည်၊ ခရစ်တော်၏ခေတ်ကဲ့သို့ပင်၊ </w:t>
      </w:r>
      <w:r w:rsidRPr="00E541CA">
        <w:rPr>
          <w:i/>
        </w:rPr>
        <w:t xml:space="preserve">သူ၏ကျောင်းသားများထဲမှ များစွာက ပြန်လှည့်ကာ သူနှင့်အတူ မလျှောက်ကြတော့။ ထိုအခါ ယေရှုက တစ်ဆယ့်နှစ်ဦးအား </w:t>
      </w:r>
      <w:r w:rsidRPr="00E541CA">
        <w:t xml:space="preserve">"</w:t>
      </w:r>
      <w:r w:rsidRPr="00E541CA">
        <w:rPr>
          <w:i/>
        </w:rPr>
        <w:t xml:space="preserve">သင်တို့လည်း </w:t>
      </w:r>
      <w:r w:rsidRPr="00E541CA">
        <w:t xml:space="preserve">သွား</w:t>
      </w:r>
      <w:r w:rsidRPr="00E541CA">
        <w:rPr>
          <w:i/>
        </w:rPr>
        <w:t xml:space="preserve">လိုပါသ</w:t>
      </w:r>
      <w:r w:rsidRPr="00E541CA">
        <w:t xml:space="preserve">လား" ဟု</w:t>
      </w:r>
      <w:r w:rsidRPr="00E541CA">
        <w:rPr>
          <w:i/>
        </w:rPr>
        <w:t xml:space="preserve"> မေးလျှင်</w:t>
      </w:r>
      <w:r w:rsidRPr="00E541CA">
        <w:t xml:space="preserve">၊ </w:t>
      </w:r>
      <w:r w:rsidRPr="00E541CA">
        <w:rPr>
          <w:i/>
        </w:rPr>
        <w:t xml:space="preserve">စိမုန်ပေတရုက "ဘုရားရှင်၊ ကျွန်ုပ်တို့ ဘယ်သူဆီသို့ သွားမည်နည်း။ </w:t>
      </w:r>
      <w:r w:rsidRPr="00E541CA">
        <w:t xml:space="preserve">သင်မှာ</w:t>
      </w:r>
      <w:r w:rsidRPr="00E541CA">
        <w:rPr>
          <w:i/>
        </w:rPr>
        <w:t xml:space="preserve"> အမြဲတမ်းအသက်</w:t>
      </w:r>
      <w:r w:rsidRPr="00E541CA">
        <w:t xml:space="preserve">ဝင်သော</w:t>
      </w:r>
      <w:r w:rsidRPr="00E541CA">
        <w:rPr>
          <w:i/>
        </w:rPr>
        <w:t xml:space="preserve"> စကားများ ရှိပါသည်</w:t>
      </w:r>
      <w:r w:rsidRPr="00E541CA">
        <w:t xml:space="preserve">" ဟု</w:t>
      </w:r>
      <w:r w:rsidRPr="00E541CA">
        <w:rPr>
          <w:i/>
        </w:rPr>
        <w:t xml:space="preserve"> တုံ့ပြန်</w:t>
      </w:r>
      <w:r w:rsidRPr="00E541CA">
        <w:t xml:space="preserve">သည်။</w:t>
      </w:r>
    </w:p>
    <w:p w:rsidRPr="00E541CA" w:rsidR="00E541CA" w:rsidP="00E541CA" w:rsidRDefault="00E541CA" w14:paraId="3BADB481" w14:textId="149A4FCE">
      <w:pPr>
        <w:ind w:firstLine="720"/>
      </w:pPr>
      <w:r w:rsidRPr="00E541CA">
        <w:t xml:space="preserve">၆ ကြိမ်မြောက် စဉ်းစားချက်</w:t>
      </w:r>
    </w:p>
    <w:p w:rsidRPr="00E541CA" w:rsidR="00E541CA" w:rsidP="00E541CA" w:rsidRDefault="00E541CA" w14:paraId="7FA8D67A" w14:textId="0B38FBE3">
      <w:pPr>
        <w:ind w:firstLine="720"/>
        <w:rPr>
          <w:i/>
        </w:rPr>
      </w:pPr>
      <w:r w:rsidRPr="00E541CA">
        <w:rPr>
          <w:i/>
        </w:rPr>
        <w:t xml:space="preserve">နောက်ဆုံးကာလနှင့် ဒုက္ခကာလ ရောက်လာမည့်အတွက် မြို့များနှင့် ကျေးရွာများရှိ သစ္စာရှိသူများထံမှ ဘုရားသခင်သည် မျက်နှာလွှဲသွားသနည်း?</w:t>
      </w:r>
    </w:p>
    <w:p w:rsidRPr="00E541CA" w:rsidR="00E541CA" w:rsidP="00E541CA" w:rsidRDefault="00E541CA" w14:paraId="1059BD7C" w14:textId="5DC6F950">
      <w:pPr>
        <w:ind w:firstLine="720"/>
      </w:pPr>
      <w:r w:rsidRPr="00E541CA">
        <w:t xml:space="preserve">ဤအကြောင်းကို ပိုမိုရှင်းလင်းစွာ နားလည်ရန် 'အချိန်' ဆိုသည်မှာ ဘာကို ဆိုလိုသနည်း၊ 'ဒုက္ခကာလ' ဟု ဆိုလိုသည်မှာ ဘာနည်း၊ ၎င်းသည် ဘယ်အချိန်တွင် ဖြစ်ပေါ်မည်နည်း ဆိုတာကို ပထမဦးစွာ စူးစမ်းကြည့်ကြပါစို့။</w:t>
      </w:r>
    </w:p>
    <w:p w:rsidRPr="00E541CA" w:rsidR="00E541CA" w:rsidP="00E541CA" w:rsidRDefault="00E541CA" w14:paraId="74ED21B6" w14:textId="4833384E">
      <w:pPr>
        <w:ind w:firstLine="720"/>
        <w:rPr>
          <w:i/>
        </w:rPr>
      </w:pPr>
      <w:r w:rsidRPr="00E541CA">
        <w:rPr>
          <w:i/>
        </w:rPr>
        <w:t xml:space="preserve">'ဒဏ်ရာကာလ'ကို နှစ်မျိုးဖြင့် နားလည်ရမည်။</w:t>
      </w:r>
    </w:p>
    <w:p w:rsidRPr="00E541CA" w:rsidR="00E541CA" w:rsidP="00E541CA" w:rsidRDefault="00E541CA" w14:paraId="60872454" w14:textId="3B898E8C">
      <w:pPr>
        <w:ind w:firstLine="720"/>
      </w:pPr>
      <w:r w:rsidRPr="00E541CA">
        <w:t xml:space="preserve">ပထမဆုံး 'ပြင်းထန်သောအချိန်' ဆိုသည်မှာ ခရစ်တော်ဘုရားသခင်ကိုယ်တော်နှင့် သူ၏တန်ဖိုးရှိသောသွေးဖြင့်ကယ်တင်ထားသော သန့်ရှင်းသောဘုရားကျောင်းတော်ကို တိုက်ခိုက်သည့်အချိန်ဖြစ်သည်။</w:t>
      </w:r>
    </w:p>
    <w:p w:rsidRPr="00E541CA" w:rsidR="00E541CA" w:rsidP="00E541CA" w:rsidRDefault="00E541CA" w14:paraId="37D1E874" w14:textId="0ACF84F5">
      <w:pPr>
        <w:ind w:firstLine="720"/>
      </w:pPr>
      <w:r w:rsidRPr="00E541CA">
        <w:t xml:space="preserve">ဒုတိယ 'ဒုက္ခကာလ' သည် ဘုရားသခင်ကို တိုက်ခိုက်ခြင်းမဟုတ်ဘဲ လူသားများအကြားသာ တိုက်ပွဲဖြစ်ပေမယ့်၊ အိမ်နီးချင်းကို ထိခိုက်ရန် တားမြစ်ထားသည့် ဘုရားသခင်၏ အမိန့်ကို ဖျက်ဆီးခြင်းကြောင့် ဘုရားသခင်၏ အမျက်တော်ကိုလည်း ထိုးနှက်စေသည်။</w:t>
      </w:r>
    </w:p>
    <w:p w:rsidRPr="00E541CA" w:rsidR="00E541CA" w:rsidP="00E541CA" w:rsidRDefault="00E541CA" w14:paraId="000BDC88" w14:textId="1B72003F">
      <w:pPr>
        <w:ind w:firstLine="720"/>
      </w:pPr>
      <w:r w:rsidRPr="00E541CA">
        <w:t xml:space="preserve">ပထမဆုံးသော ဒုက္ခကာလတွင် ယေရှုခရစ်နာမည်ကို မုန်းတီးကာ၊ သူ၏ သန့်ရှင်းသော ဘုရားကျောင်းကို နှိပ်စက်ကာ၊ ခရစ်ကို ယုံကြည်သူများကို ဒဏ်ရာပေးကာ သတ်ဖြတ်မည်။ ဤကာလအကြောင်းကို ခရစ်တော်က ကြိုဟောခဲ့သည်: </w:t>
      </w:r>
      <w:r w:rsidRPr="00E541CA">
        <w:rPr>
          <w:i/>
        </w:rPr>
        <w:t xml:space="preserve">'ဤအရာများမဖြစ်မီ၊ သူတို့သည် သင်တို့ကို လက်ထိုး၍ နှိပ်စက်ကာ၊ စုဝေးပွဲများနှင့် ထောင်များသို့ ပို့ဆောင်ကာ၊ ငါ့နာမည်ကြောင့် မင်းကြီးများနှင့် အုပ်ချုပ်သူများရှေ့၌ တင်ပြမည်၊ လူတိုင်းကလည်း ငါ့နာမည်ကြောင့် သင်တို့ကို မုန်းကြမည်</w:t>
      </w:r>
      <w:r w:rsidRPr="00E541CA">
        <w:t xml:space="preserve">' (</w:t>
      </w:r>
      <w:r w:rsidRPr="00E541CA">
        <w:rPr>
          <w:rStyle w:val="FootnoteReference"/>
          <w:i/>
        </w:rPr>
        <w:footnoteReference w:id="299"/>
      </w:r>
      <w:r w:rsidRPr="00E541CA">
        <w:t xml:space="preserve"> )။ ထပ်၍၊ </w:t>
      </w:r>
      <w:r w:rsidRPr="00E541CA">
        <w:rPr>
          <w:i/>
        </w:rPr>
        <w:t xml:space="preserve">'သူတို့သည် သင်တို့ကို</w:t>
      </w:r>
      <w:r w:rsidRPr="00E541CA">
        <w:rPr>
          <w:i/>
        </w:rPr>
        <w:t xml:space="preserve"> ဒုက္ခထဲသို့ ပို့ဆောင်</w:t>
      </w:r>
      <w:r w:rsidRPr="00E541CA">
        <w:rPr>
          <w:i/>
        </w:rPr>
        <w:t xml:space="preserve">ကာ သတ်ကြမည်'</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သို့သော် တစ်ခါတစ်ရံမှာတော့ ခရစ်တော်အတွက်မဟုတ်ဘဲ လောကီအကျိုးအတွက် ပြင်းထန်စွာ နှိပ်စက်ခံရမည့် အချိန်တစ်ခုဖြစ်သည်။ လူတိုင်းသည် ကိုယ်ပိုင်အကျိုးစီးပွားကိုသာ ရှာဖွေကာ ဂုဏ်ယူခြင်း၊ ဂုဏ်သိက္ခာမြင့်မားခြင်း၊ အာဏာရှိခြင်းနှင့် ချမ်းသာခြင်းတို့ကို အခြားသူများထက် ပိုမိုလိုလားကြသည်။ ထို့ကြောင့် တိုင်းပြည်တစ်ခုသည် တစ်ခုနှင့် တိုက်ခိုက်ကာ နိုင်ငံတစ်ခုသည် နိုင်ငံတစ်ခုနှင့် တိုက်ခိုက်ကာ ပြည်တွင်းပဋိပက္ခများ ဖြစ်ပေါ်လာသည်။ အဲဒီခေတ်တွင် လူထုအား ဖိနှိပ်ခြင်း၊ ဆင်းရဲသူများအား နှိပ်စက်ခြင်းနှင့် အပြစ်မဲ့သူများအား မုန်းတီးခြင်းများ ရှိပြီး ခိုးယူခြင်း၊ လုယက်ခြင်း၊ အကြမ်းဖက်မှုနှင့် မတရားမှုများ များပြားသည်။ ထို့ကြောင့် ထိုကာလကို ဒုက္ခကာလဟု ခေါ်ဆိုကြသည်။</w:t>
      </w:r>
    </w:p>
    <w:p w:rsidRPr="00E541CA" w:rsidR="00E541CA" w:rsidP="00E541CA" w:rsidRDefault="00E541CA" w14:paraId="2AA71E1D" w14:textId="30606424">
      <w:pPr>
        <w:ind w:firstLine="720"/>
      </w:pPr>
      <w:r w:rsidRPr="00E541CA">
        <w:t xml:space="preserve">ခရစ်တော်ဘုရားနှင့် ခရစ်ယာန်ဘုရားကျောင်းတော်ကို ဆန့်ကျင်ထွက်ခဲ့သည့် ထိုကြမ်းတမ်းသောကာလများ၏ ပထမဆုံးကာလသည် ယခင်က ကြမ်းတမ်းစွာ နှိပ်စက်ခဲ့သူများဖြစ်သည့် Diocletian၊ Maximian နှင့် အခြားသူများ၏ ခေတ်ကာလ၌ ဖြစ်ပွားပြီးသားဖြစ်သည်။ ဤအခြေအနေကို အန္တီခရစ်ခေတ်တွင်လည်း ထပ်မံဖြစ်ပွားမည်ဖြစ်ပြီး၊ အန္တီခရစ်သည် တကယ့်ကိုယ်ခန္ဓာဖြင့် (ဘရိနီယန်များဆိုသလို စိတ်ပိုင်းဆိုင်ရာသာမဟုတ်) လာမည်ဖြစ်သည်။ ထိုအခါတွင်လည်း ခရစ်ဘုရားနာမည်ကို မုန်းတီးခံရကာ၊ သူ၏ ဘုရားကျောင်းကို နှိပ်စက်ခံရပြီး၊ ယုံကြည်သူများကို သတ်ဖြတ်ခံရမည်။ သို့သော် လက်ရှိအချိန်တွင် ထိုကဲ့သို့သောကာလသည် ကျွန်ုပ်တို့ထံ မရောက်ရှိသေးပါ၊ Agarians များက သိမ်းပိုက်ထားသည့် ခရစ်ယာန်နိုင်ငံများမှသာ ဖြစ်ပါသည်။ ရုရှားနိုင်ငံတွင်တော့ ဘုရားသခင်၏ကျေးဇူးကြောင့် သန့်ရှင်းသောယုံကြည်ချက်ကို မဖိနှိပ်သေးပါ။ ဘယ်သူမျှ ခရစ်တော်အတွက် ညှဉ်ပန်း သတ်ဖြတ်ခြင်း မပြုကြ၊ ခရစ်တော်ကို ငြင်းပယ်စေဖို့လည်း မည်သူမျှ မဖိအားပေးကြပါ၊ သို့သော် ကျွန်ုပ်တို့အားလုံးသည် ဖခင်ဘုရားနှင့် သန့်ရှင်းသောဝိညာဉ်တော်နှင့်အတူ အမြဲတမ်း အုပ်ချုပ်တော်မူသော ကျွန်ုပ်တို့၏ ဘုရားသခင် ခရစ်တော်ကို တစ်သက်တည်း ဂုဏ်ပြုကြပါသည်။</w:t>
      </w:r>
    </w:p>
    <w:p w:rsidRPr="00E541CA" w:rsidR="00E541CA" w:rsidP="00E541CA" w:rsidRDefault="00E541CA" w14:paraId="64315973" w14:textId="0A261A90">
      <w:pPr>
        <w:ind w:firstLine="720"/>
      </w:pPr>
      <w:r w:rsidRPr="00E541CA">
        <w:lastRenderedPageBreak/>
      </w:r>
      <w:r w:rsidRPr="00E541CA">
        <w:t xml:space="preserve">သို့သော် ဘုရားသခင်၏အမိန့်ကို ဆန့်ကျင်ကာ လူအချင်းချင်း တိုက်ခိုက်ရန် ထိုးထွင်းထွက်လာသော အကြမ်းဖက်ခေတ်တစ်ခုလည်း ရှိသည်။ ၎င်းသည် လူများအတွင်း ပဋိပက္ခများ ဖန်တီးကာ စွဲချက်များ ရှာဖွေ၍ ပြည်သူများအား အခက်အခဲများ ခံစားစေ၊ ဆင်းရဲသူများကို ဖိနှိပ်ကာ အပြစ်မဲ့သူများအား စိတ်နာကျင်စေ၊ လုယက်ခြင်း၊ လူခိုးခြင်းနှင့် မတရားမှုများ ပြုလုပ်သည်။ ထိုအကြမ်းဖက်ခေတ်သည် ယခုဖြစ်ပျက်နေပါသည်။ ကျွန်ုပ်တို့မြင်သလို ယခုကာလ၌ ရောက်ရှိနေပြီဖြစ်ပြီး၊ ဤအရာသည် အံ့ဩစရာမဟုတ်ပါ။ </w:t>
      </w:r>
      <w:r w:rsidRPr="00E541CA">
        <w:t xml:space="preserve">ခရစ်တော်၏ စကားအရ</w:t>
      </w:r>
      <w:r w:rsidRPr="00E541CA">
        <w:rPr>
          <w:i/>
        </w:rPr>
        <w:t xml:space="preserve"> ဤအရာများသည် </w:t>
      </w:r>
      <w:r w:rsidRPr="00E541CA">
        <w:rPr>
          <w:i/>
        </w:rPr>
        <w:t xml:space="preserve">ပထမဦးစွာ ဖြစ်ပေါ်</w:t>
      </w:r>
      <w:r w:rsidRPr="00E541CA">
        <w:rPr>
          <w:i/>
        </w:rPr>
        <w:t xml:space="preserve">သင့်</w:t>
      </w:r>
      <w:r w:rsidRPr="00E541CA">
        <w:rPr>
          <w:i/>
        </w:rPr>
        <w:t xml:space="preserve">သော်လည်း အဆုံးမဟုတ်ကြောင်း ဆိုထားပါသည်</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ဤနေရာတွင် ကျွန်ုပ်တို့သည် သန့်ရှင်းသူ ဟစ်ပိုလစ်တပ်၏ စကားများဆီသို့ ပြန်လှည့်ကြပါမည်။</w:t>
      </w:r>
    </w:p>
    <w:p w:rsidRPr="00E541CA" w:rsidR="00E541CA" w:rsidP="00E541CA" w:rsidRDefault="00E541CA" w14:paraId="43CDF74B" w14:textId="008C8060">
      <w:pPr>
        <w:ind w:firstLine="720"/>
      </w:pPr>
      <w:r w:rsidRPr="00E541CA">
        <w:t xml:space="preserve">ဟစ်ပိုလစ်တပ်စ် သခင်က အထက်ပါ တရားစကားတွင် ဆိုသည်မှာ – မြို့ရွာများတွင် နေထိုင်သူများသည် အချိန်နှင့် ရက်များ၏ ပြင်းထန်မှုကို သတိပြုကြပါစေ</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ဤဟစ်ပိုလစ်တပ်စ်၏ စကားများမှ ဘရင်မြို့ရှိ မမှန်ကန်သူများသည် ကိုယ်တိုင် ဖန်တီးထားသော အကြောင်းအရာများဖြင့် ဟစ်ပိုလစ်တပ်စ် မရေးသားခဲ့သော အကြောင်းအရာများကို ယနေ့ခေတ်နှင့် နှိုင်းယှဉ်ကာ ဆိုကြသည်၊ "မြို့များနှင့် ကျေးရွာများတွင် ယခုခေတ်သည် ပြင်းထန်နေပြီ၊ ဘုရားသခင်သည် မြို့များနှင့် ကျေးရွာများမှ မျက်နှာလွှဲထားပြီး ထိုနေရာများတွင် ကယ်တင်ခြင်း မကျန်တော့ပါ" ဟု။</w:t>
      </w:r>
    </w:p>
    <w:p w:rsidRPr="00E541CA" w:rsidR="00E541CA" w:rsidP="00E541CA" w:rsidRDefault="00E541CA" w14:paraId="48114EE7" w14:textId="183AFAC0">
      <w:pPr>
        <w:ind w:firstLine="720"/>
      </w:pPr>
      <w:r w:rsidRPr="00E541CA">
        <w:t xml:space="preserve">ကျွန်ုပ်တို့ ယုံကြည်သူများအနေဖြင့် ဤကိစ္စကို အပြည့်အစုံ စုံစမ်းစစ်ဆေးပြီးနောက်၊ ပထမ 'ကြီးမားသော ဒုက္ခကာလ' ဟု ခေါ်သောကာလကို စဉ်းစားမည်ဖြစ်ပြီး၊ ထိုကာလတွင် ခရစ်တော်ဘုရားနှင့် သူ၏ သန့်ရှင်းသော ဘုရားကျောင်းတော်အား တိုက်ခိုက်ခဲ့သည်။ ထိုအခါ ဘုရားသခင်သည် မြို့ရွာများမှ မျက်နှာလွှဲသွားခဲ့ပါသလား၊ ဆိုလိုသည်မှာ မြို့ရွာများတွင် နေထိုင်သော ယုံကြည်သူများထံမှ မျက်နှာလွှဲသွားခဲ့ပါသလား။ အကယ်၍ ထိုအချိန်၌ ယုံကြည်သူများထံမှ မျက်နှာကို လှည့်မထားခဲ့ပါက ယနေ့လည်း ကျွန်ုပ်တို့ထံမှ မျက်နှာကို မလှည့်မထားနိုင်ပါ။</w:t>
      </w:r>
    </w:p>
    <w:p w:rsidRPr="00E541CA" w:rsidR="00E541CA" w:rsidP="00E541CA" w:rsidRDefault="00E541CA" w14:paraId="3A5E2653" w14:textId="63C9A13B">
      <w:pPr>
        <w:ind w:firstLine="720"/>
      </w:pPr>
      <w:r w:rsidRPr="00E541CA">
        <w:t xml:space="preserve">ခရစ်တော်၏ အစောပိုင်း၊ မူလကက်သလစ်ဘုရားကျောင်းအကြောင်းဆိုပါစို့—ခရစ်တော်ကို ယုံကြည်သူများအား နှိပ်စက်ခဲ့သည့် အချိန်များက ဘယ်လောက်ကြမ်းတမ်းခဲ့သလဲ—ဒါကို မသိသူ ဘယ်သူရှိမလဲ? ဤအကြောင်းကို မသိသူ မည်သူမဆို သံတမန်များ၏ လှုပ်ရှားမှုကျမ်းနှင့် သေဆုံးသူများ၏ ဒုက္ခခံစားမှတ်တမ်းများကို ဖတ်ရှု၍ သင်ယူကြပါစို့။ ထိုကြောက်မက်ဖွယ်အချိန်များတွင် Brynsky ကိုလိုက်နာသူအများက မြို့ရွာများတွင် နေထိုင်သူများသည် တောထဲသို့ မပြေးကြသဖြင့် ဘုရားသခင်သည် သူတို့ထံ မျက်နှာမပြန်ခဲ့ကြောင်း ဆိုကြသော်လည်း အမှန်မှာ မဟုတ်ပါ။ ကျွန်ုပ်တို့သည် ပထမဆုံး ဒီးကန်ဖြစ်သူ သန့်စတီဖင်၏ ဂျေရုဆလင်မြို့၌ သတ်ဖြတ်ခံရမှုကို စဉ်းစားကြပါစို့။ သူသည် ယုဒယများက ကျောက်ဖြင့် ထိုးခတ်နေစဉ် ကောင်းကင်ဖွင့်လှစ်ပြီး၊ ဖွင့်လှစ်ထားသော ကောင်းကင်ထဲ၌ ဘုရားသခင်ခရစ်တော် ရပ်တည်ကာ သူ၏ သတ်ဖြတ်ခံရမှုကို ကြည့်ရှုနေသည်ကို မြင်ခဲ့သည်</w:t>
      </w:r>
      <w:r w:rsidRPr="00E541CA">
        <w:rPr>
          <w:rStyle w:val="FootnoteReference"/>
        </w:rPr>
        <w:footnoteReference w:id="303"/>
      </w:r>
      <w:r w:rsidRPr="00E541CA">
        <w:t xml:space="preserve"> ။ ထိုကဲ့သို့ ဘုရားသခင်သည် ဒုက္ခခေတ်ကာလ၌ ဂျေရုဆလင်မြို့၌ နာကျင်ခံစားနေရသော သူ၏ ဝန်ထမ်းကို ကြည့်ရှုတော်မူသည်; သူ့ကိုကြည့်ရှုစဉ်တွင်၊ ပရော်ဖက်များကို ကျောက်ဖြင့် ထိုးသတ်ခဲ့ပြီး ဘုရားသခင်၏သားတော်ကို သေဒဏ်ပေးခဲ့သည့်၊ သံတမန်တော်များကို သတ်ဖြတ်ခဲ့သည့် ရက်စက်သော ယေရုရှလင်မြို့ကိုလည်း ကြည့်ရှုသည်။ သို့သော် ထိုမြို့၏ မကောင်းမှုကြောင့်မဟုတ်ဘဲ၊ ထိုမြို့၌ ဒုက္ခခံနေရသည့် သူ၏ သစ္စာရှိသော ဝန်ထမ်းများအတွက်သာ ကြည့်ရှုသည်။ ထိုကြမ်းတမ်းသောကာလ၌ သူတို့သည် တောင်တန်းများသို့ သို့မဟုတ် သဲတောများသို့ မပြေးကာ ဂူများထဲ၌ မထွက်ပုန်းခဲ့ကြပေမယ့်၊ ဘုရားသခင်သည် သူတို့ထံမှ မျက်နှာမလွှဲဘဲ သနားကြင်နာသော မျက်နှာဖြင့်သာ ကြည့်ရှုတော်မူသည်။ ၎င်းသည် မထွက်ပုန်းဘဲ သူ၏ဘုရားသခင်အတွက် ရဲရဲတင်းတင်း ရပ်တည်ကာ ယုဒာတစ်ရာဦးအား ရင်ဆိုင်ခံခဲ့ရသော ပထမဆုံး သေကျဆုံးသူကို ကြည့်ရှုသကဲ့သို့ပင် ဖြစ်သည်။ ထိုအခါတွင် သန့်ရှင်ပေတရုကို ထောင်ထဲသို့ ထည့်ခံရပြီး၊ သံတမန်ယာကုပ်ကို ဟေရုဒ်၏ ဓားဖြင့် သတ်ဖြတ်ခံရပြီး၊ "ဘုရားသခင်၏ ညီ" ဟု ခေါ်သော အခြားယာကုပ်ကို ဘုရားကျောင်းခေါင်မိုးမှ ဆင်းချပစ်ခံရသောအခါ ကျွန်ုပ်တို့ ဘာကို ထင်မြင်သင့်သနည်း။ ယေရှုလေမွန်မြို့၌ ဖြစ်ပျက်နေသည့် ဤဖြစ်ရပ်များအား ဘုရားသခင်သည် ကောင်းကင်မြင့်မှ မကြည့်ရှုခဲ့ဘူးလား။ သူတို့ကို ကြည့်ရှုသကဲ့သို့၊ မြို့လုံးလုံးကိုလည်း ကြည့်ရှုတော်မူ၍ ယုံကြည်သူများနှင့် မယုံကြည်သူများအားလုံးကို မြင်တော်မူသည်။ ယုံကြည်သူများကို မိမိကျွန်များအဖြစ်၊ မယုံကြည်သူများကို မိမိရန်သူများအဖြစ် မြင်ကာ ယုံကြည်သူများကို ချစ်မြတ်နိုး၍ မယုံကြည်သူများကို သည်းခံခြင်းဖြင့် ခွင့်လွှတ်ကာ မိမိကိုယ်တိုင် ပြန်လည်ဆန့်ကျင်ခြင်းမပြု၊ ဖျက်ဆီးခြင်းမပြုဘဲ သူတို့ ပြန်လည်ပြောင်းလဲလာမည့်နေ့ကို စောင့်ဆိုင်းနေသည်။ ထိုနည်းတူ၊ ခရစ်အတွက် အသက်ပေးခံခဲ့ရသော မာတိရများ မရေမတွက်နိုင်အောင် များပြားသော အခြားမြို့များနှင့် နေရာများ၌လည်း၊ ထိုအချိန်၌ ခရစ်တော်ဘုရားသခင်သည် ထိုသူတို့၏ လုပ်ဆောင်ချက်များကို အထက်မှ ကြည့်မြင်ကာ၊ သူတို့၏ ဒုက္ခများ၌ ခွန်အားဖြည့်ကာ၊ ကောင်းကင်ဘုန်းဂုဏ်ဘွဲ့များကို ပြင်ဆင်ပေးခဲ့သည် မဟုတ်ပါသလား။ ထိုနည်းတူ၊ အန္တိခရစ်ကိုယ်တိုင် သွေးသားဖြင့် ရောက်လာမည့် အခါ၌ ထိုကြမ်းတမ်းသောကာလ ပြန်လည်ရောက်ရှိလာသောအခါ၊ ဘုရားသခင်သည် မေတ္တာပြည့်ဝသော မျက်နှာဖြင့် မြို့ရွာများ၊ ကျေးရွာများ၌ ခရစ်အတွက် ဒုက္ခခံနေရသော သူတို့၊ ဆိုလိုသည်မှာ မြို့ရွာများ၌ ရှိသော သူ၏ ဝန်ထမ်းများအား မကြည့်ရှုမနေလိမ့်မလား။ သူသည် တောင်တန်းများနှင့် သဲတောများသို့ ပြေးကာ ကျောက်ဂူများထဲတွင် ဖုံးကွယ်နေသူများကိုသာ ကြည့်မည်လော။ သို့သော် မြို့ရွာများအလယ်၌ ရဲရဲတင်းတင်း ခရစ်တော်ကို ဝန်ခံကာ ကိုယ်ပိုင်အသက်ကို သူ့အတွက် စွန့်လွှတ်ထားသူများအပေါ်၌တော့ ဘယ်လိုပြုမည်နည်း—သူတို့ကို မုန်းမလား၊ စွန့်ပစ်မလား၊ မျက်နှာမလှည့်မလား။ မဟုတ်ပါ၊ ထိုထက်မက သူသည် သူ့အတွက် ပြင်းထန်စွာ ဒုက္ခခံနေရသူများထံသို့ သူ၏ အလင်းတောက်ပဆုံး မျက်နှာနှင့် ချစ်ခင်စွာ ကြည့်ရှုသော မျက်လုံးများကို ပိုမိုကရုဏာ၊ ပိုမိုချစ်မြတ်နိုးစွာနှင့် ပိုမိုဂရုစိုက်စွာ လှည့်ကြည့်တော်မူသည်၊ ဒုက္ခမှ ရှောင်တိမ်း၍ တောင်တန်း သဲတောများတွင် ဖုံးကွယ်နေသူများထက်ပို၍။ တိုက်ပွဲတွင် ရဲရဲတောက်တောက် တိုက်ခိုက်နေသော စစ်သားတစ်ယောက်သည် တိုက်ပွဲမှ ထွက်ပြေး၍ ဖုံးကွယ်နေသော စစ်သားထက် သူ၏ အရာရှိချုပ်အတွက် ပိုမိုချစ်ခင်စရာကောင်းသည်။ ကျွန်ုပ်တို့၏ ဘုရားသခင် ခရစ်တော်အတွက် သေကျဆုံးသူသည် သူ၏ သွေးကို ခရစ်တော်အတွက် စွန့်ပစ်ခြင်းအားဖြင့် သဲတော၌ တရားကျင့်သူထက် ပိုမိုနှစ်သက်စရာကောင်းသည်။ ထို့ကြောင့် ကောင်းကင်၌ သေကျဆုံးသူ၏ ပုံရိပ်သည် သဲတော၌ တရားကျင့်သူထက် ပိုမြင့်မား၊ ပိုတောက်ပ၊ ပိုဂုဏ်ယူစရာကောင်းသည်။</w:t>
      </w:r>
    </w:p>
    <w:p w:rsidRPr="00E541CA" w:rsidR="00E541CA" w:rsidP="00E541CA" w:rsidRDefault="00E541CA" w14:paraId="5FDE0744" w14:textId="04ACB6D1">
      <w:pPr>
        <w:ind w:firstLine="720"/>
      </w:pPr>
      <w:r w:rsidRPr="00E541CA">
        <w:lastRenderedPageBreak/>
      </w:r>
      <w:r w:rsidRPr="00E541CA">
        <w:t xml:space="preserve">ဤအကြောင်းကို စဉ်းစားကြည့်လျှင်—ပထမဆုံးသော ဒုက္ခကာလ၌ ခရစ်တော်နှင့် ၎င်း၏ ဘုရားကျောင်းအား စစ်ပွဲဖြင့် တိုက်ခိုက်ခဲ့သကဲ့သို့၊ အန္တီခရစ်အောက်တွင် ထပ်မံ ပြန်လည်ဖြစ်ပွားမည့်အခါ၌လည်း—ခရစ်တော်သည် မြို့များနှင့် </w:t>
      </w:r>
      <w:r w:rsidRPr="00E541CA">
        <w:t xml:space="preserve">ကျေးလက်ဒေသများ</w:t>
      </w:r>
      <w:r w:rsidRPr="00E541CA">
        <w:t xml:space="preserve">မှ မျက်နှာမလွှဲခဲ့၊ မလွှဲမည်လည်း မဟုတ်</w:t>
      </w:r>
      <w:r w:rsidRPr="00E541CA">
        <w:t xml:space="preserve">ပါ။ ဆိုလိုသည်မှာ မြို့များနှင့် ကျေးလက်ဒေသများ၌ နေထိုင်ကြသည့် ၎င်း၏ ဝန်ထမ်းများထံမှ </w:t>
      </w:r>
      <w:r w:rsidRPr="00E541CA">
        <w:t xml:space="preserve">မျက်နှာမလွှဲခဲ့</w:t>
      </w:r>
      <w:r w:rsidRPr="00E541CA">
        <w:t xml:space="preserve">၊</w:t>
      </w:r>
      <w:r w:rsidRPr="00E541CA">
        <w:t xml:space="preserve"> မလွှဲမည်လည်း မဟုတ်</w:t>
      </w:r>
      <w:r w:rsidRPr="00E541CA">
        <w:t xml:space="preserve">ပါ။ ကျွန်ုပ်တို့သည် ယုံကြည်စိတ်ချစွာ ပြောဆိုပါသည်၊ ဒုတိယဒုက္ခကာလ၌လည်း လူများသည် ဘုရားသခင်၏အမိန့်ကို ဆန့်ကျင်ကာ အိမ်နီးချင်းများအား တိုက်ခိုက်၍ ပဋိပက္ခနှင့် အဆောက်အအုံမဲ့မှုများ ဖြစ်ပေါ်စေကာ ဆင်းရဲသူများကို ဖိနှိပ်နှိပ်စက်ကြသော်လည်း၊ ဘုရားသခင်သည် မြို့ရွာများမှ မျက်နှာမလွှဲပါ။ ဆိုလိုသည်မှာ မြို့ရွာများတွင် နေထိုင်ကြသော သူ၏ သစ္စာရှိသော ဝန်ထမ်းများသည် ဒုက္ခဒဏ်များကြောင့် နာကျင်ခံစားနေရသော်လည်း၊ တောထဲသို့ မထွက်ကာ ထိုဒုက္ခဒဏ်များ မခံစားသူများထက် ပိုမိုကြင်နာစွာ ကြည့်ရှုတော်မူသည်ဟု ဆိုလိုသည်။</w:t>
      </w:r>
    </w:p>
    <w:p w:rsidRPr="00E541CA" w:rsidR="00E541CA" w:rsidP="00E541CA" w:rsidRDefault="00E541CA" w14:paraId="7A807BB5" w14:textId="7BC6C019">
      <w:pPr>
        <w:ind w:firstLine="720"/>
      </w:pPr>
      <w:r w:rsidRPr="00E541CA">
        <w:t xml:space="preserve">ဤအကြောင်း၏ ဥပမာတစ်ခုမှာ အီဂျစ်တွင် ရှိသော အစ္စရေးလူမျိုးများဖြစ်သည်။ အဲဒီမှာ ဘုရားသခင်၏ လူများအတွက် အလွန်ဒုက္ခပြင်းထန်သော ကာလတစ်ခုဖြစ်ခဲ့သည်။ </w:t>
      </w:r>
      <w:r w:rsidRPr="00E541CA">
        <w:rPr>
          <w:i/>
        </w:rPr>
        <w:t xml:space="preserve">အီဂျစ်လူမျိုးများက အစ္စရေးလူငယ်များကို အခက်အခဲများဖြင့် </w:t>
      </w:r>
      <w:r w:rsidRPr="00E541CA">
        <w:t xml:space="preserve">နှိပ်စက်ကာ </w:t>
      </w:r>
      <w:r w:rsidRPr="00E541CA">
        <w:rPr>
          <w:i/>
        </w:rPr>
        <w:t xml:space="preserve">ပြင်းထန်သော အလုပ်များဖြင့် သူတို့၏ ဘဝကို ဆင်းရဲဒုက္ခဖြစ်စေခဲ့သည်</w:t>
      </w:r>
      <w:r w:rsidRPr="00E541CA">
        <w:rPr>
          <w:rStyle w:val="FootnoteReference"/>
          <w:i/>
        </w:rPr>
        <w:footnoteReference w:id="304"/>
      </w:r>
      <w:r w:rsidRPr="00E541CA">
        <w:rPr>
          <w:i/>
        </w:rPr>
        <w:t xml:space="preserve"> ။ အစ္စရေးလူငယ်များသည် အလုပ်အောက်တွင် ငိုငိုကြွေးကြွေးဖြစ်ခဲ့ကြသည်။ </w:t>
      </w:r>
      <w:r w:rsidRPr="00E541CA">
        <w:t xml:space="preserve">သို့သော် ထိုကာလ၏ ပြင်းထန်မှုကြောင့် ဘုရားသခင်သည် သူ၏ လူများထံမှ မျက်နှာမလွှဲခဲ့ပါသလား။ ထိုအစား မိမိကျေးဇူးတော်ရှင် မုရှေအား ပြောခဲ့သလို "အီဂျစ်၌ရှိသော ငါ့လူတို့၏ ဒုက္ခကို ငါမြင်ပြီး၊ သူတို့၏ ငိုကြွေးသံကို ငါကြားပြီ</w:t>
      </w:r>
      <w:r w:rsidRPr="00E541CA">
        <w:t xml:space="preserve">"</w:t>
      </w:r>
      <w:r w:rsidRPr="00E541CA">
        <w:rPr>
          <w:rStyle w:val="FootnoteReference"/>
        </w:rPr>
        <w:footnoteReference w:id="305"/>
      </w:r>
      <w:r w:rsidRPr="00E541CA">
        <w:t xml:space="preserve"> ဟုဆိုကာ</w:t>
      </w:r>
      <w:r w:rsidRPr="00E541CA">
        <w:t xml:space="preserve"> သူတို့ဆီသို့ မေတ္တာပြည့်ဝသော မျက်နှာတော်ကို မလှည့်ခဲ့ပါသလား</w:t>
      </w:r>
      <w:r w:rsidRPr="00E541CA">
        <w:t xml:space="preserve">။</w:t>
      </w:r>
    </w:p>
    <w:p w:rsidRPr="00E541CA" w:rsidR="00E541CA" w:rsidP="00E541CA" w:rsidRDefault="00E541CA" w14:paraId="0C841848" w14:textId="0F5A4772">
      <w:pPr>
        <w:ind w:firstLine="720"/>
      </w:pPr>
      <w:r w:rsidRPr="00E541CA">
        <w:t xml:space="preserve">အို ဘရန်နျန်စ်တို့၊ သင်တို့၏ သဲတော သာသနာကျောင်းများ၌ တိတ်ဆိတ်ငြိမ်သက်စွာ နေထိုင်ကာ မည်သူမှ စိုးရိမ်ပူပန်ခြင်းမရှိ၊ နှိပ်စက်ခံရခြင်းမရှိ၊ ထိခိုက်ခံရခြင်းမရှိကြပါက၊ ဘုရားသခင်၏ မျက်နှာသည် သင်တို့ဆီသို့ ပြန်လှည့်မည်ဟု မျှော်လင့်သကဲ့သို့၊ မြို့ရွာများ၌ ဖိနှိပ်ခံ၊ အပြစ်တင်ခံနေရသည့် ကျွန်ုပ်တို့သည် ဘုရားသခင်၏ ကရုဏာကို မစွန့်လွှတ်ဘဲ၊ ဘုရားသခင်သည် ကျွန်ုပ်တို့ကိုလည်း ကြည့်ရှုကာ ကျွန်ုပ်တို့၏ ဒုက္ခနှင့် ဝမ်းနည်းမှုအားလုံးကို မြင်မြင်သာသာ သိမြင်မည်ဟု မခွဲမခွာ မျှော်လင့်နေပါသည်။ ဤခက်ခဲသောကာလများတွင် ချစ်မြတ်နိုးသူများကို စည်းကမ်းထိန်းကာ လက်ခံသူများကို ပြစ်ဒဏ်ပေးသကဲ့သို့ ကျွန်ုပ်တို့အားလည်း ကြင်နာစွာ ပြုစုပေးသည်။</w:t>
      </w:r>
    </w:p>
    <w:p w:rsidRPr="00E541CA" w:rsidR="00E541CA" w:rsidP="00E541CA" w:rsidRDefault="00E541CA" w14:paraId="0FC66EF1" w14:textId="32C6E346">
      <w:pPr>
        <w:ind w:firstLine="720"/>
      </w:pPr>
      <w:r w:rsidRPr="00E541CA">
        <w:t xml:space="preserve">သို့သော် သင်တို့သည် အော်သိုဒေါ်ဒေါ်စ် ဘုရားကျောင်းပြင်ပ၌ ရှိကာ ခရစ်တော်၏ ပေါင်းဖက်ခြင်းမှ ထွက်ပြေးကာ ခရစ်တော်၏ ကိုယ်နှင့် သွေးကို မုန်းတီးသလို သဘောထားသော်လည်း ခရစ်တော်ဘုရားသည် သင်တို့အတွင်း၌ နေထိုင်သည်ဟု ဂုဏ်ပြုကြသည်; ထိုထက်ပို၍ ကျွန်ုပ်တို့သည် သူ၏ သန့်ရှင်းသော ဘုရားကျောင်းအတွင်း၌ ရှိကာ၊ သန့်ရှင်းသော ဓမ္မပွဲတော်မှတဆင့် သူ၏ အလွန်သန့်ရှင်းဆုံးသော ကိုယ်ခန္ဓာနှင့် အသက်ပေးသွေးကို ခံယူကာ၊ သူသည် ကျွန်ုပ်တို့နှင့်အတူ ရှိကြောင်း ယုံကြည်ကာ၊ သူသည် ကျွန်ုပ်တို့ကို မစွန့်ခွါခဲ့ကြောင်းနှင့် အနာဂတ်တွင်လည်း မစွန့်ခွါမည်မဟုတ်ကြောင်း သူ၏ မပြတ်မပျက် ကတိတော်အတိုင်း ယုံကြည်နေကြပါသည်။ </w:t>
      </w:r>
      <w:r w:rsidRPr="00E541CA">
        <w:t xml:space="preserve">'ငါသည် </w:t>
      </w:r>
      <w:r w:rsidRPr="00E541CA">
        <w:rPr>
          <w:i/>
        </w:rPr>
        <w:t xml:space="preserve">သင်တို့ကို မလွှတ်၊ မပစ်မထားမည်'</w:t>
      </w:r>
      <w:r w:rsidRPr="00E541CA">
        <w:t xml:space="preserve"> (</w:t>
      </w:r>
      <w:r w:rsidRPr="00E541CA">
        <w:rPr>
          <w:rStyle w:val="FootnoteReference"/>
          <w:i/>
        </w:rPr>
        <w:footnoteReference w:id="306"/>
      </w:r>
      <w:r w:rsidRPr="00E541CA">
        <w:t xml:space="preserve"> )။ ထပ်၍၊ </w:t>
      </w:r>
      <w:r w:rsidRPr="00E541CA">
        <w:t xml:space="preserve">'မိခင်တစ်ဦးသည် </w:t>
      </w:r>
      <w:r w:rsidRPr="00E541CA">
        <w:rPr>
          <w:i/>
        </w:rPr>
        <w:t xml:space="preserve">သူမ၏ကလေးငယ်ကို </w:t>
      </w:r>
      <w:r w:rsidRPr="00E541CA">
        <w:rPr>
          <w:i/>
        </w:rPr>
        <w:t xml:space="preserve">မေ့လျော့နိုင်ပါသလား</w:t>
      </w:r>
      <w:r w:rsidRPr="00E541CA">
        <w:rPr>
          <w:i/>
        </w:rPr>
        <w:t xml:space="preserve">၊ </w:t>
      </w:r>
      <w:r w:rsidRPr="00E541CA">
        <w:t xml:space="preserve">သို့မဟုတ် </w:t>
      </w:r>
      <w:r w:rsidRPr="00E541CA">
        <w:rPr>
          <w:i/>
        </w:rPr>
        <w:t xml:space="preserve">ကိုယ်ဝန်ကလေးအပေါ် သနားစိတ်မရှိနိုင်ပါသလား။ </w:t>
      </w:r>
      <w:r w:rsidRPr="00E541CA">
        <w:rPr>
          <w:i/>
        </w:rPr>
        <w:t xml:space="preserve">မိန်းမတစ်ဦးက</w:t>
      </w:r>
      <w:r w:rsidRPr="00E541CA">
        <w:rPr>
          <w:i/>
        </w:rPr>
        <w:t xml:space="preserve"> မေ့လျော့ခဲ့သော်</w:t>
      </w:r>
      <w:r w:rsidRPr="00E541CA">
        <w:rPr>
          <w:i/>
        </w:rPr>
        <w:t xml:space="preserve">လည်း ငါသည် သင်တို့ကို မေ့လျော့မည်မဟုတ်' ဟု ဘုရားသခင်က ပြောသည် </w:t>
      </w:r>
      <w:r w:rsidRPr="00E541CA">
        <w:t xml:space="preserve">(</w:t>
      </w:r>
      <w:r w:rsidRPr="00E541CA">
        <w:rPr>
          <w:rStyle w:val="FootnoteReference"/>
          <w:i/>
        </w:rPr>
        <w:footnoteReference w:id="307"/>
      </w:r>
      <w:r w:rsidRPr="00E541CA">
        <w:t xml:space="preserve"> )။ ဤကဲ့သို့သော ကတိများသည် ကျွန်ုပ်တို့ ယုံကြည်သူများအတွက် သန့်ရှင်းသော ကျမ်းစာထဲတွင် ပါဝင်ပြီး၊ ဒုက္ခခေတ်ကာလ၌ ဘုရားသခင်သည် ကျွန်ုပ်တို့ကို မလွှတ်မပစ်ကြောင်း ကျွန်ုပ်တို့၏ မျှော်လင့်ချက်ကို ခိုင်မာစွာ အတည်ပြုပေးပါသည်။ သို့သော် သင်တို့၏ မကောင်းစွာ ပြောဆိုချက်အရ ဘုရားသခင်သည် ကျွန်ုပ်တို့ သစ္စာရှိ ဝန်ထမ်းများကို စွန့်ပစ်မည်ဆိုပါက၊ ကျွန်ုပ်တို့အား မစွန့်ပစ်မည်ဟု ကတိပြုထားသော ဘုရားသခင်၏ စကားများမှာ မမှန်တော့မည်ဖြစ်သည်။ သို့သော် ဘုရားသခင် မမှန်ခြင်းထက် သင်တို့ လိမ်လည်ခြင်းက ပိုလွယ်ကူသည်။ သင်တို့က လိမ်နေပြီး ဆက်လက်လိမ်နေကြသည်၊ လိမ်ညာ၏ ဖခင်ထံမှ သင်ယူသလိုပင်။ သို့သော် အမှန်တရားဖြစ်သော ကျွန်ုပ်တို့၏ ဘုရားသခင်သည် ကျွန်ုပ်တို့၏ ဒုက္ခကာလ၌ မလွှတ်မပစ်ပါ။</w:t>
      </w:r>
    </w:p>
    <w:p w:rsidRPr="00E541CA" w:rsidR="00E541CA" w:rsidP="00E541CA" w:rsidRDefault="00E541CA" w14:paraId="1879E0AC" w14:textId="0B4A631E">
      <w:pPr>
        <w:ind w:firstLine="720"/>
      </w:pPr>
      <w:r w:rsidRPr="00E541CA">
        <w:t xml:space="preserve">သို့သော် ထပ်မံ၍ ကျွန်ုပ်တို့၏ အလွန်ဒုက္ခကြုံတွေ့ချိန်တွင် ဘုရားသခင်ထံမှ ဝေးကွာသွားသော သင်တို့သည် ကိုယ်တိုင်ကိုယ် ပြောဆိုသောအခါ ဂုဏ်ယူကြသည်—သင်တို့ကိုယ်တိုင်ဆုံးဖြတ်ကြပါ၊ ဘယ်သူ့ခေါင်းဆောင်ဘွဲ့များက အထူးထင်ရှားဆုံးဖြစ်သနည်း။ တောထဲတိတ်ဆိတ်မှုထဲတွင် အေးချမ်းစွာ နေထိုင်သူများလား၊ ဒါမှမဟုတ် မြို့ရွာများတွင် ဤဒုက္ခကာလ၌ စမ်းသပ်ခြင်းနှင့် နှိပ်စက်ခံရခြင်းကို ခံစားကာ ဘုရားသခင်ထံ ကျေးဇူးတင်နေသူများလား။ မြို့ရွာများတွင် ဤဒုက္ခကာလဆိုသည်မှာ ဘာကို ဆိုလိုသနည်း၊ သင်သိပါသလား။ ဘုရားသခင်သည် မိမိ၏ ဝိညာဉ်ဆိုင်ရာရွှေကို စမ်းသပ်၍ သန့်စင်ရန် မီးဖို သို့မဟုတ် သံမဏိခွက်တစ်ခုရှိပြီး၊ မိမိကျွန်များအကြောင်းကို ဤသို့ ရေးသားထားသည်— "ဘုရားသခင်သည် သူတို့ကို စမ်းသပ်၍ မိမိနှင့် တန်ကြောင်း တွေ့ရှိခဲ့သည်၊ </w:t>
      </w:r>
      <w:r w:rsidRPr="00E541CA">
        <w:rPr>
          <w:i/>
        </w:rPr>
        <w:t xml:space="preserve">သံမဏိခွက်၌ ရွှေကို စမ်းသပ်သကဲ့သို့</w:t>
      </w:r>
      <w:r w:rsidRPr="00E541CA">
        <w:t xml:space="preserve">" (</w:t>
      </w:r>
      <w:r w:rsidRPr="00E541CA">
        <w:rPr>
          <w:rStyle w:val="FootnoteReference"/>
          <w:i/>
        </w:rPr>
        <w:footnoteReference w:id="308"/>
      </w:r>
      <w:r w:rsidRPr="00E541CA">
        <w:t xml:space="preserve"> )။ သင်တို့သည် သဲတောများ၊ တောင်များနှင့် ဂူများ၌ နေထိုင်ကြသူများအနေနှင့် ကိုယ်ကိုရွှေဟု ထင်မြင်နိုင်သော်လည်း သင်တို့မှာ တကယ့်ရွှေမဟုတ်ဘဲ မြေအောက်နက်ရှိုင်းထဲတွင် ဖုံးကွယ်ထားသော ရွှေကြွေဖြစ်ကြသည်။ ၎င်းသည် ပြည့်စုံသောရွှေမဟုတ်ဘဲ မြေအောက်၏ လျှို့ဝှက်ရာများ၌ တည်ရှိနေသည့် ရွှေကြွေတစ်မျိုးသာဖြစ်သည်။ ကျွန်ုပ်တို့သည် မြို့ရွာများ၌ ခက်ခဲသောအချိန်များကြောင့် ဖိနှိပ်ခံရ၍ စိတ်နာကျင်နေသူများဖြစ်သော်လည်း၊ သန့်ရှင်းသောရွှေတစ်စင်းကဲ့သို့ ဖြစ်ကာ ဒုက္ခမီးဖြင့် စမ်းသပ်သန့်စင်ခံထားပါသည်။ ဤခက်ခဲသောအချိန်များကြောင့် ဘုရားသခင်သည် ကျွန်ုပ်တို့ထံ မျက်နှာမလွှဲဘဲ၊ ကျွန်ုပ်တို့၏ သည်းခံခြင်းနှင့် ကျေးဇူးတင်ခြင်းကို ကြည့်ရှုနေသည်ဟု ကျွန်ုပ်တို့ မျှော်လင့်ပါသည်။ သင်မသိပါသလား၊ သန့်ရှင်းသော ဘုရားကျောင်းသည် နှိပ်စက်ခြင်းနှင့် ဒုက္ခခေတ်များတွင် လီလီပန်းကဲ့သို့ ပေါ်ပေါက်တိုးတက်ကြောင်း။ ဘုရားသခင်က ပေးပို့သော ဒုက္ခခက်ခဲမှုများနှင့် ဒီခေတ်ဆိုးများကြောင့် ဖြစ်ပေါ်လာသော အခက်အခဲများကို ကျေးဇူးတင်စွာ ခံနိုင်ရည်ရှိသော ယုံကြည်သူတိုင်းသည် ဘုရားရှေ့၌ ထူးခြားမြတ်စွာ မြင်တွေ့ခံရပြီး ကျွန်ုပ်တို့ဘုရား၏ နန်းတော်များတွင် ပေါ်ပေါက်တိုးတက်ကြသည်။ အဆုံးထိခံနိုင်သူများသည် ကယ်တင်ခံရမည်။ ယခု မျက်ရည်ဖြင့် စိုက်ကြသူများသည် အဲဒီမှာ ဝမ်းမြောက်ခြင်းဖြင့် ရိတ်သိမ်းကြမည်။ မြို့ရွာများတွင် နေထိုင်ကြသော ဘုရားသခင်၏ သစ္စာရှိကျွန်ုပ်တို့အား ဘုရားသခင်သည် ဒုက္ခခေတ်များကို ဘာကြောင့် ခွင့်ပြုသနည်း။ ၎င်းသည် မျက်နှာမလွှဲရန်မဟုတ်ဘဲ၊ သူတို့အတွက် ပိုမိုကောင်းမွန်သော ကယ်တင်ခြင်းကို စီစဉ်ပေးရန်ဖြစ်သည်။ အကြောင်းမူဤခက်ခဲသောကာလ၏ဒုက္ခဒဏ်များမှတဆင့် ဘုရားသခင်၏ကျွန်များ၏ပြစ်ဒဏ်များကို သန့်ရှင်းစေပြီး၊</w:t>
      </w:r>
      <w:r w:rsidRPr="00E541CA">
        <w:lastRenderedPageBreak/>
      </w:r>
      <w:r w:rsidRPr="00E541CA">
        <w:t xml:space="preserve"> ၊ ဂျုံစေ့မှအမှိုက်ကဲ့သို့ ခွဲထုတ်ကာ၊ ဒုက္ခခံပြီး ခက်ခဲမှုကို ခံနိုင်သူများအတွက် အလင်းတောက်ပဆုံးသောခေါင်းစည်းများကို ဖန်တီးပေးသည်။ အရှင်ဘုရားသခင်သည် မိမိကျွန်တို့၏ ဒုက္ခနှင့် နာကျင်မှုကို အထက်မှ ကြည့်မြင်ကာ၊ ၎င်းတို့၏ သည်းခံနိုင်စွမ်းကို မြင်မြင်သာသာ သိရှိပြီး၊ ဒုက္ခမခံဘဲ အခက်အခဲမခံသူများထက် ပိုမိုကြီးမားသော ဆုချီးမြှင့်မှုကို ပြင်ဆင်ပေးပါသည်။ ယခုခေတ်တွင် မြို့ရွာများ၌ ရှေးခေတ်ကဲ့သို့ သက်သေခံသူများ မရှိကြောင်း သင်ထင်ပါသလား။ ယခုတိုင် မတရားစွဲခံရ၍ ချုပ်ချယ်ခံရ၊ ညှဉ်းပန်းခံရ၊ မကောင်းစွာဆက်ဆံခံရ၊ သတ်ဖြတ်ခံရ၊ တရားရုံးများ၌ ထိုးနှက်ခံရ၍ သေဆုံးသူများ မည်မျှရှိနေသနည်း။ သူတို့အားလုံးသည် မိမိတို့၏ သန့်ရှင်းမှုကြောင့် ခရစ်တော်၏ သက်သေခံသူများဖြစ်ကြသည်။ ခရစ်အတွက် မခံစားခဲ့ပေမယ့်၊ သူတို့၏ သန့်ရှင်းမှုကြောင့် ခရစ်တော်ထံတွင် ချစ်ခင်ခံရပြီး၊ ထိုဘုရားထံမှ သက်သေခံသူခေါင်းစည်းကို ရရှိရန် တန်ဖိုးရှိသူများအဖြစ် သတ်မှတ်ခံရကြသည်။ ရုရှားနိုင်ငံ၏ သန့်ရှင်းသော ဒုက္ခခံသူကြီးများဖြစ်သည့် ဂလက်ဘ်နှင့် ဘိုရီစ်၊ မင်းသား သန့်ရှင်း ဒိမစ်ထရီတို့သည် ခရစ်တော်အတွက် မခံခဲ့ပေမယ့် သန့်ရှင်းသော သက်သေခံသူများနှင့်အတူ ဂုဏ်ပြုခံခဲ့ကြသည်။ ထိုနည်းတူ ယနေ့တိုင် မတရားစွာ ဒုက္ခခံနေရသူများလည်း သက်သေခံသူများပင် ဖြစ်ကြသည်။ ထိုအခါ ဘုရားသခင်သည် ဒုက္ခကြားတွင် မြို့ရွာများ၌ နေထိုင်ကြသော ဤသူများနှင့် ဘုရားသခင်၏ ဝန်ထမ်းများထံမှ မျက်နှာမလွှဲပါသလား။ မိမိအပြစ်မရှိဘဲ ဒုက္ခခံစားနေရသူများအား သနားသလို၊ ဒုက္ခခံစားနေသူများနှင့် သနားနာခံစားသူများကိုလည်း သနားတော်မူပါသလား။ အမှန်တကယ် သူသည် ကျွန်ုပ်တို့ကို ကြည့်ရှုတော်မူပြီး၊ မိမိအပြစ်မရှိဘဲ ဒုက္ခခံစားနေရသူများအား သနားကြင်နာသလို၊ ဒုက္ခခံစားနေသူများနှင့် သနားကြင်နာသူများအားလည်း သနားကြင်နာတော်မူသည်။</w:t>
      </w:r>
    </w:p>
    <w:p w:rsidRPr="00E541CA" w:rsidR="00E541CA" w:rsidP="00E541CA" w:rsidRDefault="00E541CA" w14:paraId="19CA91DC" w14:textId="568E130E">
      <w:pPr>
        <w:ind w:firstLine="720"/>
      </w:pPr>
      <w:r w:rsidRPr="00E541CA">
        <w:t xml:space="preserve">ဘရန်နျန်၊ သင်သည် ဟစ်ပိုလစ်တပ်၏ စကားများကို မှားယွင်းစွာ အဓိပ္ပာယ်ဖော်ဆိုကာ၊ သန့်ရှင်းသူ ဟစ်ပိုလစ်တပ် မရေးသားခဲ့သော အကြောင်းအရာများကို ဖန်တီးထည့်သွင်း၍၊ ယခုခေတ်၏ ပြင်းထန်မှုကြောင့် ဘုရားသခင်သည် မြို့ရွာများမှ မျက်နှာလွှဲထားသည်ဟု ဆိုလိုနေသည်။</w:t>
      </w:r>
    </w:p>
    <w:p w:rsidRPr="00E541CA" w:rsidR="00E541CA" w:rsidP="00E541CA" w:rsidRDefault="00E541CA" w14:paraId="2F127FC7" w14:textId="73BCC9A9">
      <w:pPr>
        <w:ind w:firstLine="720"/>
      </w:pPr>
      <w:r w:rsidRPr="00E541CA">
        <w:t xml:space="preserve">၇ ကြိမ်မြောက် စဉ်းစားချက်</w:t>
      </w:r>
    </w:p>
    <w:p w:rsidRPr="00E541CA" w:rsidR="00E541CA" w:rsidP="00E541CA" w:rsidRDefault="00E541CA" w14:paraId="5C4916A0" w14:textId="7AF5D854">
      <w:pPr>
        <w:ind w:firstLine="720"/>
        <w:rPr>
          <w:i/>
        </w:rPr>
      </w:pPr>
      <w:r w:rsidRPr="00E541CA">
        <w:rPr>
          <w:i/>
        </w:rPr>
        <w:t xml:space="preserve">ယခုခေတ်တွင် ဘုရားသခင်သည် သဲတောများ၌သာ နေထိုင်သနည်း။ သဲတောမှသာ ဆုတောင်းများကို လက်ခံသနည်း။ သဲတောသားများကိုသာ ကယ်တင်သနည်း။</w:t>
      </w:r>
    </w:p>
    <w:p w:rsidRPr="00E541CA" w:rsidR="00E541CA" w:rsidP="00E541CA" w:rsidRDefault="00E541CA" w14:paraId="7483EB96" w14:textId="6E8D06C1">
      <w:pPr>
        <w:ind w:firstLine="720"/>
      </w:pPr>
      <w:r w:rsidRPr="00E541CA">
        <w:t xml:space="preserve">ဆိန့်ဟစ်ပိုလစ်တပ်သည် အန္တီခရစ်၏ ကာလအကြောင်း ပြောကြားရာတွင်၊ အန္တီခရစ်၏ လက်မှ လွတ်မြောက်မည့် ယုံကြည်သူ ခရစ်ယာန်များသည် တောင်များနှင့် သဲတောရှိ ဂူများထဲတွင် ပုန်းကွယ်နေမည်ဟု ဆိုသည်။ အဲဒီမှာ မျက်ရည်နှင့် စိတ်နစ်နာခြင်းဖြင့် လူသားတို့ကို ချစ်သော ဘုရားသခင်ထံ ဆုတောင်းကြမည်။ ဘုရားသခင်က သူတို့ကို အန္တီခရစ်၏ ဖမ်းဆီးမှုမှ ကယ်တင်ကာ ပြင်းထန်သော စမ်းသပ်မှုများမှ ကာကွယ်ကာ မမြင်နိုင်သော လက်ဖြင့် ကာကွယ်ပေးမည်။</w:t>
      </w:r>
    </w:p>
    <w:p w:rsidRPr="00E541CA" w:rsidR="00E541CA" w:rsidP="00E541CA" w:rsidRDefault="00E541CA" w14:paraId="12D1B1CC" w14:textId="0F66C842">
      <w:pPr>
        <w:ind w:firstLine="720"/>
      </w:pPr>
      <w:r w:rsidRPr="00E541CA">
        <w:t xml:space="preserve">ဟစ်ပိုလစ်တပ်စ်၏ ဤစကားများမှ ဘရင် မှားယွင်းယုံကြည်သူများသည် ယနေ့ခေတ်နှင့် ကျွန်ုပ်တို့အတွက် အောက်ပါ သဘောထားကို ဆွဲထုတ်ကြသည်။ ဘုရားသခင်သည် တောင်များ၊ သဲတောများနှင့် ဂူများ၌ ခိုလှုံ၍ ဆုတောင်းသူများကို ကယ်တင်မည်ဟု ဆိုသည်။ သို့သော် တောင်တန်းများ၊ သဲတောများ သို့မဟုတ် ဂူများတွင် မခိုလှုံဘဲ မြို့ရွာများတွင် နေထိုင်သူများကို မကယ်တင်ပါ။ ဘုရားသခင်သည် ကျွန်ုပ်တို့၏ သဲတော သီးခြားနေရာများ၌သာ နေထိုင်ကာ ကျွန်ုပ်တို့၏ ဆုတောင်းများကိုသာ နားထောင်၍ ကျွန်ုပ်တို့ကိုသာ ကယ်တင်ပါသည်။</w:t>
      </w:r>
    </w:p>
    <w:p w:rsidRPr="00E541CA" w:rsidR="00E541CA" w:rsidP="00E541CA" w:rsidRDefault="00E541CA" w14:paraId="7D408082" w14:textId="2E8EFD3B">
      <w:pPr>
        <w:ind w:firstLine="720"/>
        <w:rPr>
          <w:i/>
        </w:rPr>
      </w:pPr>
      <w:r w:rsidRPr="00E541CA">
        <w:rPr>
          <w:i/>
        </w:rPr>
        <w:t xml:space="preserve">ဤနေရာ၌ မှားယွင်းထင်မြင်သူများသည် နှစ်ကြိမ်လိမ်လည်နေကြသည်:</w:t>
      </w:r>
    </w:p>
    <w:p w:rsidRPr="00E541CA" w:rsidR="00E541CA" w:rsidP="00E541CA" w:rsidRDefault="00E541CA" w14:paraId="0766F97E" w14:textId="51DA4A82">
      <w:pPr>
        <w:ind w:firstLine="720"/>
      </w:pPr>
      <w:r w:rsidRPr="00E541CA">
        <w:t xml:space="preserve">ပထမဦးဆုံး၊ သန့်ရှင်သူ ဟစ်ပိုလစ်တပ်စ်က ယခုခေတ်အကြောင်း မရေးသားဘဲ၊ အန္တီခရစ်ခေတ်ကာလတွင် ရောက်ရှိမည့် နောက်ဆုံးနေ့များအကြောင်းသာ ရေးသားခဲ့သည်ဟု ဆိုကြသော်လည်း၊ သူတို့က ယခုခေတ်နှင့် သက်ဆိုင်သည်ဟု သုံးနေကြသည်။ ယခုခေတ်တွင် ခရစ်တော်၏ အထက်ဖော်ပြပါ စကားများ </w:t>
      </w:r>
      <w:r w:rsidRPr="00E541CA">
        <w:rPr>
          <w:i/>
        </w:rPr>
        <w:t xml:space="preserve">'အဆုံးမဟုတ်သေး'</w:t>
      </w:r>
      <w:r w:rsidRPr="00E541CA">
        <w:rPr>
          <w:rStyle w:val="FootnoteReference"/>
          <w:i/>
        </w:rPr>
        <w:footnoteReference w:id="309"/>
      </w:r>
      <w:r w:rsidRPr="00E541CA">
        <w:t xml:space="preserve"> ၊ </w:t>
      </w:r>
      <w:r w:rsidRPr="00E541CA">
        <w:rPr>
          <w:i/>
        </w:rPr>
        <w:t xml:space="preserve">'လုံးဝအဆုံးမဟုတ်သေး'</w:t>
      </w:r>
      <w:r w:rsidRPr="00E541CA">
        <w:rPr>
          <w:rStyle w:val="FootnoteReference"/>
          <w:i/>
        </w:rPr>
        <w:footnoteReference w:id="310"/>
      </w:r>
      <w:r w:rsidRPr="00E541CA">
        <w:t xml:space="preserve"> </w:t>
      </w:r>
      <w:r w:rsidRPr="00E541CA">
        <w:t xml:space="preserve">တို့သည် ဆက်လက်ဖြစ်ပျက်နေဆဲဖြစ်</w:t>
      </w:r>
      <w:r w:rsidRPr="00E541CA">
        <w:t xml:space="preserve">သည်။</w:t>
      </w:r>
    </w:p>
    <w:p w:rsidRPr="00E541CA" w:rsidR="00E541CA" w:rsidP="00E541CA" w:rsidRDefault="00E541CA" w14:paraId="7E913C99" w14:textId="7D0C17BA">
      <w:pPr>
        <w:ind w:firstLine="720"/>
      </w:pPr>
      <w:r w:rsidRPr="00E541CA">
        <w:t xml:space="preserve">ဒုတိယအမှားကတော့ သန့်ရှင်းသူ ဟစ်ပိုလစ်တပ်စ်က ဒီစာကို မရေးသားခဲ့ပေမယ့် သူတို့ရဲ့ မှားယွင်းစွာ အဓိပ္ပာယ်ဖော်ခြင်းကြောင့် သူ့ကို တာဝန်ပေးထားတာပါ။ ဟစ်ပိုလစ်တပ်စ်က နောက်ဆုံးနေ့များတွင် သဲတောများ၌သာ နေထိုင်ရမည်ဟု မရေးသားခဲ့ပါ၊ ဘုရားသခင်က တောင်များ၊ သဲတောများနှင့် ဂူများ၌သာ ပုန်းကွယ်သူများကိုသာ ကယ်တင်မည်ဟု မဆိုခဲ့ပါ၊ ပုန်းကွယ်ခြင်းမပြုဘဲ မြို့ရွာများ၌ နေထိုင်သူများ မကယ်တင်ခံရမည်ဟုလည်း မဆိုခဲ့ပါ: သူက ဒီအကြောင်း မရေးပါ၊ ဒါဟာ ခွဲထွက်သူ မမှန်ကန်သော ဆရာများက ဖန်တီးထားသော လိမ်လည်ချက်တစ်ခုသာ ဖြစ်ပါသည်။ ထို့ကြောင့် သန့်ရှင်သူ ဟစ်ပိုလစ်တုစ်က ဘယ်ကယ်ဆယ်ခြင်းအကြောင်းကို ရေးသားထားသည်ကို နားလည်ပါ—တစ်ဖက်တွင် မကောင်းဆိုးဝါးသော ဝိညာဉ်များ၏ လက်မှ (ယခု ကျွန်ုပ်တို့ မမြင်နိုင်သေးသော) အမြဲတမ်းဒဏ်ခတ်ခြင်းများမှ ဝိညာဉ်၏ အမြဲတမ်းကယ်ဆယ်ခြင်း၊ အပြစ်ရှိသူများကို အဆုံးမဲ့ကာလတစ်လျှောက် ဒဏ်ခတ်လိုသူများထံမှ ကယ်ဆယ်ခြင်းဖြစ်ပြီး၊ တစ်ဖက်တွင်လည်း မြင်သာသော ယာယီဒဏ်ခတ်သူ၏ လက်မှ ခန္ဓာကိုယ်၏ ယာယီဒဏ်ခတ်ခြင်းများမှ ကယ်ဆယ်ခြင်းဖြစ်သည်။ Antichrist ရဲ့နေ့များတွင် တောင်တန်းများ၊ ဂူများနှင့် သဲတောများ၌ ပုန်းကွယ်နေကြမည့်သူတို့၏ ကယ်တင်ခြင်းအကြောင်းကို သန့်ရှင်းသူ ဟစ်ပိုလစ်တပ်စ် ပြောကြားသောအခါ၊ သူသည် ထိုသူတို့သည် မြင်သာသော ဒဏ်ခတ်သူ Antichrist ၏ လက်မှ ခဏတာဒဏ်ခတ်မှုများမှ ကယ်တင်ခံရကြောင်း ကြေညာသည်။ ဤအကြောင်းကို ဟစ်ပိုလစ်တပ်စ်၏ အထက်ပါ စကားများတွင် ထင်ရှားစွာ ဖော်ပြထားပြီး၊ ထိုစကားများကို ဤနေရာ၌ ထပ်မံ ဖော်ပြမည်ဖြစ်သည်။ သင်တို့သည် သတိနှင့် နားထောင်ကြပါစို့။ ဟစ်ပိုလစ်တပ်စ်က ဆိုသည်မှာ၊ များစွာသောသူတို့သည် သူ၏ (အန်တိခရစ်၏) လိမ်လည်မှုများမှ ထွက်ပြေးကြမည်၊ သူတို့သည် သူ၏ မုသားစွဲချက်၏ ဖမ်းဆီးမှုနှင့် သူ၏ ချီးမြှင့်စကား၏ ဂုဏ်ယူမှုကို </w:t>
      </w:r>
      <w:r w:rsidRPr="00E541CA">
        <w:rPr>
          <w:i/>
        </w:rPr>
        <w:t xml:space="preserve">သိမြင်ကာ၊ သူ၏ လက်မှ ထွက်ပြေး</w:t>
      </w:r>
      <w:r w:rsidRPr="00E541CA">
        <w:t xml:space="preserve">၍ တောင်များနှင့် ဂူများထဲတွင် ပုန်းကွယ်ကာ မျက်ရည်နှင့် နှလုံးသားချို့ယွင်းခြင်းဖြင့် လူသားတို့ကို ချစ်သော ဘုရားသခင်ထံ ဆုတောင်းကြလိမ့်မည်။ ထိုဘုရားသခင်သည် </w:t>
      </w:r>
      <w:r w:rsidRPr="00E541CA">
        <w:rPr>
          <w:i/>
        </w:rPr>
        <w:t xml:space="preserve">သူတို့ကို သူ၏ ဖမ်းဆီးမှုများမှ ဆွဲထုတ်ကယ်တင်ကာ ပြင်းထန်သော စမ်းသပ်မှုများမှ ကာကွယ်</w:t>
      </w:r>
      <w:r w:rsidRPr="00E541CA">
        <w:t xml:space="preserve">ကာ မမြင်နိုင်သော လက်ဖြင့် ကာကွယ်စောင့်ရှောက်တော်မူလိမ့်မည်</w:t>
      </w:r>
      <w:r w:rsidRPr="00E541CA">
        <w:rPr>
          <w:rStyle w:val="FootnoteReference"/>
        </w:rPr>
        <w:footnoteReference w:id="311"/>
      </w:r>
      <w:r w:rsidRPr="00E541CA">
        <w:t xml:space="preserve"> ။ ဤအထိ ဟစ်ပိုလစ်တပ်စ်၏ စကားများဖြစ်သည်။ ဤနေရာတွင် သန့်ရှင်းသူက ယာယီကယ်တင်ခြင်း၊ သို့မဟုတ် မြင်သာသော ဒဏ်ခတ်သူ၏ လက်နှင့် ဒဏ်ခတ်မှုများမှ ခန္ဓာကိုယ်ကို ကယ်တင်ခြင်းကို ပြောဆိုနေသည်ဟု ထင်ရှားသည်</w:t>
      </w:r>
      <w:r w:rsidRPr="00E541CA">
        <w:lastRenderedPageBreak/>
      </w:r>
      <w:r w:rsidRPr="00E541CA">
        <w:t xml:space="preserve"> ။ ထိုဒဏ်ခတ်သူမှာ အန္တီခရစ်ဖြစ်ပြီး၊ ဘုရားသခင်ရွေးချယ်ထားသူများကို ပြင်းထန်သော အပြစ်ဆိုင်ရာ စမ်းသပ်မှုများဖြင့် ဆွဲဆောင်ကာ သူအား ပူဇော်စေခြင်း၊ သို့မဟုတ် သူတို့အား ဒဏ်ခတ်ဖျက်ဆီးခြင်းတို့ကို ရည်ရွယ်သည်။</w:t>
      </w:r>
    </w:p>
    <w:p w:rsidRPr="00E541CA" w:rsidR="00E541CA" w:rsidP="00E541CA" w:rsidRDefault="00E541CA" w14:paraId="46426AE8" w14:textId="355312AC">
      <w:pPr>
        <w:ind w:firstLine="720"/>
      </w:pPr>
      <w:r w:rsidRPr="00E541CA">
        <w:t xml:space="preserve">ဤအချက်ကို သန့်ရှင်းသူ အဲဖရေးမ်၏ စကားများမှလည်း ထင်ရှားပါသည်၊ သူက ဤသို့ဆိုသည်— အများသော သန့်ရှင်းသူများသည် ထိုအချိန်၌ မကောင်းသူ၏ ရောက်ရှိလာမည့်အကြောင်းကို ကြားသိပြီးနောက် စုပေါင်း၍ သန့်ရှင်းသော ဘုရားသခင်ထံသို့ အသက်ရှူထွက်ကာ မျက်ရည်မြစ်များ စီးဆင်းအောင် ဆုတောင်းကာ </w:t>
      </w:r>
      <w:r w:rsidRPr="00E541CA">
        <w:rPr>
          <w:i/>
        </w:rPr>
        <w:t xml:space="preserve">မြွေကြီးထံမှ ကယ်တင်ပေးပါစေဟု </w:t>
      </w:r>
      <w:r w:rsidRPr="00E541CA">
        <w:t xml:space="preserve">တောင်းဆိုကြမည်၊ ထို့နောက် ကြိုးပမ်းအားထုတ်ကာ သဲတောထဲသို့ ပြေးကာ တောင်တန်းများနှင့် ဂူများထဲ၌ ဖုံးကွယ်နေထိုင်ကြမည်</w:t>
      </w:r>
      <w:r w:rsidRPr="00E541CA">
        <w:rPr>
          <w:rStyle w:val="FootnoteReference"/>
        </w:rPr>
        <w:footnoteReference w:id="312"/>
      </w:r>
      <w:r w:rsidRPr="00E541CA">
        <w:t xml:space="preserve"> ။ ဤအထိ သန့်ရှင်းသူ အဲဖရေးမ်၏ </w:t>
      </w:r>
      <w:r w:rsidRPr="00E541CA">
        <w:t xml:space="preserve">စကားများဖြစ်</w:t>
      </w:r>
      <w:r w:rsidRPr="00E541CA">
        <w:t xml:space="preserve">သည်။ အဲဖရေးမ်၏ 'မြွေမှ ကယ်တင်ခြင်း' ဆိုသည့် စကားကို သတိပြုပါ—၎င်းသည် အန္တိခရစ်၏ လက်များမှ ကယ်တင်ခြင်းကို ဆိုလိုသည်။ ဤအချက်ကို ဟစ်ပိုလစ်တပ်နှင့် အဲဖရေးမ်တို့၏ စကားများမှ ထင်ရှားစွာ တွေ့မြင်နိုင်ပါသည်။ ဤဆရာကြီးနှစ်ဦးစလုံးသည် ငရဲဒဏ်ခတ်မှုများကို မပြောကြဘဲ၊ အန္တီခရစ်၏ ဒဏ်ခတ်လက်များအကြောင်းကိုသာ ပြောကြသည်။ ထို့အပြင် မမြင်နိုင်သော မကောင်းဆိုးဝါးဝိညာဉ်များ၏ လက်များမှ ကယ်တင်ခြင်းအကြောင်းကိုလည်း မပြောကြပါ၊ ထိုကယ်တင်ခြင်းကို သန့်ရှင်းသူများသည် ၎င်းတို့၏ အပြစ်ကင်းသော ယုံကြည်ခြင်းနှင့် ဘုရားသခင်နှစ်သက်ဖွယ် ဘဝဖြင့် သေချာခံစားကြမည်ဖြစ်သည်: သို့သော် သူတို့ (ဟစ်ပိုလစ်တပ်နှင့် အဲဖရေးမ) သည် မြင်သာသော ဒဏ်ခတ်သူနှင့် မြင်သာသော ဒဏ်ခတ်မှုများမှ ယာယီကယ်ဆယ်ခြင်းကိုသာ ပြောဆိုကြသည်။ ၎င်းမှာ မြွေ၊ အန္တိခရစ်ထံမှ ကယ်ဆယ်ခံရခြင်းဖြစ်ပြီး၊ ထိုသူက သူတို့အား ဒဏ်ခတ်ခြင်းမခံရစေရန်၊ ခရစ်တော်ဘုရားကို ငြင်းပယ်ရန် မခိုင်းခံရစေရန် ဖြစ်သည်။ ဤဒဏ်ခတ်မှုများကို ကြောက်ရွံ့၍ သဲတောများ၊ တောင်များနှင့် ဂူများသို့ ပြေးထွက်သော ဘုရားသခင်ရွေးချယ်ထားသူများအတွက် သဲတောများ၊ တောင်များနှင့် ဂူများသည် ၎င်းတို့၏ ခန္ဓာကိုယ်အတွက် ယာယီကယ်တင်ခြင်း သို့မဟုတ် လွတ်မြောက်ခြင်း ဖြစ်လာမည်၊ ထိုနေရာ၌ ခန္ဓာကိုယ်ကို သတ်နိုင်သော်လည်း ဝိညာဉ်ကို မသတ်နိုင်သော အန္တီခရစ်ထံမှ ကယ်တင်ခံရမည်။ သို့သော် ဘုရားသခင်ရွေးချယ်ထားသော အခြားသူများအတွက်၊ ခရစ်တော်အတွက် မကြောက်မက်ဘဲ ဒဏ်ခတ်ခံသူများသည် ယာယီဒဏ်ခတ်မှုများမှ ကိုယ်ခန္ဓာအတွက် ယာယီကယ်တင်ခြင်း မရရှိဘဲ သတ်ဖြတ်ခံရမည်။ သို့သော် သူတို့၏ အမြဲတမ်းဆုသည် အကြိမ်ကြိမ် တိုးမြှင့်ခံရပြီး၊ သဲတော၊ တောင်တန်းနှင့် ဂူများတွင် ခိုလှုံသူများထက် ပိုမိုဂုဏ်ပြုခံရမည်။ မြို့ရွာများတွင်လည်း တောင်တန်း၊ ဂူ သို့မဟုတ် သဲတောသို့ မပြေးဘဲ ခရစ်တော်အတွက် သူတို့၏ ဝိညာဉ်ကို စွန့်လွှတ်ကာ ရဲရဲတင်းတင်း ရပ်တည်ကြသူများ ရှိမည်။</w:t>
      </w:r>
    </w:p>
    <w:p w:rsidRPr="00E541CA" w:rsidR="00E541CA" w:rsidP="00E541CA" w:rsidRDefault="00E541CA" w14:paraId="21C59E35" w14:textId="729BAE44">
      <w:pPr>
        <w:ind w:firstLine="720"/>
      </w:pPr>
      <w:r w:rsidRPr="00E541CA">
        <w:rPr>
          <w:i/>
        </w:rPr>
        <w:t xml:space="preserve">သင်က ပြောမည်။ </w:t>
      </w:r>
      <w:r w:rsidRPr="00E541CA">
        <w:t xml:space="preserve">သန့်ရှင်အဲဖရေးမ်က ဆိုသည်– "တောင်တန်းများ၊ တောင်ငယ်များနှင့် လယ်ယာသစ်ပင်များသည် ငိုကြွေးမည်။ ကောင်းကင်ခန္ဓာနှစ်ခုနှင့် ကြယ်များလည်း လူမျိုးအတွက် ငိုကြွေးမည်။ အရာအားလုံးကို ဖန်တီးသူ သန့်ရှင်းသော ဘုရားသခင်ထံမှ လူသားများအားလုံးသည် တစ်ပြိုင်နက်လုံး ဝေးကွာကာ ယုံကြည်ခြင်း၏ တံတားကို စွန့်လွှတ်သွားကြသည်</w:t>
      </w:r>
      <w:r w:rsidRPr="00E541CA">
        <w:t xml:space="preserve">"</w:t>
      </w:r>
      <w:r w:rsidRPr="00E541CA">
        <w:rPr>
          <w:rStyle w:val="FootnoteReference"/>
        </w:rPr>
        <w:footnoteReference w:id="313"/>
      </w:r>
      <w:r w:rsidRPr="00E541CA">
        <w:t xml:space="preserve"> ။ အန္တိခရစ်ခေတ်တွင် မြို့ရွာများ၌ မည်သူမျှ သူတို့၏ဘုရားသခင်အတွက် မရပ်တည်နိုင်ကြ၊ ထာဝရကယ်တင်ခြင်းဖြင့်လည်း မိမိဝိညာဉ်ကို မကယ်တင်နိုင်ကြ။ အဲဖရေးမ်၏စကားအရ လူအားလုံးသည် သန့်ရှင်းသောဘုရားသခင်ထံမှ လှည့်ထွက်သွားမည်၊ သို့သော် သဲတောများ၌သာ ရှိသူများကယ်တင်ခံရမည်။</w:t>
      </w:r>
    </w:p>
    <w:p w:rsidRPr="00E541CA" w:rsidR="00E541CA" w:rsidP="00E541CA" w:rsidRDefault="00E541CA" w14:paraId="7ECF5277" w14:textId="021DF6D1">
      <w:pPr>
        <w:ind w:firstLine="720"/>
      </w:pPr>
      <w:r w:rsidRPr="00E541CA">
        <w:rPr>
          <w:i/>
        </w:rPr>
        <w:t xml:space="preserve">ကျွန်ုပ် ပြန်ဆိုပါ</w:t>
      </w:r>
      <w:r w:rsidRPr="00E541CA">
        <w:t xml:space="preserve">သည်။ ယုံကြည်ခြင်း၌ မတည်မြဲသူများနှင့် ဘုရားသခင်ဖြစ်သော ခရစ်တော်အား အမှန်တကယ် ချစ်ခြင်းမရှိသူများသည် အကုန်လုံး သန့်ရှင်းသော ဘုရားထံမှ လှည့်ထွက်သွားမည်။ သို့သော် ယုံကြည်ခြင်း၌ တည်မြဲ၍ ဘုရားသခင်အား အမှန်တကယ် ချစ်သူများသည် ဘုရားထံမှ မလှည့်ထွက်ကြ။ ဘုရားထံမှ လှည့်ထွက်သူများသည် မလှည့်ထွက်သူများထက် ပိုများမည်ဖြစ်ပြီး၊ ပျက်စီးဆုံးရှုံးသူများ၏ အရေအတွက်သည် ကယ်တင်ခံရသူများထက် ပိုများမည်။ ထို့ကြောင့် လူအားလုံးသည် ဘုရားသခင်ထံမှ ဝေးကွာသွားမည်ဟု ဆိုကြသည်။ ဤစကားသည် ဆာလံဆရာ၏ စကားပုံစံဖြစ်ပြီး၊ သူက "</w:t>
      </w:r>
      <w:r w:rsidRPr="00E541CA">
        <w:rPr>
          <w:i/>
        </w:rPr>
        <w:t xml:space="preserve">အားလုံးသည် ဝေးကွာသွားကြပြီ၊ တစ်ပြိုင်နက်လုံး မတန်မဖြစ်သွားကြပြီ</w:t>
      </w:r>
      <w:r w:rsidRPr="00E541CA">
        <w:t xml:space="preserve">"</w:t>
      </w:r>
      <w:r w:rsidRPr="00E541CA">
        <w:rPr>
          <w:rStyle w:val="FootnoteReference"/>
          <w:i/>
        </w:rPr>
        <w:footnoteReference w:id="314"/>
      </w:r>
      <w:r w:rsidRPr="00E541CA">
        <w:t xml:space="preserve"> ဟု ဆိုခဲ့သည်။ ဤအဓိပ္ပါယ်မှာ: </w:t>
      </w:r>
      <w:r w:rsidRPr="00E541CA">
        <w:rPr>
          <w:i/>
        </w:rPr>
        <w:t xml:space="preserve">'အားလုံးလွဲမှားသွားကြပြီ</w:t>
      </w:r>
      <w:r w:rsidRPr="00E541CA">
        <w:t xml:space="preserve">' ဟုဆိုသော်လည်း၊ တစ်ချိန်တည်းမှာပင် ဘုရားသခင်ထံမှ မလွဲမှားသူများလည်း ရှိခဲ့ကြသည်။ ဥပမာ နတ်ဆရာ နသန်၊ ဆုတောင်းစာဆိုသူ ဒေဝစ်နှင့် ဘုရားသခင်၏ ဖုံးကွယ်ထားသော ဝန်ထမ်းများဖြစ်ကြပြီး၊ သူတို့မရှိခဲ့သော ကာလတစ်ခုမျှ မရှိခဲ့၊ မရှိလာမည်လည်း မဟုတ်ပါ။ သန့်ရှင်းသော နတ်ဆရာ အဲလျာ၏ </w:t>
      </w:r>
      <w:r w:rsidRPr="00E541CA">
        <w:rPr>
          <w:i/>
        </w:rPr>
        <w:t xml:space="preserve">'ကျွန်ုပ်တစ်ယောက်တည်းသာ ကျန်ရှိပါသည်</w:t>
      </w:r>
      <w:r w:rsidRPr="00E541CA">
        <w:t xml:space="preserve">' ဟုဆိုခဲ့သည့် ကာလကဲ့သို့ပင်</w:t>
      </w:r>
      <w:r w:rsidRPr="00E541CA">
        <w:rPr>
          <w:rStyle w:val="FootnoteReference"/>
          <w:i/>
        </w:rPr>
        <w:footnoteReference w:id="315"/>
      </w:r>
      <w:r w:rsidRPr="00E541CA">
        <w:t xml:space="preserve"> ; သို့သော် ထာဝရဘုရားက သူ့ထံ ပြောကြားသည်မှာ </w:t>
      </w:r>
      <w:r w:rsidRPr="00E541CA">
        <w:rPr>
          <w:i/>
        </w:rPr>
        <w:t xml:space="preserve">ဘော်အား မခေါင်းမချခဲ့ကြသည့်</w:t>
      </w:r>
      <w:r w:rsidRPr="00E541CA">
        <w:rPr>
          <w:i/>
        </w:rPr>
        <w:t xml:space="preserve"> သူ၏ လျှို့ဝှက်ဝန်ထမ်း ၇၀၀၀</w:t>
      </w:r>
      <w:r w:rsidRPr="00E541CA">
        <w:t xml:space="preserve"> ယောက်ရှိကြောင်းဖြစ်သည်</w:t>
      </w:r>
      <w:r w:rsidRPr="00E541CA">
        <w:rPr>
          <w:rStyle w:val="FootnoteReference"/>
          <w:i/>
        </w:rPr>
        <w:footnoteReference w:id="316"/>
      </w:r>
      <w:r w:rsidRPr="00E541CA">
        <w:t xml:space="preserve"> ။ အားလုံးသည် ဘုရားထံမှ လှည့်သွားကြသည်ဟု ဆိုကြသော်လည်း မလှည့်သွားကြသူများ များစွာ ရှိကြောင်း တွေ့ရှိရသည်။ ထိုနည်းတူ၊ သန့်ရှင်အဲဖရေးမ်ကဆိုသည်မှာ အန္တိခရစ်ခေတ်တွင် လူတိုင်းသည် သန့်ရှင်းသော ဘုရားသခင်ထံမှ လွှဲပြောင်းသွားမည်၊ ၎င်းတို့အရေအတွက် မတွက်နိုင်အောင် များပြားမည်ဟု ဆိုသည်။ သို့သော် မလွှဲပြောင်းသူများအနည်းငယ်ကိုသာ အများစုထဲတွင် မတွက်သွင်းကြပေ၊ အကြောင်းမှာ လူတိုင်းလွှဲပြောင်းသွားမည်ဖြစ်၍ မလွှဲသူအနည်းငယ်သာ ကျန်မည်ဖြစ်သည်။ အကယ်၍ ထိုအချိန်၌ မြို့ရွာများတွင် ထိုကဲ့သို့ ခိုင်မာစွာ ဘုရားသခင်ကို လိုက်နာသူများ မရှိခဲ့ပါက၊ ထိုအခါ ကျွန်ုပ်တို့ အထက်တွင် ဖော်ပြခဲ့သည့် စကားများတွင် သန့်ရှင်းသူ ဟစ်ပိုလစ်တပ်စ်က 'ကောင်းကျိုးရှိကြပါစေ၊ ထိုအချိန်၌ ညှဉ်းပန်းသူ (အန္တိခရစ်) ကို တိုက်ခိုက်ကြမည့်သူများ၊ သူတို့သည် ပထမဆုံး သက်သေခံသူများထက် ပိုမိုကြီးမြတ်၍၊ ပိုမိုတောက်ပ၍၊ ပိုမိုမြင့်မြတ်ကြောင်း ပြသခံရကြမည်</w:t>
      </w:r>
      <w:r w:rsidRPr="00E541CA">
        <w:t xml:space="preserve">' ဟု</w:t>
      </w:r>
      <w:r w:rsidRPr="00E541CA">
        <w:t xml:space="preserve"> ဆိုခဲ့</w:t>
      </w:r>
      <w:r w:rsidRPr="00E541CA">
        <w:t xml:space="preserve">သည်။</w:t>
      </w:r>
      <w:r w:rsidRPr="00E541CA">
        <w:rPr>
          <w:rStyle w:val="FootnoteReference"/>
        </w:rPr>
        <w:footnoteReference w:id="317"/>
      </w:r>
      <w:r w:rsidRPr="00E541CA">
        <w:t xml:space="preserve"> စသည်ဖြင့်။ အန္တီခရစ်ခေတ်တွင် မြို့ရွာတိုင်း၌ မိမိတို့ဘုရားသခင်အတွက် တည်ငြိမ်စွာ ရပ်တည်ကာ အသက်ကို စွန့်လွှတ်နိုင်သော ဘုရားကျွန်များ မရှိခဲ့ပါက၊ ထိုအခါ ကောင်းကင်နတ်များသည် ဘုရားသခင်အသက်ရှင်သူ၏ တံဆိပ်ဖြင့် မည်သူကိုမှတ်သားမည်နည်း၊ ဆိုလိုသည်မှာ၊ သူတို့၏ခေါင်းပေါ်တွင် သန့်ရှင်းသော ခရစ်တော်၏ လက်ဝါးတံကို </w:t>
      </w:r>
      <w:r w:rsidRPr="00E541CA">
        <w:t xml:space="preserve">တံဆိပ်ထိုးမည်ဖြစ်ပြီး</w:t>
      </w:r>
      <w:r w:rsidRPr="00E541CA">
        <w:rPr>
          <w:rStyle w:val="FootnoteReference"/>
        </w:rPr>
        <w:footnoteReference w:id="318"/>
      </w:r>
      <w:r w:rsidRPr="00E541CA">
        <w:t xml:space="preserve"> ၊ ထိုကြောင့် သူတို့ကို ဘုရားသခင်၏ ဝန်ထမ်းများအဖြစ် အသိအမှတ်ပြုကာ စာတန်၏ ဝန်ထမ်းများနှင့် ခရစ်တော်ဆန့်ကျင်သူကို ပူဇော်သူများထံမှ ခွဲခြားနိုင်မည်ဖြစ်သည်။ အန်တီခရစ်၏ အုပ်ချုပ်မှု အထွတ်အထိပ်ကာလ၌ မြို့ရွာများတွင် ဘုရားသခင်ရွေးချယ်ထားသော ဝန်ထမ်းများနှင့် သန့်ရှင်းသူများ ရှိပြီး၊ သူတို့သည် မိမိတို့၏ ဘုရားသခင်အား နှစ်မြောကာ၊ သူ၏ သန့်ရှင်းသော နာမည်အတွက် ကြိုးပမ်းကာ၊ အမြဲတမ်းကယ်တင်ခြင်းဖြင့် မိမိတို့၏ ဝိညာဉ်ကို ကယ်တင်နေကြမည်ဟု သေချာထင်ရှားပါသည်။</w:t>
      </w:r>
    </w:p>
    <w:p w:rsidRPr="00E541CA" w:rsidR="00E541CA" w:rsidP="00E541CA" w:rsidRDefault="00E541CA" w14:paraId="7F93C7BF" w14:textId="7907C7E9">
      <w:pPr>
        <w:ind w:firstLine="720"/>
      </w:pPr>
      <w:r w:rsidRPr="00E541CA">
        <w:lastRenderedPageBreak/>
      </w:r>
      <w:r w:rsidRPr="00E541CA">
        <w:t xml:space="preserve">သို့သော် Antichrist ၏ အုပ်ချုပ်မှု အကြမ်းဆုံးကာလတွင်ပါ မြို့ရွာများ၌ ရွေးချယ်ခံထားသော ဝန်ထမ်းများနှင့် ဘုရားသခင်အား နှစ်မြောသူများ ရှိကာ အမြဲတမ်းကယ်တင်ခြင်းဖြင့် သူတို့၏ ဝိညာဉ်များကို ကယ်တင်မည်ဆိုပါက၊ ယခုကြုံတွေ့နေရသည့် ပြင်းထန်သောကာလ—၎င်းသည် Antichrist ၏ ကာလမဟုတ်သေးပေမယ့်၊ သို့သော် Antichrist မတိုင်မီကာလ၌လည်း မြို့ရွာများတွင် ဘုရားသခင်ရွေးချယ်ထားသော ဝန်ထမ်းများနှင့် သန့်ရှင်းသူများသည် သူတို့၏ ဝိညာဉ်ကယ်တင်ရေးအတွက် စိုးရိမ်ဆောင်ရွက်နေကြသည်။ လူသားသည် ဘုရားသခင်၏ ပုံစံအတိုင်း ဖန်တီးထားသော ဉာဏ်ရှိသတ္တဝါဖြစ်၍ မိမိ၏ ကယ်တင်ရေးကို ရွေးချယ်ရာတွင် အာဏာရှင်ဖြစ်သည်။ ယခင်က အာဏာရှင်ဖြစ်ခဲ့သလို ယခုလည်း အာဏာရှင်ဖြစ်ပြီး အနာဂတ်တွင်လည်း ဆက်လက်အာဏာရှင်ဖြစ်နေမည်။</w:t>
      </w:r>
    </w:p>
    <w:p w:rsidRPr="00E541CA" w:rsidR="00E541CA" w:rsidP="00E541CA" w:rsidRDefault="00E541CA" w14:paraId="54F047D2" w14:textId="210014AA">
      <w:pPr>
        <w:ind w:firstLine="720"/>
      </w:pPr>
      <w:r w:rsidRPr="00E541CA">
        <w:t xml:space="preserve">ရှစ်မြောက် စဉ်းစားချက်</w:t>
      </w:r>
    </w:p>
    <w:p w:rsidRPr="00E541CA" w:rsidR="00E541CA" w:rsidP="00E541CA" w:rsidRDefault="00E541CA" w14:paraId="07F70B25" w14:textId="2B732E55">
      <w:pPr>
        <w:ind w:firstLine="720"/>
        <w:rPr>
          <w:i/>
        </w:rPr>
      </w:pPr>
      <w:r w:rsidRPr="00E541CA">
        <w:rPr>
          <w:i/>
        </w:rPr>
        <w:t xml:space="preserve">လူ့ဝိညာဉ်များ၏ ကယ်တင်ခြင်းကို အချိန်နှင့် နေရာက သတ်မှတ်ထားပါသလား?</w:t>
      </w:r>
    </w:p>
    <w:p w:rsidRPr="00E541CA" w:rsidR="00E541CA" w:rsidP="00E541CA" w:rsidRDefault="00E541CA" w14:paraId="3825A021" w14:textId="4F874BAC">
      <w:pPr>
        <w:ind w:firstLine="720"/>
      </w:pPr>
      <w:r w:rsidRPr="00E541CA">
        <w:t xml:space="preserve">ဘရန်နီးယန်များသည် မမှန်သော သင်ကြားချက်ဖြင့် ယခုနောက်ဆုံးနေ့များတွင် သဲတော၌ နေထိုင်သူများအတွက်သာ ကယ်တင်ခြင်းကို သီးသန့်ထားပြီး မြို့ရွာ၌ နေထိုင်သူများအတွက် မည်သည့်ကယ်တင်ခြင်းမျှ မရှိကြောင်း ဆိုကြသည်။ ထို့ကြောင့် လူ့ကယ်တင်ခြင်းသည် အချိန်ပေါ် သတ်မှတ်ထားသလား၊ နေရာပေါ် သတ်မှတ်ထားသလား ဆိုတာကို စုံစမ်းစစ်ဆေးရန် လိုအပ်ပါသည်။</w:t>
      </w:r>
    </w:p>
    <w:p w:rsidRPr="00E541CA" w:rsidR="00E541CA" w:rsidP="00E541CA" w:rsidRDefault="00E541CA" w14:paraId="7DEA3444" w14:textId="76618A3F">
      <w:pPr>
        <w:ind w:firstLine="720"/>
      </w:pPr>
      <w:r w:rsidRPr="00E541CA">
        <w:t xml:space="preserve">တခါတရံ အချိန်နှင့်နေရာနှစ်ခုစလုံးက ကယ်တင်ခြင်းကို ပံ့ပိုးပေးနိုင်သည်။ အချိန်သည် ငြိမ်းချမ်း၍ နေရာသည် တိတ်ဆိတ်လျှင် ကယ်တင်ခြင်းရရှိနိုင်သည်။ သို့သော် ကယ်တင်ခြင်းသည် အချိန် သို့မဟုတ် နေရာပေါ် မူတည်ခြင်းမဟုတ်ပါ။ ငြိမ်းချမ်းတိတ်ဆိတ်သောကာလများတွင်လည်း များစွာသောသူများ ပျက်စီးကွယ်လွန်ကြပြီး တိတ်ဆိတ်လူမနေသောနေရာများတွင်လည်း များစွာသောသူများ ပြင်းထန်သော အပြစ်ကျဆုံးမှုထဲ ကျဆင်းကြသည်။ ထိုအခါ ကျွန်ုပ်တို့၏ ကယ်တင်ခြင်းသည် အဘယ်တွင် ရှိသနည်း။ နှလုံးသားနှင့် ဘုရားသခင်၌ ရှိပါသည်။ ဆန္ဒရှိ၍ ဦးဆောင်ကာ ဘုရားသခင်ထံ ပြန်လှည့်သော နှလုံးသား၌၊ ထို့အပြင် ကူညီပံ့ပိုး၍ ပူးပေါင်းကာ နောက်ဆုံးတွင် ကောင်းမြတ်ခြင်းကို ဖြစ်စေသော ဘုရားသခင်၌ ဖြစ်ပါသည်။</w:t>
      </w:r>
    </w:p>
    <w:p w:rsidRPr="00E541CA" w:rsidR="00E541CA" w:rsidP="00E541CA" w:rsidRDefault="00E541CA" w14:paraId="32D386C3" w14:textId="3D63447B">
      <w:pPr>
        <w:ind w:firstLine="720"/>
      </w:pPr>
      <w:r w:rsidRPr="00E541CA">
        <w:t xml:space="preserve">အကယ်၍ ဝိညာဉ်ကယ်တင်ခြင်းကို သတ်မှတ်ထားသော အချိန်တစ်ခုပေါ် မူတည်ခဲ့မည်ဆိုပါက၊ Prologue တွင် ဒီဇင်ဘာလ ၈ ရက်နေ့တွင် ဂုဏ်ပြုထားသော အာဖရိကမှ သက်သေခံသူသည် အာရိယန်များ၏ လက်အောက်တွင် ခရစ်အတွက် ဒုက္ခခံခဲ့ပြီးနောက်၊ ဘယ်လို၍ ရုပ်ပိုင်းဆိုင်ရာ အပြစ်ထဲကျကာ ဘုရားသခင်၏ ကျေးဇူးမှ ကင်းလွတ်သွားနိုင်မည်နည်း။ အကြောင်းမူ သူသည် ညှဉ်းပန်းခံရသည့် ကာလအတွင်း ခရစ်ဘုရားကို မစိတ်ဆိုးစေခဲ့ပါ။ သို့သော် သူသည် ဘုရားသခင်၏ အမျက်တော်ကို ထိုးခိုက်ရန် မဖြစ်မနေအောင် ဖိအားခံခဲ့ရသော်လည်း၊ ငြိမ်းချမ်းချိန် ရောက်လာသောအခါ မိမိ၏ လိင်ဆက်ဆံမှုကြောင့် ခရစ်တော်အား ထိုးခိုက်ခဲ့သည်။ နှုတ်ခမ်းဖြတ်ခံပြီးနောက် သေချာစွာ ပြောဆိုနိုင်ခဲ့သူသည် ကျဆုံးချိန်တွင် ဘုရားသခင်၏ ကရုဏာတော်က ထွက်ခွာသွား၍ တိတ်ဆိတ်သွားခဲ့သည်။ ဒုက္ခခေတ်က မာတိရကို အပြစ်မကျစေခဲ့ပေမယ့်၊ ငြိမ်းချမ်းချိန်ကလည်း သူ့ကို အပြစ်မကျဘဲ ဘဝတစ်လျှောက် သန့်ရှင်းစွာ နေထိုင်ခွင့် မပိတ်ဆို့နိုင်ခဲ့ပါ။ အကြောင်းကတော့ ဝိညာဉ်ကယ်တင်ခြင်းဟာ ခေတ်အပေါ် မူတည်တာ မဟုတ်ပါဘူး။ ယခင်ခေတ်က ကယ်တင်ခြင်းရှိခဲ့တယ်၊ ယခုခေတ်မှာ မရှိတော့ဘူး၊ နောင်လာမယ့်ခေတ်မှာလည်း မရှိတော့ဘူးလို့ မည်သူမျှ မဆိုနိုင်ပါ။ ဒီလိုစကားကို ဘယ်သူကပြောရဲမလဲ။ လူမျိုးသားများ၏ ကယ်တင်သူဖြစ်သော ဘုရားသခင်သည် ရှေးကတည်းက ရှိခဲ့သလို ယခုလည်း တူညီပြီး အနာဂတ်တွင်လည်း တူညီမည်ဟု မယုံကြည်ကြခြင်းကြောင့် မဟုတ်ပါသလား။ ရှေးခေတ်က သူ၏ ဝန်ထမ်းများအများအပြားကို ကယ်တင်ခဲ့သူသည် ယခုခေတ်တွင်လည်း ကျွန်ုပ်တို့ကို မကယ်တင်နိုင်ပါသလား။ အတိတ်ကာလ၌ သူလိုချင်သလို တားဆီးခံဘဲ ကယ်တင်ခဲ့သလို၊ ယခုဘယ်သူမှ ဘုရားသခင်၏ လူ့ဝိညာဉ်များကို ကယ်တင်နိုင်စွမ်းကို ဖယ်ရှားနိုင်ပါသနည်း။</w:t>
      </w:r>
    </w:p>
    <w:p w:rsidRPr="00E541CA" w:rsidR="00E541CA" w:rsidP="00E541CA" w:rsidRDefault="00E541CA" w14:paraId="50C00475" w14:textId="7185C040">
      <w:pPr>
        <w:ind w:firstLine="720"/>
      </w:pPr>
      <w:r w:rsidRPr="00E541CA">
        <w:rPr>
          <w:i/>
        </w:rPr>
        <w:lastRenderedPageBreak/>
      </w:r>
      <w:r w:rsidRPr="00E541CA">
        <w:rPr>
          <w:rStyle w:val="FootnoteReference"/>
          <w:i/>
        </w:rPr>
        <w:footnoteReference w:id="321"/>
      </w:r>
      <w:r w:rsidRPr="00E541CA">
        <w:t xml:space="preserve">သို့သော် ဝိညာဉ်ပိုင်းကယ်တင်ခြင်းကို တည်နေရာအပေါ်သာ သတ်မှတ်မည်ဆိုပါက၊ ဆိုးဒေါမမြို့၏ မုန်းတီးဖွယ် မြို့လယ်တွင် မပြစ်ခဲ့သော်လည်း သဲတော၌ ပြစ်ခဲ့သည်ဟု ဆိုရမည့် လော့သည် မည်သို့ ပြစ်ခဲ့သနည်း။ ပထမလူသား အာဒံကလည်း ဧဒင်ဥယျာဉ်၌ ဘုရားသခင်၏ အမိန့်ကို မကျူးလွန်ခဲ့ပါသလား။ ကျွန်ုပ်တို့သည် ဘုရားကျောင်းစာတမ်းများတွင် ဖတ်ရှုရသည်မှာ နှစ်ပေါင်းများစွာ သဲတောများတွင် စိတ်ချမ်းသာစွာ နေထိုင်ခဲ့ပြီး ဘုရားသခင်၏ ကရုဏာဖြင့် အံ့ဩဖွယ် အံ့ဩတရားများ ပြုလုပ်ရန် တန်ဖိုးရှိသူများစွာ ရှိခဲ့ကြသည်။ သို့သော် ဘုရားသခင်၏ ခွင့်ပြုချက်အရ ရန်သူ၏ စမ်းသပ်မှုကို ခံရပြီးနောက် ပြင်းထန်သော အပြစ်ကျဆုံးမှုထဲသို့ ကျဆင်းခဲ့ကြပြီး၊ ထိုသူတို့ထဲမှ မည်သူမျှ နောင်တပြန်ခြင်းဖြင့် ပြန်လည်ထူထောင်ခြင်း မဖြစ်ခဲ့ကြပါ။ ထိုသူများသည် ကယ်တင်ခြင်းမှ ပယ်ခွဲခံရကာ ပျက်စီးသွားကြသည်။ တစ်ဖက်တွင်တော့ ကမ္ဘာ့ဘဝ၏ စိုးရိမ်ပူပန်မှုများကြားတွင် မြို့ရွာများ၌ နေထိုင်ကြသူများထဲမှ များစွာသောသူများသည် စိတ်နှလုံးပြည့်စုံစွာ ကယ်တင်ခြင်းကို ရရှိခဲ့ကြသည်။ ကယ်တင်ခြင်းသည် အချိန်ဖြင့် သတ်မှတ်မထားသလို နေရာဖြင့်လည်း သတ်မှတ်မထားပါ။ ကျမ်းစာတွင် အချိန်အကြောင်း ဖော်ပြထားသည်မှာ "</w:t>
      </w:r>
      <w:r w:rsidRPr="00E541CA">
        <w:rPr>
          <w:i/>
        </w:rPr>
        <w:t xml:space="preserve">ကျွန်ုပ်သည် အချိန်တိုင်း၌ ဘုရားသခင်ကို ချီးမြှင့်မည်၊ သူ၏ ချီးကျူးခြင်းသည် အမြဲတမ်း ကျွန်ုပ်၏ နှုတ်ခမ်း၌ ရှိမည်</w:t>
      </w:r>
      <w:r w:rsidRPr="00E541CA">
        <w:t xml:space="preserve">" (</w:t>
      </w:r>
      <w:r w:rsidRPr="00E541CA">
        <w:rPr>
          <w:rStyle w:val="FootnoteReference"/>
          <w:i/>
        </w:rPr>
        <w:footnoteReference w:id="319"/>
      </w:r>
      <w:r w:rsidRPr="00E541CA">
        <w:t xml:space="preserve"> ) ဖြစ်သည်။ အချိန်တိုင်း၌ ဘုရားသခင်ကို ချီးမြှင့်၍ ဆုတောင်းလျှင် ဘုရားသခင်ထံမှ ကျွန်ုပ်တို့၏ ကယ်တင်ခြင်းသည် အချိန်တိုင်းတွင် သတ်မှတ်ထားသည်ဟု ကျွန်ုပ်တို့ ယုံကြည်ပါသည်။ ထပ်မံ၍ ကျွန်ုပ်တို့သည် သီချင်းတော်များတွင် နေရာအကြောင်း ဖတ်ရှုရသည်– </w:t>
      </w:r>
      <w:r w:rsidRPr="00E541CA">
        <w:rPr>
          <w:i/>
        </w:rPr>
        <w:t xml:space="preserve">"သူ၏ အုပ်ချုပ်ခွင့်ရှိရာ နေရာတိုင်း၌ ကျွန်ုပ်၏ ဝိညာဉ်သည် ဘုရားသခင်အား ကောင်းကျိုးချီးမြှင့်ပါစေ</w:t>
      </w:r>
      <w:r w:rsidRPr="00E541CA">
        <w:t xml:space="preserve">" (</w:t>
      </w:r>
      <w:r w:rsidRPr="00E541CA">
        <w:rPr>
          <w:rStyle w:val="FootnoteReference"/>
          <w:i/>
        </w:rPr>
        <w:footnoteReference w:id="320"/>
      </w:r>
      <w:r w:rsidRPr="00E541CA">
        <w:t xml:space="preserve"> )။ ကျွန်ုပ်တို့သည် နေရာတိုင်း၌ ဘုရားသခင်အား ကောင်းကျိုးချီးမြှင့်၍ ဆုတောင်းနိုင်ပါသည်၊ အကြောင်းမူ ကျွန်ုပ်တို့၏ ကယ်တင်ခြင်းသည် နေရာတိုင်း၌ ပြင်ဆင်ထားခြင်း မတားမြစ်ပါ။ မြို့ပြနှင့် ကျေးရွာများအလယ်၌ပင် တကယ်ကယ်တင်ခံရပြီး ကယ်တင်ရေးအတွက် သင့်တော်သောနေရာကို ရှာတွေ့နိုင်ပေမယ့်၊ ကိုယ်ပိုင်ကယ်တင်ရေးကို ဂရုမစိုက်သူသည် သဲတောအလယ်၌ပင် ကယ်တင်ရေးနေရာကို မတွေ့နိုင်ပါ။ လူတစ်ဦးအား သန့်ရှင်းစေ၍ ကယ်တင်ပေးသည်မှာ နေရာမဟုတ်ဘဲ ဘုရားသခင်၏ ကျေးဇူးတော်နှင့် လူ့စိတ်ဆန္ဒတို့ ပူးပေါင်းဆောင်ရွက်ခြင်း၊ လူ့စိတ်ဆန္ဒနှင့် ဘုရားသခင်၏ ကျေးဇူးတော်တို့ ပူးပေါင်းဆောင်ရွက်ခြင်းဖြစ်သည်။ ဘုရားသခင်သည် အနှံ့အပြားရှိသကဲ့သို့ ရွေးချယ်လိုသူအတွက် ကယ်တင်ခြင်းလည်း အနှံ့အပြားတွင် အသင့်ရှိနေပါသည်။ ဘုရားသခင်သည် သဲတောများတွင် ရှိပြီး၊ သဲတောများတွင် ရွေးချယ်သူများအတွက် ကယ်တင်ခြင်း ရှိသည်။ ဘုရားသခင်သည် မြို့များနှင့် ကျေးရွာများတွင် ရှိပြီး၊ မြို့များနှင့် ကျေးရွာများတွင် ရွေးချယ်သူများအတွက် ကယ်တင်ခြင်း ရှိသည်။ ဘုရားသခင် မရှိသော နေရာတစ်ခုကို မည်သူမျှ မတွေ့နိုင်ပါ။ ထိုနေရာတွင်လည်း လူသားအတွက် ကယ်တင်ခြင်း မရှိပါ။ သို့သော် ဘုရားသခင် မပါသော နေရာ ဘယ်မှာရှိသနည်း၊ ဘယ်နေရာလဲ။ ဆာလံဆရာက ဆိုသည်– "</w:t>
      </w:r>
      <w:r w:rsidRPr="00E541CA">
        <w:rPr>
          <w:i/>
        </w:rPr>
        <w:t xml:space="preserve">ကျွန်ုပ် ဘုရားသခင်၏ ဝိညာဉ်ထံမှ </w:t>
      </w:r>
      <w:r w:rsidRPr="00E541CA">
        <w:rPr>
          <w:i/>
        </w:rPr>
        <w:t xml:space="preserve">ဘယ်သို့ </w:t>
      </w:r>
      <w:r w:rsidRPr="00E541CA">
        <w:rPr>
          <w:i/>
        </w:rPr>
        <w:t xml:space="preserve">သွားမည်နည်း။ </w:t>
      </w:r>
      <w:r w:rsidRPr="00E541CA">
        <w:rPr>
          <w:i/>
        </w:rPr>
        <w:t xml:space="preserve">ကမ္ဘာမြေတစ်ဝန်းလုံး၌လည်း ဘုရားသခင်၏ ရှေ့တော်မှ ဘယ်သို့ ပြေးမည်နည်း။ ကျွန်ုပ် ကောင်းကင်တက်လျှင် ဘုရားသခင် ရှိပါ၏၊ ငရဲထဲသို့ ဆင်းလျှင်လည်း ဘုရားသခင် ရှိပါ၏၊ ပင်လယ်အဆုံးသို့ ပျံကာ နေထိုင်လျှင်လည်း ဘုရားသခင်၏ လက်တော်က ကျွန်ုပ်ကို ဦးတည်ကာ ညာလက်တော်က ကျွန်ုပ်ကို </w:t>
      </w:r>
      <w:r w:rsidRPr="00E541CA">
        <w:t xml:space="preserve">ခိုင်မာစွာ</w:t>
      </w:r>
      <w:r w:rsidRPr="00E541CA">
        <w:rPr>
          <w:i/>
        </w:rPr>
        <w:t xml:space="preserve"> ဖမ်းဆီးထားပါလိမ့်မည်</w:t>
      </w:r>
      <w:r w:rsidRPr="00E541CA">
        <w:t xml:space="preserve">"</w:t>
      </w:r>
      <w:r w:rsidRPr="00E541CA">
        <w:t xml:space="preserve"> (</w:t>
      </w:r>
      <w:r w:rsidRPr="00E541CA">
        <w:t xml:space="preserve">ဆာလံ 139:7-10)။</w:t>
      </w:r>
    </w:p>
    <w:p w:rsidRPr="00E541CA" w:rsidR="00E541CA" w:rsidP="00E541CA" w:rsidRDefault="00E541CA" w14:paraId="42B36C4E" w14:textId="25D78107">
      <w:pPr>
        <w:ind w:firstLine="720"/>
      </w:pPr>
      <w:r w:rsidRPr="00E541CA">
        <w:t xml:space="preserve">အတုဆရာများနှင့် အယူလွဲသူများက ယခုအခါ ဘုရားသခင်သည် မြို့ရွာများတွင် မရှိဘဲ သဲတောရှိ သူတို့၏ တစ်ကိုယ်တော်နေရာများ၌သာ ရှိသည်ဟု ဆိုခြင်းမှာ မှားယွင်းခြင်းဖြစ်သည်။ ထို့အပြင် မြို့ရွာများတွင် ဘုရားသခင်ထံ ဆုတောင်းသူများ၏ ဆုတောင်းများကို မလက်ခံဘဲ သဲတောရှိသူများ၏ ဆုတောင်းများကိုသာ လက်ခံသည်ဟု ဆိုခြင်းမှာလည်း မှားယွင်းခြင်းဖြစ်သည်။ သူတို့က မြို့ရွာတွင် နေထိုင်သူများကို ဘုရားသခင်က မကယ်တင်ဘဲ သဲတောတွင် နေထိုင်သူများကိုသာ ကယ်တင်သည်ဟု ဆိုခြင်းမှာလည်း မှားယွင်းနေသည်။</w:t>
      </w:r>
    </w:p>
    <w:p w:rsidRPr="00E541CA" w:rsidR="00E541CA" w:rsidP="00E541CA" w:rsidRDefault="00E541CA" w14:paraId="0A1FED6E" w14:textId="3761D30D">
      <w:pPr>
        <w:ind w:firstLine="720"/>
      </w:pPr>
      <w:r w:rsidRPr="00E541CA">
        <w:t xml:space="preserve">သို့သော် ကျွန်ုပ်တို့သည် လူသား၏ ကယ်တင်ခြင်းကို အချိန်နှင့် နေရာအပေါ် သတ်မှတ်သူများကို မယုံကြည်ပါ။ မိမိတို့၏ သဲတောဆုတောင်းများကိုသာ ဘုရားသခင်က နားထောင်သည်ဟု ဂုဏ်ပြုပြောဆိုသူများကိုလည်း မယုံကြည်ပါ။ ကျွန်ုပ်တို့သည် ဘုရားသခင်ကို သဲတောဧည့်ခန်းများ၌သာ တွေ့နိုင်သည်ဟု ဆိုသူများကို မယုံကြည်ကြပါ၊ အကြောင်းမှာ ဘုရားသခင်ဖြစ်သော ခရစ်တော်ကိုယ်တော်က မယုံကြည်ရန် သတိပေးကာ "သူ</w:t>
      </w:r>
      <w:r w:rsidRPr="00E541CA">
        <w:rPr>
          <w:i/>
        </w:rPr>
        <w:t xml:space="preserve">တို့က သင့်အား </w:t>
      </w:r>
      <w:r w:rsidRPr="00E541CA">
        <w:t xml:space="preserve">'သူသည်</w:t>
      </w:r>
      <w:r w:rsidRPr="00E541CA">
        <w:rPr>
          <w:i/>
        </w:rPr>
        <w:t xml:space="preserve"> သဲတော၌ ရှိသည်</w:t>
      </w:r>
      <w:r w:rsidRPr="00E541CA">
        <w:t xml:space="preserve">'</w:t>
      </w:r>
      <w:r w:rsidRPr="00E541CA">
        <w:rPr>
          <w:i/>
        </w:rPr>
        <w:t xml:space="preserve"> ဟုဆိုလျှင် </w:t>
      </w:r>
      <w:r w:rsidRPr="00E541CA">
        <w:rPr>
          <w:i/>
        </w:rPr>
        <w:t xml:space="preserve">မထွက်ပါနှင့်၊</w:t>
      </w:r>
      <w:r w:rsidRPr="00E541CA">
        <w:t xml:space="preserve"> 'သူသည် </w:t>
      </w:r>
      <w:r w:rsidRPr="00E541CA">
        <w:rPr>
          <w:i/>
        </w:rPr>
        <w:t xml:space="preserve">အတွင်းခန်းများ၌ ရှိသည်' ဟုဆိုလျှင် မယုံကြည်ပါနှင့်"</w:t>
      </w:r>
      <w:r w:rsidRPr="00E541CA">
        <w:rPr>
          <w:rStyle w:val="FootnoteReference"/>
          <w:i/>
        </w:rPr>
        <w:footnoteReference w:id="322"/>
      </w:r>
      <w:r w:rsidRPr="00E541CA">
        <w:t xml:space="preserve"> ဟု</w:t>
      </w:r>
      <w:r w:rsidRPr="00E541CA">
        <w:t xml:space="preserve"> ပြောကြားခဲ့ပါ</w:t>
      </w:r>
      <w:r w:rsidRPr="00E541CA">
        <w:t xml:space="preserve">သည်။ စိန့်သီအိုဖီလက်က ခရစ်တော်၏ ဤစကားများကို ရှင်းပြ၍ ဆိုသည်မှာ၊ 'လိမ်လည်သူများလာ၍ ခရစ်တော်သည် သဲတော၌ သို့မဟုတ် ဘုရားကျောင်းတစ်ခု၌ သို့မဟုတ် အတွင်းဆုံး အခန်းများ၌ လျှို့ဝှက်နေသည်ဟု ဆိုလာပါက၊ ဤအရာအားလုံးကို ကြားပြီး မလိမ်ခံပါနှင့်' ဟု ဆိုသည်။</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အခန်း ၁၇။ ကမ္ဘာပေါ်ရှိ ယုံကြည်ခြင်းအကြောင်း</w:t>
      </w:r>
      <w:bookmarkEnd w:id="54"/>
    </w:p>
    <w:p w:rsidRPr="00E541CA" w:rsidR="00E541CA" w:rsidP="00E541CA" w:rsidRDefault="00E541CA" w14:paraId="651A442C" w14:textId="332ACDA7">
      <w:pPr>
        <w:ind w:firstLine="720"/>
      </w:pPr>
      <w:r w:rsidRPr="00E541CA">
        <w:t xml:space="preserve">ခွဲထွက်သူများကလည်း နောက်ဆုံးနေ့များတွင် မြေကြီးပေါ်တွင် ယုံကြည်ခြင်းမကျန်တော့ဘူး၊ ယုံကြည်ခြင်းသည် မြေကြီးမှ ပျောက်ကွယ်သွားပြီဟု ဆိုကာ လိမ်လည်ကြသည်။ သူတို့က ဤအမှားအတွက် သက်သေဟု ယူဆထားသော စကားမှာ သခင်ယေရှုက သမ္မာကျမ်းတွင် "</w:t>
      </w:r>
      <w:r w:rsidRPr="00E541CA">
        <w:rPr>
          <w:i/>
        </w:rPr>
        <w:t xml:space="preserve">လူသား၏သားသည် ပြန်လာသောအခါ မြေကြီးပေါ်တွင် ယုံကြည်ခြင်းကို တွေ့မည်နည်း</w:t>
      </w:r>
      <w:r w:rsidRPr="00E541CA">
        <w:t xml:space="preserve">" ဟု မေးထားခြင်းဖြစ်သည်</w:t>
      </w:r>
      <w:r w:rsidRPr="00E541CA">
        <w:rPr>
          <w:rStyle w:val="FootnoteReference"/>
          <w:i/>
        </w:rPr>
        <w:footnoteReference w:id="323"/>
      </w:r>
      <w:r w:rsidRPr="00E541CA">
        <w:t xml:space="preserve"> ? သူတို့က ဆက်လက်ဆွေးနွေးကြသည်—ကမ္ဘာ၏အဆုံးကာလသည် လက်တစ်လျှောက်နီးကပ်လာပြီ၊ ခရစ်တော်၏ဒုတိယကြောက်မက်ဖွယ်လာခြင်းလည်း နီးကပ်လာပြီ၊ ကျွန်ုပ်တို့သည် နေ့တိုင်းညတိုင်း၌ ၎င်းကို စောင့်မျှော်နေကြသည်—ကမ္ဘာပေါ်တွင် ယုံကြည်ခြင်းမကျန်တော့ပါ၊ ထို့ကြောင့် ဘုရားသခင်လာသောအခါ ယုံကြည်ခြင်းကို မတွေ့မည်ဟု ဆိုကြသည်။</w:t>
      </w:r>
    </w:p>
    <w:p w:rsidRPr="00E541CA" w:rsidR="00E541CA" w:rsidP="00E541CA" w:rsidRDefault="00E541CA" w14:paraId="66B46F9D" w14:textId="6882CA6F">
      <w:pPr>
        <w:ind w:firstLine="720"/>
      </w:pPr>
      <w:r w:rsidRPr="00E541CA">
        <w:t xml:space="preserve">သို့သော် ကျွန်ုပ်တို့သည် ခရစ်တော်၏ စကားများကို အဓိပ္ပာယ်ဖော်ရန် ကြိုးစားခြင်းမပြုမီ ဘရိုင်နျန်းတို့အား မေးမြန်းလိုပါသည်။ မှားယွင်းစွာ အဓိပ္ပာယ်ဖော်သူတို့၊ ခရစ်တော်၏ ဒုတိယ ကြောက်မက်ဖွယ် ရောက်ရှိချိန်သည် လက်ရှိတွင် နီးကပ်ပြီဟု သင်တို့ သေချာသိပါသလား။ ထိုလျှို့ဝှက်ချက်ကို မည်သူက သင်တို့အား ဖော်ပြခဲ့သနည်း</w:t>
      </w:r>
      <w:r w:rsidRPr="00E541CA">
        <w:rPr>
          <w:i/>
        </w:rPr>
        <w:t xml:space="preserve">။ ကောင်းကင်နတ်များမှ မသိကြ၊ ဖခင်တစ်ပါးတည်းသာ သိရှိထားသော အရာကို</w:t>
      </w:r>
      <w:r w:rsidRPr="00E541CA">
        <w:rPr>
          <w:rStyle w:val="FootnoteReference"/>
          <w:i/>
        </w:rPr>
        <w:footnoteReference w:id="324"/>
      </w:r>
      <w:r w:rsidRPr="00E541CA">
        <w:t xml:space="preserve"> ? ကျွန်ုပ်တို့သည် ဘုရားသခင်၏ ကျွန်ုပ်တို့ထံသို့ ရောက်ရှိလာမည့်နေ့ကို နေ့တိုင်း၊ ညတိုင်း၊ နာရီတိုင်း စောင့်မျှော်နေပါသည်၊ သို့သော် အသက်ရှင်သူများနှင့် သေဆုံးသူများကို တရားစွဲ၍ လူတိုင်း၏ လုပ်ဆောင်ချက်အတိုင်း ဆုချီးမြှင့်မည့် ထိုကြောက်မက်ဖွယ် ရောက်ရှိခြင်းကို မစောင့်မျှော်သေးပါ။ သို့သော် ကျွန်ုပ်တို့သည် (ပေတရု၏ စကားအရ) </w:t>
      </w:r>
      <w:r w:rsidRPr="00E541CA">
        <w:rPr>
          <w:i/>
        </w:rPr>
        <w:t xml:space="preserve">ကောင်းကင်များသည် ဆူညံသံဖြင့် ပျောက်ကွယ်သွားမည်၊ သတ္တုဓာတ်များသည် မီးဖြင့် ပျောက်ကွယ်သွားမည်၊ မြေကြီးနှင့် ထိုမြေကြီးပေါ်ရှိ အရာအားလုံး မီးရှို့ခံရမည်ဆိုသည့် </w:t>
      </w:r>
      <w:r w:rsidRPr="00E541CA">
        <w:t xml:space="preserve">အချိန်</w:t>
      </w:r>
      <w:r w:rsidRPr="00E541CA">
        <w:rPr>
          <w:i/>
        </w:rPr>
        <w:t xml:space="preserve">ကိုလည်း</w:t>
      </w:r>
      <w:r w:rsidRPr="00E541CA">
        <w:t xml:space="preserve"> မည်သည့်အချိန်တွင်မျှ မမျှော်လင့်သေးပါ</w:t>
      </w:r>
      <w:r w:rsidRPr="00E541CA">
        <w:rPr>
          <w:rStyle w:val="FootnoteReference"/>
          <w:i/>
        </w:rPr>
        <w:footnoteReference w:id="325"/>
      </w:r>
      <w:r w:rsidRPr="00E541CA">
        <w:t xml:space="preserve"> ; သို့သော် ကျွန်ုပ်တို့သည် မိမိတို့၏ သေခါတ်ကို စောင့်မျှော်နေပါသည်။ ထိုအချိန်တွင် ဘုရားသခင်၏ တရားစီရင်မှုသည် ခန္ဓာကိုယ်မှ ဝိညာဉ်ကို ခွဲထုတ်ယူသွားမည်ဖြစ်ပြီး၊ ထိုအချိန်၌ လူတိုင်းသည် မိမိတို့၏ လုပ်ရပ်များအတွက် သီးခြားပြစ်ဒဏ်ကို ရင်ဆိုင်ရမည်ဖြစ်သည်။ ကျွန်ုပ်တို့သည် ထိုအချိန်ကို စိတ်လှုပ်ရှားစွာ စောင့်မျှော်နေကြသည်၊ ဘုရားသခင်ကိုယ်တော်တိုင် ကျွန်ုပ်တို့အား ကြည့်ရှုကာ သမ္မာကျမ်းတွင် </w:t>
      </w:r>
      <w:r w:rsidRPr="00E541CA">
        <w:rPr>
          <w:i/>
        </w:rPr>
        <w:t xml:space="preserve">"ပြင်ဆင်နေကြလော့" ဟု</w:t>
      </w:r>
      <w:r w:rsidRPr="00E541CA">
        <w:t xml:space="preserve"> သင်ကြားခဲ့သကဲ့သို့</w:t>
      </w:r>
      <w:r w:rsidRPr="00E541CA">
        <w:rPr>
          <w:i/>
        </w:rPr>
        <w:t xml:space="preserve">၊ "သင်တို့ မမျှော်လင့်သော အချိန်၌ လူသား၏သားသည် ရောက်လာမည်</w:t>
      </w:r>
      <w:r w:rsidRPr="00E541CA">
        <w:t xml:space="preserve">"</w:t>
      </w:r>
      <w:r w:rsidRPr="00E541CA">
        <w:rPr>
          <w:rStyle w:val="FootnoteReference"/>
          <w:i/>
        </w:rPr>
        <w:footnoteReference w:id="326"/>
      </w:r>
      <w:r w:rsidRPr="00E541CA">
        <w:t xml:space="preserve"> ။ ကျွန်ုပ်တို့သည် ခရစ်တော်၏ ဒုတိယကြိမ်ပြန်လာမည့် အထွေထွေ နှင့် ကြောက်မက်ဖွယ် တရားစီရင်မှုကိုလည်း စောင့်မျှော်နေကြသည်၊ သို့သော် ၎င်းသည် ကျွန်ုပ်တို့၏ ဘဝကာလ၌ မဖြစ်ဘဲ၊ ယခုခေတ်၌ မဖြစ်ဘဲ ဖြစ်မည်။ မဟုတ်လျှင် ကောင်းကင်သံမဏိ၏ တီးခေါ်သံဖြင့် ကျွန်ုပ်တို့ သင်္ဂြိုဟ်ထဲမှ ထွက်ခွာခိုင်းခံရမှသာ ဖြစ်ပါသည်။ ထိုည (ကျွန်ုပ်သည် ရှစ်ထောင်နှစ်ကာလကို ဆိုလိုသည်) သည် သခင်၏ သတို့သားရောက်ရှိမည့်အချိန်ဟု သန့်ရှင်းသော ဘိုးဘွားကြီးများက ကြိုတင်ဟောကြားခဲ့ပေမယ့်၊ ကျွန်ုပ်တို့သည် ရှစ်ထောင်နှစ်ကာလ၏ အလယ်ဖြစ်သည့် အလယ်ညကို မရောက်ရှိသေးပါ။ သို့သော် သန့်ရှင်းသော ဧဝံဂေလိကျမ်းက မင်္ဂလာဆောင်ကျားသည် ညနေခင်းတွင် ရောက်မည်ဟု ကြေညာထားသည်။ သို့ရာတွင် သူသည် ညနေခင်းအပြီးအထိ သူ၏ ရောက်ရှိမှုကို နောက်ကျစေနိုင်သည်။ ယခု ကျွန်ုပ်တို့ အသက်ရှင်နေသူများသည် ဤကမ္ဘာမြေ၌ လမ်းလျှောက်နေစဉ် ထိုအချိန်နှင့် နာရီကို မစောင့်နိုင်ကြ၊ သေပြီး သင်္ဂြိုဟ်ထဲတွင်သာ စောင့်နိုင်ပါသည်။ သို့သော် ယခုခေတ်တွင် ခရစ်တော်၏ ဒုတိယ ကြောက်မက်ဖွယ် ရောက်ရှိခြင်းသည် ကျွန်ုပ်တို့ဘဝအတွင်းမှာ ဖြစ်နေပြီဟု ဆိုသူများ၊ ထိုကြောင့် ကမ္ဘာပေါ်တွင် ယုံကြည်ခြင်း မရှိတော့ဘူးဟု ဆိုသူများ၊ သင်တို့ကိုယ်တိုင် စဉ်းစားကြည့်ပါ— ခရစ်တော်၏ ဒုတိယ ကြောက်မက်ဖွယ် ရောက်ရှိခြင်း နီးကပ်လာပြီဟု သင်ထင်သောကြောင့် ကမ္ဘာပေါ်တွင် ယုံကြည်ခြင်း မရှိတော့ဘူးဟု ဆိုလိုပါသလား။ တမန်တော်များ၏နေ့များမှစ၍ ကမ္ဘာမြေပေါ်တွင် ယုံကြည်ခြင်းမလျော့ဖူးပါ၊ တမန်တော်ပေါလ်က ကိုယ်တိုင်ပြောဆိုရေးသားခဲ့သည်— </w:t>
      </w:r>
      <w:r w:rsidRPr="00E541CA">
        <w:rPr>
          <w:i/>
        </w:rPr>
        <w:t xml:space="preserve">'သခင်သည် နီးကပ်ပြီ၊ ထို့ကြောင့် စိုးရိမ်ခြင်းမရှိကြနှင့်</w:t>
      </w:r>
      <w:r w:rsidRPr="00E541CA">
        <w:t xml:space="preserve">' (</w:t>
      </w:r>
      <w:r w:rsidRPr="00E541CA">
        <w:rPr>
          <w:rStyle w:val="FootnoteReference"/>
          <w:i/>
        </w:rPr>
        <w:footnoteReference w:id="327"/>
      </w:r>
      <w:r w:rsidRPr="00E541CA">
        <w:t xml:space="preserve"> )။ ဤအပိုဒ်ကို ရှင်းပြရာတွင် စိန့်ခရိုက်ဆိုစတုံက 'တရားစီရင်ခြင်းသည် ယခုပင် ရောက်ရှိပြီးဖြစ်သည်၊ ထို့ကြောင့် သူတို့၏ လုပ်ရပ်များအတွက် တာဝန်မပေးရတော့ပါ</w:t>
      </w:r>
      <w:r w:rsidRPr="00E541CA">
        <w:t xml:space="preserve">' (</w:t>
      </w:r>
      <w:r w:rsidRPr="00E541CA">
        <w:rPr>
          <w:rStyle w:val="FootnoteReference"/>
        </w:rPr>
        <w:footnoteReference w:id="328"/>
      </w:r>
      <w:r w:rsidRPr="00E541CA">
        <w:t xml:space="preserve"> )</w:t>
      </w:r>
      <w:r w:rsidRPr="00E541CA">
        <w:t xml:space="preserve"> ဟုဆိုခဲ့ပြီး </w:t>
      </w:r>
      <w:r w:rsidRPr="00E541CA">
        <w:t xml:space="preserve">ထပ်မံ၍ 'စိုးရိမ်ခြင်းမရှိကြနှင့်၊ အကောင့်ချိန်ရက်သည် ယခုပင် ရောက်ရှိပြီးဖြစ်သည်' ဟု ဆိုခဲ့သည်။ မြင်ပါဦး၊ ဘုရားသခင်၏ မကြာမီနှင့် ကြောက်မက်ဖွယ် ရောက်ရှိမည့်အကြောင်းကို ဘယ်လောက်ကြာပြီလဲ ကြေညာခဲ့ကြပေမယ့်၊ သန့်ရှင်းသော ယုံကြည်ခြင်းသည် ကမ္ဘာမြေမှ မပျောက်ကွယ်သေးပါ။ </w:t>
      </w:r>
      <w:r w:rsidRPr="00E541CA">
        <w:t xml:space="preserve">ဘာသာပြုသံတော်ဆရာ</w:t>
      </w:r>
      <w:r w:rsidRPr="00E541CA">
        <w:t xml:space="preserve">ပေါလ်ကလည်း</w:t>
      </w:r>
      <w:r w:rsidRPr="00E541CA">
        <w:lastRenderedPageBreak/>
      </w:r>
      <w:r w:rsidRPr="00E541CA">
        <w:t xml:space="preserve"> ၊ ဘုရားသခင်၏ မကြာမီရောက်ရှိမည့်အကြောင်းကို ကြေညာရင်း သန့်ရှင်းသော ယုံကြည်မှုကို ကမ္ဘာအနှံ့သို့ ဖြန့်ချိခဲ့ပြီး၊ စိန့်ခရိုက်ဆိုစတိုမ်ကလည်း တရားစီရင်ခြင်းနှင့် တာဝန်ခံခြင်းအကြောင်းကို ပြောကြားရာတွင် ကမ္ဘာပေါ်တွင် ယုံကြည်မှု မကျန်တော့ဘူးဟု မပြောဘဲ လူတို့အား အမှန်တရားယုံကြည်မှုနှင့် အပြစ်ကင်းသော ဘဝကို သင်ကြားပေးခဲ့သည်။ ဒါဆိုရင် ဘုရားသခင်၏နေ့နီးကပ်လာတာကြောင့် မြေကြီးပေါ်မှာ ယုံကြည်ခြင်းမကျန်တော့ဘူးဆိုတဲ့ အယူအဆကို သင်ဘယ်ကနေ ရယူထားတာလဲ။ သင်က သံတမန်ပေါ့လ်နဲ့ စိန့်ဂျွန်ခရိုဆိုစတိုမ်ထက် ပို၍ ဉာဏ်ကြီးသူလား။ ဘုရားသခင်က သူ့ရဲ့ လျှို့ဝှက်ချက်တွေကို ဘရင်ကျေးရွာသားဖြစ်တဲ့ သင်တို့ထံ ပိုမိုပြည့်စုံစွာ ဖော်ပြခဲ့တာလား၊ ဒါမှမဟုတ် သူ့ရဲ့ ကြီးမြတ်သော ဝန်ထမ်းများနှင့် ကမ္ဘာတစ်ဝှမ်းရှိ ဆရာကြီးများထက် ပို၍ များပြားစွာ ဖော်ပြခဲ့တာလား။ ဘုရားသခင်၏ ဒုတိယကြွလာမည့် ကြောက်မက်ဖွယ်နှင့် နီးကပ်လာမည့် ကြွလာခြင်းကို ဟောကြားစဉ်၌ သူတို့သည် သန့်ရှင်းသော ယုံကြည်ခြင်းကို မြေပြင်မှ မဖယ်ရှားဘဲ ပိုမိုခိုင်မာစွာ စိုက်ထူကာ များပြားစေခဲ့ကြသည်။ သို့သော် သင်တို့သည် ခရစ်တော်၏ မကြာမီဖြစ်လာမည့် ဒုတိယကြွလာခြင်းကြောင့် ကမ္ဘာတစ်ဝှမ်းလုံးမှ ယုံကြည်ခြင်းကို ဖယ်ရှားကာ လူထုထဲတွင် "ကမ္ဘာပေါ်တွင် ယုံကြည်ခြင်းမကျန်တော့ပါ" ဟု ဟောကြားနေကြသည်၊ အကြောင်းမှာ ဘုရားသခင်၏ တရားစီရင်ခြင်းသည် နီးကပ်လာပြီဖြစ်သည်။</w:t>
      </w:r>
    </w:p>
    <w:p w:rsidRPr="00E541CA" w:rsidR="00E541CA" w:rsidP="00E541CA" w:rsidRDefault="00E541CA" w14:paraId="47900434" w14:textId="7A2726BB">
      <w:pPr>
        <w:ind w:firstLine="720"/>
      </w:pPr>
      <w:r w:rsidRPr="00E541CA">
        <w:t xml:space="preserve">ထို့ကြောင့် ကျွန်ုပ်တို့ မေးမြန်းပါသည်။ အို ဘရိုင်နျန်၊ ကမ္ဘာတစ်ဝန်းလုံး—ကောင်းကင်အောက်တွင်—ယုံကြည်ခြင်း မရှိတော့ပါသလား၊ ဒါမှမဟုတ် တချို့နေရာများတွင်သာ ရှိပါသလား။ ကမ္ဘာတစ်ဝန်းလုံးတွင် ယုံကြည်ခြင်း မရှိပါက သင်၌လည်း မရှိကြောင်း သေချာပါသည်၊ သင်လည်း ကောင်းကင်၌ မနေဘဲ မြေကြီးပေါ်တွင်သာ နေထိုင်နေရသည်။ သို့သော် သင်တို့သည် သင်တို့၏ စွန့်ခွါထားသော နေရာများ၌ ယုံကြည်ခြင်းရှိသည်ဟု ထင်မြင်လျှင်၊ ကျွန်ုပ်တို့၏ မြို့ရွာများ၌လည်း ယုံကြည်ခြင်း မရှိခြင်းကို ဘာကြောင့် တားဆီးနေသနည်း။ အဘယ်ကြောင့်ဆိုသော် သင်တို့သည် ဘုရားကျောင်းပြင်ပ၌ ရှိကာ၊ သန့်ရှင်းသော ဝိညာဉ်တော်၏ အခမ်းအနားများကို ရှောင်ကြဉ်ကာ၊ ခရစ်တော်၏ ကိုယ်နှင့် သွေးကို ဂုဏ်မပြုကာ၊ ဘုရားကျောင်း၏ ပေါင်းသင်းဆက်ဆံရေးမှ ထွက်ပြေးကာ ယုံကြည်ခြင်းရှိသည်ဟု ထင်မြင်လျှင်၊ ဘုရားကျောင်းအတွင်း၌ ရှိကြပြီး၊ သန့်ရှင်းသော ဝိညာဉ်တော်အားဖြင့် သာသနာပြုအခမ်းအနားများမှ အာဟာရခံကာ၊ ခရစ်တော်၏ ကိုယ်နှင့် သွေးကို ခံစားကာ၊ ခရစ်တော်သည် ဦးခေါင်းအဖြစ် အသက်သွင်းထားသည့် သန့်ရှင်းသော ဘုရားကျောင်း၏ အဖွဲ့ဝင်များအဖြစ် တင်းကျပ်စွာ ဆက်နွယ်ထားကြသည့် ကျွန်ုပ်တို့သည်၊ ကျွန်ုပ်တို့အား တရားမျှတစေပြီး ကယ်တင်ပေးသော သန့်ရှင်းသော ယုံကြည်ခြင်းကို ယုံကြည်စိတ်ချစွာ ပိုင်ဆိုင်မည်ဟု မျှော်လင့်ကြပါသည်။ ဘုရားသခင်ဖြစ်သော ခရစ်ကို မယုံကြည်သူများ၊ ဥပမာ တူရကီ၊ တတာ၊ ယူဒေးနှင့် ရုပ်တုကိုးကွယ်သူများ၊ ထို့အပြင် သင်တို့ကဲ့သို့ ခရစ်နာမည်သာ ခေါ်ဆိုပြီး ခရစ်ကိုယ်တော်ကို ရှောင်ကြဉ်နေသော အယူမှားသူများနှင့် မမှန်ကန်သော ခရစ်ယာန်များတွင် ယုံကြည်ခြင်း မရှိပါ။ ခရစ်၏ ဘုရားကျောင်းကို ရှောင်ကြဉ်သူတိုင်းသည် ခရစ်ကိုယ်တော်ကို ရှောင်ကြဉ်ခြင်းဖြစ်သည်။ အမှန်တကယ် သင်တို့တွင် ယုံကြည်ခြင်းမရှိပါ၊ မယုံကြည်သူများနှင့် အယူလွဲသူများတွင် မရှိသကဲ့သို့ပင်။ သို့သော် ကမ္ဘာတစ်ဝန်းလုံးတွင် ယုံကြည်ခြင်းမလုံလောက်ခြင်း မရှိပါ။ ကမ္ဘာမြေတစ်ခုလုံးမှာ တူရကီ သို့မဟုတ် တတာ လူမျိုးများ၊ ယူဒေးလူမျိုးများနှင့် ရုပ်တုကိုးကွယ်သူများ၊ ဘရင်းနားမှ အယူလွဲသူများ သို့မဟုတ် မမှန်ကန်သော ခရစ်ယာန်များသာ နေထိုင်ကြသည် မဟုတ်ပါ။ သို့သော် ကြီးမားသော ရုရှား၊ သေးငယ်သော ရုရှားနှင့် အခြားဒေသများတွင် ခရစ်တော်ဘုရားကို မှန်ကန်စွာ ယုံကြည်ကာ တကယ်တမ်း ဝန်ဆောင်ကြသည့် ခရစ်ယာန်မြို့များ များပြားပါသည်။ ထို့ကြောင့် ခွဲထွက်သူတို့ရေ၊ ယနေ့ကမ္ဘာပေါ်တွင် ယုံကြည်ခြင်းမကျန်တော့ဘူးဟု သင်တို့ဆိုသည်မှာ မှားယွင်းနေပါသည်။</w:t>
      </w:r>
    </w:p>
    <w:p w:rsidRPr="00E541CA" w:rsidR="00E541CA" w:rsidP="00E541CA" w:rsidRDefault="00E541CA" w14:paraId="36A2D753" w14:textId="75BF122F">
      <w:pPr>
        <w:ind w:firstLine="720"/>
      </w:pPr>
      <w:r w:rsidRPr="00E541CA">
        <w:t xml:space="preserve">ကျွန်ုပ်တို့ ထပ်မံမေးမြန်းပါသည်။ ဘာကြောင့် ယုံကြည်ခြင်းသည် ကမ္ဘာပေါ်တွင် မရှိသင့်ပါသနည်း။ ယုံကြည်ခြင်းသည် ကမ္ဘာပေါ် လူများအကြား မမြင်သာအောင် လှုပ်ရှားနေသနည်း။ ယုံကြည်ခြင်းသည် လူ့နှလုံးသား၏ လျှို့ဝှက်ချက်တစ်ခု မဟုတ်ပါသနည်း၊ မျှော်လင့်ခြင်း၊ ချစ်ခြင်းနှင့် အခြားအတွင်းကျသော ကောင်းမြတ်သောဂုဏ်သတ္တိများကဲ့သို့ နှလုံးသားထဲတွင် ဖုံးကွယ်ထားပြီး နှလုံးသားများကို သိမြင်တော်မူသူ ဘုရားသခင်တစ်ပါးတည်းသာ သိရှိနိုင်သကဲ့သို့။ လူသားများထဲက ဘယ်သူမှ လူ့နှလုံးသားကို မသိနိုင်ပါ—ဘုရားသခင်ကို ယုံကြည်သလား မယုံကြည်သလားဆိုတာကို။ ယုံကြည်တယ်ဆိုရင် မှန်ကန်စွာယုံကြည်သလား မမှန်ကန်စွာယုံကြည်သလားဆိုတာကိုလည်း မသိနိုင်ပါ။ မယုံကြည်ဘူးဆိုရင် ဘာကြောင့် မယုံကြည်တာလဲဆိုတာကိုလည်း မသိနိုင်ပါ။ နှလုံးသားနှင့် စိတ်ကို စူးစမ်းရှာဖွေနိုင်သူ တစ်ဦးတည်းကသာ ဤအရာအားလုံးကို သိမြင်နိုင်ပါသည်။ သို့သော် ဘရန်နျန်းတို့ရေ၊ သင်တို့သည် လူသားများဖြစ်၍ ဘုရားမဟုတ်ကြပါဘဲ၊ ကျွန်ုပ်တို့၏နှလုံးအခြေအနေကို မည်သို့သိကြပြီး ကျွန်ုပ်တို့ထဲတွင် ယုံကြည်ခြင်းမရှိကြောင်းဆိုကြသနည်း။ ကျွန်ုပ်တို့ထဲတွင် ယုံကြည်ခြင်းမရှိကြောင်း သိနိုင်မည့် အနည်းဆုံး သင်္ကေတတစ်ခုကို ပြပါ။ ကျွန်ုပ်တို့သည် သန့်ရှင်းသော သံတမန်ပေါလောထံမှ လူတစ်ဦး၌ ယုံကြည်ခြင်းကို မည်သို့သိမြင်ရမည်ကို သင်ယူခဲ့ပါသည်။ အဲဒါကတော့—'နှလုံးထဲမှာ ယုံကြည်ရင်၊ နှုတ်ခမ်းနဲ့လည်း ဝန်ခံတယ်; </w:t>
      </w:r>
      <w:r w:rsidRPr="00E541CA">
        <w:rPr>
          <w:i/>
        </w:rPr>
        <w:t xml:space="preserve">နှလုံးနဲ့ ယုံကြည်ခြင်းဟာ တရားမျှတခြင်းအတွက်ဖြစ်ပြီး </w:t>
      </w:r>
      <w:r w:rsidRPr="00E541CA">
        <w:t xml:space="preserve">(တရားသူကြီးက ပြောသလို) </w:t>
      </w:r>
      <w:r w:rsidRPr="00E541CA">
        <w:rPr>
          <w:i/>
        </w:rPr>
        <w:t xml:space="preserve">နှုတ်ခမ်းနဲ့ ဝန်ခံခြင်းက ကယ်တင်ခြင်း</w:t>
      </w:r>
      <w:r w:rsidRPr="00E541CA">
        <w:t xml:space="preserve">အတွက်ဖြစ်တယ်'</w:t>
      </w:r>
      <w:r w:rsidRPr="00E541CA">
        <w:rPr>
          <w:rStyle w:val="FootnoteReference"/>
          <w:i/>
        </w:rPr>
        <w:footnoteReference w:id="329"/>
      </w:r>
      <w:r w:rsidRPr="00E541CA">
        <w:t xml:space="preserve"> ။ နှုတ်ခမ်းနဲ့ ယုံကြည်ခြင်းကို ဝန်မခံတဲ့နေရာမှာတော့ နှလုံးထဲမှာလည်း ယုံကြည်ခြင်းမရှိကြောင်း သိနိုင်ပါတယ်။ ကျွန်ုပ်တို့ထဲတွင် အော်သော်ဒေါက်စ် ယုံကြည်ချက်၏ ဝန်ခံချက်ကို မကြားသနည်း။ နားမကြားသူကဲ့သို့ ကျွန်ုပ်တို့အားလုံး၊ မြို့ရွာတိုင်းနှင့် ဘုရားကျောင်းတိုင်းတွင် သန့်ရှင်းသော သုံးပါးတစ်ဆူ—ဖခင်၊ သားတော်နှင့် သန့်ရှင်းသော ဝိညာဉ်တော်—တစ်ပါးတည်းသော ဘုရားသခင်အား သဒ္ဒါဖြင့် ဝန်ခံကာ ဂုဏ်ပြုကြသည်ကို မကြားသနည်း။ သင်တို့မှာ နားရှိသော်လည်း မကြားကြ၊ ကြားလျှင်လည်း နားကို ပိတ်ထား၍ မကြားသလို လှည့်ကြသည်၊ နှလုံးသားထဲက ထွက်သော ကျွန်ုပ်တို့၏ အော်သော်ဒေါက်စ် သက်သေကို မကြားအောင်၊ ကျွန်ုပ်တို့၏ အမှန်တကယ် ယုံကြည်ချက်ကို ကြားရခြင်းသည် သင်တို့အတွက် ဝန်တစ်ခုသာ ဖြစ်နေသည်။ သင်တို့ကလည်း ဆာတန်က ပေတရုကို စမ်းသပ်လိုသလို ကျွန်ုပ်တို့ထဲမှ ယုံကြည်ခြင်းကို အမြစ်ကနေ ဖယ်ရှားလိုကြသည်။ သို့သော် ဘုရားသခင်သည် ကျွန်ုပ်တို့အား ထိုအရာ မဖြစ်စေရန် ခရစ်တော်က ဆာတန်အား ပေတရုကို ထိုအတိုင်း မပြုခွင့်မပေးခဲ့သလို ကာကွယ်ထားမည်။ </w:t>
      </w:r>
      <w:r w:rsidRPr="00E541CA">
        <w:rPr>
          <w:i/>
        </w:rPr>
        <w:t xml:space="preserve">သူက ပြောခဲ့သည်— "စိမုန်၊ စိမုန်! ဆာတန်က သင်တို့ကို </w:t>
      </w:r>
      <w:r w:rsidRPr="00E541CA">
        <w:rPr>
          <w:i/>
        </w:rPr>
        <w:t xml:space="preserve">ဂျုံစေ့ကဲ့သို့</w:t>
      </w:r>
      <w:r w:rsidRPr="00E541CA">
        <w:t xml:space="preserve"> စစ်ထ</w:t>
      </w:r>
      <w:r w:rsidRPr="00E541CA">
        <w:rPr>
          <w:i/>
        </w:rPr>
        <w:t xml:space="preserve">ုတ်ခွင့် တောင်းခဲ့သော်</w:t>
      </w:r>
      <w:r w:rsidRPr="00E541CA">
        <w:rPr>
          <w:i/>
        </w:rPr>
        <w:t xml:space="preserve">လည်း၊ ငါသည် သင်၏ ယုံကြည်ခြင်း မကျရှုံးစေရန် </w:t>
      </w:r>
      <w:r w:rsidRPr="00E541CA">
        <w:t xml:space="preserve">fail</w:t>
      </w:r>
      <w:r w:rsidRPr="00E541CA">
        <w:rPr>
          <w:rStyle w:val="FootnoteReference"/>
          <w:i/>
        </w:rPr>
        <w:footnoteReference w:id="330"/>
      </w:r>
      <w:r w:rsidRPr="00E541CA">
        <w:t xml:space="preserve"> </w:t>
      </w:r>
      <w:r w:rsidRPr="00E541CA">
        <w:rPr>
          <w:i/>
        </w:rPr>
        <w:t xml:space="preserve">ဆုတောင်းခဲ့၏</w:t>
      </w:r>
      <w:r w:rsidRPr="00E541CA">
        <w:t xml:space="preserve">။</w:t>
      </w:r>
    </w:p>
    <w:p w:rsidRPr="00E541CA" w:rsidR="00E541CA" w:rsidP="00E541CA" w:rsidRDefault="00E541CA" w14:paraId="3AEF987E" w14:textId="3DE39A09">
      <w:pPr>
        <w:ind w:firstLine="720"/>
      </w:pPr>
      <w:r w:rsidRPr="00E541CA">
        <w:t xml:space="preserve">သို့သော် သင့်အတွက် ကျွန်ုပ်တို့သည် သင်တွင် ယုံကြည်ခြင်း မရှိကြောင်း အမှန်တကယ် ပြောနိုင်ပါသည်။ အကြောင်းမှာ သင့်မယုံကြည်မှု၏ ထင်ရှားသော လက္ခဏာများကို ကျွန်ုပ်တို့ မြင်တွေ့နေရပါသည်။ ဥပမာအားဖြင့် သင်သည် ခရစ်တော်၏ ဘုရားကျောင်းနှင့် ဘုရားကျောင်း၏ သမ္မာကျမ်းများအားလုံးကို ရှောင်ကြဉ်ပြီး၊ သန့်ရှင်းသုံးပါးဘုရားကို မှားယွင်းစွာ ကြေညာကာ ခရစ်တော်၏ လူ့ခန္ဓာကိုယ်ယူခြင်းကို ဟေရက်တစ်နည်းဖြင့် ဆန့်ကျင်ကာ စွပ်စွဲပြောဆိုနေခြင်းတို့ဖြစ်သည်။ ဤအကြောင်းများကို ပထမပိုင်းတွင် ထင်ရှားစွာ ဖော်ပြထားပါသည်။</w:t>
      </w:r>
      <w:r w:rsidRPr="00E541CA">
        <w:lastRenderedPageBreak/>
      </w:r>
      <w:r w:rsidRPr="00E541CA">
        <w:t xml:space="preserve"> ၏ ဒုတိယအပိုဒ်နှင့် သင်တို့၏ မရေတွက်နိုင်သော အငြင်းပွားမှုများ၊ ခွဲထွက်မှုများ၊ မှားယွင်းသော ခန့်မှန်းချက်များ၊ မမှန်ကန်သော သင်ကြားချက်များနှင့် လွဲမှားသော အဓိပ္ပာယ်ဖော်ပြချက်များသည် သင်တို့တွင် ယုံကြည်ခြင်းမရှိကြောင်း၊ မတူညီသော မယုံကြည်မှုပုံစံများစွာထဲသို့ ကျဆင်းသွားကြောင်း ဖော်ထုတ်ပြသနေပါသည်။</w:t>
      </w:r>
    </w:p>
    <w:p w:rsidRPr="00E541CA" w:rsidR="00E541CA" w:rsidP="00E541CA" w:rsidRDefault="00E541CA" w14:paraId="0F9F06F4" w14:textId="5FAA953A">
      <w:pPr>
        <w:ind w:firstLine="720"/>
      </w:pPr>
      <w:r w:rsidRPr="00E541CA">
        <w:t xml:space="preserve">"</w:t>
      </w:r>
      <w:r w:rsidRPr="00E541CA">
        <w:rPr>
          <w:i/>
        </w:rPr>
        <w:t xml:space="preserve">သားတော် လူသားသည် လာသောအခါ မြေကြီးပေါ်၌ ယုံကြည်ခြင်းကို တွေ့မည်နည်း</w:t>
      </w:r>
      <w:r w:rsidRPr="00E541CA">
        <w:t xml:space="preserve">?</w:t>
      </w:r>
      <w:r w:rsidRPr="00E541CA">
        <w:rPr>
          <w:i/>
        </w:rPr>
        <w:t xml:space="preserve">"</w:t>
      </w:r>
      <w:r w:rsidRPr="00E541CA">
        <w:rPr>
          <w:rStyle w:val="FootnoteReference"/>
          <w:i/>
        </w:rPr>
        <w:footnoteReference w:id="331"/>
      </w:r>
      <w:r w:rsidRPr="00E541CA">
        <w:t xml:space="preserve"> ဟူသော</w:t>
      </w:r>
      <w:r w:rsidRPr="00E541CA">
        <w:t xml:space="preserve"> စကား၏ </w:t>
      </w:r>
      <w:r w:rsidRPr="00E541CA">
        <w:t xml:space="preserve">အဓိပ္ပါယ်မှာ အောက်ပါအတိုင်းဖြစ်သည်။ ဘုရားသခင်က လာပြီးနောက် မြေကြီးပေါ်၌ ယုံကြည်ခြင်းကို မတွေ့မည်ဟု သေချာပြောဆိုခြင်းမဟုတ်ဘဲ၊ "တွေ့မည်နည်း?" ဟုသာ မေးထားသည်။ ဆိုလိုသည်မှာ (Theophylact ၏ အဓိပ္ပာယ်ဖွင့်ချက်အရ) ယုံကြည်သူများသည် Antichrist ၏ နှိပ်စက်မှုကြောင့် နည်းပါးသွားမည်ဖြစ်၍၊ သူသည် ယုံကြည်မှုကို နည်းငယ်သာ တွေ့မည်ဖြစ်သည်။ ကျွန်ုပ်တို့သည် သို့သော် Theophylact ၏ ယုံကြည်ခြင်းအဓိပ္ပာယ်ဖော်ပြချက်ကို သင်တို့၏ ခွဲထွက်ပြီး မှားယွင်းသော အဓိပ္ပာယ်ထက် ပိုမိုကောင်းမွန်သည်ဟု ယူဆကာ ရဲရဲပြောဆိုပါသည်။ သင်တို့ မှားယွင်းသူများ၊ ဘုရားသခင်၏ ရောက်ရှိမည့်နေ့တွင် ကမ္ဘာပေါ်တွင် ယုံကြည်ခြင်းတစ်စုံတစ်ခုမျှ မရှိတော့မည်ဟု ဆိုခြင်းမှာ လိမ်လည်ခြင်းပင်ဖြစ်သည်။ ယခုအခါတွင် Antichrist သည် ကိုယ်ခန္ဓာဖြင့် မရောက်ရှိသေး၊ ခရစ်ယာန်ဘာသာလည်း မလျော့နည်းသေး၊ ထာဝရဘုရားသခင်၏ ရောက်ရှိမည့်နေ့လည်း မရောက်ရှိသေးသည့်အတွက် ကျွန်ုပ်တို့အတွင်း ယုံကြည်ခြင်း ရှိကြောင်း မသိမြင်ဘဲ သင်တို့က ပိုမိုကြီးမားစွာ လိမ်လည်နေကြသည်။</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အခန်း ၁၈။ လူသားများတွင် ဘုရားသခင်၏ ပုံနှင့် ဆင်တူခြင်းအပေါ်</w:t>
      </w:r>
      <w:bookmarkEnd w:id="55"/>
    </w:p>
    <w:p w:rsidRPr="00E541CA" w:rsidR="00E541CA" w:rsidP="00E541CA" w:rsidRDefault="00E541CA" w14:paraId="4A89264E" w14:textId="2FC21CFB">
      <w:pPr>
        <w:ind w:firstLine="720"/>
      </w:pPr>
      <w:r w:rsidRPr="00E541CA">
        <w:t xml:space="preserve">ကျွန်ုပ်တို့သည် ခွဲထွက်သူများမှ မှားယွင်းစွာ အဓိပ္ပာယ်ဖော်ထားသည့် သန့်ရှင်းသော ကျမ်းစာမှ အခြားအပိုဒ်တစ်ခုကိုလည်း ပြန်လည်သတိရကြပါစို့။ မုရှေ၏ ပထမစာအုပ်၊ အခန်း ၁ တွင် </w:t>
      </w:r>
      <w:r w:rsidRPr="00E541CA">
        <w:rPr>
          <w:i/>
        </w:rPr>
        <w:t xml:space="preserve">"ဘုရားသခင်က </w:t>
      </w:r>
      <w:r w:rsidRPr="00E541CA">
        <w:t xml:space="preserve">'ကျွန်ုပ်တို့၏</w:t>
      </w:r>
      <w:r w:rsidRPr="00E541CA">
        <w:rPr>
          <w:i/>
        </w:rPr>
        <w:t xml:space="preserve"> ပုံသဏ္ဍာန်နှင့် </w:t>
      </w:r>
      <w:r w:rsidRPr="00E541CA">
        <w:t xml:space="preserve">ကျွန်ုပ်တို့၏ likeness</w:t>
      </w:r>
      <w:r w:rsidRPr="00E541CA">
        <w:rPr>
          <w:rStyle w:val="FootnoteReference"/>
          <w:i/>
        </w:rPr>
        <w:footnoteReference w:id="332"/>
      </w:r>
      <w:r w:rsidRPr="00E541CA">
        <w:t xml:space="preserve"> </w:t>
      </w:r>
      <w:r w:rsidRPr="00E541CA">
        <w:rPr>
          <w:i/>
        </w:rPr>
        <w:t xml:space="preserve">အတိုင်း လူသားကို ဖန်တီးကြစို့'" ဟု</w:t>
      </w:r>
      <w:r w:rsidRPr="00E541CA">
        <w:t xml:space="preserve"> ရေးသားထား</w:t>
      </w:r>
      <w:r w:rsidRPr="00E541CA">
        <w:t xml:space="preserve">သည်။ ခွဲထွက်သူများသည် မသိမြင်မှုကြောင့် ဤအပိုဒ်ကို လူသား၏ ရုပ်ပိုင်းဆိုင်ရာ ပုံစံနှင့်သာ သက်ဆိုင်သည်ဟု ယူဆထားကြသည်။ ဘုရားသခင်ကို လူကဲ့သို့ ဦးခေါင်း၊ မုတ်ဆိတ်၊ မျက်စိ၊ ပါးစပ်၊ နား၊ လက်၊ ခြေ နှင့် လူခန္ဓာကိုယ်၏ အင်္ဂါရပ်များပါရှိသည်ဟု ယူဆကာ၊ ထိုပုံစံအတိုင်း လူကို ဖန်တီးခဲ့သည်ဟု ဆိုလိုသည်။</w:t>
      </w:r>
    </w:p>
    <w:p w:rsidRPr="00E541CA" w:rsidR="00E541CA" w:rsidP="00E541CA" w:rsidRDefault="00E541CA" w14:paraId="0A711869" w14:textId="4D8C4A7D">
      <w:pPr>
        <w:ind w:firstLine="720"/>
      </w:pPr>
      <w:r w:rsidRPr="00E541CA">
        <w:t xml:space="preserve">သူတို့၏မှားယွင်းသောအဓိပ္ပာယ်ဖော်ပြချက်ကြောင့် ထွက်ပေါ်လာသော ဆန့်ကျင်ချက်ကို ဖြေရှင်းရန်၊ သန့်ရှင်းသောဖခင်ကြီးများက ဖော်ပြထားသည့်အတိုင်း ဘုရားသခင်၏ဤစကားများ၏ မှန်ကန်သောအဓိပ္ပာယ်ကို အောက်တွင် တင်ပြအပ်ပါသည်။</w:t>
      </w:r>
    </w:p>
    <w:p w:rsidRPr="00E541CA" w:rsidR="00E541CA" w:rsidP="00E541CA" w:rsidRDefault="00E541CA" w14:paraId="52E5935E" w14:textId="18172BD1">
      <w:pPr>
        <w:ind w:firstLine="720"/>
      </w:pPr>
      <w:r w:rsidRPr="00E541CA">
        <w:t xml:space="preserve">ဘုရားသခင်၏ ပုံရိပ်နှင့် ဆင်တူခြင်းသည် လူ့ခန္ဓာကိုယ်တွင် မဖြစ်ပေါ်ဘဲ ဝိညာဉ်၌သာ ဖြစ်ပေါ်သည်။ ဘုရားသခင်မှာ ခန္ဓာမရှိသောကြောင့်: ဘုရားသခင်သည် ရုပ်မဲ့သော စိတ်ဝိညာဉ်တစ်ပါးဖြစ်ပြီး၊ လူ့ဝိညာဉ်ကိုလည်း ကိုယ်တိုင်ပုံစံအတိုင်း ရုပ်မဲ့၊ ကိုယ်တိုင်အုပ်ချုပ်နိုင်၊ ဉာဏ်ရှိ၊ မသေ၊ အမြဲတမ်းတည်ခြင်းတွင် ပါဝင်ခံစားနိုင်အောင် ဖန်တီးခဲ့သည်။ ထို့နောက် ထိုဝိညာဉ်ကို အသားခန္ဓာနှင့် ပေါင်းစည်းပေးခဲ့သည်။ သန့်ရှင်းသော ဒမာစကင်းက ဘုရားသခင်အား ပြောကြားခဲ့သကဲ့သို့၊ "သင်သည် ဘုရားသခင်၏ ဘဝပေးသွင်းသော စိတ်ဓာတ်ဖြင့် ကျွန်ုပ်အား ဝိညာဉ်တစ်ပါး ပေးအပ်ခဲ့ပြီး၊ ကျွန်ုပ်၏ ခန္ဓာကိုယ်ကို မြေကြီးမှ ဖန်တီးပေးခဲ့သည်</w:t>
      </w:r>
      <w:r w:rsidRPr="00E541CA">
        <w:t xml:space="preserve">"</w:t>
      </w:r>
      <w:r w:rsidRPr="00E541CA">
        <w:rPr>
          <w:rStyle w:val="FootnoteReference"/>
        </w:rPr>
        <w:footnoteReference w:id="333"/>
      </w:r>
      <w:r w:rsidRPr="00E541CA">
        <w:t xml:space="preserve"> ။ စိတ်သည် ဘုရားသခင်၏ ပုံရိပ်ဖြစ်သည်၊ သုံးပါးစွမ်းအားရှိသော်လည်း တစ်မျိုးတည်းသော သဘာဝရှိသည်။ လူ့စိတ်၏ စွမ်းအားများမှာ မှတ်ဉာဏ်၊ အတွေးနှင့် ဆန္ဒတို့ဖြစ်ပြီး၊ မှတ်ဉာဏ်တွင် ဖခင်ဘုရားကဲ့သို့၊ အတွေးတွင် သားဘုရားကဲ့သို့၊ ဆန္ဒတွင် သန့်ရှင်းသော ဝိညာဉ်ဘုရားကဲ့သို့ ဖြစ်သည်။ သန့်ရှင်းသော သုံးပါးတစ်ဆူတွင် ပုဂ္ဂိုလ်သုံးပါးရှိသော်လည်း ဘုရားသုံးပါးမဟုတ်ဘဲ တစ်ပါးတည်းသော ဘုရားတစ်ပါးသာရှိသလို၊ လူ့ဝိညာဉ်တွင်လည်း (ရှေ့ကပြောခဲ့သလို) ဝိညာဉ်စွမ်းအားသုံးခုရှိသော်လည်း ဝိညာဉ်သုံးခုမဟုတ်ဘဲ တစ်ခုတည်းသော ဝိညာဉ်တစ်ခုသာရှိသည်။</w:t>
      </w:r>
    </w:p>
    <w:p w:rsidRPr="00E541CA" w:rsidR="00E541CA" w:rsidP="00E541CA" w:rsidRDefault="00E541CA" w14:paraId="3724C144" w14:textId="513AE59A">
      <w:pPr>
        <w:ind w:firstLine="720"/>
      </w:pPr>
      <w:r w:rsidRPr="00E541CA">
        <w:t xml:space="preserve">သန့်ရှင်းသော ဖခင်ကြီးများသည် လူ့ဝိညာဉ်အတွင်းရှိ ဘုရားသခင်၏ ပုံနှင့် ဆင်တူခြင်းကို ခွဲခြားဖော်ပြကြသည်။ ဘေဆစ်ကြီး (Basil the Great) သည် သူ၏ *Hexaemeron* စာတမ်း၊ ဒစ်ကော့စ် ၁၀ တွင်၊ ခရိုက်ဆိုစတိုမ် (Chrysostom) သည် *Genesis* စာတမ်း၊ ဒစ်ကော့စ် ၉ တွင်</w:t>
      </w:r>
      <w:r w:rsidRPr="00E541CA">
        <w:rPr>
          <w:rStyle w:val="FootnoteReference"/>
        </w:rPr>
        <w:footnoteReference w:id="334"/>
      </w:r>
      <w:r w:rsidRPr="00E541CA">
        <w:t xml:space="preserve"> ၊ ဂျီရိုမ (Jerome) သည် သူ၏ ဟေဇကီယယ် (Ezekiel) ဟောကြားချက်၊ အခန်း ၂၈ အပေါ် မှတ်ချက်တွင် ဖော်ပြထားသည်။ ဝိညာဉ်သည် ဖန်တီးခံချိန်၌ ဘုရားသခင်၏ ပုံရိပ်ကို လက်ခံရရှိပြီး၊ ဘုရားသခင်၏ ဆင်တူခြင်းကိုတော့ ရေခေါ်ခြင်းဖြင့် ပြီးပြည့်စုံစေသည်။ ဉာဏ်တွင် ပုံရိပ်၊ ဆန္ဒတွင် ဆင်တူခြင်း; ကိုယ်ထိန်းချုပ်မှုတွင် ပုံရိပ်၊ ကောင်းမြတ်ခြင်းများတွင် ဆင်တူခြင်း၊ ခရစ်တော်ကလည်း သမ္မာကျမ်းတွင် 'ကောင်းမြတ်သော ကောင်းကင်ဘုရားသခင်ကဲ့သို့ ဖြစ်ကြလော့' ဟု ပြောသကဲ့သို့ နူးညံ့ခြင်း၊ ကောင်းမြတ်ခြင်း၊ မုန်းတီးမှုကင်းခြင်း စသည့် အရည်အချင်းများတွင်လည်း ဆင်တူကြလော့။</w:t>
      </w:r>
    </w:p>
    <w:p w:rsidRPr="00E541CA" w:rsidR="00E541CA" w:rsidP="00E541CA" w:rsidRDefault="00E541CA" w14:paraId="579D866D" w14:textId="0AF12D34">
      <w:pPr>
        <w:ind w:firstLine="720"/>
      </w:pPr>
      <w:r w:rsidRPr="00E541CA">
        <w:t xml:space="preserve">ထိုအတိုင်း ဗေဆီးလ်ကြီးက ဆိုသည်– "လူကို ကျွန်ုပ်တို့၏ ပုံနှင့် ဆင်တူအောင် ဖန်တီးကြစို့" (ဘုရားသခင်က ပြောသည်)။ ပထမပုံကို ဘုရားသခင်၏ ဖန်တီးမှုအဖြစ် ရရှိပြီး၊ ဒုတိယပုံကို မိမိတို့၏ လွတ်လပ်သော ဆန္ဒဖြင့် ပြည့်စုံအောင် ဆောင်ရွက်ရသည်။ မူလဖန်တီးမှုတွင် ကျွန်ုပ်တို့သည် ဘုရားသခင်၏ ပုံအဖြစ် ရှိရမည်ဖြစ်သော်လည်း၊ မိမိတို့၏ လွတ်လပ်သော ဆန္ဒအားဖြင့် ဘုရားသခင်၏ ဆင်တူအဖြစ် ပြည့်စုံအောင် ကိုယ်တိုင် ကြိုးပမ်းရသည်။ ထပ်မံ၍: ဘုရားသခင်သည် ငါတို့အား ကိုယ်တော်နှင့် ဆင်တူဖြစ်စေရန် တာဝန်ပေးထားသည်။ ငါတို့တွင် ပုံရိပ်ရှိပြီး၊ ၎င်းသည် စကားတော်၏ ပုဂ္ဂိုလ်ဖြစ်ခြင်းဖြစ်ကာ၊ ဆင်တူခြင်းသည် ခရစ်ယာန်ဖြစ်ခြင်းဖြစ်သည်</w:t>
      </w:r>
      <w:r w:rsidRPr="00E541CA">
        <w:rPr>
          <w:rStyle w:val="FootnoteReference"/>
        </w:rPr>
        <w:footnoteReference w:id="335"/>
      </w:r>
      <w:r w:rsidRPr="00E541CA">
        <w:t xml:space="preserve"> ။ ခရစ်တော်က "သင်တို့ကောင်းမြတ်သော ကောင်းကင်ဘုရားသခင်ကဲ့သို့ သင်တို့လည်း ကောင်းမြတ်ကြပါစေ" ဟု ပြောခဲ့သည်။ ဘုရားသခင်သည် မည်သည့်နေရာ၌ ငါတို့အား ကိုယ်တော်နှင့် ဆင်တူဖြစ်ခွင့်ပြုထားသည်ကို သင်မြင်ပါသလား? အဲဒီမှာ ကျွန်ုပ်တို့သည် </w:t>
      </w:r>
      <w:r w:rsidRPr="00E541CA">
        <w:rPr>
          <w:i/>
        </w:rPr>
        <w:t xml:space="preserve">မကောင်းသူနှင့် ကောင်းသူအားလုံးပေါ်တွင် </w:t>
      </w:r>
      <w:r w:rsidRPr="00E541CA">
        <w:rPr>
          <w:i/>
        </w:rPr>
        <w:t xml:space="preserve">သူ၏ နေ</w:t>
      </w:r>
      <w:r w:rsidRPr="00E541CA">
        <w:t xml:space="preserve">ကို တောက်ပစေပြီး </w:t>
      </w:r>
      <w:r w:rsidRPr="00E541CA">
        <w:rPr>
          <w:i/>
        </w:rPr>
        <w:t xml:space="preserve">တရားသူနှင့် မတရားသူအားလုံးပေါ်တွင် မိုးရွာစေသော</w:t>
      </w:r>
      <w:r w:rsidRPr="00E541CA">
        <w:t xml:space="preserve"> ဘုရားသခင်နှင့် တူညီနေကြသည်</w:t>
      </w:r>
      <w:r w:rsidRPr="00E541CA">
        <w:rPr>
          <w:rStyle w:val="FootnoteReference"/>
          <w:i/>
        </w:rPr>
        <w:footnoteReference w:id="336"/>
      </w:r>
      <w:r w:rsidRPr="00E541CA">
        <w:t xml:space="preserve"> ။ သင်သည် လိမ်လည်မှုကို မုန်းတီးသော်လည်း မုန်းတီးစိတ်မထား၊ မနေ့က ရန်ငြင်းမှုကို မစွဲမနေဘဲ ညီအစ်ကိုလို ချစ်မြတ်နိုး၊ သနားစိတ်ရှိလျှင် သင်သည် ဘုရားသခင်ကဲ့သို့ ဖြစ်လာပြီ။ စိတ်နှလုံးမှစ၍ ရန်သူကို ခွင့်လွှတ်လျှင် သင်သည် ဘုရားသခင်ကဲ့သို့ ဖြစ်လာပါသည်။ ဘုရားသခင်သည် သင်ကဲ့သို့ ပြစ်သူတစ်ဦးဖြစ်သော သင့်အပေါ်၌ သင်သည် ပြစ်သူဖြစ်သော ညီအစ်ကိုတစ်ဦးအပေါ်၌ ပြုခဲ့သည့် ကရုဏာဖြင့် </w:t>
      </w:r>
      <w:r w:rsidRPr="00E541CA">
        <w:t xml:space="preserve">ဆက်ဆံသကဲ့သို့ ဆက်ဆံပါက</w:t>
      </w:r>
      <w:r w:rsidRPr="00E541CA">
        <w:t xml:space="preserve"> သင်သည် ဘုရားသခင်ကဲ့သို့ ဖြစ်လာပါသည်။ ထို့ကြောင့် </w:t>
      </w:r>
      <w:r w:rsidRPr="00E541CA">
        <w:t xml:space="preserve">'</w:t>
      </w:r>
      <w:r w:rsidRPr="00E541CA">
        <w:lastRenderedPageBreak/>
      </w:r>
      <w:r w:rsidRPr="00E541CA">
        <w:t xml:space="preserve"> ' ဆိုသည့်အတိုင်း သင်သည် ဘုရားသခင်၏ ပုံရိပ်ကို စကားဖြင့်သာမက ကရုဏာပြုလုပ်ရပ်များဖြင့် လက်တွေ့ဆောင်ရွက်နေပါသည်။ ဤအထိမှာတော့ သန့်ဘေဆစ်ကြီး၏ စကားများဖြစ်ပါသည်။</w:t>
      </w:r>
    </w:p>
    <w:p w:rsidRPr="00E541CA" w:rsidR="00E541CA" w:rsidP="00E541CA" w:rsidRDefault="00E541CA" w14:paraId="5ADBB10B" w14:textId="4FC8612D">
      <w:pPr>
        <w:ind w:firstLine="720"/>
      </w:pPr>
      <w:r w:rsidRPr="00E541CA">
        <w:t xml:space="preserve">ထို့ကြောင့် မယုံကြည်သူတစ်ဦး၏ ဝိညာဉ်ထဲတွင်ပါ ဘုရားသခင်၏ ပုံရိပ်သည် ရှိကြောင်း၊ သို့သော် ပုံတူသည် ကောင်းမွန်သော ခရစ်ယာန်တစ်ဦး၌သာ တွေ့ရကြောင်း သိကြစို့။ ခရစ်ယာန်တစ်ဦးသည် သေခါင်အပြစ်တစ်ခုကို ကျူးလွန်သောအခါ၌လည်း ဘုရားသခင်၏ပုံစံကိုသာ ဆုံးရှုံးပြီး ပုံရိပ်ကို မဆုံးရှုံးပါ။ ထာဝရဒဏ်ခတ်ခံရသော်လည်း ဘုရားသခင်၏ပုံရိပ်သည် သူ့အတွင်း၌ အမြဲတမ်း ကျန်ရှိနေမည်ဖြစ်ပြီး ပုံစံသည် မရှိတော့ပါ။</w:t>
      </w:r>
    </w:p>
    <w:p w:rsidRPr="00E541CA" w:rsidR="00E541CA" w:rsidP="00E541CA" w:rsidRDefault="00E541CA" w14:paraId="4DD5B70C" w14:textId="019CF7FF">
      <w:pPr>
        <w:ind w:firstLine="720"/>
      </w:pPr>
      <w:r w:rsidRPr="00E541CA">
        <w:t xml:space="preserve">ရှေးခေတ်က anthropomorphites ဟုခေါ်သော လူပုံသဏ္ဍာန်ကို ဘုရားသခင်အား သတ်မှတ်သူ အယူမှားများ ရှိခဲ့ကြပြီး၊ သန့်ရှင်းသူ အဲပစ်ဖနီယပ်စ်က ဘုရားသခင်၏ စကားများကို အောက်ပါအတိုင်း အဓိပ္ပာယ်ဖော်ပြခဲ့သည်။ 'ကျွန်ုပ်တို့၏ပုံနှင့်တူညီမှုအတိုင်း လူသားကို ဖန်ဆင်းကြစို့' ဟု ဆိုသော စကားကို ယနေ့ခေတ် ခွဲထွက်သူများကဲ့သို့ တူညီစွာ အဓိပ္ပာယ်ဖော်ကာ ဘုရားသခင်တွင် လူခန္ဓာကိုယ်ပုံစံရှိပြီး ခေါင်း၊ မုတ်ဆိတ်၊ လက်၊ ခြေ နှင့် အခြားခန္ဓာအစိတ်အပိုင်းများပါဝင်သည်ဟု ယူဆကြသည်။ ထို့အပြင် သူသည် မိမိပုံစံအတိုင်း လူသားကို ဖန်ဆင်းခဲ့သည်ဟု ဆိုကြသည်။ ယုဒာများလည်း ထိုအတိုင်း အဓိပ္ပာယ်ဖော်ကြသည်။ သို့သော် ထိုအချိန်က လူပုံသဏ္ဍာန်ယူသူများကို မူးယစ်သူများဟု သတ်မှတ်ကာ၊ အယူလွဲသူများအဖြစ် သတ်မှတ်၍၊ ဘုရားကျောင်းမှ ထုတ်ပယ်ကာ၊ ယုဒာများနှင့်အတူ စုပေါင်း၍၊ အနာသမာဓိ (anathema) ခံရစေခဲ့သည်။ ထိုနည်းတူ ယနေ့ဤလူများလည်း မိုက်မဲ၍၊ မှားယွင်းသော သဘောတရားများကို လက်ခံကျင့်ကြပြီး၊ ယုဒာများနှင့် ဆင်တူကာ၊ ဘုရားကျောင်းမှ ထုတ်ပယ်ခံရရန် တန်ကြသည်။ သူတို့၏ နေရာမှာ ယုဒာများနှင့် ဘုရားသခင်အား လူပုံသဏ္ဍာန်ပေးသူများ (anthropomorphites) နှင့်အတူ ရှိကြပြီး၊ ထိုသူများအားလုံးကို ပြစ်ဒဏ်ချမှတ်ထားသည်။ အကြောင်းမဟုတ်၊ သူတို့သည် ဘုရားသခင်၏ဦးခေါင်းနှင့် ၎င်း၏လက်နှင့်ခြေများသည် အသားအရေ သို့မဟုတ် ရုပ်ပိုင်းဆိုင်ရာ မဟုတ်ဘဲ မရုပ်ပိုင်းဆိုင်ရာနှင့် စိတ်ပိုင်းဆိုင်ရာဖြစ်ကြောင်း မယုံကြည်ကြ၊ ၎င်းတို့မှာ ဘုရားသခင်၏ အနန္တစွမ်းအား၊ အာဏာ၊ စွမ်းအားနှင့် အရာအားလုံး၏ အမြစ်ဖြစ်ကြောင်း မယုံကြည်ကြ။</w:t>
      </w:r>
    </w:p>
    <w:p w:rsidRPr="00E541CA" w:rsidR="00E541CA" w:rsidP="00E541CA" w:rsidRDefault="00E541CA" w14:paraId="7B8EB393" w14:textId="2C8C0CCF">
      <w:pPr>
        <w:ind w:firstLine="720"/>
      </w:pPr>
      <w:r w:rsidRPr="00E541CA">
        <w:t xml:space="preserve">ဘုရားသခင်သည် အပြည့်အစုံ ဦးခေါင်းဖြစ်တော်မူသည်၊ အကြောင်းမူ၍ ဤသူသည် အရာအားလုံး၏ အစဖြစ်၍၊ အားလုံး၏ ဘုရားသခင်ဖြစ်၍၊ အားလုံး၏ အုပ်ချုပ်သူဖြစ်တော်မူသည်; ဤသူသည် အပြည့်အစုံ မျက်စိဖြစ်တော်မူသည်၊ အကြောင်းမူ၍ ဤသူသည် အရာအားလုံးကို မြင်တော်မူသည်; ဤသူသည် အပြည့်အစုံ နားဖြစ်တော်မူသည်၊ အကြောင်းမူ၍ ဤသူသည် အရာအားလုံးကို ကြားတော်မူသည်; ဤသူသည် အပြည့်အစုံ လက်ဖြစ်တော်မူသည်၊ အကြောင်းမူ၍ ဤသူသည် အရာအားလုံးကို ကိုင်ဆောင်တော်မူသည်; ဤသူသည် အပြည့်အစုံ ခြေဖြစ်တော်မူသည်၊ အကြောင်းမူ၍ ဤသူသည် နေရာတိုင်း၌ ရှိတော်မူ၍၊ အရာအားလုံးကို မိမိတည်ရှိခြင်းဖြင့် ပြည့်စေတော်မူသည်.</w:t>
      </w:r>
    </w:p>
    <w:p w:rsidRPr="00E541CA" w:rsidR="00E541CA" w:rsidP="00E541CA" w:rsidRDefault="00E541CA" w14:paraId="4CA26611" w14:textId="5514202A">
      <w:pPr>
        <w:ind w:firstLine="720"/>
      </w:pPr>
      <w:r w:rsidRPr="00E541CA">
        <w:t xml:space="preserve">ကြီးမြတ်သော ဘေဆီလ်သည် သူ၏ *Hexaemeron* စာတမ်း၊ ဒစ်ကော့စ် ၁၀ </w:t>
      </w:r>
      <w:r w:rsidRPr="00E541CA">
        <w:t xml:space="preserve">(</w:t>
      </w:r>
      <w:r w:rsidRPr="00E541CA">
        <w:rPr>
          <w:rStyle w:val="FootnoteReference"/>
        </w:rPr>
        <w:footnoteReference w:id="337"/>
      </w:r>
      <w:r w:rsidRPr="00E541CA">
        <w:t xml:space="preserve"> )</w:t>
      </w:r>
      <w:r w:rsidRPr="00E541CA">
        <w:t xml:space="preserve"> တွင် လူပုံစံယူသဘောထား</w:t>
      </w:r>
      <w:r w:rsidRPr="00E541CA">
        <w:t xml:space="preserve">သူများကို ဤသို့ </w:t>
      </w:r>
      <w:r w:rsidRPr="00E541CA">
        <w:t xml:space="preserve">ဆန့်ကျင်</w:t>
      </w:r>
      <w:r w:rsidRPr="00E541CA">
        <w:t xml:space="preserve">ပြောကြား</w:t>
      </w:r>
      <w:r w:rsidRPr="00E541CA">
        <w:t xml:space="preserve">ခဲ့</w:t>
      </w:r>
      <w:r w:rsidRPr="00E541CA">
        <w:t xml:space="preserve">သည်။ 'ဘုရားသခင်၏ ပုံစံအတိုင်း ကျွန်ုပ်တို့ကို ဘယ်လို ဖန်တီးထားသနည်း။ ကျွန်ုပ်တို့၏ မသိမြင်သော နှလုံးသားများ၊ မလေ့ကျင့်သေးသော စိတ်များနှင့် ဘုရားသခင်အကြောင်း မသင်ကြားသေးသော အယူအဆများကို သန့်ရှင်းစို့။' ကျွန်ုပ်တို့ကို ဘုရားသခင်၏ ပုံသဏ္ဍာန်အတိုင်း ဖန်တီးထားခဲ့လျှင်၊ ဘုရားသခင်သည် ကျွန်ုပ်တို့ကဲ့သို့ ဖြစ်ပါသလား။ ဘုရားသခင်တွင် ဆံပင်၊ နားနှင့် ဦးခေါင်း ရှိပါသလား။ လက်များနှင့် ထိုင်ခုံတစ်ခု ရှိပါသလား။ ကျမ်းစာတွင် ဘုရားသခင်သည် ထိုင်သည်ဟု ရေးသားထားသောကြောင့်၊ လမ်းလျှောက်ရန် ခြေထောက်များ ရှိပါသလား။ ဘုရားသခင်သည် ဤကဲ့သို့ ဖြစ်ပါသလား။ သင့်နှလုံးသားထဲရှိ မမှန်ကန်သော စိတ်ကူးများကို စွန့်ပစ်လိုက်ပါ၊ ဘုရားသခင်၏ ကြီးမြတ်မှုကို မတန်ဖိုးထားသော အတွေးတိုင်းကို ကိုယ်တိုင်မှ ငြင်းပယ်လိုက်ပါ။ ဘုရားသခင်မှာ ပုံသဏ္ဍာန်မဲ့၊ ရိုးရှင်း၊ ကြီးမြတ်မှုမပါ၊ အသက်အရွယ်မတွက်နိုင်အောင် ရှိပါသည်။ ထို့ကြောင့် သူ့အတွက် ပုံသဏ္ဍာန်တစ်ခုကို မစဉ်းစားပါနှင့်၊ ယူဒေယ့်အယူအဆများက သင့်စိတ်ကို လမ်းမှားသို့ မခေါ်ဆောင်စေပါနှင့်။ ခန္ဓာဆိုင်ရာ စိတ်ကူးများဖြင့် ဘုရားသခင်ကို ဖုံးလွှမ်း၍ မရ၊ စိတ်ဖြင့်လည်း ဖော်ပြ၍ မရ၊ အကြောင်းမူ ၎င်း၏ ဂုဏ်သိက္ခာသည် မတိုင်းတာနိုင်ပါ။ ကြီးမြတ်သောအရာကို စဉ်းစားပါ၊ ထိုကြီးမြတ်သောအရာထက် ပိုမိုကြီးမြတ်သောအရာကို ထပ်မံစဉ်းစားပါ၊ ထိုထက်ပို၍ ကြီးမြတ်သောအရာကိုလည်း ဆက်လက်စဉ်းစားပါ၊ သင့်စိတ်အား သတိပေးပါ၊ အဆုံးမဲ့ခြင်းကို နားမလည်နိုင်ကြောင်း သိမြင်စေ၊ ပုံရိပ်တစ်ခုကို မစဉ်းစားပါနှင့်၊ ဘုရားသခင်ကို နားလည်ခြင်းသည် ၎င်း၏ အင်အားဖြင့် ဖြစ်ပါသည်။ ဘုရားသခင်၌ ကျွန်ုပ်တို့၌ ရှိသည့်အတိုင်း တစ်ခုမျှ မရှိပါ။ ကျွန်ုပ်တို့သည် ကိုယ်ခန္ဓာပုံစံအရ ဘုရားသခင်၏ပုံစံအတိုင်း မဖန်တီးထားကြပါ။ ပျက်စီးနိုင်သောခန္ဓာ၌ ပုံစံသည် ဖျက်စီးခံရသော်လည်း မပျက်စီးနိုင်သောခန္ဓာ၌ မပျက်စီးနိုင်သောပုံစံ ဖွဲ့စည်းခံရပါသည်။ ခန္ဓာကိုယ်သည် ကြီးထွား၊ ကျဉ်းမြောင်း၊ အသက်အို၊ ပြောင်းလဲသည်။ လူငယ်ဘဝ၌ တစ်မျိုး၊ အိုရွယ်၍ တစ်မျိုး၊ ချမ်းသာ၍ တစ်မျိုး၊ ဆင်းရဲ၍ တစ်မျိုး၊ ကြောက်ရွံ့၍ တစ်မျိုး၊ ဝမ်းမြောက်၍ တစ်မျိုး၊ ငြိမ်းချမ်း၍ တစ်မျိုး၊ ပဋိပက္ခ၌ တစ်မျိုးဖြစ်သည်။ သတိထားသူ၏ အခြေအနေသည် အိပ်သူ၏ အခြေအနေထက် ကွဲပြားသည်။ ပြောင်းလဲနိုင်သောအရာကို မပြောင်းလဲနိုင်သောအရာနှင့် ဘယ်လိုနှိုင်းယှဉ်နိုင်မည်နည်း။ 'ကျွန်ုပ်တို့ပုံသဏ္ဍာန်အတိုင်း လူကို ဖန်တီးကြစို့' ဟု ဆိုသောအခါ၌လည်း၊ ၎င်းသည် အတွင်းလူကို ရည်ညွှန်းခြင်းဖြစ်ပြီး၊ သံတမန်တော်ကလည်း </w:t>
      </w:r>
      <w:r w:rsidRPr="00E541CA">
        <w:rPr>
          <w:i/>
        </w:rPr>
        <w:t xml:space="preserve">'ကျွန်ုပ်တို့၏ အပြင်လူသည် ပျက်စီးနေသော်လည်း၊ အတွင်းလူသည် နေ့တိုင်း အသစ်တဖန် ပြန်လည်တိုးတက်နေသည်</w:t>
      </w:r>
      <w:r w:rsidRPr="00E541CA">
        <w:t xml:space="preserve">' </w:t>
      </w:r>
      <w:r w:rsidRPr="00E541CA">
        <w:rPr>
          <w:i/>
        </w:rPr>
        <w:t xml:space="preserve">(</w:t>
      </w:r>
      <w:r w:rsidRPr="00E541CA">
        <w:rPr>
          <w:rStyle w:val="FootnoteReference"/>
          <w:i/>
        </w:rPr>
        <w:footnoteReference w:id="338"/>
      </w:r>
      <w:r w:rsidRPr="00E541CA">
        <w:t xml:space="preserve"> ) </w:t>
      </w:r>
      <w:r w:rsidRPr="00E541CA">
        <w:t xml:space="preserve">ဟု ပြောခဲ့</w:t>
      </w:r>
      <w:r w:rsidRPr="00E541CA">
        <w:t xml:space="preserve">သည်။ အတွင်း၌ ကျွန်ုပ်တို့တွင် လူတစ်ဦးရှိပြီး ကျွန်ုပ်တို့သည် ခန္ဓာကိုယ်တစ်ခုသာ မဟုတ်ပါ။ 'ကျွန်ုပ်တို့သည် အတွင်း၌ ရှိသည်' ဟု ဆိုသည်မှာ မှန်ပါသည်။ အတွင်းလူမှာ ကျွန်ုပ်ဖြစ်ပြီး၊ အပြင်လူမှာ ကျွန်ုပ်မဟုတ်ဘဲ ကျွန်ုပ်၏ သဘာဝဖြစ်သည်။ ကျွန်ုပ်သည် လက်မဟုတ်ပေမယ့် ဝိညာဉ်၏ စကားပုံဖြစ်ပြီး၊ လက်သည် လူ၏ အစိတ်အပိုင်းတစ်ခုသာ ဖြစ်ပါသည်။ ခန္ဓာကိုယ်သည် ဝိညာဉ်၏ ကိရိယာတစ်ခုဖြစ်သော်လည်း၊ လူသားသည် ဝိညာဉ်၏ အင်အားကြောင့် အရှင်သခင်အဖြစ် ရှိသည်။ ထပ်မံ၍ ဆိုထားသည်မှာ – 'မိန်းမသည်လည်း ယောကျ်ားကဲ့သို့ ဘုရားသခင်၏ ပုံစံအတိုင်း ဖြစ်ရမည်၊ ဂုဏ်သိက္ခာတူညီသော သဘာဝရှိသော်လည်း၊ ခန္ဓာကိုယ်အားဖြင့် ပိုအားနည်းသော်လည်း၊ ဝိညာဉ်အားဖြင့် အင်အားကြီးမားသည်၊ အကြောင်းမှာ သူမသည်လည်း ဘုရားသခင်၏ ဂုဏ်သိက္ခာတူညီသော ပုံစံတစ်ခုဖြစ်သည်</w:t>
      </w:r>
      <w:r w:rsidRPr="00E541CA">
        <w:t xml:space="preserve">'</w:t>
      </w:r>
      <w:r w:rsidRPr="00E541CA">
        <w:rPr>
          <w:rStyle w:val="FootnoteReference"/>
        </w:rPr>
        <w:footnoteReference w:id="339"/>
      </w:r>
      <w:r w:rsidRPr="00E541CA">
        <w:t xml:space="preserve"> ။ ဤအထိ ဘေဆစ်လ်ကြီး၏ စကားများဖြစ်သည်။</w:t>
      </w:r>
    </w:p>
    <w:p w:rsidRPr="00E541CA" w:rsidR="00E541CA" w:rsidP="00E541CA" w:rsidRDefault="00E541CA" w14:paraId="40CBC42F" w14:textId="77A47C0A">
      <w:pPr>
        <w:ind w:firstLine="720"/>
      </w:pPr>
      <w:r w:rsidRPr="00E541CA">
        <w:t xml:space="preserve">ဤစကားများမှ ယနေ့ခေတ် လူခန္ဓာပုံစံအသစ် (anthropomorphite) ခွဲထွက်သူများသည် သတိပြုကာ သိမြင်သင့်သည်မှာ ဘုရားသခင်၏ပုံရိပ်သည် မျက်နှာ၊ မျက်လုံး၊ နှုတ်ခမ်း၊ မုတ်ဆိတ် သို့မဟုတ် ခန္ဓာကိုယ်၏ မြင်သာသော အပိုင်းများတွင် မဟုတ်ဘဲ မမြင်သာသော ဝိညာဉ်—စကားပြောနိုင်၊ ဉာဏ်ရှိ၊ ကိုယ်တိုင်ထိန်းချုပ်နိုင်၊ မသေ— တွင် တည်ရှိကြောင်း ဖြစ်သည်။</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အခန်း ၁၉။ မုတ်ဆိတ်အကြောင်း</w:t>
      </w:r>
      <w:bookmarkEnd w:id="56"/>
    </w:p>
    <w:p w:rsidRPr="00E541CA" w:rsidR="00E541CA" w:rsidP="00E541CA" w:rsidRDefault="00E541CA" w14:paraId="5C200B4D" w14:textId="545E7E16">
      <w:pPr>
        <w:ind w:firstLine="720"/>
      </w:pPr>
      <w:r w:rsidRPr="00E541CA">
        <w:t xml:space="preserve">ဤတွင် ကျွန်ုပ်တို့သည် မုတ်ဆိတ်အကြောင်းကို စဉ်းစားမည်ဖြစ်ပြီး၊ ရုရှားလူမျိုးများအကြား </w:t>
      </w:r>
      <w:r w:rsidRPr="00E541CA">
        <w:t xml:space="preserve">မုတ်ဆိတ်</w:t>
      </w:r>
      <w:r w:rsidRPr="00E541CA">
        <w:t xml:space="preserve">ကို </w:t>
      </w:r>
      <w:r w:rsidRPr="00E541CA">
        <w:t xml:space="preserve">ဘုရားသခင်၏ ကြီးမားသော ဥပဒေတစ်ခုနှင့် ကယ်တင်ခြင်း၏ နည်းလမ်းတစ်ခုအဖြစ် ယူဆကြသလို၊ မုတ်ဆိတ်ဖြတ်ခြင်းကို အလွန်ပြင်းထန်၍ ခွင့်လွှတ်မရသော ပြစ်မှုတစ်ခုအဖြစ် ယူဆကာ အမြဲတမ်းဒဏ်ခတ်ခြင်းသို့ ဦးတည်စေသည်ဟု ယုံကြည်ကြသည်။</w:t>
      </w:r>
    </w:p>
    <w:p w:rsidRPr="00E541CA" w:rsidR="00E541CA" w:rsidP="00E541CA" w:rsidRDefault="00E541CA" w14:paraId="58324263" w14:textId="1256D14A">
      <w:pPr>
        <w:ind w:firstLine="720"/>
      </w:pPr>
      <w:r w:rsidRPr="00E541CA">
        <w:t xml:space="preserve">၁၇၀၅ ခုနှစ် နွေရာသီတွင် ကျွန်ုပ်သည် ဇွန်နှင့် ဇူလိုင်လများအတွင်း ယာရိုဆလာဗ်မြို့၌ ရှိနေစဉ် တနင်္ဂနွေတစ်နေ့ ဘုရားကျောင်းမှ ထွက်ပြီး အိမ်သို့ သွားစဉ် မကြီးရွယ်သေးသော မုတ်ဆိတ်ရှိ လူနှစ်ဦးက ကျွန်ုပ်ဆီသို့ လာကာ "ဘုရားရှင်တော်! 'သင်အမိန့်ပေးသည့်အတိုင်း ကျွန်ုပ်တို့ကို ဇာတ်မင်းကြီး၏ အမိန့်ဖြင့် မုတ်ဆိတ်ကို ဖြတ်ရန် ညွှန်ကြားထားပါသည်။ သို့သော် ကျွန်ုပ်တို့သည် မုတ်ဆိတ်အတွက် အသက်ကို စွန့်လွှတ်ရန် ပြင်ဆင်ထားပါသည်။ မုတ်ဆိတ်ဖြတ်ခံရခြင်းထက် ဦးခေါင်းဖြတ်ခံရခြင်းကို ပိုမိုနှစ်သက်ပါသည်।' သို့သော် မမျှော်လင့်ထားသော ထိုမေးခွန်းကြောင့် ကျွန်ုပ် အံ့အားသင့်ကာ ချက်ချင်း ကျမ်းစာမှ စာပိုဒ်တစ်ခုဖြင့် မဖြေနိုင်ခဲ့ပါ။ ထို့ကြောင့် ကျွန်ုပ်က သူတို့၏ မေးခွန်းကို ပြန်မေးခဲ့သည်၊ "ဖြတ်ခံထားသော ဦးခေါင်းက ပြန်ပေါက်မလား၊ ဆံပင်ကင်းသွားသော မုတ်ဆိတ်က ပြန်ပေါက်မလား?" သူတို့ကတော့ ခဏစဉ်းစားပြီးနောက် "မုတ်ဆိတ်က ပြန်ပေါက်မည်၊ ဦးခေါင်းက မပြန်ပေါက်ပါ" ဟု ဖြေကြားခဲ့သည်။ ထိုအခါ ကျွန်ုပ်က သူတို့အား ပြောလိုက်သည်၊ "သင်တို့သည် ဆံပင်တစ်ဆယ်ခါ ဖြတ်ပစ်လည်း ပြန်ပေါက်မည့် မုတ်ဆိတ်ကို ထိခိုက်စေချင်မထင်၊ တစ်ကြိမ်ဖြတ်လိုက်လျှင် ပြန်မပေါက်တော့မည့် ဦးခေါင်းကို ဆုံးရှုံးခြင်းထက် မုတ်ဆိတ်ကိုသာ ကာကွယ်လိုကြမည်ဟု ထင်ပါသည်၊ သေသူအားလုံး ပြန်အသက်ရှင်မည့် အထွေထွေပြန်အသက်ရှင်ခြင်းအထိမှသာ ဦးခေါင်းပြန်ပေါက်မည်" ဟု ပြောပြီး ကျွန်ုပ်သည် ကိုယ့်အခန်းသို့ ပြန်သွားခဲ့သည်။ ဂုဏ်သိက္ခာရှိသော ပြည်သူအများက ကျွန်ုပ်နှင့်အတူ လာရောက်ကာ ကျွန်ုပ်၏ အခန်းထဲသို့ ဝင်ခဲ့ကြပြီး၊ ကျွန်ုပ်တို့အကြား မုတ်ဆိတ်ဖြတ်ခြင်းနှင့် မဖြတ်ခြင်းအပေါ် ရှည်လျားစွာ ဆွေးနွေးခဲ့ကြသည်။ ကျွန်ုပ် သဘောပေါက်ခဲ့သည်မှာ တဆာ၏ အမိန့်ဖြင့် မုတ်ဆိတ်များကို ဖြတ်ထားသူများစွာသည် သူတို့၏ ကယ်တင်ခြင်းအပေါ် သံသယဖြစ်နေကြပြီး၊ မုတ်ဆိတ်ဖြတ်ခြင်းကြောင့် ဘုရားသခင်၏ ပုံနှင့် ဆင်တူခြင်းကို ဆုံးရှုံးသွားပြီး ဘုရားသခင်၏ ပုံနှင့် ဆင်တူခြင်းထဲတွင် မရှိတော့ကြောင်း ယူဆနေကြသည်ကို တွေ့ရသည်။ ကျွန်ုပ်ကတော့ မယုံကြည်ကြရန် အားပေးကာ ဘုရားသခင်၏ ပုံနှင့် သဏ္ဍာန်သည် မုတ်ဆိတ်တွင်မဟုတ်၊ မြင်သာသော လူ့မျက်နှာတွင်မဟုတ်ဘဲ မမြင်သာသော ဝိညာဉ်တွင် တည်ကြောင်း ပြောကြားခဲ့သည်။ ထို့ကြောင့် မုတ်ဆိတ်ဖျတ်ခြင်းသည် ကိုယ်ပိုင်စိတ်ကြိုက်မဟုတ်ဘဲ မင်းကြီး၏ အမိန့်ကြောင့်ဖြစ်သောကြောင့် မည်သူမျှ မိမိတို့၏ ကယ်တင်ခြင်းကို မယုံကြည်သင့်ကြောင်း ဆိုခဲ့သည်။ ထို့ကြောင့် ဘုရားသခင်နှင့်မဆန့်ကျင်ဘဲ ကိုယ်ကျန်းမာရေးအတွက်လည်း မထိခိုက်သော ကိစ္စများတွင် အာဏာရှိသူများ၏ အမိန့်များကို လိုက်နာသင့်သည်။</w:t>
      </w:r>
    </w:p>
    <w:p w:rsidRPr="00E541CA" w:rsidR="00E541CA" w:rsidP="00E541CA" w:rsidRDefault="00E541CA" w14:paraId="6BF22AE6" w14:textId="44649797">
      <w:pPr>
        <w:ind w:firstLine="720"/>
      </w:pPr>
      <w:r w:rsidRPr="00E541CA">
        <w:t xml:space="preserve">ကျန်ရှိသမျှအတွက် ဤသံသယကို ဖယ်ရှားကြစို့။ ကျွန်ုပ်တို့သည် အဟောင်းစာတော်နှင့် အသစ်စာတော်တို့တွင် မုတ်ဆိတ်အကြောင်းကို စုံစမ်းစစ်ဆေးရမည်။ အဟောင်းစာတော်မှ စတင်၍ ကျွန်ုပ်တို့၏ စစ်ဆေးမှုကို အောက်ပါအတိုင်း စီစဉ်ထားပါသည်။</w:t>
      </w:r>
    </w:p>
    <w:p w:rsidRPr="00E541CA" w:rsidR="00E541CA" w:rsidP="00E541CA" w:rsidRDefault="00E541CA" w14:paraId="5A62E1EC" w14:textId="1E81F9D2">
      <w:pPr>
        <w:ind w:firstLine="720"/>
      </w:pPr>
      <w:r w:rsidRPr="00E541CA">
        <w:t xml:space="preserve">၁) ဟောင်းစာတော်တွင် မည်သူအား မုတ်ဆိတ်မရှင်းရန် အမိန့်မပေးထားသနည်း?</w:t>
      </w:r>
    </w:p>
    <w:p w:rsidRPr="00E541CA" w:rsidR="00E541CA" w:rsidP="00E541CA" w:rsidRDefault="00E541CA" w14:paraId="3B5C0FA4" w14:textId="55D0C8BD">
      <w:pPr>
        <w:ind w:firstLine="720"/>
      </w:pPr>
      <w:r w:rsidRPr="00E541CA">
        <w:t xml:space="preserve">2) ဘာကြောင့် မအမိန့်မပေးခဲ့တာလဲ?</w:t>
      </w:r>
    </w:p>
    <w:p w:rsidRPr="00E541CA" w:rsidR="00E541CA" w:rsidP="00E541CA" w:rsidRDefault="00E541CA" w14:paraId="546E0A6F" w14:textId="1C93359E">
      <w:pPr>
        <w:ind w:firstLine="720"/>
      </w:pPr>
      <w:r w:rsidRPr="00E541CA">
        <w:t xml:space="preserve">၃) ယုဒာလူမျိုးများအနက် မုတ်ဆိတ်ထားခြင်းကို တစ်ခါတုန်းက လေ့ကျင့်ခဲ့ဖူးပါသလား?</w:t>
      </w:r>
    </w:p>
    <w:p w:rsidRPr="00E541CA" w:rsidR="00E541CA" w:rsidP="00E541CA" w:rsidRDefault="00E541CA" w14:paraId="0A09B5A2" w14:textId="3189B1E3">
      <w:pPr>
        <w:ind w:firstLine="720"/>
      </w:pPr>
      <w:r w:rsidRPr="00E541CA">
        <w:t xml:space="preserve">ဤ မုတ်ဆိတ်ဆိုင်ရာ စုံစမ်းစစ်ဆေးမှုတွင် ပထမဆုံး စဉ်းစားရမည့် အချက်မှာ မုတ်ဆိတ်သည် ဘုရားသခင်၏ ပုံနှင့် ဆင်တူခြင်း ဖြစ်ပါသလား ဆိုတာဖြစ်သည်။ သို့သော် အထက်တွင် သန့်ရှင်းကြီး ဗေဆီလီယပ်က မုတ်ဆိတ်သည် ဘုရားသခင်၏ ပုံနှင့် ဆင်တူခြင်း မဟုတ်ကြောင်း ပြသထားပြီးဖြစ်သောကြောင့် ယခု ကျွန်ုပ်တို့ ထုတ်ထားသည့် အခြားအချက်ကို ဆက်လက်စဉ်းစားကြပါစို့။</w:t>
      </w:r>
    </w:p>
    <w:p w:rsidRPr="00E541CA" w:rsidR="00E541CA" w:rsidP="00E541CA" w:rsidRDefault="00E541CA" w14:paraId="0B49879B" w14:textId="1EE40AB2">
      <w:pPr>
        <w:ind w:firstLine="720"/>
      </w:pPr>
      <w:r w:rsidRPr="00E541CA">
        <w:t xml:space="preserve">ပထမစဉ်းစားချက်</w:t>
      </w:r>
    </w:p>
    <w:p w:rsidRPr="00E541CA" w:rsidR="00E541CA" w:rsidP="00E541CA" w:rsidRDefault="00E541CA" w14:paraId="6433238F" w14:textId="18E7FFFD">
      <w:pPr>
        <w:ind w:firstLine="720"/>
        <w:rPr>
          <w:i/>
        </w:rPr>
      </w:pPr>
      <w:r w:rsidRPr="00E541CA">
        <w:rPr>
          <w:i/>
        </w:rPr>
        <w:t xml:space="preserve">ဟောင်းကတိစာတော်တွင် မည်သူအား မုတ်ဆိတ်ဖြတ်ခြင်း တားမြစ်ထားသနည်း?</w:t>
      </w:r>
    </w:p>
    <w:p w:rsidRPr="00E541CA" w:rsidR="00E541CA" w:rsidP="00E541CA" w:rsidRDefault="00E541CA" w14:paraId="1A3359BB" w14:textId="0384489A">
      <w:pPr>
        <w:ind w:firstLine="720"/>
      </w:pPr>
      <w:r w:rsidRPr="00E541CA">
        <w:t xml:space="preserve">အဲဒီ မုတ်ဆိတ်မဖြတ်ရဆိုတဲ့ အမိန့်ကို ဘုရားသခင်က ယူဒေးလူမျိုးအားလုံးထံ ပေးခဲ့ပေမယ့်၊ အထူးသဖြင့် ဘာသာရေးဝန်ထမ်းများအပေါ် ပိုမိုတင်းကြပ်စွာ သတ်မှတ်ခဲ့သည်။ ယဇ်ပုရောဟိတ်များနှင့် လေဝိသားများသည်</w:t>
      </w:r>
      <w:r w:rsidRPr="00E541CA">
        <w:t xml:space="preserve"> ဤအ</w:t>
      </w:r>
      <w:r w:rsidRPr="00E541CA">
        <w:t xml:space="preserve">မိန့်ကို တင်းကျပ်စွာ လိုက်နာခဲ့ကြသည်</w:t>
      </w:r>
      <w:r w:rsidRPr="00E541CA">
        <w:rPr>
          <w:rStyle w:val="FootnoteReference"/>
        </w:rPr>
        <w:footnoteReference w:id="340"/>
      </w:r>
      <w:r w:rsidRPr="00E541CA">
        <w:t xml:space="preserve"> ၊ ဤအကြောင်းကို လေဝိကျမ်း စာအုပ် အခန်း ၂၁ မှ တွေ့မြင်နိုင်ပြီး၊ ထိုတွင် ဘုရားသခင်သည် မုရှေထံသို့ ယဇ်ပုရောဟိတ်များ၊ အာရုန်၏ သားများအား မျက်နှာမွှေး မဖြတ်ရန် အမိန့်ပေးရန် ပြောကြားခဲ့ပြီး၊ "သူတို့ကိုယ်တိုင် ဘုရားသခင်ထံသို့ ပူဇော်ပစ္စည်းများကို တင်ဆက်မည်" ဟု ထပ်မံပြောကြားခဲ့သည်။ </w:t>
      </w:r>
      <w:r w:rsidRPr="00E541CA">
        <w:rPr>
          <w:i/>
        </w:rPr>
        <w:t xml:space="preserve">"</w:t>
      </w:r>
      <w:r w:rsidRPr="00E541CA">
        <w:rPr>
          <w:i/>
        </w:rPr>
        <w:t xml:space="preserve">သူတို့၏ မုတ်ဆိတ်ကို </w:t>
      </w:r>
      <w:r w:rsidRPr="00E541CA">
        <w:rPr>
          <w:i/>
        </w:rPr>
        <w:t xml:space="preserve">မဖြတ်ကြစေ"</w:t>
      </w:r>
      <w:r w:rsidRPr="00E541CA">
        <w:t xml:space="preserve"> ဟု ၎င်းက ပြောသည်၊ </w:t>
      </w:r>
      <w:r w:rsidRPr="00E541CA">
        <w:t xml:space="preserve">"ဤအကြောင်းကြောင့် </w:t>
      </w:r>
      <w:r w:rsidRPr="00E541CA">
        <w:rPr>
          <w:i/>
        </w:rPr>
        <w:t xml:space="preserve">သူတို့ကိုယ်တိုင် ဘုရားသခင်ထံ အလှူပူဇော်ခွင့် ရရှိစေရန်"</w:t>
      </w:r>
      <w:r w:rsidRPr="00E541CA">
        <w:rPr>
          <w:rStyle w:val="FootnoteReference"/>
          <w:i/>
        </w:rPr>
        <w:footnoteReference w:id="341"/>
      </w:r>
      <w:r w:rsidRPr="00E541CA">
        <w:t xml:space="preserve"> ။ "သူတို့ကိုယ်တိုင်" ဟူသော စကားလုံးသည် ယဇ်ပုရောဟိတ်များနှင့် လေဝိသားများ၏ ဝန်ဆောင်မှုကို ဆိုလိုသည်။ အဆုံးသတ်၍ ဘုရားသခင်ထံ ကိုယ်တိုင် လက်ဖြင့် အလှူပူဇော်ခဲ့သူများက ဘယ်သူတွေလဲ? ယဇ်ပုရောဟိတ်များနှင့် လေဝိသားများသာ ဖြစ်ကြသည်။ အခြားတိုင်းဖွားများကလည်း ဘုရားသခင်ထံ အလှူပူဇော်ခဲ့ပေမယ့် ကိုယ်တိုင် လက်ဖြင့် မီးပူဇော်ခုံပေါ် မတင်ဘဲ ယဇ်ပုရောဟိတ်များနှင့် လေဝိသားများမှတဆင့်သာ တင်ခဲ့ကြသည်။ သို့သော် ယဇ်ပုရောဟိတ်များနှင့် လေဝိသားများကတော့ ကိုယ်တိုင် လက်ဖြင့် ဘုရားသခင်ထံ အလှူပူဇော်ခဲ့ကြသည်။ ဘုရားသခင်သည် မုတ်ဆိတ်မဖြတ်ရန်၊ မဖြတ်ဘဲထားရန် အမိန့်ပြုခဲ့သည်—သူတို့ကိုယ်တိုင် ဘုရားသခင်ထံ ဆက်သွင်းရန်—ထိုမုတ်ဆိတ်မဖြတ်ရန် အမိန့်ကို အထူးသဖြင့် ယဇ်ပုရောဟိတ်များနှင့် လေဝိသားများအတွက်သာ ပေးထားကြောင်း ထင်ရှားစွာ ပြသခဲ့သည်။ ဤအမိန့်ကို နာဇရီယန်များထံတွင်လည်း ပေးအပ်ခဲ့ပြီး၊ ဂဏန်းစာအုပ် အခန်း ၆၊ တရားသူကြီးစာအုပ် အခန်း ၁၃ နှင့် မင်းကြီးများစာအုပ် ပထမ အခန်း ၁ တွင် တွေ့မြင်နိုင်သည်။ သို့သော် အစ္စရေးနိုင်ငံသားများ—အခြားအမျိုးအနွယ်များ—သည် မျက်နှာမွှေး မဖြတ်ရန် ဤအမိန့်ကို လိုက်နာခဲ့ကြသော်လည်း၊ သို့သော် တစ်ခါတစ်ရံ မုတ်ဆိတ်ချွတ်ခြင်းကို တားမြစ်ခြင်းမရှိဘဲ၊ တစ်ခါတစ်ရံမှာတော့ မုတ်ဆိတ်ချွတ်ရန် အမိန့်ပေးခဲ့ကြောင်းကို တတိယဆွေးနွေးချက်တွင် တွေ့မြင်ရမည်။</w:t>
      </w:r>
    </w:p>
    <w:p w:rsidRPr="00E541CA" w:rsidR="00E541CA" w:rsidP="00E541CA" w:rsidRDefault="00E541CA" w14:paraId="589874FD" w14:textId="1EF696DB">
      <w:pPr>
        <w:ind w:firstLine="720"/>
      </w:pPr>
      <w:r w:rsidRPr="00E541CA">
        <w:t xml:space="preserve">ဒုတိယစဉ်းစားချက်</w:t>
      </w:r>
    </w:p>
    <w:p w:rsidRPr="00E541CA" w:rsidR="00E541CA" w:rsidP="00E541CA" w:rsidRDefault="00E541CA" w14:paraId="03A396F4" w14:textId="35E2BCB9">
      <w:pPr>
        <w:ind w:firstLine="720"/>
        <w:rPr>
          <w:i/>
        </w:rPr>
      </w:pPr>
      <w:r w:rsidRPr="00E541CA">
        <w:rPr>
          <w:i/>
        </w:rPr>
        <w:t xml:space="preserve">ဟောင်းကတိစာချုပ်အောက်တွင် မုတ်ဆိတ်ဖြတ်ခြင်းကို ဘာကြောင့် မအမိန့်မပေးခဲ့တာလဲ?</w:t>
      </w:r>
    </w:p>
    <w:p w:rsidRPr="00E541CA" w:rsidR="00E541CA" w:rsidP="00E541CA" w:rsidRDefault="00E541CA" w14:paraId="74C3544C" w14:textId="5A279C79">
      <w:pPr>
        <w:ind w:firstLine="720"/>
      </w:pPr>
      <w:r w:rsidRPr="00E541CA">
        <w:lastRenderedPageBreak/>
      </w:r>
      <w:r w:rsidRPr="00E541CA">
        <w:t xml:space="preserve">ဟောင်းကတိစာချုပ်ကာလတွင် မုတ်ဆိတ်ဆွတ်ခြင်းသည် ကိုယ်တိုင်မကောင်းခြင်းမဟုတ်ပါ။ မုတ်ဆိတ်သည် ဘုရားသခင်၏ ပုံရိပ်နှင့် ဆင်တူခြင်းမဟုတ်ကြောင်းကို ယခင်က ရှင်းလင်းပြထားပြီးဖြစ်သည်။ မကောင်းခြင်းဖြစ်လာခြင်းမှာ အပြစ်တစ်ခုကြောင့်သာဖြစ်သည်။ မုတ်ဆိတ်ဆွတ်ခြင်းကို ကိုယ်တိုင်မကောင်းခြင်းဟုယူဆမည်ဆိုပါက အရေပြားရောဂါမှ သန့်စင်ခံသူများအား မုတ်ဆိတ်နှင့် ခန္ဓာကိုယ်ပေါ်ရှိ ဆံပင်အားလုံးကို ဆွတ်ပစ်ရန် ညွှန်ကြားခြင်းမပြုခဲ့လိမ့်မည်</w:t>
      </w:r>
      <w:r w:rsidRPr="00E541CA">
        <w:rPr>
          <w:rStyle w:val="FootnoteReference"/>
        </w:rPr>
        <w:footnoteReference w:id="342"/>
      </w:r>
      <w:r w:rsidRPr="00E541CA">
        <w:t xml:space="preserve"> ; အကယ်၍ မုတ်ဆိတ်ရှိခြင်းသည် ကိုယ်တိုင်ဆိုးခြင်းဖြစ်ခဲ့လျှင်၊ လေဝိယသန့်ရှင်းရေးဝန်ထမ်းဝင်သူများအား ခေါင်း၊ မုတ်ဆိတ်နှင့် အခြားဆံပင်အားလုံးကို ဖြတ်တောက်ရန် အမိန့်မပေးခဲ့ပါလိမ့်မည်</w:t>
      </w:r>
      <w:r w:rsidRPr="00E541CA">
        <w:rPr>
          <w:rStyle w:val="FootnoteReference"/>
        </w:rPr>
        <w:footnoteReference w:id="343"/>
      </w:r>
      <w:r w:rsidRPr="00E541CA">
        <w:t xml:space="preserve"> ၊ ထို့အပြင် ယုဒယ့်လူမျိုးများသည် နက်ရှိုင်းသော ဝမ်းနည်းစဉ်ကာလများတွင် မုတ်ဆိတ်ကို ကြီးထွားခွင့်မပြုခဲ့ပါလိမ့်မည်</w:t>
      </w:r>
      <w:r w:rsidRPr="00E541CA">
        <w:rPr>
          <w:rStyle w:val="FootnoteReference"/>
        </w:rPr>
        <w:footnoteReference w:id="344"/>
      </w:r>
      <w:r w:rsidRPr="00E541CA">
        <w:t xml:space="preserve"> ။ ဆံပင်နှင့် မုတ်ဆိတ် ဖြတ်ခြင်းကို ကိုယ်တိုင် မကောင်းခြင်းတစ်ခုဟု ယူဆခဲ့လျှင် ဘုရားသခင်သည် ပရော်ဖက် ယေဇကီအဲလ်အား ဆံပင်နှင့် မုတ်ဆိတ် ဖြတ်ရန် မအမိန့်ပေးခဲ့မည် မဟုတ်ပါ</w:t>
      </w:r>
      <w:r w:rsidRPr="00E541CA">
        <w:rPr>
          <w:rStyle w:val="FootnoteReference"/>
        </w:rPr>
        <w:footnoteReference w:id="345"/>
      </w:r>
      <w:r w:rsidRPr="00E541CA">
        <w:t xml:space="preserve"> ။ သို့သော် ဤအကြောင်းကို အောက်တွင် ဆွေးနွေးမည်ဖြစ်ပြီး ယခုတွင် အဟောင်းစာချုပ်တွင် မုတ်ဆိတ် ဖြတ်ရန် မအမိန့်မပေးခဲ့ရသည့် အကြောင်းရင်းကို စဉ်းစားပါမည်။</w:t>
      </w:r>
    </w:p>
    <w:p w:rsidRPr="00E541CA" w:rsidR="00E541CA" w:rsidP="00E541CA" w:rsidRDefault="00E541CA" w14:paraId="0008B97C" w14:textId="5445FFA7">
      <w:pPr>
        <w:ind w:firstLine="720"/>
      </w:pPr>
      <w:r w:rsidRPr="00E541CA">
        <w:t xml:space="preserve">ဤအမိန့်၏ အကြောင်းရင်းမှာ အောက်ပါအတိုင်းဖြစ်သည်။ ဘုရားကျောက်တုများ၏ ဆရာတော်များနှင့် အထူးသဖြင့် အိုင်စစ် (Isis) ဟုခေါ်သော မိန်းမဘုရားမအား ဝန်ဆောင်သူများသည်၊ အီဂျစ်၏ ရှေးဟောင်းမင်းသမီးဖြစ်သူ အိုင်စစ် (Isis) ကို ဝတ်ပြုသော ဘုရားကျောင်းများတွင် မသန့်ရှင်းသော အလှူပွဲများ ဆင်နွှဲကာ ဘုရားတုများဆီသို့ မသန့်ရှင်းသော ဆုတောင်းများ တင်ခဲ့ကြသည်။ သူတို့သည် ဦးခေါင်းနှင့် မုတ်ဆိတ်များကို ဆံပင်ရှင်း၍ မုတ်ဆိတ်ရှင်းခြင်း ဓလေ့ရှိခဲ့ပြီး၊ ဓလေ့ကို သန့်ရှင်းသော ပရော်ဖက်တာ ဘာရုခ် (Baruch) က အောက်ပါအတိုင်း ဆန့်ကျင်ကန့်ကွက်ခဲ့သည်။ 'သူတို့ဘုရားကျောင်းများတွင် ဘုန်းကြီးများသည် အင်္ကျီများကွဲပြဲကာ၊ ဆံပင်နှင့် မုတ်ဆိတ်များကို ဖြတ်ထားပြီး၊ သူတို့ဘုရားရှေ့၌ ဝမ်းနည်းစွာ ငိုကြွေးကာ </w:t>
      </w:r>
      <w:r w:rsidRPr="00E541CA">
        <w:t xml:space="preserve">"</w:t>
      </w:r>
      <w:r w:rsidRPr="00E541CA">
        <w:rPr>
          <w:rStyle w:val="FootnoteReference"/>
        </w:rPr>
        <w:footnoteReference w:id="346"/>
      </w:r>
      <w:r w:rsidRPr="00E541CA">
        <w:t xml:space="preserve"> " ဟု</w:t>
      </w:r>
      <w:r w:rsidRPr="00E541CA">
        <w:t xml:space="preserve"> ခေါ်ကြ</w:t>
      </w:r>
      <w:r w:rsidRPr="00E541CA">
        <w:t xml:space="preserve">သည်။'</w:t>
      </w:r>
    </w:p>
    <w:p w:rsidRPr="00E541CA" w:rsidR="00E541CA" w:rsidP="00E541CA" w:rsidRDefault="00E541CA" w14:paraId="13844489" w14:textId="454E7A8D">
      <w:pPr>
        <w:ind w:firstLine="720"/>
      </w:pPr>
      <w:r w:rsidRPr="00E541CA">
        <w:t xml:space="preserve">ဤအကြောင်းကြောင့် ဘုရားသခင်သည် သူ၏လူတို့ကို အီဂျစ်ပြည်မှ ထုတ်ယူပြီး ယဇ်ပုရောဟိတ်များနှင့် လေဝိသားများကို တာဝန်ပေးပြီးနောက်၊ အီဂျစ်တွင် မြင်တွေ့ခဲ့ရသည့် ဘုရားကျူးကျော်ယဇ်ပုရောဟိတ်များကဲ့သို့ ဆံပင်နှင့် မုတ်ဆိတ် မဖြတ်ကြရန် အမိန့်ပြုခဲ့သည်။ "</w:t>
      </w:r>
      <w:r w:rsidRPr="00E541CA">
        <w:rPr>
          <w:i/>
        </w:rPr>
        <w:t xml:space="preserve">သင်တို့သည် ဆံပင်ကို မဖြတ်၊ မုတ်ဆိတ်ကို မရှင်းရ" ဟု</w:t>
      </w:r>
      <w:r w:rsidRPr="00E541CA">
        <w:t xml:space="preserve">ဆိုသည် </w:t>
      </w:r>
      <w:r w:rsidRPr="00E541CA">
        <w:t xml:space="preserve">(</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ထို့အပြင် သေသူများအတွက် ဝမ်းနည်းသော ဘုရားကျူးသူများ၏ ဓလေ့မှာ ဦးခေါင်းနှင့် မုတ်ဆိတ်ကို ဖြတ်တောက်ကာ မျက်နှာနှင့် ကိုယ်ခန္ဓာကို ထိခိုက်အောင် ဆွဲခြစ်ခြင်းဖြစ်သည်၊ ဤအကြောင်းကြောင့် ဘုရားသခင်သည် မိမိဝန်ထမ်းများအား ထိုအကျင့်များမှ ကာကွယ်ရန် အမိန့်ပြုခဲ့ပြီး၊ မကောင်းသူများကဲ့သို့ မဖြစ်စေရန် "ဦးခေါင်းကို </w:t>
      </w:r>
      <w:r w:rsidRPr="00E541CA">
        <w:rPr>
          <w:i/>
        </w:rPr>
        <w:t xml:space="preserve">သေသူအတွက်</w:t>
      </w:r>
      <w:r w:rsidRPr="00E541CA">
        <w:t xml:space="preserve"> မဖြတ်ထား</w:t>
      </w:r>
      <w:r w:rsidRPr="00E541CA">
        <w:rPr>
          <w:i/>
        </w:rPr>
        <w:t xml:space="preserve">၊ မုတ်ဆိတ်ကို </w:t>
      </w:r>
      <w:r w:rsidRPr="00E541CA">
        <w:t xml:space="preserve">မစောင့်ရှောက်</w:t>
      </w:r>
      <w:r w:rsidRPr="00E541CA">
        <w:rPr>
          <w:i/>
        </w:rPr>
        <w:t xml:space="preserve">၊ ကိုယ်ခန္ဓာကို မဖြတ်ခွဲကြ</w:t>
      </w:r>
      <w:r w:rsidRPr="00E541CA">
        <w:t xml:space="preserve">"</w:t>
      </w:r>
      <w:r w:rsidRPr="00E541CA">
        <w:t xml:space="preserve"> ဟု ဆိုခဲ့သည်</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ဤအကြောင်းကြောင့် ဆံပင်နှင့် မုတ်ဆိတ် ဖြတ်ခြင်းကို မကောင်းသော အကျင့်ဟု သတ်မှတ်ကာ ဟောင်းကတိစာတော်တွင် ဘုရားသခင်က ယုဒယုံများ၊ အထူးသဖြင့် ယဇ်ပုရောဟိတ်များနှင့် လေဝိသားများအား တားမြစ်ခဲ့သည်။</w:t>
      </w:r>
    </w:p>
    <w:p w:rsidRPr="00E541CA" w:rsidR="00E541CA" w:rsidP="00E541CA" w:rsidRDefault="00E541CA" w14:paraId="311422BE" w14:textId="6C85927C">
      <w:pPr>
        <w:ind w:firstLine="720"/>
      </w:pPr>
      <w:r w:rsidRPr="00E541CA">
        <w:t xml:space="preserve">တတိယစဉ်းစားချက်</w:t>
      </w:r>
    </w:p>
    <w:p w:rsidRPr="00E541CA" w:rsidR="00E541CA" w:rsidP="00E541CA" w:rsidRDefault="00E541CA" w14:paraId="6479D607" w14:textId="3114BC49">
      <w:pPr>
        <w:ind w:firstLine="720"/>
        <w:rPr>
          <w:i/>
        </w:rPr>
      </w:pPr>
      <w:r w:rsidRPr="00E541CA">
        <w:rPr>
          <w:i/>
        </w:rPr>
        <w:t xml:space="preserve">ယုဒယများက ဆံပင်ရှင်းခြင်းကို လေ့ကျင့်ခဲ့သည့် အချိန်တစ်ခု ရှိခဲ့ပါသလား။</w:t>
      </w:r>
    </w:p>
    <w:p w:rsidRPr="00E541CA" w:rsidR="00E541CA" w:rsidP="00E541CA" w:rsidRDefault="00E541CA" w14:paraId="1541EAF2" w14:textId="1A2C2717">
      <w:pPr>
        <w:ind w:firstLine="720"/>
      </w:pPr>
      <w:r w:rsidRPr="00E541CA">
        <w:t xml:space="preserve">တခါတလေတော့ ဖြစ်ခဲ့သည်။ အစပိုင်းတွင် ကပ်ရောဂါမှ သန့်စင်စဉ် သူတို့သည် ခန္ဓာကိုယ်ပေါ်ရှိ ဆံပင်အားလုံးကို ဖြတ်တောက်ခဲ့ကြသည်။ ထို့ကြောင့် လေဝိကျမ်းစာ အခန်း ၁၄ တွင် </w:t>
      </w:r>
      <w:r w:rsidRPr="00E541CA">
        <w:rPr>
          <w:i/>
        </w:rPr>
        <w:t xml:space="preserve">"</w:t>
      </w:r>
      <w:r w:rsidRPr="00E541CA">
        <w:t xml:space="preserve">သူ၏</w:t>
      </w:r>
      <w:r w:rsidRPr="00E541CA">
        <w:rPr>
          <w:i/>
        </w:rPr>
        <w:t xml:space="preserve"> ဆံပင်အားလုံး</w:t>
      </w:r>
      <w:r w:rsidRPr="00E541CA">
        <w:rPr>
          <w:i/>
        </w:rPr>
        <w:t xml:space="preserve">—ဦးခေါင်းဆံပင်၊ မုတ်ဆိတ်ဆံပင်၊ မျက်ခုံးဆံပင်နှင့် ခန္ဓာကိုယ်ပေါ်ရှိ ဆံပင်အားလုံးကို </w:t>
      </w:r>
      <w:r w:rsidRPr="00E541CA">
        <w:t xml:space="preserve">ရှည်ရှည်ထား</w:t>
      </w:r>
      <w:r w:rsidRPr="00E541CA">
        <w:rPr>
          <w:i/>
        </w:rPr>
        <w:t xml:space="preserve">ပါစေ</w:t>
      </w:r>
      <w:r w:rsidRPr="00E541CA">
        <w:t xml:space="preserve">"</w:t>
      </w:r>
      <w:r w:rsidRPr="00E541CA">
        <w:rPr>
          <w:i/>
        </w:rPr>
        <w:t xml:space="preserve"> ဟု</w:t>
      </w:r>
      <w:r w:rsidRPr="00E541CA">
        <w:t xml:space="preserve"> အမိန့်ပြုထား</w:t>
      </w:r>
      <w:r w:rsidRPr="00E541CA">
        <w:t xml:space="preserve">သည်။</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ထို့အပြင် လေဝိမျိုးသားများကို လေဝိဝန်ထမ်းအဖြစ် ခန့်အပ်သောအခါ အောက်ပါအတိုင်း အခမ်းအနားကျင်းပခဲ့သည်။ ပထမဦးစွာ သူတို့ကို အကြီးမင်းဆရာရှေ့သို့ ဆောင်ပြီး သန့်ရှင်းရေးရေဖြင့် ဖြန့်ပက်ခဲ့ပြီး၊ နောက်ပိုင်းတွင် သူတို့ခန္ဓာကိုယ်ပေါ်ရှိ ဆံပင်အားလုံးကို ဖြတ်ထုတ်ခဲ့သည်။ ဂဏန်းစာအုပ် အခန်း ၈ တွင် အောက်ပါအတိုင်း ရေးသားထားသည်– </w:t>
      </w:r>
      <w:r w:rsidRPr="00E541CA">
        <w:rPr>
          <w:i/>
        </w:rPr>
        <w:t xml:space="preserve">'ခေါင်းမှစ၍ ခြေထောက်အထိ ဆံပင်အားလုံးကို ဖြတ်၍ သန့်ရှင်းစေ၊ အဝတ်အထည်ကိုလည်း ဆေးကြော၍ သန့်ရှင်းစေ</w:t>
      </w:r>
      <w:r w:rsidRPr="00E541CA">
        <w:t xml:space="preserve">' (</w:t>
      </w:r>
      <w:r w:rsidRPr="00E541CA">
        <w:rPr>
          <w:rStyle w:val="FootnoteReference"/>
          <w:i/>
        </w:rPr>
        <w:footnoteReference w:id="350"/>
      </w:r>
      <w:r w:rsidRPr="00E541CA">
        <w:t xml:space="preserve"> )။ ထို့နောက် သက်သေခံတဲရှေ့၌ သူတို့၏ ပူဇော်ပစ္စည်းများနှင့်အတူ ယူဆောင်လာပြီးနောက် အစ္စရေးသားများသည် သူတို့၏ လက်ကို ထိထားကြသည်။ သို့သော် ကျွန်ုပ်တို့ သတိပြုရမည်မှာ အသစ်ခန့်အပ်ခံရသော လေဝိသားများ၏ ခန္ဓာကိုယ်တစ်ခုလုံးပေါ်တွင် ဆံပင်ဖြတ်ခြင်းကို ပြုလုပ်ခဲ့ကြောင်းဖြစ်သည်။ ခန္ဓာကိုယ်တစ်ခုလုံးပေါ်တွင် ဆံပင်ဖြတ်ခဲ့လျှင် မုတ်ဆိတ်ပေါ်တွင်လည်း ဖြတ်ခဲ့မည်မှာ သေချာသည်။ ခန့်အပ်ခံပြီးနောက်မှ သေဆုံးသည်အထိ သူတို့သည် ခန္ဓာကိုယ်ဆံပင်ကို ထပ်မဖြတ်ကြတော့ပါ။</w:t>
      </w:r>
    </w:p>
    <w:p w:rsidRPr="00E541CA" w:rsidR="00E541CA" w:rsidP="00E541CA" w:rsidRDefault="00E541CA" w14:paraId="239EFC4A" w14:textId="2FD50F54">
      <w:pPr>
        <w:ind w:firstLine="720"/>
      </w:pPr>
      <w:r w:rsidRPr="00E541CA">
        <w:lastRenderedPageBreak/>
      </w:r>
      <w:r w:rsidRPr="00E541CA">
        <w:t xml:space="preserve">ထို့အပြင် နာဇိရဲကတိကို ပြီးမြောက်သောအခါ ဦးခေါင်းအားလုံးကို ဆံပင်ဖြတ်ကြသည်၊ အကြောင်းမှာ နာဇိရဲများတွင် နှစ်မျိုးရှိသည်။ တစ်မျိုးမှာ ဘဝတစ်လျှောက်လုံး သန့်ရှင်းစင်ကြယ်စွာ ဘုရားသခင်ထံ သီးခြားကတိပြုထားသူများဖြစ်ပြီး၊ တစ်မျိုးမှာ ဘဝတစ်လျှောက်လုံးမဟုတ်ဘဲ သတ်မှတ်ထားသည့်နှစ်အနည်းငယ်အတွက်သာ ကတိပြုထားသူများဖြစ်သည်။ နာဇီးရိယန်များသည် ဟေဘရူးဘာသာစကား </w:t>
      </w:r>
      <w:r w:rsidRPr="00E541CA">
        <w:rPr>
          <w:i/>
        </w:rPr>
        <w:t xml:space="preserve">'nazir' ဟုခ</w:t>
      </w:r>
      <w:r w:rsidRPr="00E541CA">
        <w:rPr>
          <w:i/>
        </w:rPr>
        <w:t xml:space="preserve">ေါ်သော </w:t>
      </w:r>
      <w:r w:rsidRPr="00E541CA">
        <w:t xml:space="preserve">စကားလုံးမှ အမည်ရပြီး</w:t>
      </w:r>
      <w:r w:rsidRPr="00E541CA">
        <w:rPr>
          <w:i/>
        </w:rPr>
        <w:t xml:space="preserve">၊ </w:t>
      </w:r>
      <w:r w:rsidRPr="00E541CA">
        <w:t xml:space="preserve">ဤဝေါဟာရသည် 'ခွဲထွက်ထားသော' သို့မဟုတ် 'သန့်ရှင်းမြတ်နိုးထားသော' ဟု အဓိပ္ပါယ်ရပြီး၊ ထိုသူများသည် လူ့ဘောင်၏ ပျော်ရွှင်မှုလိုက်စားမှုဘဝမှ ခွဲထွက်ကာ၊ တင်းကြပ်ပြီး ကိုယ်ကိုယ်ငြင်းပယ်သော ဘဝတစ်ခုကိုသာ လိုက်နာကြသည်။ ထို့ကြောင့် သူတို့သည် နာဇိရဲကတိကာလတစ်လျှောက်လုံး မိမိတို့၏ ဆံပင်နှင့် မုတ်ဆိတ်ကို မဖြတ်မခွင့်ပြုကြပါ။ သတ်မှတ်ထားသော ကာလအထိ နာဇီရိယသစ္စာကို ထိန်းသိမ်းခဲ့သူများသည် ထိုကာလ ပြည့်စုံသည့်အခါ ဘုရားသခင်၏ ဘုရားကျောင်းသို့ ပူဇော်ပစ္စည်း ယူဆောင်လာကြပြီး၊ ထိုကာလအတွင်း ကြီးထွားလာသော ဆံပင်ကို သက်သေပြတိုက်၏ တံခါးဝ၌ ဆံပင်အားလုံးကို ဖြတ်ပြီး၊ ဖြတ်ထားသော </w:t>
      </w:r>
      <w:r w:rsidRPr="00E541CA">
        <w:t xml:space="preserve">ဆံပင်ကို ဘုရားသခင်၏ ဘုရားပူဇော်ခုံပေါ်ရှိ မီးထဲသို့ </w:t>
      </w:r>
      <w:r w:rsidRPr="00E541CA">
        <w:t xml:space="preserve">ထည့်ကာ </w:t>
      </w:r>
      <w:r w:rsidRPr="00E541CA">
        <w:t xml:space="preserve">ဘုရားသခင်အား ဂုဏ်ပြု၍ ကျေးဇူးတင်ကြသည်။ အကြောင်းမှာ ဘုရားသခင်က သူတို့၏ ကတိကို ပြည့်စုံစေခဲ့ခြင်းကြောင့်ဖြစ်သည်။ ဤအကြောင်းကို ဂဏန်းစာအုပ် အခန်း ၆ တွင် ရေးသားထားသည်</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ထို့အပြင်၊ ယူဒေးလူမျိုးများထဲမှ လေဗိတီးယားအဆင့်မဟုတ်သော ပုဂ္ဂိုလ်များသည် ဝမ်းနည်းခြင်းနှင့် စိတ်ဒဏ်ရာကာလများတွင် ဆံပင်ချွတ်ခြင်းကို တားမြစ်ထားခြင်းမရှိခဲ့သည်။ ဘာသာရေးကျမ်းမြတ် ယေဟေမိယစာတမ်းတွင် ရေးသားထားသည်မှာ၊ ဘာဘလိုန်မင်း နေဗုခဒ်နေဇာက ယေရုရှလင်မြို့ကို ဖျက်ဆီးပြီးနောက် ဂျူဒါပြည်၌ ကျန်ရှိသူအနည်းငယ်အား အုပ်ချုပ်ရန် ဂက်ဒလိယကို တာဝန်ပေးထားစဉ်၊ မင်းဆက်ဆက်နွယ်သူ ယူဒေးယားလူမျိုး အစ်ရှမာအမည်ရှိသူတစ်ဦးက လာရောက်ကာ ဂက်ဒလိယကို သတ်ဖြတ်ခဲ့သည်ဟု ဆိုသည်။ ထိုအခါ </w:t>
      </w:r>
      <w:r w:rsidRPr="00E541CA">
        <w:t xml:space="preserve">ပဲလက်စတိုင်းနယ်နိမိတ်မှ </w:t>
      </w:r>
      <w:r w:rsidRPr="00E541CA">
        <w:rPr>
          <w:i/>
        </w:rPr>
        <w:t xml:space="preserve">ဆံပင်မဖြတ်၊ အဝတ်မစည်းထားသော</w:t>
      </w:r>
      <w:r w:rsidRPr="00E541CA">
        <w:rPr>
          <w:i/>
        </w:rPr>
        <w:t xml:space="preserve"> လူရှစ်ဆယ်ယောက်မောင်များ </w:t>
      </w:r>
      <w:r w:rsidRPr="00E541CA">
        <w:rPr>
          <w:i/>
        </w:rPr>
        <w:t xml:space="preserve">ရောက်လာ</w:t>
      </w:r>
      <w:r w:rsidRPr="00E541CA">
        <w:rPr>
          <w:i/>
        </w:rPr>
        <w:t xml:space="preserve">ကာ </w:t>
      </w:r>
      <w:r w:rsidRPr="00E541CA">
        <w:t xml:space="preserve">ယေရုရှလင်မြို့၏ ပျက်စီးမှုကြောင့်</w:t>
      </w:r>
      <w:r w:rsidRPr="00E541CA">
        <w:rPr>
          <w:i/>
        </w:rPr>
        <w:t xml:space="preserve"> ငိုကြွေးကြသည်</w:t>
      </w:r>
      <w:r w:rsidRPr="00E541CA">
        <w:rPr>
          <w:rStyle w:val="FootnoteReference"/>
        </w:rPr>
        <w:footnoteReference w:id="352"/>
      </w:r>
      <w:r w:rsidRPr="00E541CA">
        <w:t xml:space="preserve"> ။ တစ်ဦးကဆိုသည်– "ဒီမှာ ယေရမိယစာ၌ ဆံပင်အကြောင်းသာ ပြောထားပြီး မုတ်ဆိတ်အကြောင်း မပါ" ဟု။ ကျွန်ုပ် ပြန်ဆိုပါသည်။ စလိုဗိုနစ် ဘာသာပြန်တွင် 'ဦးခေါင်း' ဟုရေးထားသော်လည်း အခြားဘာသာပြန်များတွင် 'မုတ်ဆိတ်' ဟုရေးထားသည်။ စလိုဗိုနစ် ဘာသာပြန်တွင် 'ဦးခေါင်း' ဟုဆိုသည့်အခါ မုတ်ဆိတ်ကိုပါ ထည့်သွင်းထားသည်ဟု နားလည်ရမည်။ ဝမ်းနည်းဒုက္ခကာလတွင် ဦးခေါင်းနှင့် မုတ်ဆိတ်ကို တပြိုင်နက်တည်း ဆံပင်ဖြတ်တတ်ကြသည်ကို ယေရှဲယားဟောကြားစာအုပ်၌ ဘုရားသခင်၏ စကားတော်တွင် တွေ့မြင်နိုင်ပါသည်။ ထိုစာတွင် </w:t>
      </w:r>
      <w:r w:rsidRPr="00E541CA">
        <w:t xml:space="preserve">"</w:t>
      </w:r>
      <w:r w:rsidRPr="00E541CA">
        <w:rPr>
          <w:i/>
        </w:rPr>
        <w:t xml:space="preserve">ဦးခေါင်းတိုင်းသည် </w:t>
      </w:r>
      <w:r w:rsidRPr="00E541CA">
        <w:t xml:space="preserve">ဆံပင်မကျန်အောင်</w:t>
      </w:r>
      <w:r w:rsidRPr="00E541CA">
        <w:rPr>
          <w:i/>
        </w:rPr>
        <w:t xml:space="preserve"> ဖြတ်မည်၊ မုတ်ဆိတ်တိုင်းကိုလည်း ဖြတ်မည်"</w:t>
      </w:r>
      <w:r w:rsidRPr="00E541CA">
        <w:t xml:space="preserve"> ဟု</w:t>
      </w:r>
      <w:r w:rsidRPr="00E541CA">
        <w:t xml:space="preserve"> ဆိုထားပါသည်</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ထပ်မံ၍၊ ယေရုဆလင်မြို့၏ ဖျက်စီးခြင်းနှင့် ယူဒေးလူမျိုးတို့၏ ပျက်စီးခြင်းကို ကြိုတင်ဟောကြားခဲ့သော သန့်ရှင်းသော ပရော်ဖက်နှင့် ယဇ်ပုရောဟိတ် ဟေရှက်ကီအဲလ်; သူအား ဘုရားသခင်က ဦးခေါင်းနှင့် မုတ်ဆိတ်ကို ဆံပင်ဖြတ်ရန် အမိန့်ပြုခဲ့ပြီး၊ ဆံပင်ဖြတ်ထားသော အပိုင်းများကို လေးပိုင်းခွဲ၍ တစ်ပိုင်းကို မီးရှို့၊ တစ်ပိုင်းကို ဓားဖြင့် ဖြတ်၊ တစ်ပိုင်းကို လေထဲသို့ ဖြန့်၊ အနည်းဆုံးပိုင်းကို သူ၏ အဝတ်အထည်ထဲ ထည့်ရန် (</w:t>
      </w:r>
      <w:r w:rsidRPr="00E541CA">
        <w:rPr>
          <w:rStyle w:val="FootnoteReference"/>
        </w:rPr>
        <w:footnoteReference w:id="354"/>
      </w:r>
      <w:r w:rsidRPr="00E541CA">
        <w:t xml:space="preserve"> </w:t>
      </w:r>
      <w:r w:rsidRPr="00E541CA">
        <w:t xml:space="preserve">) </w:t>
      </w:r>
      <w:r w:rsidRPr="00E541CA">
        <w:t xml:space="preserve">ဆိုခဲ့သည်။ ၎င်းသည် ယူဒေးလူမျိုးများ၏ တစ်ပိုင်းသည် ပိတ်ပင်ခံနေစဉ် အစာအာဟာရမလုံလောက်ခြင်းနှင့် ရောဂါဘေးကြောင့် သေဆုံးမည်ဖြစ်ကြောင်း သင်္ကေတပြသည်။ နောက်တစ်ပိုင်းကို ခါလ်ဒီးယားဓားဖြင့် ဖြတ်ထုတ်ခံရမည်၊ တတိယပိုင်းကို ကမ္ဘာတစ်ဝှမ်းသို့ ဖြန့်လွှတ်ခံရမည်၊ စတုတ္ထပိုင်းမှာ အလွန်သေးငယ်ပြီး မူလနေရာ၌ ကျန်ရှိမည်။</w:t>
      </w:r>
    </w:p>
    <w:p w:rsidRPr="00E541CA" w:rsidR="00E541CA" w:rsidP="00E541CA" w:rsidRDefault="00E541CA" w14:paraId="11441C0E" w14:textId="4C9FD253">
      <w:pPr>
        <w:ind w:firstLine="720"/>
      </w:pPr>
      <w:r w:rsidRPr="00E541CA">
        <w:t xml:space="preserve">သို့သော် ကျွန်ုပ်တို့သည် ဤသို့ သဘောထားပါသည်။ ဆံပင်ဖြတ်ခြင်းသည် ကိုယ်တိုင်ဆိုးရွားသော အပြစ်ဖြစ်ခဲ့လျှင် (ဘုရားကျူးကျော်မှုဆိုင်ရာ မကောင်းမှုကြောင့် မဟုတ်ခဲ့လျှင်) ဘုရားသခင်သည် ပရော်ဖက် ယေဇကီအဲလ်အား မုတ်ဆိတ်ဖြတ်ရန် မအမိန့်ခဲ့မည်မဟုတ်ပါ။ ယုဒာလူမျိုးများအား စိတ်ဓာတ်ကျပြီး ဝမ်းနည်းသောအချိန်များတွင် ဆံပင်အားလုံးကို ဖြတ်ခွင့် မပြုခဲ့မည်မဟုတ်ပါ။ နဇရီယိတ်များသည် သူတို့၏ကတိပြည့်စဉ်တွင် ဆံပင်အားလုံးကို ဖြတ်၍ ဘုရားသခင်ထံ မီးပူဇော်အဖြစ် တင်ရန် မအမိန့်ခံရခဲ့ကြပါ၊ လေဝိယစ်ဝန်ထမ်းဝင်သူများအတွက်လည်း ကိုယ်ခန္ဓာအားလုံးကို ဖြတ်၍ သန့်ရှင်းရန် ဥပဒေတွင် မသတ်မှတ်ထားခဲ့ပါ၊ အရေပြားရောဂါမှ သန့်ရှင်းခံသူများအတွက်လည်း မုတ်ဆိတ်ဖြတ်ရန် မအမိန့်ခံခဲ့ကြပါဘူး။</w:t>
      </w:r>
    </w:p>
    <w:p w:rsidRPr="00E541CA" w:rsidR="00E541CA" w:rsidP="00E541CA" w:rsidRDefault="00E541CA" w14:paraId="0953EDBC" w14:textId="73D3F759">
      <w:pPr>
        <w:ind w:firstLine="720"/>
      </w:pPr>
      <w:r w:rsidRPr="00E541CA">
        <w:t xml:space="preserve">ဟောင်းကတိစာတမ်းတွင် မုတ်ဆိတ်ဆံဖြတ်ခြင်းကို အပြစ်မဟုတ်ပေ၊ သို့သော် မကောင်းသူ ဘုရားကျူးသူများ၏ နည်းလမ်းကို ကူးယူ၍ မုတ်ဆိတ်ဆံဖြတ်ခြင်းမှာ အပြစ်ဖြစ်သည်။</w:t>
      </w:r>
    </w:p>
    <w:p w:rsidRPr="00E541CA" w:rsidR="00E541CA" w:rsidP="00E541CA" w:rsidRDefault="00E541CA" w14:paraId="106D327E" w14:textId="4836B37C">
      <w:pPr>
        <w:ind w:firstLine="720"/>
      </w:pPr>
      <w:r w:rsidRPr="00E541CA">
        <w:t xml:space="preserve">ဟောင်းသက်သေစာတမ်းတွင် မုတ်ဆိတ်ဆိုင်ရာကိစ္စကို ဤသို့ စူးစမ်းပြီးနောက်၊ ယခု ကျွန်ုပ်တို့သည် အသစ်သက်သေစာတမ်းသို့ ပြောင်းကာ အောက်ပါ အချက်များကို ထည့်သွင်းစဉ်းစား၍ ထိုအကြောင်းကို ဆန်းစစ်ကြပါစို့။</w:t>
      </w:r>
    </w:p>
    <w:p w:rsidRPr="00E541CA" w:rsidR="00E541CA" w:rsidP="00E541CA" w:rsidRDefault="00E541CA" w14:paraId="4394054A" w14:textId="209BC805">
      <w:pPr>
        <w:ind w:firstLine="720"/>
      </w:pPr>
      <w:r w:rsidRPr="00E541CA">
        <w:t xml:space="preserve">၁) ခရစ်ယာန်များအတွက် မုတ်ဆိတ်နှင့်ပတ်သက်၍ ဥပဒေရေးရာ သတ်မှတ်ချက်တစ်ခုခု ရှိပါသလား?</w:t>
      </w:r>
    </w:p>
    <w:p w:rsidRPr="00E541CA" w:rsidR="00E541CA" w:rsidP="00E541CA" w:rsidRDefault="00E541CA" w14:paraId="4346FAF2" w14:textId="1515DD40">
      <w:pPr>
        <w:ind w:firstLine="720"/>
      </w:pPr>
      <w:r w:rsidRPr="00E541CA">
        <w:t xml:space="preserve">2) မုတ်ဆိတ်ဖြတ်ခြင်းဓလေ့သည် ဘယ်သူထံမှ စတင်ပေါ်ပေါက်ခဲ့သနည်း။</w:t>
      </w:r>
    </w:p>
    <w:p w:rsidRPr="00E541CA" w:rsidR="00E541CA" w:rsidP="00E541CA" w:rsidRDefault="00E541CA" w14:paraId="561E1D6A" w14:textId="5C5B504A">
      <w:pPr>
        <w:ind w:firstLine="720"/>
      </w:pPr>
      <w:r w:rsidRPr="00E541CA">
        <w:t xml:space="preserve">3) မုတ်ဆိတ်ဖြတ်ခြင်းသည် ဘုရားသခင်အား ဆန့်ကျင်သော အပြစ်တစ်ခုလား?</w:t>
      </w:r>
    </w:p>
    <w:p w:rsidRPr="00E541CA" w:rsidR="00E541CA" w:rsidP="00E541CA" w:rsidRDefault="00E541CA" w14:paraId="1DB29117" w14:textId="6674D860">
      <w:pPr>
        <w:ind w:firstLine="720"/>
      </w:pPr>
      <w:r w:rsidRPr="00E541CA">
        <w:t xml:space="preserve">၄) မုတ်ဆိတ်မဖြတ်ခြင်းဖြင့် ကယ်တင်ခြင်း ရနိုင်ပါသလား?</w:t>
      </w:r>
    </w:p>
    <w:p w:rsidRPr="00E541CA" w:rsidR="00E541CA" w:rsidP="00E541CA" w:rsidRDefault="00E541CA" w14:paraId="5D7AF305" w14:textId="50C9F0C4">
      <w:pPr>
        <w:ind w:firstLine="720"/>
      </w:pPr>
      <w:r w:rsidRPr="00E541CA">
        <w:t xml:space="preserve">ပထမ စစ်ဆေးခြင်း</w:t>
      </w:r>
    </w:p>
    <w:p w:rsidRPr="00E541CA" w:rsidR="00E541CA" w:rsidP="00E541CA" w:rsidRDefault="00E541CA" w14:paraId="51ACE746" w14:textId="71313A79">
      <w:pPr>
        <w:ind w:firstLine="720"/>
        <w:rPr>
          <w:i/>
        </w:rPr>
      </w:pPr>
      <w:r w:rsidRPr="00E541CA">
        <w:rPr>
          <w:i/>
        </w:rPr>
        <w:t xml:space="preserve">ခရစ်ယာန်များအတွက် မုတ်ဆိတ်ဆိုင်ရာ ဥပဒေတစ်ခုခု ရှိပါသလား?</w:t>
      </w:r>
    </w:p>
    <w:p w:rsidRPr="00E541CA" w:rsidR="00E541CA" w:rsidP="00E541CA" w:rsidRDefault="00E541CA" w14:paraId="114E8193" w14:textId="2A7424F3">
      <w:pPr>
        <w:ind w:firstLine="720"/>
      </w:pPr>
      <w:r w:rsidRPr="00E541CA">
        <w:t xml:space="preserve">ရုရှားကြီးမားသော ခရစ်ယာန်များသည် မုတ်ဆိတ်မဖြတ်ခြင်းကို အထက်ဖော်ပြထားသည့် အဟောင်းစာချုပ် (Old Testament) ၏ မုတ်ဆိတ်ဆိုင်ရာ အမိန့်ကို ကိုးကားကာ တရားဝင်ပြုလုပ်ကြသည်။ ထိုအမိန့်ကို ဗိမာန်တော်မှတဆင့် ဘုရားသခင်က ပေးခဲ့ပြီး </w:t>
      </w:r>
      <w:r w:rsidRPr="00E541CA">
        <w:t xml:space="preserve">"</w:t>
      </w:r>
      <w:r w:rsidRPr="00E541CA">
        <w:rPr>
          <w:i/>
        </w:rPr>
        <w:t xml:space="preserve">သင်တို့ မုတ်ဆိတ်ကို </w:t>
      </w:r>
      <w:r w:rsidRPr="00E541CA">
        <w:rPr>
          <w:i/>
        </w:rPr>
        <w:t xml:space="preserve">မဖြတ်ရ</w:t>
      </w:r>
      <w:r w:rsidRPr="00E541CA">
        <w:t xml:space="preserve">" ဟုရေးသားထားသည် (</w:t>
      </w:r>
      <w:r w:rsidRPr="00E541CA">
        <w:rPr>
          <w:rStyle w:val="FootnoteReference"/>
          <w:i/>
        </w:rPr>
        <w:footnoteReference w:id="355"/>
      </w:r>
      <w:r w:rsidRPr="00E541CA">
        <w:t xml:space="preserve"> </w:t>
      </w:r>
      <w:r w:rsidRPr="00E541CA">
        <w:t xml:space="preserve">)</w:t>
      </w:r>
      <w:r w:rsidRPr="00E541CA">
        <w:t xml:space="preserve">။ သူတို့က ပြောကြသည်၊ ခရစ်တော်ကိုယ်တိုင်က အဟောင်းစာချုပ်အမိန့်များကို ပြည့်စုံစွာ လိုက်နာခဲ့သည်ဟု။ သူက ပြောခဲ့သည် </w:t>
      </w:r>
      <w:r w:rsidRPr="00E541CA">
        <w:rPr>
          <w:i/>
        </w:rPr>
        <w:t xml:space="preserve">–</w:t>
      </w:r>
      <w:r w:rsidRPr="00E541CA">
        <w:t xml:space="preserve"> "</w:t>
      </w:r>
      <w:r w:rsidRPr="00E541CA">
        <w:rPr>
          <w:i/>
        </w:rPr>
        <w:t xml:space="preserve">ကျွန်ုပ်သည် ဥပဒေကို ဖျက်ရန် သို့မဟုတ် ပရော်ဖက်များကို ဖျက်ရန် မလာခဲ့ပါ၊ ထိုဥပဒေများကို ပြည့်စုံစေရန်သာ လာခဲ့ပါသည်"</w:t>
      </w:r>
      <w:r w:rsidRPr="00E541CA">
        <w:rPr>
          <w:rStyle w:val="FootnoteReference"/>
          <w:i/>
        </w:rPr>
        <w:footnoteReference w:id="356"/>
      </w:r>
      <w:r w:rsidRPr="00E541CA">
        <w:t xml:space="preserve"> ။ ခရစ်တော်သည် ဟောင်းကတိတော်အမိန့်များကို ဖြည့်ဆည်းခဲ့ပါက ကျွန်ုပ်တို့ ခရစ်ယာန်များလည်း ထိုအမိန့်များကို ဖြည့်ဆည်းရန် တာဝန်ရှိပြီး ဟောင်းကတိတော်အမိန့်အတိုင်း မုတ်ဆိတ်မဖြတ်သင့်ပါ။ ခရစ်တော်သည် မိမိမုတ်ဆိတ်ကို မဖြတ်ခဲ့သလို သူနှင့်အတူ လိုက်လျှောက်ခဲ့သော တမန်တော်များလည်း မဖြတ်ခဲ့ကြပါ။</w:t>
      </w:r>
    </w:p>
    <w:p w:rsidRPr="00E541CA" w:rsidR="00E541CA" w:rsidP="00E541CA" w:rsidRDefault="00E541CA" w14:paraId="185C2DE1" w14:textId="38ECEF3B">
      <w:pPr>
        <w:ind w:firstLine="720"/>
      </w:pPr>
      <w:r w:rsidRPr="00E541CA">
        <w:t xml:space="preserve">ဤအခြေခံချက်အရ မုတ်ဆိတ်မဖြတ်ရန် ထောက်ခံသူများအား ပထမဦးစွာ ဘုရားသခင်၏ ဟောင်းကတိတော်များနှင့် ပတ်သက်သည့် အောက်ပါ အသိပညာများကို တင်ပြလိုက်ပါသည်။</w:t>
      </w:r>
    </w:p>
    <w:p w:rsidRPr="00E541CA" w:rsidR="00E541CA" w:rsidP="00E541CA" w:rsidRDefault="00E541CA" w14:paraId="1B34B208" w14:textId="4F9EAF8D">
      <w:pPr>
        <w:ind w:firstLine="720"/>
      </w:pPr>
      <w:r w:rsidRPr="00E541CA">
        <w:t xml:space="preserve">ဟောင်းကတိစာတမ်းရှိ အမိန့်များမှာ သုံးမျိုးဖြစ်သည်:</w:t>
      </w:r>
    </w:p>
    <w:p w:rsidRPr="00E541CA" w:rsidR="00E541CA" w:rsidP="00E541CA" w:rsidRDefault="00E541CA" w14:paraId="3F765656" w14:textId="39DAF1DE">
      <w:pPr>
        <w:ind w:firstLine="720"/>
      </w:pPr>
      <w:r w:rsidRPr="00E541CA">
        <w:t xml:space="preserve">ဝိညာဉ်ဆိုင်ရာ၊</w:t>
      </w:r>
    </w:p>
    <w:p w:rsidRPr="00E541CA" w:rsidR="00E541CA" w:rsidP="00E541CA" w:rsidRDefault="00E541CA" w14:paraId="2FF850D0" w14:textId="64410211">
      <w:pPr>
        <w:ind w:firstLine="720"/>
      </w:pPr>
      <w:r w:rsidRPr="00E541CA">
        <w:lastRenderedPageBreak/>
      </w:r>
      <w:r w:rsidRPr="00E541CA">
        <w:t xml:space="preserve">ရုပ်ပိုင်းဆိုင်ရာ၊</w:t>
      </w:r>
    </w:p>
    <w:p w:rsidRPr="00E541CA" w:rsidR="00E541CA" w:rsidP="00E541CA" w:rsidRDefault="00E541CA" w14:paraId="719DADF3" w14:textId="49274A4C">
      <w:pPr>
        <w:ind w:firstLine="720"/>
      </w:pPr>
      <w:r w:rsidRPr="00E541CA">
        <w:t xml:space="preserve">တရားစီရင်ရေးဆိုင်ရာ;</w:t>
      </w:r>
    </w:p>
    <w:p w:rsidRPr="00E541CA" w:rsidR="00E541CA" w:rsidP="00E541CA" w:rsidRDefault="00E541CA" w14:paraId="354CBB3E" w14:textId="5BB7FB3C">
      <w:pPr>
        <w:ind w:firstLine="720"/>
      </w:pPr>
      <w:r w:rsidRPr="00E541CA">
        <w:t xml:space="preserve">ပိုမိုရှင်းလင်းစေရန်:</w:t>
      </w:r>
    </w:p>
    <w:p w:rsidRPr="00E541CA" w:rsidR="00E541CA" w:rsidP="00E541CA" w:rsidRDefault="00E541CA" w14:paraId="4E793919" w14:textId="1B906321">
      <w:pPr>
        <w:ind w:firstLine="720"/>
      </w:pPr>
      <w:r w:rsidRPr="00E541CA">
        <w:t xml:space="preserve">ဘုရားသခင်ဆိုင်ရာ၊</w:t>
      </w:r>
    </w:p>
    <w:p w:rsidRPr="00E541CA" w:rsidR="00E541CA" w:rsidP="00E541CA" w:rsidRDefault="00E541CA" w14:paraId="2A94063B" w14:textId="0BBFCA99">
      <w:pPr>
        <w:ind w:firstLine="720"/>
      </w:pPr>
      <w:r w:rsidRPr="00E541CA">
        <w:t xml:space="preserve">တရားဝင်၊</w:t>
      </w:r>
    </w:p>
    <w:p w:rsidRPr="00E541CA" w:rsidR="00E541CA" w:rsidP="00E541CA" w:rsidRDefault="00E541CA" w14:paraId="46A15F03" w14:textId="37C6D001">
      <w:pPr>
        <w:ind w:firstLine="720"/>
      </w:pPr>
      <w:r w:rsidRPr="00E541CA">
        <w:t xml:space="preserve">ပြည်သူ့;</w:t>
      </w:r>
    </w:p>
    <w:p w:rsidRPr="00E541CA" w:rsidR="00E541CA" w:rsidP="00E541CA" w:rsidRDefault="00E541CA" w14:paraId="1F48EEA2" w14:textId="4BF78B73">
      <w:pPr>
        <w:ind w:firstLine="720"/>
      </w:pPr>
      <w:r w:rsidRPr="00E541CA">
        <w:t xml:space="preserve">ပိုမိုရှင်းလင်းစေရန်:</w:t>
      </w:r>
    </w:p>
    <w:p w:rsidRPr="00E541CA" w:rsidR="00E541CA" w:rsidP="00E541CA" w:rsidRDefault="00E541CA" w14:paraId="0B477F40" w14:textId="50E976B7">
      <w:pPr>
        <w:ind w:firstLine="720"/>
      </w:pPr>
      <w:r w:rsidRPr="00E541CA">
        <w:t xml:space="preserve">ယုံကြည်ခြင်းနှင့် ဘုရားသခင်ကို ပူဇော်ခြင်းအတွက် သင့်တော်သော အရာ;</w:t>
      </w:r>
    </w:p>
    <w:p w:rsidRPr="00E541CA" w:rsidR="00E541CA" w:rsidP="00E541CA" w:rsidRDefault="00E541CA" w14:paraId="63E5A8CA" w14:textId="7C894890">
      <w:pPr>
        <w:ind w:firstLine="720"/>
      </w:pPr>
      <w:r w:rsidRPr="00E541CA">
        <w:t xml:space="preserve">ဘုရားကျောင်းအခမ်းအနားများနှင့် လူသားတို့၏ မြေပြင်ဘဝနှင့် သင့်တော်သော;</w:t>
      </w:r>
    </w:p>
    <w:p w:rsidRPr="00E541CA" w:rsidR="00E541CA" w:rsidP="00E541CA" w:rsidRDefault="00E541CA" w14:paraId="70667F0C" w14:textId="2724D1D1">
      <w:pPr>
        <w:ind w:firstLine="720"/>
      </w:pPr>
      <w:r w:rsidRPr="00E541CA">
        <w:t xml:space="preserve">တရားမျှတမှုနှင့် ကိုက်ညီသည့်အတိုင်း။</w:t>
      </w:r>
    </w:p>
    <w:p w:rsidRPr="00E541CA" w:rsidR="00E541CA" w:rsidP="00E541CA" w:rsidRDefault="00E541CA" w14:paraId="5FF57E15" w14:textId="4A4E5BCD">
      <w:pPr>
        <w:ind w:firstLine="720"/>
      </w:pPr>
      <w:r w:rsidRPr="00E541CA">
        <w:t xml:space="preserve">ဤသုံးမျိုးသော အမိန့်များကို ဒုတိယဥပဒေကျမ်း၊ အခန်း ၅ တွင် ဘုရားသခင်က မုရှေထံ ပြောကြားသော စကားများတွင် ထင်ရှားစွာ တွေ့မြင်နိုင်ပြီး၊ </w:t>
      </w:r>
      <w:r w:rsidRPr="00E541CA">
        <w:rPr>
          <w:i/>
        </w:rPr>
        <w:t xml:space="preserve">'ငါ့ထံသို့ နီးကပ်လာကြပါ၊ ငါသည် သင်တို့အား အမိန့်များ၊ စည်းမျဉ်းများနှင့် တရားစီရင်ချက်များအားလုံးကို ပြောပြမည်' ဟု ဆိုထားသည်</w:t>
      </w:r>
      <w:r w:rsidRPr="00E541CA">
        <w:rPr>
          <w:rStyle w:val="FootnoteReference"/>
          <w:i/>
        </w:rPr>
        <w:footnoteReference w:id="357"/>
      </w:r>
      <w:r w:rsidRPr="00E541CA">
        <w:t xml:space="preserve"> ; ထပ်မံ၍ အခန်း ၆ တွင် </w:t>
      </w:r>
      <w:r w:rsidRPr="00E541CA">
        <w:rPr>
          <w:i/>
        </w:rPr>
        <w:t xml:space="preserve">'သင်တို့ဘုရားသခင်က အမိန့်ပြုထားသော ဤအမိန့်များ၊ စည်းမျဉ်းများနှင့် ဥပဒေများ'</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ဤသုံးချက်ကို စဉ်းစားကြပါစို့။</w:t>
      </w:r>
    </w:p>
    <w:p w:rsidRPr="00E541CA" w:rsidR="00E541CA" w:rsidP="00E541CA" w:rsidRDefault="00E541CA" w14:paraId="1B6C0AC8" w14:textId="1AE649B7">
      <w:pPr>
        <w:ind w:firstLine="720"/>
      </w:pPr>
      <w:r w:rsidRPr="00E541CA">
        <w:t xml:space="preserve">အမိန့်များ၊</w:t>
      </w:r>
    </w:p>
    <w:p w:rsidRPr="00E541CA" w:rsidR="00E541CA" w:rsidP="00E541CA" w:rsidRDefault="00E541CA" w14:paraId="077A9806" w14:textId="0526D64E">
      <w:pPr>
        <w:ind w:firstLine="720"/>
      </w:pPr>
      <w:r w:rsidRPr="00E541CA">
        <w:t xml:space="preserve">ဥပဒေစည်းမျဉ်းများနှင့်</w:t>
      </w:r>
    </w:p>
    <w:p w:rsidRPr="00E541CA" w:rsidR="00E541CA" w:rsidP="00E541CA" w:rsidRDefault="00E541CA" w14:paraId="737DD700" w14:textId="3DAE0074">
      <w:pPr>
        <w:ind w:firstLine="720"/>
      </w:pPr>
      <w:r w:rsidRPr="00E541CA">
        <w:t xml:space="preserve">တရားစီရင်ချက်များ။</w:t>
      </w:r>
    </w:p>
    <w:p w:rsidRPr="00E541CA" w:rsidR="00E541CA" w:rsidP="00E541CA" w:rsidRDefault="00E541CA" w14:paraId="553D617A" w14:textId="26CE7EFF">
      <w:pPr>
        <w:ind w:firstLine="720"/>
      </w:pPr>
      <w:r w:rsidRPr="00E541CA">
        <w:t xml:space="preserve">ဘုရားသခင်၏ အမိန့်များသည် အစပိုင်းတွင် ဘုရားသခင်ကို သိမြင်ခြင်း၊ ယုံကြည်ခြင်းနှင့် ဂုဏ်ပြုခြင်းတို့ကို သင်ကြားပေးသည် – "</w:t>
      </w:r>
      <w:r w:rsidRPr="00E541CA">
        <w:rPr>
          <w:i/>
        </w:rPr>
        <w:t xml:space="preserve">ငါသည် သင်၏ ဘုရားသခင်ဖြစ်၏၊ ငါရှေ့၌ အခြားဘုရားမရှိရ</w:t>
      </w:r>
      <w:r w:rsidRPr="00E541CA">
        <w:t xml:space="preserve">"</w:t>
      </w:r>
      <w:r w:rsidRPr="00E541CA">
        <w:rPr>
          <w:rStyle w:val="FootnoteReference"/>
          <w:i/>
        </w:rPr>
        <w:footnoteReference w:id="359"/>
      </w:r>
      <w:r w:rsidRPr="00E541CA">
        <w:t xml:space="preserve"> စသည်ဖြင့်၊ ဤအမိန့်များမှာ ဘုရားသခင်နှင့် သက်ဆိုင်သော၊ နတ်ဘုရားဆိုင်ရာနှင့် စိတ်ဝိညာဉ်ဆိုင်ရာ အမိန့်များဖြစ်သည်။</w:t>
      </w:r>
    </w:p>
    <w:p w:rsidRPr="00E541CA" w:rsidR="00E541CA" w:rsidP="00E541CA" w:rsidRDefault="00E541CA" w14:paraId="1B83B549" w14:textId="140337D9">
      <w:pPr>
        <w:ind w:firstLine="720"/>
      </w:pPr>
      <w:r w:rsidRPr="00E541CA">
        <w:t xml:space="preserve">စည်းမျဉ်းများသည် အခမ်းအနားနှင့် ဘုရားကျောင်းပွဲများနှင့် သက်ဆိုင်ပြီး၊ ဘယ်လိုပူဇော်ရမည်၊ မသန့်ရှင်းမှုမှ ဘယ်လိုသန့်စင်ရမည်၊ ဆိတ်နှင့် နွားငယ်၏ သွေးနှင့် နွားကလေး၏ မီးခိုးဖြင့် ဘယ်လိုဖြူစင်ရမည် </w:t>
      </w:r>
      <w:r w:rsidRPr="00E541CA">
        <w:t xml:space="preserve">(</w:t>
      </w:r>
      <w:r w:rsidRPr="00E541CA">
        <w:rPr>
          <w:rStyle w:val="FootnoteReference"/>
        </w:rPr>
        <w:footnoteReference w:id="360"/>
      </w:r>
      <w:r w:rsidRPr="00E541CA">
        <w:t xml:space="preserve"> )၊ ဘာတွေစားရမည်၊ ဘာတွေမစားရမည်၊ ဘယ်အချိန်ဆံပင်မဖြတ်သင့်၊ ဘယ်အချိန်ဖြတ်သင့်သည်ကို သတ်မှတ်ထားသည်။ နှင့် မိုရှေ၏ စာအုပ်များတွင် ဖော်ပြထားသည့် အခြားဆင်တူကိစ္စများစွာ။ ဤခန္ဓာနှင့်ဆိုင်သော အမိန့်များကို နှစ်ချက်အတွက် ပေးအပ်ခဲ့သည်။ ပထမဦးဆုံးမှာ အသံမထွက်နိုင်သော တိရစ္ဆာန်များ၏ ခန္ဓာကို ဘုရားသခင်ထံ ပူဇော်ရန်ဖြစ်ပြီး၊ ဒုတိယမှာ ဤဘဝ၌ မိမိခန္ဓာကို ဘယ်လို ထိန်းချုပ်ရမည်ကို ဘာသာရေး အခမ်းအနားများမှတဆင့် သင်ယူစေရန်ဖြစ်သည်။ ဤခန္ဓာကိုယ်ထိန်းချုပ်မှုကို စိန့်ခရိုက်ဆိုစတိုမ်က ခရစ်တော်၏ ယဇ်ပုရောဟိတ်အကြောင်း သံတမန်၏ စကားများကို ရှင်းလင်းပြောကြားရာတွင် ထင်ရှားစွာ ဖော်ပြခဲ့သည်။ </w:t>
      </w:r>
      <w:r w:rsidRPr="00E541CA">
        <w:rPr>
          <w:i/>
        </w:rPr>
        <w:t xml:space="preserve">'သူသည် ခန္ဓာကိုယ်ဥပဒေအရ ယဇ်ပုရောဟိတ် မဟုတ်ခဲ့ပါ</w:t>
      </w:r>
      <w:r w:rsidRPr="00E541CA">
        <w:t xml:space="preserve">'</w:t>
      </w:r>
      <w:r w:rsidRPr="00E541CA">
        <w:rPr>
          <w:rStyle w:val="FootnoteReference"/>
          <w:i/>
        </w:rPr>
        <w:footnoteReference w:id="361"/>
      </w:r>
      <w:r w:rsidRPr="00E541CA">
        <w:t xml:space="preserve"> စသည်ဖြင့်။ 'သူသည် ခန္ဓာကိုယ်ဥပဒေအရ မဟုတ်ဘဲ ယဇ်ပုရောဟိတ်ဖြစ်ခဲ့သည်၊ အဆိုပါဥပဒေသည် များစွာသော အချက်များတွင် မမှန်ကန်ခဲ့ပြီး၊ ထိုဥပဒေကို မှန်ကန်စွာ ခန္ဓာကိုယ်ဥပဒေဟု ခေါ်ဆိုခဲ့သည်' ဟု ဆိုသည်။ ၎င်းက သတ်မှတ်ထားသမျှအားလုံးသည် ကိုယ်ခန္ဓာဆိုင်ရာသာဖြစ်သည်။ 'အသားကို ဖြတ်၊ အသားကို ဆီဖြင့် ဆွတ်၊ အသားကို ရေဖြင့် ဆေး၊ အသားကို သန့်စင်၊ </w:t>
      </w:r>
      <w:r w:rsidRPr="00E541CA">
        <w:rPr>
          <w:i/>
        </w:rPr>
        <w:t xml:space="preserve">အသားကို ဖြတ်တောက်၊ </w:t>
      </w:r>
      <w:r w:rsidRPr="00E541CA">
        <w:t xml:space="preserve">အသားကို ချုပ်၊ အသားကို ထိန်းသိမ်း၊ အသားဖြင့် ကျင်းပ'</w:t>
      </w:r>
      <w:r w:rsidRPr="00E541CA">
        <w:t xml:space="preserve"> ဆိုသည်</w:t>
      </w:r>
      <w:r w:rsidRPr="00E541CA">
        <w:t xml:space="preserve">မှာ—ဤစကားများသည် ကိုယ်ခန္ဓာဆိုင်ရာ မဟုတ်ပါသလား</w:t>
      </w:r>
      <w:r w:rsidRPr="00E541CA">
        <w:t xml:space="preserve">?</w:t>
      </w:r>
      <w:r w:rsidRPr="00E541CA">
        <w:rPr>
          <w:rStyle w:val="FootnoteReference"/>
        </w:rPr>
        <w:footnoteReference w:id="362"/>
      </w:r>
      <w:r w:rsidRPr="00E541CA">
        <w:t xml:space="preserve"> ။ ဤအထိ ခရိုက်ဆိုစတုံ၏ စကားဖြစ်သည်။</w:t>
      </w:r>
    </w:p>
    <w:p w:rsidRPr="00E541CA" w:rsidR="00E541CA" w:rsidP="00E541CA" w:rsidRDefault="00E541CA" w14:paraId="02216FFF" w14:textId="7210800D">
      <w:pPr>
        <w:ind w:firstLine="720"/>
      </w:pPr>
      <w:r w:rsidRPr="00E541CA">
        <w:t xml:space="preserve">သို့သော် ဥပဒေများက လူတို့အကြား တရားမျှတမှုကို သင်ကြားပေးခဲ့သည်။ တစ်ဦးနှင့်တစ်ဦး မတရားမပြုရန်၊ မမှန်သော သက်သေ မပေးရန်၊ အိမ်နီးချင်း၏ ပစ္စည်းများကို မလိုချင်ရန်၊ မခိုးရန်၊ မသတ်ရန်။ ထို့အပြင် လူ့တရားမျှတမှုကို တည်ထောင်ခဲ့သည်။ </w:t>
      </w:r>
      <w:r w:rsidRPr="00E541CA">
        <w:rPr>
          <w:i/>
        </w:rPr>
        <w:t xml:space="preserve">'မျက်စိတစ်လုံးအတွက် မျက်စိတစ်လုံး၊ သွားတစ်လုံးအတွက် သွားတစ်လုံး</w:t>
      </w:r>
      <w:r w:rsidRPr="00E541CA">
        <w:t xml:space="preserve">'</w:t>
      </w:r>
      <w:r w:rsidRPr="00E541CA">
        <w:rPr>
          <w:rStyle w:val="FootnoteReference"/>
          <w:i/>
        </w:rPr>
        <w:footnoteReference w:id="363"/>
      </w:r>
      <w:r w:rsidRPr="00E541CA">
        <w:t xml:space="preserve"> ။ </w:t>
      </w:r>
      <w:r w:rsidRPr="00E541CA">
        <w:rPr>
          <w:i/>
        </w:rPr>
        <w:t xml:space="preserve">လူ့သွေးကို ဖြုန်းခွင့်ပြုခဲ့ပြီး၊ ထိုနေရာတွင် သူ၏ ကိုယ်ပိုင်သွေးကို ဖြုန်းမည်ဖြစ်သည်</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ဤသုံးခုအမိန့်ကြောင့် အစ္စရေးလူမျိုးများသည် ချုပ်ဆိုခံထားရသည်:</w:t>
      </w:r>
    </w:p>
    <w:p w:rsidRPr="00E541CA" w:rsidR="00E541CA" w:rsidP="00E541CA" w:rsidRDefault="00E541CA" w14:paraId="79C0E61A" w14:textId="78487B2D">
      <w:pPr>
        <w:ind w:firstLine="720"/>
      </w:pPr>
      <w:r w:rsidRPr="00E541CA">
        <w:t xml:space="preserve">ဘုရားသခင်အား သစ္စာရှိစွာ ဝန်ဆောင်ရန်၊</w:t>
      </w:r>
    </w:p>
    <w:p w:rsidRPr="00E541CA" w:rsidR="00E541CA" w:rsidP="00E541CA" w:rsidRDefault="00E541CA" w14:paraId="1598EA3C" w14:textId="265EBF0A">
      <w:pPr>
        <w:ind w:firstLine="720"/>
      </w:pPr>
      <w:r w:rsidRPr="00E541CA">
        <w:t xml:space="preserve">ကိုယ်တိုင်ကို စနစ်တကျ အုပ်ချုပ်ရန်။</w:t>
      </w:r>
    </w:p>
    <w:p w:rsidRPr="00E541CA" w:rsidR="00E541CA" w:rsidP="00E541CA" w:rsidRDefault="00E541CA" w14:paraId="20F2EDAC" w14:textId="22949BCE">
      <w:pPr>
        <w:ind w:firstLine="720"/>
      </w:pPr>
      <w:r w:rsidRPr="00E541CA">
        <w:t xml:space="preserve">အိမ်နီးချင်းကို တရားမျှတစွာ ဆက်ဆံရန်။</w:t>
      </w:r>
    </w:p>
    <w:p w:rsidRPr="00E541CA" w:rsidR="00E541CA" w:rsidP="00E541CA" w:rsidRDefault="00E541CA" w14:paraId="74FA5D1E" w14:textId="43D34255">
      <w:pPr>
        <w:ind w:firstLine="720"/>
      </w:pPr>
      <w:r w:rsidRPr="00E541CA">
        <w:t xml:space="preserve">ဤသုံးဆအမိန့်များ (ဟောင်းကတိစာတွင်ပါဝင်သော) မှ ခရစ်ယာန်များလိုက်နာရမည့်အမိန့်များရှိသလို မလိုက်နာရမည့်အမိန့်များလည်းရှိသည်။</w:t>
      </w:r>
    </w:p>
    <w:p w:rsidRPr="00E541CA" w:rsidR="00E541CA" w:rsidP="00E541CA" w:rsidRDefault="00E541CA" w14:paraId="35314173" w14:textId="3DA8A847">
      <w:pPr>
        <w:ind w:firstLine="720"/>
      </w:pPr>
      <w:r w:rsidRPr="00E541CA">
        <w:t xml:space="preserve">ကျွန်ုပ်တို့သည် ယုံကြည်ခြင်း၊ ဘုရားသခင်ကို သိမြင်ခြင်းနှင့် ဘုရားကို ပူဇော်ခြင်းနှင့် သက်ဆိုင်သော အမိန့်များကို လိုက်နာရမည်၊ ထို့အပြင် တရားမျှတမှုနှင့် လူမှုတရားနှင့် သက်ဆိုင်သော အမိန့်များကိုလည်း လိုက်နာရမည်။</w:t>
      </w:r>
    </w:p>
    <w:p w:rsidRPr="00E541CA" w:rsidR="00E541CA" w:rsidP="00E541CA" w:rsidRDefault="00E541CA" w14:paraId="33145C05" w14:textId="1D53445D">
      <w:pPr>
        <w:ind w:firstLine="720"/>
      </w:pPr>
      <w:r w:rsidRPr="00E541CA">
        <w:lastRenderedPageBreak/>
      </w:r>
      <w:r w:rsidRPr="00E541CA">
        <w:t xml:space="preserve">ဟောင်းကတိစာတမ်းတွင် ဘုရားကျောင်း၌ ကျင်းပသော အခမ်းအနားနှင့် ဓလေ့ထုံးတမ်းများ၊ ကိုယ်ခန္ဓာဆိုင်ရာ စည်းကမ်းချက်များအတွက် ကျွန်ုပ်တို့သည် ထိုအရာများနှင့် မကန့်သတ်ခံရခြင်းသာမက၊ အပြည့်အဝ လွတ်မြောက်ပြီးဖြစ်ပါသည်။ အဟောင်းသက်သေစာတမ်း၏ ရုပ်ပိုင်းဆိုင်ရာ စည်းကမ်းချက်များ—အထူးသဖြင့် အခမ်းအနားနှင့် ဓလေ့ထုံးစံများ—သည် ခရစ်တော်၏ ရုပ်ခန္ဓာဖြင့် လာမည့်အကြောင်း၊ သူ၏ ဘုန်းကြီးအဖြစ်နှင့် ယခု အသစ်သော ကျေးဇူးတော်အတွင်း ရှိနေသည့် ဘုရားကျောင်း၏ ပူဇော်ပွဲများနှင့် သမ္မာကျေးဇူးပွဲများအတွက် အမျိုးအစားနှင့် ကြိုတင်ပြသချက်များ ဖြစ်ကြသည်။ သို့သော် ခရစ်တော်သည် ရောက်ရှိလာပြီး မိမိကိုယ်တိုင်ဖြင့် ကြိုတင်ပြသနှင့် သင်္ကေတပြုထားသမျှအားလုံးကို ပြီးမြောက်စေသောအခါ၊ ထိုကြိုတင်ပြသခြင်းများနှင့် သင်္ကေတများသည် ဖျက်သိမ်းခံခဲ့ရသည်။ သစ်သီးပေါ်လာလျှင် ပန်းပွင့်သည် ပျောက်ကွယ်သွားသကဲ့သို့၊ နေထွက်လာလျှင် ကြယ်များသည် မီးမထွန်းတော့သကဲ့သို့၊ ကရုဏာအသစ် ရောက်ရှိလာသည်နှင့်အမျှ ဥပဒေရဲ့ အရိပ်သည်လည်း ပျောက်ကွယ်သွားသည်။ အကယ်၍ အဟောင်းသက်သေ စာချုပ်၏ အခမ်းအနားနှင့် ဓလေ့ထုံးစံများသည် ယနေ့တိုင် ဆက်လက်အသုံးဝင်နေခဲ့လျှင်၊ ၎င်းတို့သည် ခရစ်တော်၏ ပုံစံနှင့် အရိပ်များသာဖြစ်၍ မှားယွင်းမည်ဖြစ်သည်။ အကြောင်းမှာ ၎င်းတို့သည် ယခင်က ရောက်ရှိပြီးသား ခရစ်တော်၏ လူခန္ဓာဖြင့် လာမည့်အကြောင်းကို ဆက်လက်ညွှန်ပြနေမည်ဖြစ်သောကြောင့်ဖြစ်သည်။ ဤအကြောင်းကြောင့် ၎င်းတို့ကို ကျွန်ုပ်တို့ထံမှ လုံးဝ ဖယ်ရှားပြီး ကျွန်ုပ်တို့ကိုလည်း ၎င်းတို့မှ လွတ်မြောက်စေခဲ့သည်၊ အောက်တွင် ပိုမိုရှင်းလင်းစွာ ရှင်းပြမည်။</w:t>
      </w:r>
    </w:p>
    <w:p w:rsidRPr="00E541CA" w:rsidR="00E541CA" w:rsidP="00E541CA" w:rsidRDefault="00E541CA" w14:paraId="24B289B1" w14:textId="26828CCC">
      <w:pPr>
        <w:ind w:firstLine="720"/>
      </w:pPr>
      <w:r w:rsidRPr="00E541CA">
        <w:t xml:space="preserve">ဘုရားသခင်ခရစ်တော်က "ကျွန်ုပ်သည် ဥပဒေကို ဖျက်ရန်မဟုတ်၊ ပြည့်စုံစေရန်သာ လာခဲ့သည်" ဟု ပြောခဲ့သည်။ ဤအကြောင်းကို အောက်ပါအတိုင်း နားလည်ရမည်။ ခရစ်တော်သည် ဟောင်းခေတ် သက်သေပြ အခမ်းအနားများ၏ ဥပဒေကို ဖြည့်ဆည်းခဲ့သည်။ သူသည် ဖြတ်တောက်ခံခဲ့ပြီး၊ ဥပဒေအရ ဘုရားကျောင်း၌ တင်ပြခံခဲ့ပြီး၊ ဥပဒေအတိုင်း ပတ်စကာပွဲကို စားသောက်ခဲ့ပြီး၊ အခြား ယူဒေယ့် အခမ်းအနားများကိုလည်း ပြုလုပ်ပြီးနောက်၊ ၎င်းတို့ကို ဖယ်ရှားလိုက်သည်၊ အကြောင်းမှာ ၎င်းတို့သည် နောက်ထပ် ကျေးဇူးတော်ခေတ်တွင် ဖြစ်လာမည့် အရာများ၏ ကြိုတင်ပြသချက်များသာ ဖြစ်ကြသည်။ ဟောင်းကတိစာချုပ်ဥပဒေကို ဖယ်ရှားပြီးနောက်၊ ကျေးဇူးတော်၏ ဥပဒေသစ်ကို တည်ထောင်ခဲ့သည်။ ထို့ကြောင့် ဟောင်းကတိစာချုပ်ဥပဒေသည် ရောက်ရှိလာသော ကျေးဇူးတော်အား လမ်းလွှတ်ပေးခဲ့သည်။</w:t>
      </w:r>
    </w:p>
    <w:p w:rsidRPr="00E541CA" w:rsidR="00E541CA" w:rsidP="00E541CA" w:rsidRDefault="00E541CA" w14:paraId="78FDBD43" w14:textId="355FA600">
      <w:pPr>
        <w:ind w:firstLine="720"/>
      </w:pPr>
      <w:r w:rsidRPr="00E541CA">
        <w:t xml:space="preserve">ထပ်မံ၍ တစ်နည်းအဓိပ္ပာယ်ဖော်ရမည်ဆိုလျှင်၊ ခရစ်တော်သည် မပြည့်စုံ၍ ချို့ယွင်းနေသော မုရှေ၏ ဥပဒေကို ဖြည့်ဆည်းခဲ့သည်။ မုရှေ၏ ဥပဒေသည် တရားသူတစ်ဦးကိုမှ မီးခဲထဲမှ ကယ်တင်နိုင်ခြင်းမရှိပေ၊ သို့သော် ခရစ်တော်သည် ရောက်ရှိလာကာ ကယ်တင်ခြင်းအပြည့်အဝပေးသော အသစ်၍ ကျေးဇူးပြည့်ဝသော သမ္မာကျေးဇူးပွဲများဖြင့် မုရှေ၏ ဥပဒေကို ဖြည့်ဆည်းခဲ့သည်။ ထို့ကြောင့် ခရစ်တော်သည် ဘုရားသခင်ကို သိခြင်းနှင့် ယုံကြည်ခြင်းဆိုင်ရာ ဥပဒေကို ဖျက်သိမ်းခြင်းမပြုဘဲ (ဟောင်းကတိစာချုပ်၏ အခမ်းအနားများနှင့် မဆိုင်ဘဲ) ၎င်းကို ပြည့်စုံစွာ ဆောင်ရွက်ခဲ့သည်။</w:t>
      </w:r>
    </w:p>
    <w:p w:rsidRPr="00E541CA" w:rsidR="00E541CA" w:rsidP="00E541CA" w:rsidRDefault="00E541CA" w14:paraId="37984A90" w14:textId="68713D0B">
      <w:pPr>
        <w:ind w:firstLine="720"/>
        <w:rPr>
          <w:i/>
        </w:rPr>
      </w:pPr>
      <w:r w:rsidRPr="00E541CA">
        <w:rPr>
          <w:i/>
        </w:rPr>
        <w:t xml:space="preserve">ဤနေရာတွင် မုတ်ဆိတ်ဆိုင်ရာ မေးခွန်းသို့ ပြောင်းရွှေ့ကြပါစို့။</w:t>
      </w:r>
    </w:p>
    <w:p w:rsidRPr="00E541CA" w:rsidR="00E541CA" w:rsidP="00E541CA" w:rsidRDefault="00E541CA" w14:paraId="36EECC60" w14:textId="223FE872">
      <w:pPr>
        <w:ind w:firstLine="720"/>
      </w:pPr>
      <w:r w:rsidRPr="00E541CA">
        <w:t xml:space="preserve">ထို့ကြောင့် မည်သူမျှ ကျွန်ုပ်တို့သည် လူများအား မုတ်ဆိတ်ဖြတ်ရန် သင်ကြားနေသည်ဟု မထင်မြင်စေရန်၊ မဖြတ်သူများကိုလည်း ပြစ်တင်နေသည်ဟု မထင်မြင်စေရန် ဖြစ်ပါသည်။ ကျွန်ုပ်တို့သည် မုတ်ဆိတ်ဖြတ်ခြင်းကို အပြင်းအထန်ပြစ်မှုတစ်ခုဟု ယူဆကာ ကိုယ်ပိုင်ကယ်တင်ခြင်းကို မျှော်လင့်ချက်မဲ့နေသူများ၏ ကယ်တင်ခြင်းအပေါ်ရှိ သံသယကို ဖယ်ရှားပစ်နေခြင်းသာ ဖြစ်ပါသည်။ ထို့အပြင် ကျွန်ုပ်တို့သည် လူပုံသဏ္ဍာန်ယူဆသူ (anthropomorphites) များ၏ မမှန်ကန်သော သဘောတရားကို ဆန့်ကျင်ကြသည်။ ၎င်းတို့က မုတ်ဆိတ်ကို ဘုရားသခင်၏ ပုံရိပ်နှင့် တူညီမှုဟု ယူဆကြသည်။</w:t>
      </w:r>
    </w:p>
    <w:p w:rsidRPr="00E541CA" w:rsidR="00E541CA" w:rsidP="00E541CA" w:rsidRDefault="00E541CA" w14:paraId="0E9B3BAD" w14:textId="744D0282">
      <w:pPr>
        <w:ind w:firstLine="720"/>
      </w:pPr>
      <w:r w:rsidRPr="00E541CA">
        <w:t xml:space="preserve">အဟောင်းစာချုပ်၊ လေဝိကျမ်းစာတွင် တွေ့ရသော မုတ်ဆိတ်ဆိုင်ရာ အမိန့်သည် ထိုအမိန့်များထဲမှ တစ်ခုပါသလား။ ၎င်းသည် ဘုရားသခင်ကို သိခြင်းနှင့် ယုံကြည်ခြင်းဆိုင်ရာ အမိန့်များထဲမှ တစ်ခုပါသလား။ သို့သော် မုရှေ၏ ကျောက်ပြားများပေါ်တွင် ဘုရားသခင်၏ အမိန့်များအနက် မတွေ့ရပါ။</w:t>
      </w:r>
    </w:p>
    <w:p w:rsidRPr="00E541CA" w:rsidR="00E541CA" w:rsidP="00E541CA" w:rsidRDefault="00E541CA" w14:paraId="6F8A20D0" w14:textId="2119AD6C">
      <w:pPr>
        <w:ind w:firstLine="720"/>
      </w:pPr>
      <w:r w:rsidRPr="00E541CA">
        <w:t xml:space="preserve">အမိန့်ချိုးဖောက်ခြင်းဆိုသည်မှာ တရားမျှတမှုနှင့် လူမှုတရားနှင့်ဆိုင်သော အမိန့်များကို ချိုးဖောက်ခြင်းပဲလား။ သို့သော် ထိုအမိန့်များထဲတွင်လည်း မုတ်ဆိတ်နှင့်ပတ်သက်သည့် အမိန့်တစ်ခုမျှ မတွေ့ရပါ။</w:t>
      </w:r>
    </w:p>
    <w:p w:rsidRPr="00E541CA" w:rsidR="00E541CA" w:rsidP="00E541CA" w:rsidRDefault="00E541CA" w14:paraId="446177CA" w14:textId="108DFDAD">
      <w:pPr>
        <w:ind w:firstLine="720"/>
      </w:pPr>
      <w:r w:rsidRPr="00E541CA">
        <w:t xml:space="preserve">ဒါဆိုရင် မုတ်ဆိတ်မထားရခြင်းတားမြစ်ချက်ဟာ ဘယ်အမိန့်တွေကနေ ဆင်းသက်လာတာလဲ။ အဲဒါတွေက စည်းကမ်းချက်တွေဖြစ်တဲ့—ဆိုလိုတာက ယူဒေးယားရဲ့ အခမ်းအနားနှင့် ဓလေ့ထုံးစံတွေ—ဖြစ်ပြီး၊ စိန့်ခရိုက်ဆိုစတုံက သခင်တော်၏ စကားများကို ကိုးကားကာ အထက်မှာ ဖော်ပြခဲ့သလို အဲဒီတွေဟာ ရုပ်ပိုင်းဆိုင်ရာ သဘောတရားဖြစ်ကြောင်း ရှင်းလင်းပြောကြားခဲ့သည်။ ခရစ်တော်သည် သူ့လာရောက်ခြင်းအားဖြင့် အဲဒီတွေကို ဖျက်သိမ်းလိုက်ပြီဖြစ်သည်</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အဟောင်းစာချုပ်ကို အခြေခံ၍ မသင့်တော်ကြောင်း သင်ပြောဆိုခြင်းသည် အကျိုးမဲ့ပြီး၊ အမိန့်ဖြင့် မုတ်ဆိတ်ဖြတ်ခံထားရခြင်းကြောင့် သင့်ကယ်တင်ခြင်းကို သံသယဖြစ်ခြင်းလည်း အကျိုးမဲ့ပါသည်။</w:t>
      </w:r>
    </w:p>
    <w:p w:rsidRPr="00E541CA" w:rsidR="00E541CA" w:rsidP="00E541CA" w:rsidRDefault="00E541CA" w14:paraId="74570C2F" w14:textId="430D70A6">
      <w:pPr>
        <w:ind w:firstLine="720"/>
      </w:pPr>
      <w:r w:rsidRPr="00E541CA">
        <w:t xml:space="preserve">သို့သော် ခရစ်တော်နှင့် သူနှင့်အတူရှိသော သန့်ရှင်းသော သံဃာတော်များသည် မျက်နှာမွှေးမဖြတ်ကြဘဲ၊ ဝိညာဉ်ရေးအဆင့်ဥပဒေအတိုင်း ပထမဆုံး ဘုရားကျောင်း၏ ပထမဆုံး ဆရာတော်များဖြစ်လို၍ ဆံပင်ရှည်ထားသည့် နာဇီရိယန်များကဲ့သို့ ဆောင်ရွက်ခဲ့ကြသည်။ ကျမ်းစာတော်၌လည်း ခရစ်တော်ဘုရားအကြောင်း "</w:t>
      </w:r>
      <w:r w:rsidRPr="00E541CA">
        <w:rPr>
          <w:i/>
        </w:rPr>
        <w:t xml:space="preserve">သင်သည် မဲခိဇေဒက်၏ စနစ်အတိုင်း အမြဲတမ်း ဆရာတော်ဖြစ်မည်</w:t>
      </w:r>
      <w:r w:rsidRPr="00E541CA">
        <w:t xml:space="preserve">" (</w:t>
      </w:r>
      <w:r w:rsidRPr="00E541CA">
        <w:rPr>
          <w:rStyle w:val="FootnoteReference"/>
          <w:i/>
        </w:rPr>
        <w:footnoteReference w:id="366"/>
      </w:r>
      <w:r w:rsidRPr="00E541CA">
        <w:t xml:space="preserve"> </w:t>
      </w:r>
      <w:r w:rsidRPr="00E541CA">
        <w:t xml:space="preserve">) ဟု မဆိုပါသလား</w:t>
      </w:r>
      <w:r w:rsidRPr="00E541CA">
        <w:t xml:space="preserve">။ ယခု၊ သူတို့ (ခရစ်နှင့်အတူရှိသော သံတမန်များ) သည် မုရှေ၏ ဥပဒေအရ ဆံပင်ရှည်ထားခဲ့ပေမယ့်၊ ထိုမုရှေ၏ ဥပဒေကို လူမျိုးခြားများထဲမှ ခေါ်ဆောင်ခံရသော ခရစ်ယာန်များအပေါ် မသတ်မှတ်ထားပါ၊ အဘယ်ကြောင့်ဆိုသော် သံတမန်များညီလာခံက လူမျိုးခြားများထဲမှ ခရစ်ဆီထံလာသူများအား အဟောင်းစာချုပ်၏ စည်းကမ်းချက်များ၊ အခမ်းအနားများနှင့် ဓလေ့ထုံးတမ်းများအားလုံးမှ လွတ်မြောက်စေခဲ့ပါသည်၊ အဲပိုစတိုလ်များ၏ လှုပ်ရှားမှုများ စာအုပ် အခန်း ၁၅ တွင် ထင်ရှားစွာ မြင်တွေ့ရသလို၊ ယေရုရှလင်ရှိ ဦးဆောင်အဲပိုစတိုလ်များက </w:t>
      </w:r>
      <w:r w:rsidRPr="00E541CA">
        <w:t xml:space="preserve">ဘုရားကျုပ်ခြင်းမှ ခရစ်တော်ဆီသို့ ပြောင်းလဲလာသူ</w:t>
      </w:r>
      <w:r w:rsidRPr="00E541CA">
        <w:t xml:space="preserve">များဖြစ်သည့် အန်တီအိုခမြို့သားများထံသို့ </w:t>
      </w:r>
      <w:r w:rsidRPr="00E541CA">
        <w:t xml:space="preserve">အောက်ပါအတိုင်း </w:t>
      </w:r>
      <w:r w:rsidRPr="00E541CA">
        <w:t xml:space="preserve">စာတစ်စောင်ရေးသားပို့ခဲ့ကြ</w:t>
      </w:r>
      <w:r w:rsidRPr="00E541CA">
        <w:t xml:space="preserve">သည်—</w:t>
      </w:r>
    </w:p>
    <w:p w:rsidRPr="00E541CA" w:rsidR="00E541CA" w:rsidP="00E541CA" w:rsidRDefault="00E541CA" w14:paraId="4D72AAC0" w14:textId="1D90F33F">
      <w:pPr>
        <w:ind w:firstLine="720"/>
      </w:pPr>
      <w:r w:rsidRPr="00E541CA">
        <w:rPr>
          <w:i/>
        </w:rPr>
        <w:lastRenderedPageBreak/>
      </w:r>
      <w:r w:rsidRPr="00E541CA">
        <w:rPr>
          <w:rStyle w:val="FootnoteReference"/>
          <w:i/>
        </w:rPr>
        <w:footnoteReference w:id="367"/>
      </w:r>
      <w:r w:rsidRPr="00E541CA">
        <w:rPr>
          <w:i/>
        </w:rPr>
        <w:t xml:space="preserve">တမန်တော်များ၊ အသက်ကြီးသူများနှင့် ညီအစ်ကိုများမှ အန်တီအိုခ၊ ဆီးရီးယားနှင့် ကီလီကီးယားရှိ လူမျိုးခြားညီအစ်ကိုများထံသို့၊ သခင်၌ ဝမ်းမြောက်ကြပါစေ။ </w:t>
      </w:r>
      <w:r w:rsidRPr="00E541CA">
        <w:t xml:space="preserve">ကျွန်ုပ်တို့ထံမှ ထွက်သွားသူတချို့</w:t>
      </w:r>
      <w:r w:rsidRPr="00E541CA">
        <w:rPr>
          <w:i/>
        </w:rPr>
        <w:t xml:space="preserve">က </w:t>
      </w:r>
      <w:r w:rsidRPr="00E541CA">
        <w:t xml:space="preserve">သင်တို့စိတ်ကို မတည်ငြိမ်စေဘဲ၊ ဖြတ်ထွင်းခံရပြီး</w:t>
      </w:r>
      <w:r w:rsidRPr="00E541CA">
        <w:rPr>
          <w:i/>
        </w:rPr>
        <w:t xml:space="preserve"> ဥပဒေကို လိုက်နာရမည်ဟု</w:t>
      </w:r>
      <w:r w:rsidRPr="00E541CA">
        <w:t xml:space="preserve"> ပြောဆိုကာ </w:t>
      </w:r>
      <w:r w:rsidRPr="00E541CA">
        <w:rPr>
          <w:i/>
        </w:rPr>
        <w:t xml:space="preserve">ကျွန်ုပ်တို့ မအမိန့်ထားခဲ့သည့် အရာများကို</w:t>
      </w:r>
      <w:r w:rsidRPr="00E541CA">
        <w:t xml:space="preserve"> </w:t>
      </w:r>
      <w:r w:rsidRPr="00E541CA">
        <w:t xml:space="preserve">သင်တို့အား စိုးရိမ်ပူပန်စေကြောင်း</w:t>
      </w:r>
      <w:r w:rsidRPr="00E541CA">
        <w:t xml:space="preserve"> ကြားသိရပါ</w:t>
      </w:r>
      <w:r w:rsidRPr="00E541CA">
        <w:rPr>
          <w:i/>
        </w:rPr>
        <w:t xml:space="preserve">သည်။ </w:t>
      </w:r>
      <w:r w:rsidRPr="00E541CA">
        <w:t xml:space="preserve">ကျွန်ုပ်တို့သည် တစ်စိတ်တစ်ပန်း စုပေါင်းပြီး ရွေးချယ်ထားသော လူများကို သင်တို့ထံ ပို့ရန် ဆုံးဖြတ်ခဲ့ပါသည်၊ အခြားအကြောင်းအရာများသည် ထိုစာတွင် ရေးသားထားပါသည်။ အောက်ပါအတိုင်းဖြစ်ပါသည်။ </w:t>
      </w:r>
      <w:r w:rsidRPr="00E541CA">
        <w:rPr>
          <w:i/>
        </w:rPr>
        <w:t xml:space="preserve">သန့်ရှင်းသော</w:t>
      </w:r>
      <w:r w:rsidRPr="00E541CA">
        <w:rPr>
          <w:i/>
        </w:rPr>
        <w:t xml:space="preserve">ဝိညာဉ်</w:t>
      </w:r>
      <w:r w:rsidRPr="00E541CA">
        <w:rPr>
          <w:i/>
        </w:rPr>
        <w:t xml:space="preserve">တော်နှင့် ကျွန်ုပ်တို့သည် သင်တို့အား ထပ်မံ၍ အခြားအခွန်အခ မပေးစေဘဲ၊ လိုအပ်သည့် အောက်ပါကန့်သတ်ချက်များကိုသာ လိုက်နာရန်</w:t>
      </w:r>
      <w:r w:rsidRPr="00E541CA">
        <w:rPr>
          <w:i/>
        </w:rPr>
        <w:t xml:space="preserve"> ဆုံးဖြတ်ခဲ့ပါ</w:t>
      </w:r>
      <w:r w:rsidRPr="00E541CA">
        <w:rPr>
          <w:i/>
        </w:rPr>
        <w:t xml:space="preserve">သည်။ ဘုရားပုထိုးများအတွက် ပူဇော်ထားသော အစားအစာ၊ သွေး၊ လည်ချောင်းဖြတ်သတ်ထားသော တိရစ္ဆာန်အသားနှင့် လိင်ကျင့်ဝတ်ပျက်ပြားခြင်းတို့မှ ရှောင်ကြဉ်ကြပါစို့။ သင်တို့ကိုယ်တိုင် မခံလိုသောအရာကို အခြားသူများအား မပြုကြ</w:t>
      </w:r>
      <w:r w:rsidRPr="00E541CA">
        <w:t xml:space="preserve">ပါနှင့်။ ထပ်မံ၍ တမန်တော်များ၏ လှုပ်ရှားမှုများ စာအုပ် အခန်း ၂၁ တွင် သန့်ရှင်းသော တမန်တော် ဂျိမ်းစ်သည် ဂျေရုဆလင်ရှိ အခြားကြီးသူများနှင့်အတူ သူတို့ထံလာရောက်သော သန့်ရှင်းသူ ပေါလောအား ပြောကြားခဲ့သည်: </w:t>
      </w:r>
      <w:r w:rsidRPr="00E541CA">
        <w:rPr>
          <w:i/>
        </w:rPr>
        <w:t xml:space="preserve">'ကျွန်ုပ်တို့ဆုံးဖြတ်ထားသည်မှာ ယုံကြည်လာသော ဂျင်တိုင်းသားများအား ထိုစည်းကမ်းများဖြင့် ဖိအားမပေးဘဲ၊ ရုပ်တုပူဇော်အစားအစာ၊ သွေး၊ လည်ချောင်းဖြတ်သတ်သော တိရစ္ဆာန်အသားနှင့် လိင်မသမာမှုတို့မှသာ ရှောင်ကြဉ်ရန်သာ လိုအပ်ကြောင်းဖြစ်သည်'</w:t>
      </w:r>
      <w:r w:rsidRPr="00E541CA">
        <w:rPr>
          <w:rStyle w:val="FootnoteReference"/>
          <w:i/>
        </w:rPr>
        <w:footnoteReference w:id="368"/>
      </w:r>
      <w:r w:rsidRPr="00E541CA">
        <w:t xml:space="preserve"> ။ ဤသည်မှာ သံတမန်များ၏ လှုပ်ရှားမှုများ စာအုပ်မှ ယခုထိဖြစ်ပါသည်။</w:t>
      </w:r>
    </w:p>
    <w:p w:rsidRPr="00E541CA" w:rsidR="00E541CA" w:rsidP="00E541CA" w:rsidRDefault="00E541CA" w14:paraId="50E0A297" w14:textId="0CEED013">
      <w:pPr>
        <w:ind w:firstLine="720"/>
      </w:pPr>
      <w:r w:rsidRPr="00E541CA">
        <w:t xml:space="preserve">ဤနေရာ၌ လူတိုင်း သတိထားနားထောင်၍ စဉ်းစားကြပါစို့၊ ဘုရားသခင်၏ သံတမန်တော်များက ဘုရားကျုပ်ယုတ်မာမှုမှ ခရစ်တော်ဆီသို့ ပြောင်းလဲလာသော လူမျိုးခြားများကို </w:t>
      </w:r>
      <w:r w:rsidRPr="00E541CA">
        <w:t xml:space="preserve">မောရှေ၏ ဟောင်းကတိစာတမ်းရှိ ဥပဒေများ၊ အထူးသဖြင့် အခမ်းအနားနှင့် ပွဲထိုးမှုများမှ လုံးဝ လွတ်မြောက်စေခဲ့ကြောင်း။ "ဒီလိုအရာတွေကိုလိုက်နာဖို့ မလိုပါဘူး၊ ဘုရားသခင်ကိုသိခြင်းနဲ့ ယုံကြည်ခြင်းဆိုင်ရာအရာတွေကိုသာ လိုက်နာရမယ်၊ နီးစပ်သူကိုထိခိုက်စေခြင်းမပြုရပါဘူး၊ 'သူတို့က </w:t>
      </w:r>
      <w:r w:rsidRPr="00E541CA">
        <w:rPr>
          <w:i/>
        </w:rPr>
        <w:t xml:space="preserve">မင်းကို မလုပ်စေချင်တာကို မင်းက သူတို့ကို မလုပ်ပါနဲ့'</w:t>
      </w:r>
      <w:r w:rsidRPr="00E541CA">
        <w:t xml:space="preserve"> (</w:t>
      </w:r>
      <w:r w:rsidRPr="00E541CA">
        <w:rPr>
          <w:rStyle w:val="FootnoteReference"/>
          <w:i/>
        </w:rPr>
        <w:footnoteReference w:id="369"/>
      </w:r>
      <w:r w:rsidRPr="00E541CA">
        <w:t xml:space="preserve"> )</w:t>
      </w:r>
      <w:r w:rsidRPr="00E541CA">
        <w:t xml:space="preserve"> ဆိုတဲ့အတိုင်း</w:t>
      </w:r>
      <w:r w:rsidRPr="00E541CA">
        <w:t xml:space="preserve">ပါ။"</w:t>
      </w:r>
    </w:p>
    <w:p w:rsidRPr="00E541CA" w:rsidR="00E541CA" w:rsidP="00E541CA" w:rsidRDefault="00E541CA" w14:paraId="6DD48492" w14:textId="11D2F675">
      <w:pPr>
        <w:ind w:firstLine="720"/>
      </w:pPr>
      <w:r w:rsidRPr="00E541CA">
        <w:t xml:space="preserve">ရုရှားလူမျိုးများသည် ယူဒေးဘာသာမှမဟုတ်ဘဲ ပေဂျန်ဘာသာနှင့် ရုပ်တုကိုးကွယ်မှုဆိုးဝါးမှုမှ ခရစ်တော်ထံပြောင်းလဲခဲ့ကြသည်။ ထို့ကြောင့် မုရှေ၏ ဥပဒေအောက်ရှိ အခမ်းအနား၊ အခမ်းအနားနှင့် ဓလေ့ထုံးစံများမှ မကန့်သတ်ဘဲ တမန်တော်များ၏ ဆုံးဖြတ်ချက်ဖြင့် လွတ်မြောက်နေကြသည်။ အမွှေးဆံပင်အကြောင်းကိုလည်း ဥပဒေက မကန့်သတ်ဘဲ ကိုယ်ပိုင်ရွေးချယ်ခွင့်သာရှိပြီး၊ အမွှေးဆံပင်ကြောင့် သူတို့၏ကယ်တင်ခြင်းကို မသံသယဖြစ်သင့်ပါ။</w:t>
      </w:r>
    </w:p>
    <w:p w:rsidRPr="00E541CA" w:rsidR="00E541CA" w:rsidP="00E541CA" w:rsidRDefault="00E541CA" w14:paraId="3DD459F4" w14:textId="168BC687">
      <w:pPr>
        <w:ind w:firstLine="720"/>
      </w:pPr>
      <w:r w:rsidRPr="00E541CA">
        <w:t xml:space="preserve">ကျွန်ုပ်၏ ဆန့်ကျင်သူတစ်ဦးက ကျွန်ုပ်အား ပြောသည်– "ခရစ်တော်သည် ဟောင်းကတိစာချုပ်အရ လိင်အသားဖြတ်ခြင်းကို ရေချိုးခြင်းဖြင့် အစားထိုးပေးခဲ့သည်၊ လိင်အသားဖြတ်ခြင်းအစား ရေချိုးခြင်းကို ကျွန်ုပ်တို့အား ပေးအပ်ခဲ့သည်။ သို့သော် မုတ်ဆိတ်ကို ဘာဖြင့် အစားထိုးခဲ့သနည်း။ ဟောင်းကတိစာချုပ်အရ မုတ်ဆိတ်များအစား အသစ်ကျေးဇူးတော်တွင် ဘာကို ကျွန်ုပ်တို့အား ပေးအပ်ထားသနည်း?"</w:t>
      </w:r>
    </w:p>
    <w:p w:rsidRPr="00E541CA" w:rsidR="00E541CA" w:rsidP="00E541CA" w:rsidRDefault="00E541CA" w14:paraId="778B952B" w14:textId="1F16763D">
      <w:pPr>
        <w:ind w:firstLine="720"/>
      </w:pPr>
      <w:r w:rsidRPr="00E541CA">
        <w:t xml:space="preserve">ကျွန်ုပ်က သူအား ပြန်ဖြေသည်– "ယုဒယများတွင် အဟောင်းဥပဒေရှိခဲ့ပြီး၊ ထိုဥပဒေအရ လိင်ခွဲခြင်းနှင့် မုတ်ဆိတ်မဖြတ်ခြင်းတို့ကို လိုအပ်စေခဲ့သည်" ဟု။ ယုဒာလူမျိုးထဲမှ ခရစ်ကို ယုံကြည်သူများအား အဟောင်းစာချုပ်အရ အရေဖျားဖြတ်ခြင်းအစား သန့်ရှင်းသော ရေချိုးခြင်းကို ပေးအပ်ခဲ့သည်။ သို့သော် ကျွန်ုပ်တို့ ဂျင်တိုင်းလူမျိုးများသည် ယခင်က ဘုရားမဲ့ မကောင်းမှုများထဲတွင် နေထိုင်ခဲ့ပြီး ဘုရားသခင်၏ ဥပဒေတစ်ခုမျှ မရှိခဲ့ကြပါ။ ဟောင်းကတိစာချုပ်က ကျွန်ုပ်တို့ထဲမှာ မရှိခဲ့ပါဘူး။ ယူဒေးယုံကြည်မှုများ၊ အခမ်းအနားနှင့် ဓလေ့ထုံးစံများကို ကျွန်ုပ်တို့ မသိခဲ့ကြပါဘူး။ အသားဖြတ်ခြင်းနှင့် မုတ်ဆိတ်မဖြတ်ခြင်းဆိုတာကို မျိုးဆက်ရှေးဘိုးဘွားများထဲမှာ တစ်ခါမှ မကြားဖူးခဲ့ပါဘူး၊ ရှိခဲ့တာကတော့ ဘုရားမဲ့ယုံကြည်မှုဆိုင်ရာ မကောင်းမှုပဲ ဖြစ်ပါတယ်။ ကျွန်ုပ်တို့သည် လူမျိုးခြားများထဲမှ ခရစ်ထံ ခေါ်ခံရသူများဖြစ်၍ ခရစ်တော်မှ သန့်ရှင်းသော ရေချိုးခြင်းကို ခံယူခွင့်ရခဲ့ပါသည်။ ၎င်းသည် ကျွန်ုပ်တို့ မခံခဲ့ဖူးသော အရေဖောက်ခြင်းအစားမဟုတ်ဘဲ ယခင်က ကျွန်ုပ်တို့ နက်ရှိုင်းစွာ ကျရောက်ခဲ့သော ဘုရားမဲ့ဆိုးကျိုးမှုအစားဖြစ်ပါသည်။ ခရစ်တော်က မုတ်ဆိတ်ဆံနှင့်ပတ်သက်၍ မည်သည့်အမိန့်မျှ မပေးခဲ့ပါ။ သန့်ရှင်းသော သံတမန်များကလည်း ဟောင်းကတိစာချုပ်ရှိ ယုဒယဥ်ကျင့်ဝတ်များ၊ အခမ်းအနားများ၊ နှင့် အခမ်းအနားများ။ ကျွန်ုပ်တို့ (ဟု သံတမန် ဂျိမ်းစ်က ဆိုသည်) သည် </w:t>
      </w:r>
      <w:r w:rsidRPr="00E541CA">
        <w:rPr>
          <w:i/>
        </w:rPr>
        <w:t xml:space="preserve">သူတို့ထံ </w:t>
      </w:r>
      <w:r w:rsidRPr="00E541CA">
        <w:t xml:space="preserve">သံတမန်များ ပို့ကာ</w:t>
      </w:r>
      <w:r w:rsidRPr="00E541CA">
        <w:rPr>
          <w:i/>
        </w:rPr>
        <w:t xml:space="preserve"> ဤအရာများထဲမှ တစ်ခုမျှ မလိုက်နာရန်</w:t>
      </w:r>
      <w:r w:rsidRPr="00E541CA">
        <w:t xml:space="preserve"> ဆုံးဖြတ်ခဲ့သည်</w:t>
      </w:r>
      <w:r w:rsidRPr="00E541CA">
        <w:rPr>
          <w:rStyle w:val="FootnoteReference"/>
          <w:i/>
        </w:rPr>
        <w:footnoteReference w:id="370"/>
      </w:r>
      <w:r w:rsidRPr="00E541CA">
        <w:t xml:space="preserve"> ။ အကြောင်းမှာ သူတို့သည် မုတ်ဆိတ်ဆိုင်ရာ ဥပဒေမှ ကျွန်ုပ်တို့အား လွတ်မြောက်စေပြီး ကျွန်ုပ်တို့၏ ကိုယ်ပိုင်ဆုံးဖြတ်ခွင့်အပေါ် ချန်ထားခဲ့ကြသည်။ မုတ်ဆိတ်ဖယ်ခြင်းကြောင့် ကယ်တင်ခြင်းအပေါ် သတိရှိသူများ၏ စိတ်ထဲတွင် မည်သည့် သံသယမျှ မရှိသင့်ပါ။</w:t>
      </w:r>
    </w:p>
    <w:p w:rsidRPr="00E541CA" w:rsidR="00E541CA" w:rsidP="00E541CA" w:rsidRDefault="00E541CA" w14:paraId="7B9F0883" w14:textId="22641219">
      <w:pPr>
        <w:ind w:firstLine="720"/>
      </w:pPr>
      <w:r w:rsidRPr="00E541CA">
        <w:t xml:space="preserve">သို့သော် ကျွန်ုပ်တို့၏ ရုရှားစာအုပ်များတွင် မုတ်ဆိတ်ဆိုင်ရာ အမိန့်များ တွေ့ရှိရပြီး၊ ဤအမိန့်များကို ဆွေးနွေးရန် ဤနေရာတွင် တင်ပြထားပါသည်။</w:t>
      </w:r>
    </w:p>
    <w:p w:rsidRPr="00E541CA" w:rsidR="00E541CA" w:rsidP="00E541CA" w:rsidRDefault="00E541CA" w14:paraId="3300334F" w14:textId="29BD2FBF">
      <w:pPr>
        <w:ind w:firstLine="720"/>
        <w:rPr>
          <w:i/>
        </w:rPr>
      </w:pPr>
      <w:r w:rsidRPr="00E541CA">
        <w:rPr>
          <w:i/>
        </w:rPr>
        <w:t xml:space="preserve">အစအနေနှင့်:</w:t>
      </w:r>
    </w:p>
    <w:p w:rsidRPr="00E541CA" w:rsidR="00E541CA" w:rsidP="00E541CA" w:rsidRDefault="00E541CA" w14:paraId="22C10599" w14:textId="62008C35">
      <w:pPr>
        <w:ind w:firstLine="720"/>
      </w:pPr>
      <w:r w:rsidRPr="00E541CA">
        <w:t xml:space="preserve">"The Helmsman" ဟုခေါ်သော စာအုပ်၊ စကစ်သီးယားဟု လူသိများသော Studite ဘုရားကျောင်း၏ presbyter Nikita မှ Latins များအား ပြောကြားသော အခန်း ၄၇ တွင် (စာမျက်နှာ ၃၈၈ နောက်ဘက်) အောက်ပါအတိုင်း ရေးသားထားသည်။</w:t>
      </w:r>
    </w:p>
    <w:p w:rsidRPr="00E541CA" w:rsidR="00E541CA" w:rsidP="00E541CA" w:rsidRDefault="00E541CA" w14:paraId="5692897E" w14:textId="0B3B11BA">
      <w:pPr>
        <w:ind w:firstLine="720"/>
      </w:pPr>
      <w:r w:rsidRPr="00E541CA">
        <w:t xml:space="preserve">မုတ်ဆိတ်ဖြတ်ခြင်းအကြောင်းဆိုပါက ဥပဒေတွင် "သင်တို့ မုတ်ဆိတ်ကို မဖြတ်ရ" ဟု မရေးထားပါသလား။ ဤသည် မိန်းမများအတွက် သင့်တော်သော်လည်း ဖန်တီးရှင်ဘုရားသခင် သတ်မှတ်ထားသည့်အတိုင်း ကျားများအတွက် မသင့်တော်ပါ။ သူက မုရှာအား "သင်တို့၏ မုတ်ဆိတ်ဆံ မဖြတ်ကြနှင့်၊ ၎င်းသည် ဘုရားသခင်ရှေ့၌ မုန်းတီးဖွယ်ဖြစ်သည်" ဟု ပြောခဲ့သည်။ ဤကိစ္စသည် ကာဗာလာမင်းကြီး ကွန်စတန်တင်း (သူသည် အယူလွဲသူတစ်ဦးဖြစ်သည်) ကတည်းက ဥပဒေတစ်ရပ်အဖြစ် သတ်မှတ်ထားပြီး၊ မုတ်ဆိတ်ဖြတ်သူများအားလုံးကို အယူလွဲဝန်ထမ်းများဟု လူတိုင်းသိမြင်ကြသည်။ သို့သော် သင်သည် လူတို့အားကျေနပ်စေရန် ဥပဒေကိုချိုးဖောက်၍ ဤအရာကိုပြုလုပ်ခြင်းကြောင့် သင့်ကို ကိုယ်ပုံစံအတိုင်း ဖန်တီးထားသော ဘုရားသခင်က မုန်းတီးမည်။</w:t>
      </w:r>
    </w:p>
    <w:p w:rsidRPr="00E541CA" w:rsidR="00E541CA" w:rsidP="00E541CA" w:rsidRDefault="00E541CA" w14:paraId="1B9F519E" w14:textId="4A0AE7F3">
      <w:pPr>
        <w:ind w:firstLine="720"/>
      </w:pPr>
      <w:r w:rsidRPr="00E541CA">
        <w:t xml:space="preserve">စဉ်းစားချက်</w:t>
      </w:r>
    </w:p>
    <w:p w:rsidRPr="00E541CA" w:rsidR="00E541CA" w:rsidP="00E541CA" w:rsidRDefault="00E541CA" w14:paraId="542683B3" w14:textId="64974789">
      <w:pPr>
        <w:ind w:firstLine="720"/>
        <w:rPr>
          <w:i/>
        </w:rPr>
      </w:pPr>
      <w:r w:rsidRPr="00E541CA">
        <w:rPr>
          <w:i/>
        </w:rPr>
        <w:t xml:space="preserve">Nikita ၏ ဤစကားများကို ယုံကြည်သင့်ပါသလား?</w:t>
      </w:r>
    </w:p>
    <w:p w:rsidRPr="00E541CA" w:rsidR="00E541CA" w:rsidP="00E541CA" w:rsidRDefault="00E541CA" w14:paraId="11D000D3" w14:textId="73BC58DE">
      <w:pPr>
        <w:ind w:firstLine="720"/>
      </w:pPr>
      <w:r w:rsidRPr="00E541CA">
        <w:t xml:space="preserve">မေးခွန်း:</w:t>
      </w:r>
    </w:p>
    <w:p w:rsidRPr="00E541CA" w:rsidR="00E541CA" w:rsidP="00E541CA" w:rsidRDefault="00E541CA" w14:paraId="6DB39FF1" w14:textId="1F0BD07F">
      <w:pPr>
        <w:ind w:firstLine="720"/>
      </w:pPr>
      <w:r w:rsidRPr="00E541CA">
        <w:t xml:space="preserve">ဘယ်သူမှာမှ မယုံမကြည်ဘဲ ယုံကြည်ခြင်း ရောက်ရှိနိုင်ပါသလဲ?</w:t>
      </w:r>
    </w:p>
    <w:p w:rsidRPr="00E541CA" w:rsidR="00E541CA" w:rsidP="00E541CA" w:rsidRDefault="00E541CA" w14:paraId="766B7EE0" w14:textId="14EF3F27">
      <w:pPr>
        <w:ind w:firstLine="720"/>
      </w:pPr>
      <w:r w:rsidRPr="00E541CA">
        <w:t xml:space="preserve">ဖြေ:</w:t>
      </w:r>
    </w:p>
    <w:p w:rsidRPr="00E541CA" w:rsidR="00E541CA" w:rsidP="00E541CA" w:rsidRDefault="00E541CA" w14:paraId="472C9B97" w14:textId="1559D948">
      <w:pPr>
        <w:ind w:firstLine="720"/>
      </w:pPr>
      <w:r w:rsidRPr="00E541CA">
        <w:t xml:space="preserve">၁) တစ်ဦးသည် သန့်ရှင်းသူများအနက် တစ်ဦးအဖြစ် ရေတွက်ခံရပါက။</w:t>
      </w:r>
    </w:p>
    <w:p w:rsidRPr="00E541CA" w:rsidR="00E541CA" w:rsidP="00E541CA" w:rsidRDefault="00E541CA" w14:paraId="72405CE3" w14:textId="2A386641">
      <w:pPr>
        <w:ind w:firstLine="720"/>
      </w:pPr>
      <w:r w:rsidRPr="00E541CA">
        <w:t xml:space="preserve">2) ဘုရားကျောင်း၏ တရားဝင် ဆရာများထဲမှ တစ်ဦးဖြစ်ပါက။</w:t>
      </w:r>
    </w:p>
    <w:p w:rsidRPr="00E541CA" w:rsidR="00E541CA" w:rsidP="00E541CA" w:rsidRDefault="00E541CA" w14:paraId="2DACC356" w14:textId="57CE7AC1">
      <w:pPr>
        <w:ind w:firstLine="720"/>
      </w:pPr>
      <w:r w:rsidRPr="00E541CA">
        <w:t xml:space="preserve">၃) မည်သူမဆို သူတို့စကား၌ အမှန်တရားကို ပြောဆိုပါက၊ ထိုသူတွင် သံသယမဲ့ ယုံကြည်ခြင်း ရှိသည်။</w:t>
      </w:r>
    </w:p>
    <w:p w:rsidRPr="00E541CA" w:rsidR="00E541CA" w:rsidP="00E541CA" w:rsidRDefault="00E541CA" w14:paraId="160D8352" w14:textId="1F73A37A">
      <w:pPr>
        <w:ind w:firstLine="720"/>
      </w:pPr>
      <w:r w:rsidRPr="00E541CA">
        <w:lastRenderedPageBreak/>
      </w:r>
      <w:r w:rsidRPr="00E541CA">
        <w:t xml:space="preserve">စဉ်းစားစရာ</w:t>
      </w:r>
    </w:p>
    <w:p w:rsidRPr="00E541CA" w:rsidR="00E541CA" w:rsidP="00E541CA" w:rsidRDefault="00E541CA" w14:paraId="409C2212" w14:textId="40D3DA17">
      <w:pPr>
        <w:ind w:firstLine="720"/>
        <w:rPr>
          <w:i/>
        </w:rPr>
      </w:pPr>
      <w:r w:rsidRPr="00E541CA">
        <w:rPr>
          <w:i/>
        </w:rPr>
        <w:t xml:space="preserve">နီကီတာ</w:t>
      </w:r>
      <w:r w:rsidRPr="00E541CA">
        <w:t xml:space="preserve">အကြောင်း</w:t>
      </w:r>
      <w:r w:rsidRPr="00E541CA">
        <w:rPr>
          <w:i/>
        </w:rPr>
        <w:t xml:space="preserve">။</w:t>
      </w:r>
    </w:p>
    <w:p w:rsidRPr="00E541CA" w:rsidR="00E541CA" w:rsidP="00E541CA" w:rsidRDefault="00E541CA" w14:paraId="4F8D35F7" w14:textId="775C223D">
      <w:pPr>
        <w:ind w:firstLine="720"/>
      </w:pPr>
      <w:r w:rsidRPr="00E541CA">
        <w:t xml:space="preserve">စတူဒိုက် ဘုန်းကြီး နီကီတာသည် သန့်ရှင်းသူများအနက် တစ်ဦးအဖြစ် မှတ်သားထားခြင်း ရှိ/မရှိ မသိရပါ၊ Synaxarion တွင် မတွေ့ရပါ။</w:t>
      </w:r>
    </w:p>
    <w:p w:rsidRPr="00E541CA" w:rsidR="00E541CA" w:rsidP="00E541CA" w:rsidRDefault="00E541CA" w14:paraId="54229C39" w14:textId="2125A4DE">
      <w:pPr>
        <w:ind w:firstLine="720"/>
      </w:pPr>
      <w:r w:rsidRPr="00E541CA">
        <w:t xml:space="preserve">သူကို ဘုရားကျောင်း၏ အော်သော်ဒေါက်စ် ဆရာများအနက်တွင် မဖော်ပြထားပါ၊ Kormcha တွင်သာ ဖော်ပြထားပါသည်။ ထို့အပြင်၊ သူ၏ စကားများအရ လူပုံသဏ္ဍာန်ဆိုင်ရာ (Anthropomorphite) အယူလွဲကို လိုက်နာသူတစ်ဦးဖြစ်သည်ဟု တွေ့ရသည်။ သူက မုတ်ဆိတ်ရှိခြင်းသည် ကိုယ်ပိုင်ပုံစံအတိုင်း လူကို ဖန်တီးထားသော ဘုရားသခင်အတွက် မုန်းတီးစရာဖြစ်ကြောင်း ပြောဆိုထားသည်။ ၎င်းသည် ဘုရားသခင်ကို လူကဲ့သို့ မုတ်ဆိတ်ရှိသူတစ်ဦးဟု ယူဆကာ၊ ထိုပုံစံအတိုင်း လူကို ဖန်တီးထားသည်ဟု ဆိုလိုသည်။</w:t>
      </w:r>
    </w:p>
    <w:p w:rsidRPr="00E541CA" w:rsidR="00E541CA" w:rsidP="00E541CA" w:rsidRDefault="00E541CA" w14:paraId="7C1C4370" w14:textId="2C63EAA5">
      <w:pPr>
        <w:ind w:firstLine="720"/>
      </w:pPr>
      <w:r w:rsidRPr="00E541CA">
        <w:t xml:space="preserve">နီကီတာ၏ ထိုအဆိုသည် မမှန်ကြောင်းကို သူက သန့်ရှင်းစာတော်၌ ဖော်ပြထားသည့် စကားများမှ ထင်ရှားစွာ တွေ့မြင်နိုင်ပါသည်။ အဲဒီမှာ အောက်ပါအတိုင်း ရေးသားထားပါသည်။ 'မင်းတို့၏ မုတ်ဆိတ်ဆံများ မရှည်စေကြနှင့်' ဤသည်မှာ ဘုရားသခင်အတွက် မုန်းတီးဖွယ်ဖြစ်သည်၊ အကြောင်းမှာ လေဝိကျမ်း စာအုပ် အခန်း ၁၉ နှင့် ၂၁ တွင် လေဝိသားသည် မျက်နှာမွှေး မကြီးစေရန် ဆိုထားသော်လည်း 'ဤသည် ဘုရားသခင်အတွက် မုန်းတီးဖွယ်ဖြစ်သည်' ဟုဆိုသော စကားများသည် ထိုအမိန့်တွင် မတွေ့ရပါ။</w:t>
      </w:r>
    </w:p>
    <w:p w:rsidRPr="00E541CA" w:rsidR="00E541CA" w:rsidP="00E541CA" w:rsidRDefault="00E541CA" w14:paraId="3CDE2D9A" w14:textId="328831E1">
      <w:pPr>
        <w:ind w:firstLine="720"/>
      </w:pPr>
      <w:r w:rsidRPr="00E541CA">
        <w:t xml:space="preserve">ထို့ကြောင့် ကျွန်ုပ်တို့သည် ဤနီကီတာ၏ စကားများ၌ ယုံကြည်ခြင်း မပြုသင့်ပါ၊ သူသည် မမှန်ကန်သော စကားများကို သန့်ရှင်းသော ကျမ်းစာ၌ ထည့်သွင်းထားပြီး၊ ဘုရားသခင်၏ ပုံရိပ်အကြောင်းကို မှန်ကန်စွာ မစဉ်းစားနိုင်သူဖြစ်ကာ၊ သန့်ရှင်းသူများအကြား၌လည်း ဂုဏ်ပြုခံရခြင်း မရှိပါ။</w:t>
      </w:r>
    </w:p>
    <w:p w:rsidRPr="00E541CA" w:rsidR="00E541CA" w:rsidP="00E541CA" w:rsidRDefault="00E541CA" w14:paraId="2D501E32" w14:textId="75A33CF3">
      <w:pPr>
        <w:ind w:firstLine="720"/>
        <w:rPr>
          <w:i/>
        </w:rPr>
      </w:pPr>
      <w:r w:rsidRPr="00E541CA">
        <w:rPr>
          <w:i/>
        </w:rPr>
        <w:t xml:space="preserve">Stoglavnik မှ</w:t>
      </w:r>
    </w:p>
    <w:p w:rsidRPr="00E541CA" w:rsidR="00E541CA" w:rsidP="00E541CA" w:rsidRDefault="00E541CA" w14:paraId="77AC2E30" w14:textId="17212EFC">
      <w:pPr>
        <w:ind w:firstLine="720"/>
      </w:pPr>
      <w:r w:rsidRPr="00E541CA">
        <w:t xml:space="preserve">၇၀၅၉ ခုနှစ်၊ ဖေဖော်ဝါရီလတွင်၊ ဘုရားကျင့်ဝတ်ကျသော ဇာတ်မင်းကြီးနှင့် မဟာမင်းသား ဂျွန် ဗာစီလီယေဗစ်ချ်၊ ရုရှားပြည်စုလုံးဆိုင်ရာ အာဏာရှင်ကြီး၏ အုပ်ချုပ်မှုကာလအတွင်း၊ မော်စကိုနှင့် ရုရှားတစ်နိုင်ငံလုံး မက်ထရိုပိုလီတန် မာကာရီယပ်၏ ဦးဆောင်မှုဖြင့် မော်စကိုမြို့တော်၌ အထူးဂုဏ်ထူးကျော် ဘုန်းကြီးများ၊ ဂုဏ်ထူးကျော် အာခင်မန်ဒရိုက်များနှင့် အဘော့များ၊ ဘုန်းတော်ကြီးများအားလုံး ပါဝင်သော ကလောရီပြုပြင်ရေးဆိုင်ရာ အချို့အပေါ် ဆွေးနွေးပွဲတစ်ရပ် ကျင်းပခဲ့သည်။ ဤညီလာခံတွင် ရိုစတိုဗ်နှင့် ယာရိုစလာဗ်မြို့များ၏ ဘုန်းကြီးအုပ်ချုပ်သူ မဟာဘုန်းကြီး နီကာန်ဒါး တက်ရောက်ခဲ့ပြီး၊ ဘုရားကျောင်းရေးရာ စီမံခန့်ခွဲမှုဆိုင်ရာ စာအုပ်တစ်အုပ်ကို စုစည်းရေးသားခဲ့သည်။ ထိုစာအုပ်ကို Stoglav ဟု ခေါ်ကြပြီး၊ အခန်း ၁၀ တွင် မုတ်ဆိတ်ဆိုင်ရာ အောက်ပါအတိုင်း ရေးသားထားသည်။</w:t>
      </w:r>
    </w:p>
    <w:p w:rsidRPr="00E541CA" w:rsidR="00E541CA" w:rsidP="00E541CA" w:rsidRDefault="00E541CA" w14:paraId="75B3BDF8" w14:textId="0B8BB8A0">
      <w:pPr>
        <w:ind w:firstLine="720"/>
        <w:rPr>
          <w:i/>
        </w:rPr>
      </w:pPr>
      <w:r w:rsidRPr="00E541CA">
        <w:rPr>
          <w:i/>
        </w:rPr>
        <w:t xml:space="preserve">အမွှေးဆံဖြတ်ခြင်းနှင့်ပတ်သက်သည့် သန့်ရှင်းသော စည်းကမ်းများမှ</w:t>
      </w:r>
    </w:p>
    <w:p w:rsidRPr="00E541CA" w:rsidR="00E541CA" w:rsidP="00E541CA" w:rsidRDefault="00E541CA" w14:paraId="69682E57" w14:textId="5E2F7696">
      <w:pPr>
        <w:ind w:firstLine="720"/>
      </w:pPr>
      <w:r w:rsidRPr="00E541CA">
        <w:t xml:space="preserve">ထိုနည်းတူ၊ သန့်ရှင်းသော ကနွန်များသည် အော်သော်ဒေါ့စ် ခရစ်ယာန်များအားလုံးကို မုတ်ဆိတ်ဖြတ်ခြင်း သို့မဟုတ် မုတ်ဆိတ်အထက်ပိုင်း ဆံပင်ဖြတ်ခြင်း မပြုရန် တားမြစ်ထားသည်။ ဤအပြုအမူများသည် အော်သော်ဒေါ့စ် ရိုးရာမဟုတ်ဘဲ ဂရိမင်းကြီး ကွန်စတန်တင်း ကာဗလင်၏ လက်တင်နှင့် အယူမှား ရိုးရာများမှ ဆင်းသက်လာခြင်းဖြစ်သည်။ သံတမန်နှင့် ဖခင်ကြီးများ၏ ကနွန်များကလည်း ဤအပြုအမူကို တင်းကျပ်စွာ တားမြစ်ကာ ငြင်းပယ်ထားသည်။ သန့်ရှင်းသော သံဃာတော်အမတ်ကြီးများ၏ စည်းကမ်းချက်အရ၊ မည်သူမဆို မုတ်ဆိတ်ကို ဖြတ်၍ ထိုပုံစံဖြင့် တွေ့မြင်ပါက၊ သူအား ဝန်ဆောင်မှုပေးခြင်း၊ ၄၀ ရက်ပြည့် အမှတ်တရ ဆုတောင်းပွဲ ကျင်းပခြင်း၊ ဘုရားကျောင်းထဲသို့ ပရိုစဖိုရာ သို့မဟုတ် မီးပွိုင့်များ ယူဆောင်သွားခြင်း မပြုသင့်ပါ။ သူကို မယုံကြည်သူများအဖြစ် သတ်မှတ်ရမည်၊ အကြောင်းမှာ ဤဓလေ့ကို မမှန်ကန်သော ယုံကြည်ချက်ရှိသူများထံမှ ယူဆောင်ထားခြင်းဖြစ်သည်။ ဒီအကြောင်းအရာနှင့်ပတ်သက်၍ Trullo တွင်ကျင်းပသော ခြောက်ကြိမ်မြောက်ကောင်စီ၏ စည်းကမ်းချက် ၁၁ တွင် မုတ်ဆိတ်ဆွတ်ခြင်းအပေါ် အောက်ပါအတိုင်း ဖော်ပြထားသည်။ မုတ်ဆိတ်ဆွတ်ခြင်းအကြောင်းမှာ ဥပဒေတွင် "သင်တို့ မုတ်ဆိတ်ကို မဆွတ်ရ" ဟု မရေးထားပါသလား။ အမျိုးသမီးများအတွက် သင့်တော်သော်လည်း အမျိုးသားများအတွက် မသင့်တော်ပါ။ သူတို့ကို ဖန်တီးသူ ဘုရားသခင်က ထိုအတိုင်း သတ်မှတ်ထားပြီး မုရှာအား "မင်းတို့၏ မုတ်ဆိတ်ပေါ် ဆံပင် မပေါက်စေရ၊ ၎င်းသည် ဘုရားရှေ့၌ မုန်းတီးဖွယ်ဖြစ်သည်" ဟု ပြောကြားခဲ့သည်။ ဤအယူသည် ကာဗလင်မင်းကြီး၊ အယူလွဲသူ ကွန်စတန်တင်းထံမှ ဆင်းသက်လာပြီး၊ သူ၏ အယူလွဲဝန်ထမ်းများအား မုတ်ဆိတ်ဖျက်ရန် သတ်မှတ်ထားကြောင်း လူတိုင်း သိကြသည်။ ဤအထိ Stoglavnik ၏ အဓိပ္ပာယ်ဖြစ်သည်။</w:t>
      </w:r>
    </w:p>
    <w:p w:rsidRPr="00E541CA" w:rsidR="00E541CA" w:rsidP="00E541CA" w:rsidRDefault="00E541CA" w14:paraId="3E94A3DC" w14:textId="675F011E">
      <w:pPr>
        <w:ind w:firstLine="720"/>
      </w:pPr>
      <w:r w:rsidRPr="00E541CA">
        <w:t xml:space="preserve">ဆွေးနွေးချက်</w:t>
      </w:r>
    </w:p>
    <w:p w:rsidRPr="00E541CA" w:rsidR="00E541CA" w:rsidP="00E541CA" w:rsidRDefault="00E541CA" w14:paraId="11593423" w14:textId="2631CABA">
      <w:pPr>
        <w:ind w:firstLine="720"/>
        <w:rPr>
          <w:i/>
        </w:rPr>
      </w:pPr>
      <w:r w:rsidRPr="00E541CA">
        <w:rPr>
          <w:i/>
        </w:rPr>
        <w:t xml:space="preserve">ဤစကားများတွင် အောက်ပါ အချက်သုံးချက်ကို အကြောင်းပြချက်ဖြင့် စိစစ်ရန် လိုအပ်ပါသည်။ ပထမမှာ သံဃာတော်မဟာသမားတော်များ၏ ဥပဒေများ၊ ဒုတိယမှာ ဖခင်ကြီးများ၏ ဥပဒေများ၊</w:t>
      </w:r>
    </w:p>
    <w:p w:rsidRPr="00E541CA" w:rsidR="00E541CA" w:rsidP="00E541CA" w:rsidRDefault="00E541CA" w14:paraId="79919D12" w14:textId="6243C388">
      <w:pPr>
        <w:ind w:firstLine="720"/>
        <w:rPr>
          <w:i/>
        </w:rPr>
      </w:pPr>
      <w:r w:rsidRPr="00E541CA">
        <w:rPr>
          <w:i/>
        </w:rPr>
        <w:t xml:space="preserve">ခြောက်ကြိမ်မြောက် ကမ္ဘာလုံးဆိုင်ရာ ကောင်စီနှင့် မင်းကြီး ကာဗလင်။</w:t>
      </w:r>
    </w:p>
    <w:p w:rsidRPr="00E541CA" w:rsidR="00E541CA" w:rsidP="00E541CA" w:rsidRDefault="00E541CA" w14:paraId="13FE1F8E" w14:textId="5D40518A">
      <w:pPr>
        <w:ind w:firstLine="720"/>
      </w:pPr>
      <w:r w:rsidRPr="00E541CA">
        <w:t xml:space="preserve">ကျွန်ုပ်တို့သည် သန့်ရှင်းသော သံဃာတော်၏ ပထမဆုံးပိထီး Joseph ၏ အုပ်ချုပ်မှုကာလအတွင်း၊ သန့်ရှင်းသော မင်းကြီးနှင့် မဟာမင်းသား Alexei Mikhailovich ၏ အုပ်ချုပ်မှုကာလ၌၊ မော်စကိုမြို့တော်၌ ထုတ်ဝေခဲ့သည့် *Kormchiya* စာအုပ်တွင် သံဃာတော်ကန်နွန်များကို ဖတ်ရှုခဲ့ပါသည်။ ထိုကန်နွန်များတွင် မုတ်ဆိတ်အကြောင်း တစ်ချက်မျှ မတွေ့ရပါ။ မထုတ်ဝေထားသေးသော အခြား သံဃာတော်ကန့်သတ်ချက်များ ရှိနိုင်ပါက ကျွန်ုပ်တို့ မမြင်ဖူးသေးပါ။ သို့သော် သန့်ရှင်းသော သံဃာတော်များက မည်သည့်ကန့်သတ်ချက်မျှ မရေးသားခဲ့ကြောင်း သိထားပါစေ။ သူတို့၏ ဂျေရုဆလင်၌ ကျင်းပသော အကြံပေးပွဲတွင် ဘုရားကျုပ်မှ ခရစ်ယာန်ဘာသာသို့ ပြောင်းလဲလာသော လူမျိုးများအတွက် ဤငါးချက်သာရေးသားခဲ့ပြီး အခြား မည်သည့်ကန့်သတ်ချက်မျှ မရှိခဲ့ပါ။</w:t>
      </w:r>
    </w:p>
    <w:p w:rsidRPr="00E541CA" w:rsidR="00E541CA" w:rsidP="00E541CA" w:rsidRDefault="00E541CA" w14:paraId="16E41606" w14:textId="472D98B4">
      <w:pPr>
        <w:ind w:firstLine="720"/>
      </w:pPr>
      <w:r w:rsidRPr="00E541CA">
        <w:t xml:space="preserve">၁) သူတို့သည် ရုပ်တုပူဇော်မှုဆိုင်ရာ အခမ်းအနားများမှ ရှောင်ကြဉ်ရမည်။</w:t>
      </w:r>
    </w:p>
    <w:p w:rsidRPr="00E541CA" w:rsidR="00E541CA" w:rsidP="00E541CA" w:rsidRDefault="00E541CA" w14:paraId="57C97240" w14:textId="6630D4B8">
      <w:pPr>
        <w:ind w:firstLine="720"/>
      </w:pPr>
      <w:r w:rsidRPr="00E541CA">
        <w:t xml:space="preserve">2) လိင်ကျင့်ဝတ်မကျေမှုမှ ရှောင်ကြဉ်ရန်။</w:t>
      </w:r>
    </w:p>
    <w:p w:rsidRPr="00E541CA" w:rsidR="00E541CA" w:rsidP="00E541CA" w:rsidRDefault="00E541CA" w14:paraId="6FB86439" w14:textId="0FE9D9D1">
      <w:pPr>
        <w:ind w:firstLine="720"/>
      </w:pPr>
      <w:r w:rsidRPr="00E541CA">
        <w:t xml:space="preserve">၃) လည်ချောင်းဖြတ်သတ်ထားသော အသားကို ရှောင်ကြဉ်ရန်။</w:t>
      </w:r>
    </w:p>
    <w:p w:rsidRPr="00E541CA" w:rsidR="00E541CA" w:rsidP="00E541CA" w:rsidRDefault="00E541CA" w14:paraId="102C5620" w14:textId="0FF0BA42">
      <w:pPr>
        <w:ind w:firstLine="720"/>
      </w:pPr>
      <w:r w:rsidRPr="00E541CA">
        <w:t xml:space="preserve">၄) သွေးမှ ရှောင်ကြဉ်ခြင်း၊ ဆိုလိုသည်မှာ လူ့သွေးထွက်စေသော လူသတ်ခြင်းမှ ရှောင်ကြဉ်ခြင်း။</w:t>
      </w:r>
    </w:p>
    <w:p w:rsidRPr="00E541CA" w:rsidR="00E541CA" w:rsidP="00E541CA" w:rsidRDefault="00E541CA" w14:paraId="4F678071" w14:textId="6E4986F7">
      <w:pPr>
        <w:ind w:firstLine="720"/>
      </w:pPr>
      <w:r w:rsidRPr="00E541CA">
        <w:rPr>
          <w:rStyle w:val="FootnoteReference"/>
          <w:i/>
        </w:rPr>
        <w:footnoteReference w:id="372"/>
      </w:r>
      <w:r w:rsidRPr="00E541CA">
        <w:t xml:space="preserve">၅) မိမိအိမ်နီးချင်းအား မကောင်းမှု မပြုရန်</w:t>
      </w:r>
      <w:r w:rsidRPr="00E541CA">
        <w:rPr>
          <w:rStyle w:val="FootnoteReference"/>
        </w:rPr>
        <w:footnoteReference w:id="371"/>
      </w:r>
      <w:r w:rsidRPr="00E541CA">
        <w:t xml:space="preserve"> ။ အဟောင်းစာချုပ်ဆိုင်ရာကိစ္စများအတွက်ဆိုပါက၊ ထိုအပိုစတိုလ်ညီလာခံတွင် မည်သည့်အချက်မျှ မဖော်ပြခဲ့ပါ၊ အကြောင်းမှာ ဂျင်တိုင်းသားများကို အဟောင်းစာချုပ်၏ အခမ်းအနားနှင့် ဓလေ့ထုံးစံများအားလုံးမှ လွတ်မြောက်စေခဲ့ခြင်းကြောင့်ဖြစ်ပြီး၊ သန့်ရှင်းသော ဂျိမ်းစ်က ပေါလ်အား ပြောခဲ့သကဲ့သို့ </w:t>
      </w:r>
      <w:r w:rsidRPr="00E541CA">
        <w:rPr>
          <w:i/>
        </w:rPr>
        <w:t xml:space="preserve">'သူတို့အတွက် ထိုအရာများကို လိုက်နာရန် </w:t>
      </w:r>
      <w:r w:rsidRPr="00E541CA">
        <w:rPr>
          <w:i/>
        </w:rPr>
        <w:t xml:space="preserve">မလိုအပ်ပါ</w:t>
      </w:r>
      <w:r w:rsidRPr="00E541CA">
        <w:rPr>
          <w:i/>
        </w:rPr>
        <w:lastRenderedPageBreak/>
      </w:r>
      <w:r w:rsidRPr="00E541CA">
        <w:rPr>
          <w:i/>
        </w:rPr>
        <w:t xml:space="preserve"> </w:t>
      </w:r>
      <w:r w:rsidRPr="00E541CA">
        <w:t xml:space="preserve">' ဟု ဆိုခဲ့သည်။ သန့်ရှင်းသော မာတဲယား ကလီမင့်၊ ရိုမမြို့ ပေါ့ပ်၊ အဓိကတမန်တော် ပီတာ၏ ကျောင်းသားတစ်ဦးသည် သန့်ရှင်းသော တမန်တော်များ၏ စည်းကမ်းများကို မှတ်သားရေးသားကာ "တမန်တော်စည်းကမ်းများ" ဟု ခေါ်ဆိုခဲ့သည်။ သို့သော် *The Helmsman* စာအုပ်တွင် ဤစည်းကမ်းများကို အယူမှားသူများက ဖျက်ဆီးကာ အော်သော်ဒေါ့စ် ဖခင်များ၏ ကောင်စီမှ ငြင်းပယ်ထားကြောင်း သက်သေပြထားသည်။ ထို့ကြောင့် *Kormchiya* စာအုပ်၊ စာမျက်နှာ ၁၇၊ စည်းကမ်း ၆၀ အောက်တွင် မှတ်ချက်တွင် ဆိုထားသည်မှာ – 'အယူလွဲသူများက စာအုပ်များစွာကို ဖျက်ဆီးပြင်ဆင်ခဲ့ပြီး၊ ထိုကြောင့် လူအများအတွက် အလွန်အခြေခံဖြစ်သော စည်းကမ်းများကို ထိခိုက်စေခဲ့သည်။ ဥပမာအားဖြင့် ဘုန်းကြီး စိန့်ကလီမင့်က ရေးသားခဲ့သည့် သံတမန်တော်အမိန့်များကို အဖွဲ့အစည်းက ငြင်းပယ်ခဲ့သည်' ဟု ဆိုသည်။ ဤအချက်ကိုလည်း ခြောက်ကြိမ်မြောက် ကမ္ဘာလုံးဆိုင်ရာ ဘုရားကျောင်းညီလာခံ၏ ဒုတိယကနွန်တွင် အတည်ပြုထားပြီး *Kormchaya* စာအုပ်၏ ၁၇၇ မျက်နှာကို ကြည့်ပါ။ ထို့အပြင်၊ အဆိုပါ Apostolic Canons များတွင် မုတ်ဆိတ်အကြောင်း တစ်စုံတစ်ခုရေးသားထားပါကလည်း အံ့ဩစရာမဟုတ်ပါ၊ အကြောင်းမှာ ထိုကန်နန်များကို မှားယွင်းသူများက ဖျက်ဆီးထားပြီး ယုံကြည်စိတ်မထားသင့်ကြောင်းဖြစ်သည်။ သို့သော် (ယခင်ကပြောခဲ့သည့်အတိုင်း) ပုံနှိပ်ထုတ်ဝေထားသည့် Apostolic Canons များတွင် မုတ်ဆိတ်အကြောင်း ဘာမှမတွေ့ရပါ။</w:t>
      </w:r>
    </w:p>
    <w:p w:rsidRPr="00E541CA" w:rsidR="00E541CA" w:rsidP="00E541CA" w:rsidRDefault="00E541CA" w14:paraId="51EFC04E" w14:textId="0399299B">
      <w:pPr>
        <w:ind w:firstLine="720"/>
      </w:pPr>
      <w:r w:rsidRPr="00E541CA">
        <w:t xml:space="preserve">ထို့အပြင် ကမ္ဘာလုံးဆိုင်ရာနှင့် ဒေသဆိုင်ရာ ကောင်စီများမှ သန့်ရှင်းသော ဖခင်ကြီးများ၏ ကနွန်များတွင် မည်သည့်နေရာ၌မျှ မုတ်ဆိတ်အကြောင်း မပါဝင်ပါ။ ယုံကြည်ခြင်းမရှိသူမည်သူမဆို ကောင်စီများအားလုံးနှင့် ဖခင်ကြီးများ၏ ကနွန်များအားလုံးကို စူးစမ်းကြည့်ပါက မုတ်ဆိတ်အကြောင်း တစ်ချက်တောင် တွေ့ရှိနိုင်ပါသလား။ Stoglavnik သည် ခြောက်ကြိမ်မြောက် ကမ္ဘာလုံးဆိုင်ရာ ကောင်စီ၊ အထူးသဖြင့် ကနွန် ၁၁ ကို ကိုးကားထားသော်လည်း၊ ထိုကနွန်တွင် ပါဝင်သော အကြောင်းအရာမှာ မုတ်ဆိတ်မဟုတ်ဘဲ အခြားအကြောင်းတစ်ခုဖြစ်သည်။ ထိုကနွန်တွင် "ယုဒယားတို့၏ မုန့်မပါ (unleavened bread) ကို ငြင်းပယ်ရမည်။ မည်သူမဆို သူတို့၏ ဆရာဝန်ကို ခေါ်ဆိုသူ သို့မဟုတ် သူတို့နှင့်အတူ ရေချိုးသူကိုလည်း ငြင်းပယ်ရမည်" ဟု ဆိုထား</w:t>
      </w:r>
      <w:r w:rsidRPr="00E541CA">
        <w:t xml:space="preserve">သည်။</w:t>
      </w:r>
      <w:r w:rsidRPr="00E541CA">
        <w:rPr>
          <w:rStyle w:val="FootnoteReference"/>
        </w:rPr>
        <w:footnoteReference w:id="373"/>
      </w:r>
      <w:r w:rsidRPr="00E541CA">
        <w:t xml:space="preserve"> ။ ဤသည်မှာ Stoglavnik မှ ကိုးကားထားသည့် Sixth Ecumenical Council ၏ ၁၁ ကန်နွန်ဖြစ်သည်။ ဤကန်နွန်သည် မုတ်ဆိတ်နှင့် မဆိုင်ဘဲ ခရစ်ယာန်များသည် ယုဒာများနှင့် မည်သည့် သံယောဇဉ်မျှ မပြုသင့်ကြောင်းသာ ဖော်ပြထားသည်။ ထိုကန်နွန်ဆိုင်ရာ မှတ်ချက်တွင် ရှင်းလင်းဖော်ပြထားသဖြင့် စိတ်ဝင်စားသူများသည် ထိုနေရာ၌ ဖတ်ရှုနိုင်ပါသည်။</w:t>
      </w:r>
    </w:p>
    <w:p w:rsidRPr="00E541CA" w:rsidR="00E541CA" w:rsidP="00E541CA" w:rsidRDefault="00E541CA" w14:paraId="26F4421D" w14:textId="4138DE57">
      <w:pPr>
        <w:ind w:firstLine="720"/>
        <w:rPr>
          <w:i/>
        </w:rPr>
      </w:pPr>
      <w:r w:rsidRPr="00E541CA">
        <w:rPr>
          <w:i/>
        </w:rPr>
        <w:t xml:space="preserve">ခြောက်ကြိမ်မြောက် ကမ္ဘာ့ညီလာခံနှင့် မင်းကြီး ကာဗလင်တို့ ဘယ်နှစ်နှစ်တွင် ကျင်းပခဲ့သနည်း?</w:t>
      </w:r>
    </w:p>
    <w:p w:rsidRPr="00E541CA" w:rsidR="00E541CA" w:rsidP="00E541CA" w:rsidRDefault="00E541CA" w14:paraId="20F15300" w14:textId="46E9C22A">
      <w:pPr>
        <w:ind w:firstLine="720"/>
      </w:pPr>
      <w:r w:rsidRPr="00E541CA">
        <w:t xml:space="preserve">Stoglavnik အဆိုအရ၊ ဤကောင်စီ၏ ၁၁ ကြိမ်မြောက် ကနွန်တွင် (မျက်နှာမွှေး ဖြတ်ခြင်းကို တားမြစ်ထားသည်) မျက်နှာမွှေး ဖြတ်ရန် အမိန့်ထုတ်ခဲ့သည့် မင်းကြီး Kavalin ၏ အမိန့်နှင့် တိုက်ရိုက် ဆန့်ကျင်၍ ထုတ်ပြန်ခဲ့ကြောင်း ဖော်ပြထားသည်။ သို့သော် ကျွန်ုပ်တို့ သတိပြုရမည်မှာ ခြောက်ကြိမ်မြောက် ကမ္ဘာ့ကောင်စီသည် ခရစ်နှစ် ၆၈၀ တွင် ကျင်းပခဲ့ခြင်းဖြစ်သည်၊ ကာဗလင်သည် ၇၁၉ ခုနှစ်တွင် မွေးဖွားကာ ၇၄၁ ခုနှစ်တွင် ဘုရင်ထိုင်ခုံတက်ခဲ့သည်။ ထို့ကြောင့် ခြောက်ကြိမ်မြောက် ကမ္ဘာ့သာသနာပြုညီလာခံနှင့် ကာဗလင်၏ အုပ်ချုပ်ရေးကြားတွင် ၆၀ နှစ်ကွာဟနေသည်။ ကာဗလင် မမွေးခင်ကတည်းက ခြောက်ကြိမ်မြောက် ကမ္ဘာ့သာသနာပြုညီလာခံက ကာဗလင်၏ ဥပဒေနှင့် ဆန့်ကျင်သည့် အမိန့်တစ်ခုကို ဘယ်လိုချမှတ်နိုင်ခဲ့သနည်း။ ထိုမှားယွင်းသော စာရွက်တစ်စောင်ကို ဘယ်လိုယုံကြည်နိုင်မည်နည်း။</w:t>
      </w:r>
    </w:p>
    <w:p w:rsidRPr="00E541CA" w:rsidR="00E541CA" w:rsidP="00E541CA" w:rsidRDefault="00E541CA" w14:paraId="47439F65" w14:textId="0846B259">
      <w:pPr>
        <w:ind w:firstLine="720"/>
        <w:rPr>
          <w:i/>
        </w:rPr>
      </w:pPr>
      <w:r w:rsidRPr="00E541CA">
        <w:rPr>
          <w:i/>
        </w:rPr>
        <w:t xml:space="preserve">ဟောင်းဝန်ဆောင်စာအုပ်မှ။</w:t>
      </w:r>
    </w:p>
    <w:p w:rsidRPr="00E541CA" w:rsidR="00E541CA" w:rsidP="00E541CA" w:rsidRDefault="00E541CA" w14:paraId="4ED789E6" w14:textId="3DD21592">
      <w:pPr>
        <w:ind w:firstLine="720"/>
      </w:pPr>
      <w:r w:rsidRPr="00E541CA">
        <w:t xml:space="preserve">၇၁၅၅ ခုနှစ်၊ မဟာဘုရင် တဆာ အလက်ဆီ မီခေလိုဗစ်၏ စတင်အုပ်ချုပ်သည့် ပထမနှစ်တွင်၊ သမ္မာတော် ဂျိုးဇက်၏ ပထမဘုရားကျောင်းဦးဆောင်ကာလအတွင်း မော့စကိုမြို့၌ ဝန်ဆောင်စာအုပ်တစ်အုပ်ကို ပုံနှိပ်ထုတ်ဝေခဲ့သည်။ ထိုစာအုပ်၏ အဆုံးတွင် အော်သော်ဒေါ့စ်ခရစ်ယာန်များသည် မုတ်ဆိတ်မဖြတ်သင့်ကြောင်း သင်ခန်းစာတစ်ခု ထည့်သွင်းထားပြီး၊ သန့်ရှင်းသူ အီဖိဖနိယုစ်၏ အောက်ပါ စကားများကို ကိုးကားထားသည်။</w:t>
      </w:r>
    </w:p>
    <w:p w:rsidRPr="00E541CA" w:rsidR="00E541CA" w:rsidP="00E541CA" w:rsidRDefault="00E541CA" w14:paraId="6BA52660" w14:textId="6A3510BD">
      <w:pPr>
        <w:ind w:firstLine="720"/>
      </w:pPr>
      <w:r w:rsidRPr="00E541CA">
        <w:t xml:space="preserve">ထိုနည်းတူ၊ သန့်ရှင်းသူ အီဖိဖနိယုစ်သည် သူ၏ *ပိုနာရီယာ* စာအုပ်တွင် ယူခိုက်စ် မမှန်ကန်သော ယုံကြည်မှုကို ဆန့်ကျင်ကာ ရေးသားထားသည်မှာ၊ 'အပိုစတိုလ်များ၏ သင်ကြားချက်အရ </w:t>
      </w:r>
      <w:r w:rsidRPr="00E541CA">
        <w:t xml:space="preserve">"</w:t>
      </w:r>
      <w:r w:rsidRPr="00E541CA">
        <w:rPr>
          <w:rStyle w:val="FootnoteReference"/>
        </w:rPr>
        <w:footnoteReference w:id="374"/>
      </w:r>
      <w:r w:rsidRPr="00E541CA">
        <w:t xml:space="preserve"> "</w:t>
      </w:r>
      <w:r w:rsidRPr="00E541CA">
        <w:t xml:space="preserve"> ဟု ဆိုထားသည့်အတိုင်း ဆံပင်မဖြတ်ဘဲ ဦးခေါင်းအထည်ဆင်ခြင်းသည် ကမ္ဘာလုံးဆိုင်ရာ ဘုရားကျောင်းနှင့် မသက်ဆိုင်ပါ။'</w:t>
      </w:r>
      <w:r w:rsidRPr="00E541CA">
        <w:t xml:space="preserve"> ဟု ဆိုသည်။ သူကဆိုသည်မှာ၊ လူသားသည် ဆံပင်ရှည်မထားသင့်ကြောင်း၊ အကြောင်းမဟုတ်ဘဲ ၎င်းသည် ဘုရားသခင်၏ ပုံရိပ်နှင့် ဂုဏ်သိက္ခာဖြစ်ကြောင်းဖြစ်သည်။ သို့သော် ထိုအရာကို ဆန့်ကျင်၍ အလွန်ဆိုးရွားစွာ သူတို့သည် မုတ်ဆိတ်ကို ဖြတ်တောက်ကြသည်။ Apostolic Canons တွင် ဘုရားဝတ္တရားတော်က မုတ်ဆိတ်ပုံရိပ်ကို ဖျက်ဆီးခြင်းမပြုရန်၊ မလျော်မထိုက်စွာ အလှဆင်ခြင်းမပြုရန်၊ ဂုဏ်ယူ၍ မပြုရန် ကြေညာထားသည်။</w:t>
      </w:r>
    </w:p>
    <w:p w:rsidRPr="00E541CA" w:rsidR="00E541CA" w:rsidP="00E541CA" w:rsidRDefault="00E541CA" w14:paraId="2A64704D" w14:textId="00723669">
      <w:pPr>
        <w:ind w:firstLine="720"/>
      </w:pPr>
      <w:r w:rsidRPr="00E541CA">
        <w:t xml:space="preserve">ဤစကားများကို သန့်ရှင်းသူ အီဖိဖနိယုစ်၏ နာမည်ကြောင့် ယုံကြည်စိတ်ချရမည်ဖြစ်သော်လည်း၊ ထိုစကားများမှ တစ်စုံတစ်ခုသော သံသယတစ်ခု ပေါ်ပေါက်နေသည်။ ပထမအချက်ကို သက်သေတော်အဖြစ် ကိုးကားထားပြီး၊ "လူသားသည် ဆံပင်ရှည်မထားသင့်၊ ဆံပင်သည် ဘုရားသခင်၏ ပုံရိပ်နှင့် ဂုဏ်သိက္ခာဖြစ်သည်" ဟု ဆိုထားသည်။ သို့သော် သံတမန်စာတမ်းများတွင်၊ ပေါလော၏ ကော်ရင်သုစ်မြို့သားများထံ ပထမစာ၊ အခန်း ၁၁၊ ကျမ်းပိုဒ် ၁၄၇ တွင် အပိုဒ်ကို ကွဲပြားစွာ ဖော်ပြထားသည်။ အဲဒီမှာ အောက်ပါအတိုင်း ရေးသားထားသည် – "လူသားသည် မိမိဦးခေါင်းကို မဖုံးသင့်၊ အကြောင်းမှာ ၎င်းသည် ဘုရားသခင်၏ ပုံရိပ်နှင့် ဂုဏ်သိက္ခာဖြစ်သည်"။ ဤနေရာ၌ သံတမန်တော်သည် ဦးခေါင်းဆံပင်အကြောင်းမဟုတ်ဘဲ ဦးခေါင်းဖုံးအုပ်ခြင်းအကြောင်းကိုသာ ပြောဆိုထားသည်။ ထို့ကြောင့် စိန့်အီဖိနီယပ်စ်အမည်ဖြင့် ရေးသားထားသော စာပိုဒ်များသည် သံတမန်တော်၏ စကားနှင့် မကိုက်ညီသောကြောင့် သံသယဖြစ်စေသည်။</w:t>
      </w:r>
    </w:p>
    <w:p w:rsidRPr="00E541CA" w:rsidR="00E541CA" w:rsidP="00E541CA" w:rsidRDefault="00E541CA" w14:paraId="213B6CEC" w14:textId="5DEF7686">
      <w:pPr>
        <w:ind w:firstLine="720"/>
      </w:pPr>
      <w:r w:rsidRPr="00E541CA">
        <w:t xml:space="preserve">ဒုတိယအနေဖြင့်၊ ဘုရားဝတ္တရားတော်၌ ဖော်ပြထားသည့်အတိုင်း—နှင့် ကျွန်ုပ်တို့ အထက်တွင် ရှင်းပြခဲ့သည့်အတိုင်း—Kormchaya တွင် ပုံနှိပ်ထားသော သံဃာတော်အမိန့်များတွင် မျက်နှာမွှေးနှင့်ပတ်သက်၍ တစ်စုံတစ်ခုမျှ မတွေ့ရပါ၊ မျက်နှာမွှေး မဖြတ်သင့်ကြောင်း မပါ၊ ဖြတ်သင့်ကြောင်းလည်း မပါပါ။ ထို့အပြင် ပုံနှိပ်စာတမ်းပြင်ပတွင် တွေ့ရှိနိုင်သည့် အခြား သံဃာတော်အမိန့်များရှိပါကလည်း၊ ဤအမိန့်များကို မမှန်ကန်သူများက ဖျက်ဆီးပြင်ဆင်ထားပြီး၊ ကောင်စီက ငြင်းပယ်ထားကြောင်းကို *Kormchaya* သက်သေပြသည်၊ ယခင်က </w:t>
      </w:r>
      <w:r w:rsidRPr="00E541CA">
        <w:t xml:space="preserve">ကျွန်ုပ်တို့ ရှင်းပြခဲ့သည့်</w:t>
      </w:r>
      <w:r w:rsidRPr="00E541CA">
        <w:t xml:space="preserve">အတိုင်း</w:t>
      </w:r>
      <w:r w:rsidRPr="00E541CA">
        <w:lastRenderedPageBreak/>
      </w:r>
      <w:r w:rsidRPr="00E541CA">
        <w:t xml:space="preserve"> ။ ထို့အပြင် ထိုဝန်ဆောင်မှုစာအုပ်တွင် ထပ်မံထည့်သွင်းထားသော စာသား၏ စာရေးသူမှာ မုတ်ဆိတ်ဆိုင်ရာ သင်ကြားချက်များတွင် မှားယွင်းချက်များစွာ ပါဝင်ပြီး၊ ၎င်းမှ အချို့ကို မုတ်ဆိတ်ဆိုင်ရာ ဆွေးနွေးချက် တတိယတွင် ဖော်ထုတ်ပြသမည်ဖြစ်သည်။</w:t>
      </w:r>
    </w:p>
    <w:p w:rsidRPr="00E541CA" w:rsidR="00E541CA" w:rsidP="00E541CA" w:rsidRDefault="00E541CA" w14:paraId="71419CD1" w14:textId="4F99A337">
      <w:pPr>
        <w:ind w:firstLine="720"/>
      </w:pPr>
      <w:r w:rsidRPr="00E541CA">
        <w:t xml:space="preserve">ကျွန်ုပ်တို့သည် သန့်ရှင်းသူ အဲဖိဖနိယုစ်၏ နာမည်ကို အမှန်တကယ် ဂုဏ်ပြုပါသည်၊ သို့သော် သူနှင့် ဆက်စပ်၍ ဖော်ပြထားသော စာရေးများအပေါ်တွင် သံသယရှိပါသည်။ အကြောင်းမှာ သန့်ရှင်းသူများ၏ နာမည်ဖြင့် စာများစွာ ဖော်ပြထားသော်လည်း ထိုစာများကို သန့်ရှင်းသူများ ကိုယ်တိုင် မရေးသားခဲ့ကြပါ။ ဤ စကားများသည် အမှန်တကယ် Epiphanius ၏ စကားများဖြစ်ပါကလည်း၊ မွေးကတည်းက ခရစ်ယာန်မဟုတ်ဘဲ ယုဒယဉ်ကျေးမှုဥပဒေအရ ရေးသားခဲ့ခြင်းဖြစ်သောကြောင့် အံ့ဩစရာ မဟုတ်ပါ။ သို့သော် ကျွန်ုပ်တို့သည် ပေဂန်ဘာသာမှ ခရစ်ယာန်ဘာသာသို့ ပြောင်းလဲလာပြီး၊ သံတမန်များ၏ ဆုံးဖြတ်ချက်ဖြင့် ဟောင်းဥပဒေရဲ့ ချုပ်ချယ်မှုမှ လွတ်မြောက်ခဲ့သူများအတွက်၊ အဲပိဖနိယုစ်၏ ထိုစကားများ (တကယ်သူရေးသားခဲ့ပါက) သည် ကျွန်ုပ်တို့အား ချုပ်ချယ်စေခြင်း မရှိပါ။</w:t>
      </w:r>
    </w:p>
    <w:p w:rsidRPr="00E541CA" w:rsidR="00E541CA" w:rsidP="00E541CA" w:rsidRDefault="00E541CA" w14:paraId="1C7FA83E" w14:textId="686600C1">
      <w:pPr>
        <w:ind w:firstLine="720"/>
        <w:rPr>
          <w:i/>
        </w:rPr>
      </w:pPr>
      <w:r w:rsidRPr="00E541CA">
        <w:rPr>
          <w:i/>
        </w:rPr>
        <w:t xml:space="preserve">ကြီးမားသော အဟောင်းဝန်ဆောင်မှုစာအုပ်မှ။</w:t>
      </w:r>
    </w:p>
    <w:p w:rsidRPr="00E541CA" w:rsidR="00E541CA" w:rsidP="00E541CA" w:rsidRDefault="00E541CA" w14:paraId="731C4E86" w14:textId="580E5104">
      <w:pPr>
        <w:ind w:firstLine="720"/>
      </w:pPr>
      <w:r w:rsidRPr="00E541CA">
        <w:t xml:space="preserve">ကမ္ဘာ့နှစ် ၇၁၃၃ တွင်၊ မဟာဘုရင် မိုက်ကယ် ဖီအိုဒိုရိုဗစ်၏ အုပ်ချုပ်မှုကာလနှင့် သန့်ရှင်းတော် ဖီလာရက်၏ သာသနာပြုခေါင်းဆောင်မှုကာလတွင် မော်စကိုမြို့၌ ဝန်ဆောင်မှုစာအုပ်တစ်အုပ် ထုတ်ဝေခဲ့ပြီး၊ ထိုစာအုပ်တွင် လက်တင်မှ သန့်ရှင်းသော အရှေ့ဘုရားကျောင်းသို့ လာရောက်သူများအား မှန်ကန်စွာ လက်ခံရန် လိုအပ်သည့် အခမ်းအနားနှင့် စည်းမျဉ်းများကို ပါဝင်ရေးသားထားသည်။ ထိုစာအုပ်တွင် အောက်ပါအတိုင်း ရေးသားထားသည်။</w:t>
      </w:r>
    </w:p>
    <w:p w:rsidRPr="00E541CA" w:rsidR="00E541CA" w:rsidP="00E541CA" w:rsidRDefault="00E541CA" w14:paraId="1589E738" w14:textId="4031DF36">
      <w:pPr>
        <w:ind w:firstLine="720"/>
      </w:pPr>
      <w:r w:rsidRPr="00E541CA">
        <w:t xml:space="preserve">ကျွန်ုပ်သည် ဘုရားမဲ့၍ လိင်ဆက်ဆံမှုဆိုင်ရာ မှားယွင်းသော အယူအဆနှင့် ဝိညာဉ်ဖျက်စီး၍ မှောင်မိုက်သော အယူဝါဒများကို ကျိန်ဆဲပါသည်။ အထူးသဖြင့် မုတ်ဆိတ်ဖြတ်ခြင်း ဓလေ့ဖြစ်ပြီး၊ ဥပဒေမဲ့ခေါင်းဆောင်မှာ ရိုမမြို့ ပေါ့ပ် ပီတာ မကောင်းဆိုးဝါးသူ ဖြစ်သည်။ အုပ်ချုပ်သူများအနက် ထိုအယူဝါဒ၏ ခေါင်းဆောင်မှာ နာမည်ကြီး အိုင်ကိုနိုကလတ်စ် ကွန်စတန်တင်း ဖြစ်သည်။ ထိုအယူဝါဒတွင် အခြား ရိုမ သမ္မတများ၊ လက်တင် ဘုန်းကြီးများနှင့် ဆရာတော်များ၊ လူပုဂ္ဂိုလ်များစွာလည်း စိတ်ဓာတ်ပျောက်ကွယ်ကာ ထိုကပ်ရောဂါကဲ့သို့သော အပြစ်ထဲသို့ ကျရောက်ကာ မိမိတို့ မျက်နှာပေါ်ရှိ ဘုရားသခင် ဖန်တီးပေးထားသည့် ကောင်းမြတ်မှုကို ဖျက်ဆီးနေကြသည်။ ဤအထိ သာသနာပြုကျမ်း ပြီးဆုံးပါသည်။</w:t>
      </w:r>
    </w:p>
    <w:p w:rsidRPr="00E541CA" w:rsidR="00E541CA" w:rsidP="00E541CA" w:rsidRDefault="00E541CA" w14:paraId="25D54EFD" w14:textId="034417F4">
      <w:pPr>
        <w:ind w:firstLine="720"/>
      </w:pPr>
      <w:r w:rsidRPr="00E541CA">
        <w:t xml:space="preserve">ဤတွင် လူတိုင်း နားထောင်ကြည့်ပါ၊ လူပုံသဏ္ဍာန်ကို ဘုရားသခင်အား ပေးဆပ်သူများ (anthropomorphites) ၏ အယူမှားသည် မိမိကိုယ်တိုင် ဖော်ထုတ်ပြနေသည် မဟုတ်ပါသလား။ သူတို့က ဘုရားသခင်ကို လူကဲ့သို့ ပြောဆိုကာ၊ လူ့မျက်နှာကို မိမိပုံစံအတိုင်း ဖန်တီးခဲ့ကြောင်း၊ ဘုရားသခင်၏ ပုံရိပ်သည် လူ့ဝိညာဉ်ထဲမဟုတ်ဘဲ ကိုယ်ခန္ဓာထဲတွင်သာ ရှိကြောင်း ဆိုကြသည်။</w:t>
      </w:r>
    </w:p>
    <w:p w:rsidRPr="00E541CA" w:rsidR="00E541CA" w:rsidP="00E541CA" w:rsidRDefault="00E541CA" w14:paraId="4CF59740" w14:textId="2DA7DBE4">
      <w:pPr>
        <w:ind w:firstLine="720"/>
      </w:pPr>
      <w:r w:rsidRPr="00E541CA">
        <w:t xml:space="preserve">ကျွန်ုပ်တို့ ရုရှားစာအုပ်များတွင် မုတ်ဆိတ်တားမြစ်ထားသည့် အချက်များမှာ တကယ့်ဥပဒေ မဟုတ်ပါ။ အဲဒီအချက်များသည် အမှန်တရားနှင့် မကိုက်ညီဘဲ လူပုံသဏ္ဍာန်ယူသူများ (anthropomorphists) ကိုသာ လိုက်နာထားခြင်းဖြစ်သည်။ ရုရှားခရစ်ယာန်များက မုတ်ဆိတ်တားမြစ်ခြင်းကို အလွဲသုံးစား ထောက်ခံနေခြင်းမှာ အကျိုးမရှိသလို၊ အမိန့်ဖြင့် မုတ်ဆိတ်ဖြတ်ခံထားရသူများ၏ ကယ်တင်ခြင်းကို မည်သူမျှ သံသယမဖြစ်သင့်ပါ။</w:t>
      </w:r>
    </w:p>
    <w:p w:rsidRPr="00E541CA" w:rsidR="00E541CA" w:rsidP="00E541CA" w:rsidRDefault="00E541CA" w14:paraId="1DB7B68A" w14:textId="59FFB31E">
      <w:pPr>
        <w:ind w:firstLine="720"/>
      </w:pPr>
      <w:r w:rsidRPr="00E541CA">
        <w:t xml:space="preserve">ထူးခြားစရာကောင်းတာကတော့ ကျွန်ုပ်တို့ရဲ့ ရုရှားလူမျိုးတွေဟာ ရှေးဟောင်းစာတော်ရဲ့ အမိန့်တစ်ခုအရ မုတ်ဆိတ်မရှင်းခြင်းကို ပြင်းထန်တဲ့ အပြစ်တစ်ခုလို့ ယူဆထားပေမယ့်၊ သူတို့ဦးခေါင်းဆံပင်ကို ဖြတ်တောက်တာမှာတော့ တစ်စုံတစ်ခု စိုးရိမ်မှုမရှိကြပါဘူး။ သို့သော် ရှေးဟောင်းစာတော်ထဲက ဘုရားသခင်ရဲ့ အမိန့်မှာ မုတ်ဆိတ်မရှင်းရန်နှင့် ဦးခေါင်းဆံပင်မဖြတ်ရန် ဆိုပြီး နှစ်ခုစလုံးကို တန်းတူညီမျှ၊ ခွဲခြားချက်မရှိဘဲ ပေးထားခဲ့တာပါ။ ထိုအတိုင်း လေဝိကျမ်း စာအုပ် အခန်း ၁၉ တွင် "သင်တို့သည် ဦးခေါင်းထောင့်များကို မချောစေရ၊ မုတ်ဆိတ်ကို မချောစေရ" ဟု ရေးသားထားသည်။ သို့သော် ကျွန်ုပ်တို့၏ ရုရှားညီအစ်ကိုများသည် ဘုရားသခင်၏ အမိန့်များထဲမှ တစ်ခုတည်းကိုသာ တင်းကျပ်စွာ လိုက်နာကြသည်—၎င်းမှာ မုတ်ဆိတ်မရှင်းရခြင်းဖြစ်သည်။ သို့သော် ဆံပင်မဖြတ်ရဆိုသည့် အမိန့်ကို မလိုက်နာဘဲ ဦးခေါင်းဆံပင်ကို ဖြတ်ကြသည်။ ထိုကြောင့် သူတို့၏ ယုံကြည်ချက်အခြေခံထားသည့် အဟောင်းသက်သေတော်အမိန့်များကို ချိုးဖောက်သူများဖြစ်ကြောင်း ကိုယ်တိုင် သက်သေပြနေကြသည်။ သူတို့သည် တစ်ခုကိုလိုက်နာပြီး တစ်ခုကိုချိုးဖောက်ကြသည်။ တစ်ခုကိုချိုးဖောက်သူသည် တစ်ခုကိုလည်း မှားယွင်းနေသည်။ တစ်ပါးတည်းသော ဘုရားသခင်က ဤအမိန့်နှစ်ခုလုံးကို မပေးခဲ့ပါသလား။ တစ်ခုသည် တစ်ခုထက် ကြီးမြတ်သလား၊ တစ်ခုသည် တစ်ခုထက် သေးငယ်သလား။ ဤအမိန့်နှစ်ခုလုံးသည် ဘုရားသခင်၏ တစ်ပါးတည်းသော နှုတ်ကပတ်မှ ထွက်ပေါ်ခဲ့သည် မဟုတ်ပါသလား။ အို ရုရှားတို့၊ မင်းတို့သည် ဘုရားသခင်၏ အမိန့်ကို လိုက်နာ၍ မုတ်ဆိတ်မဖြတ်ကြပါက၊ ဘာကြောင့် ဘုရားသခင်၏ အမိန့်နှင့် ဆန့်ကျင်၍ ဆံပင်ကို ဖြတ်ကြသနည်း။ ထိုအပြုအမူဖြင့် မင်းတို့လိုက်နာသော တစ်ပါးတည်းသော ဘုရားသခင်ကို ဆန့်ကျင်နေကြသည် မဟုတ်လော။ အကယ်၍ မုတ်ဆိတ်ဆွတ်ခြင်းသည် ဘုရားသခင်က အမိန့်ပြုထားသောကြောင့် အပြစ်ကြီးတစ်ခုဖြစ်ပါက၊ ဆံပင်ဖြတ်ခြင်းလည်း အပြစ်ကြီးတစ်ခုဖြစ်ရမည်မှာ သေချာပါသည်၊ အကြောင်းမှာ ဘုရားသခင်က နှစ်ခုလုံးကို တပြိုင်တည်း တန်းတူ အမိန့်ပြုထားပါသည်။ သို့သော် ဆံပင်ဖြတ်ခြင်းသည် အပြစ်မဟုတ်ပါက၊ (သာမန်လူများအတွက်) မုတ်ဆိတ်ဆွတ်ခြင်းလည်း အပြစ်မဟုတ်ပါ။</w:t>
      </w:r>
    </w:p>
    <w:p w:rsidRPr="00E541CA" w:rsidR="00E541CA" w:rsidP="00E541CA" w:rsidRDefault="00E541CA" w14:paraId="04B241D5" w14:textId="27BB4A08">
      <w:pPr>
        <w:ind w:firstLine="720"/>
      </w:pPr>
      <w:r w:rsidRPr="00E541CA">
        <w:t xml:space="preserve">သင်က</w:t>
      </w:r>
      <w:r w:rsidRPr="00E541CA">
        <w:t xml:space="preserve"> ပြောသည်၊ "တမန်တော်ပေါလောက </w:t>
      </w:r>
      <w:r w:rsidRPr="00E541CA">
        <w:rPr>
          <w:i/>
        </w:rPr>
        <w:t xml:space="preserve">'လူတစ်ယောက် ဆံပင်ရှည်ထားလျှင် သူ့အတွက် အရှက်ဖြစ်သည်' ဟု</w:t>
      </w:r>
      <w:r w:rsidRPr="00E541CA">
        <w:t xml:space="preserve"> ဆိုသည်</w:t>
      </w:r>
      <w:r w:rsidRPr="00E541CA">
        <w:t xml:space="preserve">" (</w:t>
      </w:r>
      <w:r w:rsidRPr="00E541CA">
        <w:rPr>
          <w:rStyle w:val="FootnoteReference"/>
          <w:i/>
        </w:rPr>
        <w:footnoteReference w:id="375"/>
      </w:r>
      <w:r w:rsidRPr="00E541CA">
        <w:t xml:space="preserve"> )။ သို့သော် ကျွန်ုပ် မေးလိုသည်၊ ဆံပင်ရှည်ထားခြင်းကို မထောက်ခံသော ပေါလော၏ စကားများသည် ဆံပင်မဖြတ်ဘဲ ရှည်ထားရန် အမိန့်ပြုထားသည့် ဘုရားသခင်၏ ဟောင်းခေတ်ကျမ်းစာအမိန့်နှင့် ကိုက်ညီပါသလား၊ မကိုက်ညီပါသလား။ သူတို့နှစ်ဦးစလုံး သဘောတူကြောင်း မပြောနိုင်ပါ၊ ဘုရားသခင်က တစ်ခုကို အမိန့်ပြုပြီး ပေါလောက တစ်ခုကို အမိန့်ပြုထားသည်။ ဘုရားသခင်က "ဆံပင်ကို မဖြတ်ပါနှင့်" ဟု အမိန့်ပြုသော်လည်း ပေါလောက "ဆံပင်ကို ဖြတ်ပါ" ဟု အမိန့်ပြုသည်။ ထို့ကြောင့် ပေါလော၏ အမိန့်သည် ဘုရားသခင်၏ အမိန့်နှင့် မကိုက်ညီပါက သင်သည် ပေါလောကို လိုက်နာမည်နည်း၊ ဒါမှမဟုတ် ဘုရားသခင်ကို လိုက်နာမည်နည်း? သင်သည် ဘုရားသခင်ကို လိုက်နာမည်ဆိုပါက၊ ဘာကြောင့် သင့်ဦးခေါင်းဆံပင်ကို ဘုရားသခင်၏ အမိန့်နှင့် ဆန့်ကျင်၍ ဖြတ်တောက်နေကြသနည်း။ ထို့အပြင် ပေါလော၏ အမိန့်အတွက် ဘုရားသခင်၏ အမိန့်ကို ကျူးလွန်ရန် မရွံ့မလှုပ်ဖြစ်ခဲ့ပါက၊ ဘာကြောင့် မုတ်ဆိတ်ဆံပင်အပေါ်တွင် မယုံကြည်မှုများပြားပြီး မုတ်ဆိတ်ဖြတ်ခြင်းကြောင့် ကယ်တင်ခြင်းကို မမျှော်လင့်နေကြသနည်း။ ထို့ကြောင့် အထက်ပါ စကားများကို သန့်ရှင်းသူပေါလ်က ရေးသားခဲ့သည်မှာ ယူဒေးနှင့် လေဗိနစ် မျိုးဆက်မှ ဆင်းသက်ပြီး ဆံပင်ရှည်ထားသော ခရစ်ယာန်များအတွက် မဟုတ်ဘဲ ဂရိဘုရားကိုးကွယ်မှုမှ ခရစ်တော်ဆီသို့ ပြောင်းလဲလာသူများအတွက်ဖြစ်ကြောင်း နားလည်ပါ: ယခင်က ရုပ်တုကိုးကွယ်သူများဖြစ်ခဲ့ကြသည့် ကော်ရင်သုမြို့သားများအား (ကျွန်ုပ်တို့ ရုရှားလူမျိုးများကလည်း တစ်ခါက ရုပ်တုကိုးကွယ်သူများဖြစ်ခဲ့ကြသလို) သူတို့အနေနဲ့ ဆံပင်ရှည်မထားကြဘဲ ဆံပင်ရှည်ထားခြင်းကို ဂုဏ်မဲ့ခြင်းအဖြစ် သတ်မှတ်ကြသည်။ </w:t>
      </w:r>
      <w:r w:rsidRPr="00E541CA">
        <w:t xml:space="preserve">သခင်ပေါလောက </w:t>
      </w:r>
      <w:r w:rsidRPr="00E541CA">
        <w:t xml:space="preserve">သူတို့</w:t>
      </w:r>
      <w:r w:rsidRPr="00E541CA">
        <w:t xml:space="preserve">၏ဟယ်လင်နစ်ဓလေ့ကို မပြောင်းလဲဘဲ</w:t>
      </w:r>
      <w:r w:rsidRPr="00E541CA">
        <w:lastRenderedPageBreak/>
      </w:r>
      <w:r w:rsidRPr="00E541CA">
        <w:t xml:space="preserve"> ၊ ယူဒေယ့်ဓလေ့များကိုလည်း မမိတ်ဆက်ဘဲ၊ ယခင်က ဖော်ပြခဲ့သည့်အတိုင်း</w:t>
      </w:r>
      <w:r w:rsidRPr="00E541CA">
        <w:rPr>
          <w:rStyle w:val="FootnoteReference"/>
        </w:rPr>
        <w:footnoteReference w:id="376"/>
      </w:r>
      <w:r w:rsidRPr="00E541CA">
        <w:t xml:space="preserve"> ၊</w:t>
      </w:r>
      <w:r w:rsidRPr="00E541CA">
        <w:t xml:space="preserve"> အမျိုးသားများအား အဟောင်းစာချုပ်ရှိ ယူဒေယ့်ထုံးတမ်းများမှ လွတ်မြောက်စေခဲ့</w:t>
      </w:r>
      <w:r w:rsidRPr="00E541CA">
        <w:t xml:space="preserve">သည်။ သူသည် သူတို့၏ ရှေးဟောင်း ဟဲလင်နစ် ဓလေ့ကို လိုက်လျောညီထွေဖြစ်အောင် ရေးသားကာ ကော်ရင်သိုမြို့သားများအား ပြောသည်၊ "ဟဲလင်နစ်မှ ခရစ်ယာန်ဘာသာသို့ ခေါ်ခံထားသော သင်တို့အတွက် ဆံပင်ရှည်ထားခြင်းသည် အရှက်ဖြစ်စေသည်"။ ပေါလော၏ စကားများသည် ဘုရားသခင်၏ ဟောင်းကတိတော်နှင့် မဆန့်ကျင်ပါ။ ဟောင်းကတိစာတမ်းများကို ယူဒေးလူမျိုးများအတွက် မဟုတ်ဘဲ ယုံကြည်ခြင်းဖြင့် တောက်ပလာသော ဂရိလူမျိုးများ (Gentiles) အတွက် သတ်မှတ်ထားခြင်းဖြစ်ပြီး၊ ၎င်းတို့သည် ယူဒေးဟောင်းကတိတော်၏ ဓလေ့ထုံးစံနှင့် အခမ်းအနားများမှ လွတ်မြောက်ထားကြသည်။ ဘုရားသခင်သည် ဆံပင်ရှည်ထားရန် အမိန့်ကို ပေဂျင်လူမျိုးများအား မပေးဘဲ ယုဒာလူမျိုးများအတွက်သာ ပေးခဲ့သည်။ သို့သော် ရုပ်တုကိုးကွယ်သော ပေဂျင်လူမျိုးများတွင် ဆံပင်မရှည်ထားရန် ဓလေ့နှင့် ဥပဒေတစ်ခု ရှိခဲ့သည်။ ဘုရားကျောက်ကိုးကွယ်မှုအတွက် ဆံပင်နှင့် မုတ်ဆိတ်များကို ဖြတ်တောက်၍ ဖယ်ရှားရမည်ဖြစ်ပြီး၊ အထူးသဖြင့် မီးကို ဘုရားအဖြစ် ယုံကြည်ကိုးကွယ်သူများ—ဥပမာ Kyiv နှင့် Veliky Novgorod တို့ရှိ Perun ကိုးကွယ်သူများသည် မီးလျှပ်တောက်ပေါ်မှ အမည်ရ Perun ကို ကိုးကွယ်ရာတွင် မီးလောင်ကျွမ်းသလို ဆံပင်မဲ့အောင် ဦးခေါင်းကို ဖယ်ရှား၍ ပူဇော်ရန် တာဝန်ရှိခဲ့ကြသည်။ ယုဒယများအတွက် ဆံပင်ရှည်ထားခြင်းသည် ဂုဏ်ယူစရာဖြစ်သော်လည်း၊ ဂျင်တိုင်းများအတွက်တော့ အရှက်ဖြစ်သည်။ ထို့ကြောင့် ဂျင်တိုင်းများဖြစ်သော ကော်ရင်သိုမြို့သားများထံ စာရေးသော သန့်ရှင်ပေါလောက ပြောခဲ့သည်၊ "လူယောက်ျားတစ်ယောက် ဆံပင်ရှည်ထားလျှင် သူ့အတွက် အရှက်ဖြစ်သည်" ဟု။ ကောရင့်မြို့ရှိ ဂရိများထံ စာရေးသော သောလောကလည်း ရှေးဟောင်း ပေဂျင်ဓလေ့ကြောင့် ဆံပင်ဆိုင်ရာ ဘုရားဟောင်း၏ ဥပဒေကို ဆန့်ကျင်၍ ရေးသားရန် မနှောင့်နှေးခဲ့ပါက၊ ထိုနောက် ယုဒာမဟုတ်ဘဲ နတ်ဘုရားကိုးကွယ်သူများဖြစ်ပြီး ဆံပင်ရှည်မထားသော ရုရှားလူမျိုးများသည် ခရစ်တော်ဆီသို့ ခေါ်ခံထားပြီး ဟောင်းကတိစာချုပ် ယုဒာဓလေ့ထုံးစံများနှင့် မကန့်သတ်ထားသော်လည်း၊ ဘာကြောင့် မိမိတို့၏ မုတ်ဆိတ်အပေါ် သံသယရှိကာ ကယ်တင်ခြင်းကို မမျှော်လင့်နေကြသနည်း။ ယုံကြည်ခြင်း၏ သဘောတရားအရ မုတ်ဆိတ်သန့်ရှင်းထားခြင်းသည် မဟုတ်ပါသလား။ မုတ်ဆိတ်မထိန်းထားသူတစ်ဦးသည် ကယ်တင်ခံရခြင်း မဖြစ်နိုင်ပါသလား။</w:t>
      </w:r>
    </w:p>
    <w:p w:rsidRPr="00E541CA" w:rsidR="00E541CA" w:rsidP="00E541CA" w:rsidRDefault="00E541CA" w14:paraId="113CCB87" w14:textId="0FBD6A62">
      <w:pPr>
        <w:ind w:firstLine="720"/>
      </w:pPr>
      <w:r w:rsidRPr="00E541CA">
        <w:t xml:space="preserve">ဤအကြောင်းကို ကျွန်ုပ်ပြောဆိုသည်မှာ အိုမင်းပြီး ဂုဏ်ယူစရာ ရှည်ရွယ်သော မုတ်ဆိတ်များကို ညစ်ညမ်းစေလို၍ မဟုတ်ဘဲ၊ ယခင်က ပြောခဲ့သလို မုတ်ဆိတ်သည် ဘုရားသခင်၏ ပုံရိပ်ဖြစ်သည်ဆိုသော အယူအဆမှားကို ဖယ်ရှားကာ၊ အမိန့်ဖြင့် မုတ်ဆိတ်ဖြတ်သူများ၏ ကယ်တင်ခြင်းအပေါ်ရှိ သံသယများကိုလည်း ဖယ်ရှားလို၍ ဖြစ်ပါသည်။</w:t>
      </w:r>
    </w:p>
    <w:p w:rsidRPr="00E541CA" w:rsidR="00E541CA" w:rsidP="00E541CA" w:rsidRDefault="00E541CA" w14:paraId="4C86EF42" w14:textId="6F9592E9">
      <w:pPr>
        <w:ind w:firstLine="720"/>
      </w:pPr>
      <w:r w:rsidRPr="00E541CA">
        <w:t xml:space="preserve">ဒုတိယစဉ်းစားချက်</w:t>
      </w:r>
    </w:p>
    <w:p w:rsidRPr="00E541CA" w:rsidR="00E541CA" w:rsidP="00E541CA" w:rsidRDefault="00E541CA" w14:paraId="0ED02310" w14:textId="61DDDD19">
      <w:pPr>
        <w:ind w:firstLine="720"/>
        <w:rPr>
          <w:i/>
        </w:rPr>
      </w:pPr>
      <w:r w:rsidRPr="00E541CA">
        <w:rPr>
          <w:i/>
        </w:rPr>
        <w:t xml:space="preserve">ဘယ်သူက ပထမဆုံး မုတ်ဆိတ်ကို ဖြတ်ခဲ့တာလဲ?</w:t>
      </w:r>
    </w:p>
    <w:p w:rsidRPr="00E541CA" w:rsidR="00E541CA" w:rsidP="00E541CA" w:rsidRDefault="00E541CA" w14:paraId="72027447" w14:textId="50E8FD49">
      <w:pPr>
        <w:ind w:firstLine="720"/>
      </w:pPr>
      <w:r w:rsidRPr="00E541CA">
        <w:t xml:space="preserve">ကျွန်ုပ်တို့၏ ရုရှားစာအုပ်များ (ယခင်က ကြားဖူးသလို) အဆိုအရ မုတ်ဆိတ်ဖျက်ခြင်းဓလေ့ကို အိုင်ကောနိုကလက်စတစ် အင်ပါယာ Constantine Kavalin သို့မဟုတ် Kopronymus အုပ်ချုပ်စဉ် ကွန်စတန်တီနိုပိုလစ်တွင် စတင်ခဲ့ပြီး၊ ရှေးဟောင်း ရိုမမြို့တွင်လည်း ရိုမပိုပေ Peter the Fiery အုပ်ချုပ်စဉ်က စတင်ခဲ့ကြောင်း ဖော်ပြထားသည်။ သို့သော် မုတ်ဆိတ်ဖျက်ခြင်းဓလေ့ကို သူက စတင်ခဲ့သည်ဟု ဆိုနိုင်မဆိုနိုင် စစ်ဆေးရန် Kavalin ၏ အမှုကို ကျွန်ုပ်တို့ တာဝန်ယူရမည်။</w:t>
      </w:r>
    </w:p>
    <w:p w:rsidRPr="00E541CA" w:rsidR="00E541CA" w:rsidP="00E541CA" w:rsidRDefault="00E541CA" w14:paraId="474D43C6" w14:textId="49A80B43">
      <w:pPr>
        <w:ind w:firstLine="720"/>
      </w:pPr>
      <w:r w:rsidRPr="00E541CA">
        <w:t xml:space="preserve">ကြီးမြတ်သော မီနိယွန် (Great Menaion) တွင် ပါဝင်သည့် "ဂုဏ်ထူးရှင် စတီဖင် အသစ်" ၏ ဘဝဇာတ်ကြောင်းတွင်၊ တဆာ ကွန်စတန်တင်း ကိုပရိုနိုင်းမတ်စ် (Tsar Constantine Copronymus) သည် သူ၏ မင်းကြီးအဆင့်ရှိသူများအား မုတ်ဆိတ်မထားရန် အမိန့်ပြုခဲ့ကြောင်း ဖော်ပြထားသည်</w:t>
      </w:r>
      <w:r w:rsidRPr="00E541CA">
        <w:rPr>
          <w:rStyle w:val="FootnoteReference"/>
        </w:rPr>
        <w:footnoteReference w:id="377"/>
      </w:r>
      <w:r w:rsidRPr="00E541CA">
        <w:t xml:space="preserve"> ။ ထို့ကြောင့် သူ၏ ဝန်ထမ်းများကို မုတ်ဆိတ်ဖြတ်ထားခြင်းဖြင့် ခွဲခြားသိရှိကြသည်။</w:t>
      </w:r>
    </w:p>
    <w:p w:rsidRPr="00E541CA" w:rsidR="00E541CA" w:rsidP="00E541CA" w:rsidRDefault="00E541CA" w14:paraId="0BFED117" w14:textId="4D3A4A84">
      <w:pPr>
        <w:ind w:firstLine="720"/>
      </w:pPr>
      <w:r w:rsidRPr="00E541CA">
        <w:t xml:space="preserve">သို့သော် Copronymus မတိုင်ခင်ကတည်းက၊ ရှေးဟောင်းဘုရင်များအနက်နှင့် ခရစ်တော်မွေးဖွားခြင်းမတိုင်ခင်ကတည်းကပင် မုတ်ဆိတ်ဖြတ်ခြင်းဓလေ့ ရှိခဲ့ကြောင်း လူသိများသည်။</w:t>
      </w:r>
    </w:p>
    <w:p w:rsidRPr="00E541CA" w:rsidR="00E541CA" w:rsidP="00E541CA" w:rsidRDefault="00E541CA" w14:paraId="3026A1DA" w14:textId="22A2FAA8">
      <w:pPr>
        <w:ind w:firstLine="720"/>
      </w:pPr>
      <w:r w:rsidRPr="00E541CA">
        <w:t xml:space="preserve">ပလူတာ့ခ်က မက်ဆီဒိုးနီးယားမင်းကြီး အလက်ဇန်ဒားကြီးအကြောင်းတွင် တစ်ခါတုန်းက စစ်တပ်ကို တိုက်ပွဲအတွက် စီတန်းပြီးနောက် နောက်ထပ် ဘာအမိန့်ပေးမလဲ မေးလျှင် "မက်ဆီဒိုးနီးယားသားများ၏ မုတ်ဆိတ်များကို ဖြတ်ပစ်ခြင်းမှတစ်ပါး အခြားဘာမှ မလိုတော့ပါ" ဟု ပြန်ဆိုခဲ့ကြောင်း ရေးသားထားသည်။ သူ၏ မိတ်ဆွေ ပါမနီယွန်က ဤစကားကို အံ့အားသင့်စွာ ပြောကြားသောအခါ၊ အလက်ဇန်ဒားက ပြောသည်– "တိုက်ပွဲတွင် မုတ်ဆိတ်ကြောင့် အခက်အခဲများစွာ ဖြစ်တတ်သည်ကို မသိပါသလား။ စစ်တပ်များ နီးကပ်လာပြီး လက်ချင်းထိတွေ့တိုက်ခိုက်သောအခါ မုတ်ဆိတ်ရှိသူကို ရန်သူက မုတ်ဆိတ်မှ ဖမ်းယူ၍ လွယ်ကူစွာ ဖမ်းဆီးနိုင်သည်"။ အဲလက်ဇန်ဒါအကြောင်းကတော့ ဒီလောက်ပါပဲ။ ဤအချက်မှ ရှေးခေတ်က Copronymus မတိုင်ခင်ကတည်းက စစ်သားများသည် တိုက်ပွဲဝင်ခါနီး မျက်နှာမွှေးများကို ဖြတ်တောက်ခဲ့ကြောင်း ထင်ရှားပါသည်။ ဒါဆိုရင်တော့ ပုံများတွင် မုတ်ဆိတ်မပါဘဲ၊ အသက် ၂၀ မပြည့်သေးသည့် လူငယ်များကဲ့သို့ ဖော်ပြထားသော သန့်ရှင်းမြတ်သော မာတိယားကြီး ဂျော့ဂျ်နှင့် ဒေမက်ထရီယပ်စ်တို့ကို ဘယ်လိုယူဆရမည်နည်း။ သူတို့သည် လူကြီးအရွယ်အပြည့်အစုံတွင် စစ်တပ်ကို ဦးဆောင်ခဲ့ကြသည် မဟုတ်ပါသလား။ တကယ်တော့ သူတို့က စစ်တိုက်ရာမှာ အသက်မပြည့်သေးတဲ့ ကလေးငယ်တွေကို တပ်ဖွဲ့ဦးဆောင်ခွင့် မပေးကြပါဘူး။ ဒါဆို ဘာကြောင့် သူတို့ကို မုတ်ဆိတ်မပါဘဲ ပုံဖော်ထားတာလဲဆိုတော့ အဲဒီရှေးခေတ်မှာ စစ်ဓလေ့အရ မုတ်ဆိတ်ကို ဖြတ်တောက်ကြတာကြောင့်ပါ။ အနောက်ဘက်နှင့် အရှေ့ဘက်ကို အုပ်ချုပ်ခဲ့ကြသည့် ရောမဘုရင်များအကြောင်းကို ကျွန်ုပ်တို့ ဘာများ သိရှိထားပါသလဲ။ သူတို့က မုတ်ဆိတ်ကို ကြီးထွားခွင့်ပြုခဲ့ကြပါသလား၊ ဒါမှမဟုတ် ဖြတ်တောက်ပစ်ခဲ့ကြပါသလား။ ရှေးဟောင်းဘာသာရေးဆိုင်ရာ အချက်အလက်များကို မှတ်တမ်းတင်ခဲ့သူ ဒိုင်ယွန်က ရောမဘုရင် ဟက်ဒရီးယန်သည် မုတ်ဆိတ်ကို စတင်မွေးမြူခဲ့သူ ပထမဆုံးဖြစ်ကြောင်း၊ မျက်နှာပေါ်ရှိ မလှပသော အနာများကြောင့် မုတ်ဆိတ်ဖြင့် ဖုံးကွယ်ထားခဲ့ကြောင်း ပြောကြားခဲ့သည်။ ဒါဆိုရင် ဟက်ဒရီးယန်သည် မင်းများထဲတွင် ပထမဆုံး အမွှေးထားသူဖြစ်ခဲ့ခြင်းမှာ၊ သူမတိုင်ခင် မင်းများအားလုံးက အမွှေးမထားဘဲ ဖြတ်ပစ်ခဲ့ကြသည်ဟု ဆိုလိုသည်။ ထို့နောက် ယခင်က ခရစ်ယာန်ဖြစ်ခဲ့ပြီး နောက်ပိုင်းတွင် မကောင်းဆိုးဝါးဘုရားများ၏ ဝန်ထမ်းဖြစ်သွားသော မင်း Julian သည် အန်တီအော့ခ်မြို့သို့ ရောက်လာစဉ်၊ ရှည်လျားသော အမွှေးတစ်ခုကို ဆောင်လာခဲ့သည်။ အန်တီအော့ခ်မြို့ရှိ သမ္မာကျမ်းခရစ်ယာန်များသည် ထိုမုတ်ဆိတ်ရှည်သူကို မြင်ပြီး မုတ်ဆိတ်ကို ရိုင်းစိုင်းစွာ ပြောဆိုကာ၊ ကိုယ်တိုင်ရယ်မောကာ မင်းကို 'ဆိတ်မုတ်ဆိတ်ရှင်' ဟု ခေါ်ဆိုကြသည်။ ဤအကြောင်းကို သန့်ရှင်းသော </w:t>
      </w:r>
      <w:r w:rsidRPr="00E541CA">
        <w:t xml:space="preserve">ဂရေဂိုရီ သီအိုလောဂျီယန် (</w:t>
      </w:r>
      <w:r w:rsidRPr="00E541CA">
        <w:lastRenderedPageBreak/>
      </w:r>
      <w:r w:rsidRPr="00E541CA">
        <w:t xml:space="preserve"> ) သည် Julian ကို ဆန့်ကျင်၍ ပြောကြားသော ဒုတိယ မိန့်ခွန်းတွင် ပြန်လည်မှတ်သားကာ ဆိုခဲ့သည်။ "ရိုမန်မင်းကြီး၏ မျက်နှာဘက်များသည် ပုံသဏ္ဍာန်မရှိ၍ လူများအား အလွန်ရယ်စရာ ဖြစ်နေခြင်းကို မြင်ရခြင်းသည် တကယ်ကောင်းပါသလား</w:t>
      </w:r>
      <w:r w:rsidRPr="00E541CA">
        <w:t xml:space="preserve">"</w:t>
      </w:r>
      <w:r w:rsidRPr="00E541CA">
        <w:rPr>
          <w:rStyle w:val="FootnoteReference"/>
        </w:rPr>
        <w:footnoteReference w:id="378"/>
      </w:r>
      <w:r w:rsidRPr="00E541CA">
        <w:t xml:space="preserve"> ။ ထို့နောက်တွင်လည်း "ယခုအခါ မုတ်ဆိတ်သည် ဟာသနှင့် ဂုဏ်မဲ့ခြင်း၏ အရင်းအမြစ်ဖြစ်ကာ အလုပ်သမားများနှင့်အတူ ရယ်စရာအဖြစ် ခံနေရသည်" ဟု ဆိုသည်။ ဤအထိ သီအိုလိုဂျီပညာရှင်၏ ဆိုချက်ဖြစ်သည်။ ဤမှ ကျွန်ုပ်တို့ သဘောပေါက်နိုင်သည်မှာ—အင်တီအိုခမြို့သားများက ဘုရင်ကြီး၏ မုတ်ဆိတ်ကို ရယ်မောခဲ့ကြလျှင်၊ အသက်မကြီးခင် မုတ်ဆိတ်ကို ကြီးထွားခွင့်ပြုထားပြီး မုတ်ဆိတ်ကို သန့်ရှင်းခြင်း သို့မဟုတ် ကယ်တင်ခြင်း၏ နည်းလမ်းတစ်ခုအဖြစ် မမြင်သော ပုံမှန်လူများ၏ မုတ်ဆိတ်များကတော့ ပိုမိုမနှစ်မြို့ဖြစ်ခဲ့ကြမည်ဟု ဆိုနိုင်သည်။ အမွှေးထားခြင်းဓလေ့သည် ကာဗလင်မှ စတင်ပေါ်ပေါက်လာခြင်းမဟုတ်ဘဲ၊ သူမတိုင်မီကတည်းက ရှိခဲ့ကြောင်း ထင်ရှားသည်။ ကာဗလင်ကတော့ ကွန်စတန်တီနိုပိုလ်မြို့၌ စစ်ထွက်သွားသော စစ်သားများအကြား အထူးကျယ်ပြန့်ခဲ့သည့် ထိုရှေးဟောင်းအမွှေးထားခြင်းဓလေ့ကိုသာ ပြန်လည်အသက်သွင်းခဲ့သည်။</w:t>
      </w:r>
    </w:p>
    <w:p w:rsidRPr="00E541CA" w:rsidR="00E541CA" w:rsidP="00E541CA" w:rsidRDefault="00E541CA" w14:paraId="7D64E49B" w14:textId="1FEA7FEC">
      <w:pPr>
        <w:ind w:firstLine="720"/>
      </w:pPr>
      <w:r w:rsidRPr="00E541CA">
        <w:t xml:space="preserve">အယူလွဲသူ ပီတာ (Peter the Heretic) ဆိုသူ ရိုမမြို့ ဘုရားသခင်မင်းကြီးအကြောင်း ပြောရမယ်ဆိုရင်၊ ရှေးခေတ် ရိုမမြို့ရှိ ဘာသာရေးဝန်ထမ်းများအတွင်း မုတ်ဆိတ်မွေးထူထပ်စေတဲ့ ဓလေ့ဟာ သူက စတင်ခဲ့တာလားဆိုတာ ကျွန်ုပ်တို့ မပြောနိုင်ပါဘူး၊ ဘာလို့လဲဆိုတော့ ကျွန်ုပ်တို့နဲ့ ရိုမမြို့သားတွေနဲ့ ဘာဆက်နွယ်မှုရှိပါသလဲ။ ဒီဆွေးနွေးချက်ဟာ သူတို့ကို မရည်ရွယ်ဘဲ ကျွန်ုပ်တို့ရဲ့ ရုရှား ခွဲထွက်သူတွေကို ရည်ရွယ်တာဖြစ်ပါသည်။ သို့သော် ကျွန်ုပ်တို့သိသလို မီးထွန်းသော ပီတာသည် ရိုမမြို့ ပေါ့ပ်စာရင်းများတွင် မတွေ့ရပါ။</w:t>
      </w:r>
    </w:p>
    <w:p w:rsidRPr="00E541CA" w:rsidR="00E541CA" w:rsidP="00E541CA" w:rsidRDefault="00E541CA" w14:paraId="1155E63C" w14:textId="7CFADE69">
      <w:pPr>
        <w:ind w:firstLine="720"/>
      </w:pPr>
      <w:r w:rsidRPr="00E541CA">
        <w:t xml:space="preserve">*The Rudder* စာအုပ်အဆုံးတွင် ရောမခွဲထွက်မှုနှင့်ပတ်သက်သည့် ထပ်ဆောင်းစာမျက်နှာတစ်ခုပါရှိသည်။ ထိုထပ်ဆောင်းစာမျက်နှာတွင် အော်သော်ဒေါက်စ်ယုံကြည်ချက်မှ ထွက်ခွာသွားသော ပေါ့ပ်များကို အောက်ပါအတိုင်း စာရင်းပြုစုထားသည်။ ၁။ အယူလွဲခေါင်းဆောင် Formosus၊ ၂။ Boniface၊ ၃။ Romanus၊ ၄။ Stephen၊ ၅။ Theodore၊ ၆။ John၊ ၇။ ဘေနဒီကတ်၊ ၈။ လီယို၊ ၉။ ခရစ်တိုဖာ; ခရစ်တိုဖာနောက်တွင် ဟူဂျင်နော့ ပီတာ (Peter the Huguenot) ပါဝင်ပြီး၊ သူက သူ၏ ရိုမန်ဘုန်းကြီးများအား မိမိတို့လိုချင်သလို ဇနီး ၇ ယောက်နှင့် မိန်းမငယ်များယူခွင့်ပြုကာ၊ လူတိုင်း၏ မုတ်ဆိတ်၊ နှုတ်ခမ်းမွှေးနှင့် ဆံပင်များကို ဖြတ်တောက်ပစ်ရန် အမိန့်ပေးခဲ့သည်ဟု ဆိုသည်</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သို့သော် ရိုမန်နှင့် အခြားနိုင်ငံခြားစာရင်းများတွင်တော့ ခရစ်တိုဖာပြီးနောက် ဆာဂျီးယပ်စ်၊ ဆာဂျီးယပ်စ်ပြီးနောက် အနာစတာစီယပ်စ်၊ ထို့နောက် လန်ဒန်နှင့် အခြားသူများ စနစ်တကျ ဆက်လက်ပါဝင်သော်လည်း Peter the Fierce သည် ထင်ရှားစွာ မပါဝင်ပါ။ ယုံကြည်ခြင်းမရှိသူ မည်သူမဆို ရိုမန်ပိုပ်များ၏ စာရင်းများကို ကိုယ်တိုင် စစ်ဆေးကြည့်ပါစေ၊ သူ့ကို တွေ့နိုင်ပါသလား။ ခရစ်တိုဖာပြီးနောက် ပိုပ်တစ်ဦးအဖြစ် ပီတာတက်ကြွ (Peter the Fervent) ရှိခဲ့သည်ဟု ဆိုကြပေမယ့်၊ နောက်ပိုင်းကာလတွင်သာ ဖြစ်ပါသည်။ သို့သော် သူ့နောက်ဆက်တွဲ ပိုပ်များထဲတွင်လည်း ပီတာတစ်ဦးမျှ မတွေ့ရပါ၊ ရိုမန်များက ထိုပိုပ်၏ နာမည်ကို ပြောင်းလဲခဲ့ခြင်းမရှိပါက။ မည်သည့် ပေါ့ပ်တစ်ဦးမှ မိမိဘုန်းကြီးများအား ဇနီး ၇ ယောက်နှင့် မိမိလိုချင်သမျှ မိန်းမများယူခိုင်းခဲ့သည်ဆိုတာလည်း မမှန်ပါ၊ ရောမဘုန်းကြီးများသည် တစ်ယောက်တည်းသော ဇနီးတစ်ယောက်တောင် မယူခွင့်မရှိကြောင်း လူတိုင်းသိကြသည်၊ အပြစ်ထဲတွင်သာ ရှိနိုင်ပါသည်။ အပြစ်မရှိသောနေရာ ဘယ်မှာရှိသနည်း။</w:t>
      </w:r>
    </w:p>
    <w:p w:rsidRPr="00E541CA" w:rsidR="00E541CA" w:rsidP="00E541CA" w:rsidRDefault="00E541CA" w14:paraId="07ADE873" w14:textId="35BB4018">
      <w:pPr>
        <w:ind w:firstLine="720"/>
      </w:pPr>
      <w:r w:rsidRPr="00E541CA">
        <w:t xml:space="preserve">ရောမမြို့ရှိ ပရဟိတလူထုအနေနဲ့ မုတ်ဆိတ်ထားခြင်း ဓလေ့ကို ကြည့်မယ်ဆိုရင်၊ ဟက်ဒရီးယန် မင်းမတိုင်ခင် ရောမ မင်းမင်းများအထိ၊ ထို့အပြင် ရှေးခေတ်က စစ်သူရဲကောင်းများအထိ ဒီဓလေ့ ရှိခဲ့ကြောင်း လူတိုင်းသိကြသည်။ ထို့အပြင် မီးထွန်းသော ပေါ့ပ် ပီတာက ရောမရှိ ဘာသာရေးဝန်ထမ်းများအတွက် မုတ်ဆိတ်ထားခြင်း ဓလေ့ကို တည်ထောင်ခဲ့တာ မဟုတ်ပါသလား။</w:t>
      </w:r>
    </w:p>
    <w:p w:rsidRPr="00E541CA" w:rsidR="00E541CA" w:rsidP="00E541CA" w:rsidRDefault="00E541CA" w14:paraId="1091BB03" w14:textId="74D91907">
      <w:pPr>
        <w:ind w:firstLine="720"/>
      </w:pPr>
      <w:r w:rsidRPr="00E541CA">
        <w:t xml:space="preserve">ကမ္ဘာ့နှစ် ၇၁၅၂ တွင်၊ ဘာသာရေးကိုင်းရှိုင်းသော ဇာဘုရင်နှင့် မင်းကြီး မိုက်ကယ် ဖီအိုဒိုရိုဗစ်၏ အုပ်ချုပ်မှုကာလနှင့် သန့်မြတ်တော် ဂျိုဆက်ဖ်၏ ပထမဆရာတော်ကာလအတွင်း မော့စကိုမြို့၌ 'ဂျေရုဆလင်မြို့မှ သန့်ရှင် စီးရစ်' ဟု အမည်တပ်၍ စာအုပ်တစ်အုပ် ထုတ်ဝေခဲ့သည်။ စာအုပ်အစတွင် သူ၏ စကားအချို့ကို ရှင်းလင်းဖော်ပြထားသည်။ ကျန်သောအပိုင်းများမှာ မူရင်းမဟုတ်ဘဲ ထပ်ထည့်ထားခြင်းဖြစ်သည်။ ထိုစာအုပ်တွင် ပီလောဆော်ဟုခေါ်သော ပနဂျီအိုတစ်စ်နှင့် အဇင်မစ်တို့အကြား ဆွေးနွေးပွဲတစ်ခုပါဝင်ပြီး၊ ပနဂျီအိုတစ်စ်က စာမျက်နှာ ၂၃၅ တွင် ရိုမန်ဘုန်းကြီးများ၏ မုတ်ဆိတ်ဖြတ်ခြင်းဓလေ့ကို ပိုပ်မှ စတင်ခဲ့ကြောင်း ဖော်ပြထားသည်။ သို့သော် ထိုပိုပ်၏နာမည်နှင့် စတင်ခဲ့သည့်အချိန်ကို မဖော်ပြဘဲ၊ ပိုပ်သည် မည်သည့်အကြောင်းကြောင့် မုတ်ဆိတ်ကို ဖြတ်ခဲ့သည်ဆိုသည့် ဖြစ်ရပ်ကိုသာ ပြန်လည်ဖော်ပြထားသည်။ ထိုဖြစ်ရပ်သည် သန့်ရှင်းသောနားများအတွက် ရှက်စရာဖြစ်သော်လည်း၊ ထိုဆွေးနွေးပွဲသည် ဉာဏ်ပညာ၏ စိတ်ဓာတ်နှင့် မကိုက်ညီသကဲ့သို့၊ သူ၏ဖော်ပြချက်လည်း ယုံကြည်စိတ်ချရခြင်းမရှိပါ။ သတိရှိသော ဖတ်ရှုသူတိုင်းသည် ကိုယ်တိုင် ဆုံးဖြတ်နိုင်ပါသည်။</w:t>
      </w:r>
    </w:p>
    <w:p w:rsidRPr="00E541CA" w:rsidR="00E541CA" w:rsidP="00E541CA" w:rsidRDefault="00E541CA" w14:paraId="31B35F6C" w14:textId="49607286">
      <w:pPr>
        <w:ind w:firstLine="720"/>
      </w:pPr>
      <w:r w:rsidRPr="00E541CA">
        <w:t xml:space="preserve">တတိယစဉ်းစားချက်</w:t>
      </w:r>
    </w:p>
    <w:p w:rsidRPr="00E541CA" w:rsidR="00E541CA" w:rsidP="00E541CA" w:rsidRDefault="00E541CA" w14:paraId="376E8214" w14:textId="2580FAD4">
      <w:pPr>
        <w:ind w:firstLine="720"/>
        <w:rPr>
          <w:i/>
        </w:rPr>
      </w:pPr>
      <w:r w:rsidRPr="00E541CA">
        <w:rPr>
          <w:i/>
        </w:rPr>
        <w:t xml:space="preserve">ဆံပင်ရှင်းခြင်းသည် ဘုရားသခင်အား ဆန့်ကျင်ခြင်းဖြစ်ပါသလား?</w:t>
      </w:r>
    </w:p>
    <w:p w:rsidRPr="00E541CA" w:rsidR="00E541CA" w:rsidP="00E541CA" w:rsidRDefault="00E541CA" w14:paraId="4A4E777F" w14:textId="3F4B316E">
      <w:pPr>
        <w:ind w:firstLine="720"/>
      </w:pPr>
      <w:r w:rsidRPr="00E541CA">
        <w:t xml:space="preserve">ဘုရားသခင်၏ အမိန့်တစ်ခု ထားရှိသောနေရာ၌ အပြစ်ကို သတ်မှတ်ကြသည်၊ ဘုရားသခင်၏ အမိန့်ကို ကျူးလွန်ခြင်းသည် အပြစ်ဖြစ်သည်။ သို့သော် ဘုရားသခင်၏ အမိန့် မထားရှိသောနေရာ၌ အပြစ် မရှိနိုင်ပါ။ အမိန့်မရှိသောနေရာ၌ ကျူးလွန်မှုမရှိ၊ အပြစ်မရှိပါ။</w:t>
      </w:r>
    </w:p>
    <w:p w:rsidRPr="00E541CA" w:rsidR="00E541CA" w:rsidP="00E541CA" w:rsidRDefault="00E541CA" w14:paraId="15CFCB51" w14:textId="5FB7A3D6">
      <w:pPr>
        <w:ind w:firstLine="720"/>
      </w:pPr>
      <w:r w:rsidRPr="00E541CA">
        <w:t xml:space="preserve">ကျွန်ုပ်တို့ဘုရားသခင်ခရစ်တော်မှ မုတ်ဆိတ်အကြောင်း မည်သည့်အမိန့်မျှ မပေးထားသဖြင့် (မုတ်ဆိတ်ဖြတ်ရန်မဟုတ်၊ မဖြတ်ရန်မဟုတ်) မုတ်ဆိတ်ဖြတ်ခြင်းသည် ဘုရားသခင်အား ဆန့်ကျင်သော အပြစ်မဟုတ်ပါ။</w:t>
      </w:r>
    </w:p>
    <w:p w:rsidRPr="00E541CA" w:rsidR="00E541CA" w:rsidP="00E541CA" w:rsidRDefault="00E541CA" w14:paraId="0026B9EA" w14:textId="4BC21BEC">
      <w:pPr>
        <w:ind w:firstLine="720"/>
      </w:pPr>
      <w:r w:rsidRPr="00E541CA">
        <w:t xml:space="preserve">ကျွန်ုပ်တို့ဘုရားသခင်ခရစ်တော်မှ ခရစ်ယာန်များအတွက် မုတ်ဆိတ်ဆိုင်ရာ အမိန့်တစ်ခုမျှ မပေးထားခြင်းကြောင့် သန့်ရှင်းသော သမ္မာကျမ်းစာတွင်၊ သံတမန်များ၏ စာများတွင်၊ သန့်ရှင်းသော ဖခင်ကြီးများ၏ ကောင်စီများတွင် မုတ်ဆိတ်ဆိုင်ရာ အမိန့်တစ်ခုမျှ မတွေ့ရပါ။ သို့သော် ဘာသာရေးဝန်ထမ်းများ (သာမန်ယုံကြည်သူများမဟုတ်) လိုက်နာသင့်သည့် ရိုးရာဓလေ့တစ်ခုသာ ရှိပါသည်။</w:t>
      </w:r>
    </w:p>
    <w:p w:rsidRPr="00E541CA" w:rsidR="00E541CA" w:rsidP="00E541CA" w:rsidRDefault="00E541CA" w14:paraId="12CADFB5" w14:textId="4A07EFE6">
      <w:pPr>
        <w:ind w:firstLine="720"/>
      </w:pPr>
      <w:r w:rsidRPr="00E541CA">
        <w:t xml:space="preserve">သန့်ရှင်းသော သံဃာတော်များနှင့် သခင်ဘုရားသခင်၏ သံဃာအစည်းအဝေးများတွင် မုတ်ဆိတ်ဆိုင်ရာ ဥပဒေများ ထားရှိခဲ့ကြောင်း ယုံကြည်သူ မည်သူမဆို၊ ထိုကိစ္စနှင့် ပတ်သက်၍ သံဃာတော် သံဃာအစည်းအဝေးမှ ထုတ်ပြန်ထားသည့် ဥပဒေတစ်ခုကိုသာ ဖြစ်စေ ပြသနိုင်ပါစေ။</w:t>
      </w:r>
      <w:r w:rsidRPr="00E541CA">
        <w:lastRenderedPageBreak/>
      </w:r>
      <w:r w:rsidRPr="00E541CA">
        <w:t xml:space="preserve"> တွင် Nikita the Studite ဘုန်းကြီးနှင့် Panagiotis ဟုခေါ်သော အတွေးပညာရှင်တို့က မုတ်ဆိတ်အကြောင်း ပြောဆိုထားသော်လည်း၊ ထိုစကားများမှာ စည်းကမ်းများ မဟုတ်ပါ။ ထိုအကြောင်းကို သန့်ရှင်းသော ဖခင်ကြီးများ၏ ကောင်စီများတွင် မဆွေးနွေးခဲ့ကြ၊ သူတို့၏ ကိုယ်ပိုင်ထုတ်ပြန်ချက်များတွင်လည်း မမှန်ကန်ကြ၊ ကျွန်ုပ်တို့ကလည်း ထိုစကားများကို လိုက်နာသင့်ခြင်း မရှိပါ။</w:t>
      </w:r>
    </w:p>
    <w:p w:rsidRPr="00E541CA" w:rsidR="00E541CA" w:rsidP="00E541CA" w:rsidRDefault="00E541CA" w14:paraId="4FAF34F7" w14:textId="0F8FBCC7">
      <w:pPr>
        <w:ind w:firstLine="720"/>
      </w:pPr>
      <w:r w:rsidRPr="00E541CA">
        <w:t xml:space="preserve">ကျွန်ုပ်တို့၏ ရုရှားဟောင်းပုံနှိပ်စာအုပ်များအတွက်တော့ ပိုမိုနက်ရှိုင်းစွာ စစ်ဆေး၊ ဆွေးနွေးနှင့် ပြင်ဆင်ရန် လိုအပ်ပါသည်။</w:t>
      </w:r>
    </w:p>
    <w:p w:rsidRPr="00E541CA" w:rsidR="00E541CA" w:rsidP="00E541CA" w:rsidRDefault="00E541CA" w14:paraId="63EFD981" w14:textId="1F0F58FA">
      <w:pPr>
        <w:ind w:firstLine="720"/>
      </w:pPr>
      <w:r w:rsidRPr="00E541CA">
        <w:t xml:space="preserve">အထက်တွင် ရှင်းလင်းပြသခဲ့သည့်အတိုင်း အဟောင်းစာချုပ်ရှိ ဘုရားသခင်၏ အမိန့်များနှင့် ပတ်သက်၍ အဟောင်းစာချုပ်ရှိ ညီအစ်ကိုများအတွက် သတ်မှတ်ထားသော အမိန့်များမှာ စိတ်ဝိညာဉ်ဆိုင်ရာ သို့မဟုတ် ဘုရားသခင်ဆိုင်ရာ မဟုတ်ကြောင်း၊ ယုံကြည်ခြင်းနှင့် ဘုရားကိုးကွယ်ခြင်းဆိုင်ရာ မဟုတ်ကြောင်း၊ တရားမျှတမှုကို မြှင့်တင်ရန် ရည်ရွယ်ထားသည့် လူမှုရေးအမိန့်များလည်း မဟုတ်ကြောင်းကို ကျွန်ုပ်တို့ ခရစ်ယာန်များကလည်း လိုက်နာရမည့် အမိန့်များ မဟုတ်ကြောင်း သက်သေပြထားပါသည်။ သို့သော် ဤအရာများမှာ အခမ်းအနားနှင့် ပွဲထိုးဆိုင်ရာ ရုပ်ပိုင်းဆိုင်ရာ အမိန့်များဖြစ်ပြီး၊ ခရစ်တော်သည် ကိုယ်တိုင်လာရောက်ခြင်းဖြင့် ဖျက်သိမ်းခဲ့သည်။ သန့်ရှင်းသော သံတမန်ကြီးများကလည်း ကျွန်ုပ်တို့ (ဂျင်တိုင်းသားများထဲမှ ခရစ်ယာန်များ) ကို ဤအမိန့်များမှ လွတ်မြောက်စေခဲ့ကြောင်းကို ကျွန်ုပ်တို့သည် ယခင်က</w:t>
      </w:r>
      <w:r w:rsidRPr="00E541CA">
        <w:rPr>
          <w:rStyle w:val="FootnoteReference"/>
        </w:rPr>
        <w:footnoteReference w:id="380"/>
      </w:r>
      <w:r w:rsidRPr="00E541CA">
        <w:t xml:space="preserve"> တွင်</w:t>
      </w:r>
      <w:r w:rsidRPr="00E541CA">
        <w:t xml:space="preserve"> ပြသခဲ့ပါ</w:t>
      </w:r>
      <w:r w:rsidRPr="00E541CA">
        <w:t xml:space="preserve">သည်။ ကျွန်ုပ်တို့သည် သန့်ရှင်းသူ ဂျွန် ခရိုက်ဆိုစတမ်၏ သက်သေကိုလည်း ကိုးကားပါစို့။ သူသည် ဟေဘရူးစာတော် အခန်း ၇ ကို မှတ်ချက်ပြု၍ "ခန္ဓာကိုယ်ကို ဆေးကြောပါ၊ ခန္ဓာကိုယ်ကို သန့်ရှင်းပါ၊ </w:t>
      </w:r>
      <w:r w:rsidRPr="00E541CA">
        <w:rPr>
          <w:i/>
        </w:rPr>
        <w:t xml:space="preserve">ခန္ဓာကိုယ်ကို ဖြတ်ပါ၊ </w:t>
      </w:r>
      <w:r w:rsidRPr="00E541CA">
        <w:t xml:space="preserve">ခန္ဓာကိုယ်ကို ချုပ်ပါ</w:t>
      </w:r>
      <w:r w:rsidRPr="00E541CA">
        <w:t xml:space="preserve">"</w:t>
      </w:r>
      <w:r w:rsidRPr="00E541CA">
        <w:rPr>
          <w:rStyle w:val="FootnoteReference"/>
        </w:rPr>
        <w:footnoteReference w:id="381"/>
      </w:r>
      <w:r w:rsidRPr="00E541CA">
        <w:t xml:space="preserve"> ဟု ရေးသားခဲ့သည်။ ဤအရာများသည် ခန္ဓာကိုယ်ဆိုင်ရာ မဟုတ်ပါသလား။ ခရိုက်ဆိုစတမ်၏ စကား အဆုံး။ ထို 'အသားကို ဆံပင်ဖြတ်' ဆိုသော စကားလုံးများဖြင့် သူသည် မုတ်ဆိတ်မဖြတ်ခြင်းနှင့် မုတ်ဆိတ်ဖြတ်ခြင်း ဟူသော လက်တွေ့ကျင့်ဝတ်နှစ်ခုကို ရှင်းလင်းပြသခဲ့သည်။ ၎င်းတို့သည် ယခင်က အသားဆိုင်ရာ၊ အခမ်းအနားဆိုင်ရာ အမိန့်များ၏ အစိတ်အပိုင်းဖြစ်ခဲ့သော်လည်း ခရစ်တော်၏ ရောက်ရှိခြင်းဖြင့် ဖျက်သိမ်းခံခဲ့ရသည်။ ခရစ်ယာန်များအတွက် မုတ်ဆိတ်ဆိုင်ရာ တရားဥပဒေ မရှိဘဲ ရွေးချယ်ခွင့်သာ ရှိပြီး မုတ်ဆိတ်ဖြတ်ခြင်းကြောင့် ကယ်တင်ခြင်းကို မစိုးရိမ်သင့်ပါ။</w:t>
      </w:r>
    </w:p>
    <w:p w:rsidRPr="00E541CA" w:rsidR="00E541CA" w:rsidP="00E541CA" w:rsidRDefault="00E541CA" w14:paraId="654F3E2E" w14:textId="704845EF">
      <w:pPr>
        <w:ind w:firstLine="720"/>
      </w:pPr>
      <w:r w:rsidRPr="00E541CA">
        <w:t xml:space="preserve">ခရစ်ယာန်များအနက် မုတ်ဆိတ်မဖြတ်ရန် သတ်မှတ်သူများသည် မုတ်ဆိတ်ဖြတ်ခြင်းကို အလွန်ကြီးမားပြီး အပြစ်ကြီးဆုံးအဖြစ် ယူဆကြသည်။ ၎င်းတို့၏ အကြောင်းပြချက်များသည် သေချာမှန်ကန်ပါသလားကို ကျွန်ုပ်တို့ သေချာစွာ စိစစ်ကြည့်ကြပါစို့။</w:t>
      </w:r>
    </w:p>
    <w:p w:rsidRPr="00E541CA" w:rsidR="00E541CA" w:rsidP="00E541CA" w:rsidRDefault="00E541CA" w14:paraId="3884EF02" w14:textId="6A7BB589">
      <w:pPr>
        <w:ind w:firstLine="720"/>
      </w:pPr>
      <w:r w:rsidRPr="00E541CA">
        <w:t xml:space="preserve">အထက်တွင် ဖော်ပြခဲ့သည့် Stoglavnik စာအုပ်၊ အခန်း ၄၀ တွင် မုတ်ဆိတ်ဖြတ်ခြင်းကို ပြင်းထန်သော အပြစ်တစ်ခုအဖြစ် သတ်မှတ်ထားကြောင်း တွေ့ရသည်။ သန့်ရှင်းသော သံတမန်တော်ကြီးများ၏ စည်းကမ်းချက်တွင် အောက်ပါအတိုင်း ဖော်ပြထားသည်။ မည်သူမဆို မုတ်ဆိတ်ကို ဖြတ်၍ ထိုပုံစံဖြင့် တွေ့မြင်ပါက သူအား ဝန်ဆောင်ပေးခြင်း၊ ၄၀ ရက်အမှတ်တရ ဆုတောင်းပွဲ ကျင်းပပေးခြင်း၊ ဘုရားကျောင်းသို့ ပရိုစဖိုရာ သို့မဟုတ် မီးပွိုင့်များ ယူဆောင်သွားခြင်း မပြုသင့်ပါ။ သူအား မယုံကြည်သူများအဖြစ် သတ်မှတ်ရမည်၊ အကြောင်းမှာ ဤဓလေ့ကို အယူမှားသူများထံမှ ယူထားခြင်းဖြစ်သည်။ ဤစည်းကမ်းသည် လူ့ဝိညာဉ်ထက် မုတ်ဆိတ်ကို ပိုမြတ်စွာထားသည်။ အဆိုပါ စည်းကမ်းအရ လူတစ်ဦးသည် သမာဓိ၊ တရားမျှတမှုနှင့် သန့်ရှင်းမှုရှိသူဖြစ်ပါကဖြစ်စေ မုတ်ဆိတ်ကို ဖြတ်လျှင် ကယ်တင်ခြင်းမခံရနိုင်ဘဲ၊ သေဆုံးချိန်၌ ခရစ်ယာန်မှတ်တမ်းတင်ခြင်းအတွက် မထိုက်တန်ကြောင်း ဆိုလိုသည်။</w:t>
      </w:r>
    </w:p>
    <w:p w:rsidRPr="00E541CA" w:rsidR="00E541CA" w:rsidP="00E541CA" w:rsidRDefault="00E541CA" w14:paraId="66BFBD15" w14:textId="64C5B474">
      <w:pPr>
        <w:ind w:firstLine="720"/>
      </w:pPr>
      <w:r w:rsidRPr="00E541CA">
        <w:t xml:space="preserve">ဤစည်းကမ်းကို သန့်ရှင်းသော သံတမန်များထံမှ မမှန်ကန်စွာ ဆက်စပ်ထားသော်လည်း သံတမန်များ၏ စည်းကမ်းများထဲတွင် မတွေ့ရပါ။ ၎င်းသည် မမှန်ကန်၊ မှားယွင်းပြီး ကျိုးကြောင်းဆီလျော်မှုနှင့် မကိုက်ညီပါ။ ထိုကြောင့် ၎င်းကို ပထမဦးစွာ ငြင်းပယ်ရမည်ဖြစ်ပြီး အောက်ပါ မေးခွန်းများကို ဖြေရှင်းရမည်။</w:t>
      </w:r>
    </w:p>
    <w:p w:rsidRPr="00E541CA" w:rsidR="00E541CA" w:rsidP="00E541CA" w:rsidRDefault="00E541CA" w14:paraId="57F09999" w14:textId="44416663">
      <w:pPr>
        <w:ind w:firstLine="720"/>
      </w:pPr>
      <w:r w:rsidRPr="00E541CA">
        <w:t xml:space="preserve">မုတ်ဆိတ်ဆိုတာဘာလဲ?</w:t>
      </w:r>
    </w:p>
    <w:p w:rsidRPr="00E541CA" w:rsidR="00E541CA" w:rsidP="00E541CA" w:rsidRDefault="00E541CA" w14:paraId="098ADD22" w14:textId="2F5214AE">
      <w:pPr>
        <w:ind w:firstLine="720"/>
      </w:pPr>
      <w:r w:rsidRPr="00E541CA">
        <w:t xml:space="preserve">လူ့ဝိညာဉ်ဆိုတာဘာလဲ?</w:t>
      </w:r>
    </w:p>
    <w:p w:rsidRPr="00E541CA" w:rsidR="00E541CA" w:rsidP="00E541CA" w:rsidRDefault="00E541CA" w14:paraId="6846978B" w14:textId="7730A368">
      <w:pPr>
        <w:ind w:firstLine="720"/>
      </w:pPr>
      <w:r w:rsidRPr="00E541CA">
        <w:t xml:space="preserve">ခရစ်တော်သည် မုတ်ဆိတ်အတွက် မြေကြီးပေါ်သို့ လာခဲ့ပါသလား၊ ဒါမှမဟုတ် လူ့ဝိညာဉ်အတွက် လာခဲ့ပါသလား?</w:t>
      </w:r>
    </w:p>
    <w:p w:rsidRPr="00E541CA" w:rsidR="00E541CA" w:rsidP="00E541CA" w:rsidRDefault="00E541CA" w14:paraId="4D36D17F" w14:textId="3B27A01A">
      <w:pPr>
        <w:ind w:firstLine="720"/>
      </w:pPr>
      <w:r w:rsidRPr="00E541CA">
        <w:rPr>
          <w:i/>
        </w:rPr>
        <w:t xml:space="preserve">ဆံပင်ဆိုတာဘာလဲ။ </w:t>
      </w:r>
      <w:r w:rsidRPr="00E541CA">
        <w:t xml:space="preserve">ဆံပင်သည် အာရုံမခံနိုင်သော ဆံပင်တစ်မျိုးဖြစ်ပြီး လူခန္ဓာကိုယ်၏ အပိုပစ္စည်းတစ်ခုဖြစ်သည်။ မြင်မြင်သာသာ၊ ထိတွေ့ခံစားနိုင်သော ပစ္စည်းတစ်ခုဖြစ်ပြီး လူ့ဘဝအတွက် မလိုအပ်ပါ။ အဘယ်ကြောင့်ဆိုသော် လူတစ်ဦးအား အသက်မပေးနိုင်သလို သေဆုံးခြင်းကိုလည်း မဖြစ်စေပါ။ ခန္ဓာနှင့်အတူ သင်္ဂြိုဟ်ထဲတွင် သွင်းပြီး ပျက်စီးသွားသော ယာယီပစ္စည်းတစ်ခုဖြစ်၍၊ သေခါင်မတိုင်ခင်ကတည်းက သေဆုံးပြီး မလှုပ်မရှား၊ အကျိုးမဲ့၊ အထိခိုက်မဖြစ်၊ ခန္ဓာ၏ စိုစွတ်သောနေရာများတွင် ကြီးထွားသည်။ မြေပြင်ပေါ်တွင် ရေချိုင့်၊ စိုစွတ်သောနေရာများ၌ မြက်ပင်များ၊ ဆီးဒ်ပင်များနှင့် သစ်ခွပင်များ အလွန်များပြားစွာ ကြီးထွားသလို၊ လူခန္ဓာကိုယ်ပေါ်ရှိ စိုစွတ်သောနေရာများ၌လည်း ဆံပင်များ ကြီးထွားသည်။</w:t>
      </w:r>
    </w:p>
    <w:p w:rsidRPr="00E541CA" w:rsidR="00E541CA" w:rsidP="00E541CA" w:rsidRDefault="00E541CA" w14:paraId="7E4B3621" w14:textId="14CC7569">
      <w:pPr>
        <w:ind w:firstLine="720"/>
      </w:pPr>
      <w:r w:rsidRPr="00E541CA">
        <w:rPr>
          <w:i/>
        </w:rPr>
        <w:t xml:space="preserve">ဆိုတော့ ဝိညာဉ်ဆိုတာ ဘာလဲ။ </w:t>
      </w:r>
      <w:r w:rsidRPr="00E541CA">
        <w:t xml:space="preserve">လူ့ဝိညာဉ်သည် မမြင်နိုင်သော၊ မသေမပျောက်နိုင်သော ဘုရားသခင်၏ ပုံရိပ်ဖြစ်၍ အမြဲတမ်းတည်တံ့သည်။ ဝိညာဉ်သည် ကိုယ်ခန္ဓာမပါသော၊ ဉာဏ်ရှိသော သဘာဝတစ်ခုဖြစ်ပြီး ကျွန်ုပ်တို့၏ ကိုယ်ခန္ဓာအား အသက်ပေးသည်။ ထို့အပြင် ဝိညာဉ်သည် လူ့ဘဝအတွက် မဖြစ်မနေလိုအပ်သောကြောင့် ဝိညာဉ်မရှိလျှင် မည်သူမျှ မျက်ခုံးတစ်ခတ်တောင် မနေရပ်နိုင်ပါ။</w:t>
      </w:r>
    </w:p>
    <w:p w:rsidRPr="00E541CA" w:rsidR="00E541CA" w:rsidP="00E541CA" w:rsidRDefault="00E541CA" w14:paraId="4311C4F0" w14:textId="0516AD2E">
      <w:pPr>
        <w:ind w:firstLine="720"/>
      </w:pPr>
      <w:r w:rsidRPr="00E541CA">
        <w:t xml:space="preserve">ခရစ်တော်သည် ဘယ်သူ့အတွက် ကမ္ဘာမြေသို့ လာခဲ့သနည်း။ လူ့မျက်နှာမွှေးကို မဖြတ်ဘဲ ထိန်းသိမ်းနိုင်ရန်အတွက်လား၊ ဒါမှမဟုတ် လူ့ဝိညာဉ်ကို အမြဲတမ်းသေခြင်းမှ ကယ်တင်ရန်အတွက်လား။ ခရစ်တော်သည် မုတ်ဆိတ်အတွက်သာ လာခဲ့ပါက မုတ်ဆိတ်ကို ဖြတ်တောက်သူသည် သေဆုံးပြီးနောက် ဘုရားကျောင်းမှတ်တမ်းတွင် ဂုဏ်ပြုခံရန် မထိုက်တန်ပါ။ သို့သော် ခရစ်တော်သည် လူ့ဝိညာဉ်အတွက်သာ လာခဲ့ပါက ဖြတ်တောက်ထားသော မုတ်ဆိတ်သည် သေဆုံးပြီး ထွက်ခွာသွားသော ဝိညာဉ်အတွက် ဘယ်လိုအတားအဆီးဖြစ်နိုင်မည်နည်း။ အမှန်တကယ် ခရစ်တော်သည် မျက်နှာမွှေးအတွက်မဟုတ်ဘဲ ဝိညာဉ်အတွက်သာ လာခဲ့သည်။ ကျွန်ုပ်တို့၏ ဘုရားသခင် ခရစ်တော်ကို ကျွန်ုပ်တို့၏ ဝိညာဉ်များ၏ ကယ်တင်သူဟု ခေါ်ကြသည်၊ အကြောင်းမှာ ၎င်းသည် ကျွန်ုပ်တို့၏ ဝိညာဉ်များအတွက် နာကျင်ခံခဲ့ပြီး၊ အလွန်သန့်ရှင်းသော သွေးကို စွန့်လွှတ်ကာ၊ ခရစ်တော်သည် ကျွန်ုပ်တို့အား အမြဲတမ်း မသေဘဲ အသက်ရှင်နိုင်သော ဘဝသို့ ဦးဆောင်ရန်အတွက် သစ်တံပေါ်တွင် သေဆုံးခဲ့သည်။</w:t>
      </w:r>
    </w:p>
    <w:p w:rsidRPr="00E541CA" w:rsidR="00E541CA" w:rsidP="00E541CA" w:rsidRDefault="00E541CA" w14:paraId="2AB05FF2" w14:textId="4B5D8FE5">
      <w:pPr>
        <w:ind w:firstLine="720"/>
      </w:pPr>
      <w:r w:rsidRPr="00E541CA">
        <w:lastRenderedPageBreak/>
      </w:r>
      <w:r w:rsidRPr="00E541CA">
        <w:t xml:space="preserve">အမွှေးသည် ဝိညာဉ်နှင့် နှိုင်းယှဉ်၍ မရပါ။ ထိုစည်းကမ်းကို သခင်တော်၏ သံဃာများထံမှ မမှန်ကန်စွာ ဆက်စပ်ထားသော်လည်း၊ ခရစ်ယာန်ဝိညာဉ်သည် ကွယ်လွန်သောအခါ ဘုရားကျောင်းဝန်ဆောင်မှုများတွင် မမှတ်တမ်းတင်ရ၊ prosphora (ပရိုစဖိုရာ) သို့မဟုတ် မီးပွိုင့်များ မပူဇော်ရဟု တားမြစ်ထားခြင်းမှာ မမှန်ပါ။</w:t>
      </w:r>
    </w:p>
    <w:p w:rsidRPr="00E541CA" w:rsidR="00E541CA" w:rsidP="00E541CA" w:rsidRDefault="00E541CA" w14:paraId="6B223002" w14:textId="2BE3123C">
      <w:pPr>
        <w:ind w:firstLine="720"/>
      </w:pPr>
      <w:r w:rsidRPr="00E541CA">
        <w:t xml:space="preserve">ထိုအတုစည်းကမ်းက ခရစ်ယာန်များသည် မမှန်ကန်သူများထံမှ မုတ်ဆိတ်ဖြတ်ခြင်းဓလေ့ကို ယူထားကြောင်းဆိုသော်လည်း၊ အောက်ပါမေးခွန်းတစ်ခု ပေါ်ပေါက်သည်– ရုစ်ပြည်သူများသည် မွတ်ဆိတ်ခတ်ခတ်မပြုမီ ဘုရားကျူးလွန်ခဲ့ကြသူများဖြစ်ကြသလား၊ မုတ်ဆိတ်ဖြတ်ခဲ့ကြသလား မဖြတ်ခဲ့ကြသလား။ မည်သူမဆို မဆံပင်မဖြတ်ဘူးလို့ဆိုရင် အဲဒါက မှားနေခြင်းပဲဖြစ်ပါသည်။ ရုရှားလူမျိုးများသည် ယုဒယဟောင်းစာတမ်းကို မလိုက်နာကြသလို၊ ထိုအချိန်၌ ဘုရားသခင်၏ ဆံပင်ဖြတ်ခြင်းတားမြစ်ချက်ကို မကြားဖူးကြ၊ ဘုရားသခင်ကို မသိကြ၊ တုထုဘုရားများကို ပူဇော်ကာ မာယာဒေဝါကို ဝန်ဆောင်ခဲ့ကြသည်။ ယခင်က ပြောခဲ့သလို တုထုဘုရားပူဇော်သူများအတွက် ဆံပင်ဖြတ်ခြင်းသည် ထုံးစံတစ်ခုဖြစ်ခဲ့သည်။ သို့သော် သန့်ရှင်းသော ယုံကြည်ခြင်းသည် ရုစ်တွင် အမြစ်ထူထောင်ပြီးနောက် လူများ၊ အထူးသဖြင့် အသက်ကြီးသူများသည် မုတ်ဆိတ်မွေးများကို ထားရှိလာကြသည်၊ အခြားသူများကတော့ ယခင်ကဲ့သို့ ဆက်လက်ဖြတ်တောက်ကြသည်၊ အကြောင်းမှာ ကျွန်ုပ်တို့ အထက်တွင် ရှင်းပြခဲ့သည့်အတိုင်း သံဃာတော်၏ ဆုံးဖြတ်ချက်သည် ခရစ်တော်ထံလာသော ဂျင်တိုင်းလူမျိုးများအား ဟောင်းခေတ် သက်တမ်းစာတမ်း၏ ရုပ်ပိုင်းဆိုင်ရာ အမိန့်များမှ လွတ်မြောက်စေခြင်းကြောင့် ဖြစ်သည်။ ဘာသာပျက်သူများထံမှမဟုတ်ဘဲ၊ မွေးမြူးခြင်းမပြုမီကတည်းက ရှိခဲ့ပြီး သံဃာတော်များက တားမြစ်မထားသော သူတို့၏ ကိုယ်ပိုင်ဓလေ့ထုံးစံမှ ခရစ်ယာန်များသည် မွေးမြူးခြင်းကို ဆက်လက်ပြုလုပ်ကြသည်။ မွေးမြူးခြင်းမပြုရန် အလေ့ကျင့်လာသူများသည် မွေးမြူးခြင်းမပြုကြပေ၊ ၎င်းသည် ခရစ်ယာန်များအား ချမှတ်ထားသော ဥပဒေတစ်ခုမဟုတ်ဘဲ သူတို့၏ ကိုယ်ပိုင်စိတ်ကြိုက် ဆန္ဒအရ ဖြစ်သည်။</w:t>
      </w:r>
    </w:p>
    <w:p w:rsidRPr="00E541CA" w:rsidR="00E541CA" w:rsidP="00E541CA" w:rsidRDefault="00E541CA" w14:paraId="32A394A9" w14:textId="77E2F388">
      <w:pPr>
        <w:ind w:firstLine="720"/>
      </w:pPr>
      <w:r w:rsidRPr="00E541CA">
        <w:t xml:space="preserve">အထက်ဖော်ပြထားသည့် အဟောင်းပုံနှိပ် Service Book တွင် မုတ်ဆိတ်ရှင်းခြင်း တားမြစ်ချက်အပိုင်းကို စာမျက်နှာ ၆၂၆ နှင့် ၆၂၇ တွင် ထပ်မံထည့်သွင်းထားပြီး အောက်ပါအတိုင်း ရေးသားထားသည်။ ထို့အပြင်၊ ဤအယူမှားကို စကားဖြင့် တားမြစ်ကြောင်း ဖော်ပြရန် ကြိုးပမ်းကြပါစို့။ ဤအကြောင်းအရာကို ဘုရားသခင်ကိုယ်တော်တိုင် အဟောင်းစာချုပ်တွင် မုရှေထံ </w:t>
      </w:r>
      <w:r w:rsidRPr="00E541CA">
        <w:rPr>
          <w:i/>
        </w:rPr>
        <w:t xml:space="preserve">"သင်တို့ မုတ်ဆိတ် မဖြတ်ရ" </w:t>
      </w:r>
      <w:r w:rsidRPr="00E541CA">
        <w:t xml:space="preserve">(</w:t>
      </w:r>
      <w:r w:rsidRPr="00E541CA">
        <w:rPr>
          <w:rStyle w:val="FootnoteReference"/>
          <w:i/>
        </w:rPr>
        <w:footnoteReference w:id="382"/>
      </w:r>
      <w:r w:rsidRPr="00E541CA">
        <w:t xml:space="preserve"> )</w:t>
      </w:r>
      <w:r w:rsidRPr="00E541CA">
        <w:rPr>
          <w:i/>
        </w:rPr>
        <w:t xml:space="preserve"> ဟု</w:t>
      </w:r>
      <w:r w:rsidRPr="00E541CA">
        <w:t xml:space="preserve"> ကြေညာခဲ့</w:t>
      </w:r>
      <w:r w:rsidRPr="00E541CA">
        <w:t xml:space="preserve">သည်။ ထိုသူတို့အကြောင်း ဘာပြောရမည်နည်း။ သို့သော် ဤအရာသည် တားမြစ်ခံထားပြီး ဘုရားသခင်အား မနှစ်မြော်ကြောင်း ထင်ရှားပါသည်။ ဒါဟာ မကြောက်ရွံ့သူများအတွက် ပိုမိုရှက်စရာနှင့် ပိုမိုကြောက်ရွံ့စရာ မဟုတ်ပါသလား။ ဘုရားသခင်ခရိုက်ဆိုစတုံက မှန်ကန်စွာ ပြောသလို၊ ဤသည် ဘုရားကျောင်း၏ တပ်မတော်ဖြစ်ပြီး၊ သူက တစ်ဦးအကြောင်း ပြောသလို ထိုသူ၏ သက်သေရှင်သွေးက ဤအပြစ်ကို မဖြေရှင်းနိုင်ပါ။ အထိုအပိုဒ်အဆုံးသတ်သည်။</w:t>
      </w:r>
    </w:p>
    <w:p w:rsidRPr="00E541CA" w:rsidR="00E541CA" w:rsidP="00E541CA" w:rsidRDefault="00E541CA" w14:paraId="17717D5C" w14:textId="1C4743E9">
      <w:pPr>
        <w:ind w:firstLine="720"/>
      </w:pPr>
      <w:r w:rsidRPr="00E541CA">
        <w:t xml:space="preserve">ဤအမှားစကားများ၏ ရေးသားသူ ဘယ်သူဖြစ်သည်ကို ကျွန်ုပ်တို့ မသိသေးပေ၊ သို့သော် သူသည် ထင်ရှားစွာ လိမ်လည်သူနှင့် မူးယစ်သူတစ်ဦးအဖြစ်သာ မြင်သာနေသည်။</w:t>
      </w:r>
    </w:p>
    <w:p w:rsidRPr="00E541CA" w:rsidR="00E541CA" w:rsidP="00E541CA" w:rsidRDefault="00E541CA" w14:paraId="5AA3F347" w14:textId="7214443E">
      <w:pPr>
        <w:ind w:firstLine="720"/>
      </w:pPr>
      <w:r w:rsidRPr="00E541CA">
        <w:t xml:space="preserve">သူသည် လိမ်လည်သူဖြစ်သည်၊ အကြောင်းမဟုတ်ဘဲ စိန့်ခရိုက်ဆိုစတုံအား မျက်နှာမွှေးအကြောင်းရေးသားခဲ့သည်ဟု၊ မျက်နှာမွှေးဆင်ခြင်းကို 'ဘုရားကျောင်းတပ်' ဟု ခေါ်ဆိုခဲ့သည်ဟု မဟုတ်မှန်စွာ စွပ်စွဲနေသည်။ သို့သော် ခရိုက်ဆိုစတိုမ်က ဤအကြောင်းကို ဘယ်စာအုပ်၊ ဘယ်အပိုဒ်၊ ဘယ်ဟောပြောချက် သို့မဟုတ် ဘယ်သဒ္ဒါသင်ခန်းစာတွင် ရေးသားခဲ့သည်ကို ထိုအတုဆိုသူက မဖော်ပြပါ။ အကြောင်းမှာ သူသည် ထင်ရှားစွာ လိမ်လည်နေခြင်းကြောင့် ဖြစ်သည်။</w:t>
      </w:r>
    </w:p>
    <w:p w:rsidRPr="00E541CA" w:rsidR="00E541CA" w:rsidP="00E541CA" w:rsidRDefault="00E541CA" w14:paraId="0601AFD2" w14:textId="09C2BC72">
      <w:pPr>
        <w:ind w:firstLine="720"/>
      </w:pPr>
      <w:r w:rsidRPr="00E541CA">
        <w:t xml:space="preserve">ထိုစာရေးသူသည် မိုက်သူတစ်ယောက်ဖြစ်ပြီး၊ သူက မာတဲယားများ၏ သွေးသည် မုတ်ဆိတ်ဆွတ်ခြင်းအပြစ်ကို မဖြေရှင်းနိုင်ဘူးလို့ ဆိုသည်။</w:t>
      </w:r>
    </w:p>
    <w:p w:rsidRPr="00E541CA" w:rsidR="00E541CA" w:rsidP="00E541CA" w:rsidRDefault="00E541CA" w14:paraId="14483628" w14:textId="6EE25EDD">
      <w:pPr>
        <w:ind w:firstLine="720"/>
      </w:pPr>
      <w:r w:rsidRPr="00E541CA">
        <w:t xml:space="preserve">အလွန်မိုက်မဲသူတို့ထဲမှ အမိုက်ဆုံးသူ! မုတ်ဆိတ်သည် ခရစ်ထက် ကြီးမြတ်သနည်း။ ခရစ်ယာန်များအနက် ခရစ်ကို ငြင်းပယ်ခြင်းထက် ကြီးမားသော အပြစ်မရှိကြောင်း ကျွန်ုပ်တို့ သိကြသည်။ သို့သော် ထိုသူသည် နောင်တပြန်ပြီး ခရစ်အတွက် ဒုက္ခခံစားပါက သက်သေခံသွေးသည် သူ၏အပြစ်ကို ဖြေရှင်းကာ ကောင်းကင်၌ သက်သေခံဘွဲ့ထူးဆုရရှိရန် တန်ဖိုးရှိသူအဖြစ် သတ်မှတ်ခံရမည်။ ဥပမာအားဖြင့် နိုဝင်ဘာလ ၂၇ ရက်နေ့တွင် ဂုဏ်ပြုကြသော ပုသိမ်နတ်တော် ဂျိမ်းစ် (James the Persian) သည် ပထမဦးဆုံး ခရစ်တော်ကို ငြင်းပယ်ခဲ့သော်လည်း နောက်တွင် ပြန်လည် ဝန်ခံကာ ခရစ်တော်အတွက် သွေးထွက်အောင် ခံစားခဲ့ပြီး ထိုသွေးက သူ၏ ငြင်းပယ်မှုအပြစ်ကို ဆေးကြောကာ ကောင်းကင်ဘုံ၌ ဂုဏ်ထူးထွားသော ခေါင်းဆောင်ဘွဲ့ကို ချီးမြှင့်ပေးခဲ့သည်။ ထို့အပြင် ပထမဦးစွာ ခရစ်ကို ငြင်းပယ်ခဲ့ပြီးနောက် ပြန်လည် ဝန်ခံကာ သူ့အတွက် ဒုက္ခခံခဲ့ကြပြီး မာတိယသွေးဖြင့် မူလငြင်းပယ်မှုအပြစ်ကို ပြေပေးခဲ့ကြသည့် သန့်ရှင်းသော မာတိယများလည်း ရှိသည်။ သို့သော် အဟောင်းပုံနှိပ် Service Book တွင် ပါဝင်သော အမှားပါသော အပိုဒ်၏ စာရေးသူက မာတဲယားများ၏ သွေးသည် မုတ်ဆိတ်ဖြတ်ခြင်းအပြစ်ကို မဖြေရှင်းနိုင်ကြောင်း ဆိုသည်။ သူ၏ မိုက်မဲသော အတွေးအရ မုတ်ဆိတ်သည် ခရစ်ထက် ပိုမြတ်ကြောင်း၊ မာတဲယားများ၏ သွေးသည် ခရစ်ကို ငြင်းပယ်သူများ၏ အပြစ်ကိုသာ ဆေးကြောပေးနိုင်သော်လည်း မုတ်ဆိတ်ဖြတ်ခြင်းအပြစ်ကို မဆေးကြောနိုင်ကြောင်း ဆိုသည်။ ဒီလို မုဒိမ်းမှုကို ဘယ်မှာမှ မကြားဖူးပါဘူး။ ဒီလို မကောင်းဆိုးဝါးသော ဝန်ခံချက်ကို ဘယ်မှာတွေ့ရမလဲ။</w:t>
      </w:r>
    </w:p>
    <w:p w:rsidRPr="00E541CA" w:rsidR="00E541CA" w:rsidP="00E541CA" w:rsidRDefault="00E541CA" w14:paraId="254817A5" w14:textId="401C5794">
      <w:pPr>
        <w:ind w:firstLine="720"/>
      </w:pPr>
      <w:r w:rsidRPr="00E541CA">
        <w:t xml:space="preserve">ထပ်မံ၍ ထိုနာမည်မဖော်ထားသော စာရေးသူသည် သူ၏စာတမ်းတွင် မုတ်ဆိတ်ဖြတ်ခြင်းကို ဆန့်ကျင်ကာ မဖြတ်ရန် ထောက်ခံနေစဉ်၊ သန့်ရှင်းသော သံဃာတော်များ၊ ကမ္ဘာလုံးဆိုင်ရာ ညီလာခံ ၇ ကြိမ်နှင့် ဒေသဆိုင်ရာ ညီလာခံ ၉ ကြိမ်တို့က ခရစ်ယာန်များသည် မုတ်ဆိတ်မဖြတ်သင့်ကြောင်း သတ်မှတ်ထားကြောင်း ပြောဆို—သို့မဟုတ် မှားယွင်းစွာ လိမ်လည်ပြောဆို—ထားသည်။ သို့သော် သံတမန်နှင့် ဖခင်ကြီးများ၏ စည်းမျဉ်းများအားလုံးကို စုံစမ်းစစ်ဆေးပြီးနောက်၊ သံတမန်စည်းမျဉ်းများတွင်ဖြစ်စေ ဖခင်ကြီးများစည်းမျဉ်းများတွင်ဖြစ်စေ မျက်နှာမွှေးနှင့်ပတ်သက်၍ မည်သည့်အချက်မျှ မတွေ့ရကြောင်း၊ လိမ်လည်ဖန်တီးချက်များမှသာ ရှိကြောင်း ကျွန်ုပ်တို့က ယခင်ကပင် ဖော်ပြပြီးပါပြီ။ ထို့ကြောင့် ကျွန်ုပ်တို့သည် ဤစာတမ်းရေးသူအား မေးမြန်းလိုပါသည်။ သံဃာတော်နှင့် ဘိုးဘွားကြီးများ၏ စည်းကမ်းများကို မုန်းတီးစွပ်စွဲသူအနေဖြင့် မေးပါသည်။ ဘယ်ဟာပိုကြီးမားသော ပြစ်မှုနည်း— မုတ်ဆိတ်ဖြတ်ခြင်းလား၊ သို့မဟုတ် သန့်ရှင်းသောအရာများအပေါ် မမှန်ကန်စွာ ပြောဆိုခြင်းလား။ မုတ်ဆိတ်ဖြတ်ခြင်းသည် လူ့ဓလေ့ဖြစ်ပြီး၊ မမှန်ကန်စွာ ပြောဆိုခြင်းသည် မာယာဒေဝါထံမှ ဖြစ်ပါသည်။ ထို့ကြောင့် ဘယ်သူပိုပြစ်ကြီးနည်း— လူ့နည်းဖြင့် ပြစ်သူလား၊ မာယာဒေဝါနည်းဖြင့် ပြစ်သူလား။</w:t>
      </w:r>
    </w:p>
    <w:p w:rsidRPr="00E541CA" w:rsidR="00E541CA" w:rsidP="00E541CA" w:rsidRDefault="00E541CA" w14:paraId="5229EB19" w14:textId="2D2CF0F4">
      <w:pPr>
        <w:ind w:firstLine="720"/>
      </w:pPr>
      <w:r w:rsidRPr="00E541CA">
        <w:t xml:space="preserve">ဤအကြောင်းကို ပြောပြီးနောက် ကျွန်ုပ်တို့ သတိပေးလိုသည်မှာ ဤစာတမ်း၏ နောက်ဆုံးပိုင်းနှင့် နောက်ဆုံးအခန်းတွင် ဖော်ပြမည့်အတိုင်း မာတဲယားများ၏ သွေးဖြင့် မဖြေရှင်းနိုင်သော အပြစ်တစ်ခု ရှိပြီး ထိုအပြစ်ကို သန့်ရှင်းသော ဆရာတော်က ပြောကြားခဲ့ပါသည်။</w:t>
      </w:r>
    </w:p>
    <w:p w:rsidRPr="00E541CA" w:rsidR="00E541CA" w:rsidP="00E541CA" w:rsidRDefault="00E541CA" w14:paraId="06ABF958" w14:textId="44DC6D0E">
      <w:pPr>
        <w:ind w:firstLine="720"/>
      </w:pPr>
      <w:r w:rsidRPr="00E541CA">
        <w:lastRenderedPageBreak/>
      </w:r>
      <w:r w:rsidRPr="00E541CA">
        <w:t xml:space="preserve">သို့သော် ဒီမှာ တစ်ခု ထပ်မံ ထည့်ပြောလိုသည်မှာ အပြစ်တိုင်းတွင် တစ်မျိုးသော အပျော်အပါး ရှိတတ်သည်၊ ၎င်းသည် ကိုယ်ခန္ဓာဆိုင်ရာ သို့မဟုတ် စိတ်ဝိညာဉ်ဆိုင်ရာ ဖြစ်စေသည်။ ကိုယ်ခန္ဓာဆိုင်ရာတွင် လိင်ဆန္ဒ (lust) ရှိသလို၊ စိတ်ဝိညာဉ်တွင် ဒေါသ (fury) ရှိသည်။ ဒေါသသည် ပြန်လည်ဆန့်ကျင်ခြင်းတွင် အပျော်အပါး ရှာတွေ့သလို၊ လိင်ဆန္ဒသည် ကိုယ်ခန္ဓာဆိုင်ရာ အာရုံခံစားမှုများတွင် အပျော်အပါး ရှာတွေ့သည်။ သို့သော် မခံစားနိုင်သော ဆံပင်များကို ဖြတ်တောက်ရာ၌ အဘယ်အပျော်အပါးကိုမျှ မတွေ့နိုင်ပါ။ ထိုဆံပင်များတွင် အပြစ်တစ်ခုမျှ မရှိသလို၊ မုတ်ဆိတ်ဖြတ်ခြင်းကြောင့် သူတို့၏ ကယ်တင်ခြင်းကို မည်သူမျှ သံသယမဖြစ်သင့်ပါ။</w:t>
      </w:r>
    </w:p>
    <w:p w:rsidRPr="00E541CA" w:rsidR="00E541CA" w:rsidP="00E541CA" w:rsidRDefault="00E541CA" w14:paraId="45B92FEE" w14:textId="3734E9AB">
      <w:pPr>
        <w:ind w:firstLine="720"/>
      </w:pPr>
      <w:r w:rsidRPr="00E541CA">
        <w:t xml:space="preserve">အချို့ကတော့ မုတ်ဆိတ်ကို ကိုယ်တိုင်လက်ဖြင့် ဖြတ်ခြင်းဟု ဆိုကြသည်။ သို့သော် ကျွန်ုပ်တို့က ပြောသည်၊ သင်တို့သည် ဘရပ်ရှ် သို့မဟုတ် ဆံပင်ချောင်းဖြင့် မုတ်ဆိတ်ကို တစ်ချက်မှ မထိသင့်ကြောင်း၊ အကယ်၍ ဖြတ်ပြီးသား မုတ်ဆိတ်ကို ဆံပင်ချောင်းဖြင့် ချောင်းလျှင် ဆံပင်များ ပြတ်ထွက်ကာ ကိုယ်တိုင်လက်ဖြင့် ဖြတ်ခြင်းအဖြစ် ပြစ်ဒဏ် ခံရမည်ဖြစ်ကြောင်း။ သို့သော် မသိသူတို့ရေ၊ မုတ်ဆိတ်ဖြတ်ခြင်းဟာ ကိုယ်တိုင်လက်ဖြင့် ကိုယ်ကိုထိခိုက်ခြင်းနဲ့ တကယ်တူပါသလား။ သေပြီး အာရုံမခံနိုင်တော့တဲ့ ဆံပင်တွေကို ဖယ်ရှားတာက အသက်ရှင်နေတဲ့ ကိုယ်ခန္ဓာကို ထိခိုက်စေပါသလား။ ကိုယ်တိုင်လက်ဖြင့် ကိုယ်ကိုထိခိုက်ခြင်းဆိုသည်မှာ အသက်ရှင်နေတဲ့ ကိုယ်ခန္ဓာမှ အင်္ဂါတစ်ခုခုကို ရည်ရွယ်၍ ဖြတ်တောက်ခြင်း သို့မဟုတ် မည်သည့်နည်းဖြင့်မဆို ကိုယ်တိုင်သေခြင်းဖြစ်သည်။ ဥပမာ ယုဒသည် လည်ချောင်းညှစ်၍ ကိုယ်တိုင်သေခဲ့သကဲ့သို့။ ဒေဝစ်၏ ရန်သူ ဆောလ်ကလည်း ဓားဖြင့် ကိုယ်ကို ထိုးကာ ကိုယ်တိုင် သေဆုံးခဲ့သည်</w:t>
      </w:r>
      <w:r w:rsidRPr="00E541CA">
        <w:rPr>
          <w:rStyle w:val="FootnoteReference"/>
        </w:rPr>
        <w:footnoteReference w:id="383"/>
      </w:r>
      <w:r w:rsidRPr="00E541CA">
        <w:t xml:space="preserve"> ။ ခွဲထွက်သူများသည် မီးဖြင့် သေ၊ အစာမစားဘဲ သေ စသည့် နည်းလမ်းများဖြင့် ကိုယ်တိုင် သေဆုံးကြသည်။ ဤသည်မှာ ကိုယ်တိုင် လက်တင်ခြင်းဖြစ်ပြီး မည်သည့် သေဆုံးမှုပုံစံဖြင့်မဆို ကိုယ်ပိုင် ဖျက်ဆီးခြင်းကို ဖြစ်စေခြင်းဖြစ်သည်။ ထိုအပြစ်၏ ကြီးမားမှုကို ဤစာတမ်း၏ တတိယပိုင်းတွင် ဖော်ပြမည်။</w:t>
      </w:r>
    </w:p>
    <w:p w:rsidRPr="00E541CA" w:rsidR="00E541CA" w:rsidP="00E541CA" w:rsidRDefault="00E541CA" w14:paraId="3DF69167" w14:textId="7DFC7FD2">
      <w:pPr>
        <w:ind w:firstLine="720"/>
      </w:pPr>
      <w:r w:rsidRPr="00E541CA">
        <w:t xml:space="preserve">၄မြောက် စဉ်းစားချက်</w:t>
      </w:r>
    </w:p>
    <w:p w:rsidRPr="00E541CA" w:rsidR="00E541CA" w:rsidP="00E541CA" w:rsidRDefault="00E541CA" w14:paraId="29FD43D1" w14:textId="741F65C4">
      <w:pPr>
        <w:ind w:firstLine="720"/>
        <w:rPr>
          <w:i/>
        </w:rPr>
      </w:pPr>
      <w:r w:rsidRPr="00E541CA">
        <w:rPr>
          <w:i/>
        </w:rPr>
        <w:t xml:space="preserve">မကောင်းမှုထဲမှာ ကယ်တင်ခြင်း ရှိပါသလား?</w:t>
      </w:r>
    </w:p>
    <w:p w:rsidRPr="00E541CA" w:rsidR="00E541CA" w:rsidP="00E541CA" w:rsidRDefault="00E541CA" w14:paraId="75E6D926" w14:textId="24CF2313">
      <w:pPr>
        <w:ind w:firstLine="720"/>
      </w:pPr>
      <w:r w:rsidRPr="00E541CA">
        <w:t xml:space="preserve">အထူးသဖြင့် သန့်ရှင်းသော သံဃာတော် ပေါလ်က ဂလာတိသားများထံသို့ ဟောင်းခေတ် ဖြတ်ခြင်းအကြောင်း ရေးသားခဲ့သလို </w:t>
      </w:r>
      <w:r w:rsidRPr="00E541CA">
        <w:rPr>
          <w:i/>
        </w:rPr>
        <w:t xml:space="preserve">'ဖြတ်ခြင်းဖြစ်စေ မဖြတ်ခြင်းဖြစ်စေ တစ်ခုမျှ အကျိုးမရှိပါ'</w:t>
      </w:r>
      <w:r w:rsidRPr="00E541CA">
        <w:rPr>
          <w:rStyle w:val="FootnoteReference"/>
          <w:i/>
        </w:rPr>
        <w:footnoteReference w:id="384"/>
      </w:r>
      <w:r w:rsidRPr="00E541CA">
        <w:t xml:space="preserve"> ဟုဆိုခဲ့သကဲ့သို့၊ မုတ်ဆိတ်ဖြတ်ခြင်းနှင့် မဖြတ်ခြင်းအကြောင်းကိုလည်း 'ဖြတ်ခြင်းဖြစ်စေ မဖြတ်ခြင်းဖြစ်စေ တစ်ခုမျှ အကျိုးမရှိပါ' ဟု ဆိုနိုင်ပါသည်။</w:t>
      </w:r>
    </w:p>
    <w:p w:rsidRPr="00E541CA" w:rsidR="00E541CA" w:rsidP="00E541CA" w:rsidRDefault="00E541CA" w14:paraId="26C669A2" w14:textId="2E647077">
      <w:pPr>
        <w:ind w:firstLine="720"/>
      </w:pPr>
      <w:r w:rsidRPr="00E541CA">
        <w:t xml:space="preserve">အဟောင်းသက်သေ၌ ဘုရားကျုပ်မှ ခရစ်တော်ဆီသို့ ပြောင်းလဲလာသူများအား အစအဆင့်ကတည်းက ခေါ်ယူ၍ လက်တွေ့ကျင့်သုံးခဲ့သည့် ခွဲစိတ်ခြင်းသည် ကယ်တင်ခြင်းမပေးနိုင်ခဲ့ပေ၊ ထိုအစား ခရစ်တော်ဘုရားအပေါ် ယုံကြည်ခြင်းနှင့် ကောင်းမွန်သော လုပ်ဆောင်ချက်များမှသာ ကယ်တင်ခြင်းရရှိစေသည်</w:t>
      </w:r>
      <w:r w:rsidRPr="00E541CA">
        <w:rPr>
          <w:rStyle w:val="FootnoteReference"/>
        </w:rPr>
        <w:footnoteReference w:id="385"/>
      </w:r>
      <w:r w:rsidRPr="00E541CA">
        <w:t xml:space="preserve"> ။ ထိုနည်းတူ အဟောင်းစာချုပ်ပုံစံအရ မဖြတ်ခြင်းသည် ခရစ်ယာန်များအနက် မည်သူ့ကိုမျှ ကယ်တင်ခြင်းမပေးဘဲ အမှန်တကယ်ယုံကြည်ခြင်းနှင့် ကောင်းမွန်သောအကျင့်များသာ ပေးသည်။</w:t>
      </w:r>
    </w:p>
    <w:p w:rsidRPr="00E541CA" w:rsidR="00E541CA" w:rsidP="00E541CA" w:rsidRDefault="00E541CA" w14:paraId="29153A25" w14:textId="01FF9118">
      <w:pPr>
        <w:ind w:firstLine="720"/>
      </w:pPr>
      <w:r w:rsidRPr="00E541CA">
        <w:t xml:space="preserve">ဆံပင်ရှည်သူများသည် ဗီလနီးယပ်စ်မြို့ရှိ သန့်ရှင်းသော သက်သေခံသူများဖြစ်သည့် အန်ထနီ၊ ဂျွန်နှင့် ယူစတာသီးယပ်စ်တို့ကို သူတို့၏ ဆံပင်များအတွက် ဒုက္ခခံခဲ့ကြသည်ဟု ဆိုကြသည်</w:t>
      </w:r>
      <w:r w:rsidRPr="00E541CA">
        <w:rPr>
          <w:rStyle w:val="FootnoteReference"/>
        </w:rPr>
        <w:footnoteReference w:id="386"/>
      </w:r>
      <w:r w:rsidRPr="00E541CA">
        <w:t xml:space="preserve"> ။ သို့သော် သိထားပါ၊ သူတို့သည် ဆံပင်များအတွက်မဟုတ်ဘဲ ခရစ်တော်ဘုရားအတွက်သာ ဒုက္ခခံခဲ့ကြသည်။ သို့သော် ထိုအချိန်၌ မီးကို ဘုရားသခင်အဖြစ် ယူဆကာ ပူဇော်သော ပေဂျန်များအတွက် သူတို့၏ မုတ်ဆိတ်များသည် ခရစ်ယာန်ယုံကြည်မှု၏ သင်္ကေတတစ်ခုဖြစ်ခဲ့ပြီး မီးဘုရားအား ဂုဏ်ပြုရန် ဆံပင်နှင့် မုတ်ဆိတ်ကို ဖြတ်တောက်ခဲ့ကြသည်။ ယခုတော့ ရုရှားတွင် ဘုရားသခင်၏ ကရုဏာကြောင့် ပုထိုးပူဇော်မှု မရှိတော့ဘဲ မီးကိုလည်း မပူဇော်ကြတော့ပါ; ကျွန်ုပ်တို့အားလုံးသည် ကျွန်ုပ်တို့၏ ဘုရားသခင်ဖြစ်သော ခရစ်တော်ကို ယုံကြည်ကြပြီး၊ မုတ်ဆိတ်မရှိခြင်းသည် ကျွန်ုပ်တို့အနက် ခရစ်ယာန်ဖြစ်ကြောင်း သက်သေမဟုတ်သလို၊ မုတ်ဆိတ်ရှိခြင်းကလည်း ဘုရားကျင့်မှု သက်သေမဟုတ်ပါ။ အော်သိုဒေါ့ဒေါ့စ်များအနက် မည်သူမျှ ကွဲပြားမှုမရှိဘဲ တူညီစွာ ယုံကြည်ကြပါသည်၊ သို့သော် ယခု ခွဲထွက်ရေးကာလ၌ မုတ်ဆိတ်မရှိခြင်းကို သင်္ကေတတစ်ခုအဖြစ် သတ်မှတ်ထားပါသည်။ မုတ်ဆိတ်မထားခြင်းကြောင့် ရရှိသော ကယ်တင်ခြင်းအကြောင်းကို ကျွန်ုပ်တို့ အောက်ပါအတိုင်း ဆန်းစစ်ပါသည်။</w:t>
      </w:r>
    </w:p>
    <w:p w:rsidRPr="00E541CA" w:rsidR="00E541CA" w:rsidP="00E541CA" w:rsidRDefault="00E541CA" w14:paraId="0AD755B4" w14:textId="3E6597B0">
      <w:pPr>
        <w:ind w:firstLine="720"/>
      </w:pPr>
      <w:r w:rsidRPr="00E541CA">
        <w:t xml:space="preserve">အပြစ်ဖြစ်စေသော လိင်စိတ်မခံစားရသောနေရာ၌ အပြစ်ကျူးလွန်ရန် စိတ်လှုပ်ရှားမှုမရှိ၊ ဆန့်ကျင်တိုက်ခိုက်ရန်လည်း မရှိ။ စမ်းသပ်မှုမရှိ၊ တိုက်ပွဲမရှိသောနေရာ၌ ထီးမရှိ၊ ကယ်တင်ခြင်းမရှိပါ။ ဆံပင်ရှိခြင်းမရှိခြင်းက အပျော်အပါးမပေးပါ။ ဆံပင်ကို ဖြတ်ခြင်း၌ အပြစ်မရှိသလို မဖြတ်ခြင်း၌ ကယ်တင်ခြင်းမရှိပါ။</w:t>
      </w:r>
    </w:p>
    <w:p w:rsidRPr="00E541CA" w:rsidR="00E541CA" w:rsidP="00E541CA" w:rsidRDefault="00E541CA" w14:paraId="712D72D3" w14:textId="11C0CA88">
      <w:pPr>
        <w:ind w:firstLine="720"/>
      </w:pPr>
      <w:r w:rsidRPr="00E541CA">
        <w:t xml:space="preserve">သို့သော် မုတ်ဆိတ်မဖြတ်၊ မပြုပြင်ထားသော မုတ်ဆိတ်များထဲတွင် ကယ်တင်ခြင်း ရှိမည်ဆိုပါက မုတ်ဆိတ်ကြီးသူများသာ ကယ်တင်ခံရမည်။ လူတစ်ယောက်၏ မုတ်ဆိတ်ကြီးထွားသမျှ၊ သူ၏ ကယ်တင်ခြင်းလည်း ပိုမိုကြီးမားမည်။ မုတ်ဆိတ်နည်းပါးသူ၏ ကယ်တင်ခြင်းမှာ နည်းပါးမည်၊ မုတ်ဆိတ်မရှိသူများအတွက်တော့ ကယ်တင်ခြင်းမျှ မရှိပါ။ ဒါဆိုရင် သေဆုံးသွားမည့် ကလေးငယ်များအကြောင်းကို ဘာပြောသင့်သလဲ။ အမျိုးသမီးများအကြောင်းကော။ သူတို့မှာ မုတ်ဆိတ်မရှိကြသဖြင့် ကယ်တင်ခြင်းနှင့် လုံးဝမဆက်နွယ်ကြပါ။</w:t>
      </w:r>
    </w:p>
    <w:p w:rsidRPr="00E541CA" w:rsidR="00E541CA" w:rsidP="00E541CA" w:rsidRDefault="00E541CA" w14:paraId="5DB3AADB" w14:textId="74BD883C">
      <w:pPr>
        <w:ind w:firstLine="720"/>
      </w:pPr>
      <w:r w:rsidRPr="00E541CA">
        <w:t xml:space="preserve">ဤအရာအားလုံးကို ဘုရားသခင်နှင့် သဘာဝက မုတ်ဆိတ်နှင့် ဖြူဆံပင်ဖြင့် အလှဆင်ထားသည့် အသက်ကြီးဂုဏ်ထူးရှင်များအား ထိခိုက်စေလို၍ မဟုတ်ပါ။ ကျွန်ုပ်တို့သည် လူထုအား မုတ်ဆိတ်ဖျောက်ရန် မသင်ကြား၊ မဖျောက်သူများကိုလည်း ဂုဏ်ပြုခြင်း၊ ညစ်ညမ်းခြင်း မပြုကြပါ။ မုတ်ဆိတ်သည် ကယ်တင်ခြင်းအတွက် အကျိုးမရှိ၊ အကူအညီမပေး၊ အတားအဆီးမဖြစ်ပါ။ ကျွန်ုပ်တို့တွင် ခရစ်တော်ဘုရားထံမှ မုတ်ဆိတ်ကို ဟောကြားရန် အမိန့်မရှိဘဲ၊ လူတို့အား ကယ်တင်ခြင်းလမ်းကို သင်ကြားရန်သာ တာဝန်ရှိပါသည်။ ကျွန်ုပ်ပြောဆိုသည်မှာ ဘုရားသခင်၏ပုံစံအတိုင်း မုတ်ဆိတ်ထားရှိသူများအား သန့်ရှင်းမြတ်စွာနှင့် ကယ်တင်ခြင်းအတွက် အားပေးစကားအဖြစ် ဖြစ်ပါသည်။ သူတို့သည် မုတ်ဆိတ်ဖြတ်ခြင်းကို ပြင်းထန်သော အပြစ်၊ ကယ်တင်ခြင်း၏ အကျိုးမဲ့ခြင်းနှင့် အပြင်းဆုံး ဖျက်စီးခြင်းအဖြစ် ယူဆကာ မိမိတို့၏ မုတ်ဆိတ်ကို ဝိညာဉ်ထက် ပို၍ တန်ဖိုးထားကြသည်။ သူတို့သည် ဝိညာဉ်ကို </w:t>
      </w:r>
      <w:r w:rsidRPr="00E541CA">
        <w:t xml:space="preserve">ဖျက်စီးသည့် </w:t>
      </w:r>
      <w:r w:rsidRPr="00E541CA">
        <w:t xml:space="preserve">သေဒဏ်အပြစ်များကို</w:t>
      </w:r>
      <w:r w:rsidRPr="00E541CA">
        <w:lastRenderedPageBreak/>
      </w:r>
      <w:r w:rsidRPr="00E541CA">
        <w:t xml:space="preserve"> အဖြစ် မည်သည့်အရေးမထားဘဲ မုတ်ဆိတ်မဖြတ်ခြင်းဖြင့်သာ ကယ်တင်ခံမည်ဟု မျှော်လင့်ကြသည်။ ဥပဒေမလိုက်နာ၍ ဝိညာဉ်ဆုံးရှုံးခြင်းကို မထင်မှတ်ပေမယ့်၊ မုတ်ဆိတ်ဆုံးရှုံးခြင်းကိုတော့ အကြီးမားဆုံးပြစ်မှုဟု ယူဆကြသည်။ မုတ်ဆိတ်ကို ကယ်တင်ရန် ရူဘယ်များစွာ ပေးရန် အသင့်ရှိသော်လည်း</w:t>
      </w:r>
      <w:r w:rsidRPr="00E541CA">
        <w:rPr>
          <w:i/>
        </w:rPr>
        <w:t xml:space="preserve">၊</w:t>
      </w:r>
      <w:r w:rsidRPr="00E541CA">
        <w:t xml:space="preserve"> ဝိညာဉ်ကိုတော့ ငွေပမာဏနည်းငယ်ဖြင့် ငရဲသို့ ရောင်းချရန်လည်း မစဉ်းစားဘဲဖြစ်နေ</w:t>
      </w:r>
      <w:r w:rsidRPr="00E541CA">
        <w:t xml:space="preserve">သည်။ ထို့ကြောင့် မုတ်ဆိတ်သည် သူတို့အတွက် ဝိညာဉ်ထက် ပိုမိုအရေးကြီးလာခဲ့သည်။ သူတို့သည် မျက်နှာမွှေးကို ခရစ်တော်ထက် ပို၍ ဂုဏ်ယူမြတ်နိုးကြသည်။ နေ့တိုင်း သူတို့၏ မကောင်းသော စိတ်နှင့် လုပ်ရပ်များဖြင့် ခရစ်တော်ကို နှလုံးသားထဲမှ ဖယ်ရှားပစ်သော်လည်း ဝမ်းနည်းခြင်းမရှိကြပေ၊ သို့သော် မျက်နှာမွှေးကို မပျက်စီးအောင် ဂရုစိုက်ထိန်းသိမ်းကြသည်။ သူတို့သည် ခရစ်တော်၏ ကိုယ်နှင့် သွေး သန့်ရှင်းသော ဆုတော်ကို မယုံကြည်ဘဲ ရှောင်ကြဉ်ကြသော်လည်း၊ မိမိတို့၏ မုတ်ဆိတ်ကို ဘာသာရေးကျင့်ဝတ်ကြီးတစ်ခုအဖြစ် ယူဆကြသည်။ ထို့ကြောင့် မုတ်ဆိတ်သည် ခရစ်တော်ထက် ပို၍ အရေးပါလာသည်။ အမှန်တကယ်ဆိုလျှင် ထိုသူများကို 'ခရစ်ယာန်' ဟုမခေါ်သင့်ဘဲ 'မုတ်ဆိတ်ရှည်သူများ' ဟုသာ ခေါ်သင့်သည်။ သူတို့အတွက် ဝိညာဉ်ကိုမဆို၊ ခရစ်ကိုမဆို မျက်နှာမွှေးထက် မမြတ်နိုးကြပါ။ ခိုးသမားတစ်ယောက်သည် ခရစ်နှင့် သူ့ဝိညာဉ်ကို မေ့လျော့ကာ ခိုးယူ၊ ဖျက်ဆီး၊ လုယက်ရန် ထွက်သွားသော်လည်း မျက်နှာမွှေးကိုသာ ဂရုစိုက်သည်။ အိမ်နီးချင်းကို မတရားစွဲဆိုခြင်း၊ လုယက်ခြင်း၊ လူခိုးခြင်း၊ မတရားမှုများပြုလုပ်ခြင်း၊ ထိခိုက်စေခြင်း၊ အပြစ်မဲ့သူများ၏ မျက်ရည်နှင့် သွေးထွက်စေခြင်းတို့ကို ခရစ်တော်နှင့် ကိုယ်ပိုင်ဝိညာဉ်ကို မေ့လျော့ထားသော်လည်း အရေးမထားဘဲ ဆောင်ရွက်ကြသည်။ ထိုအရာအားလုံးသည် တန်ဖိုးမရှိပေ၊ ကယ်တင်ခြင်းအတွက် လိုအပ်တာကတော့ မဖြတ်ထားသေးသော မုတ်ဆိတ်တစ်ခုသာ ဖြစ်သည်။ အမုန်းတရားနှင့် ပြည့်ဝသော ဘဝတစ်ခုကို ခံစားကာ၊ စားပွဲပွဲစားခြင်း၊ အရက်မူးခြင်း၊ ကိုယ်ခန္ဓာမသန့်ရှင်းခြင်း၊ အိမ်ထောင်ဖောက်ခြင်း၊ ဆော်ဒိုမီနှင့် အခြားမုန်းတီးဖွယ် အပြုအမူများတွင် စွဲလမ်းကာ၊ ထိုကြောင့် ခရစ်ကို နှလုံးထဲမှ ထုတ်ပစ်ပြီး ဝိညာဉ်ကို အမြဲတမ်းဆုံးရှုံးရန် ပြင်ဆင်ခြင်း—ဤအားလုံးသည် အလွန်မထိုက်မတန်၊ အကျိုးမဲ့ဖြစ်သည်။ ဂုဏ်ယူစရာနှင့် သန့်ရှင်းစရာ တစ်ခုတည်းမှာ မုတ်ဆိတ်ကို မဖြတ်ဘဲ ထိန်းသိမ်းထားခြင်းသာ ဖြစ်သည်။ ဒါက သင့်ကို ကယ်တင်မည်၊ ကောင်းကင်နိုင်ငံသို့ ဦးတည်စေမည်၊ ဘုရားရှေ့၌ သင့်ကို တရားဝင်အဖြစ် သက်သေပြမည်။ မရှိလျှင် ကယ်တင်ခြင်း မဖြစ်နိုင်ပါ။ အို၊ မိုက်သူတို့၏ အလွန်မိုက်မဲခြင်း! အသက်ကြီးသူ၏ မုတ်ဆိတ်သည် ဂုဏ်ယူစရာ ဖြစ်သော်လည်း၊ သူကိုယ်တိုင် အပြစ်များစွာဖြင့် ပြည့်နေလျှင် ထိုမုတ်ဆိတ်၌ သန့်ရှင်းခြင်း တစ်စုံတစ်ခုမျှ မရှိပါ။ ဖြူဆံပင်များသည် ဂုဏ်ယူစရာဖြစ်ပေမယ့် ကိုယ်ပိုင်ကယ်တင်ခြင်းကို မစောင့်ရှောက်သူများအတွက် ကယ်တင်ခြင်းမရှိပါ။ ဘဘလုံမြို့၌ ကိုယ်နှင့် စိတ်သန့်ရှင်း၍ အလှတရားပြည့်ဝသော ဆူဆန်နာအား လိင်အကြမ်းဖက်ရန် ကြိုးစားခဲ့သည့် အစ္စရေးတရားသူကြီးများသည် ဖြူဆံပင်နှင့် မုတ်ဆိတ်ကြောင့် ဂုဏ်ယူစရာဖြစ်ခဲ့ပ</w:t>
      </w:r>
      <w:r w:rsidRPr="00E541CA">
        <w:t xml:space="preserve">ေမယ့်</w:t>
      </w:r>
      <w:r w:rsidRPr="00E541CA">
        <w:rPr>
          <w:rStyle w:val="FootnoteReference"/>
        </w:rPr>
        <w:footnoteReference w:id="387"/>
      </w:r>
      <w:r w:rsidRPr="00E541CA">
        <w:t xml:space="preserve"> ၊ သူတို့၏ မုတ်ဆိတ်နှင့် ဖြူဆံပင်များက ဘာကောင်းကျိုးပေးခဲ့သနည်း။ ထိုနည်းတူ၊ ဘုရားသခင်၏ ကြောက်မက်ဖွယ် တရားစီရင်ခြင်းနှင့် အလွန်ကြောက်စရာ စမ်းသပ်ခြင်းနေ့၌ တရားမျှတသော ဘဝမဖြတ်သန်းသူ မည်သူမျှ မျက်နှာမွှေးကူကူကူကူကူကူကူကူကူကူကူကူကူကူကူကူကူကူကူကူကူကူကူကူကူကူကူကူကူကူကူကူကူကူကူကူကူကူကူကူကူကူကူကူကူကူကူကူကူကူကူကူကူကူကူကူကူကူကူကူကူကူကူကူကူကူကူကူကူကူကူကူကူကူကူက ကောင်းမွန်သောဘဝကိုသာ ဦးစားပေးလျှင် မုတ်ဆိတ်ဖြတ်ခြင်းသည် အတားအဆီးမဖြစ်ပါ။ အဲဒီမှာ တရားစီရင်ခံရမည့်အရာမှာ မုတ်ဆိတ်မဟုတ်ဘဲ လုပ်ရပ်များဖြစ်ပြီး ဂုဏ်သိက္ခာကိုလည်း မုတ်ဆိတ်အတွက်မဟုတ်ဘဲ ဘုရားသခင်အား နှစ်မြောစေခြင်းအတွက်သာ ပေးအပ်မည်ဖြစ်သည်။ အဲဒီမှာ ကောင်းကျိုးခံရမည့်သူမှာ မုတ်ဆိတ်ကို ဓားမထိသူမဟုတ်ဘဲ နှလုံးသားသန့်ရှင်းသူဖြစ်မည်။</w:t>
      </w:r>
    </w:p>
    <w:p w:rsidRPr="00E541CA" w:rsidR="00E541CA" w:rsidP="00E541CA" w:rsidRDefault="00E541CA" w14:paraId="103C4F5E" w14:textId="4644A7D5">
      <w:pPr>
        <w:ind w:firstLine="720"/>
      </w:pPr>
      <w:r w:rsidRPr="00E541CA">
        <w:t xml:space="preserve">ထို့ကြောင့် မုတ်ဆိတ်ရှိသူ မည်သူမျှ မုတ်ဆိတ်ကြောင့် ကယ်တင်ခြင်းရမည်ဟု မမျှော်လင့်သင့်၊ မုတ်ဆိတ်ဖြတ်ခြင်းကြောင့် မည်သူမျှ မိမိကယ်တင်ခြင်းကို မသံသယဖြစ်သင့်။</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အခန်း ၂၀။ မုတ်ဆိတ်အကြောင်း</w:t>
      </w:r>
      <w:bookmarkEnd w:id="57"/>
    </w:p>
    <w:p w:rsidRPr="00E541CA" w:rsidR="00E541CA" w:rsidP="00E541CA" w:rsidRDefault="00E541CA" w14:paraId="673A1F1D" w14:textId="3BC890CC">
      <w:pPr>
        <w:ind w:firstLine="720"/>
      </w:pPr>
      <w:r w:rsidRPr="00E541CA">
        <w:t xml:space="preserve">ဤနေရာတွင်လည်း မုတ်ဆိတ်များအကြောင်းကို အောက်ပါအကြောင်းအရင်းများကြောင့် အနည်းငယ်ပြောဆိုရန်လိုအပ်ပါသည်။</w:t>
      </w:r>
    </w:p>
    <w:p w:rsidRPr="00E541CA" w:rsidR="00E541CA" w:rsidP="00E541CA" w:rsidRDefault="00E541CA" w14:paraId="602BF93B" w14:textId="6C29AB1F">
      <w:pPr>
        <w:ind w:firstLine="720"/>
      </w:pPr>
      <w:r w:rsidRPr="00E541CA">
        <w:t xml:space="preserve">ကျွန်ုပ်သည် တချို့လူများက သန့်ရှင်းသူတစ်ဦး၊ အော်သိုဒေါ့ဒေါ့ ဘုန်းကြီးတစ်ဦးအား အပြစ်တင်ကာ ခေါ်ဆိုနေကြသည်ကို ကြားဖူးပါသည်၊ ကွယ်လွန်သွားသော ဂုဏ်ထူးဆောင် ပီတာ၊ မိုဂီလာဟု လူသိများသော ကီးယက်မြို့ မက်ထရိုပိုလီတန်သည် သူ၏ ကြီးမားသော ကီးယက် တရက်ဘနစ်စာအုပ်တွင် မုတ်ဆိတ်ထူထပ်သော ဘုန်းကြီးများအား နှုတ်ခမ်းအထက် ကျန်ရှိသော ဆံပင်များကို အနည်းငယ် ဖြတ်တောက်ရန် အကြံပြုခဲ့သည်၊ ၎င်းသည် ခရစ်တော်၏ သွေးထဲသို့ နက်ရှိုင်းစွာ မကျစေရန် ဖြစ်ကြောင်း ဖော်ပြထားသည်။ ထိုဝန်ဆောင်မှုစာအုပ်တွင် အပိုင်း ၁၊ စာမျက်နှာ ၂၄၉ တွင် အောက်ပါအတိုင်း ရေးသားထားသည်။</w:t>
      </w:r>
    </w:p>
    <w:p w:rsidRPr="00E541CA" w:rsidR="00E541CA" w:rsidP="00E541CA" w:rsidRDefault="00E541CA" w14:paraId="544F3727" w14:textId="6D561FCD">
      <w:pPr>
        <w:ind w:firstLine="720"/>
      </w:pPr>
      <w:r w:rsidRPr="00E541CA">
        <w:t xml:space="preserve">အကယ်၍ မုတ်ဆိတ်ထူထပ်သော ဘုန်းကြီးတစ်ဦးသည် ဂရုမစိုက်၍ မုတ်ဆိတ်ကို ဘုရားသခင်၏ သွေးထဲသို့ ထိုးကျခဲ့ပါက အပြစ်ရှိမည်။ သို့သော် ပထမဦးစွာ ပါးစပ်ကို သေချာစွာ သုတ်ပြီးနောက် အထည်ဖြင့် မုတ်ဆိတ်ကို သုတ်ဖယ်ရမည်။ ထို့ကြောင့် ဆရာတော်တို့အနေနှင့် ထိုအပြစ်မှ ကင်းရှင်းရန် မုတ်ဆိတ်ကို ကိုယ်တိုင် သေချာဖြတ်တောက်ခြင်း သို့မဟုတ် ဝန်ဆောင်မှုမစတင်မီ ဖြတ်တောက်စေခြင်း ပြုလုပ်နိုင်ပါသည်။ ဤဝန်ဆောင်မှုစာအုပ် အဆုံးသတ်ပါသည်။</w:t>
      </w:r>
    </w:p>
    <w:p w:rsidRPr="00E541CA" w:rsidR="00E541CA" w:rsidP="00E541CA" w:rsidRDefault="00E541CA" w14:paraId="05B1AF69" w14:textId="0CA2F61C">
      <w:pPr>
        <w:ind w:firstLine="720"/>
      </w:pPr>
      <w:r w:rsidRPr="00E541CA">
        <w:t xml:space="preserve">ဒီအကြောင်းကြောင့် ဒီဒေသခံတချို့က ထိုဘီရှော့ကို အယူလွဲသူဟု ခေါ်ကာ ရိုင်းစိုင်းစွာ ဆဲဆိုကြပြီး ဘုရားသခင်က သူတို့ကို တရားစွဲမည်။ ကျွန်ုပ်အနေနဲ့တော့ ထိုဆဲဆိုသူများအား တုံ့ပြန်ခြင်းမပြုဘဲ အောက်ပါအတိုင်း တင်ပြလိုက်ပါသည်။</w:t>
      </w:r>
    </w:p>
    <w:p w:rsidRPr="00E541CA" w:rsidR="00E541CA" w:rsidP="00E541CA" w:rsidRDefault="00E541CA" w14:paraId="3A72EAF9" w14:textId="328E80D4">
      <w:pPr>
        <w:ind w:firstLine="720"/>
      </w:pPr>
      <w:r w:rsidRPr="00E541CA">
        <w:t xml:space="preserve">ရော့စတိုဗ်မြို့၊ ဘိရှော့အိမ်တွင် Varlaam ဟုခေါ်သော အနက်ရောင်ဝတ်ဆင်ထားသော အသက်ကြီးသော ဆရာတော်တစ်ဦး နေထိုင်ခဲ့ပြီး၊ ရော့စတိုဗ်မြို့သူမြို့သားများအားလုံးက ကောင်းစွာသိကြပြီး ယခုကွယ်လွန်သွားပြီဖြစ်သည်။ သူမှာ မျက်နှာမွှေးကြီးတစ်ခုနှင့် နှုတ်ခမ်းထက် ကျော်လွန်စွာ ရှည်လျားနေသော မုတ်ဆိတ်ကြီးတစ်ခုရှိခဲ့သည်။ တစ်ခါ ကျွန်ုပ် သန့်ရှင်းသော ဘုရားကျမ်းပွဲကျင်းပနေစဉ် ထိုဘုန်းကြီးသည် ကျွန်ုပ်နှင့်အတူ ပူးပေါင်းကျင်းပနေခဲ့သည်။ ဘုရားသခင်၏ သွေးခွက်မှ သန့်ရှင်းသော အစာခံယူရာတွင် သူ၏ မုတ်ဆိတ်တစ်ခုလုံးကို သွေးထဲသို့ စိမ်ပြီးနောက်၊ မုတ်ဆိတ်ကို မသန့်ရှင်းဘဲ ခွက်ထဲမှ ခရစ်တော်၏ သွေးအများစုကို မုတ်ဆိတ်ဖြင့် ဖယ်ရှားကာ အန်တီဒိုရွန်နှင့် လာဗာဘိုသို့ ဆက်လက်သွားသည်ကို ကျွန်ုပ်မြင်တွေ့ခဲ့သည်။ ကျွန်ုပ်သည် ဤအလွဲသုံးစားမှုနှင့် ခရစ်တော်၏ သွေးကို မလေးစားဘဲ ဖျက်ဆီးခြင်းကြောင့် အလွန်ထိတ်လန့်ကာ ထိုဘုန်းကြီးအား နောက်တစ်ကြိမ် ကျွန်ုပ်နှင့်အတူ ဝန်ဆောင်ခွင့်မပြုဘဲ ကိုယ်တိုင်သာ ဘုရားကျမ်းပြုရန် အမိန့်ပေးခဲ့ပါသည်။ ထိုနောက်မှသာ သန့်ရှင်းသော သောက်ပွဲတော်အတွင်း ထိုကဲ့သို့ ဖျက်ဆီးမှုများ မဖြစ်ပေါ်စေရန် ဖြစ်ပါသည်။</w:t>
      </w:r>
    </w:p>
    <w:p w:rsidRPr="00E541CA" w:rsidR="00E541CA" w:rsidP="00E541CA" w:rsidRDefault="00E541CA" w14:paraId="0064A74B" w14:textId="3072AA2F">
      <w:pPr>
        <w:ind w:firstLine="720"/>
      </w:pPr>
      <w:r w:rsidRPr="00E541CA">
        <w:lastRenderedPageBreak/>
      </w:r>
      <w:r w:rsidRPr="00E541CA">
        <w:t xml:space="preserve">ဤနေရာ၌ ကျွန်ုပ် မေးလိုသည်မှာ—နှုတ်ခမ်းအထက်ရှိ မုတ်ဆိတ်ဆံပိုများနှင့် ခရစ်တော်၏ သွေး၊ ဘယ်ဟာ ပို၍ ဂုဏ်ယူစရာနှင့် သန့်ရှင်းစရာကောင်းသနည်း။ နှုတ်ခမ်းအထက်ရှိ ဆံပိုအနည်းငယ်ကို ဖြတ်ခြင်းနှင့် ခရစ်တော်၏ သွေးနံ့ကို မုတ်ဆိတ်ကြီးဖြင့် သန့်ရှင်းသော ခွက်ထဲမှ ယူဆောင်သွားခြင်း၊ ဘယ်ဟာ ပို၍ ပြစ်ဒဏ်ကြီးသနည်း။</w:t>
      </w:r>
    </w:p>
    <w:p w:rsidRPr="00E541CA" w:rsidR="00E541CA" w:rsidP="00E541CA" w:rsidRDefault="00E541CA" w14:paraId="6BE54969" w14:textId="2A3EA908">
      <w:pPr>
        <w:ind w:firstLine="720"/>
      </w:pPr>
      <w:r w:rsidRPr="00E541CA">
        <w:t xml:space="preserve">ကျွန်ုပ်သိပါသည်၊ ဘုရားမကောင်းစကားပြောသူများသည် မော့စကိုမြို့၌ ထုတ်ဝေထားသော အဟောင်းစာအုပ်များ၊ အထက်ဖော်ပြပါ Trebnik နှင့် Service Book တို့ကို ကိုးကားကာ၊ စာအုပ်များတွင် "မကောင်းဆိုးဝါးသော ဝိညာဉ်သည် သူတို့အား မုတ်ဆိတ်များကို ဆံပင်ဖြတ်စက်နှင့် ဓားဖြင့် ဖြတ်တောက်ရန်၊ မုတ်ဆိတ်ပေါက်များကို ဓားဖြင့် ဖြတ်တောက်ရန်" ဟုရေးသားထားကြောင်း ပြောကြမည်။ သူတို့က ပိုဆိုးတဲ့ အပြစ်တစ်ခုကို ကျူးလွန်ကြသည်၊ သူတို့ရဲ့ မုတ်ဆိတ်နဲ့ မုတ်ဆိတ်ပေါ်ဆံပင်များကို ကိုယ်ပိုင်သွားဖြင့် ကိုက်ဖြတ်စားသောက်ကြပြီး လူသားစားသူများကဲ့သို့ ပြုမူကြသည်။</w:t>
      </w:r>
    </w:p>
    <w:p w:rsidRPr="00E541CA" w:rsidR="00E541CA" w:rsidP="00E541CA" w:rsidRDefault="00E541CA" w14:paraId="0A345BDD" w14:textId="15B4E6FC">
      <w:pPr>
        <w:ind w:firstLine="720"/>
        <w:rPr>
          <w:i/>
        </w:rPr>
      </w:pPr>
      <w:r w:rsidRPr="00E541CA">
        <w:rPr>
          <w:i/>
        </w:rPr>
        <w:t xml:space="preserve">ဤအပေါ် ကျွန်ုပ်သည် အနည်းငယ်သော စကားလုံးများဖြင့် တုံ့ပြန်မည်။</w:t>
      </w:r>
    </w:p>
    <w:p w:rsidRPr="00E541CA" w:rsidR="00E541CA" w:rsidP="00E541CA" w:rsidRDefault="00E541CA" w14:paraId="2C1A51E8" w14:textId="07741687">
      <w:pPr>
        <w:ind w:firstLine="720"/>
      </w:pPr>
      <w:r w:rsidRPr="00E541CA">
        <w:t xml:space="preserve">ထိုစကားများကိုရေးသားသူသည် ဆံပင်တစ်ချောင်းထဲရှိ ခံစားချက်ထက် မပိုသော ဉာဏ်ရှိသူဖြစ်ပြီး၊ အပြစ်မရှိသောနေရာ၌ အပြစ်ရှာသူသည် မြွေတစ်ကောင်ကို မမြင်ဘဲ ငှက်ပျောတစ်ကောင်ကိုသာ ဖယ်ရှားလိုက်သူကဲ့သို့ ဖြစ်သည်။ မည်သူမဆို ခြင်္သေ့နှင့် မုတ်ဆိတ်ကို ခြင်္သေ့တံ သို့မဟုတ် ဘရပ်ရှ်ဖြင့် ဆွဲလျှင် ဆံပင်များကွဲထွက်သွားပါက ဤအမှုအတွက် ဘယ်အပြစ်ကို ချမှတ်ရမည်နည်း။ တခါတရံ စားသောက်စဉ် မုတ်ဆိတ်ဆံတစ်စင်းက အစားအစာထဲတွင် ပိတ်ကပ်ကာ သွားကြားထဲသို့ ဝင်သွားနိုင်သည်။ ထိုအခါ အဆိုပါ တရားစီရင်ချက်အရ ထိုသူအတွက် ကယ်တင်ခြင်း မရှိတော့ပါ။</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အခန်း ၂၁။ သမ္မာကျမ်းဇာတ်လမ်းနှင့် ပုံပြင်များအကြောင်း</w:t>
      </w:r>
      <w:bookmarkEnd w:id="58"/>
    </w:p>
    <w:p w:rsidRPr="00E541CA" w:rsidR="00E541CA" w:rsidP="00E541CA" w:rsidRDefault="00E541CA" w14:paraId="56ADB5DE" w14:textId="2BDFAA01">
      <w:pPr>
        <w:ind w:firstLine="720"/>
      </w:pPr>
      <w:r w:rsidRPr="00E541CA">
        <w:t xml:space="preserve">ဤခွဲထွက်သူများ၏ ရယ်စရာဖြစ်သော မူးယစ်မှုကိုလည်း ဖော်ထုတ်ပါစေ။ မကြာသေးမီက ကျွန်ုပ်သိရှိခဲ့သည်မှာ သူတို့သည် ဧဝံဂျေလိယဇာတ်ကြောင်းကို အမှန်တကယ်ဖြစ်ပွားခဲ့သည့် ဖြစ်ရပ်တစ်ခုအဖြစ် မယူဆဘဲ ပုံပြင်တစ်ပုဒ်အဖြစ်သာ ယူဆကာ၊ ဧဝံဂျေလိယစာတမ်းများမှ ရယူထားသည့် အဓိပ္ပာယ်ဖော်ပြချက်များဖြင့် မမှန်ကန်သော အယူအဆများကို ထောက်ခံရန် ကြိုးစားကြသည်ဆိုတာပါ။ ဥပမာအားဖြင့်:</w:t>
      </w:r>
    </w:p>
    <w:p w:rsidRPr="00E541CA" w:rsidR="00E541CA" w:rsidP="00E541CA" w:rsidRDefault="00E541CA" w14:paraId="4592FA92" w14:textId="2291FA8A">
      <w:pPr>
        <w:ind w:firstLine="720"/>
      </w:pPr>
      <w:r w:rsidRPr="00E541CA">
        <w:t xml:space="preserve">ခရစ်တော်သည် လူငါးထောင်ကို ပျက်စီးနေသော တစ်နေရာ၌ မုန့်ငါးလုံးနှင့် ငါးနှစ်ကောင်ဖြင့် စားစေခဲ့သည်၊ ၎င်းသည် တကယ်ဖြစ်ခဲ့ခြင်းမဟုတ်ဘဲ ပုံပြင်တစ်ခုသာဖြစ်သည်</w:t>
      </w:r>
      <w:r w:rsidRPr="00E541CA">
        <w:t xml:space="preserve">ဟု ဆိုကြသည်</w:t>
      </w:r>
      <w:r w:rsidRPr="00E541CA">
        <w:rPr>
          <w:rStyle w:val="FootnoteReference"/>
        </w:rPr>
        <w:footnoteReference w:id="388"/>
      </w:r>
      <w:r w:rsidRPr="00E541CA">
        <w:t xml:space="preserve"> ။ 'ပျက်စီးနေသော တစ်နေရာ' ဆိုသည်မှာ ယုဒာတို့ကို ထွက်ပြီးနောက် ခရစ်တော် သွားရောက်ခဲ့သည့် အမျိုးသားများအား ရည်ညွှန်းသည်ဟု ဆိုကြသည်။ မုန့်ငါးလုံးသည် အာရုံငါးခုကို ကိုယ်စားပြုပြီး၊ ငါးနှစ်ကောင်သည် စာအုပ်နှစ်အုပ်ဖြစ်သည့် သမ္မာကျမ်းနှင့် စာတိုများ (Epistles) ကို ကိုယ်စားပြုသည်ဟု ဆိုကြသည်။ ပုံး ၁၂ လုံး၊ သံတော်ဆရာ ၁၂ ဦး; ဟု ဧဝံဂျေလိကျမ်းမှတ်ချက်တွင် ရေးသားထားသည်။</w:t>
      </w:r>
    </w:p>
    <w:p w:rsidRPr="00E541CA" w:rsidR="00E541CA" w:rsidP="00E541CA" w:rsidRDefault="00E541CA" w14:paraId="5C78D50B" w14:textId="27FDE808">
      <w:pPr>
        <w:ind w:firstLine="720"/>
      </w:pPr>
      <w:r w:rsidRPr="00E541CA">
        <w:t xml:space="preserve">ထို့အပြင်:</w:t>
      </w:r>
    </w:p>
    <w:p w:rsidRPr="00E541CA" w:rsidR="00E541CA" w:rsidP="00E541CA" w:rsidRDefault="00E541CA" w14:paraId="774A7096" w14:textId="1B081826">
      <w:pPr>
        <w:ind w:firstLine="720"/>
      </w:pPr>
      <w:r w:rsidRPr="00E541CA">
        <w:t xml:space="preserve">ကောင်းသော ဆမာရိတန်အကြောင်း သမ္မာကျမ်းမှတ်တမ်းသည် တကယ့်ဖြစ်ရပ်မဟုတ်ဘဲ</w:t>
      </w:r>
      <w:r w:rsidRPr="00E541CA">
        <w:rPr>
          <w:rStyle w:val="FootnoteReference"/>
        </w:rPr>
        <w:footnoteReference w:id="389"/>
      </w:r>
      <w:r w:rsidRPr="00E541CA">
        <w:t xml:space="preserve"> </w:t>
      </w:r>
      <w:r w:rsidRPr="00E541CA">
        <w:t xml:space="preserve">အဖြစ်သာဖြစ်</w:t>
      </w:r>
      <w:r w:rsidRPr="00E541CA">
        <w:t xml:space="preserve">သည်။ ဆမာရိတန်မိန်းမသည် လူ့ဝိညာဉ်ကို ကိုယ်စားပြုပြီး၊ ရေတွင်းသည် ဗတ္တိဇံကို သင်္ကေတပြသည်။ အသက်ရှင်သော ရေသည် သန့်ရှင်းသော ဝိညာဉ်တော်ဖြစ်ပြီး၊ လူငါးဦးသည် မုရှေ၏ စာအုပ်ငါးအုပ်ကို ကိုယ်စားပြုသည်။</w:t>
      </w:r>
    </w:p>
    <w:p w:rsidRPr="00E541CA" w:rsidR="00E541CA" w:rsidP="00E541CA" w:rsidRDefault="00E541CA" w14:paraId="7646F3E9" w14:textId="6207D1FD">
      <w:pPr>
        <w:ind w:firstLine="720"/>
      </w:pPr>
      <w:r w:rsidRPr="00E541CA">
        <w:t xml:space="preserve">ထပ်မံ၍:</w:t>
      </w:r>
    </w:p>
    <w:p w:rsidRPr="00E541CA" w:rsidR="00E541CA" w:rsidP="00E541CA" w:rsidRDefault="00E541CA" w14:paraId="347D8A95" w14:textId="70CAAD83">
      <w:pPr>
        <w:ind w:firstLine="720"/>
      </w:pPr>
      <w:r w:rsidRPr="00E541CA">
        <w:t xml:space="preserve">လဇာရုစ်၏ ပြန်လည်အသက်ရှင်ခြင်းသည် တကယ့်ဖြစ်ရပ်မဟုတ်ဘဲ</w:t>
      </w:r>
      <w:r w:rsidRPr="00E541CA">
        <w:rPr>
          <w:rStyle w:val="FootnoteReference"/>
        </w:rPr>
        <w:footnoteReference w:id="390"/>
      </w:r>
      <w:r w:rsidRPr="00E541CA">
        <w:t xml:space="preserve"> ဟု ဆိုသော</w:t>
      </w:r>
      <w:r w:rsidRPr="00E541CA">
        <w:t xml:space="preserve"> ပုံပြင်တစ်ပုဒ်ဖြစ်</w:t>
      </w:r>
      <w:r w:rsidRPr="00E541CA">
        <w:t xml:space="preserve">သည်။ လဇာရုစ်သည် လူ့အားနည်းမှုကြောင့် ကျဆင်းနေသော ကျွန်ုပ်တို့၏ စိတ်ကို ကိုယ်စားပြုသည်။ လဇာရုစ်၏ သေဆုံးခြင်းမှာ အပြစ်များဖြစ်ပြီး၊ လဇာရုစ်၏ ညီမများမှာ ကိုယ်နှင့် ဝိညာဉ်ဖြစ်သည်။ ကိုယ်ကို မာသာ၊ ဝိညာဉ်ကို မေရီဟု ခေါ်သည်။ သင်္ဂြိုဟ် – လောကီစိုးရိမ်ပူပန်မှုများ; သင်္ဂြိုဟ်ပေါ်ကျောက် – ကျောက်ကဲ့သို့ပြောင်းလဲသွားသောနှလုံးသား; သင်္ဂြိုဟ်အဝတ်ဖြင့်ချုပ်ထားသောလဇာရပ် – အပြစ်ကြိုးများဖြင့်ချုပ်နှောင်ခံထားရသောစိတ်; လဇာရပ်၏ထပ်မံအသက်ရှင်ခြင်း – အပြစ်များမှပြန်လည်တောင်းပန်ခြင်း။</w:t>
      </w:r>
    </w:p>
    <w:p w:rsidRPr="00E541CA" w:rsidR="00E541CA" w:rsidP="00E541CA" w:rsidRDefault="00E541CA" w14:paraId="3243DEE4" w14:textId="48B977C2">
      <w:pPr>
        <w:ind w:firstLine="720"/>
      </w:pPr>
      <w:r w:rsidRPr="00E541CA">
        <w:t xml:space="preserve">ထို့အပြင်:</w:t>
      </w:r>
    </w:p>
    <w:p w:rsidRPr="00E541CA" w:rsidR="00E541CA" w:rsidP="00E541CA" w:rsidRDefault="00E541CA" w14:paraId="020E9D84" w14:textId="51A28C3D">
      <w:pPr>
        <w:ind w:firstLine="720"/>
      </w:pPr>
      <w:r w:rsidRPr="00E541CA">
        <w:t xml:space="preserve">ခရစ်တော်သည် မြင်းငယ်ပေါ်စီးကာ ယေရုရှလင်မြို့သို့ ဝင်ခြင်းသည် တကယ့်ဖြစ်ရပ်မဟုတ်ဘဲ ဥပမာတစ်ခုဖြစ်သည်။ မြင်းငယ်သည် မောရှေ၏ ဥပဒေချည်ကို ခံထားရသည့် ယုဒာလူမျိုးများကို ကိုယ်စားပြုသည်။ မြင်းငယ်သည် တိုင်းနိုင်ငံများကို ကိုယ်စားပြုသည်။ ခရစ်တော်သည် ယုဒာလူမျိုးများထံမှ ထွက်ကာ တိုင်းနိုင်ငံများပေါ်သို့ တက်ခဲ့သည်။ ရှေ့မှ သွားသော သံဃာများသည် အဟောင်းစာချုပ်ကို ကိုယ်စားပြုပြီး နောက်မှ လိုက်သော သံဃာများသည် အသစ်ကျေးဇူးတော်ကို ကိုယ်စားပြုသည်။ လမ်းပေါ်တွင် စွန့်ပစ်ထားသော အဝတ်အထည်များသည် ကိုယ်ခန္ဓာ၏ သေခြင်းကို ကိုယ်စားပြုသည်။ သရက်ပင်မှ ရရှိသော သရက်ရွက်များသည် သေခြင်းအပေါ် အနိုင်ရခြင်းကို ကိုယ်စားပြုသည်။ "ဟူ၍ ခေါ်ဆိုနေသော လူငယ်များသည် မကောင်းမှုကင်းသော လူများဖြစ်ကြသည်။</w:t>
      </w:r>
    </w:p>
    <w:p w:rsidRPr="00E541CA" w:rsidR="00E541CA" w:rsidP="00E541CA" w:rsidRDefault="00E541CA" w14:paraId="46012D68" w14:textId="5E607D15">
      <w:pPr>
        <w:ind w:firstLine="720"/>
      </w:pPr>
      <w:r w:rsidRPr="00E541CA">
        <w:t xml:space="preserve">ဤနှင့် အခြားခရစ်တော်၏ အံ့ဩဖွယ် လုပ်ရပ်များကို သမ္မာကျမ်းဇာတ်လမ်းတွင် ဖော်ပြထားသလို ထူးချွန်သော သန့်ရှင်းဘုရားဖခင်ကြီးများက သင်္ကေတနှင့် သဒ္ဒါဆိုင်ရာ အဓိပ္ပာယ်ဖွင့်ဆိုချက်များဖြင့် ရှင်းလင်းပြထားသည်။ သို့သော် အဲဒီ မူးယစ်၍ ခွဲထွက်သွားသော 'ပညာရှင်' ဟုခေါ်သူများကတော့ Theophylact ရဲ့ *Gospel Herald* တွင် တွေ့ရသော အဓိပ္ပာယ်ဖွင့်ဆိုချက်များအတွက်သာ ဂရုစိုက်ကာ ၎င်းတို့ကို လုပ်ရပ်တကယ်အဖြစ်မယူဘဲ ပုံပြင်များသာဟုသာ ယူဆကြသည်။ သင်္ကေတပုံစံများနှင့် ရုပ်ပုံများကို မနားလည်၊ သမိုင်းနှင့် ပုံပြင်ကို မခွဲခြားနိုင်၊ သမိုင်းအဓိပ္ပာယ်ဖော်ခြင်းနှင့် ပုံပြင်အဓိပ္ပာယ်ဖော်ခြင်းကိုလည်း မခွဲခြားနိုင်ကြ၊ စိတ်ဓာတ်မကောင်း၍ အတွေးအမြင်၏ အလင်းမရရှိသကဲ့သို့ဖြစ်ကြသည်။ ထိုသူတို့၏ မိုက်မဲမှုကြောင့် အီဂျစ်၏ မှောင်မိုက်မှုကဲ့သို့ ဖုံးလွှမ်းခံထား</w:t>
      </w:r>
      <w:r w:rsidRPr="00E541CA">
        <w:t xml:space="preserve">ရသည်</w:t>
      </w:r>
      <w:r w:rsidRPr="00E541CA">
        <w:rPr>
          <w:rStyle w:val="FootnoteReference"/>
        </w:rPr>
        <w:footnoteReference w:id="391"/>
      </w:r>
      <w:r w:rsidRPr="00E541CA">
        <w:t xml:space="preserve"> ။ သူတို့သည် ရိုးရှင်းသူများအကြား မကောင်းသော အမြစ်များကို ဖြန့်ဝေကာ၊ မသိသူများ၏ ဝိညာဉ်ကို ထိခိုက်စေပြီး၊ သမ္မာကျမ်းဇာတ်ကြောင်းကို မကောင်းစွာ ပြောဆိုကြသည်။ သူတို့၏ မိုက်မဲသော အတွေးအခေါ်များသည် တုံ့ပြန်ရန် မထိုက်တန်သောကြောင့် ငြိမ်သက်စွာ ကျော်လွှားလိုခဲ့သည်; သို့သော် င</w:t>
      </w:r>
      <w:r w:rsidRPr="00E541CA">
        <w:t xml:space="preserve">ါသည်</w:t>
      </w:r>
      <w:r w:rsidRPr="00E541CA">
        <w:lastRenderedPageBreak/>
      </w:r>
      <w:r w:rsidRPr="00E541CA">
        <w:t xml:space="preserve"> အရ၊ ငါ တိတ်ဆိတ်နေလျှင် လူထုအတွင်း ထိခိုက်မှုများ ပိုမိုများပြားကာ ပိုမိုကြီးမားသော အယူဝါဒတစ်ခု၏ စေ့များကို စိုက်ထူမည်ဟု</w:t>
      </w:r>
      <w:r w:rsidRPr="00E541CA">
        <w:t xml:space="preserve"> စိုးရိမ်ခဲ့</w:t>
      </w:r>
      <w:r w:rsidRPr="00E541CA">
        <w:t xml:space="preserve">သည်—၎င်းအယူဝါဒမှာ ခရစ်တော်၏ လူသားအဖြစ်ဖြစ်ခြင်း၊ ၎င်း၏ ဒုက္ခခံခြင်းနှင့် ၎င်း၏ ဂုဏ်ယူစရာ လုပ်ဆောင်ချက်များနှင့် အံ့ဩဖွယ် အံ့ဩတရားများအားလုံးကို အမှန်တကယ်ဖြစ်ရပ်များအဖြစ် မယူဆဘဲ ပုံပြင်တစ်ပုဒ်အဖြစ်သာ ယူဆခြင်းဖြစ်သည်; ခရစ်တော်၏ လူသားအဖြစ်ခံယူခြင်းနှင့် ဒုက္ခခံခြင်းကို အမှန်တကယ်ဖြစ်ရပ်မဟုတ်ဘဲ မျက်မှောက်သာဖြစ်သော အရိပ်တစ်ခုကဲ့သို့သာ ယူဆစေနိုင်မည်ဖြစ်သည်၊ ရှေးခေတ်က မာနီခီးယားဆိုးဝါးသော အယူဝါဒက သင်ကြားခဲ့သကဲ့သို့။ အမှန်တကယ် ဘုရားနှင့် လူဖြစ်တော်မူသော ခရစ်တော်သည် သူ၏ သန့်ရှင်းသော ဘုရားကျောင်းတော်ကို ထိုအန္တရာယ်ရှိသော အယူဝါဒများမှ ကာကွယ်စောင့်ရှောက်ပါစေ။ ကျွန်ုပ်အား ဤအမှုကို ဆောင်ရွက်ရန် တိုက်တွန်းခဲ့သည်မှာ ခွဲထွက်သူများ၏ မုန်းတီးစကားကို ကြားပြီးနောက် ဂုဏ်ထူးရှိသူတချို့က ငါးမုန့်နှစ်ငါး၊ ဆမာရီးယန်၊ လာဇာရုစ်၏ အသက်ပြန်ရှင်ခြင်းနှင့် ခရစ်တော်၏ မြင်းငယ်ပေါ်တွင် ယေရုရှလင်မြို့ဝင်ခြင်းတို့အကြောင်း မေးမြန်းခဲ့ခြင်းကြောင့် ဖြစ်ပါသည်။ ဤအကြောင်းများသည် တကယ့်ဖြစ်ရပ်များဖြစ်ပါသလား၊ ဒါမှမဟုတ် ပုံပြင်များသာဖြစ်ပါသလားဆိုတာကို မေးမြန်းခဲ့ကြသည်။ ဘုရားသခင်၏ကူညီမှုဖြင့် ကျွန်ုပ်သည် အောက်ပါအချက်များကို တင်ပြကာ ထိုခွဲထွက်စိတ်ဓာတ်၊ မိုက်မဲ၍ ဝိညာဉ်ကို ထိခိုက်စေနိုင်သည့် အတွေးအခေါ်ကို ကျွန်ုပ်၏စွမ်းအားအတိုင်း အပြည့်အဝ ဆန့်ကျင်ရှင်းလင်းရန် ကြိုးပမ်းခဲ့ပါသည်။</w:t>
      </w:r>
    </w:p>
    <w:p w:rsidRPr="00E541CA" w:rsidR="00E541CA" w:rsidP="00E541CA" w:rsidRDefault="00E541CA" w14:paraId="4843715B" w14:textId="6608B5CD">
      <w:pPr>
        <w:ind w:firstLine="720"/>
      </w:pPr>
      <w:r w:rsidRPr="00E541CA">
        <w:t xml:space="preserve">၁) သန့်ရှင်းသော သမ္မာကျမ်းစာတွင် မှားယွင်းစွာ အဓိပ္ပာယ်ဖော်ဆိုနိုင်သည့် အပိုဒ်များမှာ မည်သည်များနည်း။</w:t>
      </w:r>
    </w:p>
    <w:p w:rsidRPr="00E541CA" w:rsidR="00E541CA" w:rsidP="00E541CA" w:rsidRDefault="00E541CA" w14:paraId="0B3D45A1" w14:textId="48A4E62A">
      <w:pPr>
        <w:ind w:firstLine="720"/>
      </w:pPr>
      <w:r w:rsidRPr="00E541CA">
        <w:t xml:space="preserve">2) သမ္မာကျမ်းစာရှိ စာပိုဒ်အားလုံးကို အဓိပ္ပာယ်ဖော်ရန် လိုအပ်ပါသလား?</w:t>
      </w:r>
    </w:p>
    <w:p w:rsidRPr="00E541CA" w:rsidR="00E541CA" w:rsidP="00E541CA" w:rsidRDefault="00E541CA" w14:paraId="28064C0F" w14:textId="14A0AFBF">
      <w:pPr>
        <w:ind w:firstLine="720"/>
      </w:pPr>
      <w:r w:rsidRPr="00E541CA">
        <w:t xml:space="preserve">၃) အဓိပ္ပာယ်ဖော်ရန်လိုအပ်သော အပိုဒ်များကို မည်သို့ အဓိပ္ပာယ်ဖော်သနည်း?</w:t>
      </w:r>
    </w:p>
    <w:p w:rsidRPr="00E541CA" w:rsidR="00E541CA" w:rsidP="00E541CA" w:rsidRDefault="00E541CA" w14:paraId="01B5EA12" w14:textId="3AE1671E">
      <w:pPr>
        <w:ind w:firstLine="720"/>
      </w:pPr>
      <w:r w:rsidRPr="00E541CA">
        <w:t xml:space="preserve">၄) Theophylact ၏ *Gospel Commentary* တွင် ငါးမုန့်၊ ကောင်းသော ဆမာရိယန်၊ လေးရက်သေခဲ့သော လာဇာရပ်နှင့် ခရစ်တော်၏ ယေရုရှလင်ဝင်ခြင်းတို့အပေါ် ဘာကို ဘယ်လို အဓိပ္ပာယ်ဖော်ထားသနည်း?</w:t>
      </w:r>
    </w:p>
    <w:p w:rsidRPr="00E541CA" w:rsidR="00E541CA" w:rsidP="00E541CA" w:rsidRDefault="00E541CA" w14:paraId="7E494C53" w14:textId="5D02198A">
      <w:pPr>
        <w:ind w:firstLine="720"/>
      </w:pPr>
      <w:r w:rsidRPr="00E541CA">
        <w:t xml:space="preserve">၅) သမ္မာကျမ်းရှိ ဖြစ်ရပ်မှန်ကို ဥပမာပုံပြင်နှင့် မည်သို့ ခွဲခြားနိုင်သနည်း။</w:t>
      </w:r>
    </w:p>
    <w:p w:rsidRPr="00E541CA" w:rsidR="00E541CA" w:rsidP="00E541CA" w:rsidRDefault="00E541CA" w14:paraId="2EE01BF4" w14:textId="669D1EF4">
      <w:pPr>
        <w:ind w:firstLine="720"/>
      </w:pPr>
      <w:r w:rsidRPr="00E541CA">
        <w:t xml:space="preserve">ပထမရှင်းလင်းချက်</w:t>
      </w:r>
    </w:p>
    <w:p w:rsidRPr="00E541CA" w:rsidR="00E541CA" w:rsidP="00E541CA" w:rsidRDefault="00E541CA" w14:paraId="471D1027" w14:textId="41018B39">
      <w:pPr>
        <w:ind w:firstLine="720"/>
        <w:rPr>
          <w:i/>
        </w:rPr>
      </w:pPr>
      <w:r w:rsidRPr="00E541CA">
        <w:rPr>
          <w:i/>
        </w:rPr>
        <w:t xml:space="preserve">သန့်ရှင်းသော သတင်းကောင်း၏ အနှစ်သာရမှာ ဘာလဲ?</w:t>
      </w:r>
    </w:p>
    <w:p w:rsidRPr="00E541CA" w:rsidR="00E541CA" w:rsidP="00E541CA" w:rsidRDefault="00E541CA" w14:paraId="0251FB00" w14:textId="1E16DE95">
      <w:pPr>
        <w:ind w:firstLine="720"/>
      </w:pPr>
      <w:r w:rsidRPr="00E541CA">
        <w:t xml:space="preserve">သမ္မာကျမ်းတွင် ထိုအရာနှစ်ခု ပါဝင်သည်။</w:t>
      </w:r>
    </w:p>
    <w:p w:rsidRPr="00E541CA" w:rsidR="00E541CA" w:rsidP="00E541CA" w:rsidRDefault="00E541CA" w14:paraId="4FB9055A" w14:textId="080F25BD">
      <w:pPr>
        <w:ind w:firstLine="720"/>
      </w:pPr>
      <w:r w:rsidRPr="00E541CA">
        <w:t xml:space="preserve">ခရစ်တော်၏ဘဝဇာတ်ကြောင်း</w:t>
      </w:r>
    </w:p>
    <w:p w:rsidRPr="00E541CA" w:rsidR="00E541CA" w:rsidP="00E541CA" w:rsidRDefault="00E541CA" w14:paraId="2F87CF11" w14:textId="081F846A">
      <w:pPr>
        <w:ind w:firstLine="720"/>
      </w:pPr>
      <w:r w:rsidRPr="00E541CA">
        <w:t xml:space="preserve">နှင့် ၎င်း၏ သင်ခန်းစာစကားများ။</w:t>
      </w:r>
    </w:p>
    <w:p w:rsidRPr="00E541CA" w:rsidR="00E541CA" w:rsidP="00E541CA" w:rsidRDefault="00E541CA" w14:paraId="52F3E515" w14:textId="5C697C7D">
      <w:pPr>
        <w:ind w:firstLine="720"/>
      </w:pPr>
      <w:r w:rsidRPr="00E541CA">
        <w:t xml:space="preserve">ဇာတ်လမ်းတွင် ကျွန်ုပ်တို့၏ ဘုရားသခင်သည် လူသားအဖြစ် ပြောင်းလဲကာ မြေကြီးပေါ်တွင် လူတို့နှင့်အတူ နေထိုင်စဉ် ပြုလုပ်ခဲ့သည့် ခရစ်တော်၏ လုပ်ဆောင်ချက်များနှင့် အံ့ဩဖွယ် အံ့ဩတရားများအားလုံးကို ဖော်ပြထားသည်။ ၎င်းတွင် သန့်ရှင်းဆုံး မိန်းမ၏ သန့်ရှင်းဆုံး ကိုယ်ဝန်မှ မွေးဖွားခြင်းမှစ၍၊ ခရစ်တော်၏ သေခြင်း၊ ထပ်မံအသက်ရှင်ခြင်းနှင့် ကောင်းကင်သို့ တက်မြောက်ခြင်းအထိ ပါဝင်သည်။ ခရစ်တော်၏ လုပ်ရပ်များနှင့်အတူ အခြားသူများ၏ ဘဝနှင့် လုပ်ရပ်များကိုလည်း တစ်စိတ်တစ်ပိုင်း ဖော်ပြထားသည်—ဗတ္တိဇံဆရာ ယောဟန်၊ ဟေရုဒ်၊ သံတမန်များ၊ ယုဒာယခေါင်းဆောင်ဆရာတော်များ၊ ပီလာတ်နှင့် အခြားသူများ။</w:t>
      </w:r>
    </w:p>
    <w:p w:rsidRPr="00E541CA" w:rsidR="00E541CA" w:rsidP="00E541CA" w:rsidRDefault="00E541CA" w14:paraId="1B05CF2A" w14:textId="48E934E1">
      <w:pPr>
        <w:ind w:firstLine="720"/>
      </w:pPr>
      <w:r w:rsidRPr="00E541CA">
        <w:t xml:space="preserve">သမ္မာကျမ်းများတွင် ခရစ်တော်၏ တရားဟောပြောချက်များနှင့် သင်ကြားချက်များအားလုံးကို ဖော်ပြထားပြီး၊ ၎င်းတို့ကို ခရစ်တော်သည် သူ၏ သန့်ရှင်းဆုံးသော နှုတ်ခမ်းဖြင့် သူ့နောက်လိုက်နာသူများထံ ပြောကြားခဲ့သည်။ ယခုအခါတွင်လည်း ၎င်းတို့ကို ဝိညာဉ်ကျေးဇူးအတွက် သမ္မာကျမ်းဖတ်ပွဲများမှတဆင့် ကျွန်ုပ်တို့ထံ ဟောကြားလျက်ရှိသည်။</w:t>
      </w:r>
    </w:p>
    <w:p w:rsidRPr="00E541CA" w:rsidR="00E541CA" w:rsidP="00E541CA" w:rsidRDefault="00E541CA" w14:paraId="1D75C4E5" w14:textId="4A0F3CCA">
      <w:pPr>
        <w:ind w:firstLine="720"/>
      </w:pPr>
      <w:r w:rsidRPr="00E541CA">
        <w:t xml:space="preserve">ဒုတိယရှင်းလင်းချက်</w:t>
      </w:r>
    </w:p>
    <w:p w:rsidRPr="00E541CA" w:rsidR="00E541CA" w:rsidP="00E541CA" w:rsidRDefault="00E541CA" w14:paraId="08540A20" w14:textId="1B152A18">
      <w:pPr>
        <w:ind w:firstLine="720"/>
        <w:rPr>
          <w:i/>
        </w:rPr>
      </w:pPr>
      <w:r w:rsidRPr="00E541CA">
        <w:rPr>
          <w:i/>
        </w:rPr>
        <w:t xml:space="preserve">သမ္မာကျမ်းစာရှိ အပိုဒ်အားလုံးကို အဓိပ္ပာယ်ဖော်ရန် လိုအပ်ပါသလား?</w:t>
      </w:r>
    </w:p>
    <w:p w:rsidRPr="00E541CA" w:rsidR="00E541CA" w:rsidP="00E541CA" w:rsidRDefault="00E541CA" w14:paraId="18435F2C" w14:textId="43F05908">
      <w:pPr>
        <w:ind w:firstLine="720"/>
      </w:pPr>
      <w:r w:rsidRPr="00E541CA">
        <w:t xml:space="preserve">သမ္မာကျမ်းတွင်ရေးသားထားသမျှအားလုံးကို အဓိပ္ပာယ်ဖော်ရန်မလိုအပ်ဘဲ လူတိုင်းနားမလည်နိုင်သော အပိုဒ်များကိုသာ အဓိပ္ပာယ်ဖော်ရမည်ဖြစ်သည်။ သို့သော် လူတိုင်းနားလည်နိုင်ပြီးရှင်းလင်းသောအပိုဒ်များကို အဓိပ္ပာယ်မဖော်ဘဲသာ သာသနာပြု၍သာ ဟောကြားသည်။ ကြေညာကြသော ခရစ်တော်၏ အပြုအမူများနှင့် အံ့ဩဖွယ်အံ့ဩမှုများကို မည်သူမျှ မနားလည်နိုင်ပါသနည်း။ သူသည် ဗက်လင်မြို့၌ မိန်းမမမွေးဖွားဘဲ မွေးဖွားခဲ့ပြီး၊ ကလေးအဝတ်ဖြင့် ထုပ်ကာ ကျွဲအစာပုံး၌ ထားခဲ့သည်။ ကောင်းကင်နတ်များ သီချင်းဆိုကြ၊ ကျေးရွာထိန်းသူများ သူအား ပူဇော်ကြ၊ ကြယ်တစ်စင်း သူ့အထက်၌ တည်နေခဲ့ပြီး၊ မေဂျီများ လက်ဆောင်များ ယူဆောင်လာခဲ့ကြသည်။ သူသည်လည်း အရေဖျားဖြတ်ခံပြီး ဘုရားကျောင်းသို့ ယူဆောင်ခံရကာ တရားသူကြီး စီးမယုန်၏ လက်ထဲတွင် ထားခံရသည်။ ထို့နောက် အီဂျစ်သို့ ထွက်ပြေးကာ ဟေရုဒ်မင်းကြီး သေဆုံးပြီးနောက် ပြန်လာခဲ့သည်။ သူ၏ ၁၂ နှစ်အရွယ်တွင် ယေရှုမြို့ရှိ ဘုရားကျောင်း၌ ယာဟူဒေယ့်ပညာရှင်ကြီးများအား သူ၏ ဘုရားသခင်ပညာဖြင့် အံ့အားသင့်စေခဲ့သည်။ အသက် ၃၀ ပြည့်သောအခါ ယောဒန်မြစ်၌ ယောဟန်က သူ့အား ရေချိုးပေးခဲ့ပြီး၊ သဲတော၌ ၄၀ ရက်ကြာ အစာရှောင်ကာ စာတန်ကို ရင်ဆိုင်၍ အရှက်တရားခံစေခဲ့သည်။ သူသည် သူ၏ သန့်ရှင်းသော သင်တန်းသားများနှင့် တမန်တော်များကို စုပေါင်းပြီး ဂလီလီပြည် ကနာမြို့၌ ရေကို ဝိုင်အဖြစ် ပြောင်းလဲခြင်းဖြင့် ပထမဆုံး အံ့ဩဖွယ် အံ့ဩမှုကို ပြုလုပ်ခဲ့သည်။ ထို့နောက် ပဲလက်စတိုင်းရှိ မြို့ရွာများအားလုံးကို ခရီးသွားကာ နိုင်ငံတော်၏ သတင်းကောင်းကို ဟောပြောကာ ရောဂါရှိသူအားလုံးကို ကုသပေးခဲ့သည်။ သူသည် မမြင်သူများအား မြင်နိုင်စေခဲ့ပြီး၊ ကပ်ရောဂါရောဂါသည်များကို သန့်ရှင်းစေခဲ့ပြီး၊ သေသူများကို အသက်ရှင်စေခဲ့ပြီး၊ လူများထဲမှ မကောင်းဆိုးဝါးဝိညာဉ်များကို ထုတ်ပစ်ခဲ့သည်။ လူမနေသော တစ်နေရာ၌ သူသည် ပေါင်မုန့်ငါးလုံးနှင့် ငါးနှစ်ကောင်ဖြင့် လူငါးထောင်ကို ကျွေးမွေးခဲ့ပြီး၊ ယာကုပ်၏ ရေတွင်းအနား၌ ဆမာရီးယားမိန်းမနှင့် စကားပြောဆိုခဲ့ပြီး၊ တေဘို့တောင်ပေါ်၌ သူသည် ပြောင်းလဲတောက်ပခဲ့ပြီး၊ ထို့နောက် လေးရက်ကြာ သေပြီးသော လာဇာရပ်စ်ကို သင်္ဂြိုဟ်ထဲမှ အသက်ရှင်စေခဲ့သည်။ ငယ်ရွယ်သော မြင်းပေါ်တွင် ဂုဏ်ယူဝင်ရောက်ကာ ကလေးငယ်များနှင့် နို့စို့ကလေးများ၏ ပါးစပ်မှ ချီးမြှင့်ခြင်းကို ခံယူခဲ့ပြီး၊ ဒုက္ခခံကာ သေပြီးနောက် ပြန်လည်အသက်ရှင်ကာ ကောင်းကင်သို့ တက်မြောက်သွားသည်။ ခရစ်တော်၏ ဤအမှုများအားလုံးသည် တကယ့်ဖြစ်ရပ်များဖြစ်ပြီး (ပုံပြင်များမဟုတ်ဘဲ) သမ္မာကျမ်းစာတွင် ဖော်ပြထားသည့်အတိုင်း ရှင်းလင်းပြတ်သား၍ မည်သည့် အဓိပ္ပာယ်ဖော်ပြချက်မျှ မလိုအပ်ပါ။ သို့သော် ၎င်းတို့သည် အနာဂတ်ဖြစ်ရပ်များကို ကြိုတင်ပြသသည့် ထုတ်ဖော်ချက်များဖြစ်ကြောင်းသာ သတိပြုရမည်။ အနာဂတ်ကို ကြိုတင်ပြသခြင်းဆိုသည်မှာ ခရစ်တော်၏ အမှုများ၏ သဘာဝဖြစ်ပြီး၊ ဤအကြောင်းကို အောက်တွင် ဆက်လက်ဆွေးနွေးမည်ဖြစ်သည်။</w:t>
      </w:r>
    </w:p>
    <w:p w:rsidRPr="00E541CA" w:rsidR="00E541CA" w:rsidP="00E541CA" w:rsidRDefault="00E541CA" w14:paraId="3784B665" w14:textId="795600E7">
      <w:pPr>
        <w:ind w:firstLine="720"/>
      </w:pPr>
      <w:r w:rsidRPr="00E541CA">
        <w:t xml:space="preserve">ခရစ်တော်၏ စကားများနှင့် ပြောကြားချက်များသည် သူ၏ ဘုရားသခင်ပညာမှ ထွက်ပေါ်၍ လူများနှင့် သူ၏ သင်ကြားခံသူများအား သင်ကြားရန် ပြောကြားခဲ့သော်လည်း၊ အားလုံးကို မည်သူမဆို နားလည်နိုင်ခြင်း မဟုတ်ပါ။ လူတိုင်း၏ နားလည်နိုင်မှု အဆင့်အတန်း မတူကြပါသည်။</w:t>
      </w:r>
    </w:p>
    <w:p w:rsidRPr="00E541CA" w:rsidR="00E541CA" w:rsidP="00E541CA" w:rsidRDefault="00E541CA" w14:paraId="4D6C530C" w14:textId="4FBADAFC">
      <w:pPr>
        <w:ind w:firstLine="720"/>
      </w:pPr>
      <w:r w:rsidRPr="00E541CA">
        <w:t xml:space="preserve">တချို့ကတော့ ရှင်းလင်းပြီး၊</w:t>
      </w:r>
    </w:p>
    <w:p w:rsidRPr="00E541CA" w:rsidR="00E541CA" w:rsidP="00E541CA" w:rsidRDefault="00E541CA" w14:paraId="33A76CCD" w14:textId="3905BAE8">
      <w:pPr>
        <w:ind w:firstLine="720"/>
      </w:pPr>
      <w:r w:rsidRPr="00E541CA">
        <w:lastRenderedPageBreak/>
      </w:r>
      <w:r w:rsidRPr="00E541CA">
        <w:t xml:space="preserve">တချို့က ဖုံးကွယ်ထားပြီး၊</w:t>
      </w:r>
    </w:p>
    <w:p w:rsidRPr="00E541CA" w:rsidR="00E541CA" w:rsidP="00E541CA" w:rsidRDefault="00E541CA" w14:paraId="51277801" w14:textId="72339EA5">
      <w:pPr>
        <w:ind w:firstLine="720"/>
      </w:pPr>
      <w:r w:rsidRPr="00E541CA">
        <w:t xml:space="preserve">တချို့မှာ ပုံပြင်များနှင့် နှိုင်းယှဉ်ပြောဆိုချက်များဖြစ်သည်၊</w:t>
      </w:r>
    </w:p>
    <w:p w:rsidRPr="00E541CA" w:rsidR="00E541CA" w:rsidP="00E541CA" w:rsidRDefault="00E541CA" w14:paraId="3629044D" w14:textId="5E96C60D">
      <w:pPr>
        <w:ind w:firstLine="720"/>
      </w:pPr>
      <w:r w:rsidRPr="00E541CA">
        <w:t xml:space="preserve">တချို့မှာ အမိန့်များဖြစ်သည်၊</w:t>
      </w:r>
    </w:p>
    <w:p w:rsidRPr="00E541CA" w:rsidR="00E541CA" w:rsidP="00E541CA" w:rsidRDefault="00E541CA" w14:paraId="74988719" w14:textId="1A83B29C">
      <w:pPr>
        <w:ind w:firstLine="720"/>
      </w:pPr>
      <w:r w:rsidRPr="00E541CA">
        <w:t xml:space="preserve">တချို့က အကြံဥာဏ်များဖြစ်သည်၊</w:t>
      </w:r>
    </w:p>
    <w:p w:rsidRPr="00E541CA" w:rsidR="00E541CA" w:rsidP="00E541CA" w:rsidRDefault="00E541CA" w14:paraId="2E356F9D" w14:textId="5307A0D7">
      <w:pPr>
        <w:ind w:firstLine="720"/>
      </w:pPr>
      <w:r w:rsidRPr="00E541CA">
        <w:t xml:space="preserve">ဤသည်မှာ ကတိများနှင့် စိတ်အားပေးစကားများဖြစ်သည်၊</w:t>
      </w:r>
    </w:p>
    <w:p w:rsidRPr="00E541CA" w:rsidR="00E541CA" w:rsidP="00E541CA" w:rsidRDefault="00E541CA" w14:paraId="60F01785" w14:textId="75C32B78">
      <w:pPr>
        <w:ind w:firstLine="720"/>
      </w:pPr>
      <w:r w:rsidRPr="00E541CA">
        <w:t xml:space="preserve">ဤသည်မှာ ပြစ်တင်ခြင်းနှင့် ဒဏ်ခတ်ခြင်းများဖြစ်သည်၊</w:t>
      </w:r>
    </w:p>
    <w:p w:rsidRPr="00E541CA" w:rsidR="00E541CA" w:rsidP="00E541CA" w:rsidRDefault="00E541CA" w14:paraId="305F9938" w14:textId="5E85D1C2">
      <w:pPr>
        <w:ind w:firstLine="720"/>
      </w:pPr>
      <w:r w:rsidRPr="00E541CA">
        <w:t xml:space="preserve">ဤသည်များမှာ နိမိတ်ဟောကြားချက်များဖြစ်သည်။</w:t>
      </w:r>
    </w:p>
    <w:p w:rsidRPr="00E541CA" w:rsidR="00E541CA" w:rsidP="00E541CA" w:rsidRDefault="00E541CA" w14:paraId="25A833DB" w14:textId="40DA1FAA">
      <w:pPr>
        <w:ind w:firstLine="720"/>
      </w:pPr>
      <w:r w:rsidRPr="00E541CA">
        <w:t xml:space="preserve">ထို့အပြင် အမျိုးမျိုးသောကိစ္စများနှင့် ပတ်သက်၍ သူ၏ အလွန်သန့်ရှင်းမြတ်သော သဘာဝနှင့် ပတ်သက်သော စကားများ များစွာ ရှိသည်။</w:t>
      </w:r>
    </w:p>
    <w:p w:rsidRPr="00E541CA" w:rsidR="00E541CA" w:rsidP="00E541CA" w:rsidRDefault="00E541CA" w14:paraId="3FB2044B" w14:textId="2B5B94E7">
      <w:pPr>
        <w:ind w:firstLine="720"/>
      </w:pPr>
      <w:r w:rsidRPr="00E541CA">
        <w:t xml:space="preserve">ဤအရာများထဲမှ တချို့သည် အဓိပ္ပာယ်ဖော်ပြရန် လိုအပ်သော်လည်း တချို့မှာ မလိုအပ်ပါ။ ဤနေရာ၌ အချို့ကိုသာ ပြန်လည်သတိရကြပါစို့။</w:t>
      </w:r>
    </w:p>
    <w:p w:rsidRPr="00E541CA" w:rsidR="00E541CA" w:rsidP="00E541CA" w:rsidRDefault="00E541CA" w14:paraId="17D62ED4" w14:textId="0ECF2D98">
      <w:pPr>
        <w:ind w:firstLine="720"/>
        <w:rPr>
          <w:i/>
        </w:rPr>
      </w:pPr>
      <w:r w:rsidRPr="00E541CA">
        <w:rPr>
          <w:i/>
        </w:rPr>
        <w:t xml:space="preserve">ခရစ်တော်၏</w:t>
      </w:r>
      <w:r w:rsidRPr="00E541CA">
        <w:rPr>
          <w:i/>
        </w:rPr>
        <w:t xml:space="preserve">ရှင်းလင်းပြတ်သားသောဆိုလိုချက်များနှင့်</w:t>
      </w:r>
      <w:r w:rsidRPr="00E541CA">
        <w:t xml:space="preserve">စကားများ</w:t>
      </w:r>
      <w:r w:rsidRPr="00E541CA">
        <w:rPr>
          <w:i/>
        </w:rPr>
        <w:t xml:space="preserve">ထဲမှ </w:t>
      </w:r>
      <w:r w:rsidRPr="00E541CA">
        <w:rPr>
          <w:i/>
        </w:rPr>
        <w:t xml:space="preserve">အချို့မှာ အောက်ပါအတိုင်းဖြစ်သည်။</w:t>
      </w:r>
    </w:p>
    <w:p w:rsidRPr="00E541CA" w:rsidR="00E541CA" w:rsidP="00E541CA" w:rsidRDefault="00E541CA" w14:paraId="66881D1D" w14:textId="3E9B90FA">
      <w:pPr>
        <w:ind w:firstLine="720"/>
      </w:pPr>
      <w:r w:rsidRPr="00E541CA">
        <w:t xml:space="preserve">ပြန်လည်တောင်းပန်ခြင်း</w:t>
      </w:r>
      <w:r w:rsidRPr="00E541CA">
        <w:t xml:space="preserve">အကြောင်း </w:t>
      </w:r>
      <w:r w:rsidRPr="00E541CA">
        <w:t xml:space="preserve">– "</w:t>
      </w:r>
      <w:r w:rsidRPr="00E541CA">
        <w:rPr>
          <w:i/>
        </w:rPr>
        <w:t xml:space="preserve">ပြန်လည်တောင်းပန်ကြပါ၊ ကောင်းကင်နိုင်ငံသည် နီးကပ်လာပြီ" </w:t>
      </w:r>
      <w:r w:rsidRPr="00E541CA">
        <w:t xml:space="preserve">(</w:t>
      </w:r>
      <w:r w:rsidRPr="00E541CA">
        <w:rPr>
          <w:rStyle w:val="FootnoteReference"/>
          <w:i/>
        </w:rPr>
        <w:footnoteReference w:id="392"/>
      </w:r>
      <w:r w:rsidRPr="00E541CA">
        <w:t xml:space="preserve"> )။ ကောင်းမွန်သောဘဝအကြောင်း – "</w:t>
      </w:r>
      <w:r w:rsidRPr="00E541CA">
        <w:rPr>
          <w:i/>
        </w:rPr>
        <w:t xml:space="preserve">သင်တို့၏အလင်းကို လူတို့ရှေ့၌ ထွန်းလင်းစေ၊ သူတို့သည် သင်တို့၏ကောင်းမွန်သောအကျင့်များကို မြင်ကာ ကောင်းကင်၌ရှိသော သင်တို့၏အဖေကို ဂုဏ်ပြုကြပါစေ" (</w:t>
      </w:r>
      <w:r w:rsidRPr="00E541CA">
        <w:rPr>
          <w:rStyle w:val="FootnoteReference"/>
          <w:i/>
        </w:rPr>
        <w:footnoteReference w:id="393"/>
      </w:r>
      <w:r w:rsidRPr="00E541CA">
        <w:t xml:space="preserve"> )။ ဘုရားသခင်ထံ လှူဒါန်းခြင်းအပေါ်၌: </w:t>
      </w:r>
      <w:r w:rsidRPr="00E541CA">
        <w:rPr>
          <w:i/>
        </w:rPr>
        <w:t xml:space="preserve">'သင်သည် သင့်လှူဖွယ်ကို ဘုရားပလ္လင်ရှေ့သို့ ယူလာစဉ်၊ </w:t>
      </w:r>
      <w:r w:rsidRPr="00E541CA">
        <w:rPr>
          <w:i/>
        </w:rPr>
        <w:t xml:space="preserve">မောင်နှမတစ်ဦးက သင့်အား တစ်စုံတစ်ခု မကျေနပ်နေသည်ကို</w:t>
      </w:r>
      <w:r w:rsidRPr="00E541CA">
        <w:rPr>
          <w:i/>
        </w:rPr>
        <w:t xml:space="preserve"> သတိရလ</w:t>
      </w:r>
      <w:r w:rsidRPr="00E541CA">
        <w:rPr>
          <w:i/>
        </w:rPr>
        <w:t xml:space="preserve">ျှင်၊ </w:t>
      </w:r>
      <w:r w:rsidRPr="00E541CA">
        <w:rPr>
          <w:i/>
        </w:rPr>
        <w:t xml:space="preserve">သင့်လှူဖွယ်ကို ဘုရားပလ္လင်ရှေ့၌ ထ</w:t>
      </w:r>
      <w:r w:rsidRPr="00E541CA">
        <w:t xml:space="preserve">ား</w:t>
      </w:r>
      <w:r w:rsidRPr="00E541CA">
        <w:rPr>
          <w:i/>
        </w:rPr>
        <w:t xml:space="preserve">ကာ၊ အရင်ဆုံး မောင်နှမနှင့် သဟဇာတဖြစ်အောင် သွားပြီး ပြန်လာမှသာ သင့်လှူဖွယ်ကို ဆက်လက်တင်ပါ</w:t>
      </w:r>
      <w:r w:rsidRPr="00E541CA">
        <w:t xml:space="preserve">'</w:t>
      </w:r>
      <w:r w:rsidRPr="00E541CA">
        <w:rPr>
          <w:rStyle w:val="FootnoteReference"/>
          <w:i/>
        </w:rPr>
        <w:footnoteReference w:id="394"/>
      </w:r>
      <w:r w:rsidRPr="00E541CA">
        <w:t xml:space="preserve"> ။ ဆုတောင်းခြင်းအပေါ်: </w:t>
      </w:r>
      <w:r w:rsidRPr="00E541CA">
        <w:rPr>
          <w:i/>
        </w:rPr>
        <w:t xml:space="preserve">သင်ဆုတောင်းသောအခါ အလကားထပ်ခါထပ်ခါပြောခြင်းမပြုဘဲ ဤနည်းဖြင့် ဆုတောင်းပါ: "ကျွန်ုပ်တို့၏အဖေ"</w:t>
      </w:r>
      <w:r w:rsidRPr="00E541CA">
        <w:rPr>
          <w:rStyle w:val="FootnoteReference"/>
          <w:i/>
        </w:rPr>
        <w:footnoteReference w:id="395"/>
      </w:r>
      <w:r w:rsidRPr="00E541CA">
        <w:t xml:space="preserve"> စသည်ဖြင့်။ အစာရှောင်ခြင်းအပေါ်: </w:t>
      </w:r>
      <w:r w:rsidRPr="00E541CA">
        <w:rPr>
          <w:i/>
        </w:rPr>
        <w:t xml:space="preserve">သင်အစာရှောင်သောအခါ မျက်နှာပျက်စီးစွာ မမြင်စေ၊ မျက်နှာကို ဖုံးကွယ်၍ လူများရှေ့တွင် အစာရှောင်နေကြောင်း ပြသရန် ကြိုးစားကြသည်</w:t>
      </w:r>
      <w:r w:rsidRPr="00E541CA">
        <w:rPr>
          <w:rStyle w:val="FootnoteReference"/>
          <w:i/>
        </w:rPr>
        <w:footnoteReference w:id="396"/>
      </w:r>
      <w:r w:rsidRPr="00E541CA">
        <w:t xml:space="preserve"> ။ ခွင့်လွှတ်ခြင်းအကြောင်း – "</w:t>
      </w:r>
      <w:r w:rsidRPr="00E541CA">
        <w:rPr>
          <w:i/>
        </w:rPr>
        <w:t xml:space="preserve">သင်တို့သည် အခြားသူများ၏ ပြစ်မှုများကို ခွင့်လွှတ်လျှင်၊ သင်တို့၏ ကောင်းကင်ဘုရားသခင်လည်း သင်တို့ကို ခွင့်လွှတ်မည်</w:t>
      </w:r>
      <w:r w:rsidRPr="00E541CA">
        <w:t xml:space="preserve">"</w:t>
      </w:r>
      <w:r w:rsidRPr="00E541CA">
        <w:rPr>
          <w:rStyle w:val="FootnoteReference"/>
          <w:i/>
        </w:rPr>
        <w:footnoteReference w:id="397"/>
      </w:r>
      <w:r w:rsidRPr="00E541CA">
        <w:t xml:space="preserve"> ; နှင့် သမ္မာကျမ်းတွင် တွေ့ရသည့် ခရစ်တော်၏ တူညီရှင်းလင်းသော အခြားစကားများသည် ဘာမှ ထပ်မံရှင်းပြရန် မလိုအပ်ပါ။</w:t>
      </w:r>
    </w:p>
    <w:p w:rsidRPr="00E541CA" w:rsidR="00E541CA" w:rsidP="00E541CA" w:rsidRDefault="00E541CA" w14:paraId="55076BF6" w14:textId="1375CD3B">
      <w:pPr>
        <w:ind w:firstLine="720"/>
        <w:rPr>
          <w:i/>
        </w:rPr>
      </w:pPr>
      <w:r w:rsidRPr="00E541CA">
        <w:rPr>
          <w:i/>
        </w:rPr>
        <w:t xml:space="preserve">ခရစ်တော်၏ </w:t>
      </w:r>
      <w:r w:rsidRPr="00E541CA">
        <w:rPr>
          <w:i/>
        </w:rPr>
        <w:t xml:space="preserve">ဖုံးကွယ်ထားသော စကားများနှင့် ဝေါဟာရများထဲတွင် </w:t>
      </w:r>
      <w:r w:rsidRPr="00E541CA">
        <w:rPr>
          <w:i/>
        </w:rPr>
        <w:t xml:space="preserve">အောက်ပါအတိုင်း ပါဝင်သည်။</w:t>
      </w:r>
    </w:p>
    <w:p w:rsidRPr="00E541CA" w:rsidR="00E541CA" w:rsidP="00E541CA" w:rsidRDefault="00E541CA" w14:paraId="56A95B13" w14:textId="70FDA297">
      <w:pPr>
        <w:ind w:firstLine="720"/>
      </w:pPr>
      <w:r w:rsidRPr="00E541CA">
        <w:rPr>
          <w:i/>
        </w:rPr>
        <w:t xml:space="preserve">တည်ဆောက်သူများက ငြင်းပယ်ခဲ့သော ကျောက်သည် အခြေခံကျောက်ဖြစ်လာခဲ့ပြီး၊ ဤကျောက်ပေါ်ကျသူတိုင်းသည် အပိုင်းပိုင်းကျိုးကျမည်။ သို့သော် ထိုကျောက်ပေါ်ကျသူတိုင်းသည် ကျိုးကျဲ၍</w:t>
      </w:r>
      <w:r w:rsidRPr="00E541CA">
        <w:rPr>
          <w:rStyle w:val="FootnoteReference"/>
          <w:i/>
        </w:rPr>
        <w:footnoteReference w:id="398"/>
      </w:r>
      <w:r w:rsidRPr="00E541CA">
        <w:t xml:space="preserve"> ဖြစ်မည်။ ထပ်၍ ဆိုသည်မှာ – "</w:t>
      </w:r>
      <w:r w:rsidRPr="00E541CA">
        <w:rPr>
          <w:i/>
        </w:rPr>
        <w:t xml:space="preserve">သင့်လက်ကြောင့် သင်ကျရှုံးလျှင် ထိုလက်ကို ဖြတ်ပစ်ပါ</w:t>
      </w:r>
      <w:r w:rsidRPr="00E541CA">
        <w:t xml:space="preserve">၊</w:t>
      </w:r>
      <w:r w:rsidRPr="00E541CA">
        <w:rPr>
          <w:i/>
        </w:rPr>
        <w:t xml:space="preserve"> </w:t>
      </w:r>
      <w:r w:rsidRPr="00E541CA">
        <w:rPr>
          <w:i/>
        </w:rPr>
        <w:t xml:space="preserve">သင့်ခြေကြောင့် သင်ကျရှုံးလျှင် ထိုခြေကို ဖြတ်ပစ်ပါ၊ သင့်မျက်စိကြောင့် သင်ကျရှုံးလျှင် ထိုမျက်စိကို ဆွဲထုတ်ပစ်ပါ</w:t>
      </w:r>
      <w:r w:rsidRPr="00E541CA">
        <w:t xml:space="preserve">"</w:t>
      </w:r>
      <w:r w:rsidRPr="00E541CA">
        <w:rPr>
          <w:i/>
        </w:rPr>
        <w:t xml:space="preserve">။ </w:t>
      </w:r>
      <w:r w:rsidRPr="00E541CA">
        <w:t xml:space="preserve">ထပ်၍ ဆိုသည်မှာ – "</w:t>
      </w:r>
      <w:r w:rsidRPr="00E541CA">
        <w:rPr>
          <w:i/>
        </w:rPr>
        <w:t xml:space="preserve">အရာအားလုံးကို မီးဖြင့် ဆားထည့်မည်၊ </w:t>
      </w:r>
      <w:r w:rsidRPr="00E541CA">
        <w:rPr>
          <w:i/>
        </w:rPr>
        <w:t xml:space="preserve">အလှူတိုင်းကို ဆားဖြင့် ဆားထည့်မည်"။ ဆားသည်ကောင်း၏၊ သို့သော် ဆား၏အရသာပျောက်သွားလျှင် ဘာဖြင့်အရသာပြန်ထည့်မည်နည်း။ သင်တို့ကိုယ်တိုင်၌ ဆားရှိကြပါစေ</w:t>
      </w:r>
      <w:r w:rsidRPr="00E541CA">
        <w:rPr>
          <w:rStyle w:val="FootnoteReference"/>
          <w:i/>
        </w:rPr>
        <w:footnoteReference w:id="399"/>
      </w:r>
      <w:r w:rsidRPr="00E541CA">
        <w:t xml:space="preserve"> ။ ထပ်၍၊ </w:t>
      </w:r>
      <w:r w:rsidRPr="00E541CA">
        <w:rPr>
          <w:i/>
        </w:rPr>
        <w:t xml:space="preserve">'အိတ်တစ်အိတ်ရှိသူသည် ယူ</w:t>
      </w:r>
      <w:r w:rsidRPr="00E541CA">
        <w:t xml:space="preserve">ပါစေ၊ </w:t>
      </w:r>
      <w:r w:rsidRPr="00E541CA">
        <w:rPr>
          <w:i/>
        </w:rPr>
        <w:t xml:space="preserve">အိတ်မရှိသူသည် သူ၏အင်္ကျီကိုရောင်း၍</w:t>
      </w:r>
      <w:r w:rsidRPr="00E541CA">
        <w:rPr>
          <w:i/>
        </w:rPr>
        <w:t xml:space="preserve"> ဓား</w:t>
      </w:r>
      <w:r w:rsidRPr="00E541CA">
        <w:rPr>
          <w:i/>
        </w:rPr>
        <w:t xml:space="preserve">ဝယ်ပါစေ</w:t>
      </w:r>
      <w:r w:rsidRPr="00E541CA">
        <w:t xml:space="preserve">'</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ထပ်၍၊ </w:t>
      </w:r>
      <w:r w:rsidRPr="00E541CA">
        <w:rPr>
          <w:i/>
        </w:rPr>
        <w:t xml:space="preserve">'သင်၏အလောင်းရှိရာ၌ </w:t>
      </w:r>
      <w:r w:rsidRPr="00E541CA">
        <w:rPr>
          <w:i/>
        </w:rPr>
        <w:t xml:space="preserve">ငှက်များ </w:t>
      </w:r>
      <w:r w:rsidRPr="00E541CA">
        <w:rPr>
          <w:i/>
        </w:rPr>
        <w:t xml:space="preserve">စုဝေးမည်'</w:t>
      </w:r>
      <w:r w:rsidRPr="00E541CA">
        <w:rPr>
          <w:rStyle w:val="FootnoteReference"/>
          <w:i/>
        </w:rPr>
        <w:footnoteReference w:id="401"/>
      </w:r>
      <w:r w:rsidRPr="00E541CA">
        <w:t xml:space="preserve"> ; နှင့် ခရစ်တော်၏ အခြား မရှင်းလင်းသေးသော စကားများကဲ့သို့ အဓိပ္ပာယ်ဖော်ရန် လိုအပ်သည့် စကားများ၊ ၎င်းကဲ့သို့ပင် သူသည် သူ၏ ဒုက္ခကို သံဃာတော်များထံ ကြိုတင်ဟောကြားခဲ့သည်—'ကျ</w:t>
      </w:r>
      <w:r w:rsidRPr="00E541CA">
        <w:rPr>
          <w:i/>
        </w:rPr>
        <w:t xml:space="preserve">ွန်ုပ်တို့သည် ယေရုရှလင်သို့ တက်သွားမည်</w:t>
      </w:r>
      <w:r w:rsidRPr="00E541CA">
        <w:t xml:space="preserve">' စသည်ဖြင့်၊ </w:t>
      </w:r>
      <w:r w:rsidRPr="00E541CA">
        <w:rPr>
          <w:i/>
        </w:rPr>
        <w:t xml:space="preserve">သို့သော် ၎င်းတို့သည် ဤအရာများအကြောင်း မည်မျှမှ မနားလည်ခဲ့ကြ၊ ဤစကားလည်း သူတို့ထံမှ ဖုံးကွယ်ထားခဲ့ပြီး၊ ပြောဆိုနေသည့် အကြောင်းကို မနားလည်ခဲ့ကြ</w:t>
      </w:r>
      <w:r w:rsidRPr="00E541CA">
        <w:rPr>
          <w:rStyle w:val="FootnoteReference"/>
          <w:i/>
        </w:rPr>
        <w:footnoteReference w:id="402"/>
      </w:r>
      <w:r w:rsidRPr="00E541CA">
        <w:t xml:space="preserve"> ; သူတို့အတွက် ရှင်းပြချက်လိုအပ်ခဲ့သည်။</w:t>
      </w:r>
    </w:p>
    <w:p w:rsidRPr="00E541CA" w:rsidR="00E541CA" w:rsidP="00E541CA" w:rsidRDefault="00E541CA" w14:paraId="533DB0A3" w14:textId="21DDFA2D">
      <w:pPr>
        <w:ind w:firstLine="720"/>
        <w:rPr>
          <w:i/>
        </w:rPr>
      </w:pPr>
      <w:r w:rsidRPr="00E541CA">
        <w:rPr>
          <w:i/>
        </w:rPr>
        <w:t xml:space="preserve">ခရစ်တော်က ပြောကြားခဲ့သော ပုံပြင်များနှင့် နှိုင်းယှဉ်ပြောဆိုချက်များမှာ အောက်ပါအတိုင်းဖြစ်သည်။</w:t>
      </w:r>
    </w:p>
    <w:p w:rsidRPr="00E541CA" w:rsidR="00E541CA" w:rsidP="00E541CA" w:rsidRDefault="00E541CA" w14:paraId="55C925B3" w14:textId="74ED27A4">
      <w:pPr>
        <w:ind w:firstLine="720"/>
      </w:pPr>
      <w:r w:rsidRPr="00E541CA">
        <w:t xml:space="preserve">လမ်းဘေး၊ ကျောက်ပြင်၊ တောထဲနှင့် ကောင်းမွန်သော မြေထဲသို့ ကျသွားသော စေ့များအကြောင်း၊ ရန်သူက ဂျုံစေ့များအကြား စိုက်ထားသော မကောင်းသော အပင်များအကြောင်း</w:t>
      </w:r>
      <w:r w:rsidRPr="00E541CA">
        <w:rPr>
          <w:rStyle w:val="FootnoteReference"/>
        </w:rPr>
        <w:footnoteReference w:id="403"/>
      </w:r>
      <w:r w:rsidRPr="00E541CA">
        <w:t xml:space="preserve"> ၊ တစ်ရာ တယ်လန့် ချေးငွေကို မင်းသားက ခွင့်လွှတ်ပေးခဲ့သော်လည်း မိမိဝန်ထမ်းက သူ့ဝန်ထမ်းငယ်၏ တစ်ရာ ဒေနာရီ ချေးငွေကို မလွှတ်ပေးခဲ့သော ဝန်ထမ်းအကြောင်း</w:t>
      </w:r>
      <w:r w:rsidRPr="00E541CA">
        <w:rPr>
          <w:rStyle w:val="FootnoteReference"/>
        </w:rPr>
        <w:footnoteReference w:id="404"/>
      </w:r>
      <w:r w:rsidRPr="00E541CA">
        <w:t xml:space="preserve"> ။ လုယက်သမားများကြား ကျသွားသော လူတစ်ယောက်နှင့် သနားကြင်နာသော ဆမာရီးယန်အကြောင်း</w:t>
      </w:r>
      <w:r w:rsidRPr="00E541CA">
        <w:rPr>
          <w:rStyle w:val="FootnoteReference"/>
        </w:rPr>
        <w:footnoteReference w:id="405"/>
      </w:r>
      <w:r w:rsidRPr="00E541CA">
        <w:t xml:space="preserve"> ။ လယ်ယာမြေပြည့်ပြားသွားသော ချမ်းသာသူတစ်ဦးအကြောင်း</w:t>
      </w:r>
      <w:r w:rsidRPr="00E541CA">
        <w:rPr>
          <w:rStyle w:val="FootnoteReference"/>
        </w:rPr>
        <w:footnoteReference w:id="406"/>
      </w:r>
      <w:r w:rsidRPr="00E541CA">
        <w:t xml:space="preserve"> ။ ဆင်းရဲသူ လာဇာရုအား သနားမပြသခဲ့သော အခြားချမ်းသာသူတစ်ဦးအကြောင်း</w:t>
      </w:r>
      <w:r w:rsidRPr="00E541CA">
        <w:rPr>
          <w:rStyle w:val="FootnoteReference"/>
        </w:rPr>
        <w:footnoteReference w:id="407"/>
      </w:r>
      <w:r w:rsidRPr="00E541CA">
        <w:t xml:space="preserve"> ; </w:t>
      </w:r>
      <w:r w:rsidRPr="00E541CA">
        <w:t xml:space="preserve">ဘုရားကျောင်းထဲ</w:t>
      </w:r>
      <w:r w:rsidRPr="00E541CA">
        <w:t xml:space="preserve">သို့ ဝင်၍ </w:t>
      </w:r>
      <w:r w:rsidRPr="00E541CA">
        <w:t xml:space="preserve">ဆုတောင်းသော</w:t>
      </w:r>
      <w:r w:rsidRPr="00E541CA">
        <w:t xml:space="preserve"> ဖာရီဆေးနှင့် အခွန်ကောက်သူအကြောင်း</w:t>
      </w:r>
      <w:r w:rsidRPr="00E541CA">
        <w:lastRenderedPageBreak/>
      </w:r>
      <w:r w:rsidRPr="00E541CA">
        <w:t xml:space="preserve"> </w:t>
      </w:r>
      <w:r w:rsidRPr="00E541CA">
        <w:rPr>
          <w:rStyle w:val="FootnoteReference"/>
        </w:rPr>
        <w:footnoteReference w:id="408"/>
      </w:r>
      <w:r w:rsidRPr="00E541CA">
        <w:t xml:space="preserve"> ။ ဝိုင်ဥယျာဉ်နှင့် အလုပ်သမားများက သတ်ခဲ့သော အမွေခံအကြောင်း</w:t>
      </w:r>
      <w:r w:rsidRPr="00E541CA">
        <w:rPr>
          <w:rStyle w:val="FootnoteReference"/>
        </w:rPr>
        <w:footnoteReference w:id="409"/>
      </w:r>
      <w:r w:rsidRPr="00E541CA">
        <w:t xml:space="preserve"> ။ သူ့သားအတွက် မင်္ဂလာဆောင်ပွဲ စီစဉ်ခဲ့သူနှင့် မင်္ဂလာဆောင်ဝတ်စုံမရှိသူအကြောင်း</w:t>
      </w:r>
      <w:r w:rsidRPr="00E541CA">
        <w:rPr>
          <w:rStyle w:val="FootnoteReference"/>
        </w:rPr>
        <w:footnoteReference w:id="410"/>
      </w:r>
      <w:r w:rsidRPr="00E541CA">
        <w:t xml:space="preserve"> ။   ကြီးမားသော ညစာပွဲ ပြင်ဆင်၍ လူများစွာကို ဖိတ်ခေါ်ခဲ့သော်လည်း မလာသူအကြောင်း</w:t>
      </w:r>
      <w:r w:rsidRPr="00E541CA">
        <w:rPr>
          <w:rStyle w:val="FootnoteReference"/>
        </w:rPr>
        <w:footnoteReference w:id="411"/>
      </w:r>
      <w:r w:rsidRPr="00E541CA">
        <w:t xml:space="preserve"> ။   ကျွန်ုပ်များအား တာလန်များ ဖြန့်ဝေခဲ့ခြင်းအကြောင်း</w:t>
      </w:r>
      <w:r w:rsidRPr="00E541CA">
        <w:rPr>
          <w:rStyle w:val="FootnoteReference"/>
        </w:rPr>
        <w:footnoteReference w:id="412"/>
      </w:r>
      <w:r w:rsidRPr="00E541CA">
        <w:t xml:space="preserve"> ။   ပျောက်ဆုံးသွားသော သားအကြောင်း</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ထို့အပြင်ဤလည်း:</w:t>
      </w:r>
    </w:p>
    <w:p w:rsidRPr="00E541CA" w:rsidR="00E541CA" w:rsidP="00E541CA" w:rsidRDefault="00E541CA" w14:paraId="6004D500" w14:textId="346C3B11">
      <w:pPr>
        <w:ind w:firstLine="720"/>
        <w:rPr>
          <w:i/>
        </w:rPr>
      </w:pPr>
      <w:r w:rsidRPr="00E541CA">
        <w:rPr>
          <w:i/>
        </w:rPr>
        <w:t xml:space="preserve">ကောင်းကင်နိုင်ငံသည် မတ်စထာစေ့ကဲ့သို့ဖြစ်သည်။</w:t>
      </w:r>
    </w:p>
    <w:p w:rsidRPr="00E541CA" w:rsidR="00E541CA" w:rsidP="00E541CA" w:rsidRDefault="00E541CA" w14:paraId="4C338491" w14:textId="6F7193AD">
      <w:pPr>
        <w:ind w:firstLine="720"/>
        <w:rPr>
          <w:i/>
        </w:rPr>
      </w:pPr>
      <w:r w:rsidRPr="00E541CA">
        <w:rPr>
          <w:i/>
        </w:rPr>
        <w:t xml:space="preserve">ကောင်းကင်နိုင်ငံသည် ချဉ်ပေါင်ကဲ့သို့ဖြစ်သည်။</w:t>
      </w:r>
    </w:p>
    <w:p w:rsidRPr="00E541CA" w:rsidR="00E541CA" w:rsidP="00E541CA" w:rsidRDefault="00E541CA" w14:paraId="4539D24C" w14:textId="56459456">
      <w:pPr>
        <w:ind w:firstLine="720"/>
        <w:rPr>
          <w:i/>
        </w:rPr>
      </w:pPr>
      <w:r w:rsidRPr="00E541CA">
        <w:rPr>
          <w:i/>
        </w:rPr>
        <w:t xml:space="preserve">ကောင်းကင်နိုင်ငံသည် လယ်ယာထဲတွင် ဖုံးကွယ်ထားသော အဖိုးတန်ပစ္စည်းကဲ့သို့ဖြစ်သည်။</w:t>
      </w:r>
    </w:p>
    <w:p w:rsidRPr="00E541CA" w:rsidR="00E541CA" w:rsidP="00E541CA" w:rsidRDefault="00E541CA" w14:paraId="4C87F25C" w14:textId="16699BBA">
      <w:pPr>
        <w:ind w:firstLine="720"/>
        <w:rPr>
          <w:i/>
        </w:rPr>
      </w:pPr>
      <w:r w:rsidRPr="00E541CA">
        <w:rPr>
          <w:i/>
        </w:rPr>
        <w:t xml:space="preserve">ကောင်းကင်နိုင်ငံသည် အလှဆုံး ပုလဲများကို ရှာဖွေနေသည့် ကုန်သည်တစ်ဦးကဲ့သို့ ဖြစ်သည်။</w:t>
      </w:r>
    </w:p>
    <w:p w:rsidRPr="00E541CA" w:rsidR="00E541CA" w:rsidP="00E541CA" w:rsidRDefault="00E541CA" w14:paraId="3311C261" w14:textId="37F4C214">
      <w:pPr>
        <w:ind w:firstLine="720"/>
      </w:pPr>
      <w:r w:rsidRPr="00E541CA">
        <w:rPr>
          <w:i/>
        </w:rPr>
        <w:t xml:space="preserve">ကောင်းကင်နိုင်ငံသည် ပင်လယ်ထဲသို့ ပစ်ထားသော ဖမ်းကွန်တစ်စင်းကဲ့သို့ဖြစ်သည်</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ကောင်းကင်နိုင်ငံတော်သည် မီးထီးဆယောက်ကဲ့သို့ဖြစ်သည်</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ဤပုံပြင်များနှင့် အခြားဥပမာများသည် ခရစ်တော်၏ နှုတ်ကပတ်မှ ထွက်သော စကားများဖြစ်၍ ဖုံးကွယ်ထားသောကြောင့် အဓိပ္ပာယ်ဖော်ပြရန် လိုအပ်သည်။</w:t>
      </w:r>
    </w:p>
    <w:p w:rsidRPr="00E541CA" w:rsidR="00E541CA" w:rsidP="00E541CA" w:rsidRDefault="00E541CA" w14:paraId="4B366001" w14:textId="000DD172">
      <w:pPr>
        <w:ind w:firstLine="720"/>
        <w:rPr>
          <w:i/>
        </w:rPr>
      </w:pPr>
      <w:r w:rsidRPr="00E541CA">
        <w:rPr>
          <w:i/>
        </w:rPr>
        <w:t xml:space="preserve">ခရစ်တော်၏ အမိန့်များထဲတွင် အောက်ပါအမိန့်များ ပါဝင်သည်။</w:t>
      </w:r>
    </w:p>
    <w:p w:rsidRPr="00E541CA" w:rsidR="00E541CA" w:rsidP="00E541CA" w:rsidRDefault="00E541CA" w14:paraId="0DDC7D3F" w14:textId="5544956E">
      <w:pPr>
        <w:ind w:firstLine="720"/>
      </w:pPr>
      <w:r w:rsidRPr="00E541CA">
        <w:rPr>
          <w:i/>
        </w:rPr>
        <w:t xml:space="preserve">'ငါသည် သင်တို့အား ဤအရာကို အမိန့်ပြု၏။ တစ်ဦးနှင့်တစ်ဦးကို ချစ်ကြလော့'</w:t>
      </w:r>
      <w:r w:rsidRPr="00E541CA">
        <w:rPr>
          <w:rStyle w:val="FootnoteReference"/>
          <w:i/>
        </w:rPr>
        <w:footnoteReference w:id="416"/>
      </w:r>
      <w:r w:rsidRPr="00E541CA">
        <w:t xml:space="preserve"> ။ </w:t>
      </w:r>
      <w:r w:rsidRPr="00E541CA">
        <w:rPr>
          <w:i/>
        </w:rPr>
        <w:t xml:space="preserve">'သင်တို့၏ ရန်သူများကို ချစ်ကြပါ၊ သင်တို့ကို ဆဲသူများအား ကောင်းကျိုးပြုကြပါ၊ သင်တို့ကို မုန်းသူများအား ကောင်းမှုပြုကြပါ၊ သင်တို့ကို နှိပ်စက်သူများအတွက် ဆုတောင်းကြပါ'  </w:t>
      </w:r>
      <w:r w:rsidRPr="00E541CA">
        <w:t xml:space="preserve">ထပ်မံ၍၊ "</w:t>
      </w:r>
      <w:r w:rsidRPr="00E541CA">
        <w:rPr>
          <w:i/>
        </w:rPr>
        <w:t xml:space="preserve">ငါသည် သင်တို့အား ပြောသည်၊ မည်သည့်အခါမျှ ကျိန်ဆိုခြင်း မပြုကြနှင့်၊ ကောင်းကင်ကိုမျှ၊ မြေကြီးကိုမျှ မကျိန်ဆိုကြနှင့်</w:t>
      </w:r>
      <w:r w:rsidRPr="00E541CA">
        <w:t xml:space="preserve">"</w:t>
      </w:r>
      <w:r w:rsidRPr="00E541CA">
        <w:rPr>
          <w:rStyle w:val="FootnoteReference"/>
          <w:i/>
        </w:rPr>
        <w:footnoteReference w:id="417"/>
      </w:r>
      <w:r w:rsidRPr="00E541CA">
        <w:t xml:space="preserve"> ။ "</w:t>
      </w:r>
      <w:r w:rsidRPr="00E541CA">
        <w:rPr>
          <w:i/>
        </w:rPr>
        <w:t xml:space="preserve">သင်တို့ကို တရားမချကြနှင့်၊ သင်တို့ကိုလည်း တရားမချခံရစေရန်</w:t>
      </w:r>
      <w:r w:rsidRPr="00E541CA">
        <w:t xml:space="preserve">"</w:t>
      </w:r>
      <w:r w:rsidRPr="00E541CA">
        <w:rPr>
          <w:rStyle w:val="FootnoteReference"/>
          <w:i/>
        </w:rPr>
        <w:footnoteReference w:id="418"/>
      </w:r>
      <w:r w:rsidRPr="00E541CA">
        <w:t xml:space="preserve"> ။ "</w:t>
      </w:r>
      <w:r w:rsidRPr="00E541CA">
        <w:rPr>
          <w:i/>
        </w:rPr>
        <w:t xml:space="preserve">သန့်ရှင်းသောအရာကို ခွေးများထံ မပေးကြနှင့်</w:t>
      </w:r>
      <w:r w:rsidRPr="00E541CA">
        <w:t xml:space="preserve">"</w:t>
      </w:r>
      <w:r w:rsidRPr="00E541CA">
        <w:rPr>
          <w:rStyle w:val="FootnoteReference"/>
          <w:i/>
        </w:rPr>
        <w:footnoteReference w:id="419"/>
      </w:r>
      <w:r w:rsidRPr="00E541CA">
        <w:t xml:space="preserve"> ။ နှင့် သမ္မာကျမ်းစာ၌ ပါဝင်သည့် ခရစ်တော်၏ အခြားအမိန့်များ။ ဤအမိန့်များသည် ရှင်းလင်းပြတ်သားသောကြောင့် အဓိပ္ပာယ်ဖော်ရန် မလိုအပ်ပါ။</w:t>
      </w:r>
    </w:p>
    <w:p w:rsidRPr="00E541CA" w:rsidR="00E541CA" w:rsidP="00E541CA" w:rsidRDefault="00E541CA" w14:paraId="7FA553CC" w14:textId="4420CF88">
      <w:pPr>
        <w:ind w:firstLine="720"/>
        <w:rPr>
          <w:i/>
        </w:rPr>
      </w:pPr>
      <w:r w:rsidRPr="00E541CA">
        <w:rPr>
          <w:i/>
        </w:rPr>
        <w:t xml:space="preserve">ခရစ်တော်၏ အကြံဉာဏ်များထဲတွင် အောက်ပါအတိုင်း ပါဝင်သည်။</w:t>
      </w:r>
    </w:p>
    <w:p w:rsidRPr="00E541CA" w:rsidR="00E541CA" w:rsidP="00E541CA" w:rsidRDefault="00E541CA" w14:paraId="0EA53FDC" w14:textId="6FA8960E">
      <w:pPr>
        <w:ind w:firstLine="720"/>
      </w:pPr>
      <w:r w:rsidRPr="00E541CA">
        <w:rPr>
          <w:i/>
        </w:rPr>
        <w:t xml:space="preserve">မည်သူမဆို သင့်ညာဘက် မျက်နှာကို ထိုးခတ်လာလျှင်၊ အခြားဘက်ကိုလည်း ပြန်လှည့်ပေးပါ။ မည်သူမဆို သင့်အပေါ်အင်္ကျီကို ယူလိုလျှင်၊ </w:t>
      </w:r>
      <w:r w:rsidRPr="00E541CA">
        <w:t xml:space="preserve">အောက်အင်္ကျီကိုလည်း</w:t>
      </w:r>
      <w:r w:rsidRPr="00E541CA">
        <w:rPr>
          <w:i/>
        </w:rPr>
        <w:t xml:space="preserve"> ပေးလိုက်</w:t>
      </w:r>
      <w:r w:rsidRPr="00E541CA">
        <w:t xml:space="preserve">ပါ။ </w:t>
      </w:r>
      <w:r w:rsidRPr="00E541CA">
        <w:rPr>
          <w:i/>
        </w:rPr>
        <w:t xml:space="preserve">မည်သူမဆို သင့်အား တစ်မိုင် သွားရန် တိုက်တွန်းလျှင်၊ နှစ်မိုင် သွားပါ။ သင့်ထံ တောင်းသူအား ပေးပါ၊ ချေးလိုသူကိုလည်း မငြင်းပါနှင့်</w:t>
      </w:r>
      <w:r w:rsidRPr="00E541CA">
        <w:rPr>
          <w:rStyle w:val="FootnoteReference"/>
          <w:i/>
        </w:rPr>
        <w:footnoteReference w:id="420"/>
      </w:r>
      <w:r w:rsidRPr="00E541CA">
        <w:t xml:space="preserve"> ။ </w:t>
      </w:r>
      <w:r w:rsidRPr="00E541CA">
        <w:rPr>
          <w:i/>
        </w:rPr>
        <w:t xml:space="preserve">ကမ္ဘာပေါ်တွင် သင့်အတွက် အဖိုးတန်ပစ္စည်း မစုဆောင်းပါနှင့်</w:t>
      </w:r>
      <w:r w:rsidRPr="00E541CA">
        <w:rPr>
          <w:rStyle w:val="FootnoteReference"/>
          <w:i/>
        </w:rPr>
        <w:footnoteReference w:id="421"/>
      </w:r>
      <w:r w:rsidRPr="00E541CA">
        <w:t xml:space="preserve"> ။ </w:t>
      </w:r>
      <w:r w:rsidRPr="00E541CA">
        <w:rPr>
          <w:i/>
        </w:rPr>
        <w:t xml:space="preserve">သင့်အသက်အတွက် စိုးရိမ်မနေပါနှင့်၊ ဘာစားမည်၊ ဘာသောက်မည်၊ ဘာဝတ်မည်ဆိုတာကို မစိုးရိမ်ပါနှင့်</w:t>
      </w:r>
      <w:r w:rsidRPr="00E541CA">
        <w:rPr>
          <w:rStyle w:val="FootnoteReference"/>
          <w:i/>
        </w:rPr>
        <w:footnoteReference w:id="422"/>
      </w:r>
      <w:r w:rsidRPr="00E541CA">
        <w:t xml:space="preserve"> ။ ထပ်ပြီးတော့၊ </w:t>
      </w:r>
      <w:r w:rsidRPr="00E541CA">
        <w:rPr>
          <w:i/>
        </w:rPr>
        <w:t xml:space="preserve">ငါ့နောက်လိုက်လိုသူတိုင်းသည် ကိုယ့်ကိုယ်ကို ငြင်းပယ်ပြီး သူ့လက်ဝါးတံကို ယူဆောင်ရမည်။ "ဘယ်သူမဆို သူ့ဝိညာဉ်ကို ကယ်တင်လိုသူသည် ထိုဝိညာဉ်ကို ဆုံးရှုံးမည်</w:t>
      </w:r>
      <w:r w:rsidRPr="00E541CA">
        <w:t xml:space="preserve">"</w:t>
      </w:r>
      <w:r w:rsidRPr="00E541CA">
        <w:rPr>
          <w:rStyle w:val="FootnoteReference"/>
          <w:i/>
        </w:rPr>
        <w:footnoteReference w:id="423"/>
      </w:r>
      <w:r w:rsidRPr="00E541CA">
        <w:t xml:space="preserve"> ။ "</w:t>
      </w:r>
      <w:r w:rsidRPr="00E541CA">
        <w:rPr>
          <w:i/>
        </w:rPr>
        <w:t xml:space="preserve">သင်သည် ပြည့်စုံလိုလျှင် သင့်ပစ္စည်းများကို ရောင်း၍ ဆင်းရဲသူများထံ ပေးကာ ငါ့နောက်လိုက်ပါ"</w:t>
      </w:r>
      <w:r w:rsidRPr="00E541CA">
        <w:rPr>
          <w:rStyle w:val="FootnoteReference"/>
          <w:i/>
        </w:rPr>
        <w:footnoteReference w:id="424"/>
      </w:r>
      <w:r w:rsidRPr="00E541CA">
        <w:t xml:space="preserve"> ။ </w:t>
      </w:r>
      <w:r w:rsidRPr="00E541CA">
        <w:rPr>
          <w:i/>
        </w:rPr>
        <w:t xml:space="preserve">"သင်တို့အနက် အကြီးဆုံးဖြစ်လိုသူသည် သင်တို့၏ ဝန်ထမ်းဖြစ်ရမည်"  သင်တို့အကြား ပထမဦးဆုံးဖြစ်လိုသူတိုင်းသည် သင်တို့၏ ဝန်ထမ်းဖြစ်ရမည်</w:t>
      </w:r>
      <w:r w:rsidRPr="00E541CA">
        <w:rPr>
          <w:rStyle w:val="FootnoteReference"/>
          <w:i/>
        </w:rPr>
        <w:footnoteReference w:id="425"/>
      </w:r>
      <w:r w:rsidRPr="00E541CA">
        <w:t xml:space="preserve"> ။ ခရစ်တော်၏ ဤစကားများမှာ ရှင်းလင်းပြတ်သား၍ ဘာမှ ထပ်မရှင်းပြရန် မလိုအပ်ပေ၊ သို့သော် ဤနေရာ၌ ပြောထားသော 'လက်ဝါးတံခါး'ကို ရုပ်ပိုင်းဆိုင်ရာအဖြစ် မယူဆဘဲ စိတ်ပိုင်းဆိုင်ရာအဖြစ်သာ နားလည်ရမည်၊ ကိုယ်ပိုင်ဝိညာဉ်ဆုံးရှုံးခြင်းကို ခရစ်အတွက် သေဆုံးခြင်း (martyrdom) သို့မဟုတ် ကိုယ်ပိုင်ဆန္ဒများကို သေစေနိုင်ခြင်းအဖြစ် နားလည်ရမည်။</w:t>
      </w:r>
    </w:p>
    <w:p w:rsidRPr="00E541CA" w:rsidR="00E541CA" w:rsidP="00E541CA" w:rsidRDefault="00E541CA" w14:paraId="0DBAFE18" w14:textId="333733F0">
      <w:pPr>
        <w:ind w:firstLine="720"/>
        <w:rPr>
          <w:i/>
        </w:rPr>
      </w:pPr>
      <w:r w:rsidRPr="00E541CA">
        <w:rPr>
          <w:i/>
        </w:rPr>
        <w:t xml:space="preserve">ခရစ်တော်၏ ကတိများနှင့် နှစ်သိမ်းစကားများတွင် အောက်ပါအတိုင်း ပါဝင်သည်။</w:t>
      </w:r>
    </w:p>
    <w:p w:rsidRPr="00E541CA" w:rsidR="00E541CA" w:rsidP="00E541CA" w:rsidRDefault="00E541CA" w14:paraId="3BB759C8" w14:textId="10520C20">
      <w:pPr>
        <w:ind w:firstLine="720"/>
      </w:pPr>
      <w:r w:rsidRPr="00E541CA">
        <w:rPr>
          <w:i/>
        </w:rPr>
        <w:lastRenderedPageBreak/>
      </w:r>
      <w:r w:rsidRPr="00E541CA">
        <w:rPr>
          <w:i/>
        </w:rPr>
        <w:t xml:space="preserve">မြေကြီးပေါ်မှာ သင်နှစ်ဦး သဘောတူ၍ မည်သည့်အရာမဆို တောင်းဆိုလျှင် ကောင်းကင်၌ရှိသော ငါ့အဖေသည်</w:t>
      </w:r>
      <w:r w:rsidRPr="00E541CA">
        <w:rPr>
          <w:rStyle w:val="FootnoteReference"/>
          <w:i/>
        </w:rPr>
        <w:footnoteReference w:id="426"/>
      </w:r>
      <w:r w:rsidRPr="00E541CA">
        <w:t xml:space="preserve"> ဖြင့်</w:t>
      </w:r>
      <w:r w:rsidRPr="00E541CA">
        <w:rPr>
          <w:i/>
        </w:rPr>
        <w:t xml:space="preserve"> ဖြည့်ဆည်းပေးမည်</w:t>
      </w:r>
      <w:r w:rsidRPr="00E541CA">
        <w:t xml:space="preserve">။ </w:t>
      </w:r>
      <w:r w:rsidRPr="00E541CA">
        <w:rPr>
          <w:i/>
        </w:rPr>
        <w:t xml:space="preserve">အိမ်၊ ညီအစ်ကို သို့</w:t>
      </w:r>
      <w:r w:rsidRPr="00E541CA">
        <w:t xml:space="preserve">မဟုတ် အခြားအရာအားလုံးကို</w:t>
      </w:r>
      <w:r w:rsidRPr="00E541CA">
        <w:rPr>
          <w:i/>
        </w:rPr>
        <w:t xml:space="preserve"> စွန့်လွှတ်သူတိုင်းသည် </w:t>
      </w:r>
      <w:r w:rsidRPr="00E541CA">
        <w:rPr>
          <w:i/>
        </w:rPr>
        <w:t xml:space="preserve">တစ်ရာဆကို လက်ခံရရှိကာ အမြဲတမ်းအသက်ကို အမွေခံမည်</w:t>
      </w:r>
      <w:r w:rsidRPr="00E541CA">
        <w:rPr>
          <w:rStyle w:val="FootnoteReference"/>
          <w:i/>
        </w:rPr>
        <w:footnoteReference w:id="427"/>
      </w:r>
      <w:r w:rsidRPr="00E541CA">
        <w:t xml:space="preserve"> ။ </w:t>
      </w:r>
      <w:r w:rsidRPr="00E541CA">
        <w:rPr>
          <w:i/>
        </w:rPr>
        <w:t xml:space="preserve">ငါသည် သင်နှင့်အတူ အမြဲတမ်းရှိမည်၊ ခေတ်ကုန်အထိပါ</w:t>
      </w:r>
      <w:r w:rsidRPr="00E541CA">
        <w:rPr>
          <w:rStyle w:val="FootnoteReference"/>
          <w:i/>
        </w:rPr>
        <w:footnoteReference w:id="428"/>
      </w:r>
      <w:r w:rsidRPr="00E541CA">
        <w:t xml:space="preserve"> ။ </w:t>
      </w:r>
      <w:r w:rsidRPr="00E541CA">
        <w:rPr>
          <w:i/>
        </w:rPr>
        <w:t xml:space="preserve">ယုံကြည်သူများနှင့်အတူ ဤလက္ခဏာများသည် ဖြစ်ပေါ်မည်။ </w:t>
      </w:r>
      <w:r w:rsidRPr="00E541CA">
        <w:rPr>
          <w:i/>
        </w:rPr>
        <w:t xml:space="preserve">ငါ့နာမည်ဖြင့် သူတို့သည် မကောင်းဆိုးဝါးစွမ်းအားများကို ထုတ်ပစ်မည်၊ အသစ်သော ဘာသာစကားများဖြင့် ပြောမည်၊ မြွေများကို ကိုင်မည်၊ သေမှုဖြစ်စေနိုင်သည့် အရာကို မည်သည့်အခါမဆို သောက်သော်လည်း ထိခိုက်မှုမရှိ၊ လူနာများပေါ်တွင် လက်တင်မည်၊ လူနာများကလည်း ကုသခံရမည်</w:t>
      </w:r>
      <w:r w:rsidRPr="00E541CA">
        <w:rPr>
          <w:rStyle w:val="FootnoteReference"/>
          <w:i/>
        </w:rPr>
        <w:footnoteReference w:id="429"/>
      </w:r>
      <w:r w:rsidRPr="00E541CA">
        <w:t xml:space="preserve"> ။ </w:t>
      </w:r>
      <w:r w:rsidRPr="00E541CA">
        <w:rPr>
          <w:i/>
        </w:rPr>
        <w:t xml:space="preserve">ဆုတောင်းရာတွင် မည်သည့်အရာကိုမဆို တောင်းဆိုပါက ရရှိပြီးသားဟု ယုံကြည်ပါ၊ ထိုအရာသည် သင့်အတွက် ဖြစ်လာမည်</w:t>
      </w:r>
      <w:r w:rsidRPr="00E541CA">
        <w:rPr>
          <w:rStyle w:val="FootnoteReference"/>
          <w:i/>
        </w:rPr>
        <w:footnoteReference w:id="430"/>
      </w:r>
      <w:r w:rsidRPr="00E541CA">
        <w:t xml:space="preserve"> ။ </w:t>
      </w:r>
      <w:r w:rsidRPr="00E541CA">
        <w:rPr>
          <w:i/>
        </w:rPr>
        <w:t xml:space="preserve">လူရှေ့၌ ငါ့ကို ဝန်ခံသူတိုင်းကို ငါလည်း ကောင်းမြတ်သော ဘုရားသခင်ရှေ့၌ ဝန်ခံမည်</w:t>
      </w:r>
      <w:r w:rsidRPr="00E541CA">
        <w:rPr>
          <w:rStyle w:val="FootnoteReference"/>
          <w:i/>
        </w:rPr>
        <w:footnoteReference w:id="431"/>
      </w:r>
      <w:r w:rsidRPr="00E541CA">
        <w:t xml:space="preserve"> ။ </w:t>
      </w:r>
      <w:r w:rsidRPr="00E541CA">
        <w:rPr>
          <w:i/>
        </w:rPr>
        <w:t xml:space="preserve">ပထမဦးစွာ ဘုရားသခင်၏ နိုင်ငံတော်နှင့် သူ၏ တရားမျှတမှုကို ရှာဖွေကြပါ၊ ထိုအခါ အခြားအရာအားလုံးကို သင်တို့ထံ ထပ်မံဖြည့်ဆည်းပေးမည်</w:t>
      </w:r>
      <w:r w:rsidRPr="00E541CA">
        <w:rPr>
          <w:rStyle w:val="FootnoteReference"/>
          <w:i/>
        </w:rPr>
        <w:footnoteReference w:id="432"/>
      </w:r>
      <w:r w:rsidRPr="00E541CA">
        <w:t xml:space="preserve"> </w:t>
      </w:r>
      <w:r w:rsidRPr="00E541CA">
        <w:rPr>
          <w:i/>
        </w:rPr>
        <w:t xml:space="preserve">။ ငါ့ကို ယုံကြည်သူတိုင်းသည် ငါပြုခဲ့သော အမှုများကို ပြုနိုင်မည်၊ ထို့အပြင် ငါထက် ပိုမိုကြီးမြတ်သော အမှုများကိုလည်း ပြုနိုင်မည်</w:t>
      </w:r>
      <w:r w:rsidRPr="00E541CA">
        <w:rPr>
          <w:rStyle w:val="FootnoteReference"/>
          <w:i/>
        </w:rPr>
        <w:footnoteReference w:id="433"/>
      </w:r>
      <w:r w:rsidRPr="00E541CA">
        <w:t xml:space="preserve"> ။ </w:t>
      </w:r>
      <w:r w:rsidRPr="00E541CA">
        <w:rPr>
          <w:i/>
        </w:rPr>
        <w:t xml:space="preserve">မည်သူမဆို ငါ့ကိုချစ်လျှင် </w:t>
      </w:r>
      <w:r w:rsidRPr="00E541CA">
        <w:rPr>
          <w:i/>
        </w:rPr>
        <w:t xml:space="preserve">ငါ့စကားကိုလိုက်နာမည်၊ ငါ့အဖေကလည်း သူတို့ကိုချစ်မည်၊ ငါလည်း သူတို့ထံသို့လာကာ သူတို့နှင့်အတူနေထိုင်မည်</w:t>
      </w:r>
      <w:r w:rsidRPr="00E541CA">
        <w:rPr>
          <w:rStyle w:val="FootnoteReference"/>
          <w:i/>
        </w:rPr>
        <w:footnoteReference w:id="434"/>
      </w:r>
      <w:r w:rsidRPr="00E541CA">
        <w:t xml:space="preserve"> ။ </w:t>
      </w:r>
      <w:r w:rsidRPr="00E541CA">
        <w:rPr>
          <w:i/>
        </w:rPr>
        <w:t xml:space="preserve">ငါသည် အဖေထံတောင်းမည်၊ အဖေက သမ္မာတရားဝိညာဉ်တော်ကို သင့်တို့နှင့်အမြဲတမ်းရှိစေရန် ပေးမည်</w:t>
      </w:r>
      <w:r w:rsidRPr="00E541CA">
        <w:rPr>
          <w:rStyle w:val="FootnoteReference"/>
          <w:i/>
        </w:rPr>
        <w:footnoteReference w:id="435"/>
      </w:r>
      <w:r w:rsidRPr="00E541CA">
        <w:t xml:space="preserve"> ။ </w:t>
      </w:r>
      <w:r w:rsidRPr="00E541CA">
        <w:rPr>
          <w:i/>
        </w:rPr>
        <w:t xml:space="preserve">ငါသည် သင်တို့ကို မိဘမဲ့ကလေးများကဲ့သို့ မထားမည်၊ ငါသည် သင်တို့ထံသို့လာမည်</w:t>
      </w:r>
      <w:r w:rsidRPr="00E541CA">
        <w:rPr>
          <w:rStyle w:val="FootnoteReference"/>
          <w:i/>
        </w:rPr>
        <w:footnoteReference w:id="436"/>
      </w:r>
      <w:r w:rsidRPr="00E541CA">
        <w:t xml:space="preserve"> ။ </w:t>
      </w:r>
      <w:r w:rsidRPr="00E541CA">
        <w:rPr>
          <w:i/>
        </w:rPr>
        <w:t xml:space="preserve">ကျွန်ုပ်သည် သင်တို့အတွက် နေရာတစ်ခုကို ပြင်ဆင်ရန် သွားမည်</w:t>
      </w:r>
      <w:r w:rsidRPr="00E541CA">
        <w:rPr>
          <w:rStyle w:val="FootnoteReference"/>
          <w:i/>
        </w:rPr>
        <w:footnoteReference w:id="437"/>
      </w:r>
      <w:r w:rsidRPr="00E541CA">
        <w:t xml:space="preserve"> ။ ထပ်မံ၍၊ </w:t>
      </w:r>
      <w:r w:rsidRPr="00E541CA">
        <w:rPr>
          <w:i/>
        </w:rPr>
        <w:t xml:space="preserve">ငါသည်</w:t>
      </w:r>
      <w:r w:rsidRPr="00E541CA">
        <w:rPr>
          <w:i/>
        </w:rPr>
        <w:t xml:space="preserve"> သင်တို့ကို ကိုယ်တိုင်ဆီသို့ ခေါ်ယူမည်၊ </w:t>
      </w:r>
      <w:r w:rsidRPr="00E541CA">
        <w:rPr>
          <w:i/>
        </w:rPr>
        <w:t xml:space="preserve">ငါရှိရာ၌ သင်တို့လည်း ရှိစေရန်</w:t>
      </w:r>
      <w:r w:rsidRPr="00E541CA">
        <w:rPr>
          <w:rStyle w:val="FootnoteReference"/>
          <w:i/>
        </w:rPr>
        <w:footnoteReference w:id="438"/>
      </w:r>
      <w:r w:rsidRPr="00E541CA">
        <w:t xml:space="preserve"> </w:t>
      </w:r>
      <w:r w:rsidRPr="00E541CA">
        <w:rPr>
          <w:i/>
        </w:rPr>
        <w:t xml:space="preserve">။ ငါသည် ဤအရာများကို ပြောပြခဲ့သည်မှာ ငါ၏ ဝမ်းမြောက်ခြင်းသည် သင်တို့ထဲ၌ တည်ရှိစေရန်နှင့် သင်တို့၏ ဝမ်းမြောက်ခြင်း ပြည့်စုံစေရန် ဖြစ်သည်</w:t>
      </w:r>
      <w:r w:rsidRPr="00E541CA">
        <w:rPr>
          <w:rStyle w:val="FootnoteReference"/>
          <w:i/>
        </w:rPr>
        <w:footnoteReference w:id="439"/>
      </w:r>
      <w:r w:rsidRPr="00E541CA">
        <w:t xml:space="preserve"> ။ </w:t>
      </w:r>
      <w:r w:rsidRPr="00E541CA">
        <w:rPr>
          <w:i/>
        </w:rPr>
        <w:t xml:space="preserve">သင်တို့သည် ငါ၏ မိတ်ဆွေများဖြစ်ကြသည်၊ တချို့ကို ငါသည် ဝန်ထမ်းများဟု ခေါ်သည်</w:t>
      </w:r>
      <w:r w:rsidRPr="00E541CA">
        <w:rPr>
          <w:rStyle w:val="FootnoteReference"/>
          <w:i/>
        </w:rPr>
        <w:footnoteReference w:id="440"/>
      </w:r>
      <w:r w:rsidRPr="00E541CA">
        <w:t xml:space="preserve"> ။ </w:t>
      </w:r>
      <w:r w:rsidRPr="00E541CA">
        <w:rPr>
          <w:i/>
        </w:rPr>
        <w:t xml:space="preserve">ကမ္ဘာကြီးသည် ဝမ်းမြောက်မည်၊ သင်တို့သည် ဝမ်းနည်းမည်၊ သို့သော် သင်တို့၏ ဝမ်းနည်းခြင်းသည် </w:t>
      </w:r>
      <w:r w:rsidRPr="00E541CA">
        <w:rPr>
          <w:i/>
        </w:rPr>
        <w:t xml:space="preserve">ဝမ်းမြောက်ခြင်း</w:t>
      </w:r>
      <w:r w:rsidRPr="00E541CA">
        <w:rPr>
          <w:i/>
        </w:rPr>
        <w:t xml:space="preserve">သို့ </w:t>
      </w:r>
      <w:r w:rsidRPr="00E541CA">
        <w:rPr>
          <w:i/>
        </w:rPr>
        <w:t xml:space="preserve">ပြောင်းလဲမည်</w:t>
      </w:r>
      <w:r w:rsidRPr="00E541CA">
        <w:rPr>
          <w:rStyle w:val="FootnoteReference"/>
          <w:i/>
        </w:rPr>
        <w:footnoteReference w:id="441"/>
      </w:r>
      <w:r w:rsidRPr="00E541CA">
        <w:t xml:space="preserve"> ။ </w:t>
      </w:r>
      <w:r w:rsidRPr="00E541CA">
        <w:rPr>
          <w:i/>
        </w:rPr>
        <w:t xml:space="preserve">ငါသည် သင်တို့ကို ထပ်မံတွေ့မြင်မည်၊ သင်တို့၏ နှလုံးသားများသည် ဝမ်းမြောက်မည်၊ မည်သူမျှ သင်တို့၏ ဝမ်းမြောက်ခြင်းကို ယူမသွားနိုင်</w:t>
      </w:r>
      <w:r w:rsidRPr="00E541CA">
        <w:rPr>
          <w:rStyle w:val="FootnoteReference"/>
          <w:i/>
        </w:rPr>
        <w:footnoteReference w:id="442"/>
      </w:r>
      <w:r w:rsidRPr="00E541CA">
        <w:t xml:space="preserve"> ။ ခရစ်တော်သည် ချစ်မြတ်နိုးသူများအား ပေးခဲ့သော အခြားကတိများနှင့် နှစ်သိမ်းစကားများမှာ ရှင်းလင်းပြတ်သား၍ ရှင်းပြရန် မလိုအပ်ပါ။</w:t>
      </w:r>
    </w:p>
    <w:p w:rsidRPr="00E541CA" w:rsidR="00E541CA" w:rsidP="00E541CA" w:rsidRDefault="00E541CA" w14:paraId="6A8DD15B" w14:textId="3B08F272">
      <w:pPr>
        <w:ind w:firstLine="720"/>
        <w:rPr>
          <w:i/>
        </w:rPr>
      </w:pPr>
      <w:r w:rsidRPr="00E541CA">
        <w:rPr>
          <w:i/>
        </w:rPr>
        <w:t xml:space="preserve">ခရစ်တော်သည် ပြစ်သူများအား ပြောကြားခဲ့သော ပြစ်တင်ချက်များနှင့် သတိပေးချက်များမှာ အောက်ပါအတိုင်းဖြစ်သည်။</w:t>
      </w:r>
    </w:p>
    <w:p w:rsidRPr="00E541CA" w:rsidR="00E541CA" w:rsidP="00E541CA" w:rsidRDefault="00E541CA" w14:paraId="673A9A24" w14:textId="102FCEF8">
      <w:pPr>
        <w:ind w:firstLine="720"/>
      </w:pPr>
      <w:r w:rsidRPr="00E541CA">
        <w:rPr>
          <w:i/>
        </w:rPr>
        <w:t xml:space="preserve">စာရေးဆရာများနှင့် ဖာရိဆေးများ၊ သင်တို့ လိမ်လည်သူတို့၊ သင်တို့သည် လူတို့၏ မျက်နှာရှေ့၌ ကောင်းမြတ်သော မိုးကောင်းကင်နိုင်ငံတံခါးကို ပိတ်ထားကြသည်။ သင်တို့ကိုယ်တိုင် မဝင်နိုင်၊ ဝင်လိုသူများကိုလည်း မဝင်ခွင့်မပေးကြ။ </w:t>
      </w:r>
      <w:r w:rsidRPr="00E541CA">
        <w:rPr>
          <w:i/>
        </w:rPr>
        <w:t xml:space="preserve">သင်တို့သည် မုဆိုးအိမ်များကို စားသုံးကြသည်။ သင်တို့သည် မျက်မမြင်သော ဦးဆောင်သူများ၊ ပိုးမွှားတစ်ကောင်ကို စစ်ထုတ်၍ မြင်းတစ်ကောင်ကို မစစ်ထုတ်ဘဲ သောက်ကြသည်။ ခွက်များနှင့် ပန်းကန်များ၏ အပြင်ဘက်ကိုသာ သန့်ရှင်းသော်လည်း အတွင်းဘက်တွင် လောဘနှင့် မတရားမှုဖြင့် ပြည့်နေကြသည်။ ဝမ်းနည်းစရာဖြစ်ပါစေ၊ သင်တို့သည် အပြင်ဘက်မှ လှပသော်လည်း အတွင်းဘက်တွင် သေသူများ၏ အရိုးများနှင့် မသန့်ရှင်းမှုမျိုးစုံဖြင့် ပြည့်နေသော အဖြူဆေးထားသော သင်္ဘောကျောက်ကဲ့သို့ ဖြစ်ကြသည်။ သင်တို့ မြွေမျိုး၊ မြွေသားမျိုးတို့၊ ဂဟင်နာမီး၏ တရားစီရင်မှုမှ မည်သို့ ရှောင်ရှားနိုင်မည်</w:t>
      </w:r>
      <w:r w:rsidRPr="00E541CA">
        <w:t xml:space="preserve">နည်း။</w:t>
      </w:r>
      <w:r w:rsidRPr="00E541CA">
        <w:rPr>
          <w:rStyle w:val="FootnoteReference"/>
          <w:i/>
        </w:rPr>
        <w:footnoteReference w:id="443"/>
      </w:r>
      <w:r w:rsidRPr="00E541CA">
        <w:t xml:space="preserve"> ။ ထပ်မံ၍ မြို့များကို ကျိန်ဆဲကာ၊ "</w:t>
      </w:r>
      <w:r w:rsidRPr="00E541CA">
        <w:rPr>
          <w:i/>
        </w:rPr>
        <w:t xml:space="preserve">ခိုရာဇင်၊ သင့်အတွက် ဒုက္ခပါစေ! ဗက်သဲဒါ</w:t>
      </w:r>
      <w:r w:rsidRPr="00E541CA">
        <w:t xml:space="preserve">၊</w:t>
      </w:r>
      <w:r w:rsidRPr="00E541CA">
        <w:rPr>
          <w:i/>
        </w:rPr>
        <w:t xml:space="preserve"> သင့်အတွက် ဒုက္ခပါစေ</w:t>
      </w:r>
      <w:r w:rsidRPr="00E541CA">
        <w:t xml:space="preserve">!"</w:t>
      </w:r>
      <w:r w:rsidRPr="00E541CA">
        <w:rPr>
          <w:rStyle w:val="FootnoteReference"/>
          <w:i/>
        </w:rPr>
        <w:footnoteReference w:id="444"/>
      </w:r>
      <w:r w:rsidRPr="00E541CA">
        <w:t xml:space="preserve"> ၊ စသည်ဖြင့်</w:t>
      </w:r>
      <w:r w:rsidRPr="00E541CA">
        <w:rPr>
          <w:i/>
        </w:rPr>
        <w:t xml:space="preserve">။ ကာဖာနောင်မြို့၊ </w:t>
      </w:r>
      <w:r w:rsidRPr="00E541CA">
        <w:rPr>
          <w:i/>
        </w:rPr>
        <w:t xml:space="preserve">ကောင်းကင်ထိ မြှောက်တင်ခံထားသူတို့၊</w:t>
      </w:r>
      <w:r w:rsidRPr="00E541CA">
        <w:rPr>
          <w:i/>
        </w:rPr>
        <w:t xml:space="preserve"> </w:t>
      </w:r>
      <w:r w:rsidRPr="00E541CA">
        <w:t xml:space="preserve">သင်တို့ကို </w:t>
      </w:r>
      <w:r w:rsidRPr="00E541CA">
        <w:rPr>
          <w:i/>
        </w:rPr>
        <w:t xml:space="preserve">အဒေသသို့ ဆင်းချပေးမည်။ တရားစီရင်နေ့တွင် ဆိုဒုံပြည်ထက် သင်တို့ထက် ပိုမိုခံနိုင်မည်</w:t>
      </w:r>
      <w:r w:rsidRPr="00E541CA">
        <w:t xml:space="preserve">။</w:t>
      </w:r>
      <w:r w:rsidRPr="00E541CA">
        <w:rPr>
          <w:rStyle w:val="FootnoteReference"/>
          <w:i/>
        </w:rPr>
        <w:footnoteReference w:id="445"/>
      </w:r>
      <w:r w:rsidRPr="00E541CA">
        <w:t xml:space="preserve"> ။ </w:t>
      </w:r>
      <w:r w:rsidRPr="00E541CA">
        <w:rPr>
          <w:i/>
        </w:rPr>
        <w:t xml:space="preserve">အခက်အခဲများကြောင့် ကမ္ဘာကြီးအတွက် ဒုက္ခပါပဲ။ အခက်အခဲကို ဖြစ်စေသော လူအတွက်လည်း ဒုက္ခပါပဲ</w:t>
      </w:r>
      <w:r w:rsidRPr="00E541CA">
        <w:t xml:space="preserve">။</w:t>
      </w:r>
      <w:r w:rsidRPr="00E541CA">
        <w:rPr>
          <w:rStyle w:val="FootnoteReference"/>
          <w:i/>
        </w:rPr>
        <w:footnoteReference w:id="446"/>
      </w:r>
      <w:r w:rsidRPr="00E541CA">
        <w:t xml:space="preserve"> ။</w:t>
      </w:r>
      <w:r w:rsidRPr="00E541CA">
        <w:rPr>
          <w:i/>
        </w:rPr>
        <w:t xml:space="preserve"> ချမ်းသာသူတို့အတွက် ဒုက္ခပါပဲ၊ သင်တို့၏ အပန်းဖြေမှုကို ဆုံးရှုံးနေရသည်။ ယခုအခါ အစာဝသောသူတို့အတွက်လည်း ဒုက္ခပါပဲ၊ နောင်တွင် ဆာလင်မည်။ ယခုရယ်နေသူတို့အတွက်လည်း ဒုက္ခပါပဲ၊ နောင်တွင် ငိုကြွေးကာ ဝမ်းနည်းမည်</w:t>
      </w:r>
      <w:r w:rsidRPr="00E541CA">
        <w:t xml:space="preserve">။</w:t>
      </w:r>
      <w:r w:rsidRPr="00E541CA">
        <w:rPr>
          <w:rStyle w:val="FootnoteReference"/>
          <w:i/>
        </w:rPr>
        <w:footnoteReference w:id="447"/>
      </w:r>
      <w:r w:rsidRPr="00E541CA">
        <w:t xml:space="preserve"> ။ </w:t>
      </w:r>
      <w:r w:rsidRPr="00E541CA">
        <w:rPr>
          <w:i/>
        </w:rPr>
        <w:t xml:space="preserve">သင်တို့သည် ပြန်လည်တောင်းပန်ခြင်းမပြုလျှင်၊ သင်တို့အားလုံးလည်း ထိုနည်းတူပင် ပျက်စီးသွားမည်</w:t>
      </w:r>
      <w:r w:rsidRPr="00E541CA">
        <w:rPr>
          <w:rStyle w:val="FootnoteReference"/>
          <w:i/>
        </w:rPr>
        <w:footnoteReference w:id="448"/>
      </w:r>
      <w:r w:rsidRPr="00E541CA">
        <w:t xml:space="preserve"> ။ ခရစ်တော်၏ ဤစကားများမှာ မရှုပ်ထွေးဘဲ၊ ပိုးမွှားတစ်ကောင်သည် သေးငယ်သော ပြစ်မှုကို၊ ကုလားဒိန်တစ်ကောင်သည် ကြီးမားသော ပြစ်မှုကို၊ အပြင်မှ သန့်ရှင်းသလို မြင်ရသော်လည်း အတွင်း၌ အညစ်အကြေးပြည့်နေသော သေတ္တာတစ်လုံးသည် မျက်နှာနှစ်ဖက်သမားကို ဆိုလိုကြောင်းသာ နားလည်ရုံလောက်သည်။</w:t>
      </w:r>
    </w:p>
    <w:p w:rsidRPr="00E541CA" w:rsidR="00E541CA" w:rsidP="00E541CA" w:rsidRDefault="00E541CA" w14:paraId="3E108A78" w14:textId="4CFF728B">
      <w:pPr>
        <w:ind w:firstLine="720"/>
        <w:rPr>
          <w:i/>
        </w:rPr>
      </w:pPr>
      <w:r w:rsidRPr="00E541CA">
        <w:rPr>
          <w:i/>
        </w:rPr>
        <w:t xml:space="preserve">ခရစ်တော်၏ ကြိုတင်ဟောကြားချက်များတွင် အောက်ပါအတိုင်း ပါဝင်သည်။</w:t>
      </w:r>
    </w:p>
    <w:p w:rsidRPr="00E541CA" w:rsidR="00E541CA" w:rsidP="00E541CA" w:rsidRDefault="00E541CA" w14:paraId="0DDF0432" w14:textId="66BC6A14">
      <w:pPr>
        <w:ind w:firstLine="720"/>
      </w:pPr>
      <w:r w:rsidRPr="00E541CA">
        <w:rPr>
          <w:i/>
        </w:rPr>
        <w:t xml:space="preserve">ကျွန်ုပ်တို့သည် ယေရုရှလင်သို့ တက်သွားမည်၊ လူသား၏သားကို အကြီးမားဆုံး ဆရာတော်များနှင့် စာရေးဆရာများထံ လွှဲအပ်မည်၊ သူတို့က သူ့ကို သေဒဏ်ချမှတ်ကာ ရယ်မောခံ၊ တုတ်ဒဏ်ခံပြီး လက်တံခါးတိုင်ပေါ်တွင် ချိတ်ဆွဲခံမည်၊ သို့သော် သုံးရက်မြောက်နေ့တွင် ထပ်မံထမြောက်လာမည်</w:t>
      </w:r>
      <w:r w:rsidRPr="00E541CA">
        <w:rPr>
          <w:rStyle w:val="FootnoteReference"/>
          <w:i/>
        </w:rPr>
        <w:footnoteReference w:id="449"/>
      </w:r>
      <w:r w:rsidRPr="00E541CA">
        <w:t xml:space="preserve"> ။ ထပ်မံ၍ သူသည် တမန်တော်များအား ကြိုတင်ဟောကြားခဲ့သည်– "</w:t>
      </w:r>
      <w:r w:rsidRPr="00E541CA">
        <w:rPr>
          <w:i/>
        </w:rPr>
        <w:t xml:space="preserve">သင်တို့ကို လူအုပ်များထံ လွှဲအပ်ခံရမည်၊ သူတို့၏ ဘုရားကျောင်းများတွင် ထိုးကြိတ်ခံရမည်၊ ထို့နောက် သင်တို့ကို အုပ်ချုပ်သူများနှင့်</w:t>
      </w:r>
      <w:r w:rsidRPr="00E541CA">
        <w:rPr>
          <w:i/>
        </w:rPr>
        <w:lastRenderedPageBreak/>
      </w:r>
      <w:r w:rsidRPr="00E541CA">
        <w:rPr>
          <w:i/>
        </w:rPr>
        <w:t xml:space="preserve"> မင်းများ</w:t>
      </w:r>
      <w:r w:rsidRPr="00E541CA">
        <w:rPr>
          <w:i/>
        </w:rPr>
        <w:t xml:space="preserve">ရှေ့တွင် </w:t>
      </w:r>
      <w:r w:rsidRPr="00E541CA">
        <w:rPr>
          <w:i/>
        </w:rPr>
        <w:t xml:space="preserve">တင်ပြခံရမည်</w:t>
      </w:r>
      <w:r w:rsidRPr="00E541CA">
        <w:rPr>
          <w:i/>
        </w:rPr>
        <w:t xml:space="preserve">"</w:t>
      </w:r>
      <w:r w:rsidRPr="00E541CA">
        <w:rPr>
          <w:rStyle w:val="FootnoteReference"/>
          <w:i/>
        </w:rPr>
        <w:footnoteReference w:id="450"/>
      </w:r>
      <w:r w:rsidRPr="00E541CA">
        <w:t xml:space="preserve"> ။ သူသည် ဘုရားကျောင်းအား ဖိနှိပ်ခံရမည့်အကြောင်းကိုလည်း ကြိုဟောခဲ့သည်– "</w:t>
      </w:r>
      <w:r w:rsidRPr="00E541CA">
        <w:rPr>
          <w:i/>
        </w:rPr>
        <w:t xml:space="preserve">ညီအစ်ကိုတစ်ဦးသည် ညီအစ်ကိုတစ်ဦးအား သေခြင်းထိ လှည့်စားမည်၊ ဖခင်တစ်ဦးသည် သူ၏ကလေးကိုလည်း ထိုနည်းဖြင့် လှည့်စားမည်၊ ကလေးများသည် </w:t>
      </w:r>
      <w:r w:rsidRPr="00E541CA">
        <w:rPr>
          <w:i/>
        </w:rPr>
        <w:t xml:space="preserve">မိဘများအား </w:t>
      </w:r>
      <w:r w:rsidRPr="00E541CA">
        <w:rPr>
          <w:i/>
        </w:rPr>
        <w:t xml:space="preserve">ဆန့်ကျင်ထွက်ကာ </w:t>
      </w:r>
      <w:r w:rsidRPr="00E541CA">
        <w:rPr>
          <w:i/>
        </w:rPr>
        <w:t xml:space="preserve">သေခြင်းထိ သတ်မည်"</w:t>
      </w:r>
      <w:r w:rsidRPr="00E541CA">
        <w:rPr>
          <w:rStyle w:val="FootnoteReference"/>
          <w:i/>
        </w:rPr>
        <w:footnoteReference w:id="451"/>
      </w:r>
      <w:r w:rsidRPr="00E541CA">
        <w:t xml:space="preserve"> ။ ယေရုရှလင်မြို့ ဖျက်ဆီးခံရမည့်အကြောင်းကိုလည်း ကြိုဟောခဲ့သည်– </w:t>
      </w:r>
      <w:r w:rsidRPr="00E541CA">
        <w:rPr>
          <w:i/>
        </w:rPr>
        <w:t xml:space="preserve">'သင်တို့အပေါ်တွင် ရက်များ ရောက်လာမည်၊ သင်တို့၏ ရန်သူများသည် သင်တို့ကို တိုက်ခိုက်ရန် မြေတံတားတစ်ခု ဆောက်ကာ ပတ်လည်ဝိုင်းကာ ပိတ်ဆို့မည်၊ ထိုအခါ သင်တို့နှင့် သင်တို့၏ ကလေးများကို သင်တို့အတွင်း၌ ဖျက်ဆီးကာ သင်တို့အတွင်း၌ ကျောက်တစ်ချပ်မှ တစ်ချပ်မကျန်အောင် ဖျက်စီးမည်'</w:t>
      </w:r>
      <w:r w:rsidRPr="00E541CA">
        <w:rPr>
          <w:rStyle w:val="FootnoteReference"/>
          <w:i/>
        </w:rPr>
        <w:footnoteReference w:id="452"/>
      </w:r>
      <w:r w:rsidRPr="00E541CA">
        <w:t xml:space="preserve"> ; ထို့နောက် ယေရုရှလင်ဘုရားကျောင်းအကြောင်း ထပ်မံဟောကြားခဲ့သည်– </w:t>
      </w:r>
      <w:r w:rsidRPr="00E541CA">
        <w:rPr>
          <w:i/>
        </w:rPr>
        <w:t xml:space="preserve">'ဤနေရာ၌ ကျောက်တစ်ချပ်မှ တစ်ချပ်မကျန်အောင် ပစ်ချမည်'</w:t>
      </w:r>
      <w:r w:rsidRPr="00E541CA">
        <w:rPr>
          <w:rStyle w:val="FootnoteReference"/>
          <w:i/>
        </w:rPr>
        <w:footnoteReference w:id="453"/>
      </w:r>
      <w:r w:rsidRPr="00E541CA">
        <w:t xml:space="preserve"> ။ အန္တိခရစ်နှင့် သူ၏ ကြိုတင်ပြသူများအကြောင်း၌၊ </w:t>
      </w:r>
      <w:r w:rsidRPr="00E541CA">
        <w:rPr>
          <w:i/>
        </w:rPr>
        <w:t xml:space="preserve">"ငါသည် ခရစ်တော်" ဟုဆိုကာ မိမိနာမည်ဖြင့် များစွာသောသူများအား လမ်းမှားစေမည်ဟု ကြိုတင်ဟောကြားခဲ့သည်</w:t>
      </w:r>
      <w:r w:rsidRPr="00E541CA">
        <w:rPr>
          <w:rStyle w:val="FootnoteReference"/>
          <w:i/>
        </w:rPr>
        <w:footnoteReference w:id="454"/>
      </w:r>
      <w:r w:rsidRPr="00E541CA">
        <w:t xml:space="preserve"> ။ "</w:t>
      </w:r>
      <w:r w:rsidRPr="00E541CA">
        <w:rPr>
          <w:i/>
        </w:rPr>
        <w:t xml:space="preserve">အတုခရစ်များနှင့် အတုပရော်ဖက်များသည် ထွက်ပေါ်ကာ ကြီးမားသော အံ့ဩဖွယ် အမှတ်တံဆိပ်များနှင့် အံ့ဩဖွယ် အံ့ဩမှုများကို ပြသမည်</w:t>
      </w:r>
      <w:r w:rsidRPr="00E541CA">
        <w:t xml:space="preserve">"</w:t>
      </w:r>
      <w:r w:rsidRPr="00E541CA">
        <w:rPr>
          <w:rStyle w:val="FootnoteReference"/>
          <w:i/>
        </w:rPr>
        <w:footnoteReference w:id="455"/>
      </w:r>
      <w:r w:rsidRPr="00E541CA">
        <w:t xml:space="preserve"> ။ ကမ္ဘာတစ်ဝန်းရှိ အငြိုးအငွေ့များအကြောင်းကိုလည်း သူက ကြိုတင်ဟောကြားခဲ့သည် – </w:t>
      </w:r>
      <w:r w:rsidRPr="00E541CA">
        <w:rPr>
          <w:i/>
        </w:rPr>
        <w:t xml:space="preserve">'နိုင်ငံတစ်ခုသည် နိုင်ငံတစ်ခုကို ဆန့်ကျင်ထိုးတိုက်မည်၊ နိုင်ငံတော်တစ်ခုသည် နိုင်ငံတော်တစ်ခုကို ဆန့်ကျင်မည်၊ နေရာအနှံ့တွင် အစာအာဟာရပြတ်တောက်ခြင်း၊ ဘေးအန္တရာယ်များနှင့် မြေငလျင်များ ဖြစ်ပေါ်မည်</w:t>
      </w:r>
      <w:r w:rsidRPr="00E541CA">
        <w:t xml:space="preserve">'</w:t>
      </w:r>
      <w:r w:rsidRPr="00E541CA">
        <w:rPr>
          <w:rStyle w:val="FootnoteReference"/>
          <w:i/>
        </w:rPr>
        <w:footnoteReference w:id="456"/>
      </w:r>
      <w:r w:rsidRPr="00E541CA">
        <w:t xml:space="preserve"> ; </w:t>
      </w:r>
      <w:r w:rsidRPr="00E541CA">
        <w:rPr>
          <w:i/>
        </w:rPr>
        <w:t xml:space="preserve">'ထိုအခါတွင် ကမ္ဘာ့အစကတည်းက မဖြစ်ဖူးသော ကြီးမားသော ဒုက္ခဒဏ်ကြီးတစ်ခု ဖြစ်ပေါ်မည်</w:t>
      </w:r>
      <w:r w:rsidRPr="00E541CA">
        <w:t xml:space="preserve">'</w:t>
      </w:r>
      <w:r w:rsidRPr="00E541CA">
        <w:rPr>
          <w:rStyle w:val="FootnoteReference"/>
          <w:i/>
        </w:rPr>
        <w:footnoteReference w:id="457"/>
      </w:r>
      <w:r w:rsidRPr="00E541CA">
        <w:t xml:space="preserve"> ။ နောက်ဆုံးတွင် သူသည် ကြောက်မက်ဖွယ် တရားစီရင်မှုအကြောင်းကို ရှည်လျားစွာ ပြောကြားကာ အနာဂတ်ကို ကြိုတင်ဟောကြားခဲ့သည်။ သို့သော် သူ၏ နတ်ဆိုးဟောကြားချက်များအားလုံးမှာ ရှင်းလင်းနားလည်ရလွယ်ကူသောကြောင့် ဘာမှ အဓိပ္ပာယ်ဖော်ရန် မလိုအပ်ခဲ့ပါ။</w:t>
      </w:r>
    </w:p>
    <w:p w:rsidRPr="00E541CA" w:rsidR="00E541CA" w:rsidP="00E541CA" w:rsidRDefault="00E541CA" w14:paraId="71C6DF7C" w14:textId="09EF183A">
      <w:pPr>
        <w:ind w:firstLine="720"/>
      </w:pPr>
      <w:r w:rsidRPr="00E541CA">
        <w:t xml:space="preserve">ခရစ်တော်၏ စကားအားလုံးသည် ကိုယ်တိုင်ရှင်းလင်းပြတ်သားသောကြောင့် အဓိပ္ပာယ်ဖော်ရန် မလိုအပ်ပေ။ သို့သော် ၎င်း၏ လုပ်ဆောင်ချက်များမှာ ပုံပြင်မဟုတ်ဘဲ အမှန်တရားကိုယ်တိုင်ဖြစ်ကာ မည်သည့် မရှင်းလင်းမှုမျှ မပါဝင်သောကြောင့် အဓိပ္ပာယ်ဖော်ရန် မလိုအပ်ဘဲ ကြေညာခြင်းသာ လိုအပ်သည်။ အနာဂတ်ကို ကြိုတင်ပြသသည့် အရာများအတွက်သာ ရှင်းလင်းချက်လိုအပ်သည်။ အကြောင်းမှာ (ယခင်ကပြောခဲ့သလို) ခရစ်တော်၏ အချို့သော လုပ်ရပ်များသည် ကိုယ်တိုင်ကနေ အနာဂတ်ကို ကြိုတင်ပြသထားပြီး—ဖြစ်ပြီးသားအရာများနှင့် မဖြစ်သေးသောအရာများ—၎င်းတို့ကို အောက်တွင် မြင်တွေ့မည့်အတိုင်း သမ္မာကျမ်းတွင် ရှင်းလင်းဖော်ပြထားသည်။</w:t>
      </w:r>
    </w:p>
    <w:p w:rsidRPr="00E541CA" w:rsidR="00E541CA" w:rsidP="00E541CA" w:rsidRDefault="00E541CA" w14:paraId="58D4D129" w14:textId="7768E68F">
      <w:pPr>
        <w:ind w:firstLine="720"/>
      </w:pPr>
      <w:r w:rsidRPr="00E541CA">
        <w:t xml:space="preserve">တတိယရှင်းလင်းချက်</w:t>
      </w:r>
    </w:p>
    <w:p w:rsidRPr="00E541CA" w:rsidR="00E541CA" w:rsidP="00E541CA" w:rsidRDefault="00E541CA" w14:paraId="6188E51A" w14:textId="5BC9F827">
      <w:pPr>
        <w:ind w:firstLine="720"/>
        <w:rPr>
          <w:i/>
        </w:rPr>
      </w:pPr>
      <w:r w:rsidRPr="00E541CA">
        <w:rPr>
          <w:i/>
        </w:rPr>
        <w:t xml:space="preserve">အဓိပ္ပာယ်ဖွင့်ရန်လိုအပ်သော အပိုဒ်များကို မည်သို့ အဓိပ္ပာယ်ဖွင့်သနည်း?</w:t>
      </w:r>
    </w:p>
    <w:p w:rsidRPr="00E541CA" w:rsidR="00E541CA" w:rsidP="00E541CA" w:rsidRDefault="00E541CA" w14:paraId="6C2089B5" w14:textId="374FDA78">
      <w:pPr>
        <w:ind w:firstLine="720"/>
      </w:pPr>
      <w:r w:rsidRPr="00E541CA">
        <w:t xml:space="preserve">သန့်ရှင်းသော ဘုရားကျမ်းစာများ (ဟောင်းနှင့် အသစ် သက်သေခံစာများ) တွင် အဓိပ္ပါယ် နှစ်မျိုး ပါဝင်သည်။</w:t>
      </w:r>
    </w:p>
    <w:p w:rsidRPr="00E541CA" w:rsidR="00E541CA" w:rsidP="00E541CA" w:rsidRDefault="00E541CA" w14:paraId="0CE4296B" w14:textId="2815A9E4">
      <w:pPr>
        <w:ind w:firstLine="720"/>
      </w:pPr>
      <w:r w:rsidRPr="00E541CA">
        <w:t xml:space="preserve">အထူးသဖြင့် ဝိညာဉ်ဆိုင်ရာနှင့် စာသားဆိုင်ရာဖြစ်သည်။</w:t>
      </w:r>
    </w:p>
    <w:p w:rsidRPr="00E541CA" w:rsidR="00E541CA" w:rsidP="00E541CA" w:rsidRDefault="00E541CA" w14:paraId="00B1184B" w14:textId="24FDA175">
      <w:pPr>
        <w:ind w:firstLine="720"/>
      </w:pPr>
      <w:r w:rsidRPr="00E541CA">
        <w:t xml:space="preserve">ရေးသားထားသော၊ ဆိုလိုသည်မှာ လျှို့ဝှက်ဆန်းကြယ်သော။</w:t>
      </w:r>
    </w:p>
    <w:p w:rsidRPr="00E541CA" w:rsidR="00E541CA" w:rsidP="00E541CA" w:rsidRDefault="00E541CA" w14:paraId="5CE7873C" w14:textId="393BE7B2">
      <w:pPr>
        <w:ind w:firstLine="720"/>
      </w:pPr>
      <w:r w:rsidRPr="00E541CA">
        <w:t xml:space="preserve">စာသားအဓိပ္ပါယ်မှာ သမိုင်းဆိုင်ရာနှင့် ဇာတ်ကြောင်းပုံစံဖြစ်ပြီး၊ စိတ်ဝိညာဉ်အဓိပ္ပါယ်မှာ မှော်ဆန်၍ လျှို့ဝှက်ချက်များပါဝင်သည်။ စာသားသည် ဖြစ်ရပ်များကို ပြန်လည်ဖော်ပြသော်လည်း၊ စိတ်ဝိညာဉ်သည် လျှို့ဝှက်ချက်များကို ရှင်းပြသည်။ စာသားသည် ရှေးခေတ်ဖြစ်ရပ်များ၏ သမိုင်းကြောင်းကို ပြောပြသော်လည်း၊ စိတ်ဝိညာဉ်သည် ထိုဖြစ်ရပ်များတွင် ကြိုတင်ပြထားသည့် အရာများကို အဓိပ္ပါယ်ဖော်ပြသည်။</w:t>
      </w:r>
    </w:p>
    <w:p w:rsidRPr="00E541CA" w:rsidR="00E541CA" w:rsidP="00E541CA" w:rsidRDefault="00E541CA" w14:paraId="565B3169" w14:textId="03835B6B">
      <w:pPr>
        <w:ind w:firstLine="720"/>
      </w:pPr>
      <w:r w:rsidRPr="00E541CA">
        <w:t xml:space="preserve">စာရေးသားထားသော စိတ်—၎င်းသည် ဘုရားကျမ်းစာ၏ သမိုင်းဆိုင်ရာ စိတ်လည်းဖြစ်သည်—သည် အနီးကပ်ရှိကာ၊ ပြောပြထားသည့် ဖြစ်ရပ်များ၏ ဇာတ်ကြောင်းကိုယ်တိုင်မှတဆင့် ကိုယ်တိုင်ရှင်းပြကာ နားလည်ရန် လွယ်ကူစေသည်။</w:t>
      </w:r>
    </w:p>
    <w:p w:rsidRPr="00E541CA" w:rsidR="00E541CA" w:rsidP="00E541CA" w:rsidRDefault="00E541CA" w14:paraId="5C4D89C6" w14:textId="3B768A2A">
      <w:pPr>
        <w:ind w:firstLine="720"/>
      </w:pPr>
      <w:r w:rsidRPr="00E541CA">
        <w:t xml:space="preserve">သို့သော် ဘုရားကျမ်းစာ၏ ဝိညာဉ်ဆိုင်ရာ အဓိပ္ပါယ်မှာ လျှို့ဝှက်၍ မရှင်းလင်းဘဲ ဝေးကွာနေသည်။ ၎င်းကို နီးကပ်စွာ ဖော်ပြသည့် စကားများဖြင့် မတွေ့ရပေမယ့်၊ ဖော်ပြထားသည့် ဖြစ်ရပ်များမှ ဝေးကွာနေ၍ သင်္ကေတပြုသည်။ ဇာတ်ကြောင်းစကားများသည် တကယ်ဖြစ်ပျက်ခဲ့သည့် အရာတစ်ခုကို ဖော်ပြသော်လည်း၊ ထိုစကားများမှ ဖော်ပြသည့် အရာသည် လျှို့ဝှက်စွာ နောက်ထပ်အရာတစ်ခုကို သင်္ကေတပြသည်။</w:t>
      </w:r>
    </w:p>
    <w:p w:rsidRPr="00E541CA" w:rsidR="00E541CA" w:rsidP="00E541CA" w:rsidRDefault="00E541CA" w14:paraId="71D0A341" w14:textId="4237752D">
      <w:pPr>
        <w:ind w:firstLine="720"/>
      </w:pPr>
      <w:r w:rsidRPr="00E541CA">
        <w:t xml:space="preserve">ဤအမှန်နှစ်ချက်ကို သန့်ရှင်းသော သံတမန်ပေါလော၏ စကားများတွင် ထင်ရှားစွာ တွေ့မြင်နိုင်ပါသည်။ ကိုရင့်သိုမြို့သားများထံရေးသားသော စာတွင်၊ သူက ဆိုသည်မှာ – </w:t>
      </w:r>
      <w:r w:rsidRPr="00E541CA">
        <w:rPr>
          <w:i/>
        </w:rPr>
        <w:t xml:space="preserve">'ကျွန်ုပ်တို့၏ ဘိုးဘွားများအားလုံးသည် မိုးတိမ်အောက်၌ ရှိခဲ့ကြပြီး၊ ပင်လယ်ကို ကျော်လွှားခဲ့ကြသည်။ မိုးတိမ်နှင့် ပင်လယ်၌ မုရှာထံသို့ အားလုံးကို ရေချိုးခံခဲ့ကြသည်။ အားလုံးသည် တူညီသော ဝိညာဉ်ဆိုင်ရာ မုန့်ကို စားခဲ့ကြပြီး၊ တူညီသော ဝိညာဉ်ဆိုင်ရာ သောက်စရာကို သောက်ခဲ့ကြသည်။' </w:t>
      </w:r>
      <w:r w:rsidRPr="00E541CA">
        <w:t xml:space="preserve">ဤနှင့် နောက်ဆက်တွဲ သံတမန်၏ စကားများတွင် အဓိပ္ပါယ်နှစ်မျိုး ပါဝင်သည်။ တစ်ခုမှာ တိုက်ရိုက်အဓိပ္ပါယ်ဖြစ်ပြီး၊ အမှန်တကယ်ဖြစ်ပွားခဲ့သည့် ဖြစ်ရပ်များကို နီးကပ်စွာ ဖော်ပြထားသည်။ ဥပမာ အီဂျစ်မှ ထွက်လာသော အစ္စရေးသားများသည် ပင်လယ်နီကို ဖြတ်ကူးကာ မိုးတိမ်အောက်၌ လမ်းလျှောက်ခဲ့ကြသည်။ သူတို့သည် တောထဲ၌ မန်နာကို စားသောက်ကာ ကျောက်ထဲမှ ရေကို သောက်ခဲ့ကြသည်။ ဒုတိယအဓိပ္ပါယ်မှာ စိတ်ဓာတ်ဆိုင်ရာဖြစ်ပြီး ဇာတ်ကြောင်းစကားများဖြင့် မဖော်ပြထားပေမယ့် ဖော်ပြထားသည့် အဖြစ်အပျက်များမှ သင်္ကေတပြု၍ ပြသထားသည်။ မုရှေခေါင်းဆောင်ဖြင့် အီဂျစ်မှ ထွက်ခွာခဲ့သော အစ္စရေးသားများ၏ ထွက်ခွာခြင်းသည် ကျွန်ုပ်တို့၏ မူလအပြစ်၏ ကျဉ်းမြောင်းခြင်းမှ ထွက်ခွာခြင်းကို ကြိုတင်ပြသခဲ့ပြီး၊ ၎င်းကို ကျွန်ုပ်တို့၏ ဘုရားသခင်ဖြစ်သော ခရစ်တော်မှ ပြီးမြောက်စေမည်ဖြစ်သည်။ နီလွန်ပင်လယ်သည် သန့်ရှင်းသော ရေချိုးခြင်းကို ကြိုတင်ပြသခဲ့သည်။ မန်နာသည် သန့်ရှင်းသော ဓမ္မအစာတော်၌ ခရစ်တော်၏ ကိုယ်ခန္ဓာကို ကြိုတင်ပြသခဲ့သည်။ ကျောက်မှ ထွက်လာသော ရေသည် ခရစ်တော်၏ သွေးကို ကြိုတင်ပြသခဲ့ပြီး၊ ထိုကျောက်သည် </w:t>
      </w:r>
      <w:r w:rsidRPr="00E541CA">
        <w:t xml:space="preserve">ခရစ်တော်ကိုယ်တော်ကို</w:t>
      </w:r>
      <w:r w:rsidRPr="00E541CA">
        <w:t xml:space="preserve"> ကြိုတင်ပြသခဲ့သည်</w:t>
      </w:r>
      <w:r w:rsidRPr="00E541CA">
        <w:lastRenderedPageBreak/>
      </w:r>
      <w:r w:rsidRPr="00E541CA">
        <w:t xml:space="preserve"> ၊ တမန်တော်က </w:t>
      </w:r>
      <w:r w:rsidRPr="00E541CA">
        <w:rPr>
          <w:i/>
        </w:rPr>
        <w:t xml:space="preserve">'သူတို့သည် သူတို့နောက်လိုက်သော ဝိညာဉ်ကျောက်မှ သောက်ခဲ့ကြသည်'</w:t>
      </w:r>
      <w:r w:rsidRPr="00E541CA">
        <w:t xml:space="preserve"> ဟုဆိုသည်</w:t>
      </w:r>
      <w:r w:rsidRPr="00E541CA">
        <w:rPr>
          <w:i/>
        </w:rPr>
        <w:t xml:space="preserve">၊ ထိုကျောက်သည် ခရစ်တော်ဖြစ်သည်</w:t>
      </w:r>
      <w:r w:rsidRPr="00E541CA">
        <w:rPr>
          <w:rStyle w:val="FootnoteReference"/>
          <w:i/>
        </w:rPr>
        <w:footnoteReference w:id="458"/>
      </w:r>
      <w:r w:rsidRPr="00E541CA">
        <w:t xml:space="preserve"> ။ ဤစကားများကို ဂရုစိုက်ကြပါစို့။ "သူတို့သည် သူတို့နောက်လိုက်လာသော စိတ်ဓာတ်ကျောက်မှ သောက်ခဲ့ကြသည်" ဟုဆိုသော်လည်း၊ အမှန်မှာ သူတို့သည် ရုပ်ပိုင်းဆိုင်ရာကျောက်မှ သောက်ခဲ့ကြသည်။ သို့သော် စိတ်ဓာတ်ကျောက်မှ သောက်ခဲ့ကြဟု ဆိုခြင်းမှာ ထိုရုပ်ပိုင်းဆိုင်ရာကျောက်သည် ခရစ်တော်ဖြစ်သည့် စိတ်ဓာတ်ကျောက်ကို သင်္ကေတပြထားပြီး၊ စိတ်ဓာတ်ကျောက်၏ အင်အားကြောင့် ရုပ်ပိုင်းဆိုင်ရာကျောက်မှ အစ္စရေးလူမျိုးများအတွက် ရေထွက်ပေါက်ခဲ့သည်ကို ဆိုလိုသည်။ စာသားအရ ကျောက်သည် ရုပ်ပိုင်းဆိုင်ရာ ကျောက်တစ်ခုဖြစ်သော်လည်း၊ ဝိညာဉ်အရ ကျောက်မှာ ခရစ်တော်ဖြစ်သည်။ ဤနှစ်မျိုးအဓိပ္ပါယ်ကို သမ္မာကျမ်းစာတွင် တွေ့ရပြီး၊ သံတမန်များ၏ စကားများတွင် ထင်ရှားစွာ ဖော်ပြထားသည်။</w:t>
      </w:r>
    </w:p>
    <w:p w:rsidRPr="00E541CA" w:rsidR="00E541CA" w:rsidP="00E541CA" w:rsidRDefault="00E541CA" w14:paraId="5DD151AE" w14:textId="332C7B2C">
      <w:pPr>
        <w:ind w:firstLine="720"/>
      </w:pPr>
      <w:r w:rsidRPr="00E541CA">
        <w:t xml:space="preserve">ထို့အပြင်၊ ဘာသာရေးပညာရှင်များက ဝိညာဉ်ဆိုင်ရာ၊ လျှို့ဝှက်နှင့် အံ့ဩဖွယ် အဓိပ္ပါယ်ကို အဓိပ္ပါယ်ဖော်ပြပုံအမျိုးမျိုးဖြင့် သုံးမျိုးခွဲထားပြီး၊ ဂရိဘာသာဖြင့် အောက်ပါအတိုင်း ခေါ်ဆိုကြသည်။</w:t>
      </w:r>
    </w:p>
    <w:p w:rsidRPr="00E541CA" w:rsidR="00E541CA" w:rsidP="00E541CA" w:rsidRDefault="00E541CA" w14:paraId="1CEF19A3" w14:textId="1BB7516B">
      <w:pPr>
        <w:ind w:firstLine="720"/>
      </w:pPr>
      <w:r w:rsidRPr="00E541CA">
        <w:t xml:space="preserve">အလေဂိုရီ၊</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Tropology။</w:t>
      </w:r>
    </w:p>
    <w:p w:rsidRPr="00E541CA" w:rsidR="00E541CA" w:rsidP="00E541CA" w:rsidRDefault="00E541CA" w14:paraId="415E01F0" w14:textId="4E7D2C01">
      <w:pPr>
        <w:ind w:firstLine="720"/>
      </w:pPr>
      <w:r w:rsidRPr="00E541CA">
        <w:t xml:space="preserve">ယုံကြည်ခြင်း၊ မျှော်လင့်ခြင်းနှင့် ချစ်ခြင်းဟူသော သုံးပါးထူးချွန်သော ဘာသာရေးဂုဏ်သတ္တိများရှိသလို၊ ဝိညာဉ်ဆိုင်ရာ အဓိပ္ပာယ်ဖော်ပြချက်ပုံစံသုံးမျိုးလည်း ရှိသည်။</w:t>
      </w:r>
    </w:p>
    <w:p w:rsidRPr="00E541CA" w:rsidR="00E541CA" w:rsidP="00E541CA" w:rsidRDefault="00E541CA" w14:paraId="39E4B053" w14:textId="154D2444">
      <w:pPr>
        <w:ind w:firstLine="720"/>
      </w:pPr>
      <w:r w:rsidRPr="00E541CA">
        <w:t xml:space="preserve">အလက်ဂိုရီသည် ယုံကြည်ခြင်းနှင့် ကိုက်ညီသည်၊</w:t>
      </w:r>
    </w:p>
    <w:p w:rsidRPr="00E541CA" w:rsidR="00E541CA" w:rsidP="00E541CA" w:rsidRDefault="00E541CA" w14:paraId="6205A702" w14:textId="0DE4F2C3">
      <w:pPr>
        <w:ind w:firstLine="720"/>
      </w:pPr>
      <w:r w:rsidRPr="00E541CA">
        <w:t xml:space="preserve">အနာဂိုဂျီသည် မျှော်လင့်ခြင်းနှင့် ကိုက်ညီသည်။</w:t>
      </w:r>
    </w:p>
    <w:p w:rsidRPr="00E541CA" w:rsidR="00E541CA" w:rsidP="00E541CA" w:rsidRDefault="00E541CA" w14:paraId="313D6249" w14:textId="1AF06543">
      <w:pPr>
        <w:ind w:firstLine="720"/>
      </w:pPr>
      <w:r w:rsidRPr="00E541CA">
        <w:t xml:space="preserve">tropology သည် ချစ်ခြင်းနှင့် ကိုက်ညီသည်။</w:t>
      </w:r>
    </w:p>
    <w:p w:rsidRPr="00E541CA" w:rsidR="00E541CA" w:rsidP="00E541CA" w:rsidRDefault="00E541CA" w14:paraId="4E9C3BCC" w14:textId="5AAED3D4">
      <w:pPr>
        <w:ind w:firstLine="720"/>
      </w:pPr>
      <w:r w:rsidRPr="00E541CA">
        <w:t xml:space="preserve">အဲလဂိုရီ၊ အနာဂိုဂျီနှင့် ထရိုပိုလိုဂျီ ဆိုတာ ဘာတွေလဲ။ ဂေါလတိယားတို့၊ သင်တို့က အရူးများ၊ ခွဲထွက်သူများ၊ ဦးနှောက်ဗလာသော ဆရာများနှင့် မှားယွင်းအဓိပ္ပာယ်ဖော်သူများဖြစ်ကြပေမယ့်၊ သင်တို့ သင်ယူလိုပါက ဂရုစိုက်နားထောင်၍ နားလည်နိုင်ပါက နားလည်ကြပါစေ။</w:t>
      </w:r>
    </w:p>
    <w:p w:rsidRPr="00E541CA" w:rsidR="00E541CA" w:rsidP="00E541CA" w:rsidRDefault="00E541CA" w14:paraId="4EEF910E" w14:textId="0486095C">
      <w:pPr>
        <w:ind w:firstLine="720"/>
      </w:pPr>
      <w:r w:rsidRPr="00E541CA">
        <w:t xml:space="preserve">'Allegory' ဆိုသည်မှာ ဂရိစကားလုံးဖြစ်ပြီး၊ ဆလာဗိုနစ်ဘာသာဖြင့် ဂလာတိသားများထံရေးသားသော စာတော်၊ အခန်း ၄၊ စာပိုဒ် ၂၁၀ ၏ အစတွင်နှင့် စာပိုဒ် ၂၄ တွင် </w:t>
      </w:r>
      <w:r w:rsidRPr="00E541CA">
        <w:rPr>
          <w:i/>
        </w:rPr>
        <w:t xml:space="preserve">'အဓိပ္ပာယ်ဖော်ပြခြင်း'</w:t>
      </w:r>
      <w:r w:rsidRPr="00E541CA">
        <w:t xml:space="preserve"> ဟု ခေါ်ဆိုထား</w:t>
      </w:r>
      <w:r w:rsidRPr="00E541CA">
        <w:t xml:space="preserve">သည်။</w:t>
      </w:r>
      <w:r w:rsidRPr="00E541CA">
        <w:rPr>
          <w:i/>
        </w:rPr>
        <w:t xml:space="preserve"> </w:t>
      </w:r>
      <w:r w:rsidRPr="00E541CA">
        <w:t xml:space="preserve">ထို့ကြောင့် သမ္မာကျမ်းစာတွင် စာသားအဓိပ္ပါယ်အပြင် ယုံကြည်ခြင်း သို့မဟုတ် မြေကြီးပေါ်ရှိ စစ်တိုက်နေရသည့် ဘုရားကျောင်းနှင့် သက်ဆိုင်သည့် အခြားအဓိပ္ပါယ်တစ်ခုကို ဖော်ပြသည့် အဓိပ္ပါယ်ဖော်နည်းတစ်ခု ရှိ</w:t>
      </w:r>
      <w:r w:rsidRPr="00E541CA">
        <w:t xml:space="preserve">သည်။</w:t>
      </w:r>
      <w:r w:rsidRPr="00E541CA">
        <w:t xml:space="preserve"> ဥပမာအားဖြင့် </w:t>
      </w:r>
      <w:r w:rsidRPr="00E541CA">
        <w:rPr>
          <w:i/>
        </w:rPr>
        <w:t xml:space="preserve">အာဗြဟံတွင် သားနှစ်ယောက်ရှိခဲ့သည်—တစ်ယောက်သည် ကျွန်မတစ်ဦးမှ မွေးဖွားခဲ့ပြီး တစ်ယောက်သည် လွတ်လပ်သော မိန်းမတစ်ဦးမှ မွေးဖွားခဲ့သည်</w:t>
      </w:r>
      <w:r w:rsidRPr="00E541CA">
        <w:rPr>
          <w:rStyle w:val="FootnoteReference"/>
          <w:i/>
        </w:rPr>
        <w:footnoteReference w:id="459"/>
      </w:r>
      <w:r w:rsidRPr="00E541CA">
        <w:t xml:space="preserve"> ၊ ဤအချက်သည် စာသားအတိုင်း ဖော်ပြထားသည့် အရ ဖြစ်သည်။ သို့သော် အဓိပ္ပာယ်ဖော်ပြချက်အရ (ပုံပြပုံစံဖြင့်) ၎င်းသည် ဘုရားသခင်ကို ဆိုလိုပြီး၊ သူမှာ သားနှစ်ယောက်ရှိသည်၊ ဆိုလိုသည်မှာ လူမျိုးနှစ်မျိုးနှင့် သူပေးအပ်ထားသော သဘောတူစာချုပ်နှစ်ခုဖြစ်သည်။ ယူဒေဝသဘောတူစာချုပ်သည် အာဗြဟံ၏ မျိုးဆက်မှဖြစ်ပြီး၊ ခရစ်ယာန်သဘောတူစာချုပ်သည် မျိုးနွယ်မရွေးသူများမှဖြစ်သည်။ ယူဒေဝသဘောတူစာချုပ်သည် မုရှေ၏ ဥပဒေအောက်တွင်ရှိခဲ့သော်လည်း ခရစ်ယာန်သဘောတူစာချုပ်သည် ခရစ်တော်၏ ကျေးဇူးလွတ်လပ်မှုအတွင်းတွင် ရှိသည်။ ယုဒာဥပဒေသည် ရုပ်ပိုင်းဆိုင်ရာဖြစ်၍ ခရစ်ယာန်ဥပဒေသည် စိတ်ပိုင်းဆိုင်ရာဖြစ်သည်။ ထိုအချိန်က အသားအရေဖြင့် မွေးဖွားသူ (အာဗြဟံ၏သား) သည် ကတိအရ မွေးဖွားသူကို နှိပ်စက်ခဲ့သကဲ့သို့ ယခုလည်း ယုဒာလူအများစုသည် ခရစ်တော်ထံမှ ကွဲကွာကာ မကောင်းဆိုးဝါးသော မုန်းတီးမှုဖြင့် ခရစ်တော်၏ ဘုရားကျောင်းကို နှိပ်စက်နေသည်။</w:t>
      </w:r>
    </w:p>
    <w:p w:rsidRPr="00E541CA" w:rsidR="00E541CA" w:rsidP="00E541CA" w:rsidRDefault="00E541CA" w14:paraId="49FCDBB8" w14:textId="411CF64E">
      <w:pPr>
        <w:ind w:firstLine="720"/>
      </w:pPr>
      <w:r w:rsidRPr="00E541CA">
        <w:t xml:space="preserve">'Anagoge' ဆိုသည်မှာ ဂရိစကားလုံးဖြစ်ပြီး၊ </w:t>
      </w:r>
      <w:r w:rsidRPr="00E541CA">
        <w:t xml:space="preserve">စလိုဗိုနစ်</w:t>
      </w:r>
      <w:r w:rsidRPr="00E541CA">
        <w:t xml:space="preserve">ဘာသာသို့ ဘာသာပြန်ရန် ခက်ခဲသော်လည်း</w:t>
      </w:r>
      <w:r w:rsidRPr="00E541CA">
        <w:t xml:space="preserve">၊ 'မြင့်မားသော နားလည်မှု' ဟု စလိုဗိုနစ်ဘာသာဖြင့် ဖော်ပြနိုင်သည်။ ထို့ကြောင့် သန့်ရှင်းသော ကျမ်းစာ၌ စာသားအဓိပ္ပါယ်အပြင် အမြဲတမ်းအသက်နှင့် သက်ဆိုင်သော အခြားအရာတစ်ခုကို သင်္ကေတပြသည့် အဓိပ္ပါယ်ဖော်ပြချက်တစ်ခု ရှိပြီး၊ ၎င်းကို ကျွန်ုပ်တို့ စောင့်မျှော်နေသော အသက်သို့မဟုတ် ကောင်းကင်၌ အောင်မြင်နေသော ဘုရားကျောင်းသို့ သွားလိုခြင်းနှင့် မျှော်လင့်ခြင်းတို့နှင့် သက်ဆိုင်သည်။ ဘုရားသခင်က ဆာလံစာတွင် "</w:t>
      </w:r>
      <w:r w:rsidRPr="00E541CA">
        <w:rPr>
          <w:i/>
        </w:rPr>
        <w:t xml:space="preserve">ငါ့အမျက်စွာ၌ ကျိန်ဆိုသည်၊ သူတို့သည် ငါ့အနားသို့ မဝင်ရကြ</w:t>
      </w:r>
      <w:r w:rsidRPr="00E541CA">
        <w:t xml:space="preserve">" (</w:t>
      </w:r>
      <w:r w:rsidRPr="00E541CA">
        <w:rPr>
          <w:rStyle w:val="FootnoteReference"/>
          <w:i/>
        </w:rPr>
        <w:footnoteReference w:id="460"/>
      </w:r>
      <w:r w:rsidRPr="00E541CA">
        <w:t xml:space="preserve"> ) </w:t>
      </w:r>
      <w:r w:rsidRPr="00E541CA">
        <w:rPr>
          <w:i/>
        </w:rPr>
        <w:t xml:space="preserve">ဟု</w:t>
      </w:r>
      <w:r w:rsidRPr="00E541CA">
        <w:t xml:space="preserve"> ဆိုထား</w:t>
      </w:r>
      <w:r w:rsidRPr="00E541CA">
        <w:t xml:space="preserve">သည်။ စာသားအတိုင်းဆိုပါက ဤသည် ပဲလက်စတိုင်းရှိ ကတိပြည်ကို ရည်ညွှန်းပြီး အီဂျစ်မှ ထွက်လာသော အစ္စရေးလူမျိုးများ မဝင်ရောက်နိုင်ခဲ့ပေမယ့် သူတို့၏ သားသမီးများသာ ဝင်ခွင့်ရခဲ့ကြောင်း ဆိုလိုသည်။ အနက်ရှိုင်းဆုံး အဓိပ္ပါယ်အရ၊ အမြင့်ဆုံး နားလည်မှုဖြင့် ၎င်းသည် ဘုရားသခင်က မိမိအား ချစ်သူများအား ကတိပြုထားသည့် ကောင်းကင်ဘုံရှိ အမြဲတမ်းအသက်ကို ရည်ညွှန်းသည်။ ထိုနေရာ၌ အောင်မြင်သော ဘုရားကျောင်းသည် အမှန်တကယ် အနားယူမည်ဖြစ်ပြီး၊ ပြစ်သူများသည် နောင်တမရှိဘဲ ဤဘဝမှ ထွက်သွားလျှင် ထိုနေရာသို့ မဝင်ရောက်နိုင်ကြ။</w:t>
      </w:r>
    </w:p>
    <w:p w:rsidRPr="00E541CA" w:rsidR="00E541CA" w:rsidP="00E541CA" w:rsidRDefault="00E541CA" w14:paraId="0E968FF2" w14:textId="23BF57EE">
      <w:pPr>
        <w:ind w:firstLine="720"/>
      </w:pPr>
      <w:r w:rsidRPr="00E541CA">
        <w:t xml:space="preserve">Tropology ဆိုသည်မှာ လူ့ကျင့်ဝတ်ဆိုင်ရာ သင်ကြားချက်မှန်ကန်မှုကို ဆိုလိုသည့် ဂရိစကားလုံးဖြစ်သည်။ ထို့အပြင် တစ်ခုကို ပြောဆိုသော်လည်း တစ်ခုကို ရည်ညွှန်းသည့် allegory လည်း ရှိသည်။ ကွာခြားချက်မှာ allegory သည် ယုံကြည်ခြင်းနှင့် ဘုရားကျောင်းကာကွယ်ရေးဆိုင်ရာကိစ္စများကို ဆက်စပ်ပြီး၊ tropology သည် ကျင့်ဝတ်ဆိုင်ရာကိစ္စများကို ဆက်စပ်ခြင်းဖြစ်သည်။ ဤစကားပုံသည် တိုက်ရိုက်အဓိပ္ပါယ်အပြင် လူ့တိုးတက်မှုနှင့် သမာဓိဘောင်ဘဝအတွက် သင့်တော်သည့် အခြားအဓိပ္ပါယ်တစ်ခုကိုလည်း ဖော်ပြသည်။ ကျမ်းစာတွင် "</w:t>
      </w:r>
      <w:r w:rsidRPr="00E541CA">
        <w:rPr>
          <w:i/>
        </w:rPr>
        <w:t xml:space="preserve">စပါးထောင်းနေသော နွား၏ ပါးစပ်ကို မပိတ်ရ" (</w:t>
      </w:r>
      <w:r w:rsidRPr="00E541CA">
        <w:rPr>
          <w:rStyle w:val="FootnoteReference"/>
          <w:i/>
        </w:rPr>
        <w:footnoteReference w:id="461"/>
      </w:r>
      <w:r w:rsidRPr="00E541CA">
        <w:t xml:space="preserve"> </w:t>
      </w:r>
      <w:r w:rsidRPr="00E541CA">
        <w:t xml:space="preserve">) ဟု ဆိုထား</w:t>
      </w:r>
      <w:r w:rsidRPr="00E541CA">
        <w:t xml:space="preserve">သည်။ ဘာသာရပ်အတိုင်းဆိုလျှင် ဤအဓိပ္ပါယ်မှာ နွားများကို ကိုယ်တိုင် ရည်ညွှန်းသော်လည်း၊ သင်ခန်းစာပေးသည့် သင်္ကေတအဓိပ္ပါယ်အရမှာတော့ စကားတော်ကို ဟောပြောနေသော ဘာသာရေးဝန်ထမ်းများကို ရည်ညွှန်းပြီး၊ သူတို့သည် လူထု၏ လှူဒါန်းငွေမှ ရရှိသည့် အာဟာရကို မပိတ်ပင်ခံရစေရန် ဖြစ်သည်။ ထပ်မံ၍ ကြိုတင်ကြေညာသူက ဆိုသည်– "</w:t>
      </w:r>
      <w:r w:rsidRPr="00E541CA">
        <w:rPr>
          <w:i/>
        </w:rPr>
        <w:t xml:space="preserve">ကောင်းမွန်သောသီးမထွက်သော သစ်ပင်တိုင်းကို ဖြတ်၍ </w:t>
      </w:r>
      <w:r w:rsidRPr="00E541CA">
        <w:rPr>
          <w:i/>
        </w:rPr>
        <w:t xml:space="preserve">မီးထဲသို့ ပစ်မည်" (</w:t>
      </w:r>
      <w:r w:rsidRPr="00E541CA">
        <w:rPr>
          <w:i/>
        </w:rPr>
        <w:lastRenderedPageBreak/>
      </w:r>
      <w:r w:rsidRPr="00E541CA">
        <w:rPr>
          <w:i/>
        </w:rPr>
        <w:t xml:space="preserve"> ၊</w:t>
      </w:r>
      <w:r w:rsidRPr="00E541CA">
        <w:rPr>
          <w:rStyle w:val="FootnoteReference"/>
          <w:i/>
        </w:rPr>
        <w:footnoteReference w:id="462"/>
      </w:r>
      <w:r w:rsidRPr="00E541CA">
        <w:rPr>
          <w:i/>
        </w:rPr>
        <w:t xml:space="preserve"> )။ </w:t>
      </w:r>
      <w:r w:rsidRPr="00E541CA">
        <w:t xml:space="preserve">စာသားအတိုင်းဆိုလျှင် သီးမထွက်သော သစ်ပင်ကို ရည်ညွှန်းသော်လည်း၊ သာသနာဆိုင်ရာအနေနှင့် ကောင်းမွန်မှုမရှိသော လူတစ်ဦးကို ဆိုလိုသည်။</w:t>
      </w:r>
    </w:p>
    <w:p w:rsidRPr="00E541CA" w:rsidR="00E541CA" w:rsidP="00E541CA" w:rsidRDefault="00E541CA" w14:paraId="7289EB97" w14:textId="18CB2C07">
      <w:pPr>
        <w:ind w:firstLine="720"/>
      </w:pPr>
      <w:r w:rsidRPr="00E541CA">
        <w:t xml:space="preserve">ဘုရားကျမ်းစာကို စကားပုံသဏ္ဍာန်လေးမျိုးဖြင့် နားလည်ရသည်:</w:t>
      </w:r>
    </w:p>
    <w:p w:rsidRPr="00E541CA" w:rsidR="00E541CA" w:rsidP="00E541CA" w:rsidRDefault="00E541CA" w14:paraId="484B126C" w14:textId="030E9B65">
      <w:pPr>
        <w:ind w:firstLine="720"/>
      </w:pPr>
      <w:r w:rsidRPr="00E541CA">
        <w:rPr>
          <w:i/>
        </w:rPr>
        <w:t xml:space="preserve">၁) </w:t>
      </w:r>
      <w:r w:rsidRPr="00E541CA">
        <w:t xml:space="preserve">စာသားအတိုင်း၊</w:t>
      </w:r>
    </w:p>
    <w:p w:rsidRPr="00E541CA" w:rsidR="00E541CA" w:rsidP="00E541CA" w:rsidRDefault="00E541CA" w14:paraId="698FF7A8" w14:textId="531CD07B">
      <w:pPr>
        <w:ind w:firstLine="720"/>
      </w:pPr>
      <w:r w:rsidRPr="00E541CA">
        <w:rPr>
          <w:i/>
        </w:rPr>
        <w:t xml:space="preserve">2) </w:t>
      </w:r>
      <w:r w:rsidRPr="00E541CA">
        <w:t xml:space="preserve">သရုပ်ဖော်အနေနှင့်၊</w:t>
      </w:r>
    </w:p>
    <w:p w:rsidRPr="00E541CA" w:rsidR="00E541CA" w:rsidP="00E541CA" w:rsidRDefault="00E541CA" w14:paraId="528E10A4" w14:textId="2F21547F">
      <w:pPr>
        <w:ind w:firstLine="720"/>
      </w:pPr>
      <w:r w:rsidRPr="00E541CA">
        <w:rPr>
          <w:i/>
        </w:rPr>
        <w:t xml:space="preserve">3) </w:t>
      </w:r>
      <w:r w:rsidRPr="00E541CA">
        <w:t xml:space="preserve">အနာဂိုဂျစ်နည်းဖြင့်၊</w:t>
      </w:r>
    </w:p>
    <w:p w:rsidRPr="00E541CA" w:rsidR="00E541CA" w:rsidP="00E541CA" w:rsidRDefault="00E541CA" w14:paraId="77D22B35" w14:textId="54D08524">
      <w:pPr>
        <w:ind w:firstLine="720"/>
      </w:pPr>
      <w:r w:rsidRPr="00E541CA">
        <w:t xml:space="preserve">၄) tropologically</w:t>
      </w:r>
    </w:p>
    <w:p w:rsidRPr="00E541CA" w:rsidR="00E541CA" w:rsidP="00E541CA" w:rsidRDefault="00E541CA" w14:paraId="6CFEE43F" w14:textId="09872745">
      <w:pPr>
        <w:ind w:firstLine="720"/>
      </w:pPr>
      <w:r w:rsidRPr="00E541CA">
        <w:t xml:space="preserve">သို့သော် ဤနည်းလမ်းအားလုံးကို တစ်ခုတည်းသော အမည်ဖြင့် ဖော်ပြထားသည်:</w:t>
      </w:r>
    </w:p>
    <w:p w:rsidRPr="00E541CA" w:rsidR="00E541CA" w:rsidP="00E541CA" w:rsidRDefault="00E541CA" w14:paraId="3CBF0652" w14:textId="0762463E">
      <w:pPr>
        <w:ind w:firstLine="720"/>
        <w:rPr>
          <w:i/>
        </w:rPr>
      </w:pPr>
      <w:r w:rsidRPr="00E541CA">
        <w:rPr>
          <w:i/>
        </w:rPr>
        <w:t xml:space="preserve">ဂျေရုဆလင်</w:t>
      </w:r>
    </w:p>
    <w:p w:rsidRPr="00E541CA" w:rsidR="00E541CA" w:rsidP="00E541CA" w:rsidRDefault="00E541CA" w14:paraId="4A9AA1E7" w14:textId="2941FCED">
      <w:pPr>
        <w:ind w:firstLine="720"/>
      </w:pPr>
      <w:r w:rsidRPr="00E541CA">
        <w:t xml:space="preserve">စာတမ်းအရ၊ သမိုင်းဆိုင်ရာ သို့မဟုတ် ဇာတ်လမ်းဆိုင်ရာအရ၊ ယေရုရှလင်မြို့ကို ပါလက်စတိုင်းဒေသ၌ တည်ရှိသော မြို့တစ်မြို့အဖြစ် ဖော်ပြထားသည်။</w:t>
      </w:r>
    </w:p>
    <w:p w:rsidRPr="00E541CA" w:rsidR="00E541CA" w:rsidP="00E541CA" w:rsidRDefault="00E541CA" w14:paraId="470A0947" w14:textId="6712B97D">
      <w:pPr>
        <w:ind w:firstLine="720"/>
      </w:pPr>
      <w:r w:rsidRPr="00E541CA">
        <w:t xml:space="preserve">အလယ်ပုံပြင်အနေနဲ့၊ ပုံဆောင်အနေနဲ့၊ ယေရုရှလင်မြို့သည် တိုက်ပွဲဝင်နေသော ဘုရားကျောင်းကို ကိုယ်စားပြုသည်။</w:t>
      </w:r>
    </w:p>
    <w:p w:rsidRPr="00E541CA" w:rsidR="00E541CA" w:rsidP="00E541CA" w:rsidRDefault="00E541CA" w14:paraId="70908168" w14:textId="72C16006">
      <w:pPr>
        <w:ind w:firstLine="720"/>
      </w:pPr>
      <w:r w:rsidRPr="00E541CA">
        <w:t xml:space="preserve">အနာဂိုဂျစ်နည်းဖြင့်၊ အထက်မြင့်သော အကြောင်းအရာအရ၊ ယေရုရှလင်မြို့သည် ကောင်းကင်၌ အောင်မြင်သော ဘုရားကျောင်းကို ကိုယ်စားပြုသည်။</w:t>
      </w:r>
    </w:p>
    <w:p w:rsidRPr="00E541CA" w:rsidR="00E541CA" w:rsidP="00E541CA" w:rsidRDefault="00E541CA" w14:paraId="7C0EFA35" w14:textId="0AF3A452">
      <w:pPr>
        <w:ind w:firstLine="720"/>
      </w:pPr>
      <w:r w:rsidRPr="00E541CA">
        <w:t xml:space="preserve">Tropologically ဆိုသည်မှာ သဘောတရားသင်ခန်းစာအဖြစ် ယေရှုလေမွန်မြို့သည် ဤဘဝ၌ လူ့ဝိညာဉ်ကို ကိုယ်စားပြုသည်။ ထပ်မံ၍၊ ဘုရားသခင်၏ ကျမ်းစာတော်ကို နားလည်သုံးသပ်ရာတွင် အသုံးပြုသော နားလည်မှုပုံစံလေးမျိုးကို ဂလာတိသားများထံသို့ ပို့သော သံတမန်၏ စာတော်၊ အခန်း ၂၁၀ အစပိုင်းတွင် တွေ့မြင်နိုင်ပြီး၊ ထိုနေရာ၌ အာဗြဟံနှင့် သူ၏ သားနှစ်ယောက်အကြောင်းကို ရေးသားထားသည်။</w:t>
      </w:r>
    </w:p>
    <w:p w:rsidRPr="00E541CA" w:rsidR="00E541CA" w:rsidP="00E541CA" w:rsidRDefault="00E541CA" w14:paraId="008E330F" w14:textId="61F269AE">
      <w:pPr>
        <w:ind w:firstLine="720"/>
        <w:rPr>
          <w:i/>
        </w:rPr>
      </w:pPr>
      <w:r w:rsidRPr="00E541CA">
        <w:t xml:space="preserve">စာသား သို့မဟုတ် သမိုင်းဆိုင်ရာ အဓိပ္ပါယ်ကို ဤစကားများတွင် တွေ့မြင်နိုင်သည် – "</w:t>
      </w:r>
      <w:r w:rsidRPr="00E541CA">
        <w:rPr>
          <w:i/>
        </w:rPr>
        <w:t xml:space="preserve">အာဗြဟံတွင် သားနှစ်ယောက်ရှိခဲ့သည်၊ တစ်ယောက်သည် ကျွန်မတစ်ဦးမှ၊ တစ်ယောက်သည် လွတ်လပ်သော မိန်းမတစ်ဦးမှ" (</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အဓိပ္ပာယ်ဖော်ပြချက် (allegorical သို့ figurative) ကို 'ဤသည်မှာ သဘောတူစာချုပ် နှစ်ခုဖြစ်သည်' ဟူသော စကားများတွင် တွေ့ရသည်။</w:t>
      </w:r>
    </w:p>
    <w:p w:rsidRPr="00E541CA" w:rsidR="00E541CA" w:rsidP="00E541CA" w:rsidRDefault="00E541CA" w14:paraId="79E34E9F" w14:textId="204C2B77">
      <w:pPr>
        <w:ind w:firstLine="720"/>
      </w:pPr>
      <w:r w:rsidRPr="00E541CA">
        <w:t xml:space="preserve">အနာဂိုဂျီကယ် သို့မဟုတ် အမြင့်ဆုံး အဓိပ္ပါယ်ကို ဤစကားများတွင် တွေ့ရသည် – "သို့သော် အထက်ရှိ ယေရုရှလင်မြို့သည် လွတ်လပ်ပြီး ကျွန်ုပ်တို့၏ မိခင်ဖြစ်သည်"။</w:t>
      </w:r>
    </w:p>
    <w:p w:rsidRPr="00E541CA" w:rsidR="00E541CA" w:rsidP="00E541CA" w:rsidRDefault="00E541CA" w14:paraId="2C69007E" w14:textId="5344B35F">
      <w:pPr>
        <w:ind w:firstLine="720"/>
      </w:pPr>
      <w:r w:rsidRPr="00E541CA">
        <w:t xml:space="preserve">ဤစကားများတွင် tropological သို့မဟုတ် သဘောတရားဆိုင်ရာ အဓိပ္ပါယ်မှာ ဤကဲ့သို့ဖြစ်သည်။ အဲဒီခေတ်က အသားကနေ မွေးဖွားသူသည် ဝိညာဉ်ကနေ မွေးဖွားသူကို နှိပ်စက်ခဲ့သလို ယနေ့လည်း ထိုအတိုင်းဖြစ်သည်။</w:t>
      </w:r>
    </w:p>
    <w:p w:rsidRPr="00E541CA" w:rsidR="00E541CA" w:rsidP="00E541CA" w:rsidRDefault="00E541CA" w14:paraId="1E30442C" w14:textId="3CB4175D">
      <w:pPr>
        <w:ind w:firstLine="720"/>
      </w:pPr>
      <w:r w:rsidRPr="00E541CA">
        <w:t xml:space="preserve">ထို့ကြောင့် သန့်ရှင်းသော ဧဝံဂျေလိစာတမ်းများထဲမှ အဓိပ္ပာယ်ဖော်ရန် မလိုအပ်သော အပိုဒ်များကို စာသားအတိုင်း၊ သမိုင်းနှင့် ဇာတ်ကြောင်းအတိုင်း ပြန်လည်ဖော်ပြ၍ ဟောကြားသည်။</w:t>
      </w:r>
    </w:p>
    <w:p w:rsidRPr="00E541CA" w:rsidR="00E541CA" w:rsidP="00E541CA" w:rsidRDefault="00E541CA" w14:paraId="338A31A5" w14:textId="579F5996">
      <w:pPr>
        <w:ind w:firstLine="720"/>
      </w:pPr>
      <w:r w:rsidRPr="00E541CA">
        <w:t xml:space="preserve">သို့သော် အဓိပ္ပာယ်ဖော်ရန်လိုအပ်သည့်အပိုဒ်များကို အဓိပ္ပာယ်ဖော်ပြ၍ တင်ပြကြသည်။</w:t>
      </w:r>
    </w:p>
    <w:p w:rsidRPr="00E541CA" w:rsidR="00E541CA" w:rsidP="00E541CA" w:rsidRDefault="00E541CA" w14:paraId="0F3B7C68" w14:textId="78204C0A">
      <w:pPr>
        <w:ind w:firstLine="720"/>
      </w:pPr>
      <w:r w:rsidRPr="00E541CA">
        <w:t xml:space="preserve">သို့မဟုတ် အာလဂိုရီကယ် (ပုံပြင်ဆန်ဆန်) အနေနဲ့၊ ဆိုလိုသည်မှာ ပုံပြင်အဖြစ်:</w:t>
      </w:r>
    </w:p>
    <w:p w:rsidRPr="00E541CA" w:rsidR="00E541CA" w:rsidP="00E541CA" w:rsidRDefault="00E541CA" w14:paraId="70925737" w14:textId="3928CCD2">
      <w:pPr>
        <w:ind w:firstLine="720"/>
      </w:pPr>
      <w:r w:rsidRPr="00E541CA">
        <w:t xml:space="preserve">သို့မဟုတ် အနာဂိုဂျစ်နည်းဖြင့်၊ ဆိုလိုသည်မှာ အမြင့်ဆုံးအကြောင်းအရာအရဖြစ်သည်:</w:t>
      </w:r>
    </w:p>
    <w:p w:rsidRPr="00E541CA" w:rsidR="00E541CA" w:rsidP="00E541CA" w:rsidRDefault="00E541CA" w14:paraId="40F3458F" w14:textId="4FC053FE">
      <w:pPr>
        <w:ind w:firstLine="720"/>
      </w:pPr>
      <w:r w:rsidRPr="00E541CA">
        <w:t xml:space="preserve">သို့မဟုတ် tropologically ဟုခေါ်သော၊ သဘောကျသင်ခန်းစာအဖြစ်။</w:t>
      </w:r>
    </w:p>
    <w:p w:rsidRPr="00E541CA" w:rsidR="00E541CA" w:rsidP="00E541CA" w:rsidRDefault="00E541CA" w14:paraId="1482EC7A" w14:textId="7DB6BA91">
      <w:pPr>
        <w:ind w:firstLine="720"/>
      </w:pPr>
      <w:r w:rsidRPr="00E541CA">
        <w:t xml:space="preserve">သမ္မာကျမ်းဆိုင်ရာပညာရှင်များအကြား၌ ဤသမ္မာကျမ်းများကို အလွန်တိုတောင်းရှင်းလင်းစွာ စုစည်းထားသည့် စနစ်တစ်ခုရှိပြီး၊ ၎င်းကို ဧည့်စားပွဲပုံစံဖြင့် ဖော်ပြထားသည်။ ယခု၌ ထိုစနစ်ကို ဤနေရာတွင် တင်ပြမည်။</w:t>
      </w:r>
    </w:p>
    <w:p w:rsidRPr="00E541CA" w:rsidR="00E541CA" w:rsidP="00E541CA" w:rsidRDefault="00E541CA" w14:paraId="7D5DC612" w14:textId="1184A9F6">
      <w:pPr>
        <w:ind w:firstLine="720"/>
      </w:pPr>
      <w:r w:rsidRPr="00E541CA">
        <w:t xml:space="preserve">ဘုရားကျမ်းစာ၏ ဧည့်ခံပွဲ (သူတို့ဆိုသည်) သည် အဆင့်သုံးဆင့်ပါဝင်သည်ဟု ဆိုကြသည်။</w:t>
      </w:r>
    </w:p>
    <w:p w:rsidRPr="00E541CA" w:rsidR="00E541CA" w:rsidP="00E541CA" w:rsidRDefault="00E541CA" w14:paraId="213FA859" w14:textId="222A2C09">
      <w:pPr>
        <w:ind w:firstLine="720"/>
      </w:pPr>
      <w:r w:rsidRPr="00E541CA">
        <w:t xml:space="preserve">ပထမအစားအစာမှာ သမိုင်းဆိုင်ရာ၊ ဇာတ်ကြောင်းနားလည်မှုဖြစ်ပြီး စာသားတွင် ဖော်ပြထားသလို တရားဟောပြောရာတွင်လည်း ထည့်သွင်းဟောကြားသည်။</w:t>
      </w:r>
    </w:p>
    <w:p w:rsidRPr="00E541CA" w:rsidR="00E541CA" w:rsidP="00E541CA" w:rsidRDefault="00E541CA" w14:paraId="50B82122" w14:textId="42DBF39D">
      <w:pPr>
        <w:ind w:firstLine="720"/>
      </w:pPr>
      <w:r w:rsidRPr="00E541CA">
        <w:t xml:space="preserve">ဒုတိယအဆင့်မှာ မစ္စတစ်ဖြစ်၍ လျှို့ဝှက်နှင့် စိတ်ဝိညာဉ်ဆိုင်ရာ နားလည်မှုဖြစ်သည်။</w:t>
      </w:r>
    </w:p>
    <w:p w:rsidRPr="00E541CA" w:rsidR="00E541CA" w:rsidP="00E541CA" w:rsidRDefault="00E541CA" w14:paraId="08E3EEE6" w14:textId="2B50AB86">
      <w:pPr>
        <w:ind w:firstLine="720"/>
      </w:pPr>
      <w:r w:rsidRPr="00E541CA">
        <w:t xml:space="preserve">တတိယအဆင့်မှာ သမာဓိနှင့် သင်ခန်းစာဆိုင်ရာ အချက်ဖြစ်သည်။ ပထမအဆင့်မှာ ပညာမရှိသူများ၊ ရိုးရှင်းစိတ်ရှိသူများအတွက်ဖြစ်သည်။</w:t>
      </w:r>
    </w:p>
    <w:p w:rsidRPr="00E541CA" w:rsidR="00E541CA" w:rsidP="00E541CA" w:rsidRDefault="00E541CA" w14:paraId="7A7FCCD8" w14:textId="13E27D26">
      <w:pPr>
        <w:ind w:firstLine="720"/>
      </w:pPr>
      <w:r w:rsidRPr="00E541CA">
        <w:t xml:space="preserve">ဒုတိယအဆင့်သည် ပညာရှင်များနှင့် ဆရာများအတွက်ဖြစ်သည်။</w:t>
      </w:r>
    </w:p>
    <w:p w:rsidRPr="00E541CA" w:rsidR="00E541CA" w:rsidP="00E541CA" w:rsidRDefault="00E541CA" w14:paraId="409F8050" w14:textId="420A57CD">
      <w:pPr>
        <w:ind w:firstLine="720"/>
      </w:pPr>
      <w:r w:rsidRPr="00E541CA">
        <w:t xml:space="preserve">တတိယအဆင့်ကို ပညာရှင်နှင့် ပညာမဲ့သူအားလုံးမျှဝေခံစားနိုင်သည်။</w:t>
      </w:r>
    </w:p>
    <w:p w:rsidRPr="00E541CA" w:rsidR="00E541CA" w:rsidP="00E541CA" w:rsidRDefault="00E541CA" w14:paraId="56C149EF" w14:textId="503E288B">
      <w:pPr>
        <w:ind w:firstLine="720"/>
      </w:pPr>
      <w:r w:rsidRPr="00E541CA">
        <w:t xml:space="preserve">ပထမအကြိမ်တွင် အစားအစာသည် အာဟာရပြည့်ဝဆုံးဖြစ်သည်။</w:t>
      </w:r>
    </w:p>
    <w:p w:rsidRPr="00E541CA" w:rsidR="00E541CA" w:rsidP="00E541CA" w:rsidRDefault="00E541CA" w14:paraId="358D2FBD" w14:textId="046D36D0">
      <w:pPr>
        <w:ind w:firstLine="720"/>
      </w:pPr>
      <w:r w:rsidRPr="00E541CA">
        <w:t xml:space="preserve">ဒုတိယအကြိမ်တွင် အစားအစာသည် အထူးနူးညံ့ဆုံးဖြစ်သည်။</w:t>
      </w:r>
    </w:p>
    <w:p w:rsidRPr="00E541CA" w:rsidR="00E541CA" w:rsidP="00E541CA" w:rsidRDefault="00E541CA" w14:paraId="6014ED0E" w14:textId="1DD721A8">
      <w:pPr>
        <w:ind w:firstLine="720"/>
      </w:pPr>
      <w:r w:rsidRPr="00E541CA">
        <w:t xml:space="preserve">တတိယအကြိမ်စာတွင် အစားအစာသည် အချိုဆုံးဖြစ်သည်။</w:t>
      </w:r>
    </w:p>
    <w:p w:rsidRPr="00E541CA" w:rsidR="00E541CA" w:rsidP="00E541CA" w:rsidRDefault="00E541CA" w14:paraId="7A11D73F" w14:textId="197B7A09">
      <w:pPr>
        <w:ind w:firstLine="720"/>
      </w:pPr>
      <w:r w:rsidRPr="00E541CA">
        <w:t xml:space="preserve">ပထမအစာသည် ရှေးဟောင်းကံကောင်းမှုများ၏ အရသာကို ကိုယ်စားပြုသည်။</w:t>
      </w:r>
    </w:p>
    <w:p w:rsidRPr="00E541CA" w:rsidR="00E541CA" w:rsidP="00E541CA" w:rsidRDefault="00E541CA" w14:paraId="36279606" w14:textId="27B342F7">
      <w:pPr>
        <w:ind w:firstLine="720"/>
      </w:pPr>
      <w:r w:rsidRPr="00E541CA">
        <w:t xml:space="preserve">ဒုတိယအစာသည် သမ္မာတရားအဓိပ္ပါယ်ကို ကိုယ်စားပြုသည်။</w:t>
      </w:r>
    </w:p>
    <w:p w:rsidRPr="00E541CA" w:rsidR="00E541CA" w:rsidP="00E541CA" w:rsidRDefault="00E541CA" w14:paraId="233C3C96" w14:textId="58ED0714">
      <w:pPr>
        <w:ind w:firstLine="720"/>
      </w:pPr>
      <w:r w:rsidRPr="00E541CA">
        <w:t xml:space="preserve">တတိယအစာတွင် သမာဓိ၏ ချိုမြိန်မှု ပါဝင်သည်။</w:t>
      </w:r>
    </w:p>
    <w:p w:rsidRPr="00E541CA" w:rsidR="00E541CA" w:rsidP="00E541CA" w:rsidRDefault="00E541CA" w14:paraId="569B4B75" w14:textId="1EAAB0EE">
      <w:pPr>
        <w:ind w:firstLine="720"/>
      </w:pPr>
      <w:r w:rsidRPr="00E541CA">
        <w:t xml:space="preserve">ပထမအစာသည် ရှေးခေတ်အံ့ဩဖွယ်များကို စားဝတ်ဖြည့်သည်။</w:t>
      </w:r>
    </w:p>
    <w:p w:rsidRPr="00E541CA" w:rsidR="00E541CA" w:rsidP="00E541CA" w:rsidRDefault="00E541CA" w14:paraId="14C93C3A" w14:textId="07184C80">
      <w:pPr>
        <w:ind w:firstLine="720"/>
      </w:pPr>
      <w:r w:rsidRPr="00E541CA">
        <w:t xml:space="preserve">ဒုတိယအစာသည် သင်ယူမှုဖြင့် စိတ်ကို အာဟာရဖြည့်သည်။</w:t>
      </w:r>
    </w:p>
    <w:p w:rsidRPr="00E541CA" w:rsidR="00E541CA" w:rsidP="00E541CA" w:rsidRDefault="00E541CA" w14:paraId="64B65003" w14:textId="412869F7">
      <w:pPr>
        <w:ind w:firstLine="720"/>
      </w:pPr>
      <w:r w:rsidRPr="00E541CA">
        <w:t xml:space="preserve">တတိယအစာသည် တည်ဆောက်ဖွယ် စကားများဖြင့် ဝိညာဉ်ကို ထောက်ပံ့သည်။</w:t>
      </w:r>
    </w:p>
    <w:p w:rsidRPr="00E541CA" w:rsidR="00E541CA" w:rsidP="00E541CA" w:rsidRDefault="00E541CA" w14:paraId="3A8F32B8" w14:textId="75BE5134">
      <w:pPr>
        <w:ind w:firstLine="720"/>
      </w:pPr>
      <w:r w:rsidRPr="00E541CA">
        <w:lastRenderedPageBreak/>
      </w:r>
      <w:r w:rsidRPr="00E541CA">
        <w:t xml:space="preserve">ဤသန့်ရှင်းသော စိတ်များ၏ သီအိုလိုဂျီကျမ်းစာတွင် စီစဉ်ပုံမှာ သမိုင်းဆိုင်ရာ စိတ်၏ ပထမအဆင့်—အကြောင်းပြင်ပြောဆိုသော စိတ်— ဒုတိယအဆင့်တွင် လျှို့ဝှက်စိတ် (နက်ရှိုင်း၍ ဝိညာဉ်ဆိုင်ရာစိတ်) အတွင်း ပါဝင်သည့် allegory နှင့် anagoge ကို နားလည်ရမည်၊ ဤအဓိပ္ပာယ်ဖော်ပြချက်များမှတဆင့် ဝိညာဉ်ဆိုင်ရာစိတ်ကို ရှင်းလင်းပြသနိုင်သည်။ တတိယအဆင့်တွင် သမာဓိစိတ်အတွင်းတွင်တော့ tropology ပါဝင်သည်။</w:t>
      </w:r>
    </w:p>
    <w:p w:rsidRPr="00E541CA" w:rsidR="00E541CA" w:rsidP="00E541CA" w:rsidRDefault="00E541CA" w14:paraId="6C06165C" w14:textId="4094C78D">
      <w:pPr>
        <w:ind w:firstLine="720"/>
      </w:pPr>
      <w:r w:rsidRPr="00E541CA">
        <w:t xml:space="preserve">ရှင်းလင်းချက်(၄)</w:t>
      </w:r>
    </w:p>
    <w:p w:rsidRPr="00E541CA" w:rsidR="00E541CA" w:rsidP="00E541CA" w:rsidRDefault="00E541CA" w14:paraId="0425BF5A" w14:textId="372AA54E">
      <w:pPr>
        <w:ind w:firstLine="720"/>
        <w:rPr>
          <w:i/>
        </w:rPr>
      </w:pPr>
      <w:r w:rsidRPr="00E541CA">
        <w:rPr>
          <w:i/>
        </w:rPr>
        <w:t xml:space="preserve">ငါးမုန့်ပုလ္လင်၊ </w:t>
      </w:r>
      <w:r w:rsidRPr="00E541CA">
        <w:t xml:space="preserve">ကောင်းသော </w:t>
      </w:r>
      <w:r w:rsidRPr="00E541CA">
        <w:rPr>
          <w:i/>
        </w:rPr>
        <w:t xml:space="preserve">ဆမာရိတန်၊ လေးရက်ကြာ သေမှ ပြန်အသက်ရှင်လာသော လာဇာရပ်နှင့် ခရစ်တော်၏ ယေရုရှလင်မြို့ဝင်ခြင်းတို့အတွက် သမ္မာကျမ်းတွင် မည်သို့ အဓိပ္ပာယ်ဖော်ပြထားသနည်း။</w:t>
      </w:r>
    </w:p>
    <w:p w:rsidRPr="00E541CA" w:rsidR="00E541CA" w:rsidP="00E541CA" w:rsidRDefault="00E541CA" w14:paraId="7D4DAFF5" w14:textId="2ADBA0DD">
      <w:pPr>
        <w:ind w:firstLine="720"/>
      </w:pPr>
      <w:r w:rsidRPr="00E541CA">
        <w:t xml:space="preserve">ကျွန်ုပ်တို့သည် ယခင်က ပြောခဲ့သလို၊ သန့်ရှင်းသော သမ္မာကျမ်းများတွင် ဖော်ပြထားသည့် ခရစ်တော်၏ ဘဝအတွင်း၌ ခရစ်တော်၏ အချို့သော လုပ်ရပ်များသည် လာမည့် အဖြစ်အပျက်များကို ကြိုတင်ပြသခဲ့ကြောင်း ဆိုခဲ့ပါသည်။ ခရစ်တော်၏ လုပ်ရပ်များသည် ဥပမာပုံပြင်မဟုတ်ဘဲ အမှန်တကယ်ဖြစ်ပွားခဲ့သည့် ဖြစ်ရပ်များဖြစ်၍ သမိုင်းနှင့် ဇာတ်ကြောင်းပုံစံဖြင့် ရေးသားကာ သင်ခန်းစာပေးထားသည်။ သို့သော် ခရစ်တော်၏ လုပ်ရပ်များမှ ကြိုတင်ပြထားသည့် အနာဂတ်ဖြစ်ရပ်များကိုလည်း သင့်တော်သည့် နည်းလမ်းဖြင့် အဓိပ္ပာယ်ဖော်ပြသည်။</w:t>
      </w:r>
    </w:p>
    <w:p w:rsidRPr="00E541CA" w:rsidR="00E541CA" w:rsidP="00E541CA" w:rsidRDefault="00E541CA" w14:paraId="779B8703" w14:textId="659A666A">
      <w:pPr>
        <w:ind w:firstLine="720"/>
      </w:pPr>
      <w:r w:rsidRPr="00E541CA">
        <w:t xml:space="preserve">ခရစ်တော်သည် မုန့်ငါးလုံးဖြင့် လူငါးထောင်အား စားစေခဲ့ခြင်းသည် ဥပမာမဟုတ်ဘဲ သမိုင်းမှတ်တမ်းအတိုင်း ဖြစ်ပေါ်ခဲ့သည့် အဖြစ်တစ်ခုဖြစ်ကြောင်း သမ္မာကျမ်းစာတွင် ထင်ဟပ်ရှင်းလင်းစွာ ဖော်ပြထားသည်။ ဤဖြစ်ရပ်သည် ခရစ်တော်၏ ဝန်ဆောင်မှုကာလ ဒုတိယနွေရာသီတွင်၊ ရှင်ယောဟန် ကြိုတင်ကြေညာသူ သေဆုံးပြီးနောက် ဖြစ်ခဲ့သည်။ </w:t>
      </w:r>
      <w:r w:rsidRPr="00E541CA">
        <w:rPr>
          <w:i/>
        </w:rPr>
        <w:t xml:space="preserve">ကျွန်ုပ်တို့၏ ဘုရားသခင်သည်</w:t>
      </w:r>
      <w:r w:rsidRPr="00E541CA">
        <w:t xml:space="preserve"> ဟေရုဒ်မင်းက သူ့ကို ဦးခေါင်းဖြတ်သတ်ကြောင်း </w:t>
      </w:r>
      <w:r w:rsidRPr="00E541CA">
        <w:rPr>
          <w:i/>
        </w:rPr>
        <w:t xml:space="preserve">ကြားသိပြီးနောက် ထိုနေရာမှ သင်္ဘောဖြင့် ထွက်ခွာခဲ့သည်။ </w:t>
      </w:r>
      <w:r w:rsidRPr="00E541CA">
        <w:t xml:space="preserve">သူ့ကိုယ်ပိုင်ပြည်နယ်ဖြစ်သည့် ဂလီလိယဒေသသို့ သွားကာ၊ ဂလီလိယပင်လယ်အနားကို လှည့်လည်၍</w:t>
      </w:r>
      <w:r w:rsidRPr="00E541CA">
        <w:t xml:space="preserve"> ဟေရုဒ်နယ်မြေမှ ဝေးကွာသည့် </w:t>
      </w:r>
      <w:r w:rsidRPr="00E541CA">
        <w:rPr>
          <w:i/>
        </w:rPr>
        <w:t xml:space="preserve">တစ်ဦးတည်းနေရာသို့</w:t>
      </w:r>
      <w:r w:rsidRPr="00E541CA">
        <w:t xml:space="preserve"> သွားခဲ့</w:t>
      </w:r>
      <w:r w:rsidRPr="00E541CA">
        <w:t xml:space="preserve">သည်။ </w:t>
      </w:r>
      <w:r w:rsidRPr="00E541CA">
        <w:rPr>
          <w:i/>
        </w:rPr>
        <w:t xml:space="preserve">လူထုက ဒီအကြောင်းကို ကြားပြီးနောက် မြို့ရွာများမှ ခြေလျင်ဖြင့် သူ့နောက်ကို လိုက်ကြသည်။ </w:t>
      </w:r>
      <w:r w:rsidRPr="00E541CA">
        <w:rPr>
          <w:i/>
        </w:rPr>
        <w:t xml:space="preserve">ယေရှုက လူအုပ်ကြီးကို မြင်ပြီး သနား</w:t>
      </w:r>
      <w:r w:rsidRPr="00E541CA">
        <w:t xml:space="preserve">ကာ သဲတော၌ မုန့်ငါးလုံးဖြင့် သူတို့အား စားစရာပြုစုခဲ့သည်</w:t>
      </w:r>
      <w:r w:rsidRPr="00E541CA">
        <w:rPr>
          <w:rStyle w:val="FootnoteReference"/>
        </w:rPr>
        <w:footnoteReference w:id="464"/>
      </w:r>
      <w:r w:rsidRPr="00E541CA">
        <w:t xml:space="preserve"> ။ ဤအံ့ဩဖွယ် အမှုသည် အနာဂတ်ကို ကြိုတင်ပြသခြင်းဖြစ်ပြီး၊ သဲတောသည် ယုဒာများထံမှ ခရစ်ယာန်သမ္မာကျမ်းရောက်ရှိမည့် တိုင်းနိုင်ငံများကို ကိုယ်စားပြုသည်။ မုန့်ငါးလုံးသည် ငါးအာရုံကို သင်္ကေတပြုသလို၊ ယုံကြည်သူများအတွက် အစားအစာအဖြစ် ပေးအပ်မည့် ခရစ်တော်၏ သန့်ရှင်းစင်ကြယ်သော ကိုယ်ခန္ဓာ၏ အကြီးမားဆုံး ဒဏ်ရာငါးခုကိုလည်း ကြိုတင်ပြသသည်။ ငါးနှစ်ကောင်သည် သမ္မာကျမ်းနှင့် စာတိုများ (Epistles) ဆိုသည့် စာအုပ်နှစ်အမျိုးကို ကြိုတင်ပြသသည်။ စုစုပေါင်း ဆယ့်နှစ်ထုပ်သည် ဆယ့်နှစ်ပါး သံတမန်တော်များကို ကြိုတင်ပြသသည်။ ဤအရာများ၏ အဓိပ္ပါယ်ကို ခရစ်တော်၏ လူအုပ်စုအား အစာကျွေးခြင်းအံ့ဩဖွယ် အံ့မခန်းတွင် Theophylact ၏ *Blagovestnik* နှင့် အခြားပညာရှင်များ၏ စာတမ်းများ၌ စိတ်ဝိညာဉ်ဆိုင်ရာ၊ လျှို့ဝှက်ဆန်းကြယ်သော အတွေးဖြင့် သရုပ်ဖော်အဓိပ္ပါယ် ဖော်ပြထားသည်။ သီအိုလိုဂျီစာတမ်းများကလည်း ဤခရစ်တော်၏ အံ့ဩဖွယ် လုပ်ဆောင်ချက်ကို ပုံပြင်တစ်ပုဒ်ဟု မယူဆကြပေ၊ ထိုဖြစ်ရပ်ကိုယ်တိုင်သည် ပုံပြင်မဟုတ်ဘဲ အနာဂတ်ဖြစ်ရပ်များကို ကြိုတင်ပြသထားသည့် ဖြစ်ရပ်တစ်ခုဖြစ်ကြောင်းသာ ဆိုသည်။</w:t>
      </w:r>
    </w:p>
    <w:p w:rsidRPr="00E541CA" w:rsidR="00E541CA" w:rsidP="00E541CA" w:rsidRDefault="00E541CA" w14:paraId="7C97C62B" w14:textId="5D6606D7">
      <w:pPr>
        <w:ind w:firstLine="720"/>
      </w:pPr>
      <w:r w:rsidRPr="00E541CA">
        <w:t xml:space="preserve">ထိုနည်းတူ၊ ယာကုပ်၏ ရေတွင်း၌ ခရစ်တော်နှင့် စကားပြောခဲ့သော သမာရိယအမျိုးသမီးအကြောင်းကိုလည်း၊ ဧဝံဂျေလိစာတမ်းတွင် ဖော်ပြထားသည့်အတိုင်း အမှန်တကယ်ဖြစ်ပွားခဲ့သည့် ဖြစ်ရပ်ဖြစ်ပြီး ဥပမာပုံပြင်မဟုတ်ပါ။ ဤအကြောင်းအရာတွင် စိတ်ဝိညာဉ်ဆိုင်ရာ၊ အဓိပ္ပာယ်ဖော်ပြနည်းဖြင့် ဧဝံဂျေလိသည် သမာရိယအမျိုးသမီးကို လူ့ဝိညာဉ်ကိုယ်စားပြုအဖြစ် လျှို့ဝှက်စွာ ဖော်ပြထားပြီး၊ ရေတွင်းကို မွေးမြူးခြင်း၏ ကြိုတင်ပြသချက်အဖြစ် သတ်မှတ်ထားသည်။ အသက်ရှင်သောရေ – ၎င်းသည် သန့်ရှင်းသောဝိညာဉ်တော်၏ ကြေညာချက်ဖြစ်သည်။ ဆမာရီးယန်မိန်းမက ဖော်ပြခဲ့သည့် လူငါးဦးသည် ဤအချက်၏ သက်သေဖြစ်ကြသည်၊ အဟောင်းစာတော်တွင် မုရှေ၏ စာအုပ်ငါးအုပ်က လူ့ဝိညာဉ်ကို ပြည့်စုံသော ကယ်တင်ခြင်းသို့ မပို့ဆောင်နိုင်ခဲ့ကြပါ။ ဤအကြောင်းကို ရှင်းပြရာတွင် ဧဝံဂျလစ်သည် တကယ်ဖြစ်ပွားခဲ့သည့် သမ္မာကျမ်းဇာတ်ကြောင်းကို မပြောင်းလဲဘဲ ထိုဖြစ်ရပ်အတွင်း၌ ပါဝင်သည့် လျှို့ဝှက်ချက်ကိုသာ ဖော်ထုတ်ပြသသည်။</w:t>
      </w:r>
    </w:p>
    <w:p w:rsidRPr="00E541CA" w:rsidR="00E541CA" w:rsidP="00E541CA" w:rsidRDefault="00E541CA" w14:paraId="4CCA16A5" w14:textId="74B73E5E">
      <w:pPr>
        <w:ind w:firstLine="720"/>
      </w:pPr>
      <w:r w:rsidRPr="00E541CA">
        <w:t xml:space="preserve">ထိုနည်းတူ၊ လာဇာရပ်၏ အသက်ပြန်ရှင်ခြင်းသည် ဥပမာတစ်ခုမဟုတ်ဘဲ တကယ့်ဖြစ်ရပ်တစ်ခုဖြစ်ပြီး၊ ထိုဖြစ်ရပ်သည် လူ့ကျင့်ဝတ်ကို ကိုယ်တိုင်ပုံဖော်ပေးခဲ့သည်။ သို့သော် သမ္မာကျမ်းဆရာ၏ အဓိပ္ပာယ်ဖော်ပြချက်မှာ စာသားအပေါ် အခြေခံ၍ သမိုင်းဆိုင်ရာ မဟုတ်ပါ။ သမိုင်းမှန်ကန်မှုသည် အဓိပ္ပာယ်ဖော်ပြရန် မလိုအပ်ပေ၊ ဤအဓိပ္ပာယ်ဖော်ပြချက်သည် လူတို့အား ကျင့်ဝတ်သဘောကောင်းမွန်စေရန် သင်ကြားပို့ချရန် ရည်ရွယ်ထားသည့် ပုံစံတစ်ခုဖြစ်ပြီး၊ ဤဖြစ်ရပ်များမှ ဖွဲ့စည်းထူထောင်ကာ လူ့သဘောထား၌ ထင်ဟပ်နေသည့် အရာဖြစ်ပါသည်။ လဇာရုစ်နာကျင်ခဲ့သလို ကျွန်ုပ်တို့စိတ်လည်း လူ့အားနည်းမှုကြောင့် နာကျင်နေသော ဝိညာဉ်တစ်ခုဖြစ်သည်။ ကျန်သောအရာများကိုလည်း သာသနာဆိုင်ရာ သင်ခန်းစာအဖြစ် အဓိပ္ပာယ်ဖော်ပြထားသည်။</w:t>
      </w:r>
    </w:p>
    <w:p w:rsidRPr="00E541CA" w:rsidR="00E541CA" w:rsidP="00E541CA" w:rsidRDefault="00E541CA" w14:paraId="2396AB97" w14:textId="33244A51">
      <w:pPr>
        <w:ind w:firstLine="720"/>
      </w:pPr>
      <w:r w:rsidRPr="00E541CA">
        <w:rPr>
          <w:i/>
        </w:rPr>
        <w:lastRenderedPageBreak/>
      </w:r>
      <w:r w:rsidRPr="00E541CA">
        <w:t xml:space="preserve">ခရစ်တော်သည် လူငယ်မြင်းပေါ်တွင် ယေရုရှလင်မြို့သို့ ဝင်ရောက်ခဲ့ခြင်းသည် ဥပမာပုံပြင်မဟုတ်ဘဲ တကယ့်ဖြစ်ရပ်တစ်ခုဖြစ်သည်။ ဤဖြစ်ရပ်တွင် သင်္ကေတပစ္စည်းများကို အဓိပ္ပာယ်ဖော်၍ ရှင်းပြထားပြီး၊ ဤဖြစ်ရပ်သည် မကြာမီဖြစ်လာမည့်အရာများအတွက် ခန့်မှန်းချက်တစ်ခုဖြစ်သလို၊ ယခင်က ခန့်မှန်းပြောကြားခဲ့သည့်အတိုင်း ပြည့်စုံခြင်းလည်း ဖြစ်သည်။ ခရစ်တော်သည် မိန်းမြင်းတစ်ကောင်နှင့် မြင်းငယ်တစ်ကောင်ပေါ်တွင် ထိုင်ခြင်းအားဖြင့် ဟေရှာယနှင့် ဇေခါရိယတို့၏</w:t>
      </w:r>
      <w:r w:rsidRPr="00E541CA">
        <w:rPr>
          <w:rStyle w:val="FootnoteReference"/>
        </w:rPr>
        <w:footnoteReference w:id="465"/>
      </w:r>
      <w:r w:rsidRPr="00E541CA">
        <w:t xml:space="preserve"> </w:t>
      </w:r>
      <w:r w:rsidRPr="00E541CA">
        <w:t xml:space="preserve">အကြောင်းကို ကြိုဟောခဲ့သည့် ကြိုဟောချက်များကို ပြည့်စုံစေခဲ့ပြီး</w:t>
      </w:r>
      <w:r w:rsidRPr="00E541CA">
        <w:t xml:space="preserve">၊ ထိုကြိုဟောချက်များကို ပြည့်စုံစေခြင်းအားဖြင့် မကြာမီဖြစ်လာမည့် အရာများအတွက် ကိုယ်တော်၏ ကိုယ်ပိုင်ကြိုဟောချက်ကို ထပ်မံစတင်ဟောကြားခဲ့သည်။ ထိုနည်းတူ စိန့်ခရိုက်ဆိုစတုံသည် မက်သေယူး ၆၆ ဟိုမီလီတွင် ဆိုသည်မှာ – "သူတော်တိုင် (မြင်းငယ်ပေါ်) ထိုင်ကာ ဇေခါရီးယား၏ ဤဟောကြားချက်ကို ဖြည့်ဆည်းပြီးနောက်</w:t>
      </w:r>
      <w:r w:rsidRPr="00E541CA">
        <w:rPr>
          <w:i/>
        </w:rPr>
        <w:t xml:space="preserve"> ဟောကြားချက်များအတွက်</w:t>
      </w:r>
      <w:r w:rsidRPr="00E541CA">
        <w:t xml:space="preserve"> </w:t>
      </w:r>
      <w:r w:rsidRPr="00E541CA">
        <w:rPr>
          <w:i/>
        </w:rPr>
        <w:t xml:space="preserve">အသစ်စတင်ခြင်း</w:t>
      </w:r>
      <w:r w:rsidRPr="00E541CA">
        <w:t xml:space="preserve">ကို ပေးခဲ့သည်</w:t>
      </w:r>
      <w:r w:rsidRPr="00E541CA">
        <w:rPr>
          <w:i/>
        </w:rPr>
        <w:t xml:space="preserve">၊ </w:t>
      </w:r>
      <w:r w:rsidRPr="00E541CA">
        <w:t xml:space="preserve">ထိုဟောကြားချက်များမှတဆင့် </w:t>
      </w:r>
      <w:r w:rsidRPr="00E541CA">
        <w:rPr>
          <w:i/>
        </w:rPr>
        <w:t xml:space="preserve">မကြာမီဖြစ်လာမည့် အရာများကို ကြိုတင်ပြသခဲ့သည်</w:t>
      </w:r>
      <w:r w:rsidRPr="00E541CA">
        <w:t xml:space="preserve">" ဟူ၍ ဆို</w:t>
      </w:r>
      <w:r w:rsidRPr="00E541CA">
        <w:t xml:space="preserve">သည်။</w:t>
      </w:r>
      <w:r w:rsidRPr="00E541CA">
        <w:rPr>
          <w:rStyle w:val="FootnoteReference"/>
        </w:rPr>
        <w:footnoteReference w:id="466"/>
      </w:r>
      <w:r w:rsidRPr="00E541CA">
        <w:t xml:space="preserve"> ထိုနည်းတူ၊ သန့်တော်သူ Theophylact သည် ယောဟန်၏ သမ္မာကျမ်းကို ဖော်ပြရာ၌ ဘုရားသခင်သည် လူငယ်မြင်းပေါ်တွင် စီးဆင်းခြင်းအကြောင်းကို ပြောကြားခဲ့သည်။ "ဇက္ခရိယ၏ နိမိတ်ပြောကြားချက်သည် ပြည့်စုံခဲ့သည်၊ ၎င်းတွင် </w:t>
      </w:r>
      <w:r w:rsidRPr="00E541CA">
        <w:rPr>
          <w:i/>
        </w:rPr>
        <w:t xml:space="preserve">'ဇိအုန်မြို့ သမီး၊</w:t>
      </w:r>
      <w:r w:rsidRPr="00E541CA">
        <w:t xml:space="preserve"> </w:t>
      </w:r>
      <w:r w:rsidRPr="00E541CA">
        <w:rPr>
          <w:i/>
        </w:rPr>
        <w:t xml:space="preserve">မကြောက်ပါနှင့်</w:t>
      </w:r>
      <w:r w:rsidRPr="00E541CA">
        <w:rPr>
          <w:i/>
        </w:rPr>
        <w:t xml:space="preserve">၊ ကြည့်ပါ၊ သင့်မင်းကြီးသည် </w:t>
      </w:r>
      <w:r w:rsidRPr="00E541CA">
        <w:rPr>
          <w:i/>
        </w:rPr>
        <w:t xml:space="preserve">လူငယ်မြင်းပေါ်တွင် စီးဆင်းကာ</w:t>
      </w:r>
      <w:r w:rsidRPr="00E541CA">
        <w:t xml:space="preserve"> သင့်ထံသို့</w:t>
      </w:r>
      <w:r w:rsidRPr="00E541CA">
        <w:rPr>
          <w:i/>
        </w:rPr>
        <w:t xml:space="preserve"> လာနေပြီ</w:t>
      </w:r>
      <w:r w:rsidRPr="00E541CA">
        <w:rPr>
          <w:i/>
        </w:rPr>
        <w:t xml:space="preserve">'</w:t>
      </w:r>
      <w:r w:rsidRPr="00E541CA">
        <w:t xml:space="preserve"> ဟု</w:t>
      </w:r>
      <w:r w:rsidRPr="00E541CA">
        <w:t xml:space="preserve"> ဆိုသည်</w:t>
      </w:r>
      <w:r w:rsidRPr="00E541CA">
        <w:t xml:space="preserve">" (</w:t>
      </w:r>
      <w:r w:rsidRPr="00E541CA">
        <w:rPr>
          <w:rStyle w:val="FootnoteReference"/>
          <w:i/>
        </w:rPr>
        <w:footnoteReference w:id="467"/>
      </w:r>
      <w:r w:rsidRPr="00E541CA">
        <w:t xml:space="preserve"> )</w:t>
      </w:r>
      <w:r w:rsidRPr="00E541CA">
        <w:rPr>
          <w:i/>
        </w:rPr>
        <w:t xml:space="preserve">။ ဤလည်း နောင်လာမည့် အရာများအတွက် ကြိုတင်ပြသခြင်းတစ်ခုဖြစ်သည်။ </w:t>
      </w:r>
      <w:r w:rsidRPr="00E541CA">
        <w:t xml:space="preserve">ဤသည်လည်း တိုင်းနိုင်ငံများထဲမှ မသန့်ရှင်းသူများအပေါ် ဖခင်၏ စကားတော် တည်နေပြီး၊ ဆန့်ကျင်သူများကို မြင်းကလေးကဲ့သို့ ထိန်းချုပ်မည့် အနာဂတ်ဖြစ်ရပ်များ၏ ကြိုတင်ပြသချက်တစ်ခုဖြစ်သည်။ ဤစကားများမှ သခင်သည် ဂုဏ်ယူစွာ ယေရုရှလင်မြို့သို့ ဝင်ရောက်ရာတွင်၊ သူ့အကြောင်းကို ကြိုတင်ဟောကြားခဲ့သော သန့်ရှင်းသော ပရော်ဖက်များ၏ ဟောကြားချက်များကို ပြည့်စုံစေကာ၊ မိမိ၏ ဟောကြားချက်ကို စတင်ခဲ့ပြီး၊ နောင်လာမည့် ဖြစ်ရပ်များကို ကြိုတင်ပြသခဲ့ကြောင်း၊ ထိုပြသချက်များကို ဝိညာဉ်ဆိုင်ရာ နားလည်မှုဖြင့် ဖော်ပြထားကြောင်း ထင်ရှားစွာ ပြသထားသည်။</w:t>
      </w:r>
    </w:p>
    <w:p w:rsidRPr="00E541CA" w:rsidR="00E541CA" w:rsidP="00E541CA" w:rsidRDefault="00E541CA" w14:paraId="03F6E48A" w14:textId="0A705246">
      <w:pPr>
        <w:ind w:firstLine="720"/>
      </w:pPr>
      <w:r w:rsidRPr="00E541CA">
        <w:t xml:space="preserve">ဤအတိုင်း သခင်၏ လုပ်ရပ်များကို ဧဝံဂျေလိစာတမ်းနှင့် အခြား သင်ခန်းစာစာတမ်းများတွင် ရှာဖွေတွေ့ရှိနိုင်ပြီး၊ ၎င်းတို့သည် ဥပမာပုံပြင်မဟုတ်ဘဲ အမှန်တကယ်ဖြစ်ရပ်များဖြစ်ကြောင်း ဆိုလိုသည်။</w:t>
      </w:r>
    </w:p>
    <w:p w:rsidRPr="00E541CA" w:rsidR="00E541CA" w:rsidP="00E541CA" w:rsidRDefault="00E541CA" w14:paraId="3284704A" w14:textId="7F9E7687">
      <w:pPr>
        <w:ind w:firstLine="720"/>
      </w:pPr>
      <w:r w:rsidRPr="00E541CA">
        <w:t xml:space="preserve">လူအုပ်ကို မုန့်ဖြင့် စားစေခြင်းသည် ပုံပြင်သာဖြစ်ပြီး အမှန်တကယ်ဖြစ်ရပ်မဟုတ်ခဲ့ပါက၊ ခရစ်တော်သည် သူ၏ကျောင်းသားများအား "ငါသည် </w:t>
      </w:r>
      <w:r w:rsidRPr="00E541CA">
        <w:rPr>
          <w:i/>
        </w:rPr>
        <w:t xml:space="preserve">လူငါးထောင်အတွက် မုန့်ငါးလုံးကို ချိုးခွဲခဲ့သည်ကို မသတိရသလား၊ ကျန်သော မုန့်ခွဲများထဲမှ ဘယ်နှစ်ထုပ် စုဆောင်းခဲ့ကြသည်ကို မမှတ်မိသလား"</w:t>
      </w:r>
      <w:r w:rsidRPr="00E541CA">
        <w:t xml:space="preserve"> ဟု မေးခဲ့မည် မဟုတ်ပါ။</w:t>
      </w:r>
      <w:r w:rsidRPr="00E541CA">
        <w:rPr>
          <w:rStyle w:val="FootnoteReference"/>
          <w:i/>
        </w:rPr>
        <w:footnoteReference w:id="468"/>
      </w:r>
      <w:r w:rsidRPr="00E541CA">
        <w:t xml:space="preserve"> ။ ထပ်မံ၍ သူသည် လူထုအား ပြောကြားခဲ့သည်– "</w:t>
      </w:r>
      <w:r w:rsidRPr="00E541CA">
        <w:rPr>
          <w:i/>
        </w:rPr>
        <w:t xml:space="preserve">သင်တို့သည် အံ့ဩဖွယ် အမှတ်တစ်ခုမြင်၍ မဟုတ်ဘဲ မုန့်ကို စား၍ ဝမ်းပြည့်သွားသောကြောင့် ငါ့ကို ရှာနေကြသည်"</w:t>
      </w:r>
      <w:r w:rsidRPr="00E541CA">
        <w:rPr>
          <w:rStyle w:val="FootnoteReference"/>
          <w:i/>
        </w:rPr>
        <w:footnoteReference w:id="469"/>
      </w:r>
      <w:r w:rsidRPr="00E541CA">
        <w:t xml:space="preserve"> ။ ဤခရစ်တော်၏ စကားများ မမှန်ပါသလား?</w:t>
      </w:r>
    </w:p>
    <w:p w:rsidRPr="00E541CA" w:rsidR="00E541CA" w:rsidP="00E541CA" w:rsidRDefault="00E541CA" w14:paraId="422071D1" w14:textId="21BACDBC">
      <w:pPr>
        <w:ind w:firstLine="720"/>
      </w:pPr>
      <w:r w:rsidRPr="00E541CA">
        <w:t xml:space="preserve">ဆမာရီးယန်မိန်းမသည် ပုံပြင်တစ်ခုသာဖြစ်ပြီး အမှန်တကယ်ဖြစ်ရပ်မဟုတ်ပါက၊ တပည့်များသည် ခရစ်တော်က မိန်းမတစ်ဦးနှင့် စကားပြောနေစဉ် ရောက်လာပြီး ဘာကြောင့် အကွာအဝေးကို ထိန်းထားခဲ့ကြသနည်း။ ထို့အပြင် </w:t>
      </w:r>
      <w:r w:rsidRPr="00E541CA">
        <w:rPr>
          <w:i/>
        </w:rPr>
        <w:t xml:space="preserve">ဆမာရီးယန်များက ခရစ်တော်ကို သူတို့နှင့်အတူ နေထိုင်ရန် တောင်းဆိုပြီး၊ ခရစ်တော်ကလည်း နှစ်ရက်ကြာ နေထိုင်ခဲ့သည်ဆိုတာ ဘာကြောင့်လဲ။ သို့သော် </w:t>
      </w:r>
      <w:r w:rsidRPr="00E541CA">
        <w:t xml:space="preserve">သမားရိယန်များက</w:t>
      </w:r>
      <w:r w:rsidRPr="00E541CA">
        <w:rPr>
          <w:i/>
        </w:rPr>
        <w:t xml:space="preserve"> မိန်းမအား </w:t>
      </w:r>
      <w:r w:rsidRPr="00E541CA">
        <w:t xml:space="preserve">"</w:t>
      </w:r>
      <w:r w:rsidRPr="00E541CA">
        <w:rPr>
          <w:i/>
        </w:rPr>
        <w:t xml:space="preserve">သင်ပြောသောကြောင့်မဟုတ်ဘဲ believe</w:t>
      </w:r>
      <w:r w:rsidRPr="00E541CA">
        <w:rPr>
          <w:rStyle w:val="FootnoteReference"/>
          <w:i/>
        </w:rPr>
        <w:footnoteReference w:id="470"/>
      </w:r>
      <w:r w:rsidRPr="00E541CA">
        <w:t xml:space="preserve"> </w:t>
      </w:r>
      <w:r w:rsidRPr="00E541CA">
        <w:t xml:space="preserve">" ဟု</w:t>
      </w:r>
      <w:r w:rsidRPr="00E541CA">
        <w:rPr>
          <w:i/>
        </w:rPr>
        <w:t xml:space="preserve"> ပြောကြ</w:t>
      </w:r>
      <w:r w:rsidRPr="00E541CA">
        <w:t xml:space="preserve">သည်။</w:t>
      </w:r>
    </w:p>
    <w:p w:rsidRPr="00E541CA" w:rsidR="00E541CA" w:rsidP="00E541CA" w:rsidRDefault="00E541CA" w14:paraId="122B49CC" w14:textId="74E8D1F6">
      <w:pPr>
        <w:ind w:firstLine="720"/>
      </w:pPr>
      <w:r w:rsidRPr="00E541CA">
        <w:t xml:space="preserve">လဇာရပ်ကို အသက်ရှင်စေခြင်းဟာ ပုံပြင်တစ်ခုသာဖြစ်ပြီး အမှန်တကယ်ဖြစ်ရပ်မဟုတ်ဘူးဆိုရင်၊ </w:t>
      </w:r>
      <w:r w:rsidRPr="00E541CA">
        <w:rPr>
          <w:i/>
        </w:rPr>
        <w:t xml:space="preserve">မေရီဆီသို့လာပြီး ယေရှုလုပ်ခဲ့တာကို မြင်တွေ့ခဲ့တဲ့ ယုဒာများအများစုက ဘယ်လိုယုံကြည်သွားကြတာလဲ</w:t>
      </w:r>
      <w:r w:rsidRPr="00E541CA">
        <w:rPr>
          <w:rStyle w:val="FootnoteReference"/>
          <w:i/>
        </w:rPr>
        <w:footnoteReference w:id="471"/>
      </w:r>
      <w:r w:rsidRPr="00E541CA">
        <w:t xml:space="preserve"> ? ထို့အပြင် အကြီးမားဆုံး </w:t>
      </w:r>
      <w:r w:rsidRPr="00E541CA">
        <w:rPr>
          <w:i/>
        </w:rPr>
        <w:t xml:space="preserve">ယဇ်ပုရောဟိတ်များကလည်း လာဇာရုစ်ကို သတ်ရန် စီစဉ်ခဲ့သည်</w:t>
      </w:r>
      <w:r w:rsidRPr="00E541CA">
        <w:rPr>
          <w:rStyle w:val="FootnoteReference"/>
          <w:i/>
        </w:rPr>
        <w:footnoteReference w:id="472"/>
      </w:r>
      <w:r w:rsidRPr="00E541CA">
        <w:t xml:space="preserve"> ။ ဥပမာတစ်ခုသည် အမှန်တကယ် မရှိဘဲ စကားထဲတွင်သာ ရှိသောကြောင့် ၎င်းကို ဘယ်လို သတ်နိုင်မည်နည်း?</w:t>
      </w:r>
    </w:p>
    <w:p w:rsidRPr="00E541CA" w:rsidR="00E541CA" w:rsidP="00E541CA" w:rsidRDefault="00E541CA" w14:paraId="5A22C078" w14:textId="3122BC1F">
      <w:pPr>
        <w:ind w:firstLine="720"/>
      </w:pPr>
      <w:r w:rsidRPr="00E541CA">
        <w:t xml:space="preserve">ကယ်ဆယ်ရှင်သည် လူငယ်မြင်းပေါ်တွင် ယေရုရှလင်မြို့ထဲ ဝင်ရောက်ခြင်းကို ပုံပြင်တစ်ခုသာဖြစ်ပြီး အမှန်တကယ်ဖြစ်ရပ်မဟုတ်ဘူးဆိုပါက၊ ကယ်ဆယ်ရှင်၏ ဒုက္ခခံရခြင်းနှင့် လက်ဝါးကပ်တိုင်ပေါ် သတ်ဖြတ်ခံရခြင်းတို့လည်း ပုံပြင်သာဖြစ်နေရမည်။ သူ၏ သင်္ဂြိုဟ်ခြင်းနှင့် ထပ်မံအသက်ရှင်ခြင်းကိုလည်း ပုံပြင်များဟု ခေါ်ဆိုနိုင်မည်။ ထို့နောက် ရှေးခေတ် မာနီခီးယား အယူမှားအဖွဲ့က ယေရှုသည် တကယ်မဟုတ်ဘဲ မျက်နှာပြင်တစ်ခုအဖြစ်သာ ဒုက္ခခံခဲ့သည်ဟု သင်ကြားခဲ့သည့် အယူဝါဒ ပြန်လည်အသက်သွင်းမည်။ ခွဲထွက်သွားသော အတုဆရာများနှင့် မှားယွင်းအဓိပ္ပာယ်ဖော်သူများသည် စိတ်ဓာတ်ကန်းနေပြီး အလွန်ရူးသွပ်ကြသည်။</w:t>
      </w:r>
    </w:p>
    <w:p w:rsidRPr="00E541CA" w:rsidR="00E541CA" w:rsidP="00E541CA" w:rsidRDefault="00E541CA" w14:paraId="0385F695" w14:textId="455163BB">
      <w:pPr>
        <w:ind w:firstLine="720"/>
      </w:pPr>
      <w:r w:rsidRPr="00E541CA">
        <w:t xml:space="preserve">ငါးမြောက် ကြေညာချက်</w:t>
      </w:r>
    </w:p>
    <w:p w:rsidRPr="00E541CA" w:rsidR="00E541CA" w:rsidP="00E541CA" w:rsidRDefault="00E541CA" w14:paraId="6B856B4E" w14:textId="78727A8E">
      <w:pPr>
        <w:ind w:firstLine="720"/>
        <w:rPr>
          <w:i/>
        </w:rPr>
      </w:pPr>
      <w:r w:rsidRPr="00E541CA">
        <w:rPr>
          <w:i/>
        </w:rPr>
        <w:t xml:space="preserve">သမ္မာကျမ်းတွင် အဖြစ်မှန်ဖြစ်ရပ်ကို မည်သို့ အသိအမှတ်ပြုသနည်း၊ ပုံပြင်ကို မည်သို့ အသိအမှတ်ပြုသနည်း။</w:t>
      </w:r>
    </w:p>
    <w:p w:rsidRPr="00E541CA" w:rsidR="00E541CA" w:rsidP="00E541CA" w:rsidRDefault="00E541CA" w14:paraId="28B530C9" w14:textId="65832F22">
      <w:pPr>
        <w:ind w:firstLine="720"/>
        <w:rPr>
          <w:i/>
        </w:rPr>
      </w:pPr>
      <w:r w:rsidRPr="00E541CA">
        <w:t xml:space="preserve">သန့်ရှင်းသော ဓမ္မသတင်းတော်တွင်၊ ဘုရားသခင်၏ ဝတ်ပြုပွဲအတွင်း ခရစ်တော်၏ လုပ်ဆောင်ချက်တစ်ခုကို ကြေညာမည့်အခါ ဓမ္မသတင်းဖတ်ခြင်းကို "</w:t>
      </w:r>
      <w:r w:rsidRPr="00E541CA">
        <w:rPr>
          <w:i/>
        </w:rPr>
        <w:t xml:space="preserve">ထိုအချိန်တွင်"</w:t>
      </w:r>
      <w:r w:rsidRPr="00E541CA">
        <w:t xml:space="preserve"> ဟု စတင်</w:t>
      </w:r>
      <w:r w:rsidRPr="00E541CA">
        <w:rPr>
          <w:i/>
        </w:rPr>
        <w:t xml:space="preserve">သည်။ </w:t>
      </w:r>
      <w:r w:rsidRPr="00E541CA">
        <w:t xml:space="preserve">သို့သော် ခရစ်တော်၏ နှုတ်ခမ်းမှ ပြောကြားသော ဥပမာတစ်ခုကို ကြေညာမည့်အခါ ဓမ္မသတင်းဖတ်ခြင်းကို "</w:t>
      </w:r>
      <w:r w:rsidRPr="00E541CA">
        <w:rPr>
          <w:i/>
        </w:rPr>
        <w:t xml:space="preserve">ဘုရားသခင်က ဤဥပမာကို ပြောကြားသည်</w:t>
      </w:r>
      <w:r w:rsidRPr="00E541CA">
        <w:t xml:space="preserve">" ဟု စတင်</w:t>
      </w:r>
      <w:r w:rsidRPr="00E541CA">
        <w:rPr>
          <w:i/>
        </w:rPr>
        <w:t xml:space="preserve">သည်။</w:t>
      </w:r>
    </w:p>
    <w:p w:rsidRPr="00E541CA" w:rsidR="00E541CA" w:rsidP="00E541CA" w:rsidRDefault="00E541CA" w14:paraId="3EAA1BC0" w14:textId="1EF76A65">
      <w:pPr>
        <w:ind w:firstLine="720"/>
      </w:pPr>
      <w:r w:rsidRPr="00E541CA">
        <w:t xml:space="preserve">အို မှားယွင်းအဓိပ္ပာယ်ဖော်သူတို့၊ မုန့်များ၊ ကောင်းသော ဆမာရိယန်၊ လာဇာရုနှင့် ဘုရားသခင်၏ ယေရုရှလင်ဝင်ခြင်းတို့နှင့် ပတ်သက်သည့် သမ္မာကျမ်းဇာတ်ကြောင်းများသည် မည်သို့ စတင်ကြောင်း ကြည့်ရှုကြပါစို့။</w:t>
      </w:r>
    </w:p>
    <w:p w:rsidRPr="00E541CA" w:rsidR="00E541CA" w:rsidP="00E541CA" w:rsidRDefault="00E541CA" w14:paraId="2901B28F" w14:textId="17C07C58">
      <w:pPr>
        <w:ind w:firstLine="720"/>
      </w:pPr>
      <w:r w:rsidRPr="00E541CA">
        <w:t xml:space="preserve">မုန့်များအကြောင်း သမ္မာကျမ်းကို ဤသို့ စတင်ဖတ်သည်</w:t>
      </w:r>
      <w:r w:rsidRPr="00E541CA">
        <w:rPr>
          <w:i/>
        </w:rPr>
        <w:t xml:space="preserve">—'ထိုအချိန်တွင် ယေရှုသည် လူအုပ်ကြီးကို မြင်၍ သူတို့အား သနားစိတ်ရှိခဲ့သည်'</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ဆမာရီးယန်အကြောင်း သမ္မာကျမ်းကိုတော့ </w:t>
      </w:r>
      <w:r w:rsidRPr="00E541CA">
        <w:rPr>
          <w:i/>
        </w:rPr>
        <w:t xml:space="preserve">'အဲဒီအချိန်တွင် ယေရှုသည် ဆမာရီးယန်ပြည်ရှိ စီခါမြို့သို့ ရောက်ရှိခဲ့သည်'</w:t>
      </w:r>
      <w:r w:rsidRPr="00E541CA">
        <w:rPr>
          <w:rStyle w:val="FootnoteReference"/>
          <w:i/>
        </w:rPr>
        <w:footnoteReference w:id="474"/>
      </w:r>
      <w:r w:rsidRPr="00E541CA">
        <w:t xml:space="preserve"> </w:t>
      </w:r>
      <w:r w:rsidRPr="00E541CA">
        <w:rPr>
          <w:i/>
        </w:rPr>
        <w:t xml:space="preserve">ဟု </w:t>
      </w:r>
      <w:r w:rsidRPr="00E541CA">
        <w:t xml:space="preserve">စတင်</w:t>
      </w:r>
      <w:r w:rsidRPr="00E541CA">
        <w:t xml:space="preserve">သည်။</w:t>
      </w:r>
    </w:p>
    <w:p w:rsidRPr="00E541CA" w:rsidR="00E541CA" w:rsidP="00E541CA" w:rsidRDefault="00E541CA" w14:paraId="27DBF705" w14:textId="5AD4E781">
      <w:pPr>
        <w:ind w:firstLine="720"/>
      </w:pPr>
      <w:r w:rsidRPr="00E541CA">
        <w:t xml:space="preserve">လဇာရုစ်အကြောင်း သမ္မာကျမ်းကို ဤသို့ စတင်သည် – "</w:t>
      </w:r>
      <w:r w:rsidRPr="00E541CA">
        <w:rPr>
          <w:i/>
        </w:rPr>
        <w:t xml:space="preserve">အချိန်တုန်းက ဘက်သနီမြို့မှ လဇာရုစ်ဟု အမည်ရသော လူတစ်ဦး ရောဂါဖြစ်နေခဲ့သည်"</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သခင်၏ ယေရုရှလင်ဝင်ရောက်ခြင်းအကြောင်းကို ဧဝံဂျေလိစာတမ်းတွင် အောက်ပါအတိုင်း စတင်ထားသည် – </w:t>
      </w:r>
      <w:r w:rsidRPr="00E541CA">
        <w:rPr>
          <w:i/>
        </w:rPr>
        <w:t xml:space="preserve">'ပတ်စကာပွဲမတိုင်ခင် ခြောက်ရက်အကြာတွင် ယေရှုသည် လာဇာရုစ် သေဆုံးခဲ့သည့် ဗက်သနီသို့ ရောက်ရှိခဲ့သည်'</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ဤအကြောင်းများမှာ ပုံပြင်များမဟုတ်ဘဲ ခရစ်တော်၏ တကယ့်အပြုအမှုများဖြစ်သည်။ ပုံပြင်များကဲ့သို့ မစတင်ဘဲ "</w:t>
      </w:r>
      <w:r w:rsidRPr="00E541CA">
        <w:rPr>
          <w:i/>
        </w:rPr>
        <w:t xml:space="preserve">ဘုရားသခင်က ဤပုံပြင်ကို ပြောတော်မူသည်"</w:t>
      </w:r>
      <w:r w:rsidRPr="00E541CA">
        <w:t xml:space="preserve"> ဟု မဆိုဘဲ "</w:t>
      </w:r>
      <w:r w:rsidRPr="00E541CA">
        <w:rPr>
          <w:i/>
        </w:rPr>
        <w:t xml:space="preserve">ထိုအချိန်တွင် ယေရှုမြင်တော်မူသည်…</w:t>
      </w:r>
      <w:r w:rsidRPr="00E541CA">
        <w:t xml:space="preserve">", "</w:t>
      </w:r>
      <w:r w:rsidRPr="00E541CA">
        <w:rPr>
          <w:i/>
        </w:rPr>
        <w:t xml:space="preserve">ယေရှုရောက်လာသည်</w:t>
      </w:r>
      <w:r w:rsidRPr="00E541CA">
        <w:t xml:space="preserve">…" စသည်ဖြင့် ဖော်ပြထားသည်။ အချို့မှာ ကျွန်ုပ်တို့၏ ဘုရားသခင် ယေရှုခရစ်က ပြောတော်မူသော ပုံပြင်များဖြစ်ပြီး၊ အချို့မှာတော့ သူ၏ အံ့ဩဖွယ် အပြုအမှုများဖြစ်သည်။ အပြုအမူများသည် အပြုအမူအဖြစ်သာဖြစ်၍ ကျမ်းစာတွင် သမိုင်းဇာတ်ကြောင်းအဖြစ် ဖော်ပြထားသော်လည်း၊ ပုံပြင်များသည် ပုံပြင်အဖြစ်သာဖြစ်၍ ဖုံးကွယ်ထားသော ဘာသာစကားဖြင့် ပြောဆိုကာ အဓိပ္ပာယ်ဖော်ရသည်။ ခရစ်တော်၏ အပြုအမူများထဲမှ အနာဂတ်ဖြစ်ရပ်များကို ကြိုတင်ပြသသည့် အစိတ်အပိုင်းများကိုတော့ စိတ်ဝိညာဉ်ဆိုင်ရာ နားလည်မှုဖြင့် လျှို့ဝှက်အဖြစ် ဖော်ထုတ်ပြသသည်။</w:t>
      </w:r>
    </w:p>
    <w:p w:rsidRPr="00E541CA" w:rsidR="00E541CA" w:rsidP="00E541CA" w:rsidRDefault="00E541CA" w14:paraId="466AF67D" w14:textId="107F05FC">
      <w:pPr>
        <w:ind w:firstLine="720"/>
      </w:pPr>
      <w:r w:rsidRPr="00E541CA">
        <w:lastRenderedPageBreak/>
      </w:r>
      <w:r w:rsidRPr="00E541CA">
        <w:t xml:space="preserve">ထို့ကြောင့် ဤကိစ္စများအပေါ်၌ သင်တို့သည် ပညာရရှိကြပါစေ၊ မျက်မမြင်သူများသည် သမ္မာကျမ်း၏ အမှန်တရားအလင်းကို မြင်မြင်သာသာ မြင်ကြပါစေ၊ လမ်းမှားသွားသူများသည် မှန်ကန်သော လမ်းသို့ ပြန်လည်ရောက်ရှိကြပါစေ၊ သမ္မာကျမ်းတွင် ခရစ်တော်၏ လုပ်ဆောင်ချက်များ၏ သမိုင်းကြောင်း ဘာပါဝင်သည်၊ ဥပမာပုံပြင်များက ဘာများဖြစ်သည်၊ ၎င်းတို့၏ အဓိပ္ပာယ်ဖော်ပြချက်များက ဘာများဖြစ်သည်ကို သိမြင်ကြပါစေ။</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အခန်း ၂၂။ လျှို့ဝှက်စွာ အလှူပေးခြင်းအပေါ်</w:t>
      </w:r>
      <w:bookmarkEnd w:id="59"/>
    </w:p>
    <w:p w:rsidRPr="00E541CA" w:rsidR="00E541CA" w:rsidP="00E541CA" w:rsidRDefault="00E541CA" w14:paraId="18A6E802" w14:textId="561F4368">
      <w:pPr>
        <w:ind w:firstLine="720"/>
      </w:pPr>
      <w:r w:rsidRPr="00E541CA">
        <w:t xml:space="preserve">ဤနေရာ၌လည်း အလှူပေးခြင်းအပေါ် ရိုးရှင်းဆုံးနှင့် မသိမြင်သူများ၏ မှားယွင်းသော အဓိပ္ပာယ်ဖော်ပြချက်နှင့် သင်ကြားချက်များကို ပြင်ဆင်ပေးပါစေ။</w:t>
      </w:r>
    </w:p>
    <w:p w:rsidRPr="00E541CA" w:rsidR="00E541CA" w:rsidP="00E541CA" w:rsidRDefault="00E541CA" w14:paraId="5DE428B3" w14:textId="2D5F4B71">
      <w:pPr>
        <w:ind w:firstLine="720"/>
      </w:pPr>
      <w:r w:rsidRPr="00E541CA">
        <w:t xml:space="preserve">သန့်ရှင်းသော သမ္မာကျမ်း၌ ဘုရားသခင်က "</w:t>
      </w:r>
      <w:r w:rsidRPr="00E541CA">
        <w:rPr>
          <w:i/>
        </w:rPr>
        <w:t xml:space="preserve">သင်တို့၏ အလှူပေးခြင်းကို လူရှေ့၌ မပြုကြနှင့်၊ လူများမြင်စေရန် မဟုတ်အောင် သတိထားကြ</w:t>
      </w:r>
      <w:r w:rsidRPr="00E541CA">
        <w:t xml:space="preserve">" </w:t>
      </w:r>
      <w:r w:rsidRPr="00E541CA">
        <w:t xml:space="preserve">ဟုဆို</w:t>
      </w:r>
      <w:r w:rsidRPr="00E541CA">
        <w:t xml:space="preserve">သည်၊ ထို့နောက် "</w:t>
      </w:r>
      <w:r w:rsidRPr="00E541CA">
        <w:rPr>
          <w:i/>
        </w:rPr>
        <w:t xml:space="preserve">သင်တို့အလှူပေးသောအခါ ညာလက်လုပ်ဆောင်နေသည်ကို ဘယ်လက်မသိစေရန်၊ အလှူပေးခြင်းကို လျှို့ဝှက်စွာပြုလုပ်ကြ"</w:t>
      </w:r>
      <w:r w:rsidRPr="00E541CA">
        <w:rPr>
          <w:rStyle w:val="FootnoteReference"/>
          <w:i/>
        </w:rPr>
        <w:footnoteReference w:id="477"/>
      </w:r>
      <w:r w:rsidRPr="00E541CA">
        <w:t xml:space="preserve"> ဟု</w:t>
      </w:r>
      <w:r w:rsidRPr="00E541CA">
        <w:t xml:space="preserve"> ထပ်မံ</w:t>
      </w:r>
      <w:r w:rsidRPr="00E541CA">
        <w:t xml:space="preserve">ဆိုသည်။</w:t>
      </w:r>
    </w:p>
    <w:p w:rsidRPr="00E541CA" w:rsidR="00E541CA" w:rsidP="00E541CA" w:rsidRDefault="00E541CA" w14:paraId="3F1F4322" w14:textId="18A5122E">
      <w:pPr>
        <w:ind w:firstLine="720"/>
      </w:pPr>
      <w:r w:rsidRPr="00E541CA">
        <w:t xml:space="preserve">ခရစ်တော်၏ ဤစကားများ၏ အမှန်တကယ် အဓိပ္ပါယ်ကို မနားလည်ဘဲ ရိုးရှင်းစိတ်နှင့် မသိမြင်သူများက အခြားသူရှေ့၌ မည်သည့်အခါမျှ အလှူမပေးဘဲ လျှို့ဝှက်၍ မည်သူမျှ မမြင်နိုင်အောင်သာ အလှူပေးရမည်ဟု သင်ကြားကြသည်။ သူတို့က လူတွေမြင်နိုင်တဲ့နေရာမှာ အလှူပေးခြင်းဟာ အပြစ်တစ်ခုလို့ ဆိုကြပြီး၊ ခရစ်တော်က အခြားသူရှေ့မှာ အလှူမပေးရန် မိန့်ကြားထားတာက မာယာဆိုးက ညာလက်လုပ်နေတဲ့အရာကို မသိစေရန်ဖြစ်တယ်လို့ ဆိုကြသည်။ ထို့ကြောင့် ခရစ်တော်၏ စကားများကို သေချာစဉ်းစားမစဉ်းစားဘဲ အဓိပ္ပာယ်ဖော်ပြီး၊ သူတို့ကိုယ်တိုင်လည်း လူတွေရှေ့မှာ ဆင်းရဲသူများအား အလှူမပေးကြ၊ အလှူပေးသူများကိုလည်း ပြစ်တင်ကာ တားမြစ်ကြသည်။ ထိုကြောင့် သူတို့သည် ဆင်းရဲသူများအား အခြားသူများထံမှ လှူဒါန်းမှုမရရှိစေခြင်းဖြင့် ထိခိုက်စေပြီး၊ ကိုယ်တိုင်လည်း ဘုရားသခင်၏ ဆုချီးမြှင့်မှုမှ ကင်းလွတ်ခြင်းဖြင့် ကိုယ်ပိုင်ထိခိုက်မှုကို ဖြစ်စေသည်။ ထို့ကြောင့် သူတို့၏ မသိမြင်မှုကို ထင်ဟပ်စေရန် ဤနေရာ၌ ငြင်းပယ်ကာ ပြင်ဆင်မည်ဖြစ်သည်။ ဤတာဝန်ကို ကျွန်ုပ်ကဲ့သို့ ရိုးရိုးလူတစ်ဦးမဟုတ်ဘဲ ဘုရားကျောင်းကြီးဖခင် စိန့်ဂျွန် ခရိုက်ဆိုစတမ်နှင့် သူ၏ အဓိပ္ပာယ်ဖွင့်ချက်များကို ရှင်းပြသူ ဘူလ်ဂေးရီးယား အာချ်ဘစ်ရှော့ တီအိုဖိုက်လက်တို့က ဆောင်ရွက်မည်ဖြစ်သည်။</w:t>
      </w:r>
    </w:p>
    <w:p w:rsidRPr="00E541CA" w:rsidR="00E541CA" w:rsidP="00E541CA" w:rsidRDefault="00E541CA" w14:paraId="7F4E411D" w14:textId="6BCF74FE">
      <w:pPr>
        <w:ind w:firstLine="720"/>
      </w:pPr>
      <w:r w:rsidRPr="00E541CA">
        <w:t xml:space="preserve">သန့်ရှင်းသော ခရိုက်ဆိုစတိုမ်သည် မက်သယူးကျမ်း အခန်း ၁၉ အပေါ် မိန့်ခွန်းတော်၌ ယေရှုခရစ်၏ အထက်ပါ စကားများကို အောက်ပါအတိုင်း ဖော်ပြထားသည်။ 'လူရှေ့၌ အလှူမပေးပါနှင့်' ဆိုသည်မှာ သူတို့မြင်စေရန် မဟုတ်ဘဲဖြစ်စေခြင်းဖြစ်သည်။ လူရှေ့၌ လှူဒါန်းသူများထဲတွင် တကယ်လှူလို၍ လှူဒါန်းသူများနှင့် လူမြင်စေရန်သာ လှူဒါန်းသူများ ရှိကြသည်။ ထို့အပြင် လူရှေ့၌ မလှူဘဲလည်း လူမြင်စေရန်သာ လှူဒါန်းသူများလည်း ရှိကြသည်။ ထို့ကြောင့် လုပ်ဆောင်ချက်တစ်ခုတည်းမဟုတ်ဘဲ ရည်ရွယ်ချက်ကိုသာ ဆုချီးမြှင့်ကာ ခေါင်းဆောင်ဆုပေးခြင်းဖြစ်သည် (a)။ ဤအထိ ခရိုက်ဆိုစတုံ၏ အဆိုဖြစ်သည်။ ဘူလ်ဂေးရီးယားနိုင်ငံ၏ အာချ်ဘစ်ရှော့ တီအိုဖိုက်လက်စ်က သူ၏ စကားများကို ပိုမိုရှင်းလင်းစွာ ရှင်းပြ၍ ဆိုသည်မှာ၊ လူရှေ့၌ အလှူပေးသော်လည်း ထိုအလှူကို မြင်ခံ၍ ချီးကျူးခံရန် မဟုတ်ပါက သင်သည် ပြစ်ဒဏ်မခံရဘဲ ဆုကြေးကိုလည်း မဆုံးရှုံးကြောင်း ဖြစ်သည်။ သို့သော် သင်သည် ဂုဏ်ယူစိတ်ကို ထိန်းသိမ်းထားလျှင်၊ သင်၏ဘဏ္ဍာမှ ပေးလှူခဲ့သော်လည်း ပြစ်ဒဏ်ခံရမည်၊ ဆုလည်း ပျောက်ဆုံးမည်။ အကြောင်းမှာ ဘုရားသခင်သည် နှလုံးသားအတွင်းရှိ စိတ်များကို ပြစ်ဒဏ်ပေးခြင်း သို့မဟုတ် ဆုချီးမြှင့်ခြင်း ပြုလုပ်သည်။ ထပ်မံ၍ ညာလက်နှင့် ဘယ်လက်အကြောင်းကို Theophylact က ပြောသည်မှာ ဘယ်လက်သည် အကျိုးမဲ့ခြင်းဖြစ်ပြီး ညာလက်သည် အလှူဖြစ်သည်။ ထို့ကြောင့် မိမိတို့အလှူကို အကျိုးမဲ့ခြင်းက ခိုးယူမသွားစေရန် သတိထားကြပါဟု သတိပေးသည်။ ဤအထိ Theophylact ၏ အဆိုဖြစ်သည်။</w:t>
      </w:r>
    </w:p>
    <w:p w:rsidRPr="00E541CA" w:rsidR="00E541CA" w:rsidP="00E541CA" w:rsidRDefault="00E541CA" w14:paraId="692AD9BE" w14:textId="5A72EA03">
      <w:pPr>
        <w:ind w:firstLine="720"/>
      </w:pPr>
      <w:r w:rsidRPr="00E541CA">
        <w:t xml:space="preserve">ဘုရားကျောင်းဆရာများ၏ ဤစကားများမှ သိသာထင်ရှားသည်မှာ လူရှေ့၌ အလှူပေးခြင်းသည် လူများရှေ့၌သာ မဟုတ်ဘဲ ဂုဏ်ယူခြင်းနှင့် ချီးကျူးခံလိုမှုအတွက်သာဖြစ်ကြောင်း၊ ယူဒေးစာရေးဆရာများနှင့် ဖာရီဆေးများကဲ့သို့ လုပ်ခဲ့ကြသည်ကို ဆိုလိုသည်။ ပြဿနာက သင်ပေးတဲ့ လက်မဟုတ်ဘဲ လူများ၏ ချီးကျူးမှုကို လိုလားသော မာနစိတ်ဖြစ်သည်။ တစ်စုံတစ်ယောက် လျှို့ဝှက်စွာ လှူဒါန်းပေမယ့် မာနစိတ်ကို ထိန်းထားလျှင် သူတို့သည် လျှို့ဝှက်မဟုတ်ဘဲ ထင်ရှားစွာ လှူဒါန်းနေကြသည်၊ မာနစိတ်က ထင်ရှားမြင်သာနေသောကြောင့်ဖြစ်သည်။ ထိုအတိုင်း Theophylact ကဆိုသည်– "သင်သည် ဂုဏ်ယူစိတ်တစ်စိတ်ကို ထိန်းထားလျှင်၊ သင်၏ဘဏ္ဍာမှ အလှူပေးသော်လည်း၊ သင်၏ဆုကို ပယ်ဖျက်လိုက်သောကြောင့် ပြစ်ဒဏ်ခံရမည်"; ထိုနောက် "လူရှေ့၌ အလှူပေးသော်လည်း၊ ဂုဏ်ယူစိတ်မပါဘဲ လျှို့ဝှက်ကဲ့သို့ ပြုလုပ်သည်" ဟုဆိုသည်။ Chrysostom ကလည်း ပြောခဲ့သည် – "လူရှေ့၌ လှူဒါန်းခြင်းတစ်မျိုးလည်း ရှိပါသည်၊ သို့သော် ထိုလှူဒါန်းမှုကို လူမြင်စေရန် မဟုတ်ပါ။" ထပ်မံ၍ တစ်နေရာ၌လည်း သူက ဆိုသည် – "လူမြင်စေရန် လှူဒါန်းခြင်းကို ဘုရားသခင် မမုန်းပါ၊ မမြင်စေရန် လှူဒါန်းခြင်းကိုသာ မုန်းပါသည်။" သူကဆိုသည်မှာ လူတွေမြင်သာသော အလှူဒါနကို ဘုရားသခင်မမုန်းဘဲ၊ မိမိကိုယ်ကို ဂုဏ်ယူ၍ လူတွေမြင်ကာ ချီးကျူးစေရန် ရည်ရွယ်ကာ လုပ်ဆောင်သော အလှူဒါနသာ ဘုရားသခင်မနှစ်မြော်ကြောင်းဖြစ်သည်။</w:t>
      </w:r>
    </w:p>
    <w:p w:rsidRPr="00E541CA" w:rsidR="00E541CA" w:rsidP="00E541CA" w:rsidRDefault="00E541CA" w14:paraId="5A0C4956" w14:textId="26C8425C">
      <w:pPr>
        <w:ind w:firstLine="720"/>
      </w:pPr>
      <w:r w:rsidRPr="00E541CA">
        <w:rPr>
          <w:i/>
        </w:rPr>
        <w:lastRenderedPageBreak/>
      </w:r>
      <w:r w:rsidRPr="00E541CA">
        <w:t xml:space="preserve">ကျွန်ုပ်တို့ကတော့ လူမျက်စိမမြင်အောင် လှူဒါန်းခြင်းကိုသာ ကောင်းသည်ဟု ဆိုပါသည်။ ထိုနည်းအတိုင်း ခရစ်တော်၏ သန့်ရှင်းသူ နီကိုလတ်စ်ကလည်း ညဘက်တွင် မျက်နှာဖုံးကာ ပြတင်းပေါက်မှ ရွှေထုပ်သေးသေး သုံးထုပ်ကို ဆင်းရဲသူတစ်ဦးထံ ပစ်ပေးခဲ့သည်။ ထိုနည်းတူ ဘုရားကျင့်ဝတ်ရှိသူများစွာကလည်း နေရာတိုင်း၌ လျှို့ဝှက်စွာ လှူဒါန်းခဲ့ကြသည်။ သို့သော် လူမျက်စိမှ ဖုံးကွယ်၍ မရနိုင်ပါက၊ သင်မြင်တွေ့သော ဆင်းရဲဒုက္ခသည်တစ်ဦးသည် အလွန်ဆင်းရဲ၍ သင့်လှူဒါန်းမှုကို အလွန်လိုအပ်နေပြီး နောက်မှ ထပ်မံတွေ့ဆုံ၍ မပေးနိုင်ကြောင်း သေချာပါက၊ သင့်တွင် ရှိသမျှအားလုံးကို မနှောင့်နှေးဘဲ ပေးလိုက်ပါ။ အခြားသူများရှေ့၌ပင် လှူဒါန်းရမည်ဖြစ်သော်လည်း မျက်နှာမလွှဲပါနှင့်၊ လူ့မျက်စိအတွက် သင့်ဆုကို မဆုံးရှုံးပါနှင့်၊ သင်သည် ဂုဏ်ယူခြင်းအတွက်မဟုတ်ဘဲ တောင်းသူ၏လိုအပ်ချက်အတွက်သာ လှူဒါန်းနေပါသည်။ သို့သော် သင်သည် ပေးလိုစိတ်ရှိပြီး ပေးရန်ပစ္စည်းလည်း ရှိသော်လည်း လူ့မျက်စိရှေ့၌သာ ဂရုစိုက်၍ ဆင်းရဲသူကို ကျော်လွှားခဲ့ပါက၊ သင်သည် အိမ်နီးချင်းအပေါ် ချစ်ခြင်းမေတ္တာကို ဖောက်ဖျက်၍ ပြစ်မှားခဲ့ပါသည်။ </w:t>
      </w:r>
      <w:r w:rsidRPr="00E541CA">
        <w:rPr>
          <w:i/>
        </w:rPr>
        <w:t xml:space="preserve">အကြောင်းမှာ </w:t>
      </w:r>
      <w:r w:rsidRPr="00E541CA">
        <w:t xml:space="preserve">ပြည့်စုံသော</w:t>
      </w:r>
      <w:r w:rsidRPr="00E541CA">
        <w:rPr>
          <w:i/>
        </w:rPr>
        <w:t xml:space="preserve"> ချစ်ခြင်း</w:t>
      </w:r>
      <w:r w:rsidRPr="00E541CA">
        <w:rPr>
          <w:i/>
        </w:rPr>
        <w:t xml:space="preserve">မေတ္တာသည် မိမိအကျိုးကို</w:t>
      </w:r>
      <w:r w:rsidRPr="00E541CA">
        <w:rPr>
          <w:i/>
        </w:rPr>
        <w:t xml:space="preserve"> မရှာ</w:t>
      </w:r>
      <w:r w:rsidRPr="00E541CA">
        <w:rPr>
          <w:i/>
        </w:rPr>
        <w:t xml:space="preserve">၊ </w:t>
      </w:r>
      <w:r w:rsidRPr="00E541CA">
        <w:t xml:space="preserve">မိမိဆုကို မတောင်းဆိုပါ။ လူ့ဂုဏ်ယူခြင်းကိုလည်း မစိုးရိမ်ဘဲ ဆင်းရဲနေသော အိမ်နီးချင်းကိုသာ စိတ်ချမ်းသာစေရန် ကြိုးပမ်းပါ</w:t>
      </w:r>
      <w:r w:rsidRPr="00E541CA">
        <w:t xml:space="preserve">သည်</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အခြားသူများ မပေးခင် မည်သူမျှ အလှူမပေးသင့်ကြောင်း သင်ကြားသူများသည် ခရစ်တော်၏ စကားများကို မှန်ကန်စွာ မနားလည်ဘဲ၊ ခရစ်တော်၏ သင်ကြားချက်နှင့် ခရိုဆိုစတုံနှင့် သီအိုဖီလက်တို့၏ တကယ့်အဓိပ္ပာယ်ဖော်ပြချက်များနှင့် မကိုက်ညီအောင် မှားယွင်းစွာ အဓိပ္ပာယ်ဖော်နေကြသည်။</w:t>
      </w:r>
    </w:p>
    <w:p w:rsidRPr="00E541CA" w:rsidR="00E541CA" w:rsidP="00E541CA" w:rsidRDefault="00E541CA" w14:paraId="6519FD6C" w14:textId="19C641B2">
      <w:pPr>
        <w:ind w:firstLine="720"/>
        <w:rPr>
          <w:i/>
        </w:rPr>
      </w:pPr>
      <w:r w:rsidRPr="00E541CA">
        <w:t xml:space="preserve">သူတို့ကဲ့သို့သောသူများလည်း များပြားကြသည်။ ဤနေရာတွင် ခွဲထွက်သူများမှ မှားယွင်းစွာ အဓိပ္ပာယ်ဖော်ထားသည့် သန့်ရှင်းသော ကျမ်းစာပိုဒ်များနှင့် ဖခင်ကြီးများ၏ သင်ခန်းစာများအားလုံးကို ဖော်ပြ၍ မရနိုင်သလို၊ သူတို့၏ မှားယွင်းသော အဓိပ္ပာယ်ဖော်ချက်များကို ဆန့်ကျင်၍ မှန်ကန်သော အဓိပ္ပာယ်ဖြင့် ရှင်းလင်းရန်လည်း အချိန်မရှိပါ။ သူတို့၏ </w:t>
      </w:r>
      <w:r w:rsidRPr="00E541CA">
        <w:rPr>
          <w:i/>
        </w:rPr>
        <w:t xml:space="preserve">အဓိပ္ပာယ်ဖော်ချက်များမှားယွင်းကြောင်း</w:t>
      </w:r>
      <w:r w:rsidRPr="00E541CA">
        <w:t xml:space="preserve">နှင့် သူတို့၏ </w:t>
      </w:r>
      <w:r w:rsidRPr="00E541CA">
        <w:rPr>
          <w:i/>
        </w:rPr>
        <w:t xml:space="preserve">သင်ကြားချက်များမှားယွင်းကြောင်းသာ</w:t>
      </w:r>
      <w:r w:rsidRPr="00E541CA">
        <w:t xml:space="preserve"> သက်သေပြနိုင်ပါက လုံလောက်ပါပြီ</w:t>
      </w:r>
      <w:r w:rsidRPr="00E541CA">
        <w:rPr>
          <w:i/>
        </w:rPr>
        <w:t xml:space="preserve">။</w:t>
      </w:r>
    </w:p>
    <w:p w:rsidRPr="00E541CA" w:rsidR="00E541CA" w:rsidP="00E541CA" w:rsidRDefault="00E541CA" w14:paraId="6C068B93" w14:textId="52256915">
      <w:pPr>
        <w:ind w:firstLine="720"/>
        <w:rPr>
          <w:i/>
        </w:rPr>
      </w:pPr>
      <w:r w:rsidRPr="00E541CA">
        <w:rPr>
          <w:i/>
        </w:rPr>
        <w:t xml:space="preserve">သူတို့၏ သင်ကြားချက်သည် မှားယွင်းသည်၊ ၎င်းသည် ဝိညာဉ်အတွက် အကျိုးမပြုဘဲ ထိခိုက်စေသည်။</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အပိုဒ် (၂)</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အခန်း ၂၃။ ဘရန်နီယန်ရှိ အယူဝါဒဆိုင်ရာ သင်ကြားချက်အပေါ်</w:t>
      </w:r>
      <w:bookmarkEnd w:id="61"/>
    </w:p>
    <w:p w:rsidRPr="00E541CA" w:rsidR="00E541CA" w:rsidP="00E541CA" w:rsidRDefault="00E541CA" w14:paraId="321F20E0" w14:textId="6F3CF8A1">
      <w:pPr>
        <w:ind w:firstLine="720"/>
        <w:rPr>
          <w:i/>
        </w:rPr>
      </w:pPr>
      <w:r w:rsidRPr="00E541CA">
        <w:rPr>
          <w:i/>
        </w:rPr>
        <w:t xml:space="preserve">သူတို့၏ သင်ကြားချက်သည် အယူဝါဒမဟုတ်ပါသလား။</w:t>
      </w:r>
    </w:p>
    <w:p w:rsidRPr="00E541CA" w:rsidR="00E541CA" w:rsidP="00E541CA" w:rsidRDefault="00E541CA" w14:paraId="5ADC6152" w14:textId="538E7921">
      <w:pPr>
        <w:ind w:firstLine="720"/>
      </w:pPr>
      <w:r w:rsidRPr="00E541CA">
        <w:t xml:space="preserve">ဤအချက်ကို ယုံကြည်ခြင်းဆိုင်ရာ စုံစမ်းစစ်ဆေးမှု၏ ပထမပိုင်း၊ ဒုတိယအပိုဒ်တွင် ရှင်းလင်းပြသခဲ့ပြီး၊ ခွဲထွက်သူ ဘရန်ယာန်များသည် သူတို့၏ ထင်ရှားဆုံး ဆရာ Avvakum ၏ ခြေလှမ်းများကို လိုက်နာကာ အလွန်အမင်း အယူလွဲနေကြကြောင်း ဖော်ပြထားသည်။</w:t>
      </w:r>
    </w:p>
    <w:p w:rsidRPr="00E541CA" w:rsidR="00E541CA" w:rsidP="00E541CA" w:rsidRDefault="00E541CA" w14:paraId="27058A88" w14:textId="1AA0590D">
      <w:pPr>
        <w:ind w:firstLine="720"/>
      </w:pPr>
      <w:r w:rsidRPr="00E541CA">
        <w:t xml:space="preserve">သူတို့သည် တစ်သဘာဝတည်းရှိသော သုံးပါးတစ်ဆူ ဘုရားသခင်ကို သုံးပိုင်းခွဲကြသည်။</w:t>
      </w:r>
    </w:p>
    <w:p w:rsidRPr="00E541CA" w:rsidR="00E541CA" w:rsidP="00E541CA" w:rsidRDefault="00E541CA" w14:paraId="502F1C76" w14:textId="3A63BA7A">
      <w:pPr>
        <w:ind w:firstLine="720"/>
      </w:pPr>
      <w:r w:rsidRPr="00E541CA">
        <w:t xml:space="preserve">သူတို့သည် ဘုရားသခင်၏ တစ်ဦးတည်းသော သားတော်ကို နှစ်ဦး သားတော်အဖြစ် ခွဲခြားကြသည်။</w:t>
      </w:r>
    </w:p>
    <w:p w:rsidRPr="00E541CA" w:rsidR="00E541CA" w:rsidP="00E541CA" w:rsidRDefault="00E541CA" w14:paraId="51BFE991" w14:textId="4A704ABF">
      <w:pPr>
        <w:ind w:firstLine="720"/>
      </w:pPr>
      <w:r w:rsidRPr="00E541CA">
        <w:t xml:space="preserve">သူတို့သည် သုံးပါးတစ်ဆူကို လေးပါးအဖြစ် ပြောင်းလဲလိုက်ကြသည်။</w:t>
      </w:r>
    </w:p>
    <w:p w:rsidRPr="00E541CA" w:rsidR="00E541CA" w:rsidP="00E541CA" w:rsidRDefault="00E541CA" w14:paraId="33274C5E" w14:textId="05A989D2">
      <w:pPr>
        <w:ind w:firstLine="720"/>
      </w:pPr>
      <w:r w:rsidRPr="00E541CA">
        <w:t xml:space="preserve">သူတို့သည် ဘုရားသခင်၏သားတော်၏ လူခန္ဓာဝင်ခြင်းကို တကယ့်ဖြစ်ရပ်အဖြစ် မဝန်ခံကြပါ။</w:t>
      </w:r>
    </w:p>
    <w:p w:rsidRPr="00E541CA" w:rsidR="00E541CA" w:rsidP="00E541CA" w:rsidRDefault="00E541CA" w14:paraId="591640B0" w14:textId="45BC89A9">
      <w:pPr>
        <w:ind w:firstLine="720"/>
      </w:pPr>
      <w:r w:rsidRPr="00E541CA">
        <w:t xml:space="preserve">သူတို့သည် ခရစ်တော်ကို သန့်ရှင်းသုံးပါးတော်၏ ထီးပေါ်မှ သီးခြားထီးပေါ်တွင် ထိုင်စေကြသည်။</w:t>
      </w:r>
    </w:p>
    <w:p w:rsidRPr="00E541CA" w:rsidR="00E541CA" w:rsidP="00E541CA" w:rsidRDefault="00E541CA" w14:paraId="4D80C5F1" w14:textId="60367F8C">
      <w:pPr>
        <w:ind w:firstLine="720"/>
      </w:pPr>
      <w:r w:rsidRPr="00E541CA">
        <w:t xml:space="preserve">သူတို့၏ အခြားအယူမှားများမှာ ယုံကြည်ချက်၏ သဘောတရားများနှင့် ဘုရားကျောင်းရိုးရာဓလေ့များနှင့် ဆန့်ကျင်ပြီး၊ ထိုနေရာ၌ လုံလောက်စွာ ဖော်ပြရှင်းလင်းထားပါသည်။</w:t>
      </w:r>
    </w:p>
    <w:p w:rsidRPr="00E541CA" w:rsidR="00E541CA" w:rsidP="00E541CA" w:rsidRDefault="00E541CA" w14:paraId="057EA84C" w14:textId="670B0DA0">
      <w:pPr>
        <w:ind w:firstLine="720"/>
        <w:rPr>
          <w:i/>
        </w:rPr>
      </w:pPr>
      <w:r w:rsidRPr="00E541CA">
        <w:rPr>
          <w:i/>
        </w:rPr>
        <w:t xml:space="preserve">သူတို့၏ သင်ကြားချက်များသည် အယူလွဲများဖြင့် ပြည့်နှက်နေပြီး၊ ဝိညာဉ်အတွက် အကျိုးမရှိဘဲ ထိခိုက်စေသည်။</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ပုဒ်မ သုံး</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အခန်း ၂၄။ ခွဲထွက်သူများ၏ လေးထောင့်ပုံစံ ခရစ်တော်တံဆိပ်အား ဆန့်ကျင်သော စကားများနှင့် ခရစ်တော်တံဆိပ်ဆိုင်ရာ မေးခွန်းများ</w:t>
      </w:r>
      <w:bookmarkEnd w:id="63"/>
    </w:p>
    <w:p w:rsidRPr="00E541CA" w:rsidR="00E541CA" w:rsidP="00E541CA" w:rsidRDefault="00E541CA" w14:paraId="6F7A06A1" w14:textId="375D4FF7">
      <w:pPr>
        <w:ind w:firstLine="720"/>
        <w:rPr>
          <w:i/>
        </w:rPr>
      </w:pPr>
      <w:r w:rsidRPr="00E541CA">
        <w:rPr>
          <w:i/>
        </w:rPr>
        <w:t xml:space="preserve">သူတို့၏ သင်ကြားချက်များတွင် သန့်ရှင်းသော အရာများအား မုန်းတီးစကား မပါဝင်သလား။</w:t>
      </w:r>
    </w:p>
    <w:p w:rsidRPr="00E541CA" w:rsidR="00E541CA" w:rsidP="00E541CA" w:rsidRDefault="00E541CA" w14:paraId="2EEC0AFD" w14:textId="1579117A">
      <w:pPr>
        <w:ind w:firstLine="720"/>
      </w:pPr>
      <w:r w:rsidRPr="00E541CA">
        <w:t xml:space="preserve">ရှေးခေတ်မစဉ်ကတည်းက ဘုရားကျောင်း၏ သန့်ရှင်းမြတ်နိုးမှုများကို ညစ်ပတ်စကားဖြင့် ဆန့်ကျင်သော ပြင်းထန်သော အယူဝါဒများ မတွေ့ဖူးပေ၊ ယနေ့ခေတ် ဘရင်အယူဝါဒများကဲ့သို့ မဟုတ်ပါ၊ ၎င်းတို့၏ ဖွင့်ထားသော သင်္ဂြိုဟ်များမှ ညစ်ပတ်စကား၏ အနံ့ဆိုးများ ထွက်ပေါက်နေသည်: သူတို့သည် သန့်ရှင်းသော အရာအားလုံး၊ အထူးသဖြင့် သန့်ရှင်းသော ဘုရားကျောင်း၏ ပစ္စည်းများကိုသာမက၊ ထိုပစ္စည်းများကို မုန်းတီး၍ အမုန်းတရားအဖြစ် သတ်မှတ်ကာ၊ ကိုယ်တိုင်ကိုသာ သန့်ရှင်းသော အရာအားလုံးထက် မြင့်မြတ်ကြောင်း ထင်မြင်ကြသည်။ ထို့ကြောင့် ဤနေရာ၌ ၎င်းတို့၏ မကောင်းစကားများအချို့ကို ဖော်ထုတ်ကာ ၎င်းတို့၏ မုန်းတီးမှု၊ မိုက်မဲမှု၊ တင်းမာမှုနှင့် မှားယွင်းမှုတို့ကို ထင်ဟပ်စေပြီး အမှန်တရားဖြင့် ဆန့်ကျင်တုံ့ပြန်ရန် လိုအပ်ပါသည်။</w:t>
      </w:r>
    </w:p>
    <w:p w:rsidRPr="00E541CA" w:rsidR="00E541CA" w:rsidP="00E541CA" w:rsidRDefault="00E541CA" w14:paraId="7E354A27" w14:textId="5D6ABC9E">
      <w:pPr>
        <w:ind w:firstLine="720"/>
        <w:rPr>
          <w:i/>
        </w:rPr>
      </w:pPr>
      <w:r w:rsidRPr="00E541CA">
        <w:rPr>
          <w:i/>
        </w:rPr>
        <w:t xml:space="preserve">ပထမဦးစွာ</w:t>
      </w:r>
    </w:p>
    <w:p w:rsidRPr="00E541CA" w:rsidR="00E541CA" w:rsidP="00E541CA" w:rsidRDefault="00E541CA" w14:paraId="4E5D4D0E" w14:textId="6C61E76D">
      <w:pPr>
        <w:ind w:firstLine="720"/>
      </w:pPr>
      <w:r w:rsidRPr="00E541CA">
        <w:t xml:space="preserve">သူတို့သည် ဂုဏ်</w:t>
      </w:r>
      <w:r w:rsidRPr="00E541CA">
        <w:rPr>
          <w:i/>
        </w:rPr>
        <w:t xml:space="preserve">ယူစရာလေးထောင့်တံဆိပ်</w:t>
      </w:r>
      <w:r w:rsidRPr="00E541CA">
        <w:t xml:space="preserve">ကို 'ရိုမန်တံဆိပ်'၊ 'ဗလာတံဆိပ်'၊ </w:t>
      </w:r>
      <w:r w:rsidRPr="00E541CA">
        <w:t xml:space="preserve">'ဟောင်းစာတော်ကာလ၌ ရှိခဲ့သော ရှစ်ထောင့်တံဆိပ်၏</w:t>
      </w:r>
      <w:r w:rsidRPr="00E541CA">
        <w:rPr>
          <w:i/>
        </w:rPr>
        <w:t xml:space="preserve"> အရိပ်</w:t>
      </w:r>
      <w:r w:rsidRPr="00E541CA">
        <w:t xml:space="preserve">'၊ 'ပျက်စီးမှု၏ အမုန်းတရား'၊ 'အန္တီခရစ်၏ ရုပ်တု' နှင့် 'အန္တီခရစ်၏ တံဆိပ်'</w:t>
      </w:r>
      <w:r w:rsidRPr="00E541CA">
        <w:t xml:space="preserve"> ဟု </w:t>
      </w:r>
      <w:r w:rsidRPr="00E541CA">
        <w:t xml:space="preserve">အရှက်မဲ့စ</w:t>
      </w:r>
      <w:r w:rsidRPr="00E541CA">
        <w:t xml:space="preserve">ွာ ပြောဆိုကြ</w:t>
      </w:r>
      <w:r w:rsidRPr="00E541CA">
        <w:t xml:space="preserve">သည်။ ဤနေရာ၌ သူတို့၏ အရှက်မဲ့စကားများနှင့် စာရေးချက်များကို ပြန်လည်ဖော်ပြရန် လိုအပ်ပါသည်။</w:t>
      </w:r>
    </w:p>
    <w:p w:rsidRPr="00E541CA" w:rsidR="00E541CA" w:rsidP="00E541CA" w:rsidRDefault="00E541CA" w14:paraId="0836F1AB" w14:textId="3EE1F2CF">
      <w:pPr>
        <w:ind w:firstLine="720"/>
        <w:rPr>
          <w:i/>
        </w:rPr>
      </w:pPr>
      <w:r w:rsidRPr="00E541CA">
        <w:rPr>
          <w:i/>
        </w:rPr>
        <w:t xml:space="preserve">ဘုရားကျောင်းဆရာ Abacum ကရေးသားသည်:</w:t>
      </w:r>
    </w:p>
    <w:p w:rsidRPr="00E541CA" w:rsidR="00E541CA" w:rsidP="00E541CA" w:rsidRDefault="00E541CA" w14:paraId="376E79B8" w14:textId="5529C5A9">
      <w:pPr>
        <w:ind w:firstLine="720"/>
      </w:pPr>
      <w:r w:rsidRPr="00E541CA">
        <w:t xml:space="preserve">ဆိုးဝါးသော မာယာက ရုရှားပြည်သူများအား မည်သို့ လိမ်လည်စေခဲ့သည်ကို ကြည့်ပါ၊ သူတို့သည် ထင်ရှားစွာ ပျက်စီးခြင်းဆီသို့ ဦးတည်နေကြသည်၊ သူတို့သည် သစ်သုံးပင် (စိုင်ပရက်စ်၊ ပိုင်နှင့် ဆီဒါ) ဖြင့် ဖန်တီးထားသော အမှန်တကယ်သော ခရစ်တော်၏ လက်ဝါးတံကို မချစ်ဘဲ၊ ရိုမန်လိင်မယားဟု ခေါ်သော လေးထောင့်လက်ဝါးတံကိုသာ ချစ်မြတ်နိုးလာကြသည်။ ထိုလေးထောင့်လက်ဝါးတံပေါ်တွင်ပင် ခရစ်တော်၏ လက်ဝါးတံတင်ခြင်းကို ဖော်ပြထားကြသည်။ ထို့ကြောင့် ၎င်းသည် ပိုလန်၏ လက်ဝါးတံဖြစ်လာကာ ရိုမန်ဘုရားကျောင်း၏ မမှန်ကန်သော သားဖြစ်လာသည်။</w:t>
      </w:r>
    </w:p>
    <w:p w:rsidRPr="00E541CA" w:rsidR="00E541CA" w:rsidP="00E541CA" w:rsidRDefault="00E541CA" w14:paraId="50F32013" w14:textId="1A224AF4">
      <w:pPr>
        <w:ind w:firstLine="720"/>
        <w:rPr>
          <w:i/>
        </w:rPr>
      </w:pPr>
      <w:r w:rsidRPr="00E541CA">
        <w:rPr>
          <w:i/>
        </w:rPr>
        <w:t xml:space="preserve">သို့သော် Avvakum တို့၏ သင်တန်းသားတစ်ဦးဖြစ်သူ Erofey သည် အောက်ပါအတိုင်း မုန်းတီးစကားပြောဆိုခဲ့သည်။</w:t>
      </w:r>
    </w:p>
    <w:p w:rsidRPr="00E541CA" w:rsidR="00E541CA" w:rsidP="00E541CA" w:rsidRDefault="00E541CA" w14:paraId="5704C56C" w14:textId="557EE8B5">
      <w:pPr>
        <w:ind w:firstLine="720"/>
      </w:pPr>
      <w:r w:rsidRPr="00E541CA">
        <w:lastRenderedPageBreak/>
      </w:r>
      <w:r w:rsidRPr="00E541CA">
        <w:t xml:space="preserve">ကြည့်ပါ၊ နှစ်ခွဲတံဆိပ်သည် ရိုမန်တံဆိပ်ဖြစ်၍ ခရစ်၏တံဆိပ်မဟုတ်ပါ။ ဘုရားကျောင်းဝန်ဆောင်မှုတိုင်းတွင် သုံးခွဲတံဆိပ်ကိုသာ အသုံးပြုကြပြီး နှစ်ခွဲတံဆိပ်ကို မသုံးကြပါ၊ အဲဒါက ဗလာခေါင်မိုးတစ်ခုသာဖြစ်၍ ခရစ်၏တံဆိပ်မဟုတ်ပါ။ ခရစ်တော်ကို ထိုပုံစံဖြင့် မတပ်ဆင်ခဲ့ပါ။ ကမ္ဘာပေါ်ရှိ ခရစ်တော်တံခါးများသည် ကွဲပြားသင့်ပြီး၊ အသက်ပေးသော ခရစ်တော်တံခါးကိုသာ ဂုဏ်ပြုသင့်ပြီး ကမ္ဘာပေါ်ရှိ တံခါးများကို မဟုတ်ပါ။ သင်ဤလေးထောင့်တံခါးကို ခရစ်တော်၏တံခါးဟု ခေါ်မည်ဆိုပါက၊ ငါကတော့ မေးခွန်းမရှိဘဲ ရောမ၏လိင်ကောင်ဟု ခေါ်မည်။ သင်ဤတံခါးကို ကယ်တင်သူ၏တံခါးဟု ခေါ်မည်ဆိုပါက၊ ငါကတော့ ၎င်းကို ချိုးဖျက်မည်။ ကျွန်ုပ်တို့သည် ကိုယ်ခန္ဓာပေါ်တွင် ခရစ်တော်၏ ခရစ်တစ်လုံးနှင့် အလွတ်ခရစ်တစ်လုံးကို ဆောင်ထားသည်။ သုံးတံခရစ်ကို ကိုယ်ခန္ဓာနှင့် မထိအောင် ဝေးထားပါ။ ဤအထိ၊ အဲရိုဖေ။</w:t>
      </w:r>
    </w:p>
    <w:p w:rsidRPr="00E541CA" w:rsidR="00E541CA" w:rsidP="00E541CA" w:rsidRDefault="00E541CA" w14:paraId="5331C2E1" w14:textId="32015CD7">
      <w:pPr>
        <w:ind w:firstLine="720"/>
      </w:pPr>
      <w:r w:rsidRPr="00E541CA">
        <w:t xml:space="preserve">ကျွန်ုပ်ဤစာကို ရေးနေစဉ်၊ ဘုရားကျောင်းတော်အား ဆန့်ကျင်၍ မုသား၊ မမှန်သော သဘောတရားနှင့် မကောင်းသော စကားများဖြင့် ပြည့်နှက်နေသည့် ရှေးခေတ် ခွဲထွက်စာရွက်တစ်စောင် ကျွန်ုပ်လက်ထဲသို့ ရောက်ရှိခဲ့သည်။ ထိုစာရွက်တွင် ခရစ်တော်၏ လေးထောင့်တံတားကို ရုပ်တု သို့မဟုတ် အန္တီခရစ်၏ ရုပ်တုဟု ခေါ်ဆိုကာ၊ သန့်ရှင်းရာဓာတ်တော်၌ တည်နေသော ဖျက်ဆီးမှု၏ အမုန်းတရားနှင့် ကျိန်စာတံပင်ဟုလည်း ရေးသားထားသည်။</w:t>
      </w:r>
    </w:p>
    <w:p w:rsidRPr="00E541CA" w:rsidR="00E541CA" w:rsidP="00E541CA" w:rsidRDefault="00E541CA" w14:paraId="12AC033F" w14:textId="1A5909EB">
      <w:pPr>
        <w:ind w:firstLine="720"/>
      </w:pPr>
      <w:r w:rsidRPr="00E541CA">
        <w:t xml:space="preserve">ထိုဆိုးရွားသောစာရွက်တွင်လည်း လေးထောင့်ပုံစံခရစ်တော်၏ခရစ်ကို 'အန္တိခရစ်၏တံဆိပ်' ဟု ခေါ်ဆိုထားသည်။ သန့်ရှင်းသောလေးထောင့်ခရစ်တော်အား ဆန့်ကျင်သောဤမကောင်းဆိုးဝါးစကားများကို ခွဲထွက်သူများ၏မကောင်းသောနှုတ်ခမ်းများမှ နေရာတိုင်းတွင် ကြားရသည်။ သန့်ရှင်းသော ခရစ်စမေးရှင်းတွင် ရေချိုးခံသူများကို စိတ်ဝိညာဉ်တော်၏ လက်ဆောင်တံဆိပ်အဖြစ် လေးထောင့်ပုံစံ ခရစ်တော်တံဆိပ်ဖြင့် ဆီထိုးပေးသော်လည်း၊ ဤ ခွဲထွက်သူများက ထိုတံဆိပ်ကို စိတ်ဝိညာဉ်တော်၏ တံဆိပ်ဟု မခေါ်ဘဲ၊ အန္တီခရစ်၏ တံဆိပ်ဟု ခေါ်ဆိုကြသည်။ ဤအယူလွဲဆန်သော စကားမိုက်မှုသည် </w:t>
      </w:r>
      <w:r w:rsidRPr="00E541CA">
        <w:t xml:space="preserve">အတည်ပြုခြင်းကို ဆန့်ကျင်၍ ပြောဆိုခဲ့သော </w:t>
      </w:r>
      <w:r w:rsidRPr="00E541CA">
        <w:t xml:space="preserve">ဂျာမန်လူသစ်ဘာသာဗေဒပညာရှင် </w:t>
      </w:r>
      <w:r w:rsidRPr="00E541CA">
        <w:rPr>
          <w:i/>
        </w:rPr>
        <w:t xml:space="preserve">Bullinger</w:t>
      </w:r>
      <w:r w:rsidRPr="00E541CA">
        <w:t xml:space="preserve"> ဟုခေါ်သူတစ်ဦးမှ</w:t>
      </w:r>
      <w:r w:rsidRPr="00E541CA">
        <w:t xml:space="preserve"> ရှေးခေတ်က စတင်ခဲ့</w:t>
      </w:r>
      <w:r w:rsidRPr="00E541CA">
        <w:t xml:space="preserve">သည်။ သို့သော် ၎င်းသည် ရုရှားပြည်တွင်းရှိ ခွဲထွက်သူများထဲသို့ မည်သို့ ရောက်ရှိသွားသည်ကို မသိပါ။ သို့သော် ထိုအရာမှာ အံ့ဩစရာမဟုတ်ပါ၊ နိုင်ငံခြားအယူလွဲသူများတွင် လှုပ်ရှားခဲ့သည့် မကောင်းသောဝိညာဉ်သည် ရုရှားအယူလွဲသူများတွင်လည်း လှုပ်ရှားနေဆဲဖြစ်သည်။</w:t>
      </w:r>
    </w:p>
    <w:p w:rsidRPr="00E541CA" w:rsidR="00E541CA" w:rsidP="00E541CA" w:rsidRDefault="00E541CA" w14:paraId="3CEC71D6" w14:textId="49C970C7">
      <w:pPr>
        <w:ind w:firstLine="720"/>
      </w:pPr>
      <w:r w:rsidRPr="00E541CA">
        <w:t xml:space="preserve">ခရစ်တော်၏ လေးထောင့်တံတားကို ဆန့်ကျင်၍ မကောင်းမတရားသော အယူဝါဒဆန့်ကျင်စကားများက ကျွန်ုပ်အား ပိုမိုစိတ်အားထက်သန်စေပြီး၊ ထိုစကားပြောသူများအား တုံ့ပြန်ကာ သန့်ရှင်းသော တံတား၏ အင်အားအားလုံးသည် ၎င်း၏ လေးထောင့်တွင် တည်ရှိကြောင်းကို ထင်ဟပ်ရှင်းလင်းစွာ ပြသရန် ကျွန်ုပ်အား တိုက်တွန်းခဲ့သည်။ အကယ်၍ ဘုရားသခင်၏ ခရစ်တော်တံခါးပေါ်တွင် ခေါင်းစဉ်တစ်ခုနှင့် ခြေထောက်တင်ခုံတစ်ခု ရှိခဲ့ပါက၊ ဘာကြောင့် သူတို့က ခရစ်တော်တံခါးကို ရှစ်ထောင့်ပုံစံဖြင့် ရေးဆွဲ ပြုလုပ်ခဲ့ကြသနည်း။ သို့သော် ခေါင်းစဉ်နှင့် ခြေထောက်တင်ခုံတို့သည် တံခါး၏ အကျယ်တွင် မပါဝင်ဘဲ၊ ၎င်း၏ အရှည်ပိုင်းတွင်သာ ပါဝင်သော တိုတောင်းသော သစ်သားတုံးများဖြစ်ကြသည်။ သို့သော် အမှန်တကယ်ရှိသော ခရစ်တော်၏ ခရစ်တံသည် ရှစ်ထောင့်မဟုတ်ဘဲ လေးထောင့်ပင်ဖြစ်သည်။ ၎င်းသည် လက်နှစ်ဖက်ကို ဖြန့်ထားသည့် လူပုံသဏ္ဍာန်ကဲ့သို့ ဖန်တီးထားပြီး ကျွန်ုပ်တို့၏ ကယ်တင်ရှင်၏ သန့်ရှင်းစင်ကြယ်သော လက်နှစ်ဖက်ကို ထမ်းဆောင်ထားသည်။ ယခုသူတို့အသုံးပြုနေသည့် မလိုအပ်သော ရှစ်ထောင့်ပုံစံကဲ့သို့ မဟုတ်ပါ။ ကျွန်ုပ်တို့သည် ရှစ်ထောင့်ပုံစံရှိသော ခရစ်တော်၏ လက်ဝါးတံကို မစွပ်စွဲ၊ မငြင်းပယ်ဘဲ ချစ်ခြင်းဖြင့် လက်ခံ၊ သဒ္ဒါဖြင့် ဂုဏ်ပြု၊ ယုံကြည်စွာ ပူဇော်ကာ ခရစ်တော်၏ လက်ဝါးတံပေါ်တွင် သတ်ဖြတ်ခံရခြင်းကို သတိရဂုဏ်ပြုပါသည်။</w:t>
      </w:r>
    </w:p>
    <w:p w:rsidRPr="00E541CA" w:rsidR="00E541CA" w:rsidP="00E541CA" w:rsidRDefault="00E541CA" w14:paraId="06A2AE23" w14:textId="3F36B4A2">
      <w:pPr>
        <w:ind w:firstLine="720"/>
      </w:pPr>
      <w:r w:rsidRPr="00E541CA">
        <w:t xml:space="preserve">သို့သော် ကျွန်ုပ်တို့သည် လေးထောင့်ပုံစံ ခရစ်ယာန်လက္ခဏာအား ဂုဏ်ဖျက်ခြင်းကို ဆန့်ကျင်ပါသည်။ ဤလက္ခဏာသည် ခရစ်တော်၏ သင်္ကေတနှင့် သန့်ရှင်းသောဝိညာဉ်တော်၏ လက်ဆောင်တံဆိပ်အဖြစ် ကျွန်ုပ်တို့အား ရေခေါင်းလောင်းခြင်းအခမ်းအနားတွင် ခရစ်စ်မဲဖြင့် ဆွတ်ခူးခြင်းဖြင့် အမှတ်တံဆိပ်ထားပြီး၊ ဘုရားကျောင်း၏ အခမ်းအနားအားလုံးကို ကောင်းကျိုးပြု၍ သန့်စင်ပြီး ပြည့်စုံစေပါသည်။ ထိုကြောင့် ခရစ်ယာန်အားလုံးသည် ရှစ်ထောင့်မဟုတ်ဘဲ လေးထောင့်ပုံကို ကိုယ်ပေါ်တွင် ဆွဲကာ အမှတ်ပြုကြသည်။ ကျွန်ုပ်တို့၏ ဘုရားသခင် ခရစ်တော်သည် ရှစ်ထောင့်ပုံပေါ်တွင် မဟုတ်ဘဲ လေးထောင့်ပုံပေါ်တွင်သာ သတ်ခံခဲ့သည်။</w:t>
      </w:r>
    </w:p>
    <w:p w:rsidRPr="00E541CA" w:rsidR="00E541CA" w:rsidP="00E541CA" w:rsidRDefault="00E541CA" w14:paraId="4B6C29C6" w14:textId="0F8B70FE">
      <w:pPr>
        <w:ind w:firstLine="720"/>
      </w:pPr>
      <w:r w:rsidRPr="00E541CA">
        <w:t xml:space="preserve">အယူမှားသူများ၏ မကောင်းစကားများကို တိတ်ဆိတ်စေရန်၊ ကျွန်ုပ်တို့သည် ယခု </w:t>
      </w:r>
      <w:r w:rsidRPr="00E541CA">
        <w:rPr>
          <w:i/>
        </w:rPr>
        <w:t xml:space="preserve">လေးထောင့်</w:t>
      </w:r>
      <w:r w:rsidRPr="00E541CA">
        <w:t xml:space="preserve">ပုံစံလက်ဝါးတံဆိပ်နှင့်</w:t>
      </w:r>
      <w:r w:rsidRPr="00E541CA">
        <w:rPr>
          <w:i/>
        </w:rPr>
        <w:t xml:space="preserve"> ပတ်သက်၍ </w:t>
      </w:r>
      <w:r w:rsidRPr="00E541CA">
        <w:t xml:space="preserve">အောက်ပါ အချက်များကို စူးစမ်းစစ်ဆေးရမည်။</w:t>
      </w:r>
    </w:p>
    <w:p w:rsidRPr="00E541CA" w:rsidR="00E541CA" w:rsidP="00E541CA" w:rsidRDefault="00E541CA" w14:paraId="3AEE277A" w14:textId="5D6D3A47">
      <w:pPr>
        <w:ind w:firstLine="720"/>
      </w:pPr>
      <w:r w:rsidRPr="00E541CA">
        <w:t xml:space="preserve">၁) ဟောင်းကတိစာတော်တွင် ဖော်ပြထားသော လေးထောင့်တံတားသည် ရှစ်ထောင့်တံတား၏ မျိုးကွဲတစ်မျိုးလား?</w:t>
      </w:r>
    </w:p>
    <w:p w:rsidRPr="00E541CA" w:rsidR="00E541CA" w:rsidP="00E541CA" w:rsidRDefault="00E541CA" w14:paraId="33E42A9F" w14:textId="5343D24E">
      <w:pPr>
        <w:ind w:firstLine="720"/>
      </w:pPr>
      <w:r w:rsidRPr="00E541CA">
        <w:t xml:space="preserve">၂) ခရစ်တော်ကို ဘယ်ကရစ်ပေါ်မှာ ချုပ်ခဲ့သလဲ။ ရိုမန်ကရစ်လား ဒါမှမဟုတ် ဘရင်ကရစ်လား။</w:t>
      </w:r>
    </w:p>
    <w:p w:rsidRPr="00E541CA" w:rsidR="00E541CA" w:rsidP="00E541CA" w:rsidRDefault="00E541CA" w14:paraId="366AA38A" w14:textId="3410BA7A">
      <w:pPr>
        <w:ind w:firstLine="720"/>
      </w:pPr>
      <w:r w:rsidRPr="00E541CA">
        <w:t xml:space="preserve">၃) လေးထောင့်တံဆိပ်သည် ရိုမန်တံဆိပ်ဖြစ်ပါသလား?</w:t>
      </w:r>
    </w:p>
    <w:p w:rsidRPr="00E541CA" w:rsidR="00E541CA" w:rsidP="00E541CA" w:rsidRDefault="00E541CA" w14:paraId="143E81F1" w14:textId="3D0BB24D">
      <w:pPr>
        <w:ind w:firstLine="720"/>
      </w:pPr>
      <w:r w:rsidRPr="00E541CA">
        <w:t xml:space="preserve">၄) လေးထောင့်တံခါးသည် ဘုရားကျောက်တစ်ခုလား၊ အန္တိခရစ်၏ ပုံရိပ်တစ်ခုလား၊ သန့်ရှင်းရာဌာန၌ တည်ရှိသော ဖျက်ဆီးမှု၏ အမုန်းတရားတစ်ခုလား?</w:t>
      </w:r>
    </w:p>
    <w:p w:rsidRPr="00E541CA" w:rsidR="00E541CA" w:rsidP="00E541CA" w:rsidRDefault="00E541CA" w14:paraId="6D1B2B52" w14:textId="4659E372">
      <w:pPr>
        <w:ind w:firstLine="720"/>
      </w:pPr>
      <w:r w:rsidRPr="00E541CA">
        <w:t xml:space="preserve">၅) လေးထောင့်ဆင်းပြားသည် အန္တိခရစ်၏ အမှတ်အသားဖြစ်ပါသလား၊ သို့မဟုတ် ဖြစ်လာမည်နည်း?</w:t>
      </w:r>
    </w:p>
    <w:p w:rsidRPr="00E541CA" w:rsidR="00E541CA" w:rsidP="00E541CA" w:rsidRDefault="00E541CA" w14:paraId="5E9A4643" w14:textId="5F867372">
      <w:pPr>
        <w:ind w:firstLine="720"/>
      </w:pPr>
      <w:r w:rsidRPr="00E541CA">
        <w:t xml:space="preserve">သို့သော် လေးထောင့်ဆင်းတိုင်နှင့်ပတ်သက်၍ တင်ပြထားသော အယူအဆများကို စတင်စစ်ဆေးမည့်အခါမတိုင်မီ၊ ဆင်းတိုင်များပြုလုပ်ရာတွင် အသုံးပြုသော သစ်သားအကြောင်း အချက်အချို့ကို ဤနေရာတွင် အရင်ဆုံး ဖော်ပြကြပါစို့။</w:t>
      </w:r>
    </w:p>
    <w:p w:rsidRPr="00E541CA" w:rsidR="00E541CA" w:rsidP="00E541CA" w:rsidRDefault="00E541CA" w14:paraId="7B207CA8" w14:textId="285B29CD">
      <w:pPr>
        <w:ind w:firstLine="720"/>
      </w:pPr>
      <w:r w:rsidRPr="00E541CA">
        <w:t xml:space="preserve">သစ်ပင်၏ လက်ဝါးတံကို ဟောင်းကတိစာတော်တွင် နှစ်နေရာ၌ ဖော်ပြထားသည်ဟု ယူဆကြသည်၊ တစ်ခုမှာ ပရော်ဖက် ယေရှဲယား ၆၀ အခန်းတွင်၊ နောက်တစ်ခုမှာ ယေရှု စီရာ့ခ် ၂၄ အခန်းတွင်ဖြစ်သည်။ ထို့ကြောင့် ဤနှစ်ပိုဒ်ကို ၎င်းတို့၏ အဓိပ္ပာယ်ဖော်ပြချက်အရ စူးစမ်းကြည့်ကြပါစို့။</w:t>
      </w:r>
    </w:p>
    <w:p w:rsidRPr="00E541CA" w:rsidR="00E541CA" w:rsidP="00E541CA" w:rsidRDefault="00E541CA" w14:paraId="01D37362" w14:textId="088E7A7E">
      <w:pPr>
        <w:ind w:firstLine="720"/>
      </w:pPr>
      <w:r w:rsidRPr="00E541CA">
        <w:t xml:space="preserve">ဟေရှာယားက ဆိုသည်– "</w:t>
      </w:r>
      <w:r w:rsidRPr="00E541CA">
        <w:rPr>
          <w:i/>
        </w:rPr>
        <w:t xml:space="preserve">လီဘနွန်၏ ဂုဏ်သရဖူသည် သင်ထံသို့ ရောက်လာမည်၊ စိုင်ပရပ်၊ ပိုင်နှင့် ဆီဒါသစ်ပင်များပါဝင်သည်</w:t>
      </w:r>
      <w:r w:rsidRPr="00E541CA">
        <w:t xml:space="preserve">" (</w:t>
      </w:r>
      <w:r w:rsidRPr="00E541CA">
        <w:rPr>
          <w:rStyle w:val="FootnoteReference"/>
          <w:i/>
        </w:rPr>
        <w:footnoteReference w:id="479"/>
      </w:r>
      <w:r w:rsidRPr="00E541CA">
        <w:t xml:space="preserve"> )။ ဤစကားများ၏ အဓိပ္ပာယ်ဖော်ပြချက်မှာ သမိုင်းဆိုင်ရာနှင့် စိတ်ဓာတ်ဆိုင်ရာ ဟူ၍ နှစ်မျိုးရှိသည်။</w:t>
      </w:r>
    </w:p>
    <w:p w:rsidRPr="00E541CA" w:rsidR="00E541CA" w:rsidP="00E541CA" w:rsidRDefault="00E541CA" w14:paraId="1EF71933" w14:textId="311D9908">
      <w:pPr>
        <w:ind w:firstLine="720"/>
      </w:pPr>
      <w:r w:rsidRPr="00E541CA">
        <w:lastRenderedPageBreak/>
      </w:r>
      <w:r w:rsidRPr="00E541CA">
        <w:t xml:space="preserve">သမိုင်းဆိုင်ရာ အဓိပ္ပာယ်ဖော်ခြင်းသည် ခရစ်တော်၏ ခါးတံခါးကို မဆိုလိုဘဲ ဘာဘလိုန်ကျဉ်းခံပြီးနောက် ပြန်လည်တည်ထောင်ခဲ့သည့် ယေရှုလေမြို့ ဘုရားကျောင်းကိုသာ ရည်ညွှန်းသည်။ အရင်ဆုံး သူက ယုဒယပြည်၏ ပျက်စီးခြင်းကို ကြိုတင်ဟောကြားသည်– </w:t>
      </w:r>
      <w:r w:rsidRPr="00E541CA">
        <w:t xml:space="preserve">"</w:t>
      </w:r>
      <w:r w:rsidRPr="00E541CA">
        <w:t xml:space="preserve">လူဦးရေ</w:t>
      </w:r>
      <w:r w:rsidRPr="00E541CA">
        <w:t xml:space="preserve"> မရှိတော့သောကြောင့်</w:t>
      </w:r>
      <w:r w:rsidRPr="00E541CA">
        <w:rPr>
          <w:i/>
        </w:rPr>
        <w:t xml:space="preserve"> မြို့များသည် </w:t>
      </w:r>
      <w:r w:rsidRPr="00E541CA">
        <w:t xml:space="preserve">သဲတောကဲ့သို့ </w:t>
      </w:r>
      <w:r w:rsidRPr="00E541CA">
        <w:rPr>
          <w:i/>
        </w:rPr>
        <w:t xml:space="preserve">ပျက်စီးမည်</w:t>
      </w:r>
      <w:r w:rsidRPr="00E541CA">
        <w:t xml:space="preserve">၊ </w:t>
      </w:r>
      <w:r w:rsidRPr="00E541CA">
        <w:t xml:space="preserve">အိမ်များလည်း လူမရှိတော့၍ ပျက်စီးမည်</w:t>
      </w:r>
      <w:r w:rsidRPr="00E541CA">
        <w:rPr>
          <w:i/>
        </w:rPr>
        <w:t xml:space="preserve">၊ မြေကြီးလည်း သဲတောကဲ့သို့ ကျန်မည်</w:t>
      </w:r>
      <w:r w:rsidRPr="00E541CA">
        <w:t xml:space="preserve">" ဟု ဆိုသည်</w:t>
      </w:r>
      <w:r w:rsidRPr="00E541CA">
        <w:rPr>
          <w:rStyle w:val="FootnoteReference"/>
          <w:i/>
        </w:rPr>
        <w:footnoteReference w:id="480"/>
      </w:r>
      <w:r w:rsidRPr="00E541CA">
        <w:t xml:space="preserve"> ။ ဤဟောကြားချက်ကို ဘာဘလိုန်ဘုရင် နေဗုခဒ်နေဇာက ယူဒေးယားကို တိုက်ခိုက်ချိန်တွင် ပြည့်စုံခဲ့ပြီး၊ ထိုအခါ ယုဒေးယားတို့၏ မင်းမြို့ဖြစ်သည့် ယေရုရှလင်မြို့ကို ဖျက်ဆီးကာ ဆောလမုန်ဘုရားကျောင်းကို မီးရှို့ဖျက်စီးခဲ့ပြီး၊ ကျန်ရှိသည့် မြေယာများလည်း သဲတောကဲ့သို့ ကျန်ခဲ့သည်။ သူသည် လူများ ဘာဘလိုန်ကျဉ်းကနေ ပြန်လာပြီးနောက် ယေရုရှလင် ပြန်လည်တည်ဆောက်မည့်အကြောင်းကိုလည်း ကြိုတင်ဟောကြားခဲ့သည်။ "နိုးထပါ၊ နိုးထပါ၊ ယေရုရှလင်မြို့ရေ၊ </w:t>
      </w:r>
      <w:r w:rsidRPr="00E541CA">
        <w:rPr>
          <w:i/>
        </w:rPr>
        <w:t xml:space="preserve">မင်း၏အလင်းရောင် ရောက်ရှိလာပြီ၊ ထာဝရဘုရား၏ဂုဏ်သရဖူသည် မင်းပေါ်တွင် တောက်ပပြီ။ မင်းမျက်စိကို ပတ်လည်မြှောက်၍ </w:t>
      </w:r>
      <w:r w:rsidRPr="00E541CA">
        <w:t xml:space="preserve">ဖမ်းဆီးခံပြီးနောက် </w:t>
      </w:r>
      <w:r w:rsidRPr="00E541CA">
        <w:rPr>
          <w:i/>
        </w:rPr>
        <w:t xml:space="preserve">စုပေါင်း</w:t>
      </w:r>
      <w:r w:rsidRPr="00E541CA">
        <w:t xml:space="preserve">လာကြသည့် </w:t>
      </w:r>
      <w:r w:rsidRPr="00E541CA">
        <w:rPr>
          <w:i/>
        </w:rPr>
        <w:t xml:space="preserve">မင်းသားသမီးများကို</w:t>
      </w:r>
      <w:r w:rsidRPr="00E541CA">
        <w:rPr>
          <w:i/>
        </w:rPr>
        <w:t xml:space="preserve"> ကြည့်ပါ</w:t>
      </w:r>
      <w:r w:rsidRPr="00E541CA">
        <w:rPr>
          <w:i/>
        </w:rPr>
        <w:t xml:space="preserve">၊ မင်းသားသမီးများအားလုံးသည် ဝေးလံသောနေရာများမှ၊ </w:t>
      </w:r>
      <w:r w:rsidRPr="00E541CA">
        <w:t xml:space="preserve">ဘဘလုံမှပါ</w:t>
      </w:r>
      <w:r w:rsidRPr="00E541CA">
        <w:rPr>
          <w:i/>
        </w:rPr>
        <w:t xml:space="preserve"> စုပေါင်းလာကြသည်"</w:t>
      </w:r>
      <w:r w:rsidRPr="00E541CA">
        <w:t xml:space="preserve"> ဟု</w:t>
      </w:r>
      <w:r w:rsidRPr="00E541CA">
        <w:rPr>
          <w:rStyle w:val="FootnoteReference"/>
        </w:rPr>
        <w:footnoteReference w:id="481"/>
      </w:r>
      <w:r w:rsidRPr="00E541CA">
        <w:t xml:space="preserve"> တွင်</w:t>
      </w:r>
      <w:r w:rsidRPr="00E541CA">
        <w:t xml:space="preserve"> ဆို</w:t>
      </w:r>
      <w:r w:rsidRPr="00E541CA">
        <w:t xml:space="preserve">ထားသည်။ ယေရှုလေမ်ဘုရားကျောင်း ပြန်လည်တည်ဆောက်ခြင်းအကြောင်းတွင် "</w:t>
      </w:r>
      <w:r w:rsidRPr="00E541CA">
        <w:rPr>
          <w:i/>
        </w:rPr>
        <w:t xml:space="preserve">လေဘနုန်၏ ဂုဏ်သရေပင် သင့်ထံသို့ ရောက်လာမည်—ဆိုပရက်စ်၊ ပိုင်နှင့် ဆီဒါ"</w:t>
      </w:r>
      <w:r w:rsidRPr="00E541CA">
        <w:t xml:space="preserve"> ဟု ဆိုကြ</w:t>
      </w:r>
      <w:r w:rsidRPr="00E541CA">
        <w:t xml:space="preserve">သည်။ ဆိုလိုသည်မှာ ဆလိုမွန်မင်းက ဘုရားကျောင်းကို တည်ဆောက်ပြီးနောက် လေဘနုန်မှ သယ်လာသော ဆိုပရက်စ်၊ ပိုင်နှင့် ဆီဒါသစ်ပင်များဖြင့် အလှဆင်ခဲ့သကဲ့သို့ ဖြစ်သည်။ ထိုနည်းတူ ခရစ်၏ ဘိုးဘွားတော် ဒေဝစ်မင်းသား မင်းဆက်မှ မင်းသား ဇေရုဗာဘေလသည် ဘာဘလိုန်ကျဉ်းထောင်မှ လွတ်မြောက်ပြီးနောက် ပျက်စီးသွားသော ဘုရားကျောင်းကို ပြန်လည်တည်ဆောက်ကာ စိုင်ပရက်၊ ပိုင်နှင့် ဆီဒါ သစ်ပင်များဖြင့် အလှဆင်ခဲ့သည်။ ဤသည်မှာ စာသားအတိုင်း သမိုင်းဆိုင်ရာ အဓိပ္ပာယ်ဖော်ခြင်းဖြစ်သည်။</w:t>
      </w:r>
    </w:p>
    <w:p w:rsidRPr="00E541CA" w:rsidR="00E541CA" w:rsidP="00E541CA" w:rsidRDefault="00E541CA" w14:paraId="5EE884C2" w14:textId="7C9C0D44">
      <w:pPr>
        <w:ind w:firstLine="720"/>
      </w:pPr>
      <w:r w:rsidRPr="00E541CA">
        <w:t xml:space="preserve">သို့သော် ဤခန့်မှန်းချက်စကားများ၏ ဝိညာဉ်ရေးဆိုင်ရာ အဓိပ္ပာယ်ဖွင့်ဆိုချက်မှာ ခရစ်တော်၏ သန့်ရှင်းသော ဘုရားကျောင်းနှင့် သက်ဆိုင်သည်။ ဤဘုရားကျောင်းကို 'အသစ်သော ယေရုရှလင်' ဟု ခေါ်ဆိုကြပြီး၊ ကျွန်ုပ်တို့၏ ဘုရားသခင်သည် မြေကြီးပေါ်၌ ထင်ရှားပြသခြင်းအားဖြင့် စုစည်းထားသည်။ ထိုဘုရားကျောင်းကို သူ၏ ကျေးဇူးတော်၏ ထူးခြားထင်ရှားမှုဖြင့် တောက်ပစေပြီး ယနေ့ထိ ဆက်လက်တောက်ပစေနေသည်။ ထို့အပြင် သန့်ရှင်းသော ဝိညာဉ်တော်၏ လက်ဆောင်များဖြင့် အလှဆင်ထားသည်။ သူမထဲတွင် တရားသူများသည် လက်ဘနွန်ရှိ သစ်ကြွေများနှင့် အနံ့သာသော အခြားသစ်ပင်များကဲ့သို့ ကြီးထွား၍ များပြားကာ ဝိညာဉ်ရေးဘုရားကျောင်းနှင့် သန့်ရှင်းသော ဝိညာဉ်တော်၏ ဘုရားကျောင်းတစ်ခုအဖြစ် တည်ဆောက်ကြသည်။ တမန်တော်က ဆိုသကဲ့သို့၊ "</w:t>
      </w:r>
      <w:r w:rsidRPr="00E541CA">
        <w:rPr>
          <w:i/>
        </w:rPr>
        <w:t xml:space="preserve">သင်တို့သည် ဘုရားသခင်၏ အသက်ရှင်သော ဘုရားကျောင်းဖြစ်ကြသည်</w:t>
      </w:r>
      <w:r w:rsidRPr="00E541CA">
        <w:t xml:space="preserve">" (</w:t>
      </w:r>
      <w:r w:rsidRPr="00E541CA">
        <w:rPr>
          <w:rStyle w:val="FootnoteReference"/>
          <w:i/>
        </w:rPr>
        <w:footnoteReference w:id="482"/>
      </w:r>
      <w:r w:rsidRPr="00E541CA">
        <w:t xml:space="preserve"> )။ ထပ်မံ၍၊ "</w:t>
      </w:r>
      <w:r w:rsidRPr="00E541CA">
        <w:rPr>
          <w:i/>
        </w:rPr>
        <w:t xml:space="preserve">သင်တို့၏ ကိုယ်ခန္ဓာများသည် သင်တို့အတွင်း နေထိုင်သော သန့်ရှင်းသော ဝိညာဉ်တော်၏ ဘုရားကျောင်းဖြစ်ကြသည်</w:t>
      </w:r>
      <w:r w:rsidRPr="00E541CA">
        <w:t xml:space="preserve">" (</w:t>
      </w:r>
      <w:r w:rsidRPr="00E541CA">
        <w:rPr>
          <w:rStyle w:val="FootnoteReference"/>
          <w:i/>
        </w:rPr>
        <w:footnoteReference w:id="483"/>
      </w:r>
      <w:r w:rsidRPr="00E541CA">
        <w:t xml:space="preserve"> )။ ဤအသစ်သော ယေရုရှလင်၊ သန့်ရှင်းသော ဘုရားကျောင်းသို့ လက်ဝါးတံ၏ ဂုဏ်သိက္ခာ၊ လေဘနွန်သစ်ပင်သည် ရောက်ရှိခဲ့ပြီး၊ ထိုပင်ပေါ်တွင် ကျွန်ုပ်တို့အတွက် ခရစ်တော်ဘုရားသည် နာကျင်ခံခဲ့သည်။ ဤသစ်ပင်များအကြောင်း ဗျာဒင်စကားများကို ဘုရားကျောင်း၏ Octoechos တွင် ခရစ်တော်၏ လက်ဝါးတံအဖြစ် သက်ဆိုင်ကာ၊ ၎င်းကို စပိုင်သစ်၊ ဂျူနီပါနှင့် ဆီဒါသစ်တို့ဖြင့် ပြုလုပ်ထားကြောင်း ဖော်ပြထားသည်။ ထိုကြောင့် တုန် ၂ တွင် ဗုဒ္ဓဟူးနေ့ မနက်ပိုင်း သီချင်း ၉၊ ကဗျာ ၂ တွင် ဖတ်သည်မှာ – "ကောင်းမြတ်သောဘုရားရှင်၊ သီချင်းငှက်နှင့် သစ်ချပ်ပင်ပေါ်တွင် မြှောက်တင်ခံရသည်ကို မြင်ရသည်၊ သင့်ကောင်းမြတ်ခြင်းအတွက်" ဟူ၍ ဖြစ်သည်။ တန်ခိုးသံ ၃ တွင် ဗုဒ္ဓဟူးနေ့နှင့် သောကြာနေ့ မနက်ခင်းတွင် sedalen သည် အောက်ပါအတိုင်း ဖတ်ဆိုသည် – 'သင်သည် ဘုရားသခင်၏ သိုးသားအဖြစ် စိုင်ပရက်၊ ပိုင်နှင့် ဆီဒါပေါ်သို့ တက်ခဲ့သည်'။ Octoechos အခြားနေရာများနှင့် အခြားဘာသာရေးစာအုပ်များတွင်လည်း ဤအကြောင်းကို တွေ့ရသည်။</w:t>
      </w:r>
    </w:p>
    <w:p w:rsidRPr="00E541CA" w:rsidR="00E541CA" w:rsidP="00E541CA" w:rsidRDefault="00E541CA" w14:paraId="1AA1625E" w14:textId="0676935E">
      <w:pPr>
        <w:ind w:firstLine="720"/>
      </w:pPr>
      <w:r w:rsidRPr="00E541CA">
        <w:t xml:space="preserve">ဤသစ်ပင်များထဲမှ ကျွန်ုပ်တို့သည် ဆီဒါနှင့် စိုင်ပရက်စ်ကို သိရှိနိုင်သော်လည်း 'ပေဗ်ကာ' ဟုခေါ်သော သစ်ပင်အမျိုးအစားကို မသိပါ။ တချို့ကတော့ ဒါဟာ ပိုင်သစ်ပင်ဖြစ်တယ်လို့ ဆိုကြသည်။ ဤအမြင်မှာ ကီးယက်မြို့မှ ဟီရိုမွန်ခ် အီဖီဖနီယပ်စ်ဖြစ်ပြီး၊ သူသည် စိန့်ဘေဆစ်ကြီး၏ 'ခြောက်ရက် မှတ်ချက်' ကို ဂရိဘာသာမှ စလိုဗိုနစ်ဘာသာသို့ ဘာသာပြန်ခဲ့သူဖြစ်သည်။ အခန်း ၅၊ စာမျက်နှာ ၁၆ verso တွင် 'pevka' စကားလုံးအနားတွင် 'pine' ဟု မှတ်သားထားသည်။ သို့သော် အဲဒီလို မဟုတ်ကြောင်း တွေ့ရသည်။ ဆလိုမွန်နှင့် ဇေရုဗာဘဲလ်တို့သည် ဘုရားကျောင်းကို မပျက်စီးသော သစ်သားဖြင့် အလှဆင်ခဲ့ကြသည်၊ ဆိုလိုသည်မှာ အလွယ်တကူ မပျက်စီးသော သစ်သားဖြစ်သည်။ စီဒါနှင့် စိုင်ပရက်စ်သစ်များသည် တစ်ထောင်နှစ်အထိ မပျက်စီးနိုင်သော်လည်း ပိုင်သစ်သည် တစ်ရာနှစ်တောင် မပြည့်မီပျက်စီးသွားနိုင်သည်။</w:t>
      </w:r>
    </w:p>
    <w:p w:rsidRPr="00E541CA" w:rsidR="00E541CA" w:rsidP="00E541CA" w:rsidRDefault="00E541CA" w14:paraId="373C8879" w14:textId="786185FE">
      <w:pPr>
        <w:ind w:firstLine="720"/>
      </w:pPr>
      <w:r w:rsidRPr="00E541CA">
        <w:t xml:space="preserve">Jesus Sirach သည် ဘုရားသခင်၏ပညာကို ချီးမြှင့်ရာတွင် ၎င်းအတွက် ပြောကြားခဲ့သည်– "</w:t>
      </w:r>
      <w:r w:rsidRPr="00E541CA">
        <w:rPr>
          <w:i/>
        </w:rPr>
        <w:t xml:space="preserve">ကျွန်ုပ်ကို လီဘနွန်တောင်ရှိ ဆီဒါသစ်ပင်ကဲ့သို့၊ ဟေမွန်တောင်များရှိ စိုင်ပရပ်သစ်ပင်ကဲ့သို့၊ </w:t>
      </w:r>
      <w:r w:rsidRPr="00E541CA">
        <w:t xml:space="preserve">ပင်လယ်ကမ်းနား၌ တည်ရှိသော </w:t>
      </w:r>
      <w:r w:rsidRPr="00E541CA">
        <w:rPr>
          <w:i/>
        </w:rPr>
        <w:t xml:space="preserve">ဒိတ်ပင် </w:t>
      </w:r>
      <w:r w:rsidRPr="00E541CA">
        <w:t xml:space="preserve">(သို့မဟုတ် ဒိတ်သစ်ပင်) </w:t>
      </w:r>
      <w:r w:rsidRPr="00E541CA">
        <w:rPr>
          <w:i/>
        </w:rPr>
        <w:t xml:space="preserve">ကဲ့သို့ </w:t>
      </w:r>
      <w:r w:rsidRPr="00E541CA">
        <w:rPr>
          <w:i/>
        </w:rPr>
        <w:t xml:space="preserve">မြှင့်တင်ထားခဲ့သည်"</w:t>
      </w:r>
      <w:r w:rsidRPr="00E541CA">
        <w:rPr>
          <w:rStyle w:val="FootnoteReference"/>
        </w:rPr>
        <w:footnoteReference w:id="484"/>
      </w:r>
      <w:r w:rsidRPr="00E541CA">
        <w:t xml:space="preserve"> ။ Sirach ၏ စကားများကို မှတ်ချက်ပြုသူများက ဤအကြောင်းကို ခရစ်တော်၏ ခရစ်စွဲတံကို ရည်ညွှန်းသည်ဟု ဆိုကာ၊ ၎င်းကို ဆီဒါ၊ စိုင်ပရက်စ်နှင့် ဒိတ်ပင်ဟု သတ်မှတ်ကြသည်။ သို့သော် ကျွန်ုပ်တို့အတွက် ဤအချက်မှာ ရှုပ်ထွေးစရာဖြစ်သည်၊ အကြောင်းမှာ ဤနေရာတွင် စိုင်ပရက်စ်မဟုတ်ဘဲ ဒိတ်ပင်ကိုသာ ဖော်ပြထားခြင်းကြောင့်ဖြစ်သည်။ စိုင်ပရက်စ်နှင့် ဒိတ်ပင်တို့သည် တစ်ပင်တည်းဖြစ်၍ ပင်ပင်ပင် (palm tree) ဖြစ်နိုင်မလား? ခရစ်တော်၏လက်ဝါးတံပေါ်တွင် ဒိတ်ပင်ပါဝင်ကြောင်းကို ကာသဟေ့မြို့ဘီရှပ်၊ သန့်ရှင်းသောသေဒဏ်ခံသူ စိပ်ပရီးယန် (St. Cyprian) ဟုခေါ်သော ဘုရားကျောင်း၏အဟောင်းဆုံးဆရာကြီးက သက်သေပြခဲ့ပြီး၊ ခရစ်တော်ဘုရားအား ဤသို့ဆိုခဲ့သည်။ "အို ဘုရားရှင်၊ သင်သည် ဒိတ်ပင်ပေါ်သို့ တက်မြောက်ခဲ့ပါသည်၊ အကြောင်းမှာ သင့်လက်ဝါးတံပင်သည် မကောင်းဆိုးဝါးအား အနိုင်ယူခြင်းကို သင်္ကေတပြသည်</w:t>
      </w:r>
      <w:r w:rsidRPr="00E541CA">
        <w:t xml:space="preserve">"</w:t>
      </w:r>
      <w:r w:rsidRPr="00E541CA">
        <w:rPr>
          <w:rStyle w:val="FootnoteReference"/>
        </w:rPr>
        <w:footnoteReference w:id="485"/>
      </w:r>
      <w:r w:rsidRPr="00E541CA">
        <w:t xml:space="preserve"> ။ စိပ်ပရီးယန်၏ဆိုချက်အဆုံး။ ၎င်း၏စကားများမှာ မမှန်မဟုတ်ပါ၊ ရှေးခေတ်ကတည်းက သရက်သီးပင်များသည် ရန်သူကို အနိုင်ယူခြင်းနှင့် အောင်မြင်ခြင်း၏ သင်္ကေတဖြစ်ခဲ့ကြသည်။ ထို့အပြင် ခရစ်တော်ဘုရားသည် ဂုဏ်ယူစွာ ယေရုရှလင်မြို့သို့ ဝင်ရောက်သောအခါ သေခြင်းကို အနိုင်ယူသူအဖြစ် သရက်သီးခွံများဖြင့် ကြိုဆိုခဲ့ကြပြီး၊ ထိုသရက်သီးပင်သည် လက်ဝါးတံပေါ်တွင် ကိုယ်စားပြုမည်ဖြစ်ကြောင်းကိုလည်း ကြိုတင်ပြသခဲ့သည်။ ထို့အပြင် သန့်ရှင်းသော ကျမ်းစာ၌လည်း ခရစ်တော်၏ ကိုယ်စားပြုချက်ဖြင့် "</w:t>
      </w:r>
      <w:r w:rsidRPr="00E541CA">
        <w:rPr>
          <w:i/>
        </w:rPr>
        <w:t xml:space="preserve">ကျွန်ုပ်သည် ထီးပင်ပေါ်သို့ တက်၍ ထီးထိပ်ကို ကိုင်မည်</w:t>
      </w:r>
      <w:r w:rsidRPr="00E541CA">
        <w:t xml:space="preserve">" (</w:t>
      </w:r>
      <w:r w:rsidRPr="00E541CA">
        <w:rPr>
          <w:rStyle w:val="FootnoteReference"/>
          <w:i/>
        </w:rPr>
        <w:footnoteReference w:id="486"/>
      </w:r>
      <w:r w:rsidRPr="00E541CA">
        <w:t xml:space="preserve"> )</w:t>
      </w:r>
      <w:r w:rsidRPr="00E541CA">
        <w:t xml:space="preserve"> ဟု ဆိုထား</w:t>
      </w:r>
      <w:r w:rsidRPr="00E541CA">
        <w:t xml:space="preserve">သည်။ ဤကျမ်းပိုဒ်ကို Cassiodorus နှင့် Saint Cyprian တို့က ခရစ်တော်၏ လက်ဝါးတံခါးသားကို ရည်ညွှန်းသည်ဟု အဓိပ္ပာယ်ဖော်ကြပြီး၊ ခရစ်တော်သည် လက်ဝါးတံခါးပေါ်သို့ တက်ကာ ဤခေတ်၏ မှောင်မိုက်သော အုပ်ချုပ်သူများ၏ မင်းကြီးများ၊ အာဏာများနှင့် စွမ်းအားများအားလုံးကို အနိုင်ယူခဲ့ကြောင်း ဆိုလိုသည်။ ဒိတ်ပင်သည် စီဒါနှင့် စိုင်ပရပ်ကဲ့သို့ မပျက်စီးဘဲ ရှိနေတတ်သည့် သစ်ပင်တစ်မျိုးဖြစ်ပါသည်။ သို့သော် ဤဒိတ်ပင်နှင့် 'သီချင်းဆိုသူ'</w:t>
      </w:r>
      <w:r w:rsidRPr="00E541CA">
        <w:lastRenderedPageBreak/>
      </w:r>
      <w:r w:rsidRPr="00E541CA">
        <w:t xml:space="preserve"> တို့သည် တစ်ခုတည်းဖြစ်ကြောင်း သို့မဟုတ် မဟုတ်ကြောင်းကို ကျွန်ုပ်တို့ အလွန်စိုးရိမ်စရာ မလိုပါ။ အကြောင်းမှာ ဤသည်မှာ ယုံကြည်ချက်၏ အယူဝါဒ မဟုတ်ပါ၊ ကျွန်ုပ်တို့သည် လက်ဝါးတံခါးသစ်ပင်များကို မယုံကြည်ဘဲ လက်ဝါးတံခါးပေါ်တွင် သတ်ဖြတ်ခံခဲ့ရသော ခရစ်တော်ဘုရားသခင်ကိုသာ ယုံကြည်ပါသည်။</w:t>
      </w:r>
    </w:p>
    <w:p w:rsidRPr="00E541CA" w:rsidR="00E541CA" w:rsidP="00E541CA" w:rsidRDefault="00E541CA" w14:paraId="0417361B" w14:textId="7D3445A8">
      <w:pPr>
        <w:ind w:firstLine="720"/>
      </w:pPr>
      <w:r w:rsidRPr="00E541CA">
        <w:t xml:space="preserve">ထို့အပြင် ဤတွင် လေးထောင့်ပုံစံ လက်ဝါးတံဆိပ်နှင့် ပတ်သက်သည့် ရှေးခေတ်မှ မှတ်တမ်းတစ်ခုပါရှိပြီး၊ အသက်ပေးသော လက်ဝါးတံဆိပ်ပုံပြင်ကို ဖော်ပြနိုင်ရန်ဖြစ်သည်—ထိုပုံပြင်သည် ထူးဆန်းသော်လည်း ယုံကြည်ရန် မလုံလောက်စရာ မဟုတ်ပါ။</w:t>
      </w:r>
    </w:p>
    <w:p w:rsidRPr="00E541CA" w:rsidR="00E541CA" w:rsidP="00E541CA" w:rsidRDefault="00E541CA" w14:paraId="02D9B2C2" w14:textId="74AB65AF">
      <w:pPr>
        <w:ind w:firstLine="720"/>
        <w:rPr>
          <w:i/>
        </w:rPr>
      </w:pPr>
      <w:r w:rsidRPr="00E541CA">
        <w:rPr>
          <w:i/>
        </w:rPr>
        <w:t xml:space="preserve">စုံစုံလင်လင် စာအုပ်များမှ စုစည်းထားသော ခရစ်တော်၏ လက်ဝါးတံပုံပြင်ပုံပြင်။</w:t>
      </w:r>
    </w:p>
    <w:p w:rsidRPr="00E541CA" w:rsidR="00E541CA" w:rsidP="00E541CA" w:rsidRDefault="00E541CA" w14:paraId="4974036F" w14:textId="02B497F6">
      <w:pPr>
        <w:ind w:firstLine="720"/>
      </w:pPr>
      <w:r w:rsidRPr="00E541CA">
        <w:rPr>
          <w:i/>
        </w:rPr>
        <w:t xml:space="preserve">"နားလည်ရန် သော့ချက်"</w:t>
      </w:r>
      <w:r w:rsidRPr="00E541CA">
        <w:t xml:space="preserve"> ဟု ခေါင်းစဉ်တပ်ထားသော စာအုပ်မှ</w:t>
      </w:r>
      <w:r w:rsidRPr="00E541CA">
        <w:rPr>
          <w:i/>
        </w:rPr>
        <w:t xml:space="preserve">၊ </w:t>
      </w:r>
      <w:r w:rsidRPr="00E541CA">
        <w:t xml:space="preserve">လစ်ဗ်ဗ်မြို့၌ ပုံနှိပ်ထုတ်ဝေခဲ့သည့် သန့်ရှင်းသော ခရစ်တော်၏ ခရစ်တံတားမြှင့်တင်ခြင်းဆိုင်ရာ တရားဟောပြောချက်၊ စာရွက် ၃၃၅ တွင်။</w:t>
      </w:r>
    </w:p>
    <w:p w:rsidRPr="00E541CA" w:rsidR="00E541CA" w:rsidP="00E541CA" w:rsidRDefault="00E541CA" w14:paraId="763293DA" w14:textId="0D5F0F67">
      <w:pPr>
        <w:ind w:firstLine="720"/>
      </w:pPr>
      <w:r w:rsidRPr="00E541CA">
        <w:t xml:space="preserve">ကာဖီးယပ်စ်ဂျွန်၏ စာအုပ် ၁၀၊ </w:t>
      </w:r>
      <w:r w:rsidRPr="00E541CA">
        <w:t xml:space="preserve">ခရစ်တော်၏ လက်ဝါးတံဆိပ်အပေါ်</w:t>
      </w:r>
      <w:r w:rsidRPr="00E541CA">
        <w:rPr>
          <w:i/>
        </w:rPr>
        <w:t xml:space="preserve"> ဟိုမီလီ </w:t>
      </w:r>
      <w:r w:rsidRPr="00E541CA">
        <w:t xml:space="preserve">၁၉ မှ။</w:t>
      </w:r>
    </w:p>
    <w:p w:rsidRPr="00E541CA" w:rsidR="00E541CA" w:rsidP="00E541CA" w:rsidRDefault="00E541CA" w14:paraId="032BA135" w14:textId="3BD4295F">
      <w:pPr>
        <w:ind w:firstLine="720"/>
      </w:pPr>
      <w:r w:rsidRPr="00E541CA">
        <w:t xml:space="preserve">နီကိုလတ်စ် လီရန်၏ ယောဟန်၏ သမ္မာကျမ်း အပိုဒ် ၅ အပေါ် မှတ်ချက်မှ။</w:t>
      </w:r>
    </w:p>
    <w:p w:rsidRPr="00E541CA" w:rsidR="00E541CA" w:rsidP="00E541CA" w:rsidRDefault="00E541CA" w14:paraId="2DDD5F8D" w14:textId="20A7693C">
      <w:pPr>
        <w:ind w:firstLine="720"/>
      </w:pPr>
      <w:r w:rsidRPr="00E541CA">
        <w:t xml:space="preserve">ယာကုပ် ဗာဂိုမီတာ၏ သမိုင်းမှတ်တမ်း၊ စာရွက် ၅၉။</w:t>
      </w:r>
    </w:p>
    <w:p w:rsidRPr="00E541CA" w:rsidR="00E541CA" w:rsidP="00E541CA" w:rsidRDefault="00E541CA" w14:paraId="3EE159D5" w14:textId="6640198B">
      <w:pPr>
        <w:ind w:firstLine="720"/>
      </w:pPr>
      <w:r w:rsidRPr="00E541CA">
        <w:t xml:space="preserve">နာဗ်ကလိန်းဟု လူသိများသော ဂျွန်၏ သမိုင်းမှတ်တမ်း၊ စာရွက် ၁၆၃ မှ။</w:t>
      </w:r>
    </w:p>
    <w:p w:rsidRPr="00E541CA" w:rsidR="00E541CA" w:rsidP="00E541CA" w:rsidRDefault="00E541CA" w14:paraId="38D2C1D4" w14:textId="0862ACDF">
      <w:pPr>
        <w:ind w:firstLine="720"/>
      </w:pPr>
      <w:r w:rsidRPr="00E541CA">
        <w:t xml:space="preserve">နှင့် အခြားပြောကြားသူများထံမှ နိုင်ငံခြားဘာသာဖြင့် တွေ့ရှိသည်။</w:t>
      </w:r>
    </w:p>
    <w:p w:rsidRPr="00E541CA" w:rsidR="00E541CA" w:rsidP="00E541CA" w:rsidRDefault="00E541CA" w14:paraId="186D00B1" w14:textId="28C05653">
      <w:pPr>
        <w:ind w:firstLine="720"/>
      </w:pPr>
      <w:r w:rsidRPr="00E541CA">
        <w:t xml:space="preserve">ထိုနည်းတူ၊ စကားအသုံးကွဲပြားသော်လည်း </w:t>
      </w:r>
      <w:r w:rsidRPr="00E541CA">
        <w:rPr>
          <w:i/>
        </w:rPr>
        <w:t xml:space="preserve">*ရွေးချယ်ခံရသူ*</w:t>
      </w:r>
      <w:r w:rsidRPr="00E541CA">
        <w:t xml:space="preserve"> ဟုခေါ်သော </w:t>
      </w:r>
      <w:r w:rsidRPr="00E541CA">
        <w:t xml:space="preserve">ရုရှားလက်ရေးမူတွင်လည်း တွေ့ရှိရ</w:t>
      </w:r>
      <w:r w:rsidRPr="00E541CA">
        <w:t xml:space="preserve">သည်။</w:t>
      </w:r>
    </w:p>
    <w:p w:rsidRPr="00E541CA" w:rsidR="00E541CA" w:rsidP="00E541CA" w:rsidRDefault="00E541CA" w14:paraId="5CAE6D76" w14:textId="54350667">
      <w:pPr>
        <w:ind w:firstLine="720"/>
      </w:pPr>
      <w:r w:rsidRPr="00E541CA">
        <w:t xml:space="preserve">အာဒံသည် သေခါင်ထိ ရောဂါဖြစ်လာသောအခါ၊ သူ၏သား စိတ်ကို ဧဒင်ဥယျာဉ်သို့ ပို့၍ ဥယျာဉ်ကို ထိန်းသိမ်းနေသော နတ်ဘုရားထံသို့ သွားကာ ကျန်းမာရေးကို ထိန်းသိမ်းကာ မြေကြီးပေါ်တွင် အသက်ရှည်စေရန် ဆေးကုသနည်းကို မေးစေခဲ့သည်။ သို့သော် ကုသခြင်းသည် ဘုရားသခင်က သူ့ထံ ပို့မည်ဟု ကတိပြုထားသော သနားကြင်နာဆီမှသာ ရောက်ရှိမည်ဖြစ်ပြီး၊ ထိုဆီကြောင့်ပင် သူသည် ပန်းခြံမှ ထုတ်ပယ်ခံခဲ့ရသည်။ (ဘုရားသခင်က အဒမ်အား ကတိပြုခဲ့သော ဆီသည် လူသားမျိုးနွယ်အား အမြဲတမ်းသေခြင်းမှ ကယ်တင်ရန် မြေကြီးပေါ်သို့ ပို့မည်ဖြစ်သော ဘုရားသခင်၏ သားတော်ကို ကိုယ်စားပြုသည်။) သို့သော် အာဒံသည် ရုပ်ပိုင်းဆိုင်ရာ ကုသဆေးဆီကိုသာ စဉ်းစားကာ ထိုဆီကို တောင်းရန် သူ့သား စိတ်အားပေးခဲ့သည်။ ဤအရာကို မည်သူမျှ အံ့ဩစရာ မယူသင့်ပါ၊ အကြောင်းမှာ စိတ်သည် ကောင်းကင်နတ်ဘုရားထံသို့ ပို့ခံရသူဖြစ်ပြီး၊ စိတ်သည် ကောင်းကင်နတ်ဘုရားနှင့် ပထမဆုံး တွေ့ဆုံခဲ့သူ မဟုတ်ခဲ့ပါ။ သူငယ်စဉ်က တစ်ဆယ်နှစ်အရွယ်တွင်ပင် ဘုရားသခင်၏အမိန့်ဖြင့် ကောင်းကင်တမန်တစ်ပါးက သူ့ကို မြင့်မားသောနေရာသို့ ယူဆောင်ကာ ဘုရားသခင်၏လျှို့ဝှက်ချက်များစွာနှင့် ကောင်းကင်အရာဝတ္ထုများ၏ စနစ်—ကောင်းကင်၏လှုပ်ရှားမှု၊ နေ၊ လနှင့် ကြယ်များ၏ လမ်းကြောင်း၊ ကောင်းကင်ဂြိုဟ်များ၏ စီမံခန့်ခွဲမှုနှင့် ၎င်းတို့၏ လည်ပတ်မှုတို့ကို သင်ကြားပေးခဲ့သည်။ ကွန်စတန်တီနိုပယ်မြို့မှ ဂျော့ဂ် ကက်ဒရင်သည် သူ၏ သမိုင်းစာတမ်းတွင် ဤအကြောင်းကို သက်သေပြထားသည်။ ဤကဲ့သို့သောသူတစ်ဦးကို ဖခင်အာဒမ်မှ ပန်းခြံကို ထိန်းသိမ်းသော နတ်ဘုရားထံသို့ ပို့ခဲ့ခြင်းမှာ အံ့ဩစရာ မဟုတ်ပါသလား။ ကောင်းကင်တမန်သည် ဘုရားသခင်၏အမိန့်ဖြင့် တားမြစ်ထားသော သစ်ပင်မှ သီးသီးသီးသီး သုံးစေ့ယူ၍ (အဲဒါမ်သည် ထိုသီးကို စားပြီးနောက် ဘုရားသခင်၏အမိန့်ကို ချိုးဖောက်ခဲ့သည်) ထိုသီးသီးသီးသီးများကို သူ့အား ပေးခဲ့သည်။ ထိုသီးမှ လူသားတို့၏ပြစ်မှု စတင်ခဲ့သလို လူသားမျိုးဆက်အတွက် ကယ်တင်ခြင်းလည်း စီစဉ်နိုင်ရန်ဖြစ်သည်။ နတ်သမီးထံမှ ဤစေ့များကို လက်ခံရရှိပြီးနောက် စီးဖ်သည် သူ့အဖေ အာဒံထံ ပြန်သွားရာ၌ အာဒံသည် အသက်ရှင်သူများအနက် မရှိတော့ဘဲ သေဆုံးကာ သင်္ဂြိုဟ်ထားသည်ကို တွေ့ရှိခဲ့သည်။ ထို့ကြောင့် သူသည် အဖေ၏ သင်္ဂြိုဟ်အနား မြေထဲတွင် ထိုစေ့များကို စိုက်ခဲ့သည်။ ထိုစေ့များမှ သစ်ပင်သစ်ခေါင်သုံးခု ပေါက်ထွန်းခဲ့ပြီး ၎င်းတို့မှာ ဆီဒါသစ်၊ စိုင်ပရက်စ်သစ်နှင့် ဒိတ်ပင် (သို့မဟုတ် ပမ်ပင်) တို့ဖြစ်သည်။ (သို့မဟုတ် ဟေရှာယားကျမ်း၌ ဖော်ပြထားသည့်အတိုင်း) ထိုပင်များသည် အမြစ်မှ ထိပ်ထိ တစ်ပင်တည်းဖြစ်ကာ ထိပ်ပိုင်း၌ တစ်ပင်ချင်းစီ၏ အခွဲများ သီးခြားကွဲထွက်ခဲ့ကြသည်။ ထိုပင်ကြီးသည် ဆောလမုန်မင်းခေတ်ထိ ရှိနေခဲ့သည်။ ယေရှုလေမွန်က ယေရုရှလင်ရှိ ဘုရားကျောင်း၏ အထူးသန့်ရှင်းရာခန်းကို တည်ဆောက်စဉ်၊ အလှဆင်သစ်ပင်များစွာကို နေရာတိုင်းမှ ယူဆောင်လာကြပြီး၊ ထိုသစ်ပင်ကိုလည်း ထူးချွန်သော နမူနာအဖြစ် ဖြတ်ထုတ်ကာ ဆောက်လုပ်ရေးအတွက် ယေရုရှလင်သို့ ယူဆောင်သွားခဲ့သည်။ သို့သော် ဘုရားသခင်၏ ကြံစည်မှုကြောင့် ဘုရားကျောင်းတည်ဆောက်ရာတွင် မအသုံးပြုခဲ့ဘဲ တစ်နေရာ၌ ကြာရှည်စွာ၊ နောက်တစ်နေရာ၌ အနည်းငယ်သာ ထားရှိခဲ့သည်။ ထို့ကြောင့် ထိုသစ်ပင်ကို ဘုရားကျောင်းနံရံဘေးရှိ မိုးကာခန်းများ၌ ထားရှိကာ လာရောက်သူများနှင့် အလုပ်ပင်ပန်းသူများ အနားယူထိုင်ရန် ခုံအဖြစ် အသုံးပြုခဲ့သည်။ ယခု ရှေးဟောင်း Sibyls ဟုခေါ်သော နတ်ဆိုးမများထဲမှ တစ်ဦးဖြစ်သည့် နီကာဗလာဟု အမည်ရသော ရှေဘာမင်းသမီးသည် ဆောလမုန်၏ ဉာဏ်ပညာကို နားထောင်ရန် ယေရုရှလင်မြို့သို့ ရောက်လာသောအခါ၊ သူမသည် ထူးဆန်းလှသော ဘုရားကျောင်းကို ကြည့်ရှုပြီး ထိုသစ်ပင်ကို မြင်သောအခါ အံ့ဩမိကာ၊ နတ်ဆိုးစိတ်ဓာတ်ဖြင့် လှုံ့ဆော်ခံရပြီး ထိုသစ်ပင်ပေါ်တွင် လူပုံစံဝတ်ဆင်ထားသော ဘုရားသခင် သေဆုံးမည်ဟု ကြေညာခဲ့သည်။ ရွေးချယ်ခံရသူဟု လူသိများသော ရုရှားစာအုပ်တွင်လည်း ထိုအချိန်၌ ဤခန့်မှန်းစကားများ ပြောကြားခဲ့ကြောင်း ဖော်ပြထားသည်– 'အို သုံးကြိမ်ကောင်းကျိုးခံရသော သစ်ပင်၊ ခရစ်တော်ဘုရားကို ဤသစ်ပင်ပေါ်၌ ချုပ်ဆွဲခံရမည်!'</w:t>
      </w:r>
    </w:p>
    <w:p w:rsidRPr="00E541CA" w:rsidR="00E541CA" w:rsidP="00E541CA" w:rsidRDefault="00E541CA" w14:paraId="64992CC4" w14:textId="21F6B62B">
      <w:pPr>
        <w:ind w:firstLine="720"/>
      </w:pPr>
      <w:r w:rsidRPr="00E541CA">
        <w:lastRenderedPageBreak/>
      </w:r>
      <w:r w:rsidRPr="00E541CA">
        <w:t xml:space="preserve">ဒီအကြောင်းကြောင့် ဆောလမုန်မင်းကြီး၏ အမိန့်ဖြင့် ထိုသစ်ပင်ကို သိုးအိုးအနား၌ မြေအောက်နက်ရှိုင်းစွာ မြုပ်ထားခဲ့သည်၊ လူ့လက်ထဲ မကျစေရန်ဖြစ်သည်။ သို့သော် နှစ်ပေါင်းများစွာကြာပြီးနောက် ဘုရားသခင်၏ ကြံစည်မှုကြောင့် ထိုသစ်ပင်သည် မြေအောက်မှ ထွက်ပေါ်ကာ သိုးအိုးရေပေါ်တွင် လွှမ်းနေခဲ့သည်။ ထိုသစ်ပင်အတွက်၊ </w:t>
      </w:r>
      <w:r w:rsidRPr="00E541CA">
        <w:rPr>
          <w:i/>
        </w:rPr>
        <w:t xml:space="preserve">ဘုရားသခင်၏ကောင်းကင်သံတော်သည် နွေရာသီတိုင်း </w:t>
      </w:r>
      <w:r w:rsidRPr="00E541CA">
        <w:t xml:space="preserve">ထို</w:t>
      </w:r>
      <w:r w:rsidRPr="00E541CA">
        <w:rPr>
          <w:i/>
        </w:rPr>
        <w:t xml:space="preserve">ရေချိုး</w:t>
      </w:r>
      <w:r w:rsidRPr="00E541CA">
        <w:t xml:space="preserve">အိုးထဲသို့</w:t>
      </w:r>
      <w:r w:rsidRPr="00E541CA">
        <w:rPr>
          <w:i/>
        </w:rPr>
        <w:t xml:space="preserve"> ဝင်ကာ ရေကိုလှုပ်၍</w:t>
      </w:r>
      <w:r w:rsidRPr="00E541CA">
        <w:rPr>
          <w:rStyle w:val="FootnoteReference"/>
          <w:i/>
        </w:rPr>
        <w:footnoteReference w:id="487"/>
      </w:r>
      <w:r w:rsidRPr="00E541CA">
        <w:t xml:space="preserve"> သစ်ပင်ကိုဆေးကြောခဲ့ပြီး၊ ရေကိုလှုပ်ပြီးနောက် ပထမဆုံးဝင်ရောက်သူများအား ကုသခြင်းအကျိုးကို ပေးခဲ့သည်။ သို့သော် ကျွန်ုပ်တို့၏ဘုရားသခင်ဖြစ်သော ခရစ်တော်သည် လူ့သဘာဝကို ကိုယ်တိုင်ယူဆောင်ကာ မြေပြင်ပေါ်တွင် ပေါ်ပေါက်၍ လူတို့အနက်တွင် နေထိုင်ခဲ့သည်။ ယုဒယုံကြည်သူများက သူ့ကို ဖမ်းဆီးကာ ပီလာတထံသို့ လက်ဝတ်ပေး၍ သတ်ခိုင်းခဲ့ကြသည်။ သူတို့သည် ခရစ်တော်၏ဝန်ကို ပိုမိုလေးလံစေရန် အလေးဆုံး သစ်သားကို ရှာဖွေ၍ လက်ဝတ်တံအတွက် အသုံးပြုခဲ့ကြသည်။ အထက်ဖော်ပြခဲ့သော သစ်ပင်ကို </w:t>
      </w:r>
      <w:r w:rsidRPr="00E541CA">
        <w:t xml:space="preserve">ဆိတ်</w:t>
      </w:r>
      <w:r w:rsidRPr="00E541CA">
        <w:t xml:space="preserve">ရေကန်ရေထဲတွင် </w:t>
      </w:r>
      <w:r w:rsidRPr="00E541CA">
        <w:t xml:space="preserve">ရေဖြင့် ပြည့်စုံစွာ စိုစွတ်၍ အလွန်လေးလံနေသည်ကို </w:t>
      </w:r>
      <w:r w:rsidRPr="00E541CA">
        <w:t xml:space="preserve">တွေ့မြင်ပြီး</w:t>
      </w:r>
      <w:r w:rsidRPr="00E541CA">
        <w:t xml:space="preserve">၊ ထိုနေရာမှ ဆွဲထုတ်ကာ လက်ဝါးတံတည်ဆောက်ရန် ပေးအပ်ခဲ့ကြသည်။ ထိုသစ်ပင်သည် အလွန်လေးလံလွန်း၍ ခရစ်တော်အား သယ်ဆောင်ရာတွင် တစ်ဦးကူညီရန် မဖြစ်မနေလိုအပ်ခဲ့ပြီး၊ စီရိနီယားမှ စိမုန်အား သူ၏ လက်ဝါးတံကို သယ်ဆောင်ရန် တာဝန်ပေးခဲ့ကြသည်။ ကျွန်ုပ်တို့သည် ဤဇာတ်လမ်းကို အတည်မပြုပါ၊ အချို့က ၎င်းကို မမှန်ကန်သော (apocryphal) ဟု ယူဆကြသော်လည်း၊ လုံးဝ မငြင်းပယ်ပါ၊ ၎င်းတွင် သက်သေခံသူများ ရှိပြီး ဘုရားသခင်၏ အင်အားကြီးမားမှုကြောင့် အရာအားလုံး ဖြစ်နိုင်ပါသည်။</w:t>
      </w:r>
    </w:p>
    <w:p w:rsidRPr="00E541CA" w:rsidR="00E541CA" w:rsidP="00E541CA" w:rsidRDefault="00E541CA" w14:paraId="04ED62DF" w14:textId="5BD472A0">
      <w:pPr>
        <w:ind w:firstLine="720"/>
      </w:pPr>
      <w:r w:rsidRPr="00E541CA">
        <w:t xml:space="preserve">ဤအကြောင်းအရင်းမှ သခင်၏ ခရစ်တံခါးကို သစ်ပင်တစ်ပင်မှ ပြုလုပ်ထားပြီး ထိုသစ်ပင်တွင် သစ်ဆီး၊ သစ်ပျဉ်နှင့် ဒိတ်ပင် သို့မဟုတ် ဖုခ် (pheuk) ဆိုသည့် သစ်ပင်သုံးမျိုး ပေါင်းစပ်၍ တစ်ပင်တည်းဖြစ်လာကြောင်း တွေ့ရသည်။</w:t>
      </w:r>
    </w:p>
    <w:p w:rsidRPr="00E541CA" w:rsidR="00E541CA" w:rsidP="00E541CA" w:rsidRDefault="00E541CA" w14:paraId="72B5F20A" w14:textId="49136F4E">
      <w:pPr>
        <w:ind w:firstLine="720"/>
      </w:pPr>
      <w:r w:rsidRPr="00E541CA">
        <w:t xml:space="preserve">သို့သော် လေးထောင့်ပုံစံလက်ဝါးတံကို စဉ်းစားမီ၊ လက်ဝါးတံပေါ်တွင် ခြေထောက်တင်ခုံ (footboard) ရှိခဲ့ပါသလားဆိုတာကို အရင်ဆုံး ရပ်တန့်စဉ်းစားကြပါစို့။ လက်ဝါးတံပေါ်တွင် တင်ထားသော ခေါင်းစဉ်ကို သမ္မာကျမ်းတွင် ဖော်ပြထားသော်လည်း ခြေထောက်တင်ခုံကို မည်သည့်နေရာတွင်မျှ မဖော်ပြထားပါ။</w:t>
      </w:r>
    </w:p>
    <w:p w:rsidRPr="00E541CA" w:rsidR="00E541CA" w:rsidP="00E541CA" w:rsidRDefault="00E541CA" w14:paraId="241BBD16" w14:textId="07362F7D">
      <w:pPr>
        <w:ind w:firstLine="720"/>
      </w:pPr>
      <w:r w:rsidRPr="00E541CA">
        <w:t xml:space="preserve">တစ်စုံတစ်ယောက်ကဆိုနိုင်သည်—ပရော်ဖက်များက ခြေတင်ခုံအကြောင်း ပြောခဲ့ကြသည်။ ဒေဝစ်ကဆိုသည်</w:t>
      </w:r>
      <w:r w:rsidRPr="00E541CA">
        <w:rPr>
          <w:i/>
        </w:rPr>
        <w:t xml:space="preserve">—'ကျွန်ုပ်တို့၏ဘုရားသခင်ကို မြှင့်တင်၍၊ ၎င်း၏ခြေတင်ခုံရှေ့၌ ပူဇော်ကြပါစို့၊ အဲဒါသည် သန့်ရှင်းပါသည်</w:t>
      </w:r>
      <w:r w:rsidRPr="00E541CA">
        <w:t xml:space="preserve">' (</w:t>
      </w:r>
      <w:r w:rsidRPr="00E541CA">
        <w:rPr>
          <w:rStyle w:val="FootnoteReference"/>
          <w:i/>
        </w:rPr>
        <w:footnoteReference w:id="488"/>
      </w:r>
      <w:r w:rsidRPr="00E541CA">
        <w:t xml:space="preserve"> )။ ယေရှုအမည်ဖြင့် ပြောကြားသော ယေရှဲယားကလည်း</w:t>
      </w:r>
      <w:r w:rsidRPr="00E541CA">
        <w:rPr>
          <w:i/>
        </w:rPr>
        <w:t xml:space="preserve">—'ကျွန်ုပ်၏ခြေထောက်များ ရှိရာနေရာကို ဂုဏ်ပြုမည်'</w:t>
      </w:r>
      <w:r w:rsidRPr="00E541CA">
        <w:t xml:space="preserve"> (</w:t>
      </w:r>
      <w:r w:rsidRPr="00E541CA">
        <w:rPr>
          <w:rStyle w:val="FootnoteReference"/>
          <w:i/>
        </w:rPr>
        <w:footnoteReference w:id="489"/>
      </w:r>
      <w:r w:rsidRPr="00E541CA">
        <w:t xml:space="preserve"> )။ ယခု ကျွန်ုပ်တို့သည် ဤပရော်ဖက်နှစ်ခု၏ အဓိပ္ပါယ်ဖွင့်ဆိုချက်များကို စစ်ဆေးကာ၊ ၎င်းတို့က ဘယ်ခြေတင်ခုံကို ရည်ညွှန်းကြောင်း သတ်မှတ်မည်။ သို့သော် ပထမဦးစွာ ဘုရားသခင်၏ ခြေထောက်ခုံများအကြား ကွာခြားချက်ကို စူးစမ်းကြည့်ကြပါစို့။ တစ်ခုမှာ ကျွန်ုပ်တို့အား ဦးခေါင်းချရန် အမိန့်ပြုထားသော ခြေထောက်ခုံဖြစ်ပြီး၊ တစ်ခုမှာ မအမိန့်ပြုထားသော ခြေထောက်ခုံဖြစ်သည်။ အစ္စယာဟ်ဟောကြားချက်တွင် ဘုရားသခင်က "</w:t>
      </w:r>
      <w:r w:rsidRPr="00E541CA">
        <w:rPr>
          <w:i/>
        </w:rPr>
        <w:t xml:space="preserve">ကောင်းကင်သည် ငါ့ထိုင်ခုံဖြစ်၍ မြေကြီးသည် ငါ့ခြေထောက်၏ ခြေထောက်ခုံဖြစ်သည်</w:t>
      </w:r>
      <w:r w:rsidRPr="00E541CA">
        <w:t xml:space="preserve">"</w:t>
      </w:r>
      <w:r w:rsidRPr="00E541CA">
        <w:rPr>
          <w:rStyle w:val="FootnoteReference"/>
          <w:i/>
        </w:rPr>
        <w:footnoteReference w:id="490"/>
      </w:r>
      <w:r w:rsidRPr="00E541CA">
        <w:t xml:space="preserve"> </w:t>
      </w:r>
      <w:r w:rsidRPr="00E541CA">
        <w:t xml:space="preserve">ဟုဆို</w:t>
      </w:r>
      <w:r w:rsidRPr="00E541CA">
        <w:t xml:space="preserve">သည်။ ထိုမြေကြီးခြေထောက်ခုံရှေ့တွင် ဖန်တီးသူဖြစ်သော ဘုရားသခင်မှတစ်ပါး မည်သူမျှ မခေါင်းချကြ။ ထပ်မံ၍ ဆာလံစာ၌ </w:t>
      </w:r>
      <w:r w:rsidRPr="00E541CA">
        <w:rPr>
          <w:i/>
        </w:rPr>
        <w:t xml:space="preserve">"ဘုရားသခင်သည် ငါ့ဘုရားသခင်အား 'ငါ့ညာဘက်၌ ထိုင်ပါ၊ သင့်ရန်သူများကို သင့်ခြေထောက်အောက်ခံခုံအဖြစ် ပြုလုပ်သည်အထိ'" ဟု</w:t>
      </w:r>
      <w:r w:rsidRPr="00E541CA">
        <w:t xml:space="preserve"> ရေးသားထားသည် </w:t>
      </w:r>
      <w:r w:rsidRPr="00E541CA">
        <w:t xml:space="preserve">(</w:t>
      </w:r>
      <w:r w:rsidRPr="00E541CA">
        <w:rPr>
          <w:rStyle w:val="FootnoteReference"/>
          <w:i/>
        </w:rPr>
        <w:footnoteReference w:id="491"/>
      </w:r>
      <w:r w:rsidRPr="00E541CA">
        <w:t xml:space="preserve"> )။ ဘုရားသခင်၏ ရန်သူများအဖြစ် သတ်မှတ်ထားသော ထိုခြေထောက်အောက်ခံခုံရှေ့၌ ဘယ်သူမျှ </w:t>
      </w:r>
      <w:r w:rsidRPr="00E541CA">
        <w:t xml:space="preserve">မခေါင်းချချင်ကြ။ ထို့ကြောင့် ဒေဝစ်က ကျွန်ုပ်တို့အား ဘယ်ခြေထောက်အောက်ခံခုံရှေ့၌ ခေါင်းချရန် အမိန့်ပြုသနည်း။</w:t>
      </w:r>
    </w:p>
    <w:p w:rsidRPr="00E541CA" w:rsidR="00E541CA" w:rsidP="00E541CA" w:rsidRDefault="00E541CA" w14:paraId="38321C90" w14:textId="1EE29298">
      <w:pPr>
        <w:ind w:firstLine="720"/>
      </w:pPr>
      <w:r w:rsidRPr="00E541CA">
        <w:t xml:space="preserve">ဒေဝစ်၏ဤစကားများ၏ အဓိပ္ပာယ်ဖော်ပြချက်မှာ နှစ်မျိုးရှိပြီး၊ တစ်ခုမှာ ကျမ်းစာစာလုံးအတိုင်း ဖော်ပြခြင်းဖြစ်ကာ၊ တစ်ခုမှာ လျှို့ဝှက်ချက်အတိုင်း ဖော်ပြခြင်းဖြစ်သည်။</w:t>
      </w:r>
    </w:p>
    <w:p w:rsidRPr="00E541CA" w:rsidR="00E541CA" w:rsidP="00E541CA" w:rsidRDefault="00E541CA" w14:paraId="31DD8F6B" w14:textId="5B75E92E">
      <w:pPr>
        <w:ind w:firstLine="720"/>
      </w:pPr>
      <w:r w:rsidRPr="00E541CA">
        <w:t xml:space="preserve">စာသားအတိုင်း ဖော်ပြရမည်ဆိုလျှင် အဓိပ္ပာယ်မှာ အောက်ပါအတိုင်းဖြစ်သည်။ ဟောင်းကတိစာတွင် ဘုရားသခင်၏ သေတ္တာတစ်ခုရှိခဲ့ပြီး ထိုသေတ္တာထဲတွင် ပန်းပွင့်ထွက်သော အာရုံ၏ သစ်ခွံ၊ သဘောတူစာချုပ်ပြားများနှင့် မန်နာပါဝင်သော ရွှေဘူးတို့ ပါဝင်ခဲ့သည်။ ထိုသေတ္တာကို ဘုရားသခင်၏ ခြေတင်ခုံဟု ခေါ်ကြသည်၊ ဤအကြောင်းကို ၁ရာဇဝင်စာအုပ် အခန်း ၂၈ တွင် တွေ့မြင်နိုင်ပြီး၊ ထိုအခန်းတွင် မင်းဒေဝစ်က လူထုအား ပြောကြားခဲ့သည်— 'ကျွန်ုပ်သည် စိတ်ထဲ၌ ဆုံးဖြတ်ထားပါသည်၊ ထာဝရဘုရား၏ သဘောတူစာချုပ်သေတ္တာအား အနားယူစေရန် အိမ်တစ်လုံး</w:t>
      </w:r>
      <w:r w:rsidRPr="00E541CA">
        <w:rPr>
          <w:i/>
        </w:rPr>
        <w:t xml:space="preserve">နှင့်</w:t>
      </w:r>
      <w:r w:rsidRPr="00E541CA">
        <w:t xml:space="preserve"> </w:t>
      </w:r>
      <w:r w:rsidRPr="00E541CA">
        <w:rPr>
          <w:i/>
        </w:rPr>
        <w:t xml:space="preserve">ကျွန်ုပ်တို့ဘုရားသခင်၏</w:t>
      </w:r>
      <w:r w:rsidRPr="00E541CA">
        <w:t xml:space="preserve"> ခြေထောက်များအတွက်</w:t>
      </w:r>
      <w:r w:rsidRPr="00E541CA">
        <w:rPr>
          <w:i/>
        </w:rPr>
        <w:t xml:space="preserve"> ခြေထောက်ခုံတစ်ခုကို </w:t>
      </w:r>
      <w:r w:rsidRPr="00E541CA">
        <w:t xml:space="preserve">တည်ဆောက်မည်ဟု</w:t>
      </w:r>
      <w:r w:rsidRPr="00E541CA">
        <w:t xml:space="preserve">'</w:t>
      </w:r>
      <w:r w:rsidRPr="00E541CA">
        <w:t xml:space="preserve"> (</w:t>
      </w:r>
      <w:r w:rsidRPr="00E541CA">
        <w:rPr>
          <w:rStyle w:val="FootnoteReference"/>
          <w:i/>
        </w:rPr>
        <w:footnoteReference w:id="492"/>
      </w:r>
      <w:r w:rsidRPr="00E541CA">
        <w:t xml:space="preserve"> )။ ထို့ကြောင့် သေတ္တာကို ဘုရားသခင်၏ ခြေထောက်ခုံဟု ဘာကြောင့် ခေါ်ဆိုသနည်း။ အကြောင်းမှာ သေတ္တာပေါ်တွင်၊ ချီရုဘင်နှစ်ပါး၏ ပျံချပ်များက သေတ္တာကို ဖုံးလွှမ်းထားသည့် အတွင်း၌၊ အဲဒီအပေါ်မှာ ရွှေတုံးသန့်ရှင်းတစ်ချပ်ကို ပျံတောင်များက ထောက်ထားပြီး သေတ္တာကို ဖုံးအုပ်ထားသလို ဖြစ်သည်။ ၎င်းသည် ထိုင်ခုံ သို့မဟုတ် ဘုရားသခင်၏ ရာဇပလ္လင်ကဲ့သို့ ပုံသဏ္ဍာန်ရှိကာ အစ္စရေးလူမျိုးများက မမြင်နိုင်သော ဘုရားသခင်သည် ထိုခုံပေါ်တွင် ထိုင်နေသည်ဟု ယုံကြည်ကြသည်။ ထိုတေးတော်၏ ပထမအပိုဒ်တွင် 'ခေရုဘများပေါ်တွင် ထိုင်သူ' ဟု ရေးသားထားသည်။ အဓိပ္ပာယ်ဖွင့်သူများအဆိုအရ အစ္စရေးလူမျိုးများသည် မမြင်နိုင်သော ကောင်းကင်ရှိ ခေရုဘများမဟုတ်ဘဲ သေတ္တာပေါ်တွင် တင်ထားသော မုရှေ၏ မြင်သာသော ရွှေခေရုဘများကို ရည်ညွှန်းခဲ့ကြသည်။ သို့သော် ဘုရားသခင်ကိုယ်တော်တိုင် မုရှာအား ပြောတော်မူသည်၊ "</w:t>
      </w:r>
      <w:r w:rsidRPr="00E541CA">
        <w:rPr>
          <w:i/>
        </w:rPr>
        <w:t xml:space="preserve">ငါသည် ထိုနေရာမှ သင့်အား ကိုယ်တိုင်ကို သိစေမည်</w:t>
      </w:r>
      <w:r w:rsidRPr="00E541CA">
        <w:t xml:space="preserve">၊ </w:t>
      </w:r>
      <w:r w:rsidRPr="00E541CA">
        <w:rPr>
          <w:i/>
        </w:rPr>
        <w:t xml:space="preserve">သက်သေခံအုတ်အလောင်းပေါ်ရှိ ကရုဘနှစ်ပါးကြားမှ သနားခြင်းခုံအထက်မှ သင့်အား စကားပြောမည်" (</w:t>
      </w:r>
      <w:r w:rsidRPr="00E541CA">
        <w:rPr>
          <w:rStyle w:val="FootnoteReference"/>
          <w:i/>
        </w:rPr>
        <w:footnoteReference w:id="493"/>
      </w:r>
      <w:r w:rsidRPr="00E541CA">
        <w:t xml:space="preserve"> )။ ဘုရားသခင်သည် ခေရုဘများ၏ ပျံချပ်များပေါ်တွင် ထိုင်ကာ၊ သေတ္တာသည် ဘုရား၏ ခြေထောက်အောက်တွင် တည်ရှိခဲ့သည်။ ထို့ကြောင့် သေတ္တာကို ဘုရား၏ ခြေထောက်ခုံဟု ခေါ်ဆိုခဲ့ပြီး၊ ဒါဝိတ်က </w:t>
      </w:r>
      <w:r w:rsidRPr="00E541CA">
        <w:t xml:space="preserve">"</w:t>
      </w:r>
      <w:r w:rsidRPr="00E541CA">
        <w:rPr>
          <w:i/>
        </w:rPr>
        <w:t xml:space="preserve">၎င်း၏ ခြေထောက်ခုံရှေ့၌</w:t>
      </w:r>
      <w:r w:rsidRPr="00E541CA">
        <w:t xml:space="preserve"> ဦးခေါင်းချ၍ </w:t>
      </w:r>
      <w:r w:rsidRPr="00E541CA">
        <w:rPr>
          <w:i/>
        </w:rPr>
        <w:t xml:space="preserve">နမ်းကြပါစို့</w:t>
      </w:r>
      <w:r w:rsidRPr="00E541CA">
        <w:rPr>
          <w:i/>
        </w:rPr>
        <w:t xml:space="preserve">၊ အဲဒါက သန့်ရှင်းပါသည်" ဟု</w:t>
      </w:r>
      <w:r w:rsidRPr="00E541CA">
        <w:t xml:space="preserve"> ပြောခဲ့သည်</w:t>
      </w:r>
      <w:r w:rsidRPr="00E541CA">
        <w:rPr>
          <w:rStyle w:val="FootnoteReference"/>
          <w:i/>
        </w:rPr>
        <w:footnoteReference w:id="494"/>
      </w:r>
      <w:r w:rsidRPr="00E541CA">
        <w:t xml:space="preserve"> ။ ဤသည် စာသားအတိုင်း အဓိပ္ပာယ်ဖော်ခြင်းဖြစ်သည်။</w:t>
      </w:r>
    </w:p>
    <w:p w:rsidRPr="00E541CA" w:rsidR="00E541CA" w:rsidP="00E541CA" w:rsidRDefault="00E541CA" w14:paraId="180FC1B7" w14:textId="7D88EA09">
      <w:pPr>
        <w:ind w:firstLine="720"/>
      </w:pPr>
      <w:r w:rsidRPr="00E541CA">
        <w:t xml:space="preserve">သို့သော် လျှို့ဝှက်အဓိပ္ပာယ်ဖော်ခြင်းအရ သန့်ရှင်းသူ အာသနသီယပ်ကြီးနှင့် အခြားသန့်ရှင်းသူ ဖခင်ကြီးများက ဘုရားသခင်၏ ခြေထောက်ခုံကို ခရစ်တော်ပုဂ္ဂိုလ်၏ လူသားဘဝအဖြစ် နားလည်ကြသည်။ ထိုကြောင့် အာသာနသီယပ်စ်က ဆိုသည်– အထက်ရှိ အသက်ရှင်သော ဘုရားသခင်သည် ဖန်တီးမှုအားလုံးကို ခြေထောက်အောက်တွင် ထားရှိကာ မပြောင်းလဲဘဲ လူသားတစ်ဦးအဖြစ် ဖြစ်လာပြီး ကျွန်ုပ်တို့၏ သဘာဝနှင့် ပေါင်းစည်းကာ ၎င်းသည် ၎င်း၏ ခြေထောက်ခုံဖြစ်သည်။ ထို့အတူ ကီးယစ်မြို့၌ ထုတ်ဝေသော ကြီးမားသော ဆာလတ်စာအုပ်တွင် အနားတွင် မှတ်ချက်များပါရှိပြီး အောက်ပါအတိုင်း ရေးသားထားသည်– "ဘုရားသခင်၏ ခြေထောက်တင်ခုံမှာ မြေကြီးဖြစ်ပြီး၊ မြေကြီးမှ ယူထားသော ခရစ်တော်၏ အလွန်သန့်ရှင်းဆုံး ကိုယ်ခန္ဓာဖြစ်သည်—အလွန်သန့်ရှင်းဆုံး မယ်တော်၏ ကိုယ်ခန္ဓာမှ ယူထားခြင်းဖြစ်သည်—ထိုကိုယ်ခန္ဓာ၌ အမှန်တကယ် ဘုရားသခင်ဖြစ်သော ခရစ်တော်သည် ဘုရားသခင်တရားနှင့် တစ်ခုတည်းသော ဟူပိုစတေစီ (hypostasis) အဖြစ် ပေါင်းစည်းနေထိုင်ခဲ့သည်။ ထို့ကြောင့် ၎င်းသည် သန့်ရှင်းပြီး အလွန်သန့်ရှင်းဆုံး ဖြစ်သည်။"</w:t>
      </w:r>
    </w:p>
    <w:p w:rsidRPr="00E541CA" w:rsidR="00E541CA" w:rsidP="00E541CA" w:rsidRDefault="00E541CA" w14:paraId="48F5C37F" w14:textId="5A84E5CC">
      <w:pPr>
        <w:ind w:firstLine="720"/>
      </w:pPr>
      <w:r w:rsidRPr="00E541CA">
        <w:t xml:space="preserve">ထို့ကြောင့် စာသားနှင့် သမ္မာဓိပတိအရ မှတ်ချက်နှစ်ခုစလုံးမှ ထင်ရှားသည်မှာ ဤစာသားသည် လက်ဝါးတံပေါ်တွင် ဖန်တီးထား သို့မဟုတ် ဖော်ပြထားသော ခြေထောက်ခုံကို ရည်ညွှန်းခြင်း မဟုတ်ကြောင်း ဖြစ်သည်။ ထိုအစားဤသည် သန့်ရှင်းသော ဘုရားကျောင်းနှင့် ခရစ်တော်၏ လက်ဝါးတံတိုင်ကို ကိုယ်တိုင် ရည်ညွှန်းသည်။ လက်ဝါးတံတိုင်အတွက် သီဆိုသော ပရိုကီမင်မှာ </w:t>
      </w:r>
      <w:r w:rsidRPr="00E541CA">
        <w:rPr>
          <w:i/>
        </w:rPr>
        <w:t xml:space="preserve">'ကျွန်ုပ်တို့၏ ဘုရားသခင်ကို ဂုဏ်ပြုကြပါစို့၊</w:t>
      </w:r>
      <w:r w:rsidRPr="00E541CA">
        <w:rPr>
          <w:i/>
        </w:rPr>
        <w:t xml:space="preserve"> ၎င်း၏</w:t>
      </w:r>
      <w:r w:rsidRPr="00E541CA">
        <w:rPr>
          <w:i/>
        </w:rPr>
        <w:t xml:space="preserve"> ခြေထောက်ခုံရှေ့၌ ဦးခေါင်းချကြပါစို့</w:t>
      </w:r>
      <w:r w:rsidRPr="00E541CA">
        <w:rPr>
          <w:i/>
        </w:rPr>
        <w:lastRenderedPageBreak/>
      </w:r>
      <w:r w:rsidRPr="00E541CA">
        <w:rPr>
          <w:i/>
        </w:rPr>
        <w:t xml:space="preserve"> ၊ အဲဒါက သန့်ရှင်းပါသည်</w:t>
      </w:r>
      <w:r w:rsidRPr="00E541CA">
        <w:rPr>
          <w:rStyle w:val="FootnoteReference"/>
          <w:i/>
        </w:rPr>
        <w:footnoteReference w:id="495"/>
      </w:r>
      <w:r w:rsidRPr="00E541CA">
        <w:t xml:space="preserve"> ' ဟု</w:t>
      </w:r>
      <w:r w:rsidRPr="00E541CA">
        <w:rPr>
          <w:i/>
        </w:rPr>
        <w:t xml:space="preserve"> ဆို</w:t>
      </w:r>
      <w:r w:rsidRPr="00E541CA">
        <w:t xml:space="preserve">သည်။ သို့သော် ဤသည် ခရစ်တော်၏ လက်ဝါးတံတိုင်တစ်ခုလုံးကိုသာ ရည်ညွှန်းပြီး ခြေထောက်ခုံကဲ့သို့ သေးငယ်သော အစိတ်အပိုင်းတစ်ခုကိုသာ မဟုတ်ပါ။</w:t>
      </w:r>
    </w:p>
    <w:p w:rsidRPr="00E541CA" w:rsidR="00E541CA" w:rsidP="00E541CA" w:rsidRDefault="00E541CA" w14:paraId="0F480F70" w14:textId="1319F9CE">
      <w:pPr>
        <w:ind w:firstLine="720"/>
      </w:pPr>
      <w:r w:rsidRPr="00E541CA">
        <w:t xml:space="preserve">ထို့အပြင် ခရစ်တော်ကိုယ်စား ပြောကြားသော ယေရှဲယား၏ စကားများမှာ "ကျွန်ုပ်၏ ခြေထောက်နေရာကို ဂုဏ်ပြုမည်" ဟုဆိုသည်။ ဤစကားများကို ရုရှားဘိုင်ဘယ်များတွင် မတွေ့ရပေ၊ ထရီယိုဒိုင်ယွန်တွင်သာ တွေ့ရပြီး ကြီးမားသော စနေနေ့တွင် ဖတ်ရှုသည့် ပုံပြင်များ၌ ပါဝင်သည်။ သို့သော် ဤစကားများကို ဂျီရိုမ၏ ဘာသာပြန်ချက်ပါ ရိုမန်ဘိုင်ဘယ်များတွင် တွေ့ရသည်။ စာသားအတိုင်း အဓိပ္ပာယ်ဖော်ခြင်းမှာ သဘောတူစာချုပ်သေတ္တာအကြောင်း အထက်တွင် ဖော်ပြထားသည့်အတိုင်းဖြစ်ပြီး၊ လျှို့ဝှက်အဓိပ္ပာယ်အရမှာ သန့်ရှင်းသော ဘုရားကျောင်းကို ရည်ညွှန်းသည်။ ကောင်းကင်ဘုံ၌ ထိုင်တော်မူသော ဘုရားသခင်သည် မြေကြီးပေါ်၌ ကြိုးပမ်းဆောင်ရွက်နေသော သန့်ရှင်းသော ဘုရားကျောင်းတော်ကို ခြေထောက်တင်ခုံအဖြစ်ထားတော်မူသည်။</w:t>
      </w:r>
    </w:p>
    <w:p w:rsidRPr="00E541CA" w:rsidR="00E541CA" w:rsidP="00E541CA" w:rsidRDefault="00E541CA" w14:paraId="659B90AE" w14:textId="3A2A49DF">
      <w:pPr>
        <w:ind w:firstLine="720"/>
      </w:pPr>
      <w:r w:rsidRPr="00E541CA">
        <w:t xml:space="preserve">စင်္ကြန်အောက်တွင် ခြေထောက်ခုံတစ်ခု ရှိခဲ့သည် မရှိခဲ့သည်ကို သန့်ရှင်းသော ကျမ်းစာများမှ မဟုတ်ဘဲ ဘုရားကျမ်းစာ အဓိပ္ပာယ်ဖော်သူများမှလည်း မဖော်ပြထားပါ။ သို့သော် ဂုဏ်ပြုခံရသော အန်ထနီ ရိုမန်၏ ပစ္စည်းများထဲမှ သန့်ရှင်းသော ခလစ်ခွက်ပေါ်တွင် ခရစ်တော်၏ လက်ဝါးတံကို ခြေမပါဘဲ လေးထောင့်ပုံဖြင့် ဖော်ပြထားပြီး သစ်သားပြားမဟုတ်ဘဲ သားရေပြားပေါ်တွင် </w:t>
      </w:r>
      <w:r w:rsidRPr="00E541CA">
        <w:t xml:space="preserve">'</w:t>
      </w:r>
      <w:r w:rsidRPr="00E541CA">
        <w:rPr>
          <w:rStyle w:val="FootnoteReference"/>
        </w:rPr>
        <w:footnoteReference w:id="496"/>
      </w:r>
      <w:r w:rsidRPr="00E541CA">
        <w:t xml:space="preserve"> ' ဟု</w:t>
      </w:r>
      <w:r w:rsidRPr="00E541CA">
        <w:t xml:space="preserve"> ခေါင်းစဉ်ရေးထိုးထား</w:t>
      </w:r>
      <w:r w:rsidRPr="00E541CA">
        <w:t xml:space="preserve">သည်။ ကျွန်ုပ်တို့သည် ခရစ်တော်၏ လက်ဝါးတံတိုင်အခြေတွင် ဖော်ပြထားသည့် အရာများနှင့် စာတန်းများကို မငြင်းဆိုပါ၊ သို့သော် ဤအကြောင်းကို ရှေးဟောင်း သန့်ရှင်းစာတမ်းများတွင် မဖော်ပြထားသလို တရားဝင်မှတ်တမ်းတစ်စုံတစ်ခုမှ မရှိကြောင်းသာ ဖော်ပြလိုပါသည်။</w:t>
      </w:r>
    </w:p>
    <w:p w:rsidRPr="00E541CA" w:rsidR="00E541CA" w:rsidP="00E541CA" w:rsidRDefault="00E541CA" w14:paraId="6754C584" w14:textId="5FBC8E1F">
      <w:pPr>
        <w:ind w:firstLine="720"/>
      </w:pPr>
      <w:r w:rsidRPr="00E541CA">
        <w:t xml:space="preserve">ထိုထက်ပို၍ ခွဲထွက်စာတမ်းတစ်စောင်တွင် ဤကဲ့သို့ရေးသားထားသည်ကို တွေ့ရခြင်းကြောင့် ၎င်းသည် ပိုမိုထင်ရှားစွာ ပုံပြင်တစ်ပုဒ်သာဖြစ်ကြောင်း သိသာပါသည်။</w:t>
      </w:r>
    </w:p>
    <w:p w:rsidRPr="00E541CA" w:rsidR="00E541CA" w:rsidP="00E541CA" w:rsidRDefault="00E541CA" w14:paraId="5C6F095F" w14:textId="414CAC39">
      <w:pPr>
        <w:ind w:firstLine="720"/>
      </w:pPr>
      <w:r w:rsidRPr="00E541CA">
        <w:t xml:space="preserve">စင်္ကြန်တိုင်ခြေထောက်အကြောင်းကို Alphabets တွင် မေးခွန်းတစ်ခုတွင် ကြည့်ပါ – "ဘာကြောင့် ခရစ်တော်၏ စင်္ကြန်တိုင်ခြေထောက်ညာဘက်ကို တောင်တန်းကဲ့သို့ မြင့်တက်နေသလို ဖော်ပြထားပြီး၊ ဘယ်ဘက်ကိုတော့ ကျဆင်းနေသလို ဖော်ပြထားသနည်း?" ဖြေရှင်းချက် – ခရစ်တော်သည် စင်္ကြန်ပေါ်တွင် ရပ်တည်စဉ် ဦးခေါင်းကို ညာဘက်သို့ ချိုးထား၍ လူမျိုးများအား ယုံကြည်ကာ ပူဇော်စေခဲ့သည်; ထိုကြောင့် ယုံကြည်သူများ၏ အပြစ်များ သက်သာစေရန်နှင့် ဒုတိယကြိမ် ပြန်လာသောအခါ သူတို့ကို မြှောက်တင်၍ တွေ့ဆုံစေရန် ညာခြေထောက်ကို မြှောက်တင်ခဲ့သည်။ ထိုအတိုင်း မယုံကြည်သူများအား အလေးချိန်ခံစေပြီး မြေအောက်ငရဲသို့ ဆင်းသက်စေရန် ဘယ်ခြေထောက်ကို အလေးချထားခဲ့သည်။ ဤအကြောင်းပြချက် အဆုံးသတ်သည်။</w:t>
      </w:r>
    </w:p>
    <w:p w:rsidRPr="00E541CA" w:rsidR="00E541CA" w:rsidP="00E541CA" w:rsidRDefault="00E541CA" w14:paraId="53E56169" w14:textId="34134EBB">
      <w:pPr>
        <w:ind w:firstLine="720"/>
      </w:pPr>
      <w:r w:rsidRPr="00E541CA">
        <w:t xml:space="preserve">ကျွန်ုပ်ဆိုလိုသည်မှာ ဤအယူအဆသည် ခရစ်တော်၏ ဘုရားကျောင်းနှင့် မဆန့်ကျင်၊ သန့်ရှင်းသော ယုံကြည်ခြင်းနှင့်လည်း မဆန့်ကျင်ပါ၊ သို့သော် ရိုးရှင်းသော လူများက ထိုပုံပြင်ကို သမ္မာကျမ်း၏ အမှန်တရားဟု ယုံကြည်နေကြသည်ကို ကြားမြင်ရသောကြောင့်; ဘုရားသခင်၏ သတို့သမီးအဖြစ် အပြစ်ကင်းစင်ကြယ်သော ဘုရားကျောင်းတော်သည် စိတ်ကူးယဉ်ထင်မြင်ချက်များ သို့မဟုတ် ကိုယ်တိုင်ဖန်တီးထားသော အဓိပ္ပာယ်ဖော်ပြချက်များကို မလက်ခံဘဲ၊ ဘုရားကျမ်းစာတော်များတွင် အခြေခံကာ ကမ္ဘာကြီး၏ ထင်ရှားကျော်ကြားသော ဆရာကြီးများ၏ တကယ့်အဓိပ္ပာယ်ဖော်ပြချက်များကိုသာ လိုက်နာရမည် (ရိုးရှင်းစကားများပြောတတ်သူများ၏ မဟုတ်ဘဲ)။ ဤအကြောင်းကြောင့် ဘုရားကျောင်း၏ အမှန်တရားအတွက် စိတ်အားထက်သန်ကာ ဘိရှော့အရာကို ထိန်းသိမ်းကာကွယ်နေသူအနေဖြင့် ထိုအတုအယောင် ခန့်မှန်းချက်များကို မစဉ်းစားပါ။</w:t>
      </w:r>
    </w:p>
    <w:p w:rsidRPr="00E541CA" w:rsidR="00E541CA" w:rsidP="00E541CA" w:rsidRDefault="00E541CA" w14:paraId="5CAE4333" w14:textId="67C64F15">
      <w:pPr>
        <w:ind w:firstLine="720"/>
      </w:pPr>
      <w:r w:rsidRPr="00E541CA">
        <w:t xml:space="preserve">ကျွန်ုပ်သည် ခရစ်တော်၏ ခြေထောက်ကို တစ်ဖက်ယိမ်းနေဖြစ်စေ မဖြစ်စေ မရွေး ချစ်မြတ်နိုးစွာ နမ်းမြတ်ပါသည်။ ခရစ်တော်ပုံဖော်သူများနှင့် ပန်းချီဆရာများ၏ ဓလေ့ထုံးစံကိုလည်း ဘုရားကျောင်းနှင့် မဆန့်ကျင်သောကြောင့် မဆန့်ကျင်ဘဲ ခွင့်ပြုပါသည်။ သို့သော် ခွဲထွက်ရေးစာတမ်းတွင် ဖော်ပြထားသည့် အခြေခံ၏ တစ်ဖက်ယိမ်းခြင်းအကြောင်း အဓိပ္ပာယ်ဖွင့်ချက်ကို ကျွန်ုပ် မလက်ခံပါ၊ အကြောင်းမှာ ၎င်းကို ရှေးဟောင်း သန့်ရှင်းသော ဖခင်ကြီးများ၏ စာတမ်းများ သို့မဟုတ် မှတ်ချက်များတွင် မတွေ့ရခြင်းကြောင့် ဖြစ်ပါသည်။</w:t>
      </w:r>
    </w:p>
    <w:p w:rsidRPr="00E541CA" w:rsidR="00E541CA" w:rsidP="00E541CA" w:rsidRDefault="00E541CA" w14:paraId="27532ECA" w14:textId="77F88768">
      <w:pPr>
        <w:ind w:firstLine="720"/>
      </w:pPr>
      <w:r w:rsidRPr="00E541CA">
        <w:t xml:space="preserve">ဤတွင် ကျွန်ုပ်တို့သည် အထက်ဖော်ပြခဲ့သည့် အဆိုများကို ဆက်လက်စစ်ဆေးမည်ဖြစ်ပြီး၊ ၎င်းတို့က ဟောင်းကတိစာတော်တွင် တွေ့ရသော လေးထောင့်ပုံစံလက်ဝါးတံသည် ရှစ်ထောင့်လက်ဝါးတံ၏ အဖုံးသာဖြစ်ကြောင်း ဆိုသော အယူမှားများကို ဆန့်ကျင်ထားသည်။ သို့သော် ခရစ်တော်ကို ရှစ်ထောင့်ပုံစံ ခရစ်ပန်းပေါ်တွင် ချုပ်ကပ်ခဲ့သည်။ ထိုခရစ်ပန်း၏ အဖုံးပုံနှင့် ပုံစံမှာ လေးထောင့်ပုံသာဖြစ်ပြီး၊ ထိုလေးထောင့်ပန်းကို ရောမခရစ်ပန်း၊ ဖျက်ဆီးမှု၏ အမုန်းတရား၊ အန္တိခရစ်၏ ရုပ်တုနှင့် အန္တိခရစ်၏ တံဆိပ်အဖြစ် သတ်မှတ်ကြသည်။</w:t>
      </w:r>
    </w:p>
    <w:p w:rsidRPr="00E541CA" w:rsidR="00E541CA" w:rsidP="00E541CA" w:rsidRDefault="00E541CA" w14:paraId="18ED1BD1" w14:textId="5B50E64F">
      <w:pPr>
        <w:ind w:firstLine="720"/>
      </w:pPr>
      <w:r w:rsidRPr="00E541CA">
        <w:t xml:space="preserve">ထို့ကြောင့် ဤကိစ္စ၏ အမှန်တရားကို ရှာဖွေကြစို့။</w:t>
      </w:r>
    </w:p>
    <w:p w:rsidRPr="00E541CA" w:rsidR="00E541CA" w:rsidP="00E541CA" w:rsidRDefault="00E541CA" w14:paraId="24B1389E" w14:textId="3DD5BA13">
      <w:pPr>
        <w:ind w:firstLine="720"/>
      </w:pPr>
      <w:r w:rsidRPr="00E541CA">
        <w:t xml:space="preserve">ဟောင်းခေတ်တွင်</w:t>
      </w:r>
    </w:p>
    <w:p w:rsidRPr="00E541CA" w:rsidR="00E541CA" w:rsidP="00E541CA" w:rsidRDefault="00E541CA" w14:paraId="5FA6B2FF" w14:textId="192DDB39">
      <w:pPr>
        <w:ind w:firstLine="720"/>
        <w:rPr>
          <w:i/>
        </w:rPr>
      </w:pPr>
      <w:r w:rsidRPr="00E541CA">
        <w:rPr>
          <w:i/>
        </w:rPr>
        <w:t xml:space="preserve">ဟောင်းကတိစာတော်ထဲက လေးထောင့်တံခါးဟာ ရှစ်ထောင့်တံခါးကို ကြိုတင်ပြသထားတာလား?</w:t>
      </w:r>
    </w:p>
    <w:p w:rsidRPr="00E541CA" w:rsidR="00E541CA" w:rsidP="00E541CA" w:rsidRDefault="00E541CA" w14:paraId="1EA0CAE3" w14:textId="7C9B61A7">
      <w:pPr>
        <w:ind w:firstLine="720"/>
      </w:pPr>
      <w:r w:rsidRPr="00E541CA">
        <w:t xml:space="preserve">ခွဲထွက်အယူအဆအရ ဟောင်းစာတော်ထဲရှိ လေးထောင့်ပုံစံလက်ဝါးတံသည် ရှစ်ထောင့်ပုံစံလက်ဝါးတံ၏ အဖုံးဖြစ်ခဲ့သည်ဆိုပါက၊ ထိုလေးထောင့်ပုံစံလက်ဝါးတံသည် တကယ်တမ်း တစ်စုံတစ်ခုသော ပစ္စည်းဖြင့် ပြုလုပ်ထားပြီး တစ်နေရာရာတွင် တည်ရှိခဲ့သည်ဆိုခြင်းမှာ အရာအားလုံးနှင့် ကိုက်ညီမည်ဖြစ်သည်။ ဒါဆိုရင် ခွဲထွက်သူများက ဟောင်းစာတော်ထဲမှာ လေးထောင့်ပုံစံ ခရစ်ကို ဘယ်မှာတွေ့ရသလဲ ပြပါစို့။ ဒါမှမဟုတ် အနည်းဆုံး </w:t>
      </w:r>
      <w:r w:rsidRPr="00E541CA">
        <w:t xml:space="preserve">ရုရှားဘာသာ ဟောင်းစာတော်ထဲမှာ</w:t>
      </w:r>
      <w:r w:rsidRPr="00E541CA">
        <w:rPr>
          <w:i/>
        </w:rPr>
        <w:t xml:space="preserve"> 'ခရစ်'</w:t>
      </w:r>
      <w:r w:rsidRPr="00E541CA">
        <w:t xml:space="preserve"> ဆိုတဲ့ စကားလုံးကို </w:t>
      </w:r>
      <w:r w:rsidRPr="00E541CA">
        <w:t xml:space="preserve">ဘယ်မှာရေးထားသလဲ ပြပါစို့။ ထို့အပြင်၊ သူတို့သည် သူတို့၏ ကိုယ်ပိုင် ဘရင် (Bryn) မမှန်ကန်သော ဆရာများမှမဟုတ်ဘဲ သန့်ရှင်းသော ဖခင်ကြီးများထံမှ သက်သေများကို တင်ပြကာ ဟောင်းစာတော်တွင် လေးထောင့်ပုံစံ ခရစ်သည် ရှစ်ထောင့်ပုံစံ ခရစ်ကို ကိုယ်စားပြုထားသည်ဟု ပြသစေပါ။ ယုံကြည်ခြင်းသည် ယုံကြည်စိတ်ချရသော သက်သေမရှိဘဲ မသေချာသော ကိစ္စများတွင် မထားပါ။ ထို့ကြောင့် ကျွန်ုပ်တို့သည် ယခု စုံစမ်းစစ်ဆေးမှုကို သင်တို့ရှေ့၌ ဆောင်ရွက်ကာ ဟောင်းစာတော်များကို စူးစမ်းကြည့်ရှုနေပါသည်။ ဟောင်းစာတော်များတွင် လေးထောင့်ပုံစံ ခရစ်ယာန်လက္ခဏာ တစ်ခုမျှ တွေ့ရှိခဲ့ဖူးပါသလား၊ ဒါမှမဟုတ် အနည်းဆုံး ရုရှားဘာသာဖြင့် ထုတ်ဝေထားသည့် ဟောင်းစာတော်များတွင် 'cross' ဆိုသော စကားလုံးကို တွေ့ရှိနိုင်ပါသလားဆိုတာကိုလည်း စစ်ဆေးနေပါသည်။ ထို့အပြင် </w:t>
      </w:r>
      <w:r w:rsidRPr="00E541CA">
        <w:t xml:space="preserve">ခရစ်တော်၏ ခရစ်ယာန်လက္ခဏာကို တိုက်ရိုက်မဖော်ပြဘဲ လျှို့ဝှက်အဖြစ် သင်္ကေတပြထားသည့် '</w:t>
      </w:r>
      <w:r w:rsidRPr="00E541CA">
        <w:lastRenderedPageBreak/>
      </w:r>
      <w:r w:rsidRPr="00E541CA">
        <w:t xml:space="preserve"> ' ဆိုသော စာတန်းများမှ ကွဲ၍ ဖြစ်ပါသည်။ အကယ်၍ ဟောင်းစာတော်တွင် မည်သည့် Cross ပုံမှ မတွေ့ရ၊ 'cross' ဆိုသော စကားလုံးလည်း မတွေ့ရပါက၊ ဘာကြောင့် မတွေ့ရသနည်း?</w:t>
      </w:r>
    </w:p>
    <w:p w:rsidRPr="00E541CA" w:rsidR="00E541CA" w:rsidP="00E541CA" w:rsidRDefault="00E541CA" w14:paraId="0A2240E1" w14:textId="5F1FBDF2">
      <w:pPr>
        <w:ind w:firstLine="720"/>
        <w:rPr>
          <w:i/>
        </w:rPr>
      </w:pPr>
      <w:r w:rsidRPr="00E541CA">
        <w:rPr>
          <w:i/>
        </w:rPr>
        <w:t xml:space="preserve">တံခါး၏ သင်္ကေတများနှင့် မူလပုံစံများအပေါ် စုံစမ်းစစ်ဆေးခြင်း</w:t>
      </w:r>
    </w:p>
    <w:p w:rsidRPr="00E541CA" w:rsidR="00E541CA" w:rsidP="00E541CA" w:rsidRDefault="00E541CA" w14:paraId="68E5FEB9" w14:textId="39A93189">
      <w:pPr>
        <w:ind w:firstLine="720"/>
      </w:pPr>
      <w:r w:rsidRPr="00E541CA">
        <w:t xml:space="preserve">အစပိုင်းကတည်းက သတိပေးလိုသည်မှာ </w:t>
      </w:r>
      <w:r w:rsidRPr="00E541CA">
        <w:rPr>
          <w:i/>
        </w:rPr>
        <w:t xml:space="preserve">'cross' ဟု</w:t>
      </w:r>
      <w:r w:rsidRPr="00E541CA">
        <w:t xml:space="preserve">ခေါ်သော စကားလုံးကို </w:t>
      </w:r>
      <w:r w:rsidRPr="00E541CA">
        <w:t xml:space="preserve">ရုရှားဘာသာ ဘုရားကျမ်းများတွင် ရှေးဟောင်းစာချုပ်၌ မတွေ့ရပါ (ဤနေရာ၌ အခြားဘာသာစကားများဖြင့် ထုတ်ဝေသော ဘုရားကျမ်းများကို မဆိုလိုဘဲ ရုရှားဘာသာကျမ်းများကိုသာ ရည်ညွှန်းပါသည်၊ ကျွန်ုပ်၏ စကားများကို ရုရှားမိတ်ဆွေများအတွက်သာ ပြောဆိုပါသည်)။ ရုရှားဘိုင်ဘယ်ဖတ်ရှုသူများထဲမှ ဘယ်သူက ကျွမ်းကျင်ပါသလဲ။ ဘယ်သူက အဟောင်းစာတော်အားလုံးကို အပြည့်အစုံ ဖတ်ရှုပြီးပါသလဲ။ ထိုစာထဲတွင် လေးထောင့်ပုံစံရှိသော ခရစ်ပုံတစ်ခုကို တွေ့ဖူးပါသလား။ ဒါမှမဟုတ် အနည်းဆုံး </w:t>
      </w:r>
      <w:r w:rsidRPr="00E541CA">
        <w:rPr>
          <w:i/>
        </w:rPr>
        <w:t xml:space="preserve">'ခရစ်'</w:t>
      </w:r>
      <w:r w:rsidRPr="00E541CA">
        <w:t xml:space="preserve"> ဆိုသော စကားလုံးကို တွေ့ဖူးပါသ</w:t>
      </w:r>
      <w:r w:rsidRPr="00E541CA">
        <w:rPr>
          <w:i/>
        </w:rPr>
        <w:t xml:space="preserve">လား။ </w:t>
      </w:r>
      <w:r w:rsidRPr="00E541CA">
        <w:t xml:space="preserve">ရုရှားခွဲထွက်သူများသည် ဘက်ပေါင်းစုံမှ စုပေါင်းကာ နေ့ညမရွေး ရုရှားဘုရားကျမ်းများမှ ဟောင်းကတိစာတမ်းကို အဆုံးထိ၊ အသစ်ကျေးဇူးတော်သို့၊ ဧဝံဂျေလိကြေညာချက်အထိ စူးစမ်းဖတ်ရှုကြပါစို့။ ဘယ်နေရာမှာမဆို </w:t>
      </w:r>
      <w:r w:rsidRPr="00E541CA">
        <w:rPr>
          <w:i/>
        </w:rPr>
        <w:t xml:space="preserve">'cross'</w:t>
      </w:r>
      <w:r w:rsidRPr="00E541CA">
        <w:t xml:space="preserve"> ဆိုသော စကားလုံးတစ်လုံးတောင် တွေ့မြင်နိုင်ပါသလား</w:t>
      </w:r>
      <w:r w:rsidRPr="00E541CA">
        <w:rPr>
          <w:i/>
        </w:rPr>
        <w:t xml:space="preserve">။ </w:t>
      </w:r>
      <w:r w:rsidRPr="00E541CA">
        <w:t xml:space="preserve">မဖြစ်နိုင်ပါ။</w:t>
      </w:r>
    </w:p>
    <w:p w:rsidRPr="00E541CA" w:rsidR="00E541CA" w:rsidP="00E541CA" w:rsidRDefault="00E541CA" w14:paraId="252E10B2" w14:textId="76804562">
      <w:pPr>
        <w:ind w:firstLine="720"/>
      </w:pPr>
      <w:r w:rsidRPr="00E541CA">
        <w:t xml:space="preserve">ဟောင်းကျမ်းစာတွင် ဘုရားသခင်၏ ခရစ်တော်၏ ခရစ်ကို ကြိုတင်ပြသသည့် အရိပ်အယောင်များ များစွာ ရှိခဲ့ပေမယ့် ခရစ်တော်၏ ခရစ်ကို ကိုယ်တိုင် တစ်နေရာတည်းမှာမှ မတွေ့ရပါ။ ထိုအရိပ်အယောင်များကိုလည်း 'ခရစ်' ဟု မခေါ်ခဲ့ကြ၊ ခရစ်တော်အကြောင်း ရေးသားချက်များကိုလည်း ထိုခေတ် လူများက မသိမြင်ခဲ့ကြ၊ ဘုရားသခင်က ဖော်ပြပေးခဲ့သည့် နတ်ဆိုးတော်အချို့မှသာ သိမြင်ခဲ့ကြသည်။ ဤအရာများကို ခရစ်ယာန်များက ဟောင်းကျမ်းကို စူးစမ်းလေ့လာပြီး သခင်၏ ခရစ်တံခါး၏ အမှတ်အသားများဖြစ်ကြောင်း တွေ့ရှိကာ အသစ်သော ကျေးဇူးတော်အတွင်း အသိအမှတ်ပြုခဲ့ကြသည်။ ၎င်းတို့ထဲမှ ထင်ရှားဆုံးတစ်ခုကို ဤနေရာတွင် အကျဉ်းချုပ် ဖော်ပြမည်။</w:t>
      </w:r>
    </w:p>
    <w:p w:rsidRPr="00E541CA" w:rsidR="00E541CA" w:rsidP="00E541CA" w:rsidRDefault="00E541CA" w14:paraId="44AE20B1" w14:textId="67290528">
      <w:pPr>
        <w:ind w:firstLine="720"/>
      </w:pPr>
      <w:r w:rsidRPr="00E541CA">
        <w:t xml:space="preserve">ဟောင်းကျမ်းစာတွင် ဘုရားသခင်၏ ခရစ်တော်၏ ခါးတံ၏ ကြိုတင်ပြသချက်များနှင့် နမူနာများ သုံးမျိုး ရှိခဲ့သည်။</w:t>
      </w:r>
    </w:p>
    <w:p w:rsidRPr="00E541CA" w:rsidR="00E541CA" w:rsidP="00E541CA" w:rsidRDefault="00E541CA" w14:paraId="4569F3D0" w14:textId="0CBB59E4">
      <w:pPr>
        <w:ind w:firstLine="720"/>
      </w:pPr>
      <w:r w:rsidRPr="00E541CA">
        <w:t xml:space="preserve">ဤအရာများသည် ကိုယ်ခန္ဓာမဲ့သော်လည်း ထူးခြားထင်ရှားသော ဖြစ်ရပ်များတွင်၊ သို့မဟုတ် ဘုရားသခင်က ပေးအပ်ထားသော အံ့ဩဖွယ် အင်အားများတွင် တွေ့ရှိရသည်။</w:t>
      </w:r>
    </w:p>
    <w:p w:rsidRPr="00E541CA" w:rsidR="00E541CA" w:rsidP="00E541CA" w:rsidRDefault="00E541CA" w14:paraId="29A70911" w14:textId="0813961D">
      <w:pPr>
        <w:ind w:firstLine="720"/>
      </w:pPr>
      <w:r w:rsidRPr="00E541CA">
        <w:t xml:space="preserve">ဤအရာများသည် လူ့လုပ်ရပ်များတွင် တွေ့ရှိရပြီး၊ အနာဂတ်ကို နတ်ဆက်ကဲ့သို့ ကြိုတင်ပြသထားသည်။</w:t>
      </w:r>
    </w:p>
    <w:p w:rsidRPr="00E541CA" w:rsidR="00E541CA" w:rsidP="00E541CA" w:rsidRDefault="00E541CA" w14:paraId="2FC65F85" w14:textId="684B4A41">
      <w:pPr>
        <w:ind w:firstLine="720"/>
      </w:pPr>
      <w:r w:rsidRPr="00E541CA">
        <w:t xml:space="preserve">ဤအရာများသည် သန့်ရှင်းသော ဘိုးဘွားကြီးများနှင့် နတ်ဆရာများက လက်ခံရရှိခဲ့သည့် မြင်ကွင်းများနှင့် ဖော်ပြချက်များတွင် ပါဝင်ခဲ့သည်။</w:t>
      </w:r>
    </w:p>
    <w:p w:rsidRPr="00E541CA" w:rsidR="00E541CA" w:rsidP="00E541CA" w:rsidRDefault="00E541CA" w14:paraId="7EFA2097" w14:textId="5CC130F2">
      <w:pPr>
        <w:ind w:firstLine="720"/>
      </w:pPr>
      <w:r w:rsidRPr="00E541CA">
        <w:t xml:space="preserve">ပထမဦးဆုံးအနေဖြင့် ၎င်းသည် ဘုရားသခင်၏ ခရစ်တော်၏ ခရစ်တံ၏ အင်အားကိုသာ ကြိုတင်ပြသခဲ့သည်။</w:t>
      </w:r>
    </w:p>
    <w:p w:rsidRPr="00E541CA" w:rsidR="00E541CA" w:rsidP="00E541CA" w:rsidRDefault="00E541CA" w14:paraId="0EA6C629" w14:textId="2F0CDD73">
      <w:pPr>
        <w:ind w:firstLine="720"/>
      </w:pPr>
      <w:r w:rsidRPr="00E541CA">
        <w:t xml:space="preserve">ဒုတိယသည် လျှို့ဝှက်စွာဖြင့် ခရစ်တော်၏ လက်ဝါးတံ၏ အင်အားနှင့် ပုံရိပ်ကို နှစ်ခုစလုံး ဖော်ပြခဲ့သည်။</w:t>
      </w:r>
    </w:p>
    <w:p w:rsidRPr="00E541CA" w:rsidR="00E541CA" w:rsidP="00E541CA" w:rsidRDefault="00E541CA" w14:paraId="3DE8D6CA" w14:textId="2884D1E9">
      <w:pPr>
        <w:ind w:firstLine="720"/>
      </w:pPr>
      <w:r w:rsidRPr="00E541CA">
        <w:t xml:space="preserve">သို့သော် တတိယမြောက်တွင် အင်အားနှင့် ပုံသဏ္ဍာန်နှစ်ခုလုံးကို ထင်ဟပ်ပြသခဲ့ပြီး၊ ထို့အပြင် ဘုရားသခင်၏ ခံစားခဲ့ရသော ဒုက္ခကိုပါ တစ်ပြိုင်နက်တည်း ဖော်ပြခဲ့သည်။</w:t>
      </w:r>
    </w:p>
    <w:p w:rsidRPr="00E541CA" w:rsidR="00E541CA" w:rsidP="00E541CA" w:rsidRDefault="00E541CA" w14:paraId="5C77DE23" w14:textId="7D91C718">
      <w:pPr>
        <w:ind w:firstLine="720"/>
        <w:rPr>
          <w:i/>
        </w:rPr>
      </w:pPr>
      <w:r w:rsidRPr="00E541CA">
        <w:rPr>
          <w:i/>
        </w:rPr>
        <w:t xml:space="preserve">ပထမဦးဆုံးသည် နားမလည်နိုင်သေးပေမယ့် ဂုဏ်ယူစရာနှင့် အံ့ဩဖွယ်အရာများထဲတွင် ဘုရားသခင်၏ ခရစ်တော်၏ ခရစ်တံနှင့် ၎င်း၏ အရိပ်ကို ကြိုတင်ပြသခဲ့သည်။</w:t>
      </w:r>
    </w:p>
    <w:p w:rsidRPr="00E541CA" w:rsidR="00E541CA" w:rsidP="00E541CA" w:rsidRDefault="00E541CA" w14:paraId="143F27E8" w14:textId="50E595B8">
      <w:pPr>
        <w:ind w:firstLine="720"/>
      </w:pPr>
      <w:r w:rsidRPr="00E541CA">
        <w:t xml:space="preserve">အစအနေနှင့် ပန်းခြံ၏ အလယ်တွင် တည်ရှိခဲ့သော အသက်ပင်သည် မြေကြီး၏ အလယ်တွင် တင်မည့် ဘုရားသခင်၏ လက်ဝါးတံ၏ ကြိုတင်ပြသမှုနှင့် အရိပ်တစ်ခုဖြစ်ခဲ့သည်။ ဒမတ်စကတ်စ်၏ သန့်ရှင်းသော ဂျွန်က ဆိုသည်မှာ၊ "</w:t>
      </w:r>
      <w:r w:rsidRPr="00E541CA">
        <w:rPr>
          <w:i/>
        </w:rPr>
        <w:t xml:space="preserve">ဤဂုဏ်ယူစရာ လက်ဝါးတံကို ဘုရားသခင်က ပန်းခြံတွင် စိုက်ခဲ့သော အသက်ပင်ဖြင့် ကြိုတင်ပြသခဲ့သည်</w:t>
      </w:r>
      <w:r w:rsidRPr="00E541CA">
        <w:t xml:space="preserve">"</w:t>
      </w:r>
      <w:r w:rsidRPr="00E541CA">
        <w:rPr>
          <w:rStyle w:val="FootnoteReference"/>
          <w:i/>
        </w:rPr>
        <w:footnoteReference w:id="497"/>
      </w:r>
      <w:r w:rsidRPr="00E541CA">
        <w:t xml:space="preserve"> ။ ဒမတ်စကတ်စ်၏ စကား အဆုံး။</w:t>
      </w:r>
    </w:p>
    <w:p w:rsidRPr="00E541CA" w:rsidR="00E541CA" w:rsidP="00E541CA" w:rsidRDefault="00E541CA" w14:paraId="754771CC" w14:textId="5E2EB1DE">
      <w:pPr>
        <w:ind w:firstLine="720"/>
      </w:pPr>
      <w:r w:rsidRPr="00E541CA">
        <w:t xml:space="preserve">အဲဒီ ပာရာဒိုက်စ် သစ်ပင်၏ အသီးသည် အသက်ပေးကာ ထိုအသီးကို စားသုံးသူများအား မသေနိုင်သော အသက်ကို ပေးသကဲ့သို့၊ လက်ဝါးတံ၏ အသီးဖြစ်သော ခရစ်တော်သည် ကိုယ်တော်ကို စားသုံးသူများအား အမြဲတမ်းအသက်ကို ပေးအပ်သည်၊ ကိုယ်တော်ကလည်း "</w:t>
      </w:r>
      <w:r w:rsidRPr="00E541CA">
        <w:rPr>
          <w:i/>
        </w:rPr>
        <w:t xml:space="preserve">ငါ့အသားကို စား၍ ငါ့သွေးကို သောက်သူတိုင်းသည် အမြဲတမ်းအသက်ရှိမည်</w:t>
      </w:r>
      <w:r w:rsidRPr="00E541CA">
        <w:t xml:space="preserve">"</w:t>
      </w:r>
      <w:r w:rsidRPr="00E541CA">
        <w:t xml:space="preserve"> ဟု ဆိုခဲ့သည်</w:t>
      </w:r>
      <w:r w:rsidRPr="00E541CA">
        <w:rPr>
          <w:rStyle w:val="FootnoteReference"/>
          <w:i/>
        </w:rPr>
        <w:footnoteReference w:id="498"/>
      </w:r>
      <w:r w:rsidRPr="00E541CA">
        <w:t xml:space="preserve"> ။ ဤအကြောင်းကြောင့် ဘုရားသခင်၏ ခရစ်တော်တံခါးကို ဘုရားကျောင်း၌ သီချင်းများတွင် 'အသက်ပေးသော သစ်ပင်' ဟု ခေါ်ဆိုကာ အောက်ပါအတိုင်း သီဆိုကြသည် – </w:t>
      </w:r>
      <w:r w:rsidRPr="00E541CA">
        <w:rPr>
          <w:i/>
        </w:rPr>
        <w:t xml:space="preserve">'အသက်ပေးသော ခရစ်တော်တံခါးသည် မြေကြီးပေါ်တွင် စိုက်ထူထားသည်</w:t>
      </w:r>
      <w:r w:rsidRPr="00E541CA">
        <w:t xml:space="preserve">'</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ဤနေရာ၌ ကျွန်ုပ်သည် အဟောင်းစာချုပ်တွင် လက်ဝါးတံသည် ပုံသဏ္ဍာန်လေးထောင့်ရှိပြီး ထီးခေါင်ရှစ်ထောင့်ပါသည်ဟု ဆိုသူ ခွဲထွက်သူများအား မေးလိုသည်– ပန်းခြံ၌ ရှိသော အသက်ပင်သည်လည်း လက်ဝါးတံကဲ့သို့ လေးထောင့်ပင်ဖြစ်ပါသလား?</w:t>
      </w:r>
    </w:p>
    <w:p w:rsidRPr="00E541CA" w:rsidR="00E541CA" w:rsidP="00E541CA" w:rsidRDefault="00E541CA" w14:paraId="1CF325AA" w14:textId="7E844B4E">
      <w:pPr>
        <w:ind w:firstLine="720"/>
      </w:pPr>
      <w:r w:rsidRPr="00E541CA">
        <w:t xml:space="preserve">ပျက်စီးခြင်းမရှိသော သစ်သားဖြင့် ဖန်တီးထားသော နိုအာ၏ သင်္ဘော၊ ၎င်းကြောင့် လူသားမျိုးဆက်အား ကမ္ဘာလုံးဆိုင်ရာ ရေကြီးမှ ကယ်တင်ခဲ့သည်: ၎င်းသည် (၇၁၅၆ ခုနှစ်၊ Joseph သာသနာပြုခေတ်ကာလတွင် မော်စကို၌ မိတ္တူထုတ်ဝေခဲ့သည့် အမည်မဖော်ထားသော စာရေးဆရာတစ်ဦး၏ ယုံကြည်ခြင်းစာအုပ်၊ ဖိုလီယို ၆၇ နောက်ဖက်တွင် ဖော်ပြထားသည့် အယူအဆအရ) ခရစ်တော်၏ လက်ဝါးတံခါးကို ကြိုတင်ပြသသည့် သင်္ကေတတစ်ခုဖြစ်ပြီး၊ ထိုလက်ဝါးတံခါးအားဖြင့် ခရစ်ယာန်မျိုးဆက်သည် ပြစ်မှုရေကြီးမှ ကယ်တင်ခံရမည်ဖြစ်သည်။ သို့သော် ကျွန်ုပ် မေးလိုသည်မှာ၊ ထိုသင်္ဘောသည် ဘုရားသခင်၏ ခရစ်ပုံသဏ္ဍာန်ကို ယူထားခဲ့သော်လည်း၊ ကိုယ်တိုင်လည်း လေးထောင့်ခရစ်ပုံစံကဲ့သို့ ခရစ်ပုံသဏ္ဍာန်ရှိခဲ့ပါသလား?</w:t>
      </w:r>
    </w:p>
    <w:p w:rsidRPr="00E541CA" w:rsidR="00E541CA" w:rsidP="00E541CA" w:rsidRDefault="00E541CA" w14:paraId="134954F4" w14:textId="2152AB64">
      <w:pPr>
        <w:ind w:firstLine="720"/>
      </w:pPr>
      <w:r w:rsidRPr="00E541CA">
        <w:lastRenderedPageBreak/>
      </w:r>
      <w:r w:rsidRPr="00E541CA">
        <w:t xml:space="preserve">ဘုရားသခင်ထံ ပူဇော်ရန် ဖခင်က ဦးဆောင်သွားသော အစ်စောက်သည် သူ့ခါးပေါ်တွင် သယ်ဆောင်ခဲ့သည့် သစ်သားသည် ခရစ်တော်၏ လက်ဝါးတံ၏ ကြိုတင်ပြသချက်တစ်ခုဖြစ်သည်။ ထိုကြောင့် ဂုဏ်ထူးရှင် အဲဖရေးမ်က ဤအကြောင်းကို ဆင်ခြင်၍ ဆိုသည်– အစ်စောက်သည် သစ်သားကို ယူဆောင်ကာ အန္တရာယ်မရှိသော သိုးကလေးကဲ့သို့ သတ်ခံရန် တောင်ပေါ်သို့ တက်ခဲ့ပြီး၊ ကယ်တင်သူသည် ကျွန်ုပ်တို့အတွက် သိုးကလေးကဲ့သို့ သတ်ခံရန် ခရစ်တော်၏ ခါးတံကို ယူဆောင်ကာ သတ်ခံရာနေရာသို့ သွားခဲ့သည်။ ဓားကိုမြင်လျှင် လက်နက်တံတစ်ခုအဖြစ် သဘောထားပါ၊ ယဇ်ပလ္လင်ကိုစဉ်းစားလျှင် သတ်ဖြတ်ရာနေရာကို ကြည့်ပါ၊ </w:t>
      </w:r>
      <w:r w:rsidRPr="00E541CA">
        <w:t xml:space="preserve">သစ်သားပြားများကိုမြင်လျှင် ၎င်းတို့ကို လက်ဝါးတံကြီးအဖြစ် သဘောထားပါ</w:t>
      </w:r>
      <w:r w:rsidRPr="00E541CA">
        <w:rPr>
          <w:rStyle w:val="FootnoteReference"/>
        </w:rPr>
        <w:footnoteReference w:id="500"/>
      </w:r>
      <w:r w:rsidRPr="00E541CA">
        <w:t xml:space="preserve"> ။ ဤအထိ အဲဖရေးမ်၏ မှတ်ချက်ဖြစ်သည်။ ကျွန်ုပ် မေးလိုသည်မှာ၊ ဘုရားသခင်၏ လက်ဝါးတံကြီးကို ဖွဲ့စည်းထားသည့် ထိုသစ်သားပြားများသည်လည်း လက်ဝါးတံကဲ့သို့ အချက်လေးခုရှိခဲ့ပါသလား။</w:t>
      </w:r>
    </w:p>
    <w:p w:rsidRPr="00E541CA" w:rsidR="00E541CA" w:rsidP="00E541CA" w:rsidRDefault="00E541CA" w14:paraId="49BE370C" w14:textId="3977B364">
      <w:pPr>
        <w:ind w:firstLine="720"/>
      </w:pPr>
      <w:r w:rsidRPr="00E541CA">
        <w:t xml:space="preserve">အီဂျစ်၌ အုပ်ချုပ်ခဲ့သော ယောသပ်၏ လက်ကိုင်တံ (သို့မဟုတ် မင်းတံ) ၏ အဆုံး၌ ယာကုပ်သည်</w:t>
      </w:r>
      <w:r w:rsidRPr="00E541CA">
        <w:rPr>
          <w:rStyle w:val="FootnoteReference"/>
        </w:rPr>
        <w:footnoteReference w:id="501"/>
      </w:r>
      <w:r w:rsidRPr="00E541CA">
        <w:t xml:space="preserve"> ဟု</w:t>
      </w:r>
      <w:r w:rsidRPr="00E541CA">
        <w:t xml:space="preserve"> ဦးခေါင်းချခဲ့</w:t>
      </w:r>
      <w:r w:rsidRPr="00E541CA">
        <w:t xml:space="preserve">ပြီး၊</w:t>
      </w:r>
      <w:r w:rsidRPr="00E541CA">
        <w:t xml:space="preserve"> ၎င်း</w:t>
      </w:r>
      <w:r w:rsidRPr="00E541CA">
        <w:t xml:space="preserve">သည် ဘုရားသခင်၏ လက်ဝါးတံ၏ ကြိုတင်ပြသမှုနှင့် အမိုးခေါင်ဖြစ်ခဲ့သည်။ ထိုအတိုင်း မြှင့်တင်ခြင်းအတွက် ကနေွန်တွင်၊ Ode 7 တွင် ဖတ်ရသည်– ဤတံသည် ယောဆပ်ပြည်ကို ဝန်းရံကာ၊ တစ်နေ့တွင် အစ္စရေးတို့သည် ထိုမြေ၌ အံ့ဩဖွယ် မင်းကြီးနိုင်ငံကို မြင်တွေ့မည်။ အကြောင်းမှာ </w:t>
      </w:r>
      <w:r w:rsidRPr="00E541CA">
        <w:t xml:space="preserve">ထိုတံသည်</w:t>
      </w:r>
      <w:r w:rsidRPr="00E541CA">
        <w:t xml:space="preserve"> ဂုဏ်ယူဖွယ် </w:t>
      </w:r>
      <w:r w:rsidRPr="00E541CA">
        <w:rPr>
          <w:i/>
        </w:rPr>
        <w:t xml:space="preserve">ခရစ်တော်၏ ခရစ်ကို </w:t>
      </w:r>
      <w:r w:rsidRPr="00E541CA">
        <w:t xml:space="preserve">ထူထောင်ပြသမည်ဖြစ်သည်။ ခရစ်တော်၏ ခရစ်ကို ကြိုတင်ပြသခဲ့သည့် ယောဆပ်၏ ထိုတံသည် ခရစ်ကဲ့သို့ လေးထောင့်ရှိခဲ့ပါသလား။</w:t>
      </w:r>
    </w:p>
    <w:p w:rsidRPr="00E541CA" w:rsidR="00E541CA" w:rsidP="00E541CA" w:rsidRDefault="00E541CA" w14:paraId="0C8084EA" w14:textId="1ACD0EB3">
      <w:pPr>
        <w:ind w:firstLine="720"/>
      </w:pPr>
      <w:r w:rsidRPr="00E541CA">
        <w:t xml:space="preserve">ထပ်မံ၍ မုရှေ၏ အံ့ဩဖွယ် သစ်တံသည် မြွေတစ်ကောင်အဖြစ် ပြောင်းလဲကာ မာယာမြွေများကို စားသောက်ခဲ့ပြီး၊ အီဂျစ်မြစ်ရေကို သွေးအဖြစ် ပြောင်းလဲကာ အီဂျစ်လူမျိုးများပေါ်တွင် အခြားဒဏ်ခတ်များ ဖြစ်ပေါ်စေခဲ့သည်။ အနီပင်လယ်ကို ခွဲ၍ အစ္စရေးတို့ ခြောက်သေတ္တာလမ်းဖြင့် ဖြတ်သွားနိုင်စေခဲ့သည်။ ၎င်းသည် ဘုရားသခင်၏ လက်ဝါးတံ၏ ကြိုတင်ပြသမှုနှင့် အရိပ်တစ်ခုဖြစ်ကာ၊ ငရဲမြွေများကို ဖျက်ဆီးရန်၊ တိုင်းနိုင်ငံများမှ ဖွဲ့စည်းထားသည့် ဘုရားကျောင်းကို ခရစ်တော်၏ သွေးဖြင့် ရေချိုးပေးရန်၊ အပြစ်ရှိသော ကမ္ဘာကို ပြစ်ဒဏ်ပေးရန်နှင့် အစ္စရေးအသစ်များအတွက် ကောင်းကင်သို့ သွားရာ လမ်းကို ချောမွေ့စေရန် ရည်ရွယ်ထားသည်။ မုရှာ၏ ထိုတံသည် ဘုရားသခင်၏ ခရစ်ကို ကြိုတင်ပြသသည့်အရာဖြစ်ပြီး၊ လေးထောင့်ခရစ်ကဲ့သို့ လေးထောင့်ပါရှိပါသလား။</w:t>
      </w:r>
    </w:p>
    <w:p w:rsidRPr="00E541CA" w:rsidR="00E541CA" w:rsidP="00E541CA" w:rsidRDefault="00E541CA" w14:paraId="39AF9044" w14:textId="7F9C09C5">
      <w:pPr>
        <w:ind w:firstLine="720"/>
      </w:pPr>
      <w:r w:rsidRPr="00E541CA">
        <w:t xml:space="preserve">ထိုနည်းတူ၊ ပွင့်ထွက်ပြီး သီးထွက်ခဲ့သော အာရုန်၏ သစ်တံသည် ဘုရားသခင်၏ ခရစ်တော်တံ၏ ကြိုတင်ပြသမှုနှင့် သင်္ကေတတစ်ခုဖြစ်ခဲ့သည်။ ဘုရားကျောင်းက သီချင်းဆိုသလို၊ </w:t>
      </w:r>
      <w:r w:rsidRPr="00E541CA">
        <w:rPr>
          <w:i/>
        </w:rPr>
        <w:t xml:space="preserve">'သစ်တံကို လျှို့ဝှက်ချက်၏ သင်္ကေတအဖြစ် ယူကြသည်၊ ၎င်း၏ ပွင့်ထွက်ခြင်းက ဆရာတော်ကို ကြိုတင်ပြသပြီး၊ တစ်ခါက သီးမထွက်ခဲ့သော ခရစ်တော်တံ၏ သစ်ပင်သည် ယခုတွင် ပေါ်ပေါက်ပြန်ပြီ</w:t>
      </w:r>
      <w:r w:rsidRPr="00E541CA">
        <w:t xml:space="preserve">'</w:t>
      </w:r>
      <w:r w:rsidRPr="00E541CA">
        <w:rPr>
          <w:rStyle w:val="FootnoteReference"/>
          <w:i/>
        </w:rPr>
        <w:footnoteReference w:id="502"/>
      </w:r>
      <w:r w:rsidRPr="00E541CA">
        <w:t xml:space="preserve"> ။ အဲလောန်၏ တံသည် ဘုရားသခင်၏ လက်ဝါးတံကို ကြိုတင်ပြသခဲ့သလို၊ လေးထောင့်လက်ဝါးတံကဲ့သို့ လေးထောင့်လက်ဝါးတံတစ်ခုဖြစ်ပါသလား?</w:t>
      </w:r>
    </w:p>
    <w:p w:rsidRPr="00E541CA" w:rsidR="00E541CA" w:rsidP="00E541CA" w:rsidRDefault="00E541CA" w14:paraId="25A9D6A4" w14:textId="657B5C68">
      <w:pPr>
        <w:ind w:firstLine="720"/>
      </w:pPr>
      <w:r w:rsidRPr="00E541CA">
        <w:t xml:space="preserve">မာရေရေရဲ့ ချဉ်သောရေထဲသို့ သစ်ပင်တစ်ပင် ထည့်၍ ၎င်း၏ ချဉ်မှုကို ချိုမြိန်စေခြင်း</w:t>
      </w:r>
      <w:r w:rsidRPr="00E541CA">
        <w:rPr>
          <w:rStyle w:val="FootnoteReference"/>
        </w:rPr>
        <w:footnoteReference w:id="503"/>
      </w:r>
      <w:r w:rsidRPr="00E541CA">
        <w:t xml:space="preserve"> သည် ဘုရားသခင်၏ ခရစ်တော်တံခါး၏ ကြိုတင်ပြသမှုနှင့် အရိပ်တစ်ခုဖြစ်သည်။ ထို့ကြောင့် ဂုဏ်ပြုကန်နွန် (Exaltation Canon) ၏ Ode 4 တွင် "မုရှေက ရှေးဟောင်းသဲတောရှိ ချဉ်သောရေများကို သစ်ပင်တစ်ပင်ဖြင့် ပြောင်းလဲကာ၊ တိုင်းနိုင်ငံများ၏ ဘာသာရေးသစ္စာအတွက် ခရစ်တော်တံခါးမှတဆင့် ပြောင်းလဲခြင်းကို ဖော်ပြခဲ့သည်" ဟုရေးသားထားသည်။ ထိုနည်းတူ၊ Pre-Feast Canon ၏ စာရေးဆရာ Joseph က Ode 5 တွင် ဆိုသည်မှာ </w:t>
      </w:r>
      <w:r w:rsidRPr="00E541CA">
        <w:rPr>
          <w:i/>
        </w:rPr>
        <w:t xml:space="preserve">–</w:t>
      </w:r>
      <w:r w:rsidRPr="00E541CA">
        <w:t xml:space="preserve"> "</w:t>
      </w:r>
      <w:r w:rsidRPr="00E541CA">
        <w:rPr>
          <w:i/>
        </w:rPr>
        <w:t xml:space="preserve">မာရာရေကို ပထမဦးဆုံး ချိုမြိန်စေပြီးနောက် သစ်ပင်ဖြင့် ဂုဏ်ယူဖွယ် ခရစ်တော်၏ ခရစ်ကို သင်တို့အား သင်္ကေတပြခဲ့ပြီး၊ ထိုခရစ်တော်မှ ကယ်ဆယ်ခြင်း၏ ချိုမြိန်မှုကို လူသားတို့ထံ သွန်းလောင်းခဲ့သည်"</w:t>
      </w:r>
      <w:r w:rsidRPr="00E541CA">
        <w:rPr>
          <w:rStyle w:val="FootnoteReference"/>
          <w:i/>
        </w:rPr>
        <w:footnoteReference w:id="504"/>
      </w:r>
      <w:r w:rsidRPr="00E541CA">
        <w:t xml:space="preserve"> ။ မာရာရေကို ချိုမြိန်စေပြီး ဘုရားသခင်၏ လက်ဝါးတံကို ဖွဲ့စည်းခဲ့သော ထိုသစ်ပင်သည် လေးထောင့်လက်ဝါးတံကဲ့သို့ လေးထောင့်ရှိသနည်း?</w:t>
      </w:r>
    </w:p>
    <w:p w:rsidRPr="00E541CA" w:rsidR="00E541CA" w:rsidP="00E541CA" w:rsidRDefault="00E541CA" w14:paraId="5E8E1B76" w14:textId="32D74904">
      <w:pPr>
        <w:ind w:firstLine="720"/>
      </w:pPr>
      <w:r w:rsidRPr="00E541CA">
        <w:t xml:space="preserve">နတ်ဆရာမ ဒေဘိုရာသည် အောက်တွင် ထိုင်ကာ အစ္စရေးတို့အား တရားစီရင်ခဲ့သော ထိတ်ပင် </w:t>
      </w:r>
      <w:r w:rsidRPr="00E541CA">
        <w:t xml:space="preserve">(</w:t>
      </w:r>
      <w:r w:rsidRPr="00E541CA">
        <w:rPr>
          <w:rStyle w:val="FootnoteReference"/>
        </w:rPr>
        <w:footnoteReference w:id="505"/>
      </w:r>
      <w:r w:rsidRPr="00E541CA">
        <w:t xml:space="preserve"> ) သည် ဘုရားသခင်၏ ခရစ်တော်၏ ခေါင်မိုးနှင့် ကြိုတင်ပြသချက်တစ်ခုဖြစ်ပြီး၊ ထိုခရစ်တော်ပေါ်တွင် ဘုရားသခင်သည် ဤကမ္ဘာ၏ မင်းကြီးဖြစ်သော မာယာဆိုးအား ထုတ်ပစ်ရန် တရားစီရင်ခဲ့သည်: </w:t>
      </w:r>
      <w:r w:rsidRPr="00E541CA">
        <w:t xml:space="preserve">"</w:t>
      </w:r>
      <w:r w:rsidRPr="00E541CA">
        <w:rPr>
          <w:i/>
        </w:rPr>
        <w:t xml:space="preserve">ယခုကမ္ဘာပေါ်တွင် တရားစီရင်ခြင်း ရောက်ရှိပြီ; ယခု ဤကမ္ဘာ၏ မင်းကြီးကို ထုတ်ပစ်မည်"</w:t>
      </w:r>
      <w:r w:rsidRPr="00E541CA">
        <w:rPr>
          <w:rStyle w:val="FootnoteReference"/>
          <w:i/>
        </w:rPr>
        <w:footnoteReference w:id="506"/>
      </w:r>
      <w:r w:rsidRPr="00E541CA">
        <w:t xml:space="preserve"> ။ ဒေဘိုရာ၏ ထိုပန်းသစ်ပင်သည် ဘုရားသခင်၏ လက်ဝါးတံဆိပ်ပုံစံကို ယူထားပြီး လေးထောင့်တံဆိပ်ကဲ့သို့ လေးထောင့်ရှိခဲ့ပါသလား?</w:t>
      </w:r>
    </w:p>
    <w:p w:rsidRPr="00E541CA" w:rsidR="00E541CA" w:rsidP="00E541CA" w:rsidRDefault="00E541CA" w14:paraId="491E144C" w14:textId="3337A3E4">
      <w:pPr>
        <w:ind w:firstLine="720"/>
      </w:pPr>
      <w:r w:rsidRPr="00E541CA">
        <w:t xml:space="preserve">ဆမ်ဆွန်သည် ထိုမြင်းခေါင်းအရိုးဖြင့် ဖိလစ္တိန်း တစ်ထောင်ကို သတ်ခဲ့သည်။ သို့သော် သူသည် ရေငတ်၍ ဘုရားသခင်ထံ ဆုတောင်းသောအခါ </w:t>
      </w:r>
      <w:r w:rsidRPr="00E541CA">
        <w:rPr>
          <w:i/>
        </w:rPr>
        <w:t xml:space="preserve">ဘုရားသခင်သည် ထိုမြင်းခေါင်းအရိုးထဲတွင် ရေမြောင်းတစ်ခု </w:t>
      </w:r>
      <w:r w:rsidRPr="00E541CA">
        <w:t xml:space="preserve">ဖွင့်ပေး</w:t>
      </w:r>
      <w:r w:rsidRPr="00E541CA">
        <w:rPr>
          <w:i/>
        </w:rPr>
        <w:t xml:space="preserve">၍ ရေထွက်လာစေပြီး သူသည် သောက်သုံးခဲ့သည်</w:t>
      </w:r>
      <w:r w:rsidRPr="00E541CA">
        <w:rPr>
          <w:rStyle w:val="FootnoteReference"/>
          <w:i/>
        </w:rPr>
        <w:footnoteReference w:id="507"/>
      </w:r>
      <w:r w:rsidRPr="00E541CA">
        <w:t xml:space="preserve"> ။ ထိုသွားအရိုးသည် ဘုရားသခင်၏ ခရစ်တော်၏ ခရစ်ကို ကြိုတင်ပြသသည့် နိမိတ်တစ်ခုဖြစ်ပြီး၊ စိတ်ဝိညာဉ်ဆိုင်ရာ ဆမ်ဆွန်ဖြစ်သူ ခရစ်တော်သည် ငရဲ၌ရှိသော ဖိလစ္တိန်တို့ကို သတ်ဖြတ်ခဲ့သည်။ သူသည် မိမိ၏ အလွန်သန့်ရှင်းသော ဘက်တွင် ဒဏ်ရာတစ်ခု ဖွင့်ကာ သွေးနှင့် ရေ ရေစီးထွက်စေပြီး၊ ထိုအားဖြင့် လူသားတို့၏ ကယ်တင်ခြင်းဆိုင်ရာ ဆန္ဒကို ဖြေရှင်းပေးခဲ့သည်။ ဘုရားသခင်၏ ခရစ်တော်တံခါးကို သရုပ်ဖော်ထားသည့် ထိုမြင်းခေါင်းအရိုးသည် ခရစ်တော်တံခါးကဲ့သို့ လေးထောင့်ရှိခဲ့ပါသလား။</w:t>
      </w:r>
    </w:p>
    <w:p w:rsidRPr="00E541CA" w:rsidR="00E541CA" w:rsidP="00E541CA" w:rsidRDefault="00E541CA" w14:paraId="3C16012B" w14:textId="0C83ED72">
      <w:pPr>
        <w:ind w:firstLine="720"/>
      </w:pPr>
      <w:r w:rsidRPr="00E541CA">
        <w:t xml:space="preserve">ဒေဝစ်၏ လိုင်ယာကို ဒေဝစ်ကိုယ်တိုင်ဟုလည်း ခေါ်ကြပြီး၊ ချိုမြိန်စွာ သီဆိုကာ ဆောလ်အား နှိပ်စက်နေသော မသန့်ရှင်းသော ဝိညာဉ်နှင့်</w:t>
      </w:r>
      <w:r w:rsidRPr="00E541CA">
        <w:rPr>
          <w:rStyle w:val="FootnoteReference"/>
        </w:rPr>
        <w:footnoteReference w:id="508"/>
      </w:r>
      <w:r w:rsidRPr="00E541CA">
        <w:t xml:space="preserve"> ကို</w:t>
      </w:r>
      <w:r w:rsidRPr="00E541CA">
        <w:t xml:space="preserve"> ထွက်ခွာစေခဲ့</w:t>
      </w:r>
      <w:r w:rsidRPr="00E541CA">
        <w:t xml:space="preserve">သည်။ ထိုလိုင်ယာသည် ဘုရားသခင်၏ ခရစ်တော်၏ လက်ဝါးတံခါးကို ကြိုတင်ပြသသည့် သင်္ကေတတစ်ခုဖြစ်ပြီး၊ ခရစ်တော်၏ အသားကို လိုင်ယာ၏ အသံပြားပေါ်ရှိ ကြိုးကဲ့သို့ ချိတ်ဆွဲထားခဲ့သည်။ ကျေးဇူးတော်ရှင်ဘုရားသခင်သည် ကိုယ်တော်ကို သတ်နေသူများအတွက် </w:t>
      </w:r>
      <w:r w:rsidRPr="00E541CA">
        <w:rPr>
          <w:i/>
        </w:rPr>
        <w:t xml:space="preserve">'အဖေ၊ သူတို့ကို ခွင့်လွှတ်ပါ'</w:t>
      </w:r>
      <w:r w:rsidRPr="00E541CA">
        <w:t xml:space="preserve"> ဟု ချိုမြိန်စွာ ဆုတောင်းတော်မူသောအခါ </w:t>
      </w:r>
      <w:r w:rsidRPr="00E541CA">
        <w:t xml:space="preserve">မကောင်းဆိုးဝါးသော ဝိညာဉ်များသည် ချက်ချင်း ဝေးကွာထွက်ပြေးကာ ကျေးဇူးတော်ရှင်ဘုရားသခင်၏ ကရုဏာအားဖြင့် အနိုင်ယူ ထုတ်ပစ်ခံရကြသည်။ ဒေဝစ်၏ လိုင်ယာသည် ကိုယ်တိုင် ဘုရားသခင်၏ လက်ဝါးတံခါးကို ဖွဲ့စည်းထားသလို၊ လက်ဝါးတံခါးကဲ့သို့ အချက်လေးချက်ပါရှိသလား?</w:t>
      </w:r>
    </w:p>
    <w:p w:rsidRPr="00E541CA" w:rsidR="00E541CA" w:rsidP="00E541CA" w:rsidRDefault="00E541CA" w14:paraId="271284F8" w14:textId="3E4324F8">
      <w:pPr>
        <w:ind w:firstLine="720"/>
      </w:pPr>
      <w:r w:rsidRPr="00E541CA">
        <w:lastRenderedPageBreak/>
      </w:r>
      <w:r w:rsidRPr="00E541CA">
        <w:t xml:space="preserve">ဒေဝစ်၏ တံခါးတံတွင် မြစ်ထဲမှ ရွေးချယ်ထားသော ကောင်းမွန်သော ကျောက်ငါးလုံး ပါရှိခဲ့ပြီး၊ ထိုကျောက်ငါးလုံးဖြင့် ဒေဝစ်သည် ဂိုလျာအား တိုက်ခိုက်ခဲ့သည်။ ဂိုလျာကြီးက ဒေဝစ်အား "</w:t>
      </w:r>
      <w:r w:rsidRPr="00E541CA">
        <w:rPr>
          <w:i/>
        </w:rPr>
        <w:t xml:space="preserve">ငါခွေးတစ်ကောင်လား၊ တံခါးတံ</w:t>
      </w:r>
      <w:r w:rsidRPr="00E541CA">
        <w:rPr>
          <w:i/>
        </w:rPr>
        <w:t xml:space="preserve">နဲ့ ကျောက်ငါးလုံးပဲ ယူလာတာနဲ့</w:t>
      </w:r>
      <w:r w:rsidRPr="00E541CA">
        <w:rPr>
          <w:i/>
        </w:rPr>
        <w:t xml:space="preserve"> ငါ့ကို တိုက်မယ်ထင်တာလား?</w:t>
      </w:r>
      <w:r w:rsidRPr="00E541CA">
        <w:t xml:space="preserve">" ဟု ပြောခဲ့</w:t>
      </w:r>
      <w:r w:rsidRPr="00E541CA">
        <w:t xml:space="preserve">သည်။</w:t>
      </w:r>
      <w:r w:rsidRPr="00E541CA">
        <w:rPr>
          <w:rStyle w:val="FootnoteReference"/>
          <w:i/>
        </w:rPr>
        <w:footnoteReference w:id="509"/>
      </w:r>
      <w:r w:rsidRPr="00E541CA">
        <w:t xml:space="preserve"> ? ထိုတံသည် ဘုရားသခင်၏ ခရစ်တော်၏ လက်ဝါးတံကို ကြိုတင်ပြသသည့် သင်္ကေတတစ်ခုဖြစ်ခဲ့ပြီး၊ ကောင်းမွန်သော ကျောက်ငါးလုံးသည် ခရစ်တော်၏ လက်ဝါးပေါ်တွင် ခံခဲ့ရသည့် ဒဏ်ရာငါးခုကို ကြိုတင်ပြသခဲ့သည်။ ဒါဝိဒ်၏ တံသည် ဘုရားသခင်၏ ခရစ်တော်၏ လက်ဝါးတံကို ကြိုတင်ပြသခဲ့သကဲ့သို့၊ လက်ဝါးတံကဲ့သို့ အချက်လေးခုပါရှိခဲ့ပါသလား?</w:t>
      </w:r>
    </w:p>
    <w:p w:rsidRPr="00E541CA" w:rsidR="00E541CA" w:rsidP="00E541CA" w:rsidRDefault="00E541CA" w14:paraId="79D6BDFA" w14:textId="0EF3D386">
      <w:pPr>
        <w:ind w:firstLine="720"/>
      </w:pPr>
      <w:r w:rsidRPr="00E541CA">
        <w:t xml:space="preserve">အဲလိရှာက ရေထဲသို့ ပစ်လိုက်သော သစ်ပင်ကြောင့် ရေအောက်တွင် နစ်မြုပ်နေသော သံပစ္စည်းများသည် မျက်နှာပြင်ပေါ်သို့ တက်လာစေခဲ့သည် </w:t>
      </w:r>
      <w:r w:rsidRPr="00E541CA">
        <w:t xml:space="preserve">(</w:t>
      </w:r>
      <w:r w:rsidRPr="00E541CA">
        <w:rPr>
          <w:rStyle w:val="FootnoteReference"/>
        </w:rPr>
        <w:footnoteReference w:id="510"/>
      </w:r>
      <w:r w:rsidRPr="00E541CA">
        <w:t xml:space="preserve"> ) ဤသည်မှာ ခရစ်တော်၏ လက်ဝါးတံကို ကြိုတင်ပြသခြင်းဖြစ်သည်။ ထို့ကြောင့် သန့်သဒေါရ ဒေါ်ဒိုရီယန်သည် Cross ကို ဂုဏ်ပြုသော အပတ်၏ ကနွန်တော်တွင် Ode 8 တွင် ဆိုသည်မှာ၊ "လာပါဦး၊ နတ်ဆိုးအဲလိရှာ၊ ကျွန်ုပ်တို့အား တိတိကျကျ ပြောပြပါဦး၊ သင်ရေထဲသို့ ပစ်ခဲ့သော သစ်ပင်သည် ဘာလဲ။ ၎င်းသည် ခရစ်တော်၏ Cross ဖြစ်၍ ကျွန်ုပ်တို့အား ပျက်စီးခြင်း၏ နက်ရှိုင်းမှုမှ ဆွဲထုတ်ခဲ့သည်" ဟူ၍ ဆိုသည်။ အဲလိရှာ၏ ထိုသစ်ပင်သည် ခရစ်တော်၏ လက်ဝါးတံခါးကို ကြိုတင်ပြသသည့်အနေဖြင့် လက်ဝါးတံခါးကဲ့သို့ လေးထောင့်ရှိခဲ့ပါသလား။</w:t>
      </w:r>
    </w:p>
    <w:p w:rsidRPr="00E541CA" w:rsidR="00E541CA" w:rsidP="00E541CA" w:rsidRDefault="00E541CA" w14:paraId="2EF8842F" w14:textId="48729B5A">
      <w:pPr>
        <w:ind w:firstLine="720"/>
      </w:pPr>
      <w:r w:rsidRPr="00E541CA">
        <w:t xml:space="preserve">ရှေးဟောင်းစာတော်များတွင်လည်း ဘုရားသခင်၏ ခရစ်တော်၏ ခါးပန်းကို ကြိုတင်ပြသခြင်းနှင့် အရိပ်အဖြစ် ဖော်ပြထားသည့် နမူနာများ များစွာ တွေ့ရသည်။ အားလုံးကို ဖော်ပြရန် အချိန်မရှိသော်လည်း ယခုလေ့လာနေသည့် အကြောင်းအရာကို ရှင်းလင်းရန် ဤနမူနာများက လုံလောက်ပါသည်။ တစ်ချက်ထပ်မံသတိရစရာရှိပါသည်။ အမ်မုန်တပ်မှူး အာချိုကို ဗက်တူလီယာမြို့ရှေ့၌ ဟိုလိုဖာနက်စ်က လက်နှင့် ခြေချုပ်၍ ချိတ်ဆွဲထားခဲ့သည့် သစ်ပင်ဖြစ်သည်။</w:t>
      </w:r>
      <w:r w:rsidRPr="00E541CA">
        <w:t xml:space="preserve"> ဤသစ်ပင်သည်</w:t>
      </w:r>
      <w:r w:rsidRPr="00E541CA">
        <w:t xml:space="preserve"> အမှန်တရားကို သက်သေပြရန်ဖြစ်သည်</w:t>
      </w:r>
      <w:r w:rsidRPr="00E541CA">
        <w:rPr>
          <w:rStyle w:val="FootnoteReference"/>
        </w:rPr>
        <w:footnoteReference w:id="511"/>
      </w:r>
      <w:r w:rsidRPr="00E541CA">
        <w:t xml:space="preserve"> ၊ ဂျူဒစ်စာအုပ်တွင် အသေးစိတ်ရေးသားထားသည့်အတိုင်း။ စိတ်ဝင်စားသူများသည် ထိုစာအုပ်ကို ကြည့်ရှုနိုင်ပါသည်။ ထိုသစ်ပင်သည် ကျွန်ုပ်တို့၏ဘုရားသခင်ကို ယေရှုလက်နှင့်ခြေထောက်များဖြင့် သံဖြင့်ချိတ်ဆွဲထားခဲ့သည့် ဘုရားသခင်၏လက်ဝါးတံ၏ ကြိုတင်ပြသချက်နှင့် သင်္ကေတတစ်ခုဖြစ်ခဲ့သည်။ အမ်မုန်ပြည်အုပ်ချုပ်ရေးမှူး အာချိုရ်၏သစ်ပင်သည် ဘုရားသခင်၏လက်ဝါးတံကို ကြိုတင်ပြသသည့်အဖြစ် လက်ဝါးတံကဲ့သို့ လေးထောင့်ရှိခဲ့ပါသလား။</w:t>
      </w:r>
    </w:p>
    <w:p w:rsidRPr="00E541CA" w:rsidR="00E541CA" w:rsidP="00E541CA" w:rsidRDefault="00E541CA" w14:paraId="50578413" w14:textId="5FE925C9">
      <w:pPr>
        <w:ind w:firstLine="720"/>
      </w:pPr>
      <w:r w:rsidRPr="00E541CA">
        <w:t xml:space="preserve">ရှေးဟောင်းစာတော်တွင်သာ ဘုရားသခင်၏ ခရစ်တော်တံခါး၏ ကြိုတင်ပြသချက်များနှင့် အရိပ်များကို အသက်မဲ့ပစ္စည်းများထဲတွင် တွေ့ရပြီး၊ ထိုအချို့မှာ ခရစ်တော်တံခါးကဲ့သို့ လေးထောင့်ပုံဖြစ်ကြသည်။ ဟောင်းခေတ်စာတော်တွင် တွေ့ရသော လေးထောင့်ပုံစံလက်ဝါးတစ်ခုက ရှစ်ထောင့်ပုံစံလက်ဝါးကို ကြိုတင်ပြသနိုင်မည်ဟု မည်သို့ဆိုနိုင်မည်နည်း၊ ထိုလေးထောင့်ပုံစံလက်ဝါးကို ထိတွေ့မြင်တွေ့ရသော ကြိုတင်ပြသချက်များနှင့် အမျိုးအစားများတွင် မတွေ့ရသေးသဖြင့်?</w:t>
      </w:r>
    </w:p>
    <w:p w:rsidRPr="00E541CA" w:rsidR="00E541CA" w:rsidP="00E541CA" w:rsidRDefault="00E541CA" w14:paraId="65CD7983" w14:textId="6B199171">
      <w:pPr>
        <w:ind w:firstLine="720"/>
      </w:pPr>
      <w:r w:rsidRPr="00E541CA">
        <w:t xml:space="preserve">ခွဲထွက်သူများက မောရှေသည် သဲတော၌ မြွေကို မြှောက်တင်ခဲ့သည့် သစ်ပင်</w:t>
      </w:r>
      <w:r w:rsidRPr="00E541CA">
        <w:rPr>
          <w:rStyle w:val="FootnoteReference"/>
        </w:rPr>
        <w:footnoteReference w:id="512"/>
      </w:r>
      <w:r w:rsidRPr="00E541CA">
        <w:t xml:space="preserve"> </w:t>
      </w:r>
      <w:r w:rsidRPr="00E541CA">
        <w:t xml:space="preserve">သည် </w:t>
      </w:r>
      <w:r w:rsidRPr="00E541CA">
        <w:t xml:space="preserve">လေးထောင့်ပုံစံလက်ဝါးတစ်ခု</w:t>
      </w:r>
      <w:r w:rsidRPr="00E541CA">
        <w:t xml:space="preserve">ဟု ဆိုကြပါသလား</w:t>
      </w:r>
      <w:r w:rsidRPr="00E541CA">
        <w:t xml:space="preserve">။ ပုံဖော်ဆရာများကလည်း မြွေကို လေးထောင့်ပုံစံလက်ဝါးကဲ့သို့ သစ်ပင်ပေါ်တွင် မြှောက်တင်ထားသည်ဟု ပုံဖော်ကြသည်။ သို့သော် သန့်ရှင်းသော ကျမ်းစာတွင် မဟုတ်ပါ၊ အဲဒီမှာ အောက်ပါအတိုင်း ရေးသားထားသည် – "မုရှေက သံမဏိမြွေတစ်ကောင်ကို ပြုလုပ်၍ တိုင်ပေါ်တွင် တင်ထားခဲ့သည်"။ ဘယ်အလံပေါ်မှာလဲ? တစ်ယောက်က 'cross ပုံစံအလံပေါ်မှာ' မဟုတ်ဘူးလားဆိုနိုင်ပါသလား? ဒါဆိုရင် ဂရိဘာသာကျမ်းစာထဲက အဲဒီအပိုဒ်ကို ကြည့်ပြီး ဖတ်ရှုနားလည်ပါစေ။ အဲဒီအလံဟာ cross မဟုတ်ဘဲ စစ်အလံတစ်ခုဖြစ်ပြီး၊ တခြားပြောရရင် ဘန်နာ သို့မဟုတ် စံအလံတစ်ခုသာဖြစ်ကြောင်း သိမြင်ပါစေ။ အကြောင်းကတော့ အစ္စရေးတပ်မတော်များသည် တောထဲ၌ ၄၀ နှစ်ကြာ လှည့်လည်ခဲ့ပြီး၊ လေဝိမျိုးဆက်ကို မပါဝင်စေရန် ၁၂ မျိုးဆက်နှင့် ၁၂ မင်းသားရှိခဲ့သလို၊ တူညီစွာ ၁၂ လွှာ သို့မဟုတ် အလံများကို (ခရစ်ပုံများမဟုတ်ဘဲ) သယ်ဆောင်ခဲ့ကြသည်။ ဂဏန်းစာအုပ်၊ အခန်း ၂ တွင် မြင်တွေ့နိုင်သကဲ့သို့ ဘုရားသခင်သည် မုရှေကို အစ္စရေးတပ်မတော်ကို </w:t>
      </w:r>
      <w:r w:rsidRPr="00E541CA">
        <w:rPr>
          <w:i/>
        </w:rPr>
        <w:t xml:space="preserve">စနစ်တကျ</w:t>
      </w:r>
      <w:r w:rsidRPr="00E541CA">
        <w:t xml:space="preserve"> စီမံခန့်ခွဲရန်</w:t>
      </w:r>
      <w:r w:rsidRPr="00E541CA">
        <w:rPr>
          <w:i/>
        </w:rPr>
        <w:t xml:space="preserve">၊ သူတို့၏ အလံများနှင့် သူတို့၏ ဘိုးဘွားအိမ်များအလိုက်</w:t>
      </w:r>
      <w:r w:rsidRPr="00E541CA">
        <w:rPr>
          <w:rStyle w:val="FootnoteReference"/>
          <w:i/>
        </w:rPr>
        <w:footnoteReference w:id="513"/>
      </w:r>
      <w:r w:rsidRPr="00E541CA">
        <w:t xml:space="preserve"> ၊ ဆိုလိုသည်မှာ သူတို့၏ မျိုးနွယ်အလိုက် </w:t>
      </w:r>
      <w:r w:rsidRPr="00E541CA">
        <w:t xml:space="preserve">စီမံခန့်ခွဲရန် ညွှန်ကြားခဲ့</w:t>
      </w:r>
      <w:r w:rsidRPr="00E541CA">
        <w:t xml:space="preserve">သည်။ တစ်မျိုးနွယ်စီ လူများသည် မိမိတို့တပ်မတော်နှင့် မိမိတို့အလံကိုသာ လိုက်နာခဲ့ကြသည်</w:t>
      </w:r>
      <w:r w:rsidRPr="00E541CA">
        <w:rPr>
          <w:rStyle w:val="FootnoteReference"/>
        </w:rPr>
        <w:footnoteReference w:id="514"/>
      </w:r>
      <w:r w:rsidRPr="00E541CA">
        <w:t xml:space="preserve"> ။ မုရှေက သဲတော၌ အမှတ်တံဆိပ်အဖြစ် သစ်တံပေါ်တွင် မြွေကို မြှောက်တင်ခဲ့သည်; ဂရိစာသား၌ ἐπὶ σημείου ဟုရေးသားထားပြီး</w:t>
      </w:r>
      <w:r w:rsidRPr="00E541CA">
        <w:rPr>
          <w:i/>
        </w:rPr>
        <w:t xml:space="preserve">၊ </w:t>
      </w:r>
      <w:r w:rsidRPr="00E541CA">
        <w:t xml:space="preserve">အဓိပ္ပါယ်မှာ အမှတ်တံဆိပ်ပေါ်တွင်ဖြစ်သည်</w:t>
      </w:r>
      <w:r w:rsidRPr="00E541CA">
        <w:rPr>
          <w:rStyle w:val="FootnoteReference"/>
        </w:rPr>
        <w:footnoteReference w:id="515"/>
      </w:r>
      <w:r w:rsidRPr="00E541CA">
        <w:t xml:space="preserve"> ။ သန့်ရှင်းသော သေဒဏ်ခံပညာရှင် Justin the Philosopher သည် သူ၏ Apology (အန်တိုနီနပ်စ်၊ ရိုမန်ဘုရင်ထံရေးသားသောစာ) တွင် ဤကျမ်းစာများကို ကိုးကားကာ မုရှေက ထိုမြွေကို လှေတံ (အလံတံ) ပေါ်တွင် မြှောက်တင်ပြီး သဲပြင်၌ ယုဒာတို့အတွက် ဘုရားကျောင်းအဖြစ် အသုံးပြုသော သန့်ရှင်းသော တဲတော်ပေါ်တွင် တင်ထားခဲ့ကြောင်း ဖော်ပြသည်</w:t>
      </w:r>
      <w:r w:rsidRPr="00E541CA">
        <w:rPr>
          <w:rStyle w:val="FootnoteReference"/>
        </w:rPr>
        <w:footnoteReference w:id="516"/>
      </w:r>
      <w:r w:rsidRPr="00E541CA">
        <w:rPr>
          <w:i/>
        </w:rPr>
        <w:t xml:space="preserve"> ။ </w:t>
      </w:r>
      <w:r w:rsidRPr="00E541CA">
        <w:t xml:space="preserve">ထိုအလံသည် တကယ်ပင် ဘုရားသခင်၏ စကားတော်အရ ဘုရားသခင်၏ ခရစ်တော်၏ လက်ဝါးတံ၏ ကြိုတင်ပြသမှုနှင့် အဖုံးအကာတစ်ခုဖြစ်ခဲ့သည်၊ သူက သမ္မာကျမ်းတွင် နီကိုဒိမုစ်အား "</w:t>
      </w:r>
      <w:r w:rsidRPr="00E541CA">
        <w:rPr>
          <w:i/>
        </w:rPr>
        <w:t xml:space="preserve">တောထဲ၌ မုရှေက မြွေကို မြှောက်ခဲ့သကဲ့သို့ လူသား၏သားကိုလည်း မြှောက်ရမည်" ဟု</w:t>
      </w:r>
      <w:r w:rsidRPr="00E541CA">
        <w:t xml:space="preserve"> ပြောခဲ့သည်</w:t>
      </w:r>
      <w:r w:rsidRPr="00E541CA">
        <w:rPr>
          <w:rStyle w:val="FootnoteReference"/>
          <w:i/>
        </w:rPr>
        <w:footnoteReference w:id="517"/>
      </w:r>
      <w:r w:rsidRPr="00E541CA">
        <w:t xml:space="preserve"> ။ သို့သော် ဘုရားကျမ်းစာအရ မုရှေက မြွေကို မြှောက်ခဲ့သည့် သစ်ပင်သည် လေးထောင့်ပုံစံ ခရစ်တော်ကို ကိုယ်စားပြုထားသည်ဟု မထင်ရပါ။ လေးထောင့်ပုံစံရှိသော ခရစ်တော်တံတားကို အလံ သို့မဟုတ် စံပြပေါ်တွင် တင်ထားသည့် မြွေတစ်ကောင်အဖြစ် ဖော်ပြထားခြင်းမဟုတ်ပါက၊ ယောဆပ်အတွက်၊ မြှောက်တင်ခြင်းမတိုင်မီ ထွက်သော ကနွန်တွင်၊ စာရေးသူက ရှစ်မြောက်သီချင်း၌ ဆိုသည်– "</w:t>
      </w:r>
      <w:r w:rsidRPr="00E541CA">
        <w:rPr>
          <w:i/>
        </w:rPr>
        <w:t xml:space="preserve">မြွေ၏ရှေ့၌ သစ်ပင်ပေါ်တွင် မြင့်မြတ်စွာ မြှောက်တင်ပါ၊ </w:t>
      </w:r>
      <w:r w:rsidRPr="00E541CA">
        <w:rPr>
          <w:i/>
        </w:rPr>
        <w:t xml:space="preserve">'</w:t>
      </w:r>
      <w:r w:rsidRPr="00E541CA">
        <w:rPr>
          <w:i/>
        </w:rPr>
        <w:lastRenderedPageBreak/>
      </w:r>
      <w:r w:rsidRPr="00E541CA">
        <w:rPr>
          <w:i/>
        </w:rPr>
        <w:t xml:space="preserve"> '</w:t>
      </w:r>
      <w:r w:rsidRPr="00E541CA">
        <w:rPr>
          <w:i/>
        </w:rPr>
        <w:t xml:space="preserve"> </w:t>
      </w:r>
      <w:r w:rsidRPr="00E541CA">
        <w:rPr>
          <w:i/>
        </w:rPr>
        <w:t xml:space="preserve">ဟု ရေးသားထားသည့်အတိုင်း၊ မုရှေက ထိုဂုဏ်ယူစရာ သစ်ပင်ကို သတ်မှတ်ခဲ့သည်</w:t>
      </w:r>
      <w:r w:rsidRPr="00E541CA">
        <w:t xml:space="preserve">"</w:t>
      </w:r>
      <w:r w:rsidRPr="00E541CA">
        <w:rPr>
          <w:rStyle w:val="FootnoteReference"/>
          <w:i/>
        </w:rPr>
        <w:footnoteReference w:id="518"/>
      </w:r>
      <w:r w:rsidRPr="00E541CA">
        <w:t xml:space="preserve"> ။ မြွေသည် အလံရှေ့၌ တည်နေသောကြောင့်၊ လေးထောင့်ပုံစံရှိသော ခရစ်တော်၏လက်ဝါးကို မြင်နိုင်ခဲ့သည်။ သို့သော် ထိုသစ်ပင်သည် လေးထောင့်ပုံစံရှိသော လေးထောင့်ပုံစံပန်းတိုင်ကဲ့သို့ မဟုတ်ပါ။ အကယ်၍ ထိုသစ်ပင်သည် တကယ်လေးထောင့်ပုံစံဖြစ်ခဲ့ပါက ရှစ်ထောင့်ပန်းတိုင်မဟုတ်ဘဲ လေးထောင့်ပန်းတိုင်တစ်ခုသာ ဖြစ်ခဲ့မည်။ ပုံတူဆွဲသူများကလည်း မြွေကို လက်ဝါးတံပုံသစ်ပင်ပေါ်တွင် ဆွဲသကဲ့သို့၊ သူတို့၏ ကိုယ်ပိုင်ဆုံးဖြတ်ချက်အတိုင်း လိုသလို ဆွဲကြသည်။ သူတို့လည်း ခရစ်တော်၏ မွေးဖွားပွဲကို ဖော်ပြရာတွင် အလွန်သန့်ရှင်းသော မိခင်မယ်တော်ကို မြင်းအစာပုံးအနားတွင် နားနေသကဲ့သို့ ဆွဲကြသည်၊ သို့သော် မယ်တော်သည် မွေးဖွားစဉ်တွင် မကျန်းမာဘဲ မနားခဲ့ပါ၊ နားနေခြင်းလည်း မရှိခဲ့ပါ။ ထိုနည်းတူ သူတို့သည် ခရစ်ကို မွေးကင်းစင်ကြယ်သူက ကိုင်တွယ်ပြီး ရေဖြင့်ဆေးကြောနေသကဲ့သို့ ပုံဖော်ကြသည်၊ သို့သော် သူသည် မစွန်းမညစ်မွေးဖွားခဲ့ပြီး မွေးဖွားစဉ်တွင် မွေးကင်းစင်ကြယ်သူ၏ အကူအညီ မပါဝင်ခဲ့ကြောင်း ကျွန်ုပ်တို့စာအုပ်တွင် ဒီဇင်ဘာလ ၂၅ ရက်နေ့ ခရစ်မွေးနေ့တရားဓမ္မတွင် ရှင်းလင်းဖော်ပြထားပါသည်။ ပညာမဲ့သော ပုံဆွဲသူများအကြောင်းကိုလည်း ထပ်မံပြောရမည်။ တစ်ခုသော ဂုဏ်ယူလေးစားဖွယ် ဘုရားကျောင်းကြီး၏ ဘုရားကျောင်းဝင်ခန်း၌ ကျွန်ုပ် မြင်တွေ့ခဲ့သော နံရံပန်းချီတစ်ပုံတွင်၊ ဤမြင်သာသော ကမ္ဘာကို ဘုရားသခင် ဖန်တီးကြောင်းကို ဖော်ပြထားပြီး၊ ၇ ရက်နေ့တွင် ဘုရားသခင် အနားယူသည်ကို အောက်ပါအတိုင်း ဖော်ပြထားသည်။ အိပ်ရာတစ်ခု ထားရှိကာ၊ အိပ်ရာပေါ်တွင် ခေါင်းအုံးများ ဖြန့်ထားပြီး၊ ခေါင်းအုံးများပေါ်တွင် ဘုရားသခင် ဖခင်တော် တည်ရှိကာ၊ ၎င်းအထက်တွင် 'ဘုရားသခင်သည် သူ၏ လုပ်ငန်းအားလုံးမှ အနားယူခဲ့သည်' ဟု စာတန်းရေးထိုးထားသည်။ အို၊ မိုက်မဲခြင်း! ဘုရားသခင်သည် ခေါင်းအုံးများနှင့် အိပ်ရာများပေါ်တွင် အိပ်နေသလား။ ထို့အပြင် သူတို့သည် အခြားမမှန်ကန်သော ပုံများကိုလည်း ရိုက်ဆွဲလေ့ရှိသည်။ ဥပမာအားဖြင့် သီချင်းဆိုနေသော ဦးခေါင်းပါရှိသော သန့်ရှင်းသော မာတာယာ ကရစ်စတိုဖာ၊ မြင်းစီးနေသော သန့်ရှင်းသော မာတာယာ ဖလိုရာနှင့် လော်ရပ်စ်တို့ကို ဖော်ပြခြင်းဖြစ်သည်။ ဤအရာများမှာ အကုန်လုံး ဖန်တီးထုတ်လုပ်ထားသော အကြောင်းအရာများသာ ဖြစ်သည်။ ထိုနည်းတူ၊ သူတို့သည် သစ်ပင်ပုံပေါ်တွင် ခရစ်ပုံသဏ္ဍာန်ရှိသော သစ်ပင်တစ်ပင်ပေါ်၌ မြွေတစ်ကောင်ကို ဖော်ပြကြသည်။ သို့သော် ဤအရာသည် ဘုရားကျောင်းနှင့် မဆန့်ကျင်ပေ၊ သို့ရာတွင် ခွဲထွက်သူများအတွက် ကျမ်းစာမှ လွဲကွာသွားကြသည်။ အကြောင်းမှာ ထိုသစ်ပင်သည် ခရစ်လေးထောင့်မဟုတ်ဘဲ တပ်ဖွဲ့စစ်အလံတစ်ခုဖြစ်သည်။ ဤပုံစံဖြင့် ဖော်ပြထားခြင်းမှာ သူတို့၏ အမြင်ဖြစ်သည့် လေးထောင့်ပုံစံ မဟုတ်ဘဲ ရှစ်ထောင့်ပုံစံ သို့မဟုတ် လေးထောင့်သင်္ကေတတစ်ခုသာဖြစ်ကြောင်း မထောက်ခံစေရန်ဖြစ်သည်။ အဖုံးအုပ်သည် (၎င်းတို့၏ အယူအဆနှင့် မကိုက်ညီပေမယ့်) အဖုံးအုပ်ထားသည့် အရာ၏ ပုံစံနှင့် တူညီသင့်သည်။ လူတစ်ယောက်သည် နေ့အလင်းထဲတွင် လမ်းလျှောက်သောအခါ နေတောက်ပနေသည်နှင့်အမျှ သူ၏အရိပ်သည် လူပုံစံနှင့် တစ်ကိုယ်လုံး တူညီနေသည်ကို မျက်စိဖြင့် မြင်ကြသည်။ ဥပမာအားဖြင့် ခေါင်းတစ်ခုသာရှိသော လူတစ်ယောက်၏အရိပ်တွင် ခေါင်းနှစ်ခု မပေါ်သလို၊ လက်နှစ်ချောင်းသာရှိသော လူတစ်ယောက်၏အရိပ်တွင်လည်း လက်လေးချောင်း မပေါ်ပါ။ တောထဲ၌ မုရှေက မြွေကို မြှောက်တင်ခဲ့သော ကိရိယာအကြောင်းကိုလည်း ထိုနည်းတူ ပြောနိုင်သည်။ အယူမှားသူများ၏ အမြင်အရ (သန့်ရှင်းသော ကျမ်းစာမဟုတ်) ထိုကိရိယာမှာ လေးထောင့်ပုံဖြစ်ပြီး လေးထောင့်ပုံစံရှိသော ခရစ်တော်၏ လက်ဝါးတစ်ခုကို ကိုယ်စားပြုထားခြင်းဖြစ်၍ ရှစ်ထောင့်ပုံမဟုတ်ပါ။</w:t>
      </w:r>
    </w:p>
    <w:p w:rsidRPr="00E541CA" w:rsidR="00E541CA" w:rsidP="00E541CA" w:rsidRDefault="00E541CA" w14:paraId="70DF930E" w14:textId="0CBEBC80">
      <w:pPr>
        <w:ind w:firstLine="720"/>
        <w:rPr>
          <w:i/>
        </w:rPr>
      </w:pPr>
      <w:r w:rsidRPr="00E541CA">
        <w:rPr>
          <w:i/>
        </w:rPr>
        <w:t xml:space="preserve">လူ့လုပ်ရပ်များတွင်လည်း ဘုရားသခင်၏ ခရစ်တော်တံခါး၏ အခြား ကြိုတင်ပြသချက်များနှင့် အရိပ်များ ရှိခဲ့ပြီး၊ ၎င်းတို့သည် မကြာမီဖြစ်လာမည့် အရာများကို ကြိုတင်ဟောကြားပြသခဲ့သည်။</w:t>
      </w:r>
    </w:p>
    <w:p w:rsidRPr="00E541CA" w:rsidR="00E541CA" w:rsidP="00E541CA" w:rsidRDefault="00E541CA" w14:paraId="47AC4223" w14:textId="43BCDE38">
      <w:pPr>
        <w:ind w:firstLine="720"/>
      </w:pPr>
      <w:r w:rsidRPr="00E541CA">
        <w:t xml:space="preserve">ဟောင်းကတိစာတော်မှ တရားသူကြီးယာကုပ်သည် နတ်ဆက်ပေးခြင်းဖြင့် ပြည့်စုံကာ၊ သေဆုံးခါနီးတွင် ယောဆပ်၏ သားနှစ်ယောက်ဖြစ်သည့် အဲဖရိမ်နှင့် မနာဆေတို့အား ကောင်းကျိုးပေးစဉ် လက်များကို လဲလှယ်၍ ညာလက်ကို အသက်ငယ်သော အဲဖရိမ်ပေါ်တွင်၊ ဘယ်လက်ကို အသက်ကြီးသော မနာဆေပေါ်တွင် ထားခဲ့သည်</w:t>
      </w:r>
      <w:r w:rsidRPr="00E541CA">
        <w:rPr>
          <w:rStyle w:val="FootnoteReference"/>
        </w:rPr>
        <w:footnoteReference w:id="519"/>
      </w:r>
      <w:r w:rsidRPr="00E541CA">
        <w:t xml:space="preserve"> ဤသည်လည်း ခရစ်တော်၏ ခရစ်တံခါးကို ကြိုတင်ပြသခြင်းတစ်ခုဖြစ်သည်။ ထို့ကြောင့် သန့်ရှင်းသော ခရစ်တော်၏ ခရစ်ကို မြှင့်တင်ပွဲနေ့တွင် ကျွန်ုပ်တို့ အော်သော်ဒေါ့စ် ဘုရားကျောင်းသည် လီတနီ၏ စတီခရာတွင် "</w:t>
      </w:r>
      <w:r w:rsidRPr="00E541CA">
        <w:rPr>
          <w:i/>
        </w:rPr>
        <w:t xml:space="preserve">ဖခင်ကြီး ယာကုပ်၏ လက်များက သူ၏ သားသမီးများကို ကောင်းကျိုးပေးစဉ် ဖြတ်ကျော်ခြင်းသည် သင့်ခရစ်တော်၏ ခရစ်၏ ဂုဏ်သိက္ခာအမှတ်တံဆိပ်ကို ဖော်ပြသည်"</w:t>
      </w:r>
      <w:r w:rsidRPr="00E541CA">
        <w:t xml:space="preserve"> ဟု သီဆို</w:t>
      </w:r>
      <w:r w:rsidRPr="00E541CA">
        <w:t xml:space="preserve">သည်။</w:t>
      </w:r>
      <w:r w:rsidRPr="00E541CA">
        <w:rPr>
          <w:rStyle w:val="FootnoteReference"/>
          <w:i/>
        </w:rPr>
        <w:footnoteReference w:id="520"/>
      </w:r>
      <w:r w:rsidRPr="00E541CA">
        <w:t xml:space="preserve"> ။ ဤတွင် ခွဲထွက်သူများက "ဤသည်မှာ လေးထောင့်ခရစ်တော်တစ်ခုဖြစ်ပြီး ရှစ်ထောင့်ခရစ်တော်၏ အဖုံးတစ်ခုဖြစ်သည်" ဟု ဆိုကြသည်။ သို့သော် ကျွန်ုပ်တို့က ဤအပေါ် ပြန်လည်ဖြေကြားလိုသည်မှာ၊ ဂျိမ်းစ်၏ လက်များကို ခရစ်ပုံသဏ္ဍာန်ဖြင့် ထားရှိထားခြင်းသည် တကယ့်လေးထောင့်ခရစ်မဟုတ်သလို၊ ထိုနေရာတွင် 'ခရစ်' ဟုခေါ်ဆိုထားခြင်းလည်း မရှိပါ။ ၎င်းသည် ခရစ်ကို လျှို့ဝှက်ပြသထားခြင်းသာဖြစ်ပြီး၊ ခရစ်သည် ရှစ်ထောင့်မဟုတ်ဘဲ လေးထောင့်သာဖြစ်ပါသည်။ သို့သော် ခွဲထွက်သူများက ယာကုပ်၏ လက်များကို လေးထောင့်ပုံစံဖြင့် စီထားခြင်းကို ရှစ်ထောင့်ပုံစံပုံရိပ်ဟု ယူဆလိုပါက၊ ထောင့်များပိုများစေရန် ယာကုပ်၏ လက်များကို နှစ်လက်ထက်ပို၍ ထည့်သွင်းသင့်သည်။</w:t>
      </w:r>
    </w:p>
    <w:p w:rsidRPr="00E541CA" w:rsidR="00E541CA" w:rsidP="00E541CA" w:rsidRDefault="00E541CA" w14:paraId="488FB84C" w14:textId="4AFD5B70">
      <w:pPr>
        <w:ind w:firstLine="720"/>
      </w:pPr>
      <w:r w:rsidRPr="00E541CA">
        <w:t xml:space="preserve">အီဂျစ်၌ ဘုရားသခင်က ယုဒယလူမျိုးများအား သူတို့အိမ်တံခါးခေါင်နှင့် တံခါးဘောင်နှစ်ဖက်ကို သိုးသားရည်ဖြင့် ဆွတ်ရန် အမိန့်ပြုခဲ့သည်</w:t>
      </w:r>
      <w:r w:rsidRPr="00E541CA">
        <w:rPr>
          <w:rStyle w:val="FootnoteReference"/>
        </w:rPr>
        <w:footnoteReference w:id="521"/>
      </w:r>
      <w:r w:rsidRPr="00E541CA">
        <w:t xml:space="preserve"> ၊ ထိုသိုးသားရည်သည် (စိန့်ဆိုပရီးယန်၏ သင်ကြားချက်အရ) သန့်ရှင်းသော ခရစ်တော်၏ လက်ဝါးကို ကြိုတင်ပြသခြင်းဖြစ်သည်။ ၎င်းတို့သည် ပထမဦးဆုံး တံခါးအထက်ခေါင်ကို ဆွတ်ပြီး၊ ထို့နောက် အောက်ခေါင်ကို ဆွတ်ကာ၊ နောက်ဆုံးတွင် တံခါးဘောင်နှစ်ဖက်ကို ဆွတ်ခဲ့ကြသည်။ သို့သော် ဤလေးပိုင်းဆီဆွတ်ခြင်းသည် တကယ့်လက်ဝါးတံခါးမဟုတ်ဘဲ လက်ဝါးတံခါးကို လျှို့ဝှက်ပြသထားခြင်းသာဖြစ်သည်။ 'လက်ဝါးတံခါး' ဟုခေါ်သောအမည်လည်း မပါဝင်သလို ဆီဆွတ်သူများကလည်း ၎င်းသည် လက်ဝါးတံခါးကိုယ်စားပြုကြောင်း မသိကြပါ။ သို့သော် ကျွန်ုပ်တို့သည် အသစ်သော ကျေးဇူးတော်၌ အသက်ရှင်ကာ ဟောင်းခေတ်စာတော်ကို စူးစမ်းလေ့လာရာ၌ ဤသည်မှာ ခရစ်တော်၏ လက်ဝါးတံ၏ အမှတ်အသားတစ်ခုဖြစ်ကြောင်း သိမြင်ကြသည်—ရှစ်ထောင့်မဟုတ်ဘဲ လေးထောင့်ပုံစံဖြစ်သည်။ သို့သော် ခွဲထွက်သူများက သိုးငယ်၏ သွေးဖြင့် တံတားခေါင်းနှင့် တံခါးဘောင်များကို ဆေးဆွတ်ခြင်းအားဖြင့် ရှစ်ထောင့်ပုံစံကို ကိုယ်စားပြုစေလိုပါက၊ ထိုအခါ သူတို့၏ ဘိုင်ဘယ်စာအုပ်တွင် ပထမဆုံး တံတားတစ်ခုနှင့် တံတားတံတစ်ခုကို ထပ်ထည့်ကာ၊ </w:t>
      </w:r>
      <w:r w:rsidRPr="00E541CA">
        <w:t xml:space="preserve">အီဂျစ်ရှိ ယုဒယအိမ်တိုင်း၏ တံခါးတိုင်းတွင်</w:t>
      </w:r>
      <w:r w:rsidRPr="00E541CA">
        <w:lastRenderedPageBreak/>
      </w:r>
      <w:r w:rsidRPr="00E541CA">
        <w:t xml:space="preserve"> တံတားလေးခုနှင့် တံတားတံလေးခုရှိစေရန်</w:t>
      </w:r>
      <w:r w:rsidRPr="00E541CA">
        <w:t xml:space="preserve"> ထပ်ထည့်ပါစေ</w:t>
      </w:r>
      <w:r w:rsidRPr="00E541CA">
        <w:t xml:space="preserve">၊ ၎င်းသည် ရှစ်ထောင့်တံခါးပုံစံကို ကြိုတင်ပြသခြင်းဖြစ်ပါစေ။</w:t>
      </w:r>
    </w:p>
    <w:p w:rsidRPr="00E541CA" w:rsidR="00E541CA" w:rsidP="00E541CA" w:rsidRDefault="00E541CA" w14:paraId="1E47FE8E" w14:textId="4861D0D6">
      <w:pPr>
        <w:ind w:firstLine="720"/>
      </w:pPr>
      <w:r w:rsidRPr="00E541CA">
        <w:t xml:space="preserve">မုရှာ၏ သစ်တံဖြင့် အနီရောင်ပင်လယ်ခွဲခြင်း</w:t>
      </w:r>
      <w:r w:rsidRPr="00E541CA">
        <w:rPr>
          <w:rStyle w:val="FootnoteReference"/>
        </w:rPr>
        <w:footnoteReference w:id="522"/>
      </w:r>
      <w:r w:rsidRPr="00E541CA">
        <w:t xml:space="preserve"> သည် ခရစ်ပုံသဏ္ဍာန်ဖြစ်ခဲ့သည်။ မုရှာ၏ သစ်တံကို ပင်လယ်၏ ကျယ်ပြန့်သော အကျယ်တစ်လျှောက် ဖြန့်ထားသောအခါ ခရစ်ပုံတစ်ခု ဖန်တီးခဲ့ပြီး၊ ထို့ကြောင့် ဘုရားကျောင်းတွင် "</w:t>
      </w:r>
      <w:r w:rsidRPr="00E541CA">
        <w:rPr>
          <w:i/>
        </w:rPr>
        <w:t xml:space="preserve">မုရှာသည် သူ၏ သစ်တံဖြင့် ခရစ်ပုံဆွဲကာ </w:t>
      </w:r>
      <w:r w:rsidRPr="00E541CA">
        <w:rPr>
          <w:i/>
        </w:rPr>
        <w:t xml:space="preserve">အနီရောင်ပ</w:t>
      </w:r>
      <w:r w:rsidRPr="00E541CA">
        <w:t xml:space="preserve">င်လယ်</w:t>
      </w:r>
      <w:r w:rsidRPr="00E541CA">
        <w:rPr>
          <w:i/>
        </w:rPr>
        <w:t xml:space="preserve">ကို ခွဲ၍ အစ္စရေးတို့အား ခြေဖြင့် ဖြတ်သွားခွင့်ပြုခဲ့သည်"</w:t>
      </w:r>
      <w:r w:rsidRPr="00E541CA">
        <w:rPr>
          <w:rStyle w:val="FootnoteReference"/>
          <w:i/>
        </w:rPr>
        <w:footnoteReference w:id="523"/>
      </w:r>
      <w:r w:rsidRPr="00E541CA">
        <w:t xml:space="preserve"> ဟု</w:t>
      </w:r>
      <w:r w:rsidRPr="00E541CA">
        <w:t xml:space="preserve"> သီဆိုကြ</w:t>
      </w:r>
      <w:r w:rsidRPr="00E541CA">
        <w:t xml:space="preserve">သည်။ သို့သော် ပင်လယ်ခွဲခြင်းသည် တကယ့်လက်ဝါးမဟုတ်ဘဲ လက်ဝါးကိုယ်စား လျှို့ဝှက်ပြသချက်သာဖြစ်သည်။ 'လက်ဝါး' ဟုခေါ်သော စကားလုံးကို ကျမ်းစာတွင် မတွေ့ရသလို ထိုအချိန်က လူများကလည်း ဤသည် လက်ဝါးကိုယ်စားဖြစ်ကြောင်း မသိကြပါ။ သို့သော် ကျွန်ုပ်တို့သည် အသစ်သောကျေးဇူးတော်၌ အသက်ရှင်ကာ အဟောင်းစာတော်ကို စူးစမ်းလေ့လာရာ၌ ဤသည်မှာ ခရစ်တော်၏ သင်္ကေတတစ်ခုဖြစ်ကြောင်း သိမြင်ကြသည်—ရှစ်ထောင့်မဟုတ်ဘဲ လေးထောင့်ပုံစံဖြစ်ကြောင်း သိမြင်ကြသည်။ သို့သော် ခွဲထွက်သူများက မုရှေ၏ တံဖြင့် ပင်လယ်နီခွဲခြင်းကို ရှစ်ထောင့်ပုံစံရှိသော ခရစ်ပုံတစ်ခုအဖြစ် သရုပ်ဖော်လိုကြပါက၊ သူတို့ဘာကြောင့် မုရှေကို တံဖြင့် တစ်ကြိမ်သာမက သုံးကြိမ်ထိုးကာ ရှစ်ထောင့်ပုံစံခရစ်ကို သူတို့လိုချင်သလို ဖော်ပြစေဖို့ ဆုမတောင်းခဲ့ကြတာလဲ။</w:t>
      </w:r>
    </w:p>
    <w:p w:rsidRPr="00E541CA" w:rsidR="00E541CA" w:rsidP="00E541CA" w:rsidRDefault="00E541CA" w14:paraId="466F397C" w14:textId="4D0FDF06">
      <w:pPr>
        <w:ind w:firstLine="720"/>
      </w:pPr>
      <w:r w:rsidRPr="00E541CA">
        <w:t xml:space="preserve">ထို့အပြင် ကျွန်ုပ်သည် Solovki မှ သန့်ရှင်းသော မှတ်တမ်းရှိ သမ္မာကျမ်းစာကျင့်သူ မင်းကြီး Alexei Mikhailovich ထံ တင်သွင်းထားသော တောင်းဆိုလွှာတစ်စောင်၌ အောက်ပါအတိုင်း ရေးသားထားသည်ကို တွေ့မြင်ခဲ့ပါသည်။ ကမ္ဘာ့ဆရာ ဂျွန် ခရိုက်ဆိုစတိုမ်သည် လင့်ဒ်ကာလ တတိယ တနင်္ဂနွေ အတွက် ဧဝံဂျေလိစာတမ်းပေါ် မိန့်ခွန်းတွင် လက်တင်ပုံစံကို ခရစ်တော်၏ တကယ့်ပုံစံမဟုတ်ဘဲ ပုံရိပ်နှင့် သင်္ကေတအဖြစ်သာ ဖော်ပြထားသည်။ သို့သော် ကျွန်ုပ်သည် ထိုစာအုပ်ကို ယူ၍ ထိုအပိုဒ်ကို ဖတ်ရှုရာတွင် လက်တင်ပုံစံလက်ဝါးတစ်ဖက်၊ လေးထောင့်ပုံစံလက်ဝါးတစ်ဖက်၊ ရှစ်ထောင့်ပုံစံလက်ဝါးတစ်ဖက် တစ်ခုမျှ မတွေ့ဘဲ၊ မုရှေ၏ တံဖြင့် ကြိုတင်ပြထားသည့် ဘုရားသခင်၏ လက်ဝါးတစ်ဖက်ကိုသာ တွေ့ရှိခဲ့သည်။ မည်သည့်ပုံစံရှိသော ခရစ်တော်၏လက်ဝါးတစ်ဖက်ကိုမဆို—လေးထောင့်ပုံစံဖြစ်စေ၊ ရှစ်ထောင့်ပုံစံဖြစ်စေ—ထိုစာပိုဒ်တွင် မဖော်ပြထားပါ၊ သို့သော် မုရှေ၏တံကဲ့သို့ပင်၊ နီရောင်ပင်လယ်ကို ခွဲထုတ်ခဲ့၊ သဲတောရှိ မေရိဘာမြို့၌ ချဉ်သောရေကို ချိုမြိန်စေခဲ့၊ ခြောက်သွားသော ကျောက်ထဲမှ ရေထွက်စေခဲ့၊ အီဂျစ်ပြည်ရေကို သွေးအဖြစ် ပြောင်းလဲစေခဲ့၊ အခြားအံ့ဩဖွယ် အံ့ဩမှုများကိုလည်း ပြုလုပ်ခဲ့သည့် မုရှေ၏ တံသည် ခရစ်တော်၏ ဘုရားသခင်ဘဝနှင့် အသက်ပေးသော ခရစ်တော်၏ ခရစ်ကိုယ်တော်၏ နမူနာနှင့် ကြိုတင်ပြသချက်တစ်ခုဖြစ်ခဲ့သည်။ သို့သော် မုရှေ၏ တံခါးသည် ခရစ်တော်၏ ခရစ်ပုံတံ၏ ပုံရိပ်နှင့် သင်္ကေတတစ်ခုဖြစ်လာခဲ့ရခြင်း၏ အကြောင်းရင်းကို ကျွန်ုပ်တို့ စဉ်းစားရမည်။ ၎င်းသည် ၎င်း၏ အဆုံးပိုင်းကြောင့်လား။ သို့သော် မုရှေ၏ တံခါးမှာ လေးထောင့်မဟုတ်ဘဲ ပုံမှန်တံခါးများကဲ့သို့ နှစ်ထောင့်သာရှိပြီး၊ ၎င်း၏ အဆုံးပိုင်းများတွင် ခရစ်ပုံတံပုံစံ မရှိပါ။ ဒါဆို မုရှေ၏ တံသည် ဘယ်ကြောင့် ခရစ်တော်၏ လက်ဝါးတံ၏ သင်္ကေတနှင့် အရိပ်တစ်ခုဖြစ်ခဲ့သနည်း။ ဘုရားသခင်က ထိုတံအား ပေးအပ်ခဲ့သော အံ့ဩစွမ်းအားကြောင့်ဖြစ်ပြီး၊ ထိုစွမ်းအားသည် တံကို လက်ဝါးပုံ သို့မဟုတ် လက်ဝါးထိပ်များဖြင့် ဖွဲ့စည်းထားခြင်းမဟုတ်ပေမယ့်၊ လက်ဝါးတံ၏ အံ့ဩစွမ်းအားကို ကိုယ်တိုင် ထင်ဟပ်ပြသခဲ့သည်။ 'Chrysostom' ဟုခေါ်ဆိုသော ဆောင်းပါးကို ကိုးကားထားသည့် Solovetsky တင်သွင်းချက်သည်၊ Chrysostom က လက်တင်ပုံစံ Cross ကို ရေးသားကာ ၎င်းအား ဂုဏ်ပြုခြင်းကို တားမြစ်နေသည်ဟု ထင်ယောင်စေသည်။ ထို့အပြင် ထိုဆောင်းပါးသည် Chrysostom ရေးသားခြင်းမဟုတ်ဘဲ တခြားစာရေးဆရာတစ်ဦး၏ လက်ရာဖြစ်သည်။ ဤအချက်ကို အကြောင်းပြချက်နှစ်ချက်ဖြင့် သက်သေပြနိုင်သည်။ ပထမအချက်မှာ ထိုတရားဟောချက်သည် မာကုသမ္မကျမ်းအပေါ် မှတ်ချက်တစ်ခုဖြစ်သော်လည်း စိန့်ခရိုက်ဆိုစတုံမှ မာကုကျမ်းအတွက် မှတ်ချက်တစ်ခုမျှ မတွေ့ရဘဲ မက်သေယုနှင့် ယောဟန်ကျမ်းများအတွက်သာ တွေ့ရသည်။ ဒုတိယအချက်မှာ ထိုတရားဟောချက်၏ အကြောင်းအရာများသည် မုရှာရေးသားထားသည့် သန့်ရှင်းသော ကျမ်းစာများတွင် ဖော်ပြထားသည့် အကြောင်းအရာများနှင့် ဆန့်ကျင်နေခြင်းဖြစ်သည်။ အဲဒီမှာ မုရှေက မေရေရိယ၏ ချဉ်သောရေကို သူ၏ တံဖြင့် ချိုမြိန်စေခဲ့သည်ဟု ရေးသားထားသော်လည်း၊ ၎င်းသည် မမှန်ပါ။ မုရှေက မေရိဘာရေကို သူ၏တံဖြင့် မချိုမြိန်စေခဲ့ဘဲ၊ ဘုရားသခင်က ပြသခဲ့သော သစ်ပင်တစ်ပင်ဖြင့်သာ ချိုမြိန်စေခဲ့သည်။ ထိုအကြောင်းကို ထွက်ခွာခြင်းကျမ်း အခန်း ၁၅ တွင် </w:t>
      </w:r>
      <w:r w:rsidRPr="00E541CA">
        <w:rPr>
          <w:i/>
        </w:rPr>
        <w:t xml:space="preserve">'ဘုရားသခင်က သစ်ပင်တစ်ပင်ကို ပြသ၍၊ သူသည် ထိုသစ်ပင်ကို ရေထဲသို့ ထည့်လိုက်သည်၊ ရေသည် ချိုမြိန်သွားသည်'</w:t>
      </w:r>
      <w:r w:rsidRPr="00E541CA">
        <w:t xml:space="preserve"> (</w:t>
      </w:r>
      <w:r w:rsidRPr="00E541CA">
        <w:rPr>
          <w:rStyle w:val="FootnoteReference"/>
          <w:i/>
        </w:rPr>
        <w:footnoteReference w:id="524"/>
      </w:r>
      <w:r w:rsidRPr="00E541CA">
        <w:t xml:space="preserve"> )</w:t>
      </w:r>
      <w:r w:rsidRPr="00E541CA">
        <w:t xml:space="preserve"> ဟု ရှင်းလင်းစွာ ဖော်ပြထား</w:t>
      </w:r>
      <w:r w:rsidRPr="00E541CA">
        <w:t xml:space="preserve">သည်။ အဲဒီအခြားသစ်ပင်ကို ဘုရားသခင်က ပြသခဲ့ပြီး၊ အဲဒါက ခါးသောရေကို ချိုမြိန်စေခဲ့တာဖြစ်ပြီး မုရှဲ၏ တံမဟုတ်ပါ။ ယူဒေယိယဘာသာရပ်ဆရာများကလည်း မာရာရေကို ချိုမြိန်စေရန် ဘုရားသခင်က မုရှဲထံ ပြသခဲ့သော သစ်ပင်ကို </w:t>
      </w:r>
      <w:r w:rsidRPr="00E541CA">
        <w:rPr>
          <w:i/>
        </w:rPr>
        <w:t xml:space="preserve">'အဒဲလ်ဖာ' ဟု</w:t>
      </w:r>
      <w:r w:rsidRPr="00E541CA">
        <w:t xml:space="preserve"> ခေါ်ကြပြီး</w:t>
      </w:r>
      <w:r w:rsidRPr="00E541CA">
        <w:rPr>
          <w:i/>
        </w:rPr>
        <w:t xml:space="preserve">၊</w:t>
      </w:r>
      <w:r w:rsidRPr="00E541CA">
        <w:t xml:space="preserve"> ၎င်းသစ်ပင်သည် သဘာဝအားဖြင့် အလွန်ခါးပြီး သေမှုဖြစ်စေနိုင်သည်ဟု</w:t>
      </w:r>
      <w:r w:rsidRPr="00E541CA">
        <w:t xml:space="preserve"> ဆိုကြ</w:t>
      </w:r>
      <w:r w:rsidRPr="00E541CA">
        <w:t xml:space="preserve">သည်။ သို့သော် ဘုရားသခင်သည် ဤခါး၍ သေမွေ့သော သစ်ပင်မှတဆင့် လူထုရှေ့၌ မိမိ၏ အံ့ဩဖွယ် အင်အားကြီးမားမှုကို ပြသလို၍၊ ထိုခါး၍ သေမွေ့သော ရေများကို ချိုမြိန်စေကာ ကျန်းမာစေခဲ့သည်၊ တစ်ခုနှင့် တစ်ခု ဆန့်ကျင်၍ ကုသခြင်းဖြင့်။ ထို့ကြောင့် ဤအဖြစ်အပျက်တွင် ခရစ်တော်၏ စိတ်ကြိုက်ခံစားခဲ့ရသော ဝမ်းနည်းဒဏ်နှင့် တံခါးပေါ်၌ သေဆုံးခြင်းတို့ကို ကြိုတင်ပြသခဲ့ပြီး၊ ထိုဒဏ်နှင့် သေခြင်းမှတဆင့် အပြစ်ကြောင့် ဝမ်းနည်းကာ သေခြင်းဆီသို့ ဆင်းရဲနေသော လူသားမျိုးနွယ်အား ကယ်တင်ခြင်း၏ ချိုမြိန်မှုနှင့် အမြဲတမ်းအသက်ရှင်ခြင်းကို ခရစ်တော်က ပေးအပ်ခဲ့သည်ဟု ကျွန်ုပ်တို့ ဆိုပါသည်။ ထိုကြောင့် ဘုရားသခင်၏ ခရစ်တော်ကို ချုပ်ကပ်ခံရခြင်း၏ ဝမ်းနည်းမှုသည် သမ္မာကျမ်းကြေညာရာ၌ သံတမန်များ၏ ဒုက္ခနှင့် အလုပ်ခက်ခဲမှုများ၊ သက်သေခံသူများ၏ ခံနာမှုများနှင့် သန့်ရှင်းသူများ၏ ကိုယ်ကျင့်တရားကျင့်စဉ်များကို ချိုမြိန်စေခဲ့သည်။ ယနေ့တိုင် ခရစ်တော်ကို စိတ်ထဲ၌ ချုပ်ကပ်ထားသူတိုင်းအတွက် မည်သည့် ခက်ခဲဒုက္ခမျှမဆို ချိုမြိန်စေသည်။ တောထဲ၌ ရေ၏ ခက်ခဲမှုကို ချိုမြိန်စေခဲ့သည်မှာ မုရှေ၏ တံမဟုတ်ဘဲ သစ်ပင်တစ်ပင်ဖြစ်သည်။ ဤအချက်နှစ်ချက်မှ ဤစကားသည် ခရစ်ဆိုစတိုမ၏ မဟုတ်ဘဲ ပညာရှင်မဟုတ်သူ တစ်ဦး၏ စကားဖြစ်ကြောင်း ထင်ရှားသည်။ ယခု ကျွန်ုပ်တို့သည် လူ့လုပ်ရပ်များတွင် တွေ့ရသည့် ခရစ်တော်၏ ခရစ်ကို ကြိုတင်ပြထားသည့် ပုံစံများဆီသို့ ပြန်လည်သွားမည်။</w:t>
      </w:r>
    </w:p>
    <w:p w:rsidRPr="00E541CA" w:rsidR="00E541CA" w:rsidP="00E541CA" w:rsidRDefault="00E541CA" w14:paraId="02C4A58E" w14:textId="04E4C822">
      <w:pPr>
        <w:ind w:firstLine="720"/>
      </w:pPr>
      <w:r w:rsidRPr="00E541CA">
        <w:lastRenderedPageBreak/>
      </w:r>
      <w:r w:rsidRPr="00E541CA">
        <w:t xml:space="preserve">သန့်ရှင်းသူ သုံးဦး—မုရှေ၊ ယောရှုနှင့် နာဂျာဟောသူ ယောနာ—တို့သည် လက်များကို မြှောက်၍ ဘုရားသခင်ထံ ဆုတောင်းရာတွင် ဘုရားသခင်၏ လက်ဝါးတံကို ဖန်တီးခဲ့ကြသည်။</w:t>
      </w:r>
    </w:p>
    <w:p w:rsidRPr="00E541CA" w:rsidR="00E541CA" w:rsidP="00E541CA" w:rsidRDefault="00E541CA" w14:paraId="0953DD1E" w14:textId="71567EE5">
      <w:pPr>
        <w:ind w:firstLine="720"/>
      </w:pPr>
      <w:r w:rsidRPr="00E541CA">
        <w:t xml:space="preserve">သန့်ရှင်းသော ခရစ်တော်တံတားမြှင့်တင်ပွဲအတွက် စတစ်ချရာများတွင် မုရှေက သင့်ကို ကြိုတင်မြင်မြင်ပြခဲ့သည်၊ သူ၏လက်များကို အထက်သို့ တင်၍ ဖြန့်ချိခဲ့သည်၊ ထိုအခါ အမလက်ဒ်ဒဏ်ရာပေးသူကို အနိုင်ယူခဲ့သည်၊ အလွန်ဂုဏ်ယူစရာကောင်းသော ခရစ်တော်တံတား၊ ယုံကြည်သူများ၏ ဂုဏ်ပြုခြင်းဖြစ်ပါစေ။</w:t>
      </w:r>
    </w:p>
    <w:p w:rsidRPr="00E541CA" w:rsidR="00E541CA" w:rsidP="00E541CA" w:rsidRDefault="00E541CA" w14:paraId="575EBC2F" w14:textId="68663DE0">
      <w:pPr>
        <w:ind w:firstLine="720"/>
      </w:pPr>
      <w:r w:rsidRPr="00E541CA">
        <w:t xml:space="preserve">ဂျော့ရှုအာ နာဗိတအတွက် ထိုပွဲတော်၏ စီဒယ်နီးယားတွင် ဤသို့ သီဆိုကြသည်– 'ရှေးခေတ်က လျှို့ဝှက်စွာ ဂျော့ရှုအာ နာဗိတသည် လက်များကို ခရစ်ပုံစံအတိုင်း ဖြန့်၍ ခရစ်တော်၏ ပုံရိပ်ကို ကြိုတင်ပြသခဲ့သည်၊ အို ကျွန်ုပ်၏ ကယ်တင်သူ! ရန်သူများ အနိုင်ရသည်အထိ နေကို တစ်ရာရက်ကြာ ရပ်တန့်စေခဲ့သည်'။</w:t>
      </w:r>
    </w:p>
    <w:p w:rsidRPr="00E541CA" w:rsidR="00E541CA" w:rsidP="00E541CA" w:rsidRDefault="00E541CA" w14:paraId="565945AF" w14:textId="39D33340">
      <w:pPr>
        <w:ind w:firstLine="720"/>
      </w:pPr>
      <w:r w:rsidRPr="00E541CA">
        <w:t xml:space="preserve">ဂျိုနာအကြောင်းကိုတော့၊ အဆိုတော် ခြောက်ပုဒ်တွင် ဖော်ပြထားသည်မှာ—ပင်လယ်မုဆိုးကြီး၏ ဝမ်းထဲ၌ ဂျိုနာသည် လက်နှစ်ဖက်ကို ခရစ်ပုံသဏ္ဍာန်အတိုင်း ဖြန့်ကာ ကယ်တင်မည့် ဒုက္ခခရီးကို ထင်ဟပ်စွာ ကြိုတင်ပြသခဲ့သည်။</w:t>
      </w:r>
    </w:p>
    <w:p w:rsidRPr="00E541CA" w:rsidR="00E541CA" w:rsidP="00E541CA" w:rsidRDefault="00E541CA" w14:paraId="260A4C74" w14:textId="0BFCACA8">
      <w:pPr>
        <w:ind w:firstLine="720"/>
      </w:pPr>
      <w:r w:rsidRPr="00E541CA">
        <w:t xml:space="preserve">သို့သော် သူတို့၏ လက်များကို ဖြန့်ချီခြင်းသည် တကယ့်လက်ဝါးတံမဟုတ်ဘဲ လက်ဝါးတံကို လျှို့ဝှက်စွာ ကြိုတင်ပြသခြင်းသာဖြစ်သည်။ လက်ဝါးတံအမည်ကို သူတို့၏ လက်ဖြန့်ခြင်းနှင့် တွဲဖက်မဖော်ပြထားပေ၊ ပရော်ဖက်ရှင်မြင်မြင်ဖြင့် ဘုရားသခင်၏ လက်ဝါးပေါ်ဒဏ်ခတ်ခံရမည့် အနာခံကို ကြိုမြင်ကာ၊ ထိုလက်များကို ဖြန့်ချီ၍ ကိုယ်ခန္ဓာဖြင့် လက်ဝါးပုံဖော်ကာ ဘုရားသခင်ထံ ဆုတောင်းခဲ့ကြသည်။ သို့သော် ခရစ်တော်သည် ရှစ်ထောင့်မဟုတ်ဘဲ လေးထောင့်သာ ဖြစ်သည်။ သို့သော် ခွဲထွက်သူများက ထိုသန့်ရှင်းသူများ၏ လက်ချဲ့ထားခြင်းကို ရှစ်ထောင့်ပုံစံရှိသော ခရစ်ပုံဟု ယူဆလိုပါက၊ သူတို့သည် လူတစ်ဦးချင်းစီအတွက် လက်နှစ်စုံထပ်ထည့်၍ လူတစ်ဦးစီတွင် လက်ခြောက်ချောင်းရှိစေရန် ပြုလုပ်သင့်ပြီး၊ ထိုအခါမှ သူတို့လိုချင်သလို ရှစ်ထောင့်ပုံစံခရစ်ပုံကို ဖော်ပြနိုင်မည်ဖြစ်သည်။</w:t>
      </w:r>
    </w:p>
    <w:p w:rsidRPr="00E541CA" w:rsidR="00E541CA" w:rsidP="00E541CA" w:rsidRDefault="00E541CA" w14:paraId="60CC4A06" w14:textId="1A3ADA14">
      <w:pPr>
        <w:ind w:firstLine="720"/>
      </w:pPr>
      <w:r w:rsidRPr="00E541CA">
        <w:t xml:space="preserve">ထို့အပြင် သမိုင်းအရ သားဆိတ်ဂူထဲ၌ ဒေနီယယ်သည် လက်များကို ခရစ်ပုံသဏ္ဍာန်အတိုင်း ဖြန့်ကာ ဆုတောင်းဖြင့် တိရစ္ဆာန်များ၏ ဆူညံသံကို တိတ်ဆိတ်စေခဲ့သည်ဟု ဆိုကြသည်။ ဘုရားကျောင်းသီချင်းတွင်လည်း ထိုအကြောင်းကို ဤသို့ သီဆိုထားသည်— ဒနီယယ်သည် လက်များကို ဖြန့်လိုက်သောအခါ ကျားများ၏ ချောင်းထဲရှိ ချောင်းဟက်ဟက်ဖွင့်ထားသော ပါးစပ်များ ပိတ်သွားခဲ့သည်</w:t>
      </w:r>
      <w:r w:rsidRPr="00E541CA">
        <w:rPr>
          <w:rStyle w:val="FootnoteReference"/>
        </w:rPr>
        <w:footnoteReference w:id="525"/>
      </w:r>
      <w:r w:rsidRPr="00E541CA">
        <w:t xml:space="preserve"> ။ သို့သော် ဤအခါ၌လည်း သူ၏ လက်များကို ဖြန့်ထားခြင်းသည် လေးထောင့်ပုံစံရှိသော ခရစ်ပုံ၏ ပုံသဏ္ဍာန်နှင့် အရိပ်ကိုသာ ဆင်တူနေပြီး ရှစ်ထောင့်ပုံစံမဟုတ်ပါ။</w:t>
      </w:r>
    </w:p>
    <w:p w:rsidRPr="00E541CA" w:rsidR="00E541CA" w:rsidP="00E541CA" w:rsidRDefault="00E541CA" w14:paraId="47516FCD" w14:textId="23F106AB">
      <w:pPr>
        <w:ind w:firstLine="720"/>
      </w:pPr>
      <w:r w:rsidRPr="00E541CA">
        <w:t xml:space="preserve">တောထဲ၌ အစ္စရေးမျိုးနွယ်စုများကို လေးပိုင်းခွဲထားခြင်း</w:t>
      </w:r>
      <w:r w:rsidRPr="00E541CA">
        <w:rPr>
          <w:rStyle w:val="FootnoteReference"/>
        </w:rPr>
        <w:footnoteReference w:id="526"/>
      </w:r>
      <w:r w:rsidRPr="00E541CA">
        <w:t xml:space="preserve"> သည် ဘုရားသခင်၏ လေးထောင့်ပုံစံလက်ဝါးတံ၏ ကြိုတင်ပြသချက်ဖြစ်ပြီး အောက်ပါအတိုင်းဖြစ်သည်။</w:t>
      </w:r>
    </w:p>
    <w:p w:rsidRPr="00E541CA" w:rsidR="00E541CA" w:rsidP="00E541CA" w:rsidRDefault="00E541CA" w14:paraId="3D0C8257" w14:textId="1F86E5E1">
      <w:pPr>
        <w:ind w:firstLine="720"/>
      </w:pPr>
      <w:r w:rsidRPr="00E541CA">
        <w:t xml:space="preserve">အလယ်ဗဟိုတွင် သက်သေခံအုတ်ချပ်ပါသော တဲတော်နှင့် ယဇ်ပုရောဟိတ်များဖြစ်သော လေဝိမျိုးနွယ်စု တည်ရှိခဲ့သည်။</w:t>
      </w:r>
    </w:p>
    <w:p w:rsidRPr="00E541CA" w:rsidR="00E541CA" w:rsidP="00E541CA" w:rsidRDefault="00E541CA" w14:paraId="13D14482" w14:textId="5E3DD97C">
      <w:pPr>
        <w:ind w:firstLine="720"/>
      </w:pPr>
      <w:r w:rsidRPr="00E541CA">
        <w:t xml:space="preserve">ရှေ့ဘက် အရှေ့ဘက်တွင် ယုဒ၊ အစ္စခာနှင့် ဇေဗုလုန် ဟူ၍ သုံးဌာနရှိခဲ့သည်။</w:t>
      </w:r>
    </w:p>
    <w:p w:rsidRPr="00E541CA" w:rsidR="00E541CA" w:rsidP="00E541CA" w:rsidRDefault="00E541CA" w14:paraId="31418FA7" w14:textId="3B30C02D">
      <w:pPr>
        <w:ind w:firstLine="720"/>
      </w:pPr>
      <w:r w:rsidRPr="00E541CA">
        <w:t xml:space="preserve">သူတို့၏နောက်ဘက်၊ အနောက်ဘက်တွင် ဖိရိမ်၊ မနာရှေ နှင့် ဗင်ဂျမင် တို့ပါဝင်သည့် သုံးဌာနခွဲ ရှိခဲ့သည်။</w:t>
      </w:r>
    </w:p>
    <w:p w:rsidRPr="00E541CA" w:rsidR="00E541CA" w:rsidP="00E541CA" w:rsidRDefault="00E541CA" w14:paraId="1058E028" w14:textId="3C9C18D3">
      <w:pPr>
        <w:ind w:firstLine="720"/>
      </w:pPr>
      <w:r w:rsidRPr="00E541CA">
        <w:t xml:space="preserve">ညာဘက်တွင် တောင်ဘက်ကို မျက်နှာချထား၍ တပ်ဖွဲ့သုံးခုရှိခဲ့သည်။ ရုဘင်၊ စိမောင်နှင့် ဂတ်။</w:t>
      </w:r>
    </w:p>
    <w:p w:rsidRPr="00E541CA" w:rsidR="00E541CA" w:rsidP="00E541CA" w:rsidRDefault="00E541CA" w14:paraId="522FCE7E" w14:textId="0F11A818">
      <w:pPr>
        <w:ind w:firstLine="720"/>
      </w:pPr>
      <w:r w:rsidRPr="00E541CA">
        <w:t xml:space="preserve">ဘယ်ဘက်တန်းတွင် မြောက်ဘက်ကို မျက်နှာချထား၍ ဒန်၊ အာရှာနှင့် နပ်ဖသလိ တပ်ခွဲသုံးခု ရှိခဲ့သည်။</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ထိုကြောင့် သဲတော၌ အစ္စရေးလူမျိုးတို့၏ စခန်းကို ခရစ်ပုံသဏ္ဍာန်အတိုင်း စီစဉ်ထားခဲ့သည်။</w:t>
      </w:r>
    </w:p>
    <w:p w:rsidRPr="00E541CA" w:rsidR="00E541CA" w:rsidP="00E541CA" w:rsidRDefault="00E541CA" w14:paraId="5B801BC8" w14:textId="5CB6AAC9">
      <w:pPr>
        <w:ind w:firstLine="720"/>
      </w:pPr>
      <w:r w:rsidRPr="00E541CA">
        <w:t xml:space="preserve">ဤအကြောင်းကို Vezhsky Canon၊ သီချင်းစာတမ်း ၄၊ ၃ ကြောင်းတွင်လည်း အောက်ပါအတိုင်း ဖော်ပြထားသည်။ 'လူများကို ၄ ပိုင်းခွဲ၍ တဲတော်ပုံစံအတိုင်း စနစ်တကျ စီတန်းထားကာ သူတို့၏ ခရစ်ပုံဖွဲ့စည်းမှုများဖြင့် ဂုဏ်ပြုထားကြသည်'။</w:t>
      </w:r>
    </w:p>
    <w:p w:rsidRPr="00E541CA" w:rsidR="00E541CA" w:rsidP="00E541CA" w:rsidRDefault="00E541CA" w14:paraId="59506708" w14:textId="65E3240D">
      <w:pPr>
        <w:ind w:firstLine="720"/>
      </w:pPr>
      <w:r w:rsidRPr="00E541CA">
        <w:t xml:space="preserve">သို့သော် ၎င်းတို့၏ ချဉ်းပုံစံသည် တကယ့် ချဉ်းမဟုတ်ဘဲ ချဉ်းအတွက် လျှို့ဝှက် ကြိုတင်ပြသချက်သာ ဖြစ်သည်။ ကျမ်းစာများတွင် ထိုပုံစံနှင့် ဆက်စပ်၍ 'ချဉ်း' ဟု မဖော်ပြထားသလို ထိုကာလ လူများကလည်း ၎င်းသည် ချဉ်းပုံစံတစ်ခုဖြစ်ကြောင်း မသိမြင်ခဲ့ကြပါ။ သို့သော် ကျွန်ုပ်တို့သည် အသစ်သော ကျေးဇူးတော်၌ အသက်ရှင်ကာ အဟောင်းစာတော်ကို စူးစမ်းလေ့လာရာ၌ ဤသည်မှာ ခရစ်တော်၏ လက်ဝါးတံကို ကြိုတင်ပြသခြင်းဖြစ်ကြောင်း သိမြင်ကြသည်။ သို့သော် ၈-ထောင့်လက်ဝါးတံမဟုတ်ဘဲ ၄-ထောင့်လက်ဝါးတံသာဖြစ်သည်။ ထိုအခါ ခွဲထွက်သူများက အစ္စရေးသားတို့၏ လက်ဝါးတံပုံစံကို ၈-ထောင့်လက်ဝါးတံ၏ ကြိုတင်ပြသမှုဖြစ်စေရန် ဆန္ဒရှိကြပါက၊ ထိုအခါ၌ သူတို့သည် မုရှေကို ယုံကြည်စေ၍၊ ဘုရားသခင်က စစ်တပ်ကို ၄ ဌာနခွဲရန် အမိန့်ပေးခဲ့သည်ကို မလိုက်နာဘဲ၊ သူတို့အလိုအလျောက် စစ်တပ်ကို ၈ ဌာနခွဲ၍ ၈ အချက်ကပ်ပုံစံကို ဖန်တီးစေခဲ့သင့်သည်။</w:t>
      </w:r>
    </w:p>
    <w:p w:rsidRPr="00E541CA" w:rsidR="00E541CA" w:rsidP="00E541CA" w:rsidRDefault="00E541CA" w14:paraId="311FCA2E" w14:textId="43AB43B0">
      <w:pPr>
        <w:ind w:firstLine="720"/>
      </w:pPr>
      <w:r w:rsidRPr="00E541CA">
        <w:t xml:space="preserve">ဆီဒွန်မြို့၊ ဇာရေးဖတ်ရှိ မုဆိုးမတစ်ဦးက မုန့်မထည့်ဘဲ မုန့်ငယ်တစ်လုံးဖုတ်ရန် </w:t>
      </w:r>
      <w:r w:rsidRPr="00E541CA">
        <w:rPr>
          <w:i/>
        </w:rPr>
        <w:t xml:space="preserve">သစ်သားတံနှစ်လုံး </w:t>
      </w:r>
      <w:r w:rsidRPr="00E541CA">
        <w:t xml:space="preserve">စုဆောင်းခဲ့သည် </w:t>
      </w:r>
      <w:r w:rsidRPr="00E541CA">
        <w:t xml:space="preserve">(</w:t>
      </w:r>
      <w:r w:rsidRPr="00E541CA">
        <w:rPr>
          <w:rStyle w:val="FootnoteReference"/>
        </w:rPr>
        <w:footnoteReference w:id="527"/>
      </w:r>
      <w:r w:rsidRPr="00E541CA">
        <w:t xml:space="preserve"> ) ဟု မှတ်ချက်ရှင်များက ဆိုကြပြီး၊ ၎င်းသည် ဘုရားသခင်၏ ခရစ်တော်၏ လက်ဝါးတံကို ကြိုတင်ပြသခြင်းဖြစ်သည်။ အဓိပ္ပာယ်ဖွင့်စာတွင် ဤအကြောင်းကြောင့် မုဆိုးမသည် သစ်တုံးနှစ်လုံးကို စုဆောင်းခဲ့သည်၊ အဲလျာ၏ပုံစံဖြင့် ခရစ်တော်ကို လက်ခံခဲ့သည်၊ သူမသည် သစ်တုံးနှစ်လုံးကို စုဆောင်းလိုခဲ့သည်၊ အကြောင်းမှာ သူမသည် ခရစ်တော်၏လက်ဝါးတံ၏လျှို့ဝှက်ချက်ကို သိလိုခဲ့သည်။ ထိုသစ်တုံးနှစ်လုံးသည် လက်ဝါးတံကိုယ်တိုင်မဟုတ်ဘဲ လက်ဝါးတံအတွက် လျှို့ဝှက်ကြိုတင်ပြခြင်းသာဖြစ်သည်။ နှင့် ခရစ်တော်၏ ခရစ်တံခါးသည် ရှစ်ထောင့်မဟုတ်ဘဲ လေးထောင့်သာဖြစ်သည်။ သို့သော် ခွဲထွက်သူများက ထိုသစ်တုံးများကို ရှစ်ထောင့်ခရစ်တံခါး၏ အဖုံးအဖြစ် သတ်မှတ်လိုပါက၊ သူတို့သည် ထိုမုဆိုးမအား သစ်တုံးနှစ်လုံးမဟုတ်ဘဲ လေးလုံးစုဆောင်းရန် တောင်းသင့်ခဲ့သည်၊ ထိုအခါမှ သူတို့လိုချင်သည့် ရှစ်ထောင့်ခရစ်တံခါးကို ဖော်ပြနိုင်မည်ဖြစ်သည်။</w:t>
      </w:r>
    </w:p>
    <w:p w:rsidRPr="00E541CA" w:rsidR="00E541CA" w:rsidP="00E541CA" w:rsidRDefault="00E541CA" w14:paraId="2F755785" w14:textId="25425C55">
      <w:pPr>
        <w:ind w:firstLine="720"/>
        <w:rPr>
          <w:i/>
        </w:rPr>
      </w:pPr>
      <w:r w:rsidRPr="00E541CA">
        <w:rPr>
          <w:i/>
        </w:rPr>
        <w:lastRenderedPageBreak/>
      </w:r>
      <w:r w:rsidRPr="00E541CA">
        <w:rPr>
          <w:i/>
        </w:rPr>
        <w:t xml:space="preserve">ဘုရားသခင်၏ သခင်တံခါး၏ </w:t>
      </w:r>
      <w:r w:rsidRPr="00E541CA">
        <w:rPr>
          <w:i/>
        </w:rPr>
        <w:t xml:space="preserve">တတိယမြောက် </w:t>
      </w:r>
      <w:r w:rsidRPr="00E541CA">
        <w:rPr>
          <w:i/>
        </w:rPr>
        <w:t xml:space="preserve">ကိုယ်စားပြုခြင်းနှင့် ပုံရိပ်ကို သန့်ရှင်းသော ရှေးဘိုးဘွားများနှင့် နတ်ဆက်သူများအား ပေးအပ်ခဲ့သည့် မြင်ကွင်းများနှင့် ဖော်ပြချက်များတွင် တွေ့မြင်ရသည်။</w:t>
      </w:r>
    </w:p>
    <w:p w:rsidRPr="00E541CA" w:rsidR="00E541CA" w:rsidP="00E541CA" w:rsidRDefault="00E541CA" w14:paraId="20E0F3FC" w14:textId="4EB16496">
      <w:pPr>
        <w:ind w:firstLine="720"/>
      </w:pPr>
      <w:r w:rsidRPr="00E541CA">
        <w:t xml:space="preserve">ယာကုပ်မြင်ခဲ့သော အိပ်မက်ထဲက တံတားသည် မြေပြင်ပေါ်တွင် ခိုင်မာစွာ တည်ပြီး ထိပ်ဆုံးက ကောင်းကင်ထိ ရောက်ရှိနေခဲ့သည်။ ၎င်းသည် ဘုရားသခင်၏ အလွန်သန့်ရှင်းသော မိခင်မယ်တော်ကဲ့သို့ပင် ဘုရားသခင်၏ လက်ဝါးတံတားအတွက် ကြိုတင်ပြသချက်တစ်ခုဖြစ်ခဲ့သည်ဟု အဲလက်ဇန်ဒရီးယားမြို့ရှိ သန့်စင် Cyril နှင့် ကွန်စတန်တီနိုပိုလ်မြို့ Patriarch သန့်စင် Herman တို့၏ သက်သေများအရ </w:t>
      </w:r>
      <w:r w:rsidRPr="00E541CA">
        <w:t xml:space="preserve">ဆိုသည်။</w:t>
      </w:r>
      <w:r w:rsidRPr="00E541CA">
        <w:rPr>
          <w:rStyle w:val="FootnoteReference"/>
        </w:rPr>
        <w:footnoteReference w:id="528"/>
      </w:r>
      <w:r w:rsidRPr="00E541CA">
        <w:t xml:space="preserve"> ဘုရားသခင်သည် ၎င်းပေါ်တွင် ရပ်နေခြင်းအားဖြင့် အလွန်သန့်ရှင်းသော မယ်တော်၏ ဝမ်းထဲမှ လူသားအသားကို ယူပြီး Cross ပေါ်တွင် သံဖြင့် ချိတ်ခံရမည်ဖြစ်ကြောင်း၊ Cross သည် ကောင်းကင်သို့ တက်ရန် တံတားတစ်ခုဖြစ်လာမည်ဖြစ်ကြောင်း သင်္ကေတပြခဲ့သည်။ အကြောင်းမှာ ကိုယ်တော်တိုင် Cross ၏ တံတားဖြင့် တက်ခဲ့ပြီး "</w:t>
      </w:r>
      <w:r w:rsidRPr="00E541CA">
        <w:rPr>
          <w:i/>
        </w:rPr>
        <w:t xml:space="preserve">ခရစ်တော်သည် ဤဒုက္ခများကို ခံပြီး ထိုဂုဏ်ထဲသို့ ဝင်ရောက်ခြင်း မသင့်လျော်ပါသလား?"</w:t>
      </w:r>
      <w:r w:rsidRPr="00E541CA">
        <w:t xml:space="preserve"> ဟု ဆိုခဲ့သည် </w:t>
      </w:r>
      <w:r w:rsidRPr="00E541CA">
        <w:t xml:space="preserve">(</w:t>
      </w:r>
      <w:r w:rsidRPr="00E541CA">
        <w:rPr>
          <w:rStyle w:val="FootnoteReference"/>
          <w:i/>
        </w:rPr>
        <w:footnoteReference w:id="529"/>
      </w:r>
      <w:r w:rsidRPr="00E541CA">
        <w:t xml:space="preserve"> )။ ထို့နောက် သူသည် သူ၏နောက်လိုက်များအား ကားတိုင်—အနိမ့်ဆုံးခံစားခြင်းမှတဆင့်—ကောင်းကင်သို့ တက်ကြရန် အမိန့်ပြု၍ "</w:t>
      </w:r>
      <w:r w:rsidRPr="00E541CA">
        <w:rPr>
          <w:i/>
        </w:rPr>
        <w:t xml:space="preserve">ငါ့နောက်လိုက်လိုသူတိုင်းသည် မိမိကားတိုင်ကို ယူဆောင်ပါစေ"</w:t>
      </w:r>
      <w:r w:rsidRPr="00E541CA">
        <w:t xml:space="preserve"> ဟု ဆိုခဲ့သည်</w:t>
      </w:r>
      <w:r w:rsidRPr="00E541CA">
        <w:rPr>
          <w:rStyle w:val="FootnoteReference"/>
          <w:i/>
        </w:rPr>
        <w:footnoteReference w:id="530"/>
      </w:r>
      <w:r w:rsidRPr="00E541CA">
        <w:t xml:space="preserve"> ။ ထိုအတိုင်း ဖေဖော်ဝါရီလ ၁ ရက်နေ့တွင် ဂုဏ်ပြုကြသော သန့်ရှင်းသော မာတဲယား ပဲပက်ချူယာသည် သူမ၏ဒုက္ခမတိုင်မီ ကောင်းကင်ထိ တက်နေသော ရွှေတံတားကြီးတစ်ခုကို မြင်ခဲ့သည်; သို့သော် အဲဒီတံတားတစ်ဖက်တွင် သံထိုးဓားများ၊ ဓားမများ၊ ဓားတံများ၊ လှန်တံများ၊ သံချိတ်များ၊ ငါးဖမ်းချိတ်များနှင့် အခြားထက်မြက်သော သံလက်နက်များစွာကို စီတန်းထားခဲ့သည်</w:t>
      </w:r>
      <w:r w:rsidRPr="00E541CA">
        <w:rPr>
          <w:rStyle w:val="FootnoteReference"/>
        </w:rPr>
        <w:footnoteReference w:id="531"/>
      </w:r>
      <w:r w:rsidRPr="00E541CA">
        <w:t xml:space="preserve"> ။ ဤအားလုံးသည် သူမ၏ သက်သေခံသေခြင်းနှင့် ကောင်းကင်သို့ ဂုဏ်ယူစွာ တက်မြောက်ခြင်းကို ကြိုတင်ပြသခဲ့သည်။ ထိုနည်းတူ၊ ဖေဖော်ဝါရီလ ၂၀ ရက်နေ့တွင် ဂုဏ်ပြုကြသော ပားရှားဘီရှော့ ဆိန့်ဆာဒေါ့သည် သူ၏ သက်သေခံခြင်းမတိုင်မီ ကောင်းကင်ထိ တက်သွားသော တံတားတစ်ခုကို မြင်ခဲ့ပြီး၊ သူမတိုင်မီ သက်သေခံခဲ့သော ဘီရှော့ ဆိန့်ဆီမီယွန်သည် ထိုတံတားပေါ်တွင် ကြီးမြတ်သော ဂုဏ်သိက္ခာဖြင့် ရပ်တည်ကာ မြေပြင်ပေါ်ရှိ ဆာဒေါ့အား "ဆာဒေါ့၊ ငါ့ဆီသို့ တက်လာပါ" ဟု ခေါ်ဆိုခဲ့သည်</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ဂရိအက္ခရာ </w:t>
      </w:r>
      <w:r w:rsidRPr="00E541CA">
        <w:rPr>
          <w:i/>
        </w:rPr>
        <w:t xml:space="preserve">'tau' </w:t>
      </w:r>
      <w:r w:rsidRPr="00E541CA">
        <w:t xml:space="preserve">သည် ကျွန်ုပ်တို့၏ ကြီးမားသော 'T' အက္ခရာနှင့် တူညီစွာ အသံထွက်၊ တူညီစွာ ရေးဆွဲပြီး၊ ဘုရားသခင်၏ နတ်ဆိုးတော်က ဂျေရုဆလင်မြို့၌ ဘုရားသခင်၏ လူတို့၏ မျက်နှာပြင်ပေါ်တွင် အမှတ်အသားပြုခဲ့သည်။ ထိုအမှတ်အသားကြောင့် သေခါင်ကပ်ရောဂါမှ ကင်းလွတ်စေခဲ့သည်။ ဤအကြောင်းကို သန့်ရှင်းသော နတ်ဆိုးဟောသူ ဟေဇကီအဲလ်၏ ဗျာဒင်တွင် တွေ့မြင်နိုင်သည် </w:t>
      </w:r>
      <w:r w:rsidRPr="00E541CA">
        <w:t xml:space="preserve">(</w:t>
      </w:r>
      <w:r w:rsidRPr="00E541CA">
        <w:rPr>
          <w:rStyle w:val="FootnoteReference"/>
        </w:rPr>
        <w:footnoteReference w:id="533"/>
      </w:r>
      <w:r w:rsidRPr="00E541CA">
        <w:t xml:space="preserve"> )။ ထိုအမှတ်သည် ကျွန်ုပ်တို့အား အတည်ပြုခြင်းတွင် သခင်၏ ခရစ်တော်၏ လက်ဝါးတံတားဖြင့် အမှတ်ပြုခြင်း၏ ကြိုတင်ပြသချက်ဖြစ်ပြီး၊ ထိုအမှတ်ဖြင့် အမှတ်ပြုခံရခြင်းအားဖြင့် ခရစ်တော်၏ လက်ဝါးတံတားပေါ်တွင် ဒုက္ခခံခဲ့သည့် သခင်၏ အင်အားဖြင့် မကောင်းဆိုးဝါးအားလုံးမှ ကာကွယ်ခံရသည်။</w:t>
      </w:r>
    </w:p>
    <w:p w:rsidRPr="00E541CA" w:rsidR="00E541CA" w:rsidP="00E541CA" w:rsidRDefault="00E541CA" w14:paraId="6856E589" w14:textId="619DD863">
      <w:pPr>
        <w:ind w:firstLine="720"/>
      </w:pPr>
      <w:r w:rsidRPr="00E541CA">
        <w:rPr>
          <w:rStyle w:val="FootnoteReference"/>
          <w:i/>
        </w:rPr>
        <w:footnoteReference w:id="534"/>
      </w:r>
      <w:r w:rsidRPr="00E541CA">
        <w:t xml:space="preserve">ဆာလံဆရာက </w:t>
      </w:r>
      <w:r w:rsidRPr="00E541CA">
        <w:rPr>
          <w:i/>
        </w:rPr>
        <w:t xml:space="preserve">'သင်၏တံနှင့် သင်၏တံခွန်သည် ကျွန်ုပ်အား စိတ်ချမ်းသာစေသည်</w:t>
      </w:r>
      <w:r w:rsidRPr="00E541CA">
        <w:t xml:space="preserve">' ဟု ဆိုသော </w:t>
      </w:r>
      <w:r w:rsidRPr="00E541CA">
        <w:rPr>
          <w:i/>
        </w:rPr>
        <w:t xml:space="preserve">တံ</w:t>
      </w:r>
      <w:r w:rsidRPr="00E541CA">
        <w:t xml:space="preserve">နှင့် </w:t>
      </w:r>
      <w:r w:rsidRPr="00E541CA">
        <w:rPr>
          <w:i/>
        </w:rPr>
        <w:t xml:space="preserve">တံခွန်သည် </w:t>
      </w:r>
      <w:r w:rsidRPr="00E541CA">
        <w:t xml:space="preserve">ဘုရားသခင်၏ ခရစ်တော်တံ၏ ကြိုတင်ပြသချက်ဖြစ်သည်။ ထို့ကြောင့် သမ္မာဓိပတိ အာထနာဆီယပ်က 'တံနှင့် တံခွန်သည် ယုံကြည်သူများအတွက် ခရစ်တော်တံဖြစ်ပြီး၊ ၎င်းတို့အားဖြင့် ခိုင်မာ၍ ကယ်တင်ခံရကြသည်' ဟု ဆိုသည်။ ထိုနည်းတူ၊ အဓိပ္ပာယ်ဖွင့်ရှင် ယူသီးမီးယပ်စ်က ဆိုသည်မှာ၊ "တံနှင့် လက်ကိုင်တံကို ခရစ်တော်၏ လက်ဝါးတံဟု နားလည်ပါ၊ ၎င်းသည် အစိတ်အပိုင်းနှစ်ခုပေါင်းစပ်ထားသည်။ 'လက်ကိုင်တံ' ဟုခေါ်သော တစ်ပိုင်းသည် တည်တံ့စွာ ရပ်တည်ကာ ကျွန်ုပ်တို့၏ အမှားထဲမှ ထူထောင်ပေးပြီး၊ 'တံ' ဟုခေါ်သော တစ်ပိုင်းသည် ဘုရားသခင်က မကောင်းဆိုးဝါးများကို ထိုးခတ်၍ ဖျက်စီးရာတွင် အသုံးပြုသည်" ဟု ဆိုသည်။ ခရစ်ယာန်တစ်ဦးအား ထိုးခတ်လိုသူများသည် ပုံမှန်အားဖြင့် လက်ကိုင်တံကို မြှောက်၍ တည်တည်ထားကာ ထိုးခတ်ခြင်းဖြင့် အနာကျင်ဆုံး ထိခိုက်စေကြသည်။ ယူသိုင်းမီးယပ်စ်၏ အဆိုမှာ ဤအထိဖြစ်သည်။ သို့သော် ကျွန်ုပ်တို့တွင် နတ်ဆက်ဖော်ပြချက်အရ တံနှင့် လက်ကိုင်တံတို့သည် လေးထောင့်ပုံစံရှိသော လက်ဝါးတစ်ခုကို ဖွဲ့ဆောင်ကြောင်း သေချာသိရှိထားပါသည်၊ ရှစ်ထောင့်ပုံစံမဟုတ်ပါ။</w:t>
      </w:r>
    </w:p>
    <w:p w:rsidRPr="00E541CA" w:rsidR="00E541CA" w:rsidP="00E541CA" w:rsidRDefault="00E541CA" w14:paraId="1658A425" w14:textId="483FBF45">
      <w:pPr>
        <w:ind w:firstLine="720"/>
      </w:pPr>
      <w:r w:rsidRPr="00E541CA">
        <w:t xml:space="preserve">အစ္စယားဟ်ဟောကြားသကဲ့သို့ "စွမ်းအားသည် သူ၏ပခုံးပေါ်၌ </w:t>
      </w:r>
      <w:r w:rsidRPr="00E541CA">
        <w:rPr>
          <w:i/>
        </w:rPr>
        <w:t xml:space="preserve">ရှိမည်</w:t>
      </w:r>
      <w:r w:rsidRPr="00E541CA">
        <w:t xml:space="preserve">" </w:t>
      </w:r>
      <w:r w:rsidRPr="00E541CA">
        <w:t xml:space="preserve">(</w:t>
      </w:r>
      <w:r w:rsidRPr="00E541CA">
        <w:rPr>
          <w:rStyle w:val="FootnoteReference"/>
          <w:i/>
        </w:rPr>
        <w:footnoteReference w:id="535"/>
      </w:r>
      <w:r w:rsidRPr="00E541CA">
        <w:t xml:space="preserve"> )</w:t>
      </w:r>
      <w:r w:rsidRPr="00E541CA">
        <w:t xml:space="preserve"> ဟုဆိုသောအခါ</w:t>
      </w:r>
      <w:r w:rsidRPr="00E541CA">
        <w:t xml:space="preserve">၊ မှတ်ချက်ရှင်များအဆိုအရ</w:t>
      </w:r>
      <w:r w:rsidRPr="00E541CA">
        <w:t xml:space="preserve"> ၎င်းသည် </w:t>
      </w:r>
      <w:r w:rsidRPr="00E541CA">
        <w:t xml:space="preserve">ခရစ်တော်ကိုယ်တိုင် ပခုံးပေါ်၌ ထမ်းဆောင်မည့် ခရစ်တော်၏ ခရစ်ကို ကိုယ်စားပြုသည်။</w:t>
      </w:r>
    </w:p>
    <w:p w:rsidRPr="00E541CA" w:rsidR="00E541CA" w:rsidP="00E541CA" w:rsidRDefault="00E541CA" w14:paraId="1D32FDCF" w14:textId="1AFBC4C3">
      <w:pPr>
        <w:ind w:firstLine="720"/>
      </w:pPr>
      <w:r w:rsidRPr="00E541CA">
        <w:t xml:space="preserve">ဘုရားသခင်၏ ပရောဖက်များမှလည်း ဘုရားသခင်၏ ခရစ်တော်၏ ခရစ်ကို ဆိုင်သော အခြားထပ်တလဲလဲ ဖော်ပြချက်များ ရှိခဲ့သည်။ ဥပမာ ဒေဝစ်က ခရစ်တော်အဖြစ် ပြောကြားရာတွင် "</w:t>
      </w:r>
      <w:r w:rsidRPr="00E541CA">
        <w:rPr>
          <w:i/>
        </w:rPr>
        <w:t xml:space="preserve">သူတို့သည် ငါ့လက်နှင့် ငါ့ခြေကို ထိုးဖောက်ကြသည်</w:t>
      </w:r>
      <w:r w:rsidRPr="00E541CA">
        <w:t xml:space="preserve">"</w:t>
      </w:r>
      <w:r w:rsidRPr="00E541CA">
        <w:rPr>
          <w:rStyle w:val="FootnoteReference"/>
          <w:i/>
        </w:rPr>
        <w:footnoteReference w:id="536"/>
      </w:r>
      <w:r w:rsidRPr="00E541CA">
        <w:t xml:space="preserve"> ဟု ဆိုခဲ့သည်။ ဟေရှာယကလည်း "သူသည် </w:t>
      </w:r>
      <w:r w:rsidRPr="00E541CA">
        <w:rPr>
          <w:i/>
        </w:rPr>
        <w:t xml:space="preserve">သစ်ပင်ပေါ်၌ လူအများ၏ ပြစ်ဒဏ်များကို ခံယူခဲ့သည်</w:t>
      </w:r>
      <w:r w:rsidRPr="00E541CA">
        <w:t xml:space="preserve">"</w:t>
      </w:r>
      <w:r w:rsidRPr="00E541CA">
        <w:rPr>
          <w:rStyle w:val="FootnoteReference"/>
          <w:i/>
        </w:rPr>
        <w:footnoteReference w:id="537"/>
      </w:r>
      <w:r w:rsidRPr="00E541CA">
        <w:t xml:space="preserve"> ဟု</w:t>
      </w:r>
      <w:r w:rsidRPr="00E541CA">
        <w:t xml:space="preserve"> ဆို</w:t>
      </w:r>
      <w:r w:rsidRPr="00E541CA">
        <w:t xml:space="preserve">သည်။ ယေရမိယကလည်း ခရစ်ကို မုန်းသူများအတွက် "</w:t>
      </w:r>
      <w:r w:rsidRPr="00E541CA">
        <w:rPr>
          <w:i/>
        </w:rPr>
        <w:t xml:space="preserve">လာကြ၊ ငါတို့သည် သူ့အတွက် ဖမ်းကွင်းတစ်ခု တပ်ကြစို့</w:t>
      </w:r>
      <w:r w:rsidRPr="00E541CA">
        <w:t xml:space="preserve">"</w:t>
      </w:r>
      <w:r w:rsidRPr="00E541CA">
        <w:rPr>
          <w:rStyle w:val="FootnoteReference"/>
          <w:i/>
        </w:rPr>
        <w:footnoteReference w:id="538"/>
      </w:r>
      <w:r w:rsidRPr="00E541CA">
        <w:t xml:space="preserve"> ဟု</w:t>
      </w:r>
      <w:r w:rsidRPr="00E541CA">
        <w:t xml:space="preserve"> ပြောခဲ့</w:t>
      </w:r>
      <w:r w:rsidRPr="00E541CA">
        <w:t xml:space="preserve">သည်။ ၎င်းသည် ကောင်းကင်မုန့်ဟု ခေါ်သော ခရစ်၏ ကိုယ်ခန္ဓာပေါ်၌ သစ်တံကို တင်ကြစို့ ဆိုလိုသည်။ ဤကိစ္စနှင့် ပတ်သက်၍ အခြားနတ်ဆိုးများက ပြောကြားခဲ့သည့် နောက်ထပ်ခန့်မှန်းချက်များလည်း ရှိသော်လည်း၊ ဤနေရာတွင် အပြည့်အစုံ စုဆောင်းရန် အချိန်မလုံလောက်ပါ။ သို့သော် ယခု ဖော်ပြထားသည့် ခန့်မှန်းချက်များက ကျွန်ုပ်တို့ စုံစမ်းလေ့လာနေသည့် အကြောင်းအရာကို ရှင်းလင်းဖော်ပြရန် လုံလောက်ပါသည်။</w:t>
      </w:r>
    </w:p>
    <w:p w:rsidRPr="00E541CA" w:rsidR="00E541CA" w:rsidP="00E541CA" w:rsidRDefault="00E541CA" w14:paraId="4DF507DE" w14:textId="0FC4E42B">
      <w:pPr>
        <w:ind w:firstLine="720"/>
      </w:pPr>
      <w:r w:rsidRPr="00E541CA">
        <w:t xml:space="preserve">ဤသို့ဖြင့် ကျွန်ုပ်တို့သည် ဘုရားသခင်၏ ခရစ်တော်၏ ခရစ်၏ ကြိုတင်ပြသချက်များနှင့် သင်္ကေတများကို ဖော်ပြခဲ့ပါသည်။ တချို့သည် မမြင်နိုင်သော အရာများမှ၊ တချို့သည် အနာဂတ်ကို ကြိုတင်ဟောကြားသည့် လူ့လုပ်ရပ်များမှ၊ တချို့သည် </w:t>
      </w:r>
      <w:r w:rsidRPr="00E541CA">
        <w:t xml:space="preserve">ဘုရားသခင်မှ </w:t>
      </w:r>
      <w:r w:rsidRPr="00E541CA">
        <w:t xml:space="preserve">သန့်ရှင်းသော</w:t>
      </w:r>
      <w:r w:rsidRPr="00E541CA">
        <w:lastRenderedPageBreak/>
      </w:r>
      <w:r w:rsidRPr="00E541CA">
        <w:t xml:space="preserve"> ပရော်ဖက်များထံ ပေးအပ်ခဲ့သည့် </w:t>
      </w:r>
      <w:r w:rsidRPr="00E541CA">
        <w:t xml:space="preserve">ဖော်ပြချက်များမှ </w:t>
      </w:r>
      <w:r w:rsidRPr="00E541CA">
        <w:t xml:space="preserve">ဆင်းသက်လာပါသည်။ ရှစ်ထောင့်ပုံစံကို ကြိုတင်ပြသသည့် လေးထောင့်ပုံစံ၏ တကယ့်အရာဝတ္ထုကို မည်သည့်နေရာတွင်မျှ မတွေ့ရှိခဲ့ပါ၊ ဟောင်းခေတ်စာတော်များတွင် 'ပုံတိုင်' ဟုခေါ်ဆိုသည့် စကားလုံးကိုလည်း မကြားဖူးပါ။ လေးထောင့်ပုံစံ၏ တချို့ကိုသာ မြင်တွေ့ခဲ့သော်လည်း ရှစ်ထောင့်ပုံစံကို မမြင်တွေ့ခဲ့ပါ၊ ၎င်းတို့သည် အမှန်တကယ်မဟုတ်ဘဲ အိပ်မက်နှင့် ခန့်မှန်းချက်များတွင်သာ တွေ့ရှိခဲ့ပါသည်။</w:t>
      </w:r>
    </w:p>
    <w:p w:rsidRPr="00E541CA" w:rsidR="00E541CA" w:rsidP="00E541CA" w:rsidRDefault="00E541CA" w14:paraId="25DD9E2F" w14:textId="420A290C">
      <w:pPr>
        <w:ind w:firstLine="720"/>
      </w:pPr>
      <w:r w:rsidRPr="00E541CA">
        <w:t xml:space="preserve">ခွဲထွက်သူများသည် အယူလွဲသူများဖြစ်၍၊ ၎င်းတို့သည် ဘုရားသခင်၏ လေးထောင့်တံတားကို "ဗလာတံတား"၊ "ရှစ်ထောင့်တံတား၏ အရိပ်" ဟု ခေါ်ကာ အခြားစကားများဖြင့်လည်း ဂုဏ်ညှို့ကြသည်။</w:t>
      </w:r>
    </w:p>
    <w:p w:rsidRPr="00E541CA" w:rsidR="00E541CA" w:rsidP="00E541CA" w:rsidRDefault="00E541CA" w14:paraId="0B7B2A06" w14:textId="0F07E686">
      <w:pPr>
        <w:ind w:firstLine="720"/>
      </w:pPr>
      <w:r w:rsidRPr="00E541CA">
        <w:t xml:space="preserve">ကျွန်ုပ်တို့သည် ရှစ်ထောင့်လက်ဝါးတံကို မငြင်းပယ်၊ ထောင့်များစွာပါသောလက်ဝါးတံကိုလည်း မငြင်းပယ်ပါ၊ (ယခင်ကပြောခဲ့သလို) ဘုရားသခင်၏ဒုက္ခကို သတိရရန်အတွက် အားလုံးကို တန်းတူဂုဏ်ပြုပါသည်။ သို့သော် ဘုရားသခင်၏လေးထောင့်လက်ဝါးတံကို မုန်းတီးစကားပြောဆိုသော မိုက်မဲ၍ ခွဲထွက်သူများ၏ အယူအဆကို ကျွန်ုပ်တို့က ငြင်းပယ်ကန့်ကွက်ပါသည်။</w:t>
      </w:r>
    </w:p>
    <w:p w:rsidRPr="00E541CA" w:rsidR="00E541CA" w:rsidP="00E541CA" w:rsidRDefault="00E541CA" w14:paraId="106505EE" w14:textId="0EA13349">
      <w:pPr>
        <w:ind w:firstLine="720"/>
        <w:rPr>
          <w:i/>
        </w:rPr>
      </w:pPr>
      <w:r w:rsidRPr="00E541CA">
        <w:rPr>
          <w:i/>
        </w:rPr>
        <w:t xml:space="preserve">ဟောင်းကတိစာတော်တွင် ခရစ်တော် သို့မဟုတ် 'ခရစ်တော်' ဟုခေါ်သော စကားလုံး မပါဝင်ခြင်း၏ အကြောင်းရင်းမှာ ဘာလဲ။</w:t>
      </w:r>
    </w:p>
    <w:p w:rsidRPr="00E541CA" w:rsidR="00E541CA" w:rsidP="00E541CA" w:rsidRDefault="00E541CA" w14:paraId="030D94F9" w14:textId="0F6CD1B2">
      <w:pPr>
        <w:ind w:firstLine="720"/>
      </w:pPr>
      <w:r w:rsidRPr="00E541CA">
        <w:t xml:space="preserve">တံခါးတင်သတ်ခြင်းသည် ယုဒာတို့၏ သတ်ဖြတ်နည်းမဟုတ်ဘဲ ပေဂျင်ယဉ်ကျေးမှုမှ ဆင်းသက်လာသော နည်းဖြစ်ပြီး ရောမ၊ ဂရိနှင့် အခြားပေဂျင်လူမျိုးများက အသုံးပြုခဲ့သည်။ သို့သော် ဟောင်းကတိစာတော်တွင် ယုဒယ့်လူမျိုးများအတွက် ခရစ်တင်သတ်ခြင်းဓလေ့ မရှိခဲ့ပါ။ အီဂျစ်မှ ထွက်ခွာချိန်မှစ၍ မင်းဆက်များအုပ်ချုပ်သည့်အထိ သေဒဏ်ပေးနည်း သုံးမျိုးမှာ ကျောက်ဖြင့်ထိုးသတ်ခြင်း၊ မီးရှို့သတ်ခြင်းနှင့် သစ်ပင်ပေါ်တွင် ချိတ်ဆွဲသတ်ခြင်းတို့သာဖြစ်ပြီး ခရစ်တင်သတ်ခြင်းမဟုတ်ပါ။ အကယ်၍ သူတို့က တစ်စုံတစ်ယောက်ကို ခရစ်ပေါ်တွင် သတ်ခဲ့လျှင်၊ သူတို့၏ ကျမ်းစာများတွင် ခရစ်ကို သေချာစွာ ဖော်ပြထားမည်ဖြစ်သည်။ သို့သော် သစ်ပင်ပေါ်တွင်သာ သတ်ခဲ့ခြင်းဖြစ်ပြီး၊ ၎င်းသည် သစ်တိုင် (gallows) သို့မဟုတ် ကိုယ်ပိုင်အမြစ်ပေါ်တွင် တည်ရှိပြီး အခွံများပါရှိသည့် သစ်ပင်တစ်ပင်သာ ဖြစ်သည်။ ချိတ်ဆွဲခံရသူများအကြောင်းတွင် "</w:t>
      </w:r>
      <w:r w:rsidRPr="00E541CA">
        <w:rPr>
          <w:i/>
        </w:rPr>
        <w:t xml:space="preserve">သစ်ပင်ပေါ်တွင် ချိတ်ဆွဲခံရသူတိုင်းသည် ကျိန်ဆဲခံရသည်</w:t>
      </w:r>
      <w:r w:rsidRPr="00E541CA">
        <w:t xml:space="preserve">" ဟု (</w:t>
      </w:r>
      <w:r w:rsidRPr="00E541CA">
        <w:rPr>
          <w:rStyle w:val="FootnoteReference"/>
          <w:i/>
        </w:rPr>
        <w:footnoteReference w:id="539"/>
      </w:r>
      <w:r w:rsidRPr="00E541CA">
        <w:t xml:space="preserve"> </w:t>
      </w:r>
      <w:r w:rsidRPr="00E541CA">
        <w:t xml:space="preserve">) မှတ်သားထား</w:t>
      </w:r>
      <w:r w:rsidRPr="00E541CA">
        <w:t xml:space="preserve">သည်။ သူတို့၏ မင်းဆက်တည်ထောင်ချိန်တွင် သတ်ဖြတ်နည်းအသစ်တစ်ခုဖြစ်သည့် ဓားဖြင့် သတ်ဖြတ်ခြင်းကို ထည့်သွင်းခဲ့ပြီး၊ ထို့ကြောင့် ဆောလော်မန်မင်းကြီးသည် အဒိုနိယနှင့် ယောဘတို့ကို ဓားဖြင့် သတ်ဖြတ်ခဲ့သည် </w:t>
      </w:r>
      <w:r w:rsidRPr="00E541CA">
        <w:t xml:space="preserve">(</w:t>
      </w:r>
      <w:r w:rsidRPr="00E541CA">
        <w:rPr>
          <w:rStyle w:val="FootnoteReference"/>
        </w:rPr>
        <w:footnoteReference w:id="540"/>
      </w:r>
      <w:r w:rsidRPr="00E541CA">
        <w:t xml:space="preserve"> )၊ ဟေရုဒ်မင်းကြီးကလည်း ရှင်ယောဟန်ကြိုတင်ကြေညာသူကို ဓားဖြင့် သတ်ဖြတ်ခဲ့သည်။ သူတို့မှာ တစ်ခါတစ်ရံမှ မည်သည့် သစ်တံတားမျှ မရှိခဲ့၊ မိသားစုဆက်တိုင်းတွင်လည်း မသုံးဖူး၊ မသိကြသေး။ ထိုအချိန်အထိ ရိုမန်အုပ်ချုပ်ရေးမှူး ပွန်ပီသည် စစ်တပ်နှင့်အတူ ပါလက်စတိုင်းသို့ ရောက်ရှိကာ ယေရုရှလင်မြို့ကို သိမ်းပိုက်၍ ယူဒီးယားတစ်နိုင်ငံလုံးကို ရိုမန်အင်ပါယာအောက်သို့ ထားကာ အခွန်ပေးသူများအဖြစ် သတ်မှတ်ခဲ့သည်; ဤဖြစ်ရပ်သည် ခရစ်တော်မွေးဖွားခြင်းမတိုင်မီ ၅၀ နှစ်ကျော်ကာလတွင် ဖြစ်ခဲ့သည်။ ထိုအချိန်မှစ၍ ယုဒာလူမျိုးများသည် ပထမဆုံးအကြိမ် အကပ်တံကို မြင်တွေ့ကာ သိရှိလာကြသည်။ ရောမအင်ပါယာသည် ယုဒာတော်လှန်သူများကို ရောမအကပ်တံပေါ်တွင် သံဖြင့်ချိတ်ကာ သတ်ဖြတ်ခြင်းဖြင့် ပြစ်ဒဏ်ပေးခဲ့ပြီး၊ ဟေရုဒ်မတိုင်မီ အုပ်ချုပ်ခဲ့သည့် ယုဒာဘုရင် အန်တီဂိုနပ်စ်ကိုလည်း ထိုနည်းဖြင့် သတ်ဖြတ်ခဲ့သည်။ သူတို့သည် ရောမအုပ်ချုပ်မှုအောက်သို့ မဝင်ခင်အထိ လက်ဝါးတံများကို မသိကြပါ။ ထို့ကြောင့် သူတို့၏ ဟောင်းကျမ်းစာများတွင် လက်ဝါးတံများကို မတွေ့ရသလို 'လက်ဝါးတံ' ဆိုသည့် စကားလုံးလည်း မပါဝင်ပါ။</w:t>
      </w:r>
    </w:p>
    <w:p w:rsidRPr="00E541CA" w:rsidR="00E541CA" w:rsidP="00E541CA" w:rsidRDefault="00E541CA" w14:paraId="7F11C1FB" w14:textId="332CBCF1">
      <w:pPr>
        <w:ind w:firstLine="720"/>
        <w:rPr>
          <w:i/>
        </w:rPr>
      </w:pPr>
      <w:r w:rsidRPr="00E541CA">
        <w:rPr>
          <w:i/>
        </w:rPr>
        <w:t xml:space="preserve">ဤအချက်မှ ရှင်းလင်းစွာ သိသာသည်မှာ ဟောင်းကတိစာတော်တွင် လက်လေးခွဲရှိသော ခရစ်တော် သို့မဟုတ် ရှစ်ထောင့်ပုံ ခရစ်တော် မရှိကြောင်း ဖြစ်သည်။</w:t>
      </w:r>
    </w:p>
    <w:p w:rsidRPr="00E541CA" w:rsidR="00E541CA" w:rsidP="00E541CA" w:rsidRDefault="00E541CA" w14:paraId="352876CB" w14:textId="6C620A7B">
      <w:pPr>
        <w:ind w:firstLine="720"/>
      </w:pPr>
      <w:r w:rsidRPr="00E541CA">
        <w:t xml:space="preserve">သို့သော် လေးထောင့်တံခါး၏ ကြိုတင်ပြသချက်များနှင့် သင်္ကေတများ ရှိခဲ့သော်လည်း ရှစ်ထောင့်တံခါးအတွက် မရှိခဲ့ပါ။</w:t>
      </w:r>
    </w:p>
    <w:p w:rsidRPr="00E541CA" w:rsidR="00E541CA" w:rsidP="00E541CA" w:rsidRDefault="00E541CA" w14:paraId="0FEDAA5A" w14:textId="5B919E52">
      <w:pPr>
        <w:ind w:firstLine="720"/>
      </w:pPr>
      <w:r w:rsidRPr="00E541CA">
        <w:t xml:space="preserve">သို့သော် ခွဲထွက်သူများသည် မိမိတို့၏ တင်းမာမှုကြောင့် လေးထောင့်တံတားအား ဆန့်ကျင်သော မမှန်ကန်သော စကားများကို အမှန်တရားဟု ယူဆလိုပါက၊ ယခု သူတို့သည် သန့်ရှင်းသော ကျမ်းစာထဲမှ သို့မဟုတ် သန့်ရှင်းသော ဖခင်ကြီးများ၏ ရေးသားချက်များထဲမှ (သူတို့ကိုယ်တိုင် မကြာခင် ဖန်တီးထားသော မမှန်ကန်၍ မကောင်းဆိုးဝါးသော စာတမ်းများမှ မဟုတ်ဘဲ) တစ်ခုတည်းသော သက်သေတစ်ခုကို ပြသပါစေ၊ ထိုသက်သေသည် လေးထောင့်တံခါးကို ငြင်းပယ်ကာ ရှစ်ထောင့်တံခါးတစ်ခုတည်းကိုသာ ဂုဏ်ပြုရန် အမိန့်ပြုထားကြောင်း သက်သေပြရမည်။ ရှစ်ထောင့်လက်ဝါးတံသည် ဂုဏ်ယူစရာကောင်းသော်လည်း၊ လေးထောင့်လက်ဝါးတံသည်လည်း ဂုဏ်မကျဆင်းပါ။ အကြောင်းမှာ ကျွန်ုပ်တို့ပြောခဲ့သလို ၎င်းသည် ဟောင်းခေတ်ပုံစံများအားလုံးကို ကြိုတင်ပြသခဲ့ပြီး၊ အရာအားလုံးကို ၎င်း၏ လေးထောင့်ပုံရိပ်ဖြင့် ကောင်းကျိုးပြု၍ သန့်စင်ထားပါသည်။ သူတို့သည် ရှစ်ထောင့်စက်တော်အပေါ် မိမိတို့၏ယူဆချက်ကို ထောက်ခံရန် Octoechos တွင် ယခင်ကရေးသားထားသော စကားများကို </w:t>
      </w:r>
      <w:r w:rsidRPr="00E541CA">
        <w:t xml:space="preserve">ကိုးကားကြသည်</w:t>
      </w:r>
      <w:r w:rsidRPr="00E541CA">
        <w:t xml:space="preserve">၊ ထိုစာတွင် </w:t>
      </w:r>
      <w:r w:rsidRPr="00E541CA">
        <w:rPr>
          <w:i/>
        </w:rPr>
        <w:t xml:space="preserve">'ခရစ်သည် စပရက်စ်သစ်၊ ပိုင်သစ်နှင့် ဆီဒါသစ်ပေါ်တွင် ချုပ်ခံခဲ့သည်</w:t>
      </w:r>
      <w:r w:rsidRPr="00E541CA">
        <w:t xml:space="preserve">' </w:t>
      </w:r>
      <w:r w:rsidRPr="00E541CA">
        <w:t xml:space="preserve">(</w:t>
      </w:r>
      <w:r w:rsidRPr="00E541CA">
        <w:rPr>
          <w:rStyle w:val="FootnoteReference"/>
          <w:i/>
        </w:rPr>
        <w:footnoteReference w:id="541"/>
      </w:r>
      <w:r w:rsidRPr="00E541CA">
        <w:t xml:space="preserve"> ) ဟုဆိုသည်။ ခရစ်၏စက်တော်သည် နှစ်ပင်မှမဟုတ်ဘဲ သုံးပင်မှ ဖန်တီးထားခြင်းဖြစ်သည်၊ အကြောင်းမှာ ၎င်းသည် လေးထောင့်မဟုတ်သောကြောင့်ဖြစ်သည်။ သို့သော် ကျွန်ုပ်တို့ကဆိုသည်မှာ၊ ၎င်းသည် ခြောက်ထောင့်ပုံစံမဟုတ်လျှင် ရှစ်ထောင့်ပုံစံလည်း မဖြစ်နိုင်ကြောင်းဖြစ်သည်။ အကြောင်းမှာ ရှစ်ထောင့်ပုံစံလက်ဝါးတံကို သစ်ပင်သုံးပင်ဖြင့် မပြုလုပ်နိုင်ဘဲ၊ လက်ဝါးတံကို ရှစ်ထောင့်ပုံစံဖြစ်အောင် ပြုလုပ်ရန် စတုတ္ထသစ်ပင်တစ်ပင် ထပ်ထည့်ရမည်ဖြစ်သည်။</w:t>
      </w:r>
    </w:p>
    <w:p w:rsidRPr="00E541CA" w:rsidR="00E541CA" w:rsidP="00E541CA" w:rsidRDefault="00E541CA" w14:paraId="0873BFCC" w14:textId="33136E82">
      <w:pPr>
        <w:ind w:firstLine="720"/>
      </w:pPr>
      <w:r w:rsidRPr="00E541CA">
        <w:t xml:space="preserve">သူတို့ကဆိုကြသည်၊ "ပီလာတိုက ထိုတွင်ရေးထိုးထားသော စာတန်းက ရှစ်ထောင့်ပုံစံလက်ဝါးကို ပြီးစီးစေခဲ့သည်" ဟု။ ထိုအဆိုကို ပြောသူများက ပြောပါစေ၊ ထိုစာတန်းကို ဘာပေါ်တွင် ရေးထိုးထားသနည်း? ပန်းချီဆရာများ ဖော်ပြသလို parchment ပေါ်မှာလား (ဂုဏ်ယူလေးစားခံရသော အန်ထနီ ရိုမန်၏ သန့်ရှင်းသော ခလစ်စ်ပန်းကန်ပေါ်တွင် ခရစ်တော်၏ ခေါင်းစဉ်ကို parchment ပေါ်တွင်ရေးသားထားသည့် ခရစ်တော်၏ ခါးပန်းကို ဖော်ပြထားသကဲ့သို့)၊ ဒါမှမဟုတ် သူတို့က ခရစ်တော်၏ ခေါင်းစဉ်ကို သံမဏိ၊ သို့မဟုတ် ကြေးနီ၊ သို့မဟုတ် သစ်သားပေါ်တွင် ရေးသားထားတယ်လို့ ဆိုကြပါသလား။ ကျွန်ုပ်တို့၏ ရုရှားစာအုပ်များတွင် ခရစ်တော်၏ ခေါင်းစဉ်ကို မည်သည့်ပစ္စည်းပေါ်တွင်ရေးသားထားသည်ဆိုသည့် တိကျသေချာသော မှတ်တမ်း မတွေ့ရပါ။ ဤအကြောင်းကို အခြားနေရာများတွင် ဖော်ပြထားသော်လည်း ကျွန်ုပ်တို့၏ ရုရှားစာအုပ်များတွင် မပါဝင်ဘဲ နိုင်ငံခြားစာအုပ်များတွင်သာ တွေ့ရမည်ဖြစ်ပြီး အောက်တွင် ဆွေးနွေးပါမည်။ သို့သော် ဤနေရာတွင် ကျွန်ုပ်တို့က ခေါင်းစဉ်ကို parchment ပေါ်တွင်ဖြစ်စေ၊ သံမဏိပေါ်တွင်ဖြစ်စေ၊ သံမတ်ပေါ်တွင်ဖြစ်စေ ရေးသားထားသည်ဆိုသည့်အပေါ် မူတည်၍… ထိုအခါ သုံးချောင်းတံဆိပ်၏ အဆုံးခြောက်ခုတွင် နှစ်ခုကို ခွဲခြား၍ မသိနိုင်ခဲ့မည်၊ ထို့အပြင်</w:t>
      </w:r>
      <w:r w:rsidRPr="00E541CA">
        <w:lastRenderedPageBreak/>
      </w:r>
      <w:r w:rsidRPr="00E541CA">
        <w:t xml:space="preserve"> ဟုခေါ်သော ရှစ်ထောင့်တံဆိပ်လည်း</w:t>
      </w:r>
      <w:r w:rsidRPr="00E541CA">
        <w:t xml:space="preserve"> ပြည့်စုံမည်မဟုတ်</w:t>
      </w:r>
      <w:r w:rsidRPr="00E541CA">
        <w:t xml:space="preserve">ပါ။ သို့သော် ခေါင်းစဉ်ကို သစ်သားတစ်ခုပေါ်တွင် ရေးထိုးထားခဲ့ပါက ထိုသစ်သားသည် မည်သည့်တစ်ခုဖြစ်သနည်း။ ထို့အပြင် တံဆိပ်ကို ရှစ်ထောင့်ဖြစ်အောင် ပြုလုပ်ရန် အထက်ဖော်ပြထားသည့် သစ်သားသုံးခုထဲသို့ တစ်ခုထပ်ထည့်ရမည်ဖြစ်သည်။ ဤ စတုတ္ထ သစ်ပင်ကို သုံးပင်ပေါ်တွင် ထပ်ထည့်လိုက်လျှင် Octoechos တွင် ရေးသားထားသည့် ခရစ်တော်၏ သတ်ပွဲသည် သစ်ပင်သုံးပင်ပေါ်တွင်သာ ဖြစ်ခဲ့ကြောင်း ဆိုသည့် ဘာသာရေး စကားများသည် မမှန်တော့ပါလိမ့်မည် (ဤအချက်ကို ခွဲထွက်သူများ၏ အယူအဆနှင့် မကိုက်ညီပေမယ့် ကျွန်ုပ်က ဆိုခြင်းဖြစ်သည်)။ အကြောင်းကတော့ ယခု သစ်ပင်အတွင်း၌ စတုတ္ထ သစ်ပင်တစ်ပင် ထည့်သွင်းထားမည်ဖြစ်သောကြောင့် ဖြစ်ပါသည်။ ခွဲထွက်သူများက ရှစ်ထောင့်ပုံစံလက်ဝါးတစ်ခုကို ထောက်ခံမလား၊ သုံးတိုင်လက်ဝါးကို ထောက်ခံမလားဆိုတာ မသိသေးပါ။ သူတို့က ခရစ်၏လက်ဝါးသည် တိုင်သုံးတိုင်သာပါဝင်သည်ဟု ဆိုပါက၊ သူတို့၏တွေးခေါ်ချက်အရ လက်ဝါးသည် ရှစ်ထောင့်မဟုတ်ဘဲ ခြောက်ထောင့်ပုံစံသာ ဖြစ်မည်။ သို့သော် သူတို့က ရှစ်ထောင့်ပုံစံလက်ဝါးတံကို လက်တွေ့ကျင့်သုံးမည်ဟုဆိုပါက၊ ခရစ်တော်၏လက်ဝါးတံသည် သုံးတံမဟုတ်ဘဲ လေးတံဖြစ်လာမည်။ ထို့ကြောင့် သူတို့၏ယုံကြည်ချက်—သုံးတံလက်ဝါးတံဖြစ်စေ ရှစ်ထောင့်လက်ဝါးတံဖြစ်စေ—ဘုရားသခင်ကိုယုံကြည်ကြောင်းပြောဆိုသော်လည်း တည်ငြိမ်ခိုင်မာသောအခြေခံမရှိတော့ပါ။ ကျွန်ုပ်တို့သည် ကျွန်ုပ်တို့၏ကယ်တင်ရှင်တစ်ပါးတည်းဖြစ်သော ခရစ်တော်၌၊ သူသည် အဆုံးလေးခုပါသော (ရှစ်ခုမဟုတ်) သစ်တံပေါ်တွင် ချုပ်ခံခဲ့ပြီး ကျွန်ုပ်တို့၏ ယုံကြည်ခြင်းနှင့် မျှော်လင့်ချက်ကို သုံးတံ သို့မဟုတ် ရှစ်တံ သစ်တံတွင်မဟုတ်ဘဲ သူ၌သာ ထားရှိပါသည်။ ကျွန်ုပ်တို့သည် ဤအချက်ကို အသိအမှတ်ပြုကာ သန့်ရှင်းသော ဘုရားကျောင်းနှင့်အတူ ကြေညာပါသည်၊ ခရစ်တော်၏ သစ်တံသည် အမှန်တကယ် သုံးတံဖြစ်ကြောင်း၊ သစ်တံပေါ်ရှိ စာတန်း ဖြစ်ခဲ့ကြပေမယ့်၊ ထို သုံးတံနှင့် ရှစ်ထောင့်ပုံစံသည် ခရစ်တော်၏ လေးထောင့်ပုံစံကို ဖျက်ပစ်ခြင်းမဟုတ်၊ ဆန့်ကျင်ခရစ်၏ ရုပ်တု၊ ဖျက်ဆီးခြင်း၏ အမုန်းတရား သို့မဟုတ် ဆန့်ကျင်ခရစ်၏ အမှတ်အသားအဖြစ် ပြောင်းလဲခြင်းလည်း မဟုတ်ပါ။ ဘယ်ကျမ်းစာတွင် ခရစ်တော်၏ လေးထောင့်ပုံစံကို ဤကဲ့သို့ ဂုဏ်ဖျက်ပြောထားပါသလဲ? ကမ္ဘာ့တမန်တော်များနှင့် ဆရာများထဲမှ မည်သူက ခရစ်တော်၏ လေးထောင့်ပုံစံ ခရစ်တော်တံခါးကို ငြင်းပယ်မည်နည်း? မည်သူမျှ မဟုတ်ပါ၊ ခွဲထွက်သူများသာ သူတို့၏ မိုက်မဲသော အတွေးအခေါ်ဖြင့် ဤအယူကို ဖန်တီးခဲ့ကြသည်—ခရစ်တော်ထက် ရှစ်ထောင့်စက်ကို ပို၍ ယုံကြည်ကာ၊ သူတို့၏ ဉာဏ်စွမ်းအားနှင့် ယုံကြည်ချက်အားလုံးကို ရှစ်ထောင့်စက်ပေါ်တွင်သာ ထားရှိကြသည်။</w:t>
      </w:r>
    </w:p>
    <w:p w:rsidRPr="00E541CA" w:rsidR="00E541CA" w:rsidP="00E541CA" w:rsidRDefault="00E541CA" w14:paraId="4670A205" w14:textId="56EC8FF3">
      <w:pPr>
        <w:ind w:firstLine="720"/>
      </w:pPr>
      <w:r w:rsidRPr="00E541CA">
        <w:t xml:space="preserve">ကျွန်ုပ်တို့ကတော့ ဤကိစ္စကို ရှည်ရှည်လျားလျား ဆွေးနွေးခြင်းသည် မလိုအပ်အောင်များပြီး ဘာသာရေးထက် စူးစမ်းစိတ်ကြောင့် ဖြစ်သည်ဟု ဆိုကြသည်။ ထိုထက်မက ဤကိစ္စကြောင့် ခရစ်တော်၏ ဘုရားကျောင်းအတွင်း ခွဲထွက်မှုများ ဖန်တီးကာ ရိုးရှင်းသူများကို ဘုရားကျောင်းညီညွတ်မှုမှ ခွဲထွက်စေခြင်းသည် မကောင်းမှုတစ်ခုဖြစ်ပြီး ကျွန်ုပ်တို့၏ ကယ်တင်ရှင် ခရစ်တော်ကို တိုက်ပွဲခေါ်ခြင်းဖြစ်သည်။ ကျွန်ုပ်တို့၏ ယုံကြည်ခြင်းနှင့် ကယ်တင်ခြင်းသည် သစ်တံခွန်၏ တံခွဲအရေအတွက် သို့မဟုတ် လက်ခွဲအရေအတွက်၌ မဟုတ်ဘဲ သစ်တံခွန်ပေါ်၌ ချုပ်ခံခဲ့ရသော ကျွန်ုပ်တို့၏ ဘုရားသခင် ခရစ်တော်တစ်ပါး၌သာ တည်ပါသည်။ ကျွန်ုပ်တို့အတွက် ဘုရားသခင်သည် သစ်တံခွန်ပေါ်၌ ချုပ်ခံခဲ့သည်ဟု ယုံကြည်ကာ ဝန်ခံခြင်းဖြင့် လုံလောက်ပါသည်။ သို့သော် မိမိယုံကြည်ခြင်းနှင့် ကယ်တင်ခြင်းမျှော်လင့်ချက်ကို သစ်တံများအရေအတွက် သို့မဟုတ် သစ်တံ၏ ချောင်းများအရေအတွက်တွင် ထားခြင်းသည် ခရစ်တော်ကိုယ်တော်နှင့် မဆန့်ကျင်ကြောင်းကို လူတိုင်း မိမိကိုယ်တိုင် ဆုံးဖြတ်ကြပါစို့။ ကျွန်ုပ်တို့ကို ကယ်တင်ခဲ့တာ သစ်သားလား၊ သစ်ခေါင်လား။ မဟုတ်ပါ၊ ကျွန်ုပ်တို့အတွက် သစ်တိုင်ပေါ်တွင် ကိုယ်တော်၏ သွေးကို စွန့်ပြီး ကယ်တင်ခဲ့သူက ခရစ်တော်ပင် ဖြစ်ပါသည်။ ခရစ်တော်၏ သစ်တိုင်ကို ကျွန်ုပ်တို့ ဂုဏ်ပြုရာတွင် သစ်သားအရေအတွက်၊ သစ်ခေါင်အရေအတွက်မဟုတ်ဘဲ၊ အလွန်သန့်ရှင်းသော ကိုယ်တော်၏ သွေးဖြင့် အလှဆင်ထားခြင်းကြောင့်သာ ဖြစ်ပါသည်။ ထူးဆန်းအံ့သြဖွယ် အံ့ဩမှုများကို ပြုလုပ်နိုင်သည့် မည်သည့် ခရစ်တော်၏ လက်ဝါးတံတားမျှ မိမိကိုယ်တိုင်အားဖြင့် မဟုတ်ဘဲ၊ ထိုလက်ဝါးတံတားပေါ်တွင် သတ်ဖြတ်ခံခဲ့ရသော ခရစ်တော်၏ အင်အားနှင့် သူ၏ အလွန်သန့်ရှင်းဆုံး နာမည်ကို ခေါ်ဆိုခြင်းအားဖြင့်သာ လှုပ်ရှားပါသည်။ ရှစ်ထောင့်လက်ဝါးတံတားသည် ဂုဏ်ယူစရာကောင်းသလို၊ လေးထောင့်လက်ဝါးတံတားလည်း ထိုနည်းတူ ဂုဏ်ယူစရာကောင်းပြီး၊ နှစ်ခုစလုံးသည် တန်ဖိုးနှင့် အင်အား တူညီပါသည်။ တစ်ခုချင်းစီကို 'အသက်ပေးသော ခရစ်တော်၏ လက်ဝါးတံခါး' ဟု ခေါ်ကြသည်။ သို့သော် ၎င်းတို့သည် ကျွန်ုပ်တို့အတွက် ဘုရားမဟုတ်၍ ကျွန်ုပ်တို့က ၎င်းတို့ကို ယုံကြည်ရန် မဟုတ်ပေ၊ ၎င်းတို့မှာ ကျွန်ုပ်တို့၏ ဘုရားသခင် ခရစ်တော်၏ ဒုက္ခနာကျင်မှုများကို ပြသသည့် သင်္ကေတများသာဖြစ်ကြသည်။ ကျွန်ုပ်တို့သည် တစ်ဦးတည်းသာ ယုံကြည်သော ခရစ်တော်အတွက်သာ မည်သည့် လက်ဝါးတံခါးကိုမဆို ဂုဏ်ပြုကြသည်။ ထို့ကြောင့် ဘုရားကျောင်းသည် လေးထောင့်ဆင်းပြားကြောင့် ဘာကြောင့် ခွဲထွက်သင့်သနည်း။ လေးထောင့်ဆင်းပြားသည် အယူလွဲနှင့် မကောင်းစကားဖြစ်ပါသလား။ ထိုနည်းတူ၊ ရှစ်ထောင့်ဆင်းပြားသည် ယုံကြည်ခြင်း၏ သဘောတရားတစ်ခုဖြစ်ပါသလား။</w:t>
      </w:r>
    </w:p>
    <w:p w:rsidRPr="00E541CA" w:rsidR="00E541CA" w:rsidP="00E541CA" w:rsidRDefault="00E541CA" w14:paraId="65358AD9" w14:textId="521C9FC4">
      <w:pPr>
        <w:ind w:firstLine="720"/>
      </w:pPr>
      <w:r w:rsidRPr="00E541CA">
        <w:t xml:space="preserve">ထို့အပြင်၊ အယူလွဲသူများ၏ မကောင်းစကားများကို တိတ်ဆိတ်စေရန်၊ လေးထောင့်ပုံစံ ခရစ်တော်တံဆိပ်နှင့် ပတ်သက်သည့် သက်သေများကို ဤတွင် ဖော်ပြမည်။</w:t>
      </w:r>
    </w:p>
    <w:p w:rsidRPr="00E541CA" w:rsidR="00E541CA" w:rsidP="00E541CA" w:rsidRDefault="00E541CA" w14:paraId="79AE388B" w14:textId="2BBC231C">
      <w:pPr>
        <w:ind w:firstLine="720"/>
        <w:rPr>
          <w:i/>
        </w:rPr>
      </w:pPr>
      <w:r w:rsidRPr="00E541CA">
        <w:rPr>
          <w:i/>
        </w:rPr>
        <w:t xml:space="preserve">လေးထောင့်တံတားဆိုင်ရာ သက်သေများ:</w:t>
      </w:r>
    </w:p>
    <w:p w:rsidRPr="00E541CA" w:rsidR="00E541CA" w:rsidP="00E541CA" w:rsidRDefault="00E541CA" w14:paraId="4EEEBA48" w14:textId="75B7328B">
      <w:pPr>
        <w:ind w:firstLine="720"/>
      </w:pPr>
      <w:r w:rsidRPr="00E541CA">
        <w:t xml:space="preserve">စက်တင်ဘာလ ၁၄ ရက်နေ့ မနက်ခင်း (Matins) တွင်၊ ကြီးမြတ်သော ဒေါက်ဆိုလိုဂျီ (Great Doxology) ပြီးနောက်၊ ခရစ်တော်၏ လက်ဝါးကို ဂုဏ်ပြုသည့် စတီချရာ (stichera) တွင် အောက်ပါအတိုင်း သီဆိုကြသည်– </w:t>
      </w:r>
      <w:r w:rsidRPr="00E541CA">
        <w:t xml:space="preserve">  'ယနေ့ လေးထောင့်ကမ္ဘာကြီးသည် </w:t>
      </w:r>
      <w:r w:rsidRPr="00E541CA">
        <w:rPr>
          <w:i/>
        </w:rPr>
        <w:t xml:space="preserve">သင်၏ </w:t>
      </w:r>
      <w:r w:rsidRPr="00E541CA">
        <w:rPr>
          <w:i/>
        </w:rPr>
        <w:t xml:space="preserve">လေးပိုင်းခွဲထားသော </w:t>
      </w:r>
      <w:r w:rsidRPr="00E541CA">
        <w:rPr>
          <w:i/>
        </w:rPr>
        <w:t xml:space="preserve">လက်ဝါးကြောင့် </w:t>
      </w:r>
      <w:r w:rsidRPr="00E541CA">
        <w:t xml:space="preserve">သန့်စင်ပြီ၊ အ</w:t>
      </w:r>
      <w:r w:rsidRPr="00E541CA">
        <w:rPr>
          <w:i/>
        </w:rPr>
        <w:t xml:space="preserve">ို ခရစ်တော် ဘုရား။' </w:t>
      </w:r>
      <w:r w:rsidRPr="00E541CA">
        <w:t xml:space="preserve">သန့်ရှင်းသော ခရစ်တော်၏ ခရစ်ကို ဂုဏ်ပြုသည့် မော့စကို ကန်နွန်တွင် စိနိုက်မှ သန့်ရှင်းသူ ဂရေဂိုရီရေးသားသော ကန်နွန်၏ ပထမ Ode တွင် အောက်ပါအတိုင်း ဖော်ပြထား</w:t>
      </w:r>
      <w:r w:rsidRPr="00E541CA">
        <w:t xml:space="preserve">သည်။</w:t>
      </w:r>
      <w:r w:rsidRPr="00E541CA">
        <w:t xml:space="preserve"> 'ဂုဏ်ထူးမြတ်ဆုံး ခရစ်တော်၏ ခရစ်၊ </w:t>
      </w:r>
      <w:r w:rsidRPr="00E541CA">
        <w:t xml:space="preserve">လေးထောင့်စွမ်းအား၊ သံဃာတော်များ၏ တောက်ပမှု။'</w:t>
      </w:r>
    </w:p>
    <w:p w:rsidRPr="00E541CA" w:rsidR="00E541CA" w:rsidP="00E541CA" w:rsidRDefault="00E541CA" w14:paraId="7722A557" w14:textId="072DEDB3">
      <w:pPr>
        <w:ind w:firstLine="720"/>
      </w:pPr>
      <w:r w:rsidRPr="00E541CA">
        <w:t xml:space="preserve">ထိုကန်နွန်တွင် စတုတ္ထအိုဒ်တွင် အောက်ပါအတိုင်း ရေးသားထားသည်။ 'သင့်မြင့်မားခြင်း၊ အသက်ပေးသော သစ်တံခါးသည် လေထဲရှိ မင်းသားကို ဖျက်စီးကာ၊ အနက်ရှိုင်းဆုံး အနက်ဧရာ၏ အနက်ကောက်ကဏ္ဍက မြွေကို သတ်ပစ်သည်။ ထပ်မံ၍ သင်သည် ကျယ်ပြန့်မှုကို ထိန်းသိမ်းကာ၊ ဤကမ္ဘာ၏ မင်းသားကို သင့်အားဖြင့် ဖျက်စီးသည်။' ဤသည်မှာ မြင့်မားခြင်း၊ အနက်ရှိုင်းခြင်းနှင့် ကျယ်ပြန့်ခြင်းတို့ ပါဝင်သည့် လေးထောင့်သစ်တံခါးဖြစ်သည်။</w:t>
      </w:r>
    </w:p>
    <w:p w:rsidRPr="00E541CA" w:rsidR="00E541CA" w:rsidP="00E541CA" w:rsidRDefault="00E541CA" w14:paraId="3467E989" w14:textId="1E34211F">
      <w:pPr>
        <w:ind w:firstLine="720"/>
      </w:pPr>
      <w:r w:rsidRPr="00E541CA">
        <w:t xml:space="preserve">ထပ်မံ၍ ထိုကန်နွန်တွင် Ode 8 တွင် ဤသို့ရေးသားထားသည်– သင်သည် သတ်ခံရသော ခရစ်တော်အားဖြင့် ကျဆင်းသွားသော ကျွန်ုပ်တို့၏ သဘာဝကို ထူထောင်ကာ ပြန်လည်ထူထောင်ပြီး၊ အို ဘုရားသခင်၏ အမြင့်၊ အို မဖော်ပြနိုင်သော အနက်၊ အို အကောင်းဆုံး ကောင်းကျိုးပေးသော ခရစ်တော်၏ လက္ခဏာ၊ အို မတိုင်းတာနိုင်သော ကျယ်ပြန့်မှု၊ အို မနားလည်နိုင်သော သုံးပါးတစ်ဆူ၏ လက္ခဏာ၊ အို အသက်ပေးသူ။</w:t>
      </w:r>
    </w:p>
    <w:p w:rsidRPr="00E541CA" w:rsidR="00E541CA" w:rsidP="00E541CA" w:rsidRDefault="00E541CA" w14:paraId="59745B6E" w14:textId="590A11FD">
      <w:pPr>
        <w:ind w:firstLine="720"/>
      </w:pPr>
      <w:r w:rsidRPr="00E541CA">
        <w:lastRenderedPageBreak/>
      </w:r>
      <w:r w:rsidRPr="00E541CA">
        <w:t xml:space="preserve">ဂုဏ်ပြုခံရသည်မှာ ခရစ်တော်၏ လေးထောင့်ရှိသော သစ်တံခါးပုံစံဖြစ်ပြီး၊ ရှစ်ထောင့်မဟုတ်ပါ။ အမြင့်၊ အနက်နှင့် အကျယ်တို့ဖြစ်သည်။ ထို့ကြောင့် သစ်တံခါးကို သုံးပိုင်း၊ သုံးချစ်ခြင်းနှင့် သုံးဆကြွယ်ဝသော သုံးပါးတစ်ဆူဘုရား၏ ပုံရိပ်ဟု ခေါ်ဆိုကြသည်။ ၎င်း၏ အမြင့်သည် အထက်၌ နေထိုင်တော်မူသော ဖခင်ဘုရားကို ကိုယ်စားပြုသည်။ ၎င်း၏ အနက်သည် အောက်ဘုံအထိ ဆင်းသက်တော်မူသော သားတော်ကို </w:t>
      </w:r>
      <w:r w:rsidRPr="00E541CA">
        <w:t xml:space="preserve">ကိုယ်စားပြုသည်။ ၎င်း၏ အကျယ်နှင့် အရှည်သည် အရာရာ၌ ရှိကာ အရာအားလုံးကို ပြည့်စေသော သန့်ရှင်းသော ဝိညာဉ်တော်ကို ကိုယ်စားပြုသည်။ ထို့ကြောင့် ခရစ်တော်၏ လက္ခဏာကို ဆွဲသည့်အခါ "ဖခင်ဘုရား၊ သားတော်နှင့် သန့်ရှင်းသော ဝိညာဉ်တော်၏ နာမတော်ဖြင့်" ဟု ပြောဆိုကြသည်။</w:t>
      </w:r>
    </w:p>
    <w:p w:rsidRPr="00E541CA" w:rsidR="00E541CA" w:rsidP="00E541CA" w:rsidRDefault="00E541CA" w14:paraId="0B5FCEAB" w14:textId="04A79425">
      <w:pPr>
        <w:ind w:firstLine="720"/>
      </w:pPr>
      <w:r w:rsidRPr="00E541CA">
        <w:t xml:space="preserve">ကြီးမြတ်သော အာသာနာဆီယပ်စ်သည် မေးခွန်း ၄၁ တွင် "</w:t>
      </w:r>
      <w:r w:rsidRPr="00E541CA">
        <w:rPr>
          <w:i/>
        </w:rPr>
        <w:t xml:space="preserve">ကျွန်ုပ်တို့သည် သစ်သားနှစ်ချပ်ပေါင်းစပ်၍ ဖန်တီးထားသည့်၊</w:t>
      </w:r>
      <w:r w:rsidRPr="00E541CA">
        <w:rPr>
          <w:rStyle w:val="FootnoteReference"/>
          <w:i/>
        </w:rPr>
        <w:footnoteReference w:id="542"/>
      </w:r>
      <w:r w:rsidRPr="00E541CA">
        <w:t xml:space="preserve"> အဖြစ်</w:t>
      </w:r>
      <w:r w:rsidRPr="00E541CA">
        <w:rPr>
          <w:i/>
        </w:rPr>
        <w:t xml:space="preserve"> ခွဲထားသည့် ခရစ်တော်၏ သစ်တံပုံရိပ်ကို ပူဇော်ကြသည်"</w:t>
      </w:r>
      <w:r w:rsidRPr="00E541CA">
        <w:t xml:space="preserve"> ဟု ဆို</w:t>
      </w:r>
      <w:r w:rsidRPr="00E541CA">
        <w:t xml:space="preserve">သည်။</w:t>
      </w:r>
    </w:p>
    <w:p w:rsidRPr="00E541CA" w:rsidR="00E541CA" w:rsidP="00E541CA" w:rsidRDefault="00E541CA" w14:paraId="63B3D2B7" w14:textId="1096FD05">
      <w:pPr>
        <w:ind w:firstLine="720"/>
      </w:pPr>
      <w:r w:rsidRPr="00E541CA">
        <w:t xml:space="preserve">ဒမတ်စကတ်မြို့မှ သန့်ရှင်းသော ဂျွန်သည် အော်သော်ဒေါ့စ် ယုံကြည်ချက် စာအုပ် အတွဲ ၄၊ အခန်း ၁၂ တွင် အောက်ပါအတိုင်း ရေးသားခဲ့သည်။ 'တံခါး၏ လေးဖက်အဆုံးများသည် အလယ်ဗဟိုတစ်ချက်၌ ပေါင်းစည်းထားသကဲ့သို့၊ အမြင့်နှင့် အနက်၊ အရှည်နှင့် အကျယ်တို့ကိုလည်း ဘုရားသခင်၏ အင်အားဖြင့် ထောက်ပံ့ထားသည်။'</w:t>
      </w:r>
    </w:p>
    <w:p w:rsidRPr="00E541CA" w:rsidR="00E541CA" w:rsidP="00E541CA" w:rsidRDefault="00E541CA" w14:paraId="33A4156A" w14:textId="11D67BDF">
      <w:pPr>
        <w:ind w:firstLine="720"/>
      </w:pPr>
      <w:r w:rsidRPr="00E541CA">
        <w:t xml:space="preserve">မော့စကိုတွင် ထုတ်ဝေသော "တနင်္ဂနွေ သင်ခန်းစာ ဧဝံဂျေလီ" ဟု လူသိများသော စာအုပ်တွင်၊ သန့်ရှင်းသော ခရစ်တော်၏ ခရစ်ကို မြှင့်တင်ခြင်းဆိုင်ရာ တရားဟောချက်၊ ဖိုလီယို ၃၄၇ ၏ နောက်ဘက်တွင် အောက်ပါအတိုင်း ရေးသားထားသည်။ လေးပိုင်းခွဲထားသော ခရစ်တော်တံတားပုံသည် ၎င်း၏ အလယ်ဗဟိုအမှတ်အသားမှတဆင့် အရာအားလုံးကို ဘုရားသခင်၏ အင်အားဖြင့် ထောက်ပံ့ထားကြောင်း ပြသသည်။ အထက်ပိုင်းကို အထက်လက်ဖြင့်၊ အောက်ပိုင်းကို အောက်လက်ဖြင့်၊ အလယ်ပိုင်းကို နှစ်ဖက်ဖြင့် ထောက်ပံ့ထားပြီး၊ ၎င်းနှစ်ဖက်မှာ အထူးဂုဏ်ယူစရာ ခရစ်တော်တံတား၏ အဆုံးနှစ်ဖက်ဖြစ်သည်။</w:t>
      </w:r>
    </w:p>
    <w:p w:rsidRPr="00E541CA" w:rsidR="00E541CA" w:rsidP="00E541CA" w:rsidRDefault="00E541CA" w14:paraId="729B454E" w14:textId="4B607AA8">
      <w:pPr>
        <w:ind w:firstLine="720"/>
      </w:pPr>
      <w:r w:rsidRPr="00E541CA">
        <w:t xml:space="preserve">ထပ်မံ၍ ထိုနေရာ၌ပင် အောက်ပါအတိုင်း ရေးသားထားသည်။ ဤအကြောင်းကို သက်သေပြရန် ကောင်းကျိုးရှင် ပေါလောက အဲဖက်သူများထံသို့ "</w:t>
      </w:r>
      <w:r w:rsidRPr="00E541CA">
        <w:rPr>
          <w:i/>
        </w:rPr>
        <w:t xml:space="preserve">သင်တို့သည် သန့်ရှင်းသူများအားလုံးနှင့်အတူ </w:t>
      </w:r>
      <w:r w:rsidRPr="00E541CA">
        <w:rPr>
          <w:i/>
        </w:rPr>
        <w:t xml:space="preserve">ကျယ်ဝန်းခြင်း၊ နက်ရှိုင်းခြင်း၊ ရှည်လျားခြင်းနှင့် မြင့်မားခြင်းတို့ကို</w:t>
      </w:r>
      <w:r w:rsidRPr="00E541CA">
        <w:rPr>
          <w:i/>
        </w:rPr>
        <w:t xml:space="preserve"> နားလည်နိုင်ကြပါစေ"</w:t>
      </w:r>
      <w:r w:rsidRPr="00E541CA">
        <w:t xml:space="preserve"> ဟု ဆိုခဲ့</w:t>
      </w:r>
      <w:r w:rsidRPr="00E541CA">
        <w:t xml:space="preserve">သည်။</w:t>
      </w:r>
      <w:r w:rsidRPr="00E541CA">
        <w:rPr>
          <w:rStyle w:val="FootnoteReference"/>
          <w:i/>
        </w:rPr>
        <w:footnoteReference w:id="543"/>
      </w:r>
      <w:r w:rsidRPr="00E541CA">
        <w:t xml:space="preserve"> ။ 'အမြင့်' ဟုဆိုသည်မှာ ကောင်းကင်ကို၊ 'အနက်' ဟုဆိုသည်မှာ အောက်ကမ္ဘာကို၊ 'အကျယ်' နှင့် 'အရှည်' ဟုဆိုသည်မှာ အလယ်ပိုင်းများကို ဆိုလိုပြီး၊ ၎င်းအားလုံးကို အနန္တစွမ်းအားဖြင့် ထောက်ပံ့ထားသည်။</w:t>
      </w:r>
    </w:p>
    <w:p w:rsidRPr="00E541CA" w:rsidR="00E541CA" w:rsidP="00E541CA" w:rsidRDefault="00E541CA" w14:paraId="64F5F90E" w14:textId="4C7C61CD">
      <w:pPr>
        <w:ind w:firstLine="720"/>
      </w:pPr>
      <w:r w:rsidRPr="00E541CA">
        <w:t xml:space="preserve">သန့်စင်သော ခရိုက်ဆိုစတုံသည် ဤပေါလော၏ စကားများကို အဓိပ္ပာယ်ဖော်ပြ၍ ဆိုသည်မှာ၊ "</w:t>
      </w:r>
      <w:r w:rsidRPr="00E541CA">
        <w:rPr>
          <w:i/>
        </w:rPr>
        <w:t xml:space="preserve">ကျယ်ပြန့်ခြင်းနှင့် ရှည်လျားခြင်း၊ နက်ရှိုင်းခြင်းနှင့် မြင့်မားခြင်းကို ပြောဆိုသည်၊ ဆိုလိုသည်မှာ ဘုရားသခင်၏ ချစ်ခြင်း၏ ကြီးမြတ်မှုကို သိရှိနိုင်ရန်၊ ၎င်းသည် ဘယ်နေရာတွင်မဆို ဖြန့်ကျက်နေသည်ကို သိရှိရန်ဖြစ်သည်</w:t>
      </w:r>
      <w:r w:rsidRPr="00E541CA">
        <w:t xml:space="preserve">"</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လေးထောင့်တံဆိပ်နှင့်ပတ်သက်၍ ထပ်မံသက်သေလိုပါက *The Rod* ဟုခေါ်သောစာအုပ်နှင့် *Uvet* ဟုသိကြသောစာအုပ်ကို ကြည့်ပါ။</w:t>
      </w:r>
    </w:p>
    <w:p w:rsidRPr="00E541CA" w:rsidR="00E541CA" w:rsidP="00E541CA" w:rsidRDefault="00E541CA" w14:paraId="0F19982B" w14:textId="63EF6736">
      <w:pPr>
        <w:ind w:firstLine="720"/>
      </w:pPr>
      <w:r w:rsidRPr="00E541CA">
        <w:t xml:space="preserve">သို့သော် ဘုရားသခင်သည် မြင်သာသော ဤကမ္ဘာကြီးကိုလည်း လေးထောင့်ပုံစံရှိသော ခရစ်စစ်တံ၏ ပုံစံအတိုင်း ဖန်တီးခဲ့သည်။ အရှေ့၊ အနောက်၊ တောင်နှင့် မြောက် ဟူ၍ လေးပိုင်းခွဲ၍ ဖန်တီးခဲ့သည်။</w:t>
      </w:r>
    </w:p>
    <w:p w:rsidRPr="00E541CA" w:rsidR="00E541CA" w:rsidP="00E541CA" w:rsidRDefault="00E541CA" w14:paraId="1E48F1BF" w14:textId="6F6EE076">
      <w:pPr>
        <w:ind w:firstLine="720"/>
      </w:pPr>
      <w:r w:rsidRPr="00E541CA">
        <w:t xml:space="preserve">ဘုရားသခင်သည် လူသားကို လေးထောင့်တံတံဆိပ်ပုံစံအတိုင်း ဖန်တီးခဲ့သည်။ လူတစ်ဦးသည် လက်နှစ်ဖက်ကို ဖြန့်ချလိုက်သောအခါ လေးထောင့်တံတံဆိပ်ကဲ့သို့ ဖြစ်သွားသည်။</w:t>
      </w:r>
    </w:p>
    <w:p w:rsidRPr="00E541CA" w:rsidR="00E541CA" w:rsidP="00E541CA" w:rsidRDefault="00E541CA" w14:paraId="783EC9AA" w14:textId="1BCB8448">
      <w:pPr>
        <w:ind w:firstLine="720"/>
      </w:pPr>
      <w:r w:rsidRPr="00E541CA">
        <w:t xml:space="preserve">ဤသည်မှာ လေးထောင့်တံဆိပ်တော်နှင့် ပတ်သက်၍ သန့်ရှင်းသော ဖခင်ကြီးများနှင့် ဘုရားကျောင်းစာအုပ်များမှ သက်သေပြချက်များဖြစ်ပါသည်။ သို့သော် ခွဲထွက်သူများသည် သူတို့၏ မုန်းတီးစကားများဖြင့် မည်သည့်နည်းဖြင့်မဆို ထိုတံဆိပ်တော်ကို ရိုင်းစိုင်းစွာ ဆန့်ကျင်ပြောဆိုခြင်းကို မရှောင်ကြပါ။</w:t>
      </w:r>
    </w:p>
    <w:p w:rsidRPr="00E541CA" w:rsidR="00E541CA" w:rsidP="00E541CA" w:rsidRDefault="00E541CA" w14:paraId="026DF801" w14:textId="4FCFF895">
      <w:pPr>
        <w:ind w:firstLine="720"/>
      </w:pPr>
      <w:r w:rsidRPr="00E541CA">
        <w:t xml:space="preserve">ခရစ်တော်၏ လက်ဝါးတံဆိပ်အပေါ် ဒုတိယစုံစမ်းစစ်ဆေးမှု</w:t>
      </w:r>
    </w:p>
    <w:p w:rsidRPr="00E541CA" w:rsidR="00E541CA" w:rsidP="00E541CA" w:rsidRDefault="00E541CA" w14:paraId="6CCF7AD8" w14:textId="6EA8977E">
      <w:pPr>
        <w:ind w:firstLine="720"/>
        <w:rPr>
          <w:i/>
        </w:rPr>
      </w:pPr>
      <w:r w:rsidRPr="00E541CA">
        <w:rPr>
          <w:i/>
        </w:rPr>
        <w:t xml:space="preserve">ခရစ်ကို </w:t>
      </w:r>
      <w:r w:rsidRPr="00E541CA">
        <w:rPr>
          <w:i/>
        </w:rPr>
        <w:t xml:space="preserve">ဘယ်ကရိုက်ပေါ်မှာ</w:t>
      </w:r>
      <w:r w:rsidRPr="00E541CA">
        <w:rPr>
          <w:i/>
        </w:rPr>
        <w:t xml:space="preserve"> ချုပ်ခဲ့သလဲ။ ရိုမန်ကရိုက်ပေါ်လား၊ ဒါမှမဟုတ် ဘရင်ကရိုက်ပေါ်လား။</w:t>
      </w:r>
    </w:p>
    <w:p w:rsidRPr="00E541CA" w:rsidR="00E541CA" w:rsidP="00E541CA" w:rsidRDefault="00E541CA" w14:paraId="32A2249B" w14:textId="04FD558A">
      <w:pPr>
        <w:ind w:firstLine="720"/>
      </w:pPr>
      <w:r w:rsidRPr="00E541CA">
        <w:t xml:space="preserve">မည်သူ့ပေါ်တွင် ခရစ်တော်ကို ချုပ်ဆိုင်းခဲ့သည်ကို တကယ်ရှာဖွေလိုသူများ ရှိနိုင်သော်လည်း၊ ကျွန်ုပ်က မေးလိုသည်မှာ—ခရစ်တော်ကို ဘယ်သူ ချုပ်ဆိုင်းခဲ့သနည်း? သင်က ပြောမည်—ယုဒယများက ချုပ်ဆိုင်းခဲ့သည်။ ကျွန်ုပ် ပြန်ဆိုပါသည်။ ယူဒေးလူမျိုးများ မဟုတ်ပါ။ ယူဒေးလူမျိုးများက ခရစ်ကို သစ်တိုင်ပေါ်တွင် သတ်ရန် လက်လွှဲပေးခဲ့ပေမယ့်—သို့မဟုတ် ပိုတိကျစွာပြောရရင်၊ လိမ်လည်ငွေဖြင့် ပီလာတထံမှ ခရစ်၏ သစ်တိုင်ပေါ်သေခြင်းကို ဝယ်ယူခဲ့ကြပြီး—ခရစ်၏ သစ်တိုင်ပေါ်သတ်ခြင်းတွင် တာဝန်ရှိခဲ့ကြသည်။ 'သင်တို့အပေါ်တွင် အခြားသူများက မည်သို့ပြုစေလိုသနည်း၊ ထိုအတိုင်း ပြုလုပ်ပါ' ဆိုသော စကားအရဖြစ်သည်။ သို့သော် သူတို့သည် ကိုယ်တိုင်လက်ဖြင့် မတပ်ဆင်ခဲ့ကြ၊ မိမိတို့ ယူဒေးဥပဒေအရလည်း (၎င်းတွင် တပ်ဆင်ခြင်းဆိုင်ရာ စည်းမျဉ်းမပါဝင်) တပ်ဆင်သတ်ဖြတ်ရန် မဆုံးဖြတ်ခဲ့ကြ။ </w:t>
      </w:r>
      <w:r w:rsidRPr="00E541CA">
        <w:rPr>
          <w:i/>
        </w:rPr>
        <w:t xml:space="preserve">ပီလာတိုက "သူ့ကို ကိုယ်တိုင်ယူပြီး သင့်တို့ဥပဒေအတိုင်း တရားစွဲပါ" ဟု</w:t>
      </w:r>
      <w:r w:rsidRPr="00E541CA">
        <w:rPr>
          <w:i/>
        </w:rPr>
        <w:t xml:space="preserve"> ပြောသောအခါ </w:t>
      </w:r>
      <w:r w:rsidRPr="00E541CA">
        <w:rPr>
          <w:i/>
        </w:rPr>
        <w:t xml:space="preserve">ယုဒာများက "မည်သူကိုမဆို သေဒဏ်ပေးခြင်းသည် ကျွန်ုပ်တို့၏တာဝန်မဟုတ်ပါ"</w:t>
      </w:r>
      <w:r w:rsidRPr="00E541CA">
        <w:t xml:space="preserve"> ဟု တုံ့ပြန်ကြသည်</w:t>
      </w:r>
      <w:r w:rsidRPr="00E541CA">
        <w:rPr>
          <w:rStyle w:val="FootnoteReference"/>
          <w:i/>
        </w:rPr>
        <w:footnoteReference w:id="545"/>
      </w:r>
      <w:r w:rsidRPr="00E541CA">
        <w:t xml:space="preserve"> ။ ထိုအချိန်တွင် ယုဒာများသည် ရိုမန်အုပ်ချုပ်မှုအောက်တွင် ရှိနေသဖြင့် ကိုယ်ပိုင်အာဏာမရှိတော့၍ မည်သူကိုမဆို တရားစွဲခြင်း သို့မဟုတ် သေဒဏ်ပေးခြင်း မပြုနိုင်ကြောင်း ဆိုလိုသည်။ သို့သော် ဂျေရုဆလင်ရှိ စီဇာ၏ ကိုယ်စားလှယ်ဖြစ်သူ အုပ်ချုပ်ရေးမှူး ပီလာတသည် ယုဒာများအတွင်းရှိ တရားစွဲဆိုမှုအားလုံးကို ဦးဆောင်စီမံကာ ပြစ်ဒဏ်ချမှတ်ခံရသူများကို သေဒဏ်ပေးခဲ့သည်။ ထို့ကြောင့် ယုဒာများက ခရစ်ကို ပီလာထံ လွှဲအပ်ပြီး "</w:t>
      </w:r>
      <w:r w:rsidRPr="00E541CA">
        <w:rPr>
          <w:i/>
        </w:rPr>
        <w:t xml:space="preserve">မည်သူကိုမျှ သေဒဏ်ပေးခြင်း မကျွန်ုပ်တို့၏ တာဝန်ဖြစ်ပါ"</w:t>
      </w:r>
      <w:r w:rsidRPr="00E541CA">
        <w:t xml:space="preserve"> ဟု ကြေညာခဲ့ကြ</w:t>
      </w:r>
      <w:r w:rsidRPr="00E541CA">
        <w:rPr>
          <w:i/>
        </w:rPr>
        <w:t xml:space="preserve">သည်။ </w:t>
      </w:r>
      <w:r w:rsidRPr="00E541CA">
        <w:t xml:space="preserve">အကြောင်းကတော့ ခရစ်ကို သတ်ခဲ့သူများမှာ ယုဒာများမဟုတ်ကြခြင်းကြောင့်ဖြစ်သည်။</w:t>
      </w:r>
    </w:p>
    <w:p w:rsidRPr="00E541CA" w:rsidR="00E541CA" w:rsidP="00E541CA" w:rsidRDefault="00E541CA" w14:paraId="6738B179" w14:textId="69D8E58D">
      <w:pPr>
        <w:ind w:firstLine="720"/>
      </w:pPr>
      <w:r w:rsidRPr="00E541CA">
        <w:lastRenderedPageBreak/>
      </w:r>
      <w:r w:rsidRPr="00E541CA">
        <w:t xml:space="preserve">ဒါဆိုရင် ဘယ်သူတွေက ခရစ်ကို ချုပ်ဆွဲသတ်ခဲ့တာလဲ။ ပိလတ်နဲ့ သူ့တပ်သားတွေပါ။ သူတို့က ခရစ်ကို တော်လှန်သူ၊ စီဇာရဲ့ ရန်သူအဖြစ် ပိလတ်ထံ လွှဲအပ်ပြီး "</w:t>
      </w:r>
      <w:r w:rsidRPr="00E541CA">
        <w:rPr>
          <w:i/>
        </w:rPr>
        <w:t xml:space="preserve">ဒီလူက ကျွန်ုပ်တို့ဘာသာစကားကို ဖျက်ဆီးပြီး စီဇာထံ အခွန်မပေးဖို့ တားမြစ်ကာ ကိုယ်တော်ကို ယုဒာတို့ဘုရင်ဟု ဆိုနေသည်"</w:t>
      </w:r>
      <w:r w:rsidRPr="00E541CA">
        <w:t xml:space="preserve"> </w:t>
      </w:r>
      <w:r w:rsidRPr="00E541CA">
        <w:rPr>
          <w:i/>
        </w:rPr>
        <w:t xml:space="preserve">ဟု ဆိုခဲ့ကြသည်</w:t>
      </w:r>
      <w:r w:rsidRPr="00E541CA">
        <w:rPr>
          <w:rStyle w:val="FootnoteReference"/>
          <w:i/>
        </w:rPr>
        <w:footnoteReference w:id="546"/>
      </w:r>
      <w:r w:rsidRPr="00E541CA">
        <w:t xml:space="preserve"> ။ ဤအတိုင်း ပြောပြီးနောက် ယုဒာလူမျိုးများသည် ရိုမန်ဥပဒေနှင့် ဓလေ့ထုံးစံအရ သူ့ကို ချုပ်တပ်ရန် ပီလာတေကို တောင်းဆိုခဲ့ကြသည်၊ အကြောင်းမှာ သူတို့ဓလေ့အရ တော်လှန်သူများကို ချုပ်တပ်ခြင်းဖြစ်သည်။ ၎င်းတို့သည် ဤအမှုကို နှစ်ချက်ကြောင့် ပြုလုပ်ခဲ့ကြသည်၊ ပထမဦးဆုံးမှာ ခရစ်ကို ချစ်မြတ်နိုးသူများရှေ့၌ မိမိတို့ကိုယ်ကို တရားဝင်အဖြစ် သက်သေပြရန်ဖြစ်သည်၊ သူတို့ကိုယ်တိုင် မုန်းတီးမှုကြောင့် မ</w:t>
      </w:r>
      <w:r w:rsidRPr="00E541CA">
        <w:t xml:space="preserve">ဟုတ်ဘဲ၊ စီဇာအား ဂုဏ်မပြုဘဲ ဆန့်ကျင်နေသူဟု ထင်စေလို၍၊ ယုဒယဉ်မဟုတ်ဘဲ ပေဂျင်ပုံစံဖြင့် အလွန်အမင်း ဂုဏ်မဲ့ဆုံးသော သေမှုဖြင့်၊ ထို့အပြင် အနာကျင်ဆုံးသော သစ်တိုင်ပေါ် သတ်ခြင်းနည်းဖြင့် ဖျက်ဆီးလိုခြင်းဖြစ်သည်။</w:t>
      </w:r>
    </w:p>
    <w:p w:rsidRPr="00E541CA" w:rsidR="00E541CA" w:rsidP="00E541CA" w:rsidRDefault="00E541CA" w14:paraId="76BDC91A" w14:textId="67FB88BB">
      <w:pPr>
        <w:ind w:firstLine="720"/>
      </w:pPr>
      <w:r w:rsidRPr="00E541CA">
        <w:t xml:space="preserve">ဒီမှာ ထပ်မေးပါသည်။ ခရစ်ကို ချုပ်တပ်ခဲ့သူ ပီလာတနှင့် သူ၏ စစ်သားများသည် မွေးဖွားခြင်းနှင့် ယုံကြည်ခြင်းအရ ယုဒာလူမျိုးများလား? မဟုတ်ပါ၊ ရောမသားများပဲဖြစ်သည်။ ရောမမင်းကြီးက ယေရှုလေမွန်မြို့ကို ကာကွယ်စောင့်ရှောက်ရန် ပို့လိုက်သော စစ်တပ်ဖြစ်ပြီး၊ ထိုအချိန်၌ ယုဒယများသည် ရောမ၏ အုပ်ချုပ်မှုနှင့် ကျဉ်းမြောင်းမှုအောက်တွင် ရှိနေကြသည်။ ပီလာတနှင့်အတူရှိသော စစ်တပ်လည်း အပြည့်အစုံ ရောမစစ်တပ်ဖြစ်သည်။ ယုဒယများသည် ရောမသားများ၏ ကျဉ်းမြောင်းမှုနှင့် အုပ်ချုပ်မှုအောက်တွင် ရှိနေရသောကြောင့် ကိုယ်ပိုင် ယုဒယစစ်တပ် မရှိနိုင်ခဲ့ကြ။ အကြောင်းကတော့ ခရစ်ကို ချုပ်တပ်ခဲ့သူများမှာ ရောမသားများပဲ ဖြစ်ကြသည်။ အခြားပြောဆို၍ မရနိုင်ပေ၊ တစ်ခုတည်းသာ ဆိုရမည်မှာ ရောမသားများက ယုဒာတို့၏ တောင်းဆိုချက်အရ ကျွန်ုပ်တို့၏ ဘုရားသခင်ကို ချုပ်တပ်၍ သတ်ဖြတ်ခဲ့ကြောင်းသာ ဖြစ်သည်။ ထိုနည်းတူ သန့်ရှင်းသော သံတမန် ပေတရု (သံတမန်များ၏ လုပ်ဆောင်ချက်များစာအုပ်တွင်) ယုဒာတို့အား ပြောကြားခဲ့သည်မှာ – </w:t>
      </w:r>
      <w:r w:rsidRPr="00E541CA">
        <w:rPr>
          <w:i/>
        </w:rPr>
        <w:t xml:space="preserve">'အစ္စရေးလူတို့၊ ဤစကားများကို နားထောင်ကြပါ' ဟု ဆိုသည်။ နဇရက်မြို့သား ယေရှုသည် ဘုရားသခင်က သက်သေပြခဲ့သော လူတစ်ဦးဖြစ်ပြီး၊ သင်တို့အလယ်၌ ဘုရားသခင်က သူ့အားဖြင့် ပြုလုပ်ခဲ့သော အင်အားများ၊ အံ့ဩဖွယ်အံ့ဩမှုများနှင့် နိမိတ်လက္ခဏာများဖြင့် သက်သေပြခဲ့သည်၊ သင်တို့ကိုယ်တိုင်လည်း သိကြသည်။ ဤလူကို သင်တို့သည် ဥပဒေမဲ့သူများ၏ လက်ဖြင့် သစ်တံပေါ်တွင် တင်ကာ သတ်ခဲ့ကြသည်။ သို့သော် ဘုရားသခင်သည် သူကို </w:t>
      </w:r>
      <w:r w:rsidRPr="00E541CA">
        <w:t xml:space="preserve">သေခြင်းမှ</w:t>
      </w:r>
      <w:r w:rsidRPr="00E541CA">
        <w:rPr>
          <w:i/>
        </w:rPr>
        <w:t xml:space="preserve"> ထူထောင်ခဲ့</w:t>
      </w:r>
      <w:r w:rsidRPr="00E541CA">
        <w:t xml:space="preserve">သည်dead</w:t>
      </w:r>
      <w:r w:rsidRPr="00E541CA">
        <w:rPr>
          <w:rStyle w:val="FootnoteReference"/>
          <w:i/>
        </w:rPr>
        <w:footnoteReference w:id="547"/>
      </w:r>
      <w:r w:rsidRPr="00E541CA">
        <w:t xml:space="preserve"> ။ ဤအထိသာ သံတမန်၏ စကားဖြစ်သည်။ ဤသံတမန်၏ စကားကို သတိပြုပါ—'သင်တို့သည် မတရားသော လူတို့၏ လက်ဖြင့် သူ့ကို ချုပ်ကပ်၍ သတ်ခဲ့ကြသည်'။ သူက ဆိုလိုသည်မှာ သင်တို့ကိုယ်တိုင်၏ လက်ဖြင့် မဟုတ်ဘဲ မတရားသော လူတို့၏ လက်ဖြင့်သာ ဖြစ်ကြောင်း ဖြစ်သည်။ ထို့ကြောင့် သံတမန်က ဒီနေရာ၌ မတရားသူများဟု ခေါ်ဆိုလိုသူများမှာ ဘယ်သူတွေလဲ? ယုဒာလူမျိုးများမဟုတ်ပါ၊ သူတို့မှာ မုရှာ၏ ဥပဒေရှိခဲ့ကြသော်လည်း၊ မုရှာ၏ ဥပဒေမရှိသူ ရောမလူမျိုးများဖြစ်ကြသည်။ တရားတော်ရှင်က ယေရှုခရစ်ကို မတရားသူများ၏ လက်ဖြင့် ချုပ်ဆွဲခဲ့ကြောင်း ပြောသောအခါ၊ ယုဒာလူမျိုးများက လှုံ့ဆော်၍ ရောမလူမျိုးများက ခရစ်ကို ချုပ်ဆွဲခဲ့ကြောင်း ထင်ရှားစွာ ကြေညာသည်။</w:t>
      </w:r>
    </w:p>
    <w:p w:rsidRPr="00E541CA" w:rsidR="00E541CA" w:rsidP="00E541CA" w:rsidRDefault="00E541CA" w14:paraId="1E596EC7" w14:textId="25DB06BB">
      <w:pPr>
        <w:ind w:firstLine="720"/>
      </w:pPr>
      <w:r w:rsidRPr="00E541CA">
        <w:t xml:space="preserve">ကျွန်ုပ် ထပ်မံမေးပါသည်။ ရိုမန်များက ခရစ်ကို ချုပ်ဆွဲခဲ့ပါက၊ ဘယ်သူ့လက်ဝါးပေါ်တွင်၊ ဘယ်လိုလက်ဝါးပေါ်တွင် ချုပ်ဆွဲခဲ့ကြသနည်း။ ယူဒေးဘာသာတွင် လက်ဝါးများ မရှိခဲ့ပါ၊ (ယခင်က ပြောခဲ့သလို) ၎င်းတို့၏ ဥပဒေတွင် မည်သူကိုမျှ လက်ဝါးပေါ်တွင် ချုပ်ဆွဲရန် မပါဝင်ခဲ့သလို၊ လက်ဝါးများကိုလည်း မသုံးခဲ့ကြပါ။ ရှစ်ထောင့်ပုံစံရှိသော ခရစ်စဉ်တံ (ခွဲထွက်သူများက ဘုရားသခင်ကဲ့သို့ ယုံကြည်ကြသည်) တစ်ခုမျှကို ရုရှားနိုင်ငံ၊ ဘရင် သာသနာပြုတောများသို့ မပို့ခဲ့ကြပါ၊ အကြောင်းမှာ ထိုအချိန်၌ ရုရှားနိုင်ငံသည် ဘုရားကျောက်ပူဇော်မှု၌ နက်ရှိုင်းစွာ ကျန်ရှိနေပြီး ခရစ်တော်ကို မသိ၊ ခရစ်စဉ်တံကိုလည်း မသိခဲ့ကြပါ၊ ထို့အပြင် ဘရင်တောများတွင် ယနေ့ရှိသည့် သာသနာပြုတောအိမ်များ မရှိခဲ့ကြပါ; ထို့အပြင် ခရစ်ကို သတ်သူများဖြစ်သော ရောမလူမျိုးများကလည်း ရုရှားပြည်နယ်မှ ဘရင် သာသနာပြုဂူများမှ ရှစ်ထောင့်ပုံစံ ခရစ်ယာန်အမှတ်တံဆိပ်တစ်ခုကို ယာရုဆလင်သို့ ယူဆောင်လာရန် စောင့်ဆိုင်းလိုစိတ် မရှိခဲ့ကြပါ။</w:t>
      </w:r>
    </w:p>
    <w:p w:rsidRPr="00E541CA" w:rsidR="00E541CA" w:rsidP="00E541CA" w:rsidRDefault="00E541CA" w14:paraId="6B3C3362" w14:textId="7F8C22B8">
      <w:pPr>
        <w:ind w:firstLine="720"/>
      </w:pPr>
      <w:r w:rsidRPr="00E541CA">
        <w:rPr>
          <w:i/>
        </w:rPr>
        <w:t xml:space="preserve">ရောမလူမျိုးများသည် သူတို့၏ ကိုယ်ပိုင် </w:t>
      </w:r>
      <w:r w:rsidRPr="00E541CA">
        <w:t xml:space="preserve">လက်ဝါးတံပေါ်</w:t>
      </w:r>
      <w:r w:rsidRPr="00E541CA">
        <w:rPr>
          <w:i/>
        </w:rPr>
        <w:t xml:space="preserve">တွင် ခရစ်ကို ချုပ်ခဲ့ကြ</w:t>
      </w:r>
      <w:r w:rsidRPr="00E541CA">
        <w:t xml:space="preserve">ပြီး၊ ၎င်းသည် သူတို့က မကောင်းသူအားလုံးကို ပုံမှန် ချုပ်တတ်သော အမျိုးအစားပင် ဖြစ်သည်။</w:t>
      </w:r>
    </w:p>
    <w:p w:rsidRPr="00E541CA" w:rsidR="00E541CA" w:rsidP="00E541CA" w:rsidRDefault="00E541CA" w14:paraId="775FAFDC" w14:textId="2CEA910C">
      <w:pPr>
        <w:ind w:firstLine="720"/>
      </w:pPr>
      <w:r w:rsidRPr="00E541CA">
        <w:t xml:space="preserve">သို့သော် ခရစ်တော်ကို ရိုမန်များက ရိုမန်တံတားပေါ်တွင် ချုပ်ခဲ့သည်ဆိုပါက—လေးထောင့်တံတား (ခွဲထွက်သူများက 'ရိုမန်တံတား' ဟု ခေါ်သည်) ကို ခရစ်တော်၏ အမှန်တကယ် တံတားအဖြစ် ဂုဏ်ပြုသင့်သည်။</w:t>
      </w:r>
    </w:p>
    <w:p w:rsidRPr="00E541CA" w:rsidR="00E541CA" w:rsidP="00E541CA" w:rsidRDefault="00E541CA" w14:paraId="3752D61A" w14:textId="651C867E">
      <w:pPr>
        <w:ind w:firstLine="720"/>
      </w:pPr>
      <w:r w:rsidRPr="00E541CA">
        <w:t xml:space="preserve">ကျွန်ုပ်တို့ ယုံကြည်သူများသည် ရှစ်ထောင့်လက်ဝါးတံကို လေးထောင့်လက်ဝါးတံကဲ့သို့ တန်ဖိုးထားပါသည်။ သို့သော် ကျွန်ုပ်တို့သည် ဘုရားကျောင်း၏ Octoechos တွင် ခရစ်တော်ကို စိုင်ပရပ်၊ ပိုင် သို့မဟုတ် စီဒါ သစ်ပင်ပေါ်တွင် ချုပ်ဆိုခဲ့သည်ဟု ဆိုထားသည့်အချက်နှင့် မကိုက်ညီပါ။ သို့သော် ကျွန်ုပ်တို့သည် ဤနားလည်မှုကိုသာ လိုက်နာမည်ဖြစ်ပါသည်။ ထို့အပြင်၊ အမှတ်အသားရေးထိုးခြင်းနှင့်ပတ်သက်၍ တချို့ မှတ်ချက်ရှင်များက ၎င်းကို ဩလီဗ်သစ်ခွံပေါ်တွင် ရေးထိုးထားပြီး ယနေ့ထိ ရောမမြို့ရှိ သန့်ရှင်းသော ခရစ်တော်ဘုရားကျောင်း (ရောမများက ဂျေရုဆလင်ဘုရားကျောင်းဟု ခေါ်သည်) တွင် ထိန်းသိမ်းထားကြောင်း ပြောကြသည်; (ဒီ Rostov တွင် 'ဂျေရုဆလင်' ဟုခေါ်သော ဘုရားကျောင်းတစ်ခုကို ခေါင်းလောင်းများအောက်တွင် တည်ရှိသည်ဟု ဆိုကြသည်)။ ဤရှင်းပြသူများသည် စီရာခ်စာအုပ်ရှိ ဘုရားသခင်၏ ဉာဏ်ပညာစကားများအပေါ် အခြေခံကာ ၎င်းတို့၏ ရှင်းလင်းချက်ကို တည်ဆောက်ထားကြပြီး၊ ထိုစာအုပ်တွင် သစ်တံများကို ကြိုတင်ခန့်မှန်းပြောကြားထားသလို ဂုဏ်ပြု၍ ကြေညာထားသည်ဟု ဆိုကြသည်။ </w:t>
      </w:r>
      <w:r w:rsidRPr="00E541CA">
        <w:rPr>
          <w:i/>
        </w:rPr>
        <w:t xml:space="preserve">'ကျွန်ုပ်သည် လီဘနွန်တောင်တန်း၌ ဆီဒါသစ်ပင်ကဲ့သို့ မြှောက်တင်ခံရပြီး၊ ဟားမန်တောင်တန်း၌ စိုင်ပရက်စ်သစ်ပင်ကဲ့သို့ မြှောက်တင်ခံရပြီး၊ </w:t>
      </w:r>
      <w:r w:rsidRPr="00E541CA">
        <w:t xml:space="preserve">ပင်လယ်ကမ်းခြေ၌ </w:t>
      </w:r>
      <w:r w:rsidRPr="00E541CA">
        <w:t xml:space="preserve">ဒိတ်ပင်</w:t>
      </w:r>
      <w:r w:rsidRPr="00E541CA">
        <w:rPr>
          <w:i/>
        </w:rPr>
        <w:t xml:space="preserve">ကဲ့သို့ </w:t>
      </w:r>
      <w:r w:rsidRPr="00E541CA">
        <w:rPr>
          <w:i/>
        </w:rPr>
        <w:t xml:space="preserve">မြှောက်တင်ခံရပြီး</w:t>
      </w:r>
      <w:r w:rsidRPr="00E541CA">
        <w:rPr>
          <w:i/>
        </w:rPr>
        <w:t xml:space="preserve">၊ လယ်ယာမြေ၌ ထူးခြားထင်ရှားသော ဩလီဗ်ပင်ကဲ့သို့ မြှောက်တင်ခံရသည်</w:t>
      </w:r>
      <w:r w:rsidRPr="00E541CA">
        <w:rPr>
          <w:rStyle w:val="FootnoteReference"/>
          <w:i/>
        </w:rPr>
        <w:footnoteReference w:id="548"/>
      </w:r>
      <w:r w:rsidRPr="00E541CA">
        <w:t xml:space="preserve"> ။' ဤသစ်ပင်လေးမျိုး; ဤသစ်ပင်များကို ဘုရားသခင်၏ပညာနှင့် နှိုင်းယှဉ်ထားကြသည်။ သူတို့က ခရစ်ကို ဆီဒါ၊ စိုင်ပရက်စ်နှင့် ဒိတ်ပင် (သို့မဟုတ် ယေရှဲယား၏ဟောကြားချက်အရ 'သီချင်းဆိုသူ') ဖြင့် ပြုလုပ်ထားပြီး၊ အလယ်တံကို သံလွင်ပင်၏ခွဲမှ ပြုလုပ်ထားကြောင်း ဆိုကြသည်။ သို့သော်လည်း ဤအတိုင်းဖြစ်ပါက၊ ၎င်းကို ၈-ထောင့်မဟုတ်ဘဲ ၄-ထောင့်ပုံစံရှိသည်ဟု ဆိုကြသည်။ အကြောင်းမှာ အကယ်၍ ခြေထောက်တစ်ခုရှိခဲ့လျှင် ထိုခြေထောက်နှင့် ချောင်းတံနှစ်ခုလုံးသည် သစ်သားတိုများဖြစ်ကာ၊ ချောင်း၏ အကျယ်တွင်မဟုတ်ဘဲ အရှည်တွင်သာ တွေ့ရမည်ဖြစ်သည်။ ဓါးတိုင်သည် လူပုံသဏ္ဍာန်ရှိပြီး လက်နှစ်ဖက်ကို ဖြန့်ထားသကဲ့သို့ ဖန်တီးထားကာ၊ ထိုပေါ်တွင် ခရစ်တော်ကို တင်ထားသည်။ ခရစ်တော်၏ အလွန်သန့်ရှင်းသော လက်နှစ်ဖက်ကိုလည်း ထိုဓါးတိုင်ပေါ်တွင် ဖြန့်ထားသည်။ ဤအကြောင်းကြောင့် ကျွန်ုပ်တို့သည် ခရစ်တော်၏ ခရစ်တော်တံခါးကို လေးထောင့်တံခါးအဖြစ် ဂုဏ်ပြုကြသည်၊ ခရစ်တော်ကို ၎င်းပေါ်တွင် လေးပိုင်းဖြင့် (ရှစ်ပိုင်းမဟုတ်) ချုပ်ဆိုခဲ့ခြင်းကြောင့်ဖြစ်သည်။ အထွတ်ဆုံးသော ဦးခေါင်းသည် ထိပ်ဆုံးတွင်၊ ကိုယ်ခန္ဓာနှင့် ခြေထောက်များသည် တံခါး၏ အရှည်တစ်လျှောက်၊ လက်များသည် တံခါး၏ အကျယ်တစ်လျှောက် တင်ထားသည်။</w:t>
      </w:r>
    </w:p>
    <w:p w:rsidRPr="00E541CA" w:rsidR="00E541CA" w:rsidP="00E541CA" w:rsidRDefault="00E541CA" w14:paraId="33552942" w14:textId="547F61DB">
      <w:pPr>
        <w:ind w:firstLine="720"/>
      </w:pPr>
      <w:r w:rsidRPr="00E541CA">
        <w:t xml:space="preserve">တံခါးနှင့်ပတ်သက်၍ တတိယမေးမြန်းချက်</w:t>
      </w:r>
    </w:p>
    <w:p w:rsidRPr="00E541CA" w:rsidR="00E541CA" w:rsidP="00E541CA" w:rsidRDefault="00E541CA" w14:paraId="07E2B29F" w14:textId="1EEB324A">
      <w:pPr>
        <w:ind w:firstLine="720"/>
        <w:rPr>
          <w:i/>
        </w:rPr>
      </w:pPr>
      <w:r w:rsidRPr="00E541CA">
        <w:rPr>
          <w:i/>
        </w:rPr>
        <w:t xml:space="preserve">လေးထောင့်စွဲတံသည် ရိုမန်စွဲတံလား?</w:t>
      </w:r>
    </w:p>
    <w:p w:rsidRPr="00E541CA" w:rsidR="00E541CA" w:rsidP="00E541CA" w:rsidRDefault="00E541CA" w14:paraId="3535093D" w14:textId="2392B0F0">
      <w:pPr>
        <w:ind w:firstLine="720"/>
      </w:pPr>
      <w:r w:rsidRPr="00E541CA">
        <w:t xml:space="preserve">ဒီမှာ လူထု၏ မှားယွင်းသော အတွေးအခေါ်များကို ရိုးရှင်းစွာ ဆန့်ကျင်ပြောဆိုကာ မေးခွန်းတစ်ခု မေးကြပါစို့။ ဘရန်နျန်၊ သင်က လေးထောင့်ပုံစံကို 'cross' မဟုတ်ဘဲ 'kryzh' ဟု ခေါ်ဆိုသူ၊ ပြောပါဦး— ကျွန်ုပ်တို့၏ ကယ်တင်ရှင် ခရစ်တော်သည် ပီလာတုက သစ်တိုင်ပေါ်တွင် သေဒဏ်ချမှတ်ခံပြီး ကိုယ်တိုင် ပရေတာ၏ နန်းတော်မှ ဂေါလ်ဂိုသသို့ သယ်ဆောင်သွားခဲ့သည့် သစ်တိုင်သည် သစ်တိုင်တစ်ခုလား၊ ဒါမှမဟုတ် 'kryzh' တစ်ခုလား။ ဆီရေးနဲမှ </w:t>
      </w:r>
      <w:r w:rsidRPr="00E541CA">
        <w:t xml:space="preserve">စိမုန်</w:t>
      </w:r>
      <w:r w:rsidRPr="00E541CA">
        <w:lastRenderedPageBreak/>
      </w:r>
      <w:r w:rsidRPr="00E541CA">
        <w:t xml:space="preserve"> ကို သယ်ဆောင်ခိုင်းခဲ့သည်မှာ ခရစ်တော်၏ သစ်တိုင်လား၊ ဒါမှမဟုတ် 'kryzh' တစ်ခုလား။ သင်က ဒါဟာ ခရစ်တော်၏ ခါးတံပဲဟု ဆိုပါက သင့်ကိုယ်ပိုင် အတွေးအခေါ်ကို ကိုယ်တိုင် ဆန့်ကျင်နေမည်ဖြစ်သည်၊ အကြောင်းကတော့ လေးထောင့်ခရစ်တော်ခါးတံကို ခရစ်တော်ခါးတံမဟုတ်ဘဲ ရိုမခါးတံဟု ခေါ်ကြသည်။ ခရစ်တော်ဘုရားသည် ပခုံးပေါ်တွင် ခရစ်တော်၏ ခေါင်းစီးကို ခံခဲ့ချိန်၌ ထိုခေါင်းစီးမှာ ရှစ်ထောင့်မဟုတ်ဘဲ လေးထောင့်သာဖြစ်ခဲ့သည်၊ အကြောင်းမှာ ထိုအချိန်တွင် ခေါင်းစီးပြားနှင့် ခြေထောက်တင်ပြား မရှိသေးပါ။ ခေါင်းစီးပြားမရှိခဲ့ခြင်းမှာ ပီလာတ်က ခရစ်တော်ကို ဂေါလ်ဂိုသ၌ ချုပ်ပြီးနောက်မှသာ ခေါင်းစီးကို ခေါင်းစီးပြားပေါ်တွင် တပ်ရန် အမိန့်ပြုခဲ့ခြင်းကြောင့်ဖြစ်သည်။ ခြေထောက်တင်ခုံမရှိခဲ့ပါ၊ အကြောင်းကတော့ ခရစ်ကို သစ်တိုင်ပေါ် မတင်ခင်ဖြစ်၍ စစ်သားများက ခရစ်၏ ခြေထောက်များ ဘယ်လောက်အထိ ရောက်မည်ကို မသိကြသေး၍ မပြုလုပ်ခဲ့ကြပါ၊ တကယ်လို့တော့ ဂေါလ်ဂိုသားမှာ တစ်ခုပြုလုပ်ထားခဲ့ကြလျှင်တော့ ရှိခဲ့မည်။ ခရစ်တော်၏ လက်နှစ်ဖက်ပေါ်တွင် ထမ်းထားသော လက်ဝါးတံသည် ရှစ်ထောင့်မဟုတ်ဘဲ လေးထောင့်သာဖြစ်သည်။ ခရစ်တော်၏ လက်သုံးဖက်ပေါ်တွင် ထမ်းထားသော လက်ဝါးတံသာ လေးထောင့်ဖြစ်သည်ဟုသာ ဆိုနိုင်သည်။ သင်တို့ ခွဲထွက်သူတို့အနေဖြင့် ထိုလက်ဝါးတံကို သင်တို့၏ အယူအဆအတိုင်း 'cross' ဟု မခေါ်ဘဲ 'kryzh' ဟုသာ ခေါ်သင့်သည်။ ၎င်းသည် လေးထောင့်ပုံဖြစ်၍ ရှစ်ထောင့်ပုံမဟုတ်ပါ။ သို့သော် သင်တို့က ၎င်းကို 'kryzh' ဟု ခေါ်မည်ဆိုလျှင်၊ ရုရှားဘာသာသို့ ဘာသာပြန်သောအခါ 'kryzh' မဟုတ်ဘဲ 'cross' ဟုသာ ခေါ်ဆိုကြသည့် လေးထောင့်ပုံရှိ သမ္မာကျမ်းစာရေးသူလေးဦးအားလုံးကို သင်တို့ တိုက်ခိုက်နေမည်ဖြစ်သည်။ သမ္မာကျမ်းများတွင် ဖတ်ကြည့်ပါ၊ ဤသို့ မရေးထားပါသလား—'သူသည် </w:t>
      </w:r>
      <w:r w:rsidRPr="00E541CA">
        <w:rPr>
          <w:i/>
        </w:rPr>
        <w:t xml:space="preserve">မိမိ၏ ခရစ်ကို ယူဆောင်၍ </w:t>
      </w:r>
      <w:r w:rsidRPr="00E541CA">
        <w:t xml:space="preserve">out</w:t>
      </w:r>
      <w:r w:rsidRPr="00E541CA">
        <w:rPr>
          <w:rStyle w:val="FootnoteReference"/>
          <w:i/>
        </w:rPr>
        <w:footnoteReference w:id="549"/>
      </w:r>
      <w:r w:rsidRPr="00E541CA">
        <w:t xml:space="preserve"> သို့</w:t>
      </w:r>
      <w:r w:rsidRPr="00E541CA">
        <w:rPr>
          <w:i/>
        </w:rPr>
        <w:t xml:space="preserve"> သွား၏</w:t>
      </w:r>
      <w:r w:rsidRPr="00E541CA">
        <w:t xml:space="preserve">'။ </w:t>
      </w:r>
      <w:r w:rsidRPr="00E541CA">
        <w:rPr>
          <w:i/>
        </w:rPr>
        <w:t xml:space="preserve">ထွက်သွားစဉ် ဆီရိနမြို့သား စိမုန်ဟု အမည်ရသော လူတစ်ဦးကို တွေ့၍ သူ၏ </w:t>
      </w:r>
      <w:r w:rsidRPr="00E541CA">
        <w:rPr>
          <w:i/>
        </w:rPr>
        <w:t xml:space="preserve">cross</w:t>
      </w:r>
      <w:r w:rsidRPr="00E541CA">
        <w:rPr>
          <w:rStyle w:val="FootnoteReference"/>
          <w:i/>
        </w:rPr>
        <w:footnoteReference w:id="550"/>
      </w:r>
      <w:r w:rsidRPr="00E541CA">
        <w:rPr>
          <w:i/>
        </w:rPr>
        <w:t xml:space="preserve"> ကို</w:t>
      </w:r>
      <w:r w:rsidRPr="00E541CA">
        <w:rPr>
          <w:i/>
        </w:rPr>
        <w:t xml:space="preserve"> သယ်စေကြ</w:t>
      </w:r>
      <w:r w:rsidRPr="00E541CA">
        <w:rPr>
          <w:i/>
        </w:rPr>
        <w:t xml:space="preserve">သည်။ </w:t>
      </w:r>
      <w:r w:rsidRPr="00E541CA">
        <w:t xml:space="preserve">သန့်ရှင်းသော သမ္မာကျမ်းရေးသူများသည် ရုရှားဘာသာစကားဖြင့် ခရစ်တော်၏ ပခုံးပေါ်တွင် တင်ထားသော လေးထောင့်ပုံစံ ခရစ်တော်၏ ခရစ်ကို 'cross' ဟုသာ ခေါ်ကြပြီး 'kryzh' ဟု မခေါ်ကြပါ။ သို့သော် သင်တို့ ဆင်းရဲသူများက မည်သူမျှ ထိုခရစ်ကို 'cross' ဟု ခေါ်ကြောင်း မကြားဖူးဘဲ 'kryzh' ဟုသာ ခေါ်နေကြသည်။ ဘယ်သူပိုကောင်းသလဲ—သန့်ရှင်းသောဝိညာဉ်တော်က ပညာဖွင့်ပေးထားသော သန့်ရှင်းသော သမ္မာကျမ်းစာရေးသူများလား၊ ဒါမှမဟုတ် ရိုးရှင်း၍ မိုက်မဲသော လူသားများလား။ ငါ့ယုံကြည်ချက်ကို ဘယ်သူထံပေးသင့်သလဲ—သန့်ရှင်းသော သမ္မာကျမ်းစာထံလား၊ ဒါမှမဟုတ် သင့်မိုက်မဲသော အတွေးအခေါ်ထံလား။</w:t>
      </w:r>
    </w:p>
    <w:p w:rsidRPr="00E541CA" w:rsidR="00E541CA" w:rsidP="00E541CA" w:rsidRDefault="00E541CA" w14:paraId="408E87FB" w14:textId="2241ED46">
      <w:pPr>
        <w:ind w:firstLine="720"/>
      </w:pPr>
      <w:r w:rsidRPr="00E541CA">
        <w:t xml:space="preserve">နောက်ထပ်မေးခွန်းတစ်ခု:</w:t>
      </w:r>
    </w:p>
    <w:p w:rsidRPr="00E541CA" w:rsidR="00E541CA" w:rsidP="00E541CA" w:rsidRDefault="00E541CA" w14:paraId="4D6BCD6C" w14:textId="3BB48200">
      <w:pPr>
        <w:ind w:firstLine="720"/>
      </w:pPr>
      <w:r w:rsidRPr="00E541CA">
        <w:t xml:space="preserve">ရိုမန်ဘာသာဖြင့် လေးထောင့်ပုံစံ Cross ကို 'kryzh' ဟုခေါ်သူများသည် ပထမဦးဆုံး ဤအချက်ကို ပြောပြပါစေ။ သူတို့သည် ရိုမန်ဘာသာကို သိကြပါသလား။ ထို့အပြင်၊</w:t>
      </w:r>
    </w:p>
    <w:p w:rsidRPr="00E541CA" w:rsidR="00E541CA" w:rsidP="00E541CA" w:rsidRDefault="00E541CA" w14:paraId="777D4AE6" w14:textId="3C2F8BF2">
      <w:pPr>
        <w:ind w:firstLine="720"/>
      </w:pPr>
      <w:r w:rsidRPr="00E541CA">
        <w:t xml:space="preserve">သူတို့ပြောပါစေ၊ 'cross' ကို ရိုမန်ဘာသာဖြင့် ဘယ်လိုခေါ်သလဲ။ ထို့နောက် </w:t>
      </w:r>
      <w:r w:rsidRPr="00E541CA">
        <w:rPr>
          <w:i/>
        </w:rPr>
        <w:t xml:space="preserve">'kryzh'</w:t>
      </w:r>
      <w:r w:rsidRPr="00E541CA">
        <w:t xml:space="preserve"> ဆိုသော စကားလုံးကို ဘယ်ဘာသာစကားတွင် တွေ့ရသလဲ</w:t>
      </w:r>
      <w:r w:rsidRPr="00E541CA">
        <w:rPr>
          <w:i/>
        </w:rPr>
        <w:t xml:space="preserve">ဟု</w:t>
      </w:r>
      <w:r w:rsidRPr="00E541CA">
        <w:t xml:space="preserve"> မေးပါစေ</w:t>
      </w:r>
      <w:r w:rsidRPr="00E541CA">
        <w:rPr>
          <w:i/>
        </w:rPr>
        <w:t xml:space="preserve">။ </w:t>
      </w:r>
      <w:r w:rsidRPr="00E541CA">
        <w:t xml:space="preserve">ကမ္ဘာ့လူမျိုးနှင့် နိုင်ငံတိုင်းသည် သန့်ရှင်းသော Cross ကို ရုရှားဘာသာဖြင့် 'kryzh' ဟု ခေါ်ကြပါစေလိုသလား။ ထို့အပြင်၊ ဘုရားသခင်၏ဒုက္ခခေတ်ကာလ၌တောင် ဂျေရုဆလင်နှင့် ဂေါလ်ဂိုသာတွင် ရုရှားဘာသာစကားပြောကြပြီး၊ ဘုရားသခင်၏တံခါးကို 'ရုရှားတံခါး' ဟု ခေါ်ဆိုခဲ့ကြောင်း မထင်မြင်ကြသလား။ သူတို့ထင်မြင်ကြသည်မှာ ခရစ်တော်ဘုရားသခင်၊ သန့်ရှင်းသောတမန်တော်များနှင့် သန့်ရှင်းသောဖခင်ကြီးများအားလုံးသည် ရုရှားဘာသာဖြင့်သာ ပြောဆိုခဲ့ကြသည်ဟု ဆိုကြသည်။ သို့သော် မသိသူတို့ရေ၊ ဘာဘယ်လ်တံတား၌ ဘာသာစကားများ ရှုပ်ထွေးသွားကြောင်း မကြားဖူးကြသလား။ လူမျိုးတိုင်း၊ နိုင်ငံတိုင်းသည် မိမိတို့ မူလဘာသာဖြင့်သာ အရာအားလုံးကို ခေါ်ဆိုကြသည်ကို မသိကြသလား။ ယုဒယ့်လူများသည် ဟေဘရူးဘာသာဖြင့်၊ ဂရိများသည် ဂရိဘာသာဖြင့်၊ ရိုမန်များသည် လက်တင်ဘာသာဖြင့် ပြောကြပြီး၊ ကျွန်ုပ်တို့ ရုရှားလူမျိုးများသည် မိမိတို့ ရုရှားဘာသာဖြင့်သာ ပြောဆိုကြသည်။ တကယ်တော့ </w:t>
      </w:r>
      <w:r w:rsidRPr="00E541CA">
        <w:rPr>
          <w:i/>
        </w:rPr>
        <w:t xml:space="preserve">ဘာသာစကားတိုင်း</w:t>
      </w:r>
      <w:r w:rsidRPr="00E541CA">
        <w:t xml:space="preserve">မှာ</w:t>
      </w:r>
      <w:r w:rsidRPr="00E541CA">
        <w:t xml:space="preserve"> လက်</w:t>
      </w:r>
      <w:r w:rsidRPr="00E541CA">
        <w:t xml:space="preserve">ဝါးတံအတွက် ကိုယ်ပိုင်စကားလုံးရှိသည်။ ယုဒာများက </w:t>
      </w:r>
      <w:r w:rsidRPr="00E541CA">
        <w:rPr>
          <w:i/>
        </w:rPr>
        <w:t xml:space="preserve">'gets' ဟုခေါ</w:t>
      </w:r>
      <w:r w:rsidRPr="00E541CA">
        <w:t xml:space="preserve">်</w:t>
      </w:r>
      <w:r w:rsidRPr="00E541CA">
        <w:rPr>
          <w:i/>
        </w:rPr>
        <w:t xml:space="preserve">ပြီး၊ </w:t>
      </w:r>
      <w:r w:rsidRPr="00E541CA">
        <w:t xml:space="preserve">ဂရိများက </w:t>
      </w:r>
      <w:r w:rsidRPr="00E541CA">
        <w:rPr>
          <w:i/>
        </w:rPr>
        <w:t xml:space="preserve">'stauros' ဟုခေါ်ကာ၊ </w:t>
      </w:r>
      <w:r w:rsidRPr="00E541CA">
        <w:t xml:space="preserve">ရောမများက </w:t>
      </w:r>
      <w:r w:rsidRPr="00E541CA">
        <w:rPr>
          <w:i/>
        </w:rPr>
        <w:t xml:space="preserve">'crux'</w:t>
      </w:r>
      <w:r w:rsidRPr="00E541CA">
        <w:t xml:space="preserve"> ဟုခေါ်သည်—'kryzh' မဟုတ်ဘဲ—ကျွန်ုပ်တို့က </w:t>
      </w:r>
      <w:r w:rsidRPr="00E541CA">
        <w:rPr>
          <w:i/>
        </w:rPr>
        <w:t xml:space="preserve">'krest'</w:t>
      </w:r>
      <w:r w:rsidRPr="00E541CA">
        <w:t xml:space="preserve"> ဟုခေါ်</w:t>
      </w:r>
      <w:r w:rsidRPr="00E541CA">
        <w:rPr>
          <w:i/>
        </w:rPr>
        <w:t xml:space="preserve">သည်။ </w:t>
      </w:r>
      <w:r w:rsidRPr="00E541CA">
        <w:t xml:space="preserve">သို့သော် 'kryzh' ဆိုသောစကားလုံးမှာ ရောမစကားမဟုတ်ဘဲ ပိုလန်စကားဖြစ်သည်။ ထိုအကြောင်းကြောင့် ပိုလန်လူမျိုးများက ကိုယ်ပိုင်ဘာသာစကားဖြင့် လက်ဝါးတံကို </w:t>
      </w:r>
      <w:r w:rsidRPr="00E541CA">
        <w:rPr>
          <w:i/>
        </w:rPr>
        <w:t xml:space="preserve">'kryzh'</w:t>
      </w:r>
      <w:r w:rsidRPr="00E541CA">
        <w:t xml:space="preserve"> ဟုခေါ်ကြသည်။ သူတို့သည် ရုရှားဘာသာစကားမပြောဘဲ ဘုရားသခင်က ပေးအပ်ထားသည့် သူတို့၏ ကိုယ်ပိုင် ပိုလန်ဘာသာစကားကိုသာ ပြောကြသည်။ </w:t>
      </w:r>
      <w:r w:rsidRPr="00E541CA">
        <w:rPr>
          <w:i/>
        </w:rPr>
        <w:t xml:space="preserve">ဘာသာစကား</w:t>
      </w:r>
      <w:r w:rsidRPr="00E541CA">
        <w:t xml:space="preserve">တိုင်းသည် </w:t>
      </w:r>
      <w:r w:rsidRPr="00E541CA">
        <w:rPr>
          <w:i/>
        </w:rPr>
        <w:t xml:space="preserve">ကိုယ်တိုင်</w:t>
      </w:r>
      <w:r w:rsidRPr="00E541CA">
        <w:t xml:space="preserve">ဖြစ်ပေါ်လာခြင်းမဟုတ်ဘဲ ဘုရားသခင်က လူမျိုးနှင့် နိုင်ငံတိုင်းအတွက် ပေးအပ်ထားခြင်းဖြစ်သည်။ တူရကီ၊ တတာ၊ ဂျာမန်၊ ယူဒေး၊ ဂရိ၊ ရောမ သို့မဟုတ် အခြားဘာသာစကား မည်မျှမဆို အားလုံးကို ဘုရားသခင်က ပေးအပ်ထားပြီး ခွဲခြားသတ်မှတ်ထားသည်။ ပိုလန်ဘာသာစကားကို ပိုလန်လူမျိုးများအတွက် ဘုရားသခင်က ပေးအပ်ခဲ့သလို၊ ရုရှားဘာသာစကားကိုလည်း ကျွန်ုပ်တို့ ရုရှားလူမျိုးများအတွက် ပေးအပ်ခဲ့သည်။ ပိုလန်လူမျိုးများသည် သူတို့ဘာသာစကားဖြင့် ခရစ်ကို 'kryż' ဟု ခေါ်ကြပြီး၊ ၎င်းသည် သန့်ရှင်းသော ခရစ်တော်အား မလေးစားခြင်းမဟုတ်ပါ။ ပိုလန်လူမျိုးများက သူတို့ဘာသာစကားဖြင့် 'kryż' ဟု ခေါ်သလို၊ ကျွန်ုပ်တို့ ရုရှားလူမျိုးများကလည်း 'krest' ဟု ခေါ်ကြသည်။</w:t>
      </w:r>
    </w:p>
    <w:p w:rsidRPr="00E541CA" w:rsidR="00E541CA" w:rsidP="00E541CA" w:rsidRDefault="00E541CA" w14:paraId="554E14C7" w14:textId="5ADB7222">
      <w:pPr>
        <w:ind w:firstLine="720"/>
      </w:pPr>
      <w:r w:rsidRPr="00E541CA">
        <w:t xml:space="preserve">လေးထောင့်ပုံစံရှိသော ခရစ်လက္ခဏာသည် ရိုမ၏ 'kryzh' မဟုတ်ဘဲ ပိုလန်၏ 'kryzh' ဖြစ်ကြောင်း သေချာပြီ။ 'kryzh' ဆိုသော စကားလုံးမှာ မသန့်ရှင်းသော စကားမဟုတ်ဘဲ ဂုဏ်ယူစရာဖြစ်ပြီး၊ ကျွန်ုပ်တို့တွင် 'cross' ဆိုသလို ဂုဏ်ယူစရာဖြစ်သည်။ သို့သော် ခရစ်လက္ခဏာကို 'kryzh' ဟု မသန့်ရှင်းစွာ ခေါ်ဆိုသော ခွဲထွက်သူများသည် ကိုယ်တိုင်ကို မသိမသာ၊ အခြားဘာသာစကားများတွင် အသုံးပြုသော စကားလုံးများကို မသိကြသူများအဖြစ် ဖော်ထုတ်ပြသကာ ကိုယ်တိုင်ကိုသာ ဂုဏ်ကျစေကြသည်။</w:t>
      </w:r>
    </w:p>
    <w:p w:rsidRPr="00E541CA" w:rsidR="00E541CA" w:rsidP="00E541CA" w:rsidRDefault="00E541CA" w14:paraId="047C98A3" w14:textId="3AF859F7">
      <w:pPr>
        <w:ind w:firstLine="720"/>
      </w:pPr>
      <w:r w:rsidRPr="00E541CA">
        <w:t xml:space="preserve">လက်ဝါးတံနှင့်ပတ်သက်သည့် စတုတ္ထစုံစမ်းမေးမြန်းချက်</w:t>
      </w:r>
    </w:p>
    <w:p w:rsidRPr="00E541CA" w:rsidR="00E541CA" w:rsidP="00E541CA" w:rsidRDefault="00E541CA" w14:paraId="7008E4FC" w14:textId="20459282">
      <w:pPr>
        <w:ind w:firstLine="720"/>
        <w:rPr>
          <w:i/>
        </w:rPr>
      </w:pPr>
      <w:r w:rsidRPr="00E541CA">
        <w:rPr>
          <w:i/>
        </w:rPr>
        <w:t xml:space="preserve">လေးထောင့်ဆင်းသရဲသည် အန္တိခရစ်၏ ပုံရိပ် သို့မဟုတ် ရုပ်တုတစ်ခုဖြစ်ပါသလား၊ ဘုရားကျောင်းတော်၌ တည်ရှိသော ဖျက်ဆီးမှု၏ အမုန်းတရားတစ်ခုဖြစ်ပါသလား?</w:t>
      </w:r>
    </w:p>
    <w:p w:rsidRPr="00E541CA" w:rsidR="00E541CA" w:rsidP="00E541CA" w:rsidRDefault="00E541CA" w14:paraId="5E835E26" w14:textId="70BFAE0B">
      <w:pPr>
        <w:ind w:firstLine="720"/>
      </w:pPr>
      <w:r w:rsidRPr="00E541CA">
        <w:t xml:space="preserve">ဤဆိုးရွားသော ခွဲထွက်စာတမ်းသည် ခရစ်တော်၏ ဂုဏ်ယူစရာ လေးထောင့်တံတားကို ဂုဏ်ဖျက်ကာ၊ အန္တီခရစ်၏ ရုပ်တုနှင့် ဖျက်ဆီးခြင်း၏ အမုန်းတရားဟု ခေါ်ဆိုပြီး၊ မိမိအမှားများကို သက်သေပြရန် ခရစ်တော်၏ စကားနှင့် ခရိုဆိုစတိုမ်၏ စကားများကို ကိုးကားထားသည်။</w:t>
      </w:r>
    </w:p>
    <w:p w:rsidRPr="00E541CA" w:rsidR="00E541CA" w:rsidP="00E541CA" w:rsidRDefault="00E541CA" w14:paraId="7864FDD2" w14:textId="556A51D5">
      <w:pPr>
        <w:ind w:firstLine="720"/>
        <w:rPr>
          <w:i/>
        </w:rPr>
      </w:pPr>
      <w:r w:rsidRPr="00E541CA">
        <w:rPr>
          <w:i/>
        </w:rPr>
        <w:t xml:space="preserve">ခရစ်တော်၏ စကားများ:</w:t>
      </w:r>
    </w:p>
    <w:p w:rsidRPr="00E541CA" w:rsidR="00E541CA" w:rsidP="00E541CA" w:rsidRDefault="00E541CA" w14:paraId="1BE06B66" w14:textId="1C57337D">
      <w:pPr>
        <w:ind w:firstLine="720"/>
      </w:pPr>
      <w:r w:rsidRPr="00E541CA">
        <w:lastRenderedPageBreak/>
      </w:r>
      <w:r w:rsidRPr="00E541CA">
        <w:t xml:space="preserve">မက္သေယုအလိုက် သမ္မာကျမ်း၊ အခန်း ၉၉: </w:t>
      </w:r>
      <w:r w:rsidRPr="00E541CA">
        <w:rPr>
          <w:i/>
        </w:rPr>
        <w:t xml:space="preserve">'ဒနီယယ်ဟောကြားသူက ပြောခဲ့သည့် ဖျက်ဆီးခြင်းဆိုင်ရာ မုန်းတီးဖွယ်အရာကို သန့်ရှင်းရာ၌ </w:t>
      </w:r>
      <w:r w:rsidRPr="00E541CA">
        <w:t xml:space="preserve">မဖြစ်သင့်သောနေရာ၌</w:t>
      </w:r>
      <w:r w:rsidRPr="00E541CA">
        <w:rPr>
          <w:i/>
        </w:rPr>
        <w:t xml:space="preserve"> တည်နေသည်ကို မြင်သောအခါ၊ </w:t>
      </w:r>
      <w:r w:rsidRPr="00E541CA">
        <w:rPr>
          <w:i/>
        </w:rPr>
        <w:t xml:space="preserve">ဖတ်သူသည် နားလည်ပါစေ။ ထိုအခါ ယူဒေးယား၌ ရှိသူများသည် တောင်များသို့ ပြေးကြပါစေ</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ခရစ်တော်၏ စကားများကို ခွဲထွက်အယူအဆဖြင့် ဖော်ပြခြင်း:</w:t>
      </w:r>
    </w:p>
    <w:p w:rsidRPr="00E541CA" w:rsidR="00E541CA" w:rsidP="00E541CA" w:rsidRDefault="00E541CA" w14:paraId="2CFEB305" w14:textId="17DA218F">
      <w:pPr>
        <w:ind w:firstLine="720"/>
      </w:pPr>
      <w:r w:rsidRPr="00E541CA">
        <w:t xml:space="preserve">သန့်ရှင်းရာဌာနဆိုသည်မှာ ခရစ်ယာန်ဘုရားကျောင်းများတွင် ဘုရားပူဇော်ခန်းနှင့် ဘုရားထိုင်ခုံ တည်ရှိသည့် မည်သည့်နေရာကိုမဆို ဆိုလိုခြင်းဖြစ်ပြီး၊ ထိုနေရာ၌ ဆရာတော်များသည် ဘုရားသခင်ထံသို့ ပူဇော်ကာ မုန့်နှင့် ဝိုင်ကို ခရစ်တော်၏ ကိုယ်နှင့် သွေးအဖြစ် သန့်စင်ကြသည်။ ခရစ်ယာန်ဘုရားကျောင်းများအတွင်းရှိ ဘုရားပူဇော်ရာတွင် သန့်ရှင်းရာနေရာ နှစ်ခု ရှိသည် – ပူဇော်ရာနှင့် ဘုရားခုံဌာန; တစ်ခုမှာ ပူဇော်ရန်၊ တစ်ခုမှာ သန့်စင်ရန် ဖြစ်သည်။ ဤအကြောင်းကို စိန့်ခရိုက်ဆိုစတိုမ်က ပြောကြားခဲ့ပြီး၊ အန်တိခရစ်သည် မလာမီ မိမိ၏ ဘုရားပူဇော်ခန်းများကို နေရာတိုင်းတွင် တည်ဆောက်ကာ၊ အမှန်တကယ်သော ပူဇော်မှုကို ဖျက်ဆီးပြီး၊ သန့်ရှင်းရာ၌ မိမိ၏ ရုပ်တု (လက်တင်ခရစ်တံ) ကို ထားမည်ဟု ဆိုသည်။</w:t>
      </w:r>
    </w:p>
    <w:p w:rsidRPr="00E541CA" w:rsidR="00E541CA" w:rsidP="00E541CA" w:rsidRDefault="00E541CA" w14:paraId="6A2137BE" w14:textId="17646851">
      <w:pPr>
        <w:ind w:firstLine="720"/>
      </w:pPr>
      <w:r w:rsidRPr="00E541CA">
        <w:t xml:space="preserve">သူ၏ အတုစကားများကို လူသိများသလို အောက်ပါအတိုင်း ဖော်ပြထားသည်။</w:t>
      </w:r>
    </w:p>
    <w:p w:rsidRPr="00E541CA" w:rsidR="00E541CA" w:rsidP="00E541CA" w:rsidRDefault="00E541CA" w14:paraId="390CDBCC" w14:textId="3D59007F">
      <w:pPr>
        <w:ind w:firstLine="720"/>
      </w:pPr>
      <w:r w:rsidRPr="00E541CA">
        <w:t xml:space="preserve">၁ ကောရင့်သစ်ဆိုင်ရာ မှတ်ချက်၊ စတင် ၁၅၀။</w:t>
      </w:r>
    </w:p>
    <w:p w:rsidRPr="00E541CA" w:rsidR="00E541CA" w:rsidP="00E541CA" w:rsidRDefault="00E541CA" w14:paraId="101110E0" w14:textId="79C125C8">
      <w:pPr>
        <w:ind w:firstLine="720"/>
      </w:pPr>
      <w:r w:rsidRPr="00E541CA">
        <w:t xml:space="preserve">ခရစ်ဆိုစတိုမ်က ဤအကြောင်းအရာအပေါ် ပြောကြားသည်မှာ၊ အန္တီခရစ်သည် မလာမီကာလ၌ မည်သည့်နေရာ၌မဆို သူ၏ ဘုရားပူဇော်ပွဲခုံများကို တည်ဆောက်ကာ၊ အမှန်တကယ်ပူဇော်မှုကို ဖျက်ဆီးမည်—၎င်းမှာ ခရစ်တော်၏ ခရစ်တော်ပူဇော်ခြင်းဖြစ်သည်—ထို့နောက် သန့်ရှင်းရာဌာန၌ သူ၏ ရုပ်တုကို တင်ဆက်မည်၊ ၎င်းမှာ ကျိန်ဆဲခံ လက်တင်ခရစ်တော်ပူဇော်ခြင်းဖြစ်သည်ဟု ဆိုသည်။</w:t>
      </w:r>
    </w:p>
    <w:p w:rsidRPr="00E541CA" w:rsidR="00E541CA" w:rsidP="00E541CA" w:rsidRDefault="00E541CA" w14:paraId="25A25954" w14:textId="6049C1AF">
      <w:pPr>
        <w:ind w:firstLine="720"/>
      </w:pPr>
      <w:r w:rsidRPr="00E541CA">
        <w:t xml:space="preserve">သို့သော် ဤခွဲထွက်မှားယွင်းချက်ကို ဖော်ထုတ်နိုင်ရန်၊ ခရစ်တော်၏ စကားများ၏ မှန်ကန်သော အဓိပ္ပာယ်ကို ရှာဖွေရန် အောက်ပါအတိုင်း စတင်စစ်ဆေးကြပါစို့။</w:t>
      </w:r>
    </w:p>
    <w:p w:rsidRPr="00E541CA" w:rsidR="00E541CA" w:rsidP="00E541CA" w:rsidRDefault="00E541CA" w14:paraId="5451E3FA" w14:textId="64A3D0E0">
      <w:pPr>
        <w:ind w:firstLine="720"/>
      </w:pPr>
      <w:r w:rsidRPr="00E541CA">
        <w:t xml:space="preserve">ကယ်တင်ရှင်ခရစ်တော်သည် ဤစကားများကို ပြောကြားခဲ့သည်။ "</w:t>
      </w:r>
      <w:r w:rsidRPr="00E541CA">
        <w:rPr>
          <w:i/>
        </w:rPr>
        <w:t xml:space="preserve">သင်တို့သည် ဖျက်ဆီးခြင်း၏ အမုန်းတရားကို မြင်သောအခါ</w:t>
      </w:r>
      <w:r w:rsidRPr="00E541CA">
        <w:t xml:space="preserve">" စသည်ဖြင့်။</w:t>
      </w:r>
    </w:p>
    <w:p w:rsidRPr="00E541CA" w:rsidR="00E541CA" w:rsidP="00E541CA" w:rsidRDefault="00E541CA" w14:paraId="04BFF61F" w14:textId="5351B2D7">
      <w:pPr>
        <w:ind w:firstLine="720"/>
      </w:pPr>
      <w:r w:rsidRPr="00E541CA">
        <w:t xml:space="preserve">ဤအကြောင်းကို ဘယ်အချိန်ကာလအတွက် ကြိုတင်ဟောကြားခဲ့သနည်း။</w:t>
      </w:r>
    </w:p>
    <w:p w:rsidRPr="00E541CA" w:rsidR="00E541CA" w:rsidP="00E541CA" w:rsidRDefault="00E541CA" w14:paraId="369C0DF4" w14:textId="1BD02AC0">
      <w:pPr>
        <w:ind w:firstLine="720"/>
      </w:pPr>
      <w:r w:rsidRPr="00E541CA">
        <w:t xml:space="preserve">ဘယ်အထူးသန့်ရှင်းရာဌာနကို ဆိုလိုတာလဲ။ နှင့်</w:t>
      </w:r>
    </w:p>
    <w:p w:rsidRPr="00E541CA" w:rsidR="00E541CA" w:rsidP="00E541CA" w:rsidRDefault="00E541CA" w14:paraId="010D3E04" w14:textId="7410D3AD">
      <w:pPr>
        <w:ind w:firstLine="720"/>
      </w:pPr>
      <w:r w:rsidRPr="00E541CA">
        <w:t xml:space="preserve">ဘာကို အမုန်းတရားဟု ဆိုသနည်း?</w:t>
      </w:r>
    </w:p>
    <w:p w:rsidRPr="00E541CA" w:rsidR="00E541CA" w:rsidP="00E541CA" w:rsidRDefault="00E541CA" w14:paraId="37160E30" w14:textId="0933C0F5">
      <w:pPr>
        <w:ind w:firstLine="720"/>
      </w:pPr>
      <w:r w:rsidRPr="00E541CA">
        <w:t xml:space="preserve">ဘုရားသခင်သည် ယခုခေတ်အကြောင်း မပြောဆိုပါ၊ ခွဲထွက်သူများက အန္တိခရစ်၏ ရောက်ရှိခြင်းကို ယခုပြီးဆုံးပြီဟု ယူဆနေကြသည့် ခေတ်မဟုတ်ဘဲ၊ ဘုရားသခင် ကောင်းကင်တက်ပြီး ၄၀ နှစ်အကြာတွင် ရောက်ရှိမည့် အချိန်အကြောင်း ပြောဆိုခြင်းဖြစ်သည်။ ထိုအချိန်တွင် ဗက်စ်ပက်ရှင်း ဗိုလ်ချုပ်နှင့် သူ၏သား တိုက်တပ်တို့ ဦးဆောင်သည့် ရောမတပ်ဖွဲ့များသည် ယူဒီးယားနှင့် ယေရုရှလင်ကို တိုက်ခိုက်ကျူးကျော်မည်ဖြစ်သည်။ စိန့်ဂျွန် ခရိုက်ဆိုစတမ်သည် မက်သယူး ၁၅ ကြိမ်မြောက် ဟိုမီလီ (ဖိုလီယို ၅၁၁) တွင် "အဆုံးသည် ရောက်လာမည်၊ ကမ္ဘာ၏ အဆုံးမဟုတ်၊ ယေရုရှလင်၏ အဆုံးသာ" ဟု သက်သေပြသည်။ ထိုနည်းတူ၊ သန့်တော်ဖိုလက်(Theophylact) သည် ဖိုလီယို ၁၅၅ တွင် "ထိုအခါ အဆုံးသတ်လာမည်၊ ကမ္ဘာတစ်ဝန်းမဟုတ်၊ ယေရုရှလင်၏ အဆုံးသတ်ဖြစ်မည်" ဟုဆိုသည်။ ထပ်မံ၍ ခရိုက်ဆိုစတမ်(Chrysostom) သည် ဟိုမီလီ ၇၆ တွင် ဖိုလီယို ၃၂၀ နောက်ဘက်တွင် "ထိုအခါ အဆုံးသတ်လာမည်၊ ကမ္ဘာတစ်ဝန်းမဟုတ်၊ ယေရုရှလင်၏ အဆုံးသတ်ဖြစ်မည်" ဟုဆိုသည်။ ဘေးအန္တရာယ်၏ ကြီးမားမှုကို ပြသရန် (ခရစ်တော်ဘုရား) မိန့်တော်မူသည်– "</w:t>
      </w:r>
      <w:r w:rsidRPr="00E541CA">
        <w:rPr>
          <w:i/>
        </w:rPr>
        <w:t xml:space="preserve">သင်တို့၏ ထွက်ပြေးခြင်းသည် ဆောင်းရာသီတွင် မဖြစ်စေ၊ စနေနေ့တွင် မဖြစ်စေဟု ဆုတောင်းကြလော့</w:t>
      </w:r>
      <w:r w:rsidRPr="00E541CA">
        <w:t xml:space="preserve">"</w:t>
      </w:r>
      <w:r w:rsidRPr="00E541CA">
        <w:rPr>
          <w:rStyle w:val="FootnoteReference"/>
          <w:i/>
        </w:rPr>
        <w:footnoteReference w:id="552"/>
      </w:r>
      <w:r w:rsidRPr="00E541CA">
        <w:t xml:space="preserve"> ။ ဤစကားများကို ယုဒာတို့အား ဦးတည်ပြောကြားကာ၊ သူတို့ပေါ်ကျရောက်ခဲ့သည့် ဒုက္ခများကို ဖော်ပြထားသည်ကို သင်မြင်ပါသလား။ အပို့စွဲများသည် စနေနေ့ကိုလိုက်နာရန် မရှိခဲ့ကြ၊ ဗက်စ်ပက်ရှင်းက ဤအမိန့်ကို အကောင်အထည်ဖော်သည့်အခါ (ဂျူးဒီးယားတွင်) မရှိခဲ့ကြ၊ အများစုက ကြိုတင်ထွက်ခွာပြီး ကျန်ရှိသူများကလည်း ထိုအချိန်၌ ကမ္ဘာ့အခြားဒေသများတွင် နေထိုင်နေကြသည်။ ထပ်မံ၍ စာမျက်နှာ ၃၂၁ ၏ နောက်ဘက်တွင် </w:t>
      </w:r>
      <w:r w:rsidRPr="00E541CA">
        <w:rPr>
          <w:i/>
        </w:rPr>
        <w:t xml:space="preserve">"ထိုနေ့များကို မဖြတ်တောက်ခဲ့လျှင် မည်သူမျှ အသက်မကယ်နိုင်ခဲ့" </w:t>
      </w:r>
      <w:r w:rsidRPr="00E541CA">
        <w:t xml:space="preserve">(</w:t>
      </w:r>
      <w:r w:rsidRPr="00E541CA">
        <w:rPr>
          <w:rStyle w:val="FootnoteReference"/>
          <w:i/>
        </w:rPr>
        <w:footnoteReference w:id="553"/>
      </w:r>
      <w:r w:rsidRPr="00E541CA">
        <w:t xml:space="preserve"> )</w:t>
      </w:r>
      <w:r w:rsidRPr="00E541CA">
        <w:rPr>
          <w:i/>
        </w:rPr>
        <w:t xml:space="preserve"> ဟု</w:t>
      </w:r>
      <w:r w:rsidRPr="00E541CA">
        <w:t xml:space="preserve"> ဖော်ပြထား</w:t>
      </w:r>
      <w:r w:rsidRPr="00E541CA">
        <w:t xml:space="preserve">သည်။ ရိုမန်တပ်မတော်သည် ယေရုရှလင်မြို့ကို ပိုမိုကြာရှည် ပိတ်ပင်တိုက်ခိုက်ခဲ့လျှင် ယုဒာလူမျိုးအားလုံး သေဆုံးသွားမည်ဖြစ်သည်၊ အကြောင်းမှာ ဤနေရာ၌ ယုဒာလူမျိုးအားလုံးကို ရည်ညွှန်းပြောဆိုထားခြင်းဖြစ်သည်။ Chrysostom ၏ အဆိုအထိ။</w:t>
      </w:r>
    </w:p>
    <w:p w:rsidRPr="00E541CA" w:rsidR="00E541CA" w:rsidP="00E541CA" w:rsidRDefault="00E541CA" w14:paraId="2650A5CD" w14:textId="6AA26B9A">
      <w:pPr>
        <w:ind w:firstLine="720"/>
      </w:pPr>
      <w:r w:rsidRPr="00E541CA">
        <w:t xml:space="preserve">ဤအဓိပ္ပာယ်ဖော်ပြချက်မှ သခင်သည် ထိုစကားများကို ကျွန်ုပ်တို့၏ခေတ်အတွက် မဟုတ်ဘဲ ရောမတို့က ယုဒာများနှင့် ယေရုရှလင်မြို့ကို ဖျက်ဆီးခဲ့သည့် အချိန်အတွက်သာ ကြိုတင်ဟောကြားခဲ့ကြောင်း ထင်ရှားပါသည်။ ကျိန်ဆဲခံရသော ခွဲထွက်စာရွက်သည် ယေရှုခရစ်ဘုရားသခင်က ယုဒာလူမျိုးများနှင့် ယေရုရှလင်မြို့၏ ဖျက်ဆီးခြင်းအကြောင်း ကြိုတင်ဟောကြားခဲ့သည့် အချက်များကို မမှန်ကန်စွာ ယနေ့ခေတ်နှင့် ဆက်စပ်ဖော်ပြထားသည်။</w:t>
      </w:r>
    </w:p>
    <w:p w:rsidRPr="00E541CA" w:rsidR="00E541CA" w:rsidP="00E541CA" w:rsidRDefault="00E541CA" w14:paraId="46ED6A08" w14:textId="13E0F99D">
      <w:pPr>
        <w:ind w:firstLine="720"/>
      </w:pPr>
      <w:r w:rsidRPr="00E541CA">
        <w:t xml:space="preserve">ဘုရားသခင်က ဘယ်ဘုရားကျောင်းကို ပြောနေတာလဲ။ အဲဒါကတော့ အဲဒီအချိန်မှာ ယေရုရှလင်မြို့ရှိ တစ်ခုတည်းသော ယုဒာဘုရားကျောင်းကိုသာ ရည်ညွှန်းတာဖြစ်ပြီး ကမ္ဘာတစ်ဝှမ်းရှိ ခရစ်ယာန်ဘုရားကျောင်းများ မဟုတ်ပါ။ ဘုရားသခင်က "ကြည့်ပါ၊ သန့်ရှင်းရာဌာနများ၌ မုန်းတီးဖွယ်အရာ တစ်ခု ရပ်နေသည်" မဟုတ်ဘဲ၊ ယေရှုလေမွန်မြို့ရှိ သန့်ရှင်းရာဌာန တစ်ခုကိုသာ ပြောခဲ့ပြီး၊ ကမ္ဘာတစ်ဝှမ်းရှိ ခရစ်ယာန်များ၏ သန့်ရှင်းရာဌာနများ မဟုတ်ပါ။ ဘုရားသခင်က ထိုအချိန်၌ ယေရှုလေမွန်မြို့တစ်မြို့တည်း ပျက်စီးခြင်းကို ကြိုတင်ပြောခဲ့သကဲ့သို့၊ ယေရှုလေမွန်မြို့ရှိ တစ်ခုတည်းသော ဘုရားကျောင်းကိုလည်း ပြောခဲ့ပါသည်။</w:t>
      </w:r>
    </w:p>
    <w:p w:rsidRPr="00E541CA" w:rsidR="00E541CA" w:rsidP="00E541CA" w:rsidRDefault="00E541CA" w14:paraId="514FD26B" w14:textId="7E483001">
      <w:pPr>
        <w:ind w:firstLine="720"/>
      </w:pPr>
      <w:r w:rsidRPr="00E541CA">
        <w:t xml:space="preserve">ခရစ်တော်၏ စကားတော်ကို ခွဲထွက်၍ မုန်းတီးစကားဖြင့် ရေးသားထားသည့် စာရွက်တစ်စောင်သည် ယေရှုယေရှုယေရှုယေရှုယေရှုယေရှုယေရှုယေရှုယေရှုယေရှုယေရှုယေရှုယေရှုယေရှုယေရှုယေရှုယေရှုယေရှုယေရှုယေရှုယေရှုယေရှုယေရှုယေရှုယေရှုယေရှုယေရှုယေရှုယေရှုယေရှုယေရှုယေရှုယေရှုယေရှုယေရှုယေရှုယေရှုယေရှုယေရှုယေရှုယေရှုယေရှုယေရှုယေရှုယေရှုယေရှုယေရှုယေရှုယေရှုယေရှုယေရှုယေ</w:t>
      </w:r>
    </w:p>
    <w:p w:rsidRPr="00E541CA" w:rsidR="00E541CA" w:rsidP="00E541CA" w:rsidRDefault="00E541CA" w14:paraId="2366391D" w14:textId="1C93FB8E">
      <w:pPr>
        <w:ind w:firstLine="720"/>
      </w:pPr>
      <w:r w:rsidRPr="00E541CA">
        <w:lastRenderedPageBreak/>
      </w:r>
      <w:r w:rsidRPr="00E541CA">
        <w:t xml:space="preserve">ဘုရားသခင်က ဘုန်းတော်ကျောင်း၌ ရပ်နေသော မကောင်းဆိုးဝါးမှုအကြောင်းကို ဘာပြောခဲ့သနည်း။ သူက ပြောခဲ့သည်မှာ မြို့ကို သိမ်းပိုက်ပြီးနောက် ရောမသားများက ဘုန်းတော်ကျောင်းထဲသို့ ယူဆောင်ကာ ဘုန်းတော်ကျောင်း၌ တည်ဆောက်ရန် ရည်ရွယ်ထားသော ရောမမင်းကြီး၏ ရုပ်တုအကြောင်းဖြစ်သည်။ ထိုအကြောင်းကို သန့်ရှင်းသူ ဂျွန် ခရိုက်ဆိုစတိုမ်က မက်သူးခရစ်ယာန်စာအုပ် ၁၅ ကြိမ်မြောက် ဟောပြောချက်၊ စာမျက်နှာ ၅၁၂ တွင် သက်သေပြထားသည်။ 'အဲဒီဆိုးရွားမှုသည် မြို့ကို သိမ်းပိုက်ခဲ့သူ၊ မြို့ကို ဖျက်ဆီးပြီး ဘုရားကျောင်းအတွင်း၌ သူ၏ ရုပ်တုကို တပ်ဆင်ခဲ့သူ၏ ရုပ်တုပင်ဖြစ်သည်; ထို့ကြောင့် သူက ဤအရာကို "ပျက်စီးခြင်း" ဟု ခေါ်ဆိုသည်'။ ထိုနည်းတူ၊ သန့်တော်ဖိုလက် (Saint Theophylact) သည် ပြန်လည်ဖတ်ရှုရန် ဖိုလီယို ၁၅၅ တွင် ဆိုသည်– 'ပျက်စီးခြင်းဆိုင်ရာ ဆိုးရွားမှု—ဤသည်မှာ ရုပ်တုအကြောင်း ပြောဆိုလိုသည်'။ ယေရှုလေမွန်မြို့ကို သိမ်းပိုက်သူသည် ဘုရားကျောင်း၏ အတွင်းဆုံး၌ သူ၏ ရုပ်တုကို တည်ဆောက်ခဲ့သည်။ မြို့ပျက်စီးခြင်းကြောင့် "ပျက်စီးခြင်း" ဟု ပြောဆိုပြီး၊ ယူဒေးများက ရုပ်တုများနှင့် လူပုံများကို "မုန်းတီးဖွယ်အရာများ" ဟု ခေါ်ကြသောကြောင့် "မုန်းတီးဖွယ်အရာ" ဟု ဆိုသည်။ ဒီအထိ Theophylact ၏ဆိုချက်ဖြစ်သည်။ ဤစာရွက်သည် ခွဲထွက်ရေးနှင့် ဘုရားမထိုက်စကားများပါဝင်သည့် စာရွက်တစ်စောင်ဖြစ်ပြီး၊ ရိုမန် စီဇာဘုရားနှင့် ပတ်သက်၍ ခရစ်တော်ပြောခဲ့သည့် စကားများကို မှားယွင်းစွာ ဖော်ပြကာ လူကို ခရစ်တော်၏ လေးထောင့်ပုံစံ ခရစ်တော်တံဆိပ်ဆီသို့ ဦးတည်စေသည်။</w:t>
      </w:r>
    </w:p>
    <w:p w:rsidRPr="00E541CA" w:rsidR="00E541CA" w:rsidP="00E541CA" w:rsidRDefault="00E541CA" w14:paraId="7A8F724C" w14:textId="45CD2412">
      <w:pPr>
        <w:ind w:firstLine="720"/>
      </w:pPr>
      <w:r w:rsidRPr="00E541CA">
        <w:t xml:space="preserve">ထို့အပြင်၊ ထိုမသမာသောစာရွက်သည် မရှက်မခံဘဲ၊ အထက်ဖော်ပြခဲ့သော သန့်ရှင်းသူ အကီဘာ ခရိုက်ဆိုစတိုမ်၏ စကားများကို သူ၏ မိုက်မဲသော အယူအဆအတွက် အတည်ပြုချက်နှင့် သက်သေခံချက်အဖြစ် ကိုးကားထားသော်လည်း၊ ထိုစကားများသည် ခရိုက်ဆိုစတိုမ်၏ မည်သည့်စာတမ်းတွင်မျှ မတွေ့ရပါ။ ကိုရင့်သိုမြို့သို့ ပထမစာတွင်၊ အခန်း ၁၅၀ ၏ အစ၌ ခရစ်ဆိုစတိုမက ဆိုသည်မှာ— အန္တိခရစ်သည် မိမိဘုရားကျောင်းများအား အနှံ့အပြား တည်ဆောက်ပြီးနောက်၊ အမှန်တကယ်သော ပူဇော်ပွဲဖြစ်သည့် ခရစ်တော်၏ ရှစ်ထောင့်ပုံစံ လက်ဝါးတံကို ဖျက်ဆီးကာ၊ သန့်ရှင်းရာဌာန၌ မိမိ၏ ရုပ်တုဖြစ်သည့် ကျိန်ဆဲခံ လက်တင်လက်ဝါးတံ</w:t>
      </w:r>
      <w:r w:rsidRPr="00E541CA">
        <w:rPr>
          <w:rStyle w:val="FootnoteReference"/>
        </w:rPr>
        <w:footnoteReference w:id="554"/>
      </w:r>
      <w:r w:rsidRPr="00E541CA">
        <w:t xml:space="preserve"> ကို</w:t>
      </w:r>
      <w:r w:rsidRPr="00E541CA">
        <w:t xml:space="preserve"> တည်ဆောက်မည်ဟု ဆို</w:t>
      </w:r>
      <w:r w:rsidRPr="00E541CA">
        <w:t xml:space="preserve">သည်။</w:t>
      </w:r>
    </w:p>
    <w:p w:rsidRPr="00E541CA" w:rsidR="00E541CA" w:rsidP="00E541CA" w:rsidRDefault="00E541CA" w14:paraId="3513706F" w14:textId="2DD2478A">
      <w:pPr>
        <w:ind w:firstLine="720"/>
      </w:pPr>
      <w:r w:rsidRPr="00E541CA">
        <w:t xml:space="preserve">ဤဘုရားမဲ့၊ ခွဲထွက်မှုဖြစ်စေသော မမှန်ကန်သော အလိမ်အကျဉ်းအကြောင်း အမှန်ကို သိလိုသူများသည် ခရစ်ဆိုစတိုမ၏ ပေါလော၏ စာများအပေါ် ဟောပြောချက်များကို လက်ထဲယူ၍၊ သူတို့ ရည်ညွှန်းထားသည့် ပထမကောရင့်သံသရာစာ ၁၅၀ အခန်းအစကို ရှာဖွေကာ စာမျက်နှာ ၈၇၇ မှ စတင်၍ စာမျက်နှာ ၈၉၃ အထိ အပြည့်အစုံ ဖတ်ရှုကြပါစို့။ ခရစ်တော်တု၊ အလှူပူဇော်ခြင်း၊ လက်ဝါးတံနှင့် လက်ဝါးတံပေါ်တွင် သတ်ဖြတ်ခြင်းတို့အကြောင်း အနည်းငယ်တစ်ခုမျှ တွေ့မြင်နိုင်ပါသလား။ မဖြစ်နိုင်ပါ။ ဤဒုက္ခသည် လူများသည် ကိုယ်ပိုင်အကျိုးအတွက် မဟုတ်ဘဲ မိမိတို့ကိုယ်တိုင်ပျက်စီးစေရန် လိမ်လည်ကာ၊ ထိုလိမ်လည်ချက်များဖြင့် သန့်ရှင်းသူ ခရိုက်ဆိုစတုံအား အပြစ်တင်ကာ၊ အခြားသန့်ရှင်းသူများအားလည်း သူတို့၏လိမ်လည်ချက်များကို သက်သေပြစေလိုကြသည်။</w:t>
      </w:r>
    </w:p>
    <w:p w:rsidRPr="00E541CA" w:rsidR="00E541CA" w:rsidP="00E541CA" w:rsidRDefault="00E541CA" w14:paraId="1E0C58E1" w14:textId="5ABA6935">
      <w:pPr>
        <w:ind w:firstLine="720"/>
      </w:pPr>
      <w:r w:rsidRPr="00E541CA">
        <w:t xml:space="preserve">ကျွန်ုပ်တို့ ရုရှားလူမျိုးများ၏ အပြင်းအထန် မျက်မမြင်ခြင်းမှာ အလွန်ကြီးမား၍၊ ခွဲထွက်သူများ၏ လိမ်လည်ချက်များကို တကယ့်အမှန်ဟု ယူဆကြသလို၊ အော်သိုဒေါ်စ် ဆရာတော်များက သင်ကြားသော အလွန်သန့်ရှင်းဆုံး အမှန်တရားကိုတော့ လိမ်လည်ချက်ဟု ထင်မြင်ကြသည်!</w:t>
      </w:r>
    </w:p>
    <w:p w:rsidRPr="00E541CA" w:rsidR="00E541CA" w:rsidP="00E541CA" w:rsidRDefault="00E541CA" w14:paraId="3C762550" w14:textId="61AD359F">
      <w:pPr>
        <w:ind w:firstLine="720"/>
      </w:pPr>
      <w:r w:rsidRPr="00E541CA">
        <w:t xml:space="preserve">ခရစ်ဆိုစတုံ၏နာမည်ဖြင့် မမှန်ကန်စွာ ဖော်ပြထားသော အဆိုများတွင်သာမက၊ သူတို့၏ အလွန်မိုက်မဲ၍ ရယ်စရာကောင်းသော အမှားကိုလည်း သူတို့၏ မိုက်မဲသော အတွေးအခေါ်များက ဖော်ထုတ်ပြထားသည်၊ အကြောင်းမှာ သူတို့က သစ်တိုင်ကို တကယ့်ယဇ်ဟု ခေါ်ဆိုထားကြသည်။ အို၊ အလွန်မိုက်မဲသူတို့ရေ! ကျွန်ုပ်တို့အတွက် မိမိကိုယ်ကို စားသုံးခဲ့ပါသလား။ ကျွန်ုပ်တို့အတွက် သစ်ပင်မပိုင်သော သွေးကို ထုတ်လွှတ်ခဲ့ပါသလား။ ကျွန်ုပ်တို့အတွက် သစ်တိုင်က သေဆုံးခဲ့ပါသလား၊ ဘုရားသခင်၏ သိုးသားတော်—ခရစ်တော် မဟုတ်ဘဲ။ ခံစားချက်မရှိသော သစ်ပင်တစ်ပင်က ဘယ်လိုကမ္ဘာလုံးဆိုင်ရာ အလှူတစ်ခုဖြစ်နိုင်မလဲ။ ကျွန်ုပ်တို့အတွက် လက်ဝါးတံပေါ်တွင် မီးရှို့ခံခဲ့ရသူမှာ ဘုရားသခင်၏သားတော်ပင် မဟုတ်ပါသလား (လက်ဝါးတံကိုယ်တိုင်မဟုတ်)၊ ထိုသားတော်သည် ဖခင်ဘုရားထံတွင် လက်ခံနိုင်သော ယဇ်မဟုတ်ပါသလား။ ထို့အပြင် သူတို့က 'kryzh' ဟုခေါ်သော လေးထောင့်လက်ဝါးတံကို ဘုရားပုံတုဟု ခေါ်ဆိုကြပြီး၊ ဤအချက်၌ သူတို့၏ မိုက်မဲမှုသည် ထင်ရှားလှသည်။ ဘုရားပုံတစ်ခုဆိုသည်မှာ ကိုယ်စားပြုထားသော လူပုံစံနှင့် တူညီရမည်ဖြစ်၍ ဦးခေါင်း၊ မျက်နှာ၊ လက်များ၊ ခြေများနှင့် လူခန္ဓာကိုယ်အစိတ်အပိုင်းအားလုံး ပါဝင်ရမည်။ အန္တိခရစ်လည်း ဦးခေါင်း၊ လက်များ၊ ခြေများနှင့် လူခန္ဓာကိုယ်အစိတ်အပိုင်းအားလုံး ပါဝင်သည့် လူတစ်ဦး ဖြစ်မည်။ သို့သော် လေးထောင့်ဆင်းသည် လူပုံစံလား။ ဆင်းတွင် ဦးခေါင်း၊ မျက်နှာ၊ မျက်စိ၊ နား၊ ပါးစပ်၊ လက်၊ ခြေ နှင့် အခြားလူခန္ဓာအစိတ်အပိုင်းများ ရှိပါသလား။ လူပုံမရှိသော အန္တိခရစ်တစ်ဦး၏ ပုံတု သို့မဟုတ် ရုပ်တုအဖြစ် လေးထောင့်ဆင်းတံသည် မည်သို့ဖြစ်နိုင်မည်နည်း။ ထို့အပြင် သူတို့ 'kryzh' ဟုခေါ်သော လေးထောင့်ဆင်းတံကို 'ကျိန်ဆဲခံရသော လက်တင်ဆင်းတံ' ဟု ခေါ်ဆိုကြသည်။ သူတို့၏စာရွက်တွင် နောက်ထပ်အပိုဒ်တစ်ခု၌ "ရုပ်တုထိုးထားသော သစ်ပင်—အဲဒါကတော့ လက်တင်စကား "kryzh" ဟုခေါ်သော—ဘုရားသခင်အစား သူတို့က ထိုသစ်ပင်ကို ခေါ်ဆိုကြပြီး၊ ထိုသစ်ပင်နှင့် ထိုသစ်ပင်ကို ထုလုပ်သူသည် ကျိန်ဆဲခံရသည်" ဟုရေးသားထားသည်။</w:t>
      </w:r>
    </w:p>
    <w:p w:rsidRPr="00E541CA" w:rsidR="00E541CA" w:rsidP="00E541CA" w:rsidRDefault="00E541CA" w14:paraId="0638B0A1" w14:textId="550C92CA">
      <w:pPr>
        <w:ind w:firstLine="720"/>
      </w:pPr>
      <w:r w:rsidRPr="00E541CA">
        <w:t xml:space="preserve">သူတို့၏ ဤ မကောင်းဆိုးဝါးသော စကားများတွင် သူတို့သည် လိမ်လည်၍ အလွန် မာနကြီးကြသည်။ သူတို့သည် လိမ်လည်စွာ မမှန်မကန် ပြောဆိုကြသည်၊ ဘယ်သူမျှ လေးထောင့်ပုံစံ ခရစ်ကို ဘုရားအစား ပူဇော်မည်ဟု ထင်မြင်စေလိုသလို။ ဘယ်သူက သစ်တံကို ဘုရားအဖြစ် ပူဇော်သနည်း။ ရောမသားများမှ မဟုတ်၊ ကျွန်ုပ်တို့မှလည်း မဟုတ်ပါ။ သစ်တံသည် ဘုရားမဟုတ်ပါ၊ ထိုခွဲထွက်သူများက ရှစ်ထောင့်သစ်တံကို သူတို့၏ ဘုရားအဖြစ် ယူဆထားကြသည်ဆိုပါကမှသာ ဖြစ်ပါလိမ့်မည်။ သို့သော်လည်း သူတို့က လေးထောင့်သစ်တံကို ကျိန်စာတပ်ဟု ခေါ်ဆိုရန် မိမိကိုယ်ကို ခွင့်ပြုထားကြသည်။ ထိုကျိန်စာကို လေးထောင့်သစ်တံပေါ်တွင် ဘယ်ကနေ ယူထားသနည်းဆိုတာ ပြပါစေ။ ဘယ်ညီလာခံက ထုတ်ပြန်ထားသနည်း။ ဘာသာရေးကောင်စီမှ ထုတ်ပြန်သော အနာသီမ (anathema) မရှိဘဲ မည်သူမဆို သို့မဟုတ် မည်သည့်အရာကိုမဆို ကျိန်စာတိုက်ခေါ်၍ မရပါ။ ထို့ကြောင့် လေးထောင့်တံဆိပ်ကို ဘယ်ကောင်စီက အနာသီမ ထုတ်ခဲ့ပါသလဲ။ ကမ္ဘာလုံးဆိုင်ရာကောင်စီလား၊ ဒေသဆိုင်ရာကောင်စီလား? အမှန်တကယ်တော့ ဘရင်တောများတွင် ကျင်းပခဲ့သော သူတို့၏ အယူလွဲအစည်းအဝေးကပဲ ဘုရားသခင်၏ သန့်ရှင်းသော လေးထောင့်စလုံးကို anathema ဟု သတ်မှတ်ခဲ့ပြီး၊ သူတို့ကိုယ်တိုင်လည်း ကျိန်ဆဲခံထားရသည်။ အို၊ ဘုရားမဲ့ရဲရဲတင်းတင်း!</w:t>
      </w:r>
    </w:p>
    <w:p w:rsidRPr="00E541CA" w:rsidR="00E541CA" w:rsidP="00E541CA" w:rsidRDefault="00E541CA" w14:paraId="5CEB4269" w14:textId="2CB11330">
      <w:pPr>
        <w:ind w:firstLine="720"/>
      </w:pPr>
      <w:r w:rsidRPr="00E541CA">
        <w:t xml:space="preserve">အန္တိခရစ်၏ ရုပ်တုကို သမ္မာကျမ်းတွင် အသက်ရှင်သော လူတစ်ဦးကဲ့သို့ စကားပြောနိုင်စွမ်းရှိသည်ဟု ဖော်ပြထားသည်။ ထိုအတိုင်း ရေးသားထားသည်မှာ— "</w:t>
      </w:r>
      <w:r w:rsidRPr="00E541CA">
        <w:rPr>
          <w:i/>
        </w:rPr>
        <w:t xml:space="preserve">တိရစ္ဆာန်၏ ရုပ်တုအား စကားပြောစေခြင်းအတွက် ဝိညာဉ်ပေးခွင့်ပြုခဲ့သည်၊ </w:t>
      </w:r>
      <w:r w:rsidRPr="00E541CA">
        <w:rPr>
          <w:i/>
        </w:rPr>
        <w:t xml:space="preserve">ထိုရ</w:t>
      </w:r>
      <w:r w:rsidRPr="00E541CA">
        <w:t xml:space="preserve">ုပ်</w:t>
      </w:r>
      <w:r w:rsidRPr="00E541CA">
        <w:rPr>
          <w:i/>
        </w:rPr>
        <w:t xml:space="preserve">တုက</w:t>
      </w:r>
      <w:r w:rsidRPr="00E541CA">
        <w:rPr>
          <w:i/>
        </w:rPr>
        <w:t xml:space="preserve"> </w:t>
      </w:r>
      <w:r w:rsidRPr="00E541CA">
        <w:rPr>
          <w:i/>
        </w:rPr>
        <w:t xml:space="preserve">'</w:t>
      </w:r>
      <w:r w:rsidRPr="00E541CA">
        <w:rPr>
          <w:rStyle w:val="FootnoteReference"/>
          <w:i/>
        </w:rPr>
        <w:footnoteReference w:id="555"/>
      </w:r>
      <w:r w:rsidRPr="00E541CA">
        <w:rPr>
          <w:i/>
        </w:rPr>
        <w:t xml:space="preserve"> ' ဟု</w:t>
      </w:r>
      <w:r w:rsidRPr="00E541CA">
        <w:rPr>
          <w:i/>
        </w:rPr>
        <w:t xml:space="preserve"> ပြောဆိုသည်</w:t>
      </w:r>
      <w:r w:rsidRPr="00E541CA">
        <w:t xml:space="preserve">"</w:t>
      </w:r>
      <w:r w:rsidRPr="00E541CA">
        <w:rPr>
          <w:i/>
        </w:rPr>
        <w:t xml:space="preserve"> ဟူ၍</w:t>
      </w:r>
      <w:r w:rsidRPr="00E541CA">
        <w:t xml:space="preserve"> ဖြစ်</w:t>
      </w:r>
      <w:r w:rsidRPr="00E541CA">
        <w:rPr>
          <w:i/>
        </w:rPr>
        <w:t xml:space="preserve">သည်။ </w:t>
      </w:r>
      <w:r w:rsidRPr="00E541CA">
        <w:t xml:space="preserve">သို့သော် ခွဲထွက်သူများက အန္တိခရစ်၏ ဘုရားကျောက်တုဟု ခေါ်ဆိုသော လေးထောင့်ပုံစံလက်ဝါးတံသည် လူ့အသံ သို့မဟုတ် စကားပြောနိုင်စွမ်း ရှိပါသလား။ လက်ဝါးတံက တစ်စုံတစ်ယောက်နှင့် စကားပြောဖူးပါသလား။ မပြောဆိုခြင်းသာမက၊ ပါးစပ်တစ်ခုတောင် မရှိပါ။ ထိုကြောင့် </w:t>
      </w:r>
      <w:r w:rsidRPr="00E541CA">
        <w:t xml:space="preserve">လေးထောင့်</w:t>
      </w:r>
      <w:r w:rsidRPr="00E541CA">
        <w:t xml:space="preserve">တံတား(</w:t>
      </w:r>
      <w:r w:rsidRPr="00E541CA">
        <w:lastRenderedPageBreak/>
      </w:r>
      <w:r w:rsidRPr="00E541CA">
        <w:t xml:space="preserve"> )သည် ဘာမှ မပြော၊ ပါးစပ်တစ်ခုတောင် မရှိဘဲ ဘယ်လိုနတ်ဘုရား သို့မဟုတ် အန္တီခရစ်၏ ပုံရိပ်တစ်ခု ဖြစ်နိုင်မည်နည်း။ ခွဲထွက်သူများသည် သူတို့၏ မုန်းတီးစာရွက်ဖြင့် လိမ်လည်ကာ ခရစ်တော်၏ သန့်ရှင်းသော လေးထောင့်တံတားကို အန္တီခရစ်၏ နတ်ဘုရားတစ်ခု၊ သန့်ရှင်းရာ၌ တည်နေသော ဖျက်ဆီးမှု၏ အမုန်းတရားဟု ခေါ်ဆိုကြသည်။ သို့သော် သူတို့၏ စိတ်ကူးယဉ်တွေးခေါ်မှုများနှင့် မမှန်ကန်သော သင်ကြားချက်များတွင် လိမ်လည်ကာ၊ မူးယစ်နေသလို မိမိတို့ စကားများသည် လမ်းမှားနေကြောင်း မသိကြ။ ရိုးရှင်းသူများနှင့် ပညာနည်းသူများကတော့ သူတို့ကို ယုံကြည်ကာ ခြေလှမ်းတိုင်းကို လိုက်နာ၍ အမှားနှင့် ပျက်စီးခြင်းသို့ ဦးတည်သွားကြသည်။</w:t>
      </w:r>
    </w:p>
    <w:p w:rsidRPr="00E541CA" w:rsidR="00E541CA" w:rsidP="00E541CA" w:rsidRDefault="00E541CA" w14:paraId="2236D5B4" w14:textId="22B561E3">
      <w:pPr>
        <w:ind w:firstLine="720"/>
      </w:pPr>
      <w:r w:rsidRPr="00E541CA">
        <w:t xml:space="preserve">လက်ဝါးတံဆိပ်နှင့် ပတ်သက်၍ ငါးမြောက် စုံစမ်းမေးမြန်းခြင်း</w:t>
      </w:r>
    </w:p>
    <w:p w:rsidRPr="00E541CA" w:rsidR="00E541CA" w:rsidP="00E541CA" w:rsidRDefault="00E541CA" w14:paraId="7616C827" w14:textId="630988AF">
      <w:pPr>
        <w:ind w:firstLine="720"/>
        <w:rPr>
          <w:i/>
        </w:rPr>
      </w:pPr>
      <w:r w:rsidRPr="00E541CA">
        <w:rPr>
          <w:i/>
        </w:rPr>
        <w:t xml:space="preserve">လေးထောင့်စွဲသည် အန္တိခရစ်၏ အမှတ်အသားဖြစ်ပါသလား၊ ဒါမှမဟုတ် ဖြစ်လာမည်နည်း?</w:t>
      </w:r>
    </w:p>
    <w:p w:rsidRPr="00E541CA" w:rsidR="00E541CA" w:rsidP="00E541CA" w:rsidRDefault="00E541CA" w14:paraId="0E7F2412" w14:textId="5778175C">
      <w:pPr>
        <w:ind w:firstLine="720"/>
      </w:pPr>
      <w:r w:rsidRPr="00E541CA">
        <w:t xml:space="preserve">အပိုကယ်လစ်စ်ဟု လူသိများသော သီအိုလိုဂျီယန် စိန့်ဂျွန်၏ စာအုပ်တွင် နောက်ဆုံးနေ့များတွင် အန္တိခရစ် ရောက်ရှိလာမည့်အခါ လူနှစ်စု ပေါ်ပေါက်မည်ဟု ထင်ရှားစွာ ဖော်ပြထားပြီး တစ်စုက ခရစ်ကို ယုံကြည်ကာ တစ်စုက အန္တိခရစ်ကို ယုံကြည်ကြသည်။ ဤလူအုပ်စုနှစ်စုလုံးသည် မျက်နှာပေါ်တွင် တံဆိပ်တစ်ခုကို ဆောင်ထားမည်။ ခရစ်ကို ယုံကြည်သူများသည် ခရစ်၏ တံဆိပ်ကို ဆောင်မည်ဖြစ်ပြီး၊ အန္တီခရစ်ကို ယုံကြည်သူများသည် အန္တီခရစ်၏ တံဆိပ်ကို ဆောင်မည်။</w:t>
      </w:r>
    </w:p>
    <w:p w:rsidRPr="00E541CA" w:rsidR="00E541CA" w:rsidP="00E541CA" w:rsidRDefault="00E541CA" w14:paraId="6ACD38E2" w14:textId="4EE84E1C">
      <w:pPr>
        <w:ind w:firstLine="720"/>
      </w:pPr>
      <w:r w:rsidRPr="00E541CA">
        <w:t xml:space="preserve">ခရစ်ကို ယုံကြည်သူများအကြောင်းကို အောက်ပါအတိုင်း ရေးသားထားသည်။ '</w:t>
      </w:r>
      <w:r w:rsidRPr="00E541CA">
        <w:rPr>
          <w:i/>
        </w:rPr>
        <w:t xml:space="preserve">ကျွန်ုပ်သည် </w:t>
      </w:r>
      <w:r w:rsidRPr="00E541CA">
        <w:rPr>
          <w:i/>
        </w:rPr>
        <w:t xml:space="preserve">နေထွက်ရာမှ</w:t>
      </w:r>
      <w:r w:rsidRPr="00E541CA">
        <w:t xml:space="preserve"> တက်လာသော နတ်တစ်ပါးကို</w:t>
      </w:r>
      <w:r w:rsidRPr="00E541CA">
        <w:rPr>
          <w:i/>
        </w:rPr>
        <w:t xml:space="preserve"> မြင်ခဲ့ပြီး</w:t>
      </w:r>
      <w:r w:rsidRPr="00E541CA">
        <w:rPr>
          <w:i/>
        </w:rPr>
        <w:t xml:space="preserve">၊ ထိုနတ်သည် အသက်ရှင်သော ဘုရားသခင်၏ တံဆိပ်ကို ကိုင်ဆောင်ထားသည်။ ထိုနတ်သည် မြေကြီးနှင့် ပင်လယ်ကို ထိခိုက်စေခွင့်ရရှိထားသော နတ်လေးပါးအား ကြီးမြတ်သော အသံဖြင့် ခေါ်၍ ပြောဆိုသည်–' 'ကျွန်ုပ်တို့ဘုရားသခင်၏ ဝန်ထမ်းများကို မျက်နှာပြင်ပေါ်တွင် တံဆိပ်မထိုးမီအထိ မြေကြီး၊ ပင်လယ် သို့မဟုတ် သစ်ပင်များကို မထိခိုက်ကြနှင့်'</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အန္တိခရစ်ကို ယုံကြည်ရန် သတ်မှတ်ထားသော လူမျိုးများအတွက် ဤသို့ ရေးသားထားသည် – </w:t>
      </w:r>
      <w:r w:rsidRPr="00E541CA">
        <w:rPr>
          <w:i/>
        </w:rPr>
        <w:t xml:space="preserve">သူ </w:t>
      </w:r>
      <w:r w:rsidRPr="00E541CA">
        <w:t xml:space="preserve">(အန္တိခရစ်) </w:t>
      </w:r>
      <w:r w:rsidRPr="00E541CA">
        <w:rPr>
          <w:i/>
        </w:rPr>
        <w:t xml:space="preserve">သည်</w:t>
      </w:r>
      <w:r w:rsidRPr="00E541CA">
        <w:rPr>
          <w:i/>
        </w:rPr>
        <w:t xml:space="preserve"> ၎င်းတို့၏ ညာလက် </w:t>
      </w:r>
      <w:r w:rsidRPr="00E541CA">
        <w:t xml:space="preserve">သို့မဟုတ် </w:t>
      </w:r>
      <w:r w:rsidRPr="00E541CA">
        <w:rPr>
          <w:i/>
        </w:rPr>
        <w:t xml:space="preserve">နဖူးပေါ်တွင်</w:t>
      </w:r>
      <w:r w:rsidRPr="00E541CA">
        <w:rPr>
          <w:i/>
        </w:rPr>
        <w:t xml:space="preserve"> အမှတ်တစ်ခု </w:t>
      </w:r>
      <w:r w:rsidRPr="00E541CA">
        <w:rPr>
          <w:i/>
        </w:rPr>
        <w:t xml:space="preserve">ထားမည်</w:t>
      </w:r>
      <w:r w:rsidRPr="00E541CA">
        <w:rPr>
          <w:i/>
        </w:rPr>
        <w:t xml:space="preserve">၊ ထိုအမှတ်မရှိသူ၊ တိရစ္ဆာန်၏ နာမည်မရှိသူ သို့မဟုတ် ၎င်း၏ နာမည်နံပါတ်မရှိသူ မည်သူမျှ ဝယ်ခြင်း သို့မဟုတ် ရောင်းခြင်း မပြုနိုင်တော့</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အန္တီခရစ်သည် သူ့ကို မယုံကြည်သူများကို သတ်မည်ဟု ရေးသားထားသည် – "</w:t>
      </w:r>
      <w:r w:rsidRPr="00E541CA">
        <w:rPr>
          <w:i/>
        </w:rPr>
        <w:t xml:space="preserve">တိရစ္ဆာန်ပုံကို မပူဇော်သူမည်သူမဆို သတ်ခံရမည်"</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သို့သော် မျက်နှာပေါ်တွင် ဘုရားသခင်၏ တံဆိပ်မပါသူများသည် ဘုရားသခင်၏ အမျက်တော်ဖြင့် ပြစ်ဒဏ်ခံရမည်၊ အောက်ပါအတိုင်း ရေးသားထားသည်— </w:t>
      </w:r>
      <w:r w:rsidRPr="00E541CA">
        <w:rPr>
          <w:i/>
        </w:rPr>
        <w:t xml:space="preserve">'ရေတွင်းထဲမှ မီးခိုးကဲ့သို့သော မီးခိုးကြီးတစ်ခု ထွက်လာပြီး၊ </w:t>
      </w:r>
      <w:r w:rsidRPr="00E541CA">
        <w:rPr>
          <w:i/>
        </w:rPr>
        <w:t xml:space="preserve">ထိုမီးခိုးကြောင့် </w:t>
      </w:r>
      <w:r w:rsidRPr="00E541CA">
        <w:rPr>
          <w:i/>
        </w:rPr>
        <w:t xml:space="preserve">နေ </w:t>
      </w:r>
      <w:r w:rsidRPr="00E541CA">
        <w:t xml:space="preserve">နှင့် လေတို့</w:t>
      </w:r>
      <w:r w:rsidRPr="00E541CA">
        <w:rPr>
          <w:i/>
        </w:rPr>
        <w:t xml:space="preserve"> မှောင်မိုက်သွားသည်</w:t>
      </w:r>
      <w:r w:rsidRPr="00E541CA">
        <w:rPr>
          <w:i/>
        </w:rPr>
        <w:t xml:space="preserve">'  ထိုမီးခိုးထဲကနေ မြေပေါ်သို့ ပုလွေများ ထွက်လာပြီး မြေပေါ်ရှိ စကော်ပီယံများကဲ့သို့ အာဏာပေးခံရသည်။ ထို့နောက် သူတို့အား မြက်ပင်၊ အစိမ်းရောင်အပင် သို့မဟုတ် သစ်ပင် မည်မျှမျှ မထိခိုက်ရန်၊ ဘုရားသခင်၏ တံဆိပ်မပါသော လူများကိုသာ ထိခိုက်ရန်သာ တာဝန်ပေးခဲ့သည်</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ထို့ကြောင့် ကျွန်ုပ်တို့သည် စုံစမ်းစစ်ဆေးမည်။ ဘုရားသခင်၏ တံဆိပ်မှာ ဘာလဲ၊ ဆန့်ကျင်ခရစ်၏ တံဆိပ်မှာ ဘာလဲ?</w:t>
      </w:r>
    </w:p>
    <w:p w:rsidRPr="00E541CA" w:rsidR="00E541CA" w:rsidP="00E541CA" w:rsidRDefault="00E541CA" w14:paraId="0A78B516" w14:textId="55AECFB7">
      <w:pPr>
        <w:ind w:firstLine="720"/>
      </w:pPr>
      <w:r w:rsidRPr="00E541CA">
        <w:t xml:space="preserve">အန္တိခရစ်ခေတ်တွင် ဘုရားသခင်၏ လူတို့၏ မျက်နှာပေါ်တွင် ဘုရားသခင်၏ ဘယ်တံဆိပ်တံဆိပ်တံဆိပ်တံဆိပ်တံဆိပ်တံဆိပ်တံဆိပ်တံဆိပ်တံဆိပ်တံဆိပ်တံဆိပ်တံဆိပ်တံဆိပ်တံဆိပ်တံဆိပ်တံဆိပ်တံဆိပ်တံဆိပ်တံဆိပ်တံဆိပ်တံဆိပ်တံဆိပ်တံဆိပ်တံဆိပ်တံဆိပ်တံဆ ကပဒိုရှားရှိ ကေဆာရီယာမြို့၏ သမ္မတဆရာတော်၊ ဗဟိုဖွင့်စာ၏ အဓိပ္ပာယ်ဖော် ဆိန့်အန်ဒရူးက ထိုတံဆိပ်မှာ သန့်ရှင်းသော ခရစ်တော်တံဆိပ်ဖြစ်မည်ဟု ရှင်းရှင်းလင်းလင်း ဖော်ပြထားသည်။ ထို့ကြောင့် ဗဟိုဖွင့်စာ၌ "ကျွန်ုပ်သည် </w:t>
      </w:r>
      <w:r w:rsidRPr="00E541CA">
        <w:rPr>
          <w:i/>
        </w:rPr>
        <w:t xml:space="preserve">အသက်ရှင်သော ဘုရားသခင်၏ တံဆိပ်ကို ကိုင်ဆောင်ထားသော နတ်တစ်ပါးကို မြင်ခဲ့သည်</w:t>
      </w:r>
      <w:r w:rsidRPr="00E541CA">
        <w:rPr>
          <w:rStyle w:val="FootnoteReference"/>
          <w:i/>
        </w:rPr>
        <w:footnoteReference w:id="560"/>
      </w:r>
      <w:r w:rsidRPr="00E541CA">
        <w:t xml:space="preserve"> ၊ ထိုသူက ရေးသား၍ ဆိုသည်—" ဤအကြောင်းကို ယခင်က ဟေရှေကီယေလ်အား </w:t>
      </w:r>
      <w:r w:rsidRPr="00E541CA">
        <w:rPr>
          <w:i/>
        </w:rPr>
        <w:t xml:space="preserve">ဝါဒ်ဒင်း</w:t>
      </w:r>
      <w:r w:rsidRPr="00E541CA">
        <w:t xml:space="preserve">ဝတ်ဆင်ထား</w:t>
      </w:r>
      <w:r w:rsidRPr="00E541CA">
        <w:rPr>
          <w:i/>
        </w:rPr>
        <w:t xml:space="preserve">သူ</w:t>
      </w:r>
      <w:r w:rsidRPr="00E541CA">
        <w:t xml:space="preserve">—အရှည်လျားသော လိန်းဝတ်စုံဝတ်ဆင်ထားသူ—အဖြစ် မျက်နှာပြင်ပေါ်တွင် အမှတ်တံဆိပ်ထိုးခြင်းအားဖြင့် တရားသူများသည် မတရားသူများနှင့်အတူ ပျက်စီးခြင်းမခံရစေရန် သန့်ရှင်းသူများ၏ မသိမြင်နိုင်သော လျှို့ဝှက်သော ကောင်းကျိုးများနှင့် </w:t>
      </w:r>
      <w:r w:rsidRPr="00E541CA">
        <w:t xml:space="preserve">ကောင်းကင်တမန်</w:t>
      </w:r>
      <w:r w:rsidRPr="00E541CA">
        <w:rPr>
          <w:rStyle w:val="FootnoteReference"/>
        </w:rPr>
        <w:footnoteReference w:id="561"/>
      </w:r>
      <w:r w:rsidRPr="00E541CA">
        <w:t xml:space="preserve"> ၏</w:t>
      </w:r>
      <w:r w:rsidRPr="00E541CA">
        <w:t xml:space="preserve"> အကူအညီဖြင့် ပြုလုပ်ကြောင်း</w:t>
      </w:r>
      <w:r w:rsidRPr="00E541CA">
        <w:t xml:space="preserve"> ဖော်ပြခဲ့</w:t>
      </w:r>
      <w:r w:rsidRPr="00E541CA">
        <w:t xml:space="preserve">သည်။ ဤအကြောင်းကိုလည်း ကောင်းမြတ်သူ (သီအိုလိုဂျီယန် ဂျွန်) ထံတွင် ဖော်ပြထားသည်– အမြင့်ဆုံး သန့်ရှင်းသော အင်အားသည် သန့်ရှင်းသော နတ်ဆိုးအား ပြစ်သူများအား မထိခိုက်စေရန် အမိန့်ပြုထားပြီး၊ တံဆိပ်ဖြင့် ခွဲခြားထားသော အမှန်တရားဝန်ထမ်းများက ပထမဦးဆုံး ထိုပြစ်သူများကို အသိအမှတ်ပြုမှသာ ပြစ်ဒဏ်ပေးမည်ဖြစ်သည်။ ဤအကြောင်းသည် ယခင်ခေတ်က ခရစ်ကို ယုံကြည်သူများ—ရောမတို့၏ ယေရုရှလင် ဖျက်ဆီးမှုမှ လွတ်မြောက်ခဲ့သူများ—အတွက် တစ်ခါက ဖြစ်ခဲ့သော်လည်း၊ ယခုတွင် မှောင်မိုက်ထဲ၌ လမ်းလျှောက်နေသူများ (ထောင်ပေါင်းများစွာအထိ တိုးပွားလာသူများ) အတွင်း၌လည်း အကောင်အထည်ဖော်လျက်ရှိပြီး၊ ကြီးမြတ်သော ဂျိမ်းစ်က သူတို့၏ အရေအတွက်ကို ကောင်းမြတ်သော ပေါလောထံ ဖော်ပြခဲ့သည်။ သို့သော် ယခင်ကပြောခဲ့သလို၊ အန္တီခရစ် ရောက်ရှိလာမည့်အချိန်တွင် ယုံကြည်သူများ၏ အရေအတွက် တိုးပွားခြင်းနှင့် </w:t>
      </w:r>
      <w:r w:rsidRPr="00E541CA">
        <w:t xml:space="preserve">အသက်ပေးသော ခရစ်တော်၏ လက်ဝါးတံဆိပ်သည်</w:t>
      </w:r>
      <w:r w:rsidRPr="00E541CA">
        <w:t xml:space="preserve"> အထူးသဖြင့် ထင်ရှားလာမည်ဖြစ်ပြီး၊</w:t>
      </w:r>
      <w:r w:rsidRPr="00E541CA">
        <w:rPr>
          <w:i/>
        </w:rPr>
        <w:t xml:space="preserve"> ဤတံဆိပ်သည် </w:t>
      </w:r>
      <w:r w:rsidRPr="00E541CA">
        <w:t xml:space="preserve">ယုံကြည်သူများကို မယုံကြည်သူများထံမှ ခွဲခြားကာ မကောင်းသူများရှေ့၌ ခရစ်တော်၏ အမှတ်အသားကို မရှောင်မလွှဲ ပြသထားမည်ဖြစ်သည်</w:t>
      </w:r>
      <w:r w:rsidRPr="00E541CA">
        <w:rPr>
          <w:rStyle w:val="FootnoteReference"/>
        </w:rPr>
        <w:footnoteReference w:id="562"/>
      </w:r>
      <w:r w:rsidRPr="00E541CA">
        <w:t xml:space="preserve"> ။ ထို့ကြောင့် ကောင်းကင်သံတော်က ဆိုသည်မှာ၊ "</w:t>
      </w:r>
      <w:r w:rsidRPr="00E541CA">
        <w:rPr>
          <w:i/>
        </w:rPr>
        <w:t xml:space="preserve">ကျွန်ုပ်တို့ဘုရားသခင်၏ ဝန်ထမ်းများ၏ မျက်နှာပေါ်တွင် တံဆိပ်ထိုးပြီးမှသာ</w:t>
      </w:r>
      <w:r w:rsidRPr="00E541CA">
        <w:t xml:space="preserve"> မြေကြီး၊ ပင်လယ်နှင့် သစ်ပင်များကို မထိခိုက်စေရ"</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ကေဆာရီယာမြို့မှ သန့်ရှင်အန်ဒရူးကလည်း အခြားနေရာတွင် ဆိုသည်မှာ – "</w:t>
      </w:r>
      <w:r w:rsidRPr="00E541CA">
        <w:rPr>
          <w:i/>
        </w:rPr>
        <w:t xml:space="preserve">မကောင်းမှုများ၏ အဆုံးတွင် ဝိညာဉ်၏ ဖုံးကွယ်ထားသော သေခြင်းတစ်ခု ရှိပြီး၊ ဘုရားသခင်၏ တံဆိပ်ဖြင့် မတံဆိပ်ထားသူများနှင့် </w:t>
      </w:r>
      <w:r w:rsidRPr="00E541CA">
        <w:rPr>
          <w:i/>
        </w:rPr>
        <w:t xml:space="preserve">အသက်ပေးသော တံဆိပ်၏ အလင်းရောင်</w:t>
      </w:r>
      <w:r w:rsidRPr="00E541CA">
        <w:rPr>
          <w:i/>
        </w:rPr>
        <w:lastRenderedPageBreak/>
      </w:r>
      <w:r w:rsidRPr="00E541CA">
        <w:t xml:space="preserve"> </w:t>
      </w:r>
      <w:r w:rsidRPr="00E541CA">
        <w:rPr>
          <w:i/>
        </w:rPr>
        <w:t xml:space="preserve">မရရှိသူများသည် ထိုသေခြင်းအောက်တွင် ကျရောက်ကြသည်</w:t>
      </w:r>
      <w:r w:rsidRPr="00E541CA">
        <w:t xml:space="preserve">"</w:t>
      </w:r>
      <w:r w:rsidRPr="00E541CA">
        <w:rPr>
          <w:rStyle w:val="FootnoteReference"/>
          <w:i/>
        </w:rPr>
        <w:footnoteReference w:id="564"/>
      </w:r>
      <w:r w:rsidRPr="00E541CA">
        <w:t xml:space="preserve"> ။ ဤအထိ အန်ဒရူး၏ ဆိုချက်ဖြစ်သည်။ သန့်ဟစ်ပိုလစ်တပ်စ်သည် Meatfare Sunday အတွက် မိန့်ခွန်း (folio 127 နှင့် folio 133 နောက်ဖက်) တွင် </w:t>
      </w:r>
      <w:r w:rsidRPr="00E541CA">
        <w:rPr>
          <w:i/>
        </w:rPr>
        <w:t xml:space="preserve">ခရစ်တော်၏ ခရစ်စစ်သည် ယုံကြည်သူများ၏ တံဆိပ်ဖြစ်မည်ဟု</w:t>
      </w:r>
      <w:r w:rsidRPr="00E541CA">
        <w:t xml:space="preserve"> ဆို</w:t>
      </w:r>
      <w:r w:rsidRPr="00E541CA">
        <w:rPr>
          <w:i/>
        </w:rPr>
        <w:t xml:space="preserve">သည်။ </w:t>
      </w:r>
      <w:r w:rsidRPr="00E541CA">
        <w:t xml:space="preserve">ဤအကြောင်းကို Joseph သာသနာပြုခေတ်ကာလတွင် ၇၁၅၆ ခုနှစ် မော်စကို၌ မှတ်ပုံတင်ထုတ်ဝေခဲ့သည့် အမည်မဖော်ထားသော စာရေးဆရာတစ်ဦး၏ ယုံကြည်ခြင်းဆိုင်ရာစာအုပ်တွင်လည်း အတည်ပြုထားသည်။ ထိုစာအုပ် အခန်း ၉ (Cross အကြောင်း)၊ ဖိုလီယို ၆၉ နောက်ဘက်တွင် အောက်ပါအတိုင်း ရေးသားထားသည်။ ခရစ်တော်၏ ဒုတိယကြိမ်ပြန်လာမည့်အခါတွင် သန့်ရှင်းသူများအားလုံးသည် ခရစ်လက္ခဏာဖြင့် အမှတ်တံဆိပ်ခံရမည်။ ထိုသို့ဖြင့် စာအုပ်ကို အဆုံးသတ်သည်။ ဤသက်သေများနှင့် အထောက်အထားများထက် ပိုမိုရှင်းလင်းသေချာစေမည့်အရာ ဘာရှိနိုင်ပါသနည်း။</w:t>
      </w:r>
    </w:p>
    <w:p w:rsidRPr="00E541CA" w:rsidR="00E541CA" w:rsidP="00E541CA" w:rsidRDefault="00E541CA" w14:paraId="72C201D1" w14:textId="6A7C4F0E">
      <w:pPr>
        <w:ind w:firstLine="720"/>
      </w:pPr>
      <w:r w:rsidRPr="00E541CA">
        <w:t xml:space="preserve">ခွဲထွက်သူများက ရှစ်ထောင့်ပုံစံလက်ဝါးတံသည် ယုံကြည်သူများ၏ မျက်နှာပြင်ပေါ်တွင် တံဆိပ်အဖြစ် ထားရှိမည်ဟု မဆိုကြသလား။ သို့သော် သူတို့အား စိန့်အန်ဒရူး၏ ပထမဆုံးစကားများကို ဂရုစိုက်စေပါ။ စိန့်အန်ဒရူးသည် ယေဇကီအဲလ်၏ မြင်ကွင်းကို ပြန်လည်သတိရကာ ယောဟန်၏ မြင်ကွင်းကို မိတ်ဆက်ပြီး ဆိုသည်မှာ – </w:t>
      </w:r>
      <w:r w:rsidRPr="00E541CA">
        <w:t xml:space="preserve">'ရှေးခေတ်က ယေဇကီအဲလ်ထံ ဖော်ပြခဲ့သ</w:t>
      </w:r>
      <w:r w:rsidRPr="00E541CA">
        <w:rPr>
          <w:i/>
        </w:rPr>
        <w:t xml:space="preserve">ကဲ့သို့</w:t>
      </w:r>
      <w:r w:rsidRPr="00E541CA">
        <w:t xml:space="preserve">၊ ထိုနည်းတူ</w:t>
      </w:r>
      <w:r w:rsidRPr="00E541CA">
        <w:t xml:space="preserve"> ဤနေရာ၌ ကောင်းမြတ်သူထံတွင်လည်း ဖြစ်သည်'။ ထို့နောက် ယေဇကေလ်က ဘာကို မြင်ခဲ့သနည်း။ ကျွန်ုပ်တို့သည် ယခင်တွင် ပရော်ဖက်၏ မြင်ကွင်းများနှင့် ဖော်ပြချက်များတွင် တွေ့ရသည့် ခရစ်တော်၏ သင်္ကေတများ၏ ကြိုတင်ပြသချက်များအတွင်း၌ ဤအကြောင်းကို ပြောဆိုခဲ့ပြီး၊ ယခု၌ ထပ်မံပြောကြားပါမည်။ ဟေဇကီအဲလ်သည် ဘုရားသခင်၏ လူများကို မျက်နှာပြင်ပေါ်တွင် အမှတ်တံဆိပ်ထိုးနေသည့် နတ်တစ်ပါးကို မြင်ခဲ့ပြီး၊ ခြောက်</w:t>
      </w:r>
      <w:r w:rsidRPr="00E541CA">
        <w:t xml:space="preserve">မြောက်အမှတ်မှာ </w:t>
      </w:r>
      <w:r w:rsidRPr="00E541CA">
        <w:t xml:space="preserve">ကျွန်ုပ်တို့၏ ကြီးမားသော 'T' အက္ခရာကဲ့သို့ ရေးဆွဲထားသည့် </w:t>
      </w:r>
      <w:r w:rsidRPr="00E541CA">
        <w:t xml:space="preserve">ဂရိအက္ခရာ </w:t>
      </w:r>
      <w:r w:rsidRPr="00E541CA">
        <w:rPr>
          <w:i/>
        </w:rPr>
        <w:t xml:space="preserve">'ταυ</w:t>
      </w:r>
      <w:r w:rsidRPr="00E541CA">
        <w:t xml:space="preserve">' ဖြစ်သည်။ ထိုအက္ခရာသည် လေးထောင့်ပုံစံ ခရစ်တော်၏ လက်ဝါးတံကို ကြိုတင်ပြသထားခြင်းဖြစ်ပြီး၊ ရှစ်ထောင့်ပုံစံမဟုတ်ပါ။ ထိုအက္ခရာထိပ်တွင် ခရစ်တော်၏ ခေါင်းစဉ်ကို ထည့်သွင်းလိုက်သောအခါ၊ ဤကဲ့သို့ဖြစ်သည်:</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သင်သည် ခရစ်တော်၏ လေးထောင့်ဆင်းတံခါးကို မြင်ရမည်။ ထိုအတိုင်း အဲဇက်ကီအဲလ်၏ မြင်ကွင်းတွင် လေးထောင့်ဆင်းတံခါး၏ ကြိုတင်ပြသချက်ကို မြင်ခဲ့သလို၊ နောက်ဆုံးနေ့မြင်ကွင်းတွင် သီအိုလိုဂျီယန် ယောဟန်ကလည်း ကောင်းကင်သံတော်ဆရာသည် ဘုရားသခင်အသက်ရှင်သူများ၏ ဝန်ထမ်းများကို လေးထောင့်ဆင်းတံခါးဖြင့် တံဆိပ်ထိုးနေသည်ကို တိုက်ရိုက်မြင်တွေ့ခဲ့သည်။ အဲဇက်ကီအဲလ်ထံ ဖော်ပြခဲ့သည့်အတိုင်း ဤနေရာတွင်လည်း ကောင်းကျိုးခံသူထံ ဖော်ပြခဲ့သည်။ ဤအတိုင်းသာဆိုသည်၊ အခြားမဟုတ်။ ဆိုလိုသည်မှာ သခင်ယောဟန်အား ဖော်ပြခဲ့သော အမှတ်တံဆိပ်သည် ရှစ်ထောင့်မဟုတ်ဘဲ လေးထောင့်သာဖြစ်သည်။ ထို့အပြင် ဤအချက်မှ သခင်၏ အမှတ်တံဆိပ်မှာ လေးထောင့်သာဖြစ်ကြောင်း၊ ရှစ်ထောင့်မဟုတ်ကြောင်း သိသာထင်ရှားသည်။ သန့်ဟစ်ပိုလစ်တပ်သည် Meatfare Week အတွက် မိန့်ခွန်းစာတမ်းတွင် folio 131 နောက်ဘက်တွင် ဤသို့ရေးသားထားသည်။ ဘာကြောင့် အန္တိခရစ်သည် သူ၏ အမှတ်အသားကို သူ့ကိုးကွယ်သူများ၏ ညာလက်နှင့် မျက်နှာခေါင်းပေါ်တွင် ထားမည်နည်း။ အကြောင်းမဟုတ်၊ မည်သူမျှ မိမိညာလက်ဖြင့် မျက်နှာခေါင်းပေါ်တွင် သန့်ရှင်းပြီး အသက်ပေးသော ခရစ်တော်၏ လက်ဝါးကို မဆွဲနိုင်တော့မည်၊ ထိုကြောင့် သူ့လက်သည် ချုပ်နှောင်ခံရပြီး မိမိကိုယ်ခန္ဓာကိုယ်ပေါ်တွင် အမှတ်အသား ထားနိုင်စွမ်း မရှိတော့မည်။ ဤအထိ သန့်ရှင်းသူ ဟစ်ပိုလစ်တပ်စ်၏ စကားဖြစ်သည်။ ထိုနည်းတူ သန့်ရှင်းသူ အဲဖရမ်ကလည်း ဆိုသည်– </w:t>
      </w:r>
      <w:r w:rsidRPr="00E541CA">
        <w:t xml:space="preserve">"အန္တိခရစ်သည် </w:t>
      </w:r>
      <w:r w:rsidRPr="00E541CA">
        <w:rPr>
          <w:i/>
        </w:rPr>
        <w:t xml:space="preserve">လူတစ်ဦး၏ ညာလက်ပေါ်နှင့် မျက်နှာခေါင်းပေါ်တွင် မုန်းတီးဖွယ် ပုံတစ်ပုံကို </w:t>
      </w:r>
      <w:r w:rsidRPr="00E541CA">
        <w:rPr>
          <w:i/>
        </w:rPr>
        <w:t xml:space="preserve">ထားမည်</w:t>
      </w:r>
      <w:r w:rsidRPr="00E541CA">
        <w:rPr>
          <w:i/>
        </w:rPr>
        <w:t xml:space="preserve">၊ ထိုကြောင့် လူသည် သူ၏ ညာလက်ဖြင့် ကျွန်ုပ်တို့၏ ကယ်တင်ရှင် ခရစ်တော်၏ အမှတ်အသားကို မရေးနိုင်တော့စေရန်</w:t>
      </w:r>
      <w:r w:rsidRPr="00E541CA">
        <w:t xml:space="preserve">"</w:t>
      </w:r>
      <w:r w:rsidRPr="00E541CA">
        <w:rPr>
          <w:rStyle w:val="FootnoteReference"/>
          <w:i/>
        </w:rPr>
        <w:footnoteReference w:id="565"/>
      </w:r>
      <w:r w:rsidRPr="00E541CA">
        <w:t xml:space="preserve"> ။ ဤအထိ အဲဖရမ်၏ စကားဖြစ်သည်။ သို့သော် ကျွန်ုပ်တို့သည် မျက်နှာနှင့် ခန္ဓာကိုယ်အခြားအစိတ်အပိုင်းများကို လက်ယာလက်ဖြင့် လေးထောင့်တံဆိပ်ဖြင့်သာ မှတ်သားကာ ရှစ်ထောင့်တံဆိပ်ဖြင့် မမှတ်သားကြောင်း ထင်ရှားပါသည်။</w:t>
      </w:r>
    </w:p>
    <w:p w:rsidRPr="00E541CA" w:rsidR="00E541CA" w:rsidP="00E541CA" w:rsidRDefault="00E541CA" w14:paraId="0D88D2BC" w14:textId="2E845A91">
      <w:pPr>
        <w:ind w:firstLine="720"/>
      </w:pPr>
      <w:r w:rsidRPr="00E541CA">
        <w:t xml:space="preserve">လေးထောင့်ပုံစံ ခရစ်တော်၏တံဆိပ်ကို ယခုကဲ့သို့ပင် အန္တိခရစ်နေ့များတွင်လည်း ယုံကြည်သူများ၏ မျက်နှာပေါ်တွင် ထားမည်။</w:t>
      </w:r>
    </w:p>
    <w:p w:rsidRPr="00E541CA" w:rsidR="00E541CA" w:rsidP="00E541CA" w:rsidRDefault="00E541CA" w14:paraId="77D1CC7B" w14:textId="48FB7264">
      <w:pPr>
        <w:ind w:firstLine="720"/>
        <w:rPr>
          <w:i/>
        </w:rPr>
      </w:pPr>
      <w:r w:rsidRPr="00E541CA">
        <w:t xml:space="preserve">ဒါဆိုရင် အန္တိခရစ်၏ တံဆိပ်က ဘာဖြစ်မလဲ။ အထက်ဖော်ပြပါ သန့်ရှင်းသူ ဟစ်ပိုလစ်တပ်စ်က တံဆိပ်ဟာ ခရစ်တော်ပုံမဟုတ်ဘဲ အခြားတစ်ခုဖြစ်မည်ဟု ရှင်းရှင်းလင်းလင်း ကြေညာထားသည်။ ထို့ကြောင့် သူ၏ အထက်ပါ စာတမ်း၊ စာမျက်နှာ ၁၂၁ တွင် သူက ဆိုသည်မှာ— "ဘုရားသခင်သည် ကိုယ်တော်ကို ယုံကြည်သူများအတွက် တံဆိပ်တစ်ခုပေးထားသည်—ဂုဏ်ယူစရာ ခရစ်တော်ပုံ; ထိုသူ (အန္တိခရစ်) သည် မိမိ၏ အမှတ်ကိုလည်း ပေးမည်။ ထို့နောက် စာမျက်နှာ ၁၃၃ ၏ နောက်ဖက်တွင် ထပ်မံ၍ သူက ဆိုသည်မှာ – 'အားလုံးသည် ဘုရားသခင်ထံမှ ဝေးကွာကာ လိမ်လည်သူ (အန္တိခရစ်) ကို ယုံကြည်ကြပြီး၊ </w:t>
      </w:r>
      <w:r w:rsidRPr="00E541CA">
        <w:rPr>
          <w:i/>
        </w:rPr>
        <w:t xml:space="preserve">ကယ်တင်သူ၏ အသက်ပေးသော ခရစ်တော်တံဆိပ်အစား</w:t>
      </w:r>
      <w:r w:rsidRPr="00E541CA">
        <w:t xml:space="preserve"> မကောင်းဆိုးဝါးသော ဘုရားတိုက်ဆန့်ကျင်သူ၏ အမှတ်ကို လက်ခံထားကြသည်' ဟူ၍ ဖြစ်</w:t>
      </w:r>
      <w:r w:rsidRPr="00E541CA">
        <w:rPr>
          <w:i/>
        </w:rPr>
        <w:t xml:space="preserve">သည်။</w:t>
      </w:r>
    </w:p>
    <w:p w:rsidRPr="00E541CA" w:rsidR="00E541CA" w:rsidP="00E541CA" w:rsidRDefault="00E541CA" w14:paraId="135CB0E0" w14:textId="299F006C">
      <w:pPr>
        <w:ind w:firstLine="720"/>
      </w:pPr>
      <w:r w:rsidRPr="00E541CA">
        <w:lastRenderedPageBreak/>
      </w:r>
      <w:r w:rsidRPr="00E541CA">
        <w:t xml:space="preserve">ဤသည်မှာ ဘီရှပ်များနှင့် သက်သေခံသူများအနက် ရှေးဟောင်းထင်ရှားသော လူကြီးတစ်ဦးဖြစ်သည့် သန့်ရှင်းသူ ဟစ်ပိုလစ်တပ်၏ သက်သေဖြစ်ပြီး၊ နေထက်ပို၍ တောက်ပစွာ သက်သေပြသည်မှာ အန္တိခရစ်၏ တံဆိပ်သည် ခရစ်တော်၏ တံဆိပ်မဟုတ်ကြောင်း ဖြစ်သည်။ ဒါဆို အဲဒါဘာလဲ? ခွဲထွက်သူများသည် သူတို့၏ မှားယွင်းသော စာရွက်တွင် ဟစ်ပိုလစ်တပ်၏ စကားများအပေါ် လက်တင်ခရစ်ကို ထပ်ထည့်ထားပြီး၊ ဟစ်ပိုလစ်တပ်စ်က အန္တိခရစ်ကို ယုံကြည်သူများသည် ကယ်တင်သူ၏ အသက်ပေးသော ခရစ်တော်တံဆိပ်အစား အန္တိခရစ်၏ တံဆိပ်ဖြစ်သည့် လက်တင်ခရစ်တော်တံဆိပ်ကို လက်ခံမည်ဟု ဆိုနေသလို ဖြစ်စေသည်။ သို့သော် 'လက်တင်ခရစ်တော်တံဆိပ်' ဟူသော စကားလုံးများသည် ဟစ်ပိုလစ်တပ်စ်၏ မူရင်းစာတမ်းတွင် မည်သည့်နေရာတွင်မျှ မတွေ့ရပါ။ ဤလိမ်လည်သူများသည် မုသား၏ဖခင်ဖြစ်သော စာတန်နှင့်အတူ သူတို့၏မကောင်းဆိုးဝါးစိတ်ဖြင့် သန့်ရှင်းသူ၏စာသားထဲသို့ ဤစကားများကို ထည့်သွင်းခဲ့ကြသည်။ သူတို့သည် ရွှေသို့ အညစ်အကြေး၊ အလင်းသို့ မှောင်မိုက်၊ အမှန်တရားသို့ မမှန်ကန်မှုတို့ကို ထည့်သွင်းကာ လေးထောင့်စစ်တံကို ညစ်ပတ်စွပ်စွဲလိုကြသည်။ အန္တိခရစ်၏ အမှတ်အသားမှာ ဘာဖြစ်မည်ဆိုသည်ကို သမ္မာကျမ်းပညာရှင် ယောဟန်က ဗျာဒိတ်ကျမ်းတွင် အပြည့်အစုံရှင်းလင်းပြထားသည်။</w:t>
      </w:r>
      <w:r w:rsidRPr="00E541CA">
        <w:rPr>
          <w:i/>
        </w:rPr>
        <w:t xml:space="preserve"> ၎င်းမှာ တိရစ္ဆာန်၏ စာတန်း၊ တိရစ္ဆာန်၏ နာမည် သို့မဟုတ် ၎င်း၏ နာမည်ဂဏန်းဖြစ်သည့်</w:t>
      </w:r>
      <w:r w:rsidRPr="00E541CA">
        <w:rPr>
          <w:rStyle w:val="FootnoteReference"/>
          <w:i/>
        </w:rPr>
        <w:footnoteReference w:id="566"/>
      </w:r>
      <w:r w:rsidRPr="00E541CA">
        <w:t xml:space="preserve"> ဖြစ်မည်ဟု ဆိုသည်။ ထိုနည်းတူ၊ ကေဆာရီယာမြို့မှ သန့်ရှင် အန်ဒရူးကလည်း သက်သေပြ၍ ဆိုသည်မှာ— "အန္တိခရစ်သည် သတ်ဖြတ်ရန် ပြင်ဆင်မည်၊ ထို့အပြင် သူအား ပူဇော်</w:t>
      </w:r>
      <w:r w:rsidRPr="00E541CA">
        <w:t xml:space="preserve">သူအားလုံးပေါ်တွင်</w:t>
      </w:r>
      <w:r w:rsidRPr="00E541CA">
        <w:rPr>
          <w:i/>
        </w:rPr>
        <w:t xml:space="preserve"> ပျက်စီးခြင်းခံရသော နာမည်၏ အမှတ်အသားကို</w:t>
      </w:r>
      <w:r w:rsidRPr="00E541CA">
        <w:t xml:space="preserve"> ချမှတ်ရန် ကြိုးပမ်းမည်"</w:t>
      </w:r>
      <w:r w:rsidRPr="00E541CA">
        <w:t xml:space="preserve"> ဟူ၍ ဖြစ်</w:t>
      </w:r>
      <w:r w:rsidRPr="00E541CA">
        <w:t xml:space="preserve">သည်။ အန်ဒရူးက ဒီအထိသာ ပြောခဲ့သည်။ ထို့ထက်ပို၍ ခန့်မှန်းရန် ဘယ်သူမှ မစွမ်းနိုင်ပါ။ တစ်စုံတစ်ယောက်က အန္တိခရစ်၏ နာမည် ဘာဖြစ်မည်ကို မေးမြန်းလိုပါကမှသာ ဖြစ်နိုင်မည်။ သို့သော် မည်သူမျှ မသိနိုင်ပါ။ ဘုရားသခင်သည် လူသားတို့၏ စူးစမ်းလိုစိတ်မှ ထိုအမည်ကို ဖုံးကွယ်ထားသည်ဟု သန့်ရှင်းသူ အန်ဒရူးက ဆိုသည်– 'တကယ်လို့ </w:t>
      </w:r>
      <w:r w:rsidRPr="00E541CA">
        <w:t xml:space="preserve">(တချို့ဆရာများက ယူဆသလို) အန္တိခရစ်၏ အမည်ကို သေချာသိရန် လိုအပ်ခဲ့လျှင်၊ ဘုရားသခင်က ထိုအမည်ကို ဖော်ပြခဲ့လိမ့်မည်။ </w:t>
      </w:r>
      <w:r w:rsidRPr="00E541CA">
        <w:rPr>
          <w:i/>
        </w:rPr>
        <w:t xml:space="preserve">သို့သော် </w:t>
      </w:r>
      <w:r w:rsidRPr="00E541CA">
        <w:rPr>
          <w:i/>
        </w:rPr>
        <w:t xml:space="preserve">ဘုရားသခင်၏ ကရုဏာတော်သည် </w:t>
      </w:r>
      <w:r w:rsidRPr="00E541CA">
        <w:t xml:space="preserve">ဖျက်ဆီးခြင်းအမည်ကို ဘုရားရေးစာအုပ်တွင် မရေးသားလိုခဲ့ပါ။' ဤအထိ သခင်အန်ဒရူး၏ စကားဖြစ်သည်။ သို့သော် ဘုရားသခင်က ထိုအမည်ကို မဖော်ပြလိုခဲ့ပါက ဘုရားသခင်က ဖုံးကွယ်ထားသော အရာကို ဘယ်သူမှ ရှာဖွေတွေ့ရှိနိုင်မည်နည်း။ အချို့က ရှေးဟောင်း သန့်ရှင်းသူများထဲတွင် အန္တိခရစ်၏ အမည်ကို ရှာဖွေခဲ့ကြပြီး၊ အချို့က ထိုအမည်၏ အထောက်အထားများနှင့် ဆင်တူမှုများကို တွေ့ရှိခဲ့ပေမယ့်၊ သေချာမှုမရှိဘဲ ခန့်မှန်းချက်အဖြစ်သာ ပြောဆိုခဲ့ကြသည်။ ထိုကြောင့် သန့်ရှင် ဟစ်ပိုလစ်တပ်စ်သည် သူ၏ အထက်ပါ စာတမ်း၊ ဖိုလီယို ၁၃၁ နောက်ဘက်တွင် ဆိုသည်မှာ – "သူ၏ နံပါတ်မှာ ၆၆၆ ဖြစ်သည်; </w:t>
      </w:r>
      <w:r w:rsidRPr="00E541CA">
        <w:rPr>
          <w:i/>
        </w:rPr>
        <w:t xml:space="preserve">ငါ မသိပါ၊</w:t>
      </w:r>
      <w:r w:rsidRPr="00E541CA">
        <w:t xml:space="preserve"> ဤစာကို</w:t>
      </w:r>
      <w:r w:rsidRPr="00E541CA">
        <w:rPr>
          <w:i/>
        </w:rPr>
        <w:t xml:space="preserve"> စူးစမ်းဖော်ထုတ်ခြင်းသည် အန္တရာယ်ရှိသည်</w:t>
      </w:r>
      <w:r w:rsidRPr="00E541CA">
        <w:t xml:space="preserve">"</w:t>
      </w:r>
      <w:r w:rsidRPr="00E541CA">
        <w:rPr>
          <w:i/>
        </w:rPr>
        <w:t xml:space="preserve"> ဟု</w:t>
      </w:r>
      <w:r w:rsidRPr="00E541CA">
        <w:t xml:space="preserve"> ဆို</w:t>
      </w:r>
      <w:r w:rsidRPr="00E541CA">
        <w:t xml:space="preserve">သည်။ ကျွန်ုပ်တို့သည် သူ၏ ဤစကားများကို ဂရုစိုက်ကြပါစို့။ 'ကျွန်ုပ် မသိပါ'—ဆိုလိုသည်မှာ ကျွန်ုပ် သံသယရှိသော်လည်း အတည်မပြုပါ—ဤစာသားအား အပြည့်အစုံ အဓိပ္ပာယ်ဖော်ခြင်းမှာ အန္တရာယ်ရှိပါသည်။ ထို့နောက် သူက ဆိုသည်မှာ—'ဤဂဏန်းတွင် အမည်များစွာ တွေ့ရှိရပြီး၊ Antichrist ၏ ဂဏန်းပါဝင်သည့် အခြားအမည်များကိုလည်း ထိုနေရာ၌ ရေးသားထားပါသည်။ စိတ်ဝင်စားသူများ ဖတ်ရှုနိုင်ပါသည်။' ထိုနည်းတူ အန်ဒရူး၏ အပိုကလစ်စ် မှတ်စုတွင် အခန်း ၁၃၊ စာရွက် ၆၂ တွင်</w:t>
      </w:r>
      <w:r w:rsidRPr="00E541CA">
        <w:rPr>
          <w:rStyle w:val="FootnoteReference"/>
        </w:rPr>
        <w:footnoteReference w:id="567"/>
      </w:r>
      <w:r w:rsidRPr="00E541CA">
        <w:t xml:space="preserve"> ။ Ryazan ဘုန်းကြီး Stephen ၏ စာတမ်း၊ အခန်း ၈ တွင်လည်း တူညီသည်။ သို့သော် ကျွန်ုပ်တို့က ဆိုသည်မှာ—ဤလျှို့ဝှက်ချက်ကို ရှေးခေတ် သန့်ရှင်းသူများထံ မဖော်ပြခဲ့၍ သူတို့သည် အန္တိခရစ်၏ နာမည်ကို တကယ် မသိခဲ့ကြပါက၊ ယနေ့ခေတ် လူများထဲမှ ဘယ်သူမှ ထိုလျှို့ဝှက်ချက်ကို မသိနိုင်ကြောင်း ဖြစ်သည်။ ထိုကိစ္စကို စုံစမ်းစစ်ဆေးခြင်းမှာ မလိုအပ်သလို အကျိုးမရှိပါ။ စိန့်အန်ဒရူးက ကောင်းစွာ ပြောကြားခဲ့သည်– "ဂဏန်းအကြောင်း သိရှိထားသည့် အသိနှင့် သူ (အန္တိခရစ်) အကြောင်း ရေးသားထားသည့် အခြားအချက်များသည် သင့်တော်သည့် အချိန်တွင် ဖော်ထုတ်ပြသမည်"</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ကျွန်ုပ်တို့ကတော့ ဘုရားသခင်၏ လေးထောင့်ပုံစံ ခရစ်တော်တံဆိပ်ကို ရှာဖွေနေသူများအနေနှင့် သန့်ရှင်းသော ဘိုးဘွားကြီးများ၏ မှန်ကန်သော သက်သေကို ရှာတွေ့ထားခြင်းဖြင့် ခရစ်တော်၏ လေးထောင့်ပုံစံ တံဆိပ်သည် အန္တိခရစ်၏ တံဆိပ်မဟုတ်ကြောင်း သိရှိထားခြင်းသည် လုံလောက်ပါသည်။ </w:t>
      </w:r>
      <w:r w:rsidRPr="00E541CA">
        <w:t xml:space="preserve">ခွဲထွက်သူများသည်</w:t>
      </w:r>
      <w:r w:rsidRPr="00E541CA">
        <w:rPr>
          <w:i/>
        </w:rPr>
        <w:t xml:space="preserve"> မုသားပြောကာ </w:t>
      </w:r>
      <w:r w:rsidRPr="00E541CA">
        <w:rPr>
          <w:i/>
        </w:rPr>
        <w:t xml:space="preserve">ခရစ်တော်၏ လေးထောင့်စွဲတံခါး</w:t>
      </w:r>
      <w:r w:rsidRPr="00E541CA">
        <w:t xml:space="preserve">ကို မတရားစွာ အန္တိခရစ်၏ တံဆိပ်ဟု ခေါ်ဆိုကာ </w:t>
      </w:r>
      <w:r w:rsidRPr="00E541CA">
        <w:t xml:space="preserve">ဘာသာရေးဆန့်ကျင်စကားဖြင့် </w:t>
      </w:r>
      <w:r w:rsidRPr="00E541CA">
        <w:rPr>
          <w:i/>
        </w:rPr>
        <w:t xml:space="preserve">ဂုဏ်ဖျက်ကြ</w:t>
      </w:r>
      <w:r w:rsidRPr="00E541CA">
        <w:t xml:space="preserve">သည်။</w:t>
      </w:r>
    </w:p>
    <w:p w:rsidRPr="00E541CA" w:rsidR="00E541CA" w:rsidP="00E541CA" w:rsidRDefault="00E541CA" w14:paraId="704CE499" w14:textId="6F387132">
      <w:pPr>
        <w:ind w:firstLine="720"/>
      </w:pPr>
      <w:r w:rsidRPr="00E541CA">
        <w:t xml:space="preserve">သို့သော် သူတို့၏ မမှန်သော အယူအဆကို အမှန်ဟု သက်သေပြလိုပါက၊ ဘုရားကျမ်းစာမှ သို့မဟုတ် ရှေးဟောင်း သန့်ရှင်းသော ဖခင်ကြီးများထဲမှ (မည်သူရေးသားခဲ့သည်ဖြစ်စေ၊ မည်သူပြောဆိုခဲ့သည်ဖြစ်စေ) အနည်းဆုံး တစ်ခုသော သက်သေကို ပြသကြပါစို့။ တမန်တော်၊ နတ်ဆိုးဟောသူ၊ ဆရာ၊ ယုံကြည်ချက်အတွက် ဝန်ခံသူ၊ သက်သေခံသူ၊ ဂုဏ်ပြုခံရသူ တစ်ဦးဦးမှဖြစ်စေ၊ သို့မဟုတ် ဘုရားကျမ်းစာအုပ်များမှဖြစ်စေ၊ လေးထောင့်ဆင်းသဏ္ဍာန်သည် အန္တိခရစ်၏ တံဆိပ်ဖြစ်ကြောင်း သက်သေပြပါစေ။ ယုံကြည်စိတ်ချရသော သက်သေ မပြဘဲ ကိုယ်ပိုင် မှားယွင်း၍ အယူမှားသော ဖန်တီးချက်များပေါ်မှသာ ပြောဆိုနေသူများကို ဘယ်သူယုံကြည်မည်နည်း။ အခြေခံမရှိဘဲ သဲပေါ်တွင် တည်ဆောက်ထားသော အိမ်ကဲ့သို့ မတည်မြဲနိုင်သလို၊ အမှန်တကယ်ရှင်းလင်းသေချာသော သက်သေမပါသော စကားနှင့် သင်ခန်းစာတိုင်းသည် ယုံကြည်စိတ်ချရခြင်းမရှိပါ။ ထိုအခါ သူတို့သည် သက်သေပြရန် သမိုင်းအတည်ပြုပြီးသား သန့်ရှင်းသူများ၏ ရှေးဟောင်းစာအုပ်များမှသာ သက်သေပြစေ၍ မိမိတို့၏ အသစ်ထုတ်လုပ်ထားသည့် မမှန်ကန်သော စာအုပ်များမှ မဟုတ်စေကြပါစို့။ သို့သော် သူတို့သည် မိမိတို့၏ လိမ်လည်မှု၏ ဖခင်၊ မိမိတို့၏ ဆရာနှင့် လမ်းပြဖြစ်သော မာယာဆိုးကိုသာ ကိုးကားခြင်းမှတစ်ပါး၊ ထိုကဲ့သို့ သက်သေကို မည်သည့်နေရာ၌မျှ ထုတ်ပြနိုင်ခြင်း မရှိကြ။ မာယာဆိုးသည် ခရစ်တော်နှင့် ခရစ်တော်၏ လက်နက်ဖြစ်သည့် သန့်ရှင်းသော လက်ဝါးတံခါးကို မုန်းတီးကာ၊ ထိုလက်ဝါးတံခါးဖြင့် အနိုင်ယူခံခဲ့ရပြီး၊ လက်ဝါးတံခါး၏ အရိပ်ကို ကြောက်လန့်တုန်လှုပ်နေသူ ဖြစ်သည်။ သူသည် သူတို့ထဲတွင် နေထိုင်သော သူ၏ သင်တန်းသားများ၏ နှုတ်ခမ်းများမှတဆင့် သန့်ရှင်းသော လေးထောင့်ပုံစံ လက်ဝါးတံကို ဆန့်ကျင်၍ မကောင်းစကားများ ပြောဆိုသည်။</w:t>
      </w:r>
    </w:p>
    <w:p w:rsidRPr="00E541CA" w:rsidR="00E541CA" w:rsidP="00E541CA" w:rsidRDefault="00E541CA" w14:paraId="49D068F7" w14:textId="43240AB3">
      <w:pPr>
        <w:ind w:firstLine="720"/>
      </w:pPr>
      <w:r w:rsidRPr="00E541CA">
        <w:t xml:space="preserve">သို့သော် သူတို့၏ ခွဲထွက်ဆန်သော မုန်းတီးစကားနှင့် လေးထောင့်တံတံချပ်ကြောင့် အန္တိခရစ်သည် သူ့နောက်လိုက်များကို အမှတ်အသားပြုခဲ့ပေမယ့်၊ ထို့ကြောင့် ကျွန်ုပ်တို့သည် သန့်ရှင်းသော လေးထောင့်တံတံချပ်ကို မုန်းတီးသင့်ပါသလား။ မဖြစ်နိုင်ပါစေ။ အန္တိခရစ်ကိုလည်း ခရစ်တော်ဟု ခေါ်မည်။ အန္တိခရစ်ဟု မခေါ်ဘဲ ခရစ်တော်ဟုသာ ခေါ်မည်။ ယုဒာများကလည်း သူတို့၏ နားလည်ချက်အရ အန္တိခရစ်ကို မမျှော်လင့်ဘဲ ခရစ်တော်ကိုသာ မျှော်လင့်ကြသည်။ သို့သော် ကျွန်ုပ်တို့ သမ္မာတရားကျမ်းကျောသော ခရစ်ယာန်များသည် အန္တိခရစ်က ထိုနာမည်ကို ယူမည်ဆိုသော်လည်း ကျွန်ုပ်တို့၏ ကယ်တင်ရှင် ခရစ်တော်၏ နာမည်ကို မမုန်းတီးကြ။ အန္တိခရစ်ကို ခရစ်ဟု ခေါ်မည်ဖြစ်သလို၊ သန့်ရှင်အန်ဒရူးသည် Discourse 10၊ Chapter 11 (ဖိုလီယို 49) တွင် "</w:t>
      </w:r>
      <w:r w:rsidRPr="00E541CA">
        <w:rPr>
          <w:i/>
        </w:rPr>
        <w:t xml:space="preserve">သူသည် ကိုယ်တိုင်ကို ခရစ်ဟု ကြေညာမည်"</w:t>
      </w:r>
      <w:r w:rsidRPr="00E541CA">
        <w:t xml:space="preserve"> ဟု သက်သေပြခဲ့</w:t>
      </w:r>
      <w:r w:rsidRPr="00E541CA">
        <w:rPr>
          <w:i/>
        </w:rPr>
        <w:t xml:space="preserve">သည်။ </w:t>
      </w:r>
      <w:r w:rsidRPr="00E541CA">
        <w:t xml:space="preserve">သန့်ရှင်ဟစ်ပိုလစ်တပ်စ်ကလည်း ဖိုလီယို 121 တွင် "လိမ်လည်သူသည် </w:t>
      </w:r>
      <w:r w:rsidRPr="00E541CA">
        <w:rPr>
          <w:i/>
        </w:rPr>
        <w:t xml:space="preserve">ဘုရားသခင်၏သားနှင့်</w:t>
      </w:r>
      <w:r w:rsidRPr="00E541CA">
        <w:t xml:space="preserve"> ဆင်တူလို၍ အရာအားလုံးတွင် ဆင်တူလိုသည်" ဟု ဆို</w:t>
      </w:r>
      <w:r w:rsidRPr="00E541CA">
        <w:rPr>
          <w:i/>
        </w:rPr>
        <w:t xml:space="preserve">သည်။</w:t>
      </w:r>
      <w:r w:rsidRPr="00E541CA">
        <w:t xml:space="preserve"> 'အားလုံးအရ' ဆိုသည်မှာ သူသည် ခရစ်တော်၏ နာမည်ဖြင့် ကိုယ်တိုင် ခေါ်ဆိုမည်ဖြစ်သည်။ သို့သော် ဘုရားသခင်ကိုယ်တော်တိုင် သမ္မာကျမ်းတွင် </w:t>
      </w:r>
      <w:r w:rsidRPr="00E541CA">
        <w:rPr>
          <w:i/>
        </w:rPr>
        <w:t xml:space="preserve">'ကျွန်ုပ်နာမည်ဖြင့် များစွာသောသူများသည် "ကျွန်ုပ်သည် ခရစ်တော်ဖြစ်သည်" ဟု ဆိုကာ လာကြလိမ့်မည်' (</w:t>
      </w:r>
      <w:r w:rsidRPr="00E541CA">
        <w:rPr>
          <w:rStyle w:val="FootnoteReference"/>
          <w:i/>
        </w:rPr>
        <w:footnoteReference w:id="569"/>
      </w:r>
      <w:r w:rsidRPr="00E541CA">
        <w:t xml:space="preserve"> )</w:t>
      </w:r>
      <w:r w:rsidRPr="00E541CA">
        <w:rPr>
          <w:i/>
        </w:rPr>
        <w:t xml:space="preserve"> ဟု</w:t>
      </w:r>
      <w:r w:rsidRPr="00E541CA">
        <w:t xml:space="preserve"> ပြောကြားခဲ့</w:t>
      </w:r>
      <w:r w:rsidRPr="00E541CA">
        <w:t xml:space="preserve">သည်။ 'များစွာသောသူများ' ဆိုသည်မှာ အန္တီခရစ်၏ ကြိုတင်ပြသူများဖြစ်ကြသည်။ ဤသူတို့က ခရစ်တော်၏နာမည်ကို ကိုယ်ပေါ်ယူထားကြလျှင်၊ အန္တီခရစ်တော်ကတော့ ပို၍ ခရစ်တော်၏နာမည်ကို ကိုယ်ပေါ်ယူမည်မှာ သေချာပါသည်။</w:t>
      </w:r>
    </w:p>
    <w:p w:rsidRPr="00E541CA" w:rsidR="00E541CA" w:rsidP="00E541CA" w:rsidRDefault="00E541CA" w14:paraId="478E8F80" w14:textId="2C83FDA7">
      <w:pPr>
        <w:ind w:firstLine="720"/>
      </w:pPr>
      <w:r w:rsidRPr="00E541CA">
        <w:t xml:space="preserve">ဘုရားသခင်၏သားတော် ခရစ်တော်ကို မထီမံသလို၊ အန္တီခရစ်က ဘုရားသခင်၏သားတော် ခရစ်တော်ဟု ဆိုလာပါကလည်း မထီမံသလို၊ အန္တီခရစ်၏တံဆိပ်ဖြစ်လာနိုင်သည့် လေးထောင့်တံဆိပ်ကိုလည်း မထီမံပါ။ သို့သော် ကျွန်ုပ်တို့သည် ဘုရားသခင်၏သားတော် ခရစ်ကို ချစ်မြတ်နိုးကာ ဝန်ခံယုံကြည်သကဲ့သို့၊ သန့်ရှင်းသော လေးထောင့်စွဲတံခါးကိုလည်း တကယ့်တရားအဖြစ် ဂုဏ်ပြုကာ နှုတ်ခမ်းဖြင့် နမ်းမြတ်ပြုကြသည်။ ထိုတံခါးဖြင့် ကျွန်ုပ်တို့သည် ခရစ်ယာန်အမှတ်တံဆိပ်ကို ဆွဲကာ အတည်ပြုခြင်းတွင် တံဆိပ်ခံယူကြသည်၊ ၎င်းသည် ကျွန်ုပ်တို့၏ ဘုရားသခင် ခရစ်၏ တကယ့်တံဆိပ်ဖြစ်၍ အန္တိခရစ်၏ တံဆိပ်မဟုတ်ပါ။ ထိုကြောင့် ကျွန်ုပ်တို့သည် သမ္မာကျမ်းအခမ်းအနားများအားလုံးကို ပြီးမြောက်စေကာ၊ သမ္မာဓိဋ္ဌာန်ယုံကြည်သူများနှင့် ၎င်းတို့၏ အစားအသောက်များကို ကောင်းကျိုးပေးကာ၊ လေးထောင့်စွဲတံတားဖြင့် နေရာတိုင်း၌ ကိုယ်ကို ကာကွယ်လျက်ရှိပါသည်။</w:t>
      </w:r>
    </w:p>
    <w:p w:rsidRPr="00E541CA" w:rsidR="00E541CA" w:rsidP="00E541CA" w:rsidRDefault="00E541CA" w14:paraId="3B3D838F" w14:textId="388A6D47">
      <w:pPr>
        <w:ind w:firstLine="720"/>
      </w:pPr>
      <w:r w:rsidRPr="00E541CA">
        <w:t xml:space="preserve">သို့သော် ခွဲထွက်သူများသည် သူတို့ကိုယ်သူတို့ လိမ်လည်ကာ လေးထောင့်စွဲကို အန္တိခရစ်၏ တံဆိပ်ဟု ယူဆ၍ မုန်းတီးကြပါက၊ ထိုသူတို့သည် ဘုရားသခင်၏ သားတော်ဖြစ်သော ခရစ်တော်ကိုလည်း မုန်းတီးသင့်ကြောင်း ဖြစ်သည်။ အကြောင်းမှာ အန္တိခရစ်</w:t>
      </w:r>
      <w:r w:rsidRPr="00E541CA">
        <w:lastRenderedPageBreak/>
      </w:r>
      <w:r w:rsidRPr="00E541CA">
        <w:t xml:space="preserve"> ကိုလည်း ခရစ်တော်၊ ဘုရားသခင်၏ သားတော်ဟု ခေါ်ဆိုမည်ဖြစ်သည်။ သို့သော် ၎င်းတို့၏ အရူးမိုက်ခြင်း၊ အယူလွဲခြင်းနှင့် မကောင်းဆိုးဝါးခြင်းတို့မှာ အလွန်ကြီးမားပါသည်။ ခရစ်တော်၏ လက်ဝါးတံကို မုန်းတီးခြင်းအားဖြင့် ၎င်းတို့သည် ထိုလက်ဝါးတံပေါ်တွင် သတ်ခံခဲ့ရသော ခရစ်တော်ကို ကိုယ်တိုင် မုန်းတီးနေကြသည်။</w:t>
      </w:r>
    </w:p>
    <w:p w:rsidRPr="00E541CA" w:rsidR="00E541CA" w:rsidP="00E541CA" w:rsidRDefault="00E541CA" w14:paraId="58B79E48" w14:textId="6FCE7CD0">
      <w:pPr>
        <w:ind w:firstLine="720"/>
      </w:pPr>
      <w:r w:rsidRPr="00E541CA">
        <w:t xml:space="preserve">ထို့အပြင်၊ ဤအချက်၌လည်း သူတို့သည် ရယ်စရာဖြစ်ကြသည်။ သူတို့သည် ခရစ်တော်၏ လေးထောင့်တံတားကို ဆန့်ကျင်၍ 'အန္တိခရစ်၏ အမှတ်' ဟု ခေါ်ဆိုကြသော်လည်း၊ လေးထောင့်တံတားဖြင့်ပင် ခရစ်တော်၏ တံတားအမှတ်ကို ပြုလုပ်ကြသည်။ </w:t>
      </w:r>
      <w:r w:rsidRPr="00E541CA">
        <w:rPr>
          <w:i/>
        </w:rPr>
        <w:t xml:space="preserve">သူတို့သည် </w:t>
      </w:r>
      <w:r w:rsidRPr="00E541CA">
        <w:t xml:space="preserve">(သူတို့၏ ဆန့်ကျင်စကားအရ) အန္တိခရစ်၏ အမှတ်ဖြစ်သည်ဟု ဆိုသော အရာဖြင့်ပင် ခရစ်တော်၏ တံတားအမှတ်ကို ပြုလုပ်ကြပြီး၊ ခရစ်ယာန်များမဟုတ်ဘဲ အန္တိခရစ်ယာန်များသာ ဖြစ်ကြသည်။ ခွဲထွက်သူတို့အနေနှင့် သင့်တော်ပါသည်! သင်တို့သည် လေးထောင့်တံတားကို မုန်းကာ ရှစ်ထောင့်တံတားကို ချစ်ကြသောကြောင့်၊ လေးထောင့်တံတားဖြင့် မဟုတ်ဘဲ ရှစ်ထောင့်တံတားဖြင့်သာ တံတားအမှတ်ကို ပြုလုပ်သင့်ပြီး၊ ပထမဦးဆုံး မျက်နှာပြင်ပေါ်တွင် အမှတ်ကို ဆွဲကာ၊ ထို့နောက် ဗိုက်အောက်အထိ ဆွဲချသင့်သည်။ နှင့် သင့်ခါးပေါ်တွင် လက်ဝါးတံ၏ အကျယ်အတိုင်း ဆွဲကာ၊ ထို့နောက် ဝမ်းဘက်ကို တစ်ဖက်မှတစ်ဖက် ဆွဲ၍ အခြေကို အလျားလိုက် သတ်မှတ်ရမည်။ ထိုအတိုင်း သင့်ယုံကြည်ချက်အတိုင်း သင်တို့သည် စစ်မှန်သော ခရစ်ယာန်များ ဖြစ်ကြလိမ့်မည်။</w:t>
      </w:r>
    </w:p>
    <w:p w:rsidRPr="00E541CA" w:rsidR="00E541CA" w:rsidP="00E541CA" w:rsidRDefault="00E541CA" w14:paraId="467CD4F3" w14:textId="3E023F0D">
      <w:pPr>
        <w:ind w:firstLine="720"/>
      </w:pPr>
      <w:r w:rsidRPr="00E541CA">
        <w:t xml:space="preserve">ထို့ကြောင့် ကျွန်ုပ်တို့သည် သေချာစွာ စုံစမ်းစစ်ဆေးပြီးနောက်၊ ချစ်ရပါသောသူတို့၊ ခရစ်တော်၏ သန့်ရှင်းသော လေးထောင့်တံဆိပ်ကို စစ်ဆေးပြီး အောက်ပါအတိုင်း တွေ့ရှိခဲ့ပါသည်။</w:t>
      </w:r>
    </w:p>
    <w:p w:rsidRPr="00E541CA" w:rsidR="00E541CA" w:rsidP="00E541CA" w:rsidRDefault="00E541CA" w14:paraId="79F745A8" w14:textId="1E382BA7">
      <w:pPr>
        <w:ind w:firstLine="720"/>
      </w:pPr>
      <w:r w:rsidRPr="00E541CA">
        <w:t xml:space="preserve">ဟောင်းကတိစာတော်တွင် လေးထောင့်တံဆိပ်သည် ရှစ်ထောင့်တံဆိပ်၏ အရိပ်မဟုတ်ကြောင်း၊</w:t>
      </w:r>
    </w:p>
    <w:p w:rsidRPr="00E541CA" w:rsidR="00E541CA" w:rsidP="00E541CA" w:rsidRDefault="00E541CA" w14:paraId="5C8000F8" w14:textId="35B20A87">
      <w:pPr>
        <w:ind w:firstLine="720"/>
      </w:pPr>
      <w:r w:rsidRPr="00E541CA">
        <w:t xml:space="preserve">အကြောင်းမှာ ခရစ်ကို ချုပ်ထားခဲ့သော သစ်တံမှာ လေးထောင့်သစ်တံဖြစ်ပြီး ရှစ်ထောင့်ဘရင်သစ်တံမဟုတ်ပါ။ချစ်ရပါသောသူတို့၊ ခရစ်တော်၏ လေးထောင့်သစ်တံနှင့် ၎င်း၏ အဆုံးလေးခုအကြောင်းကို ကျွန်ုပ်တို့ စုံစမ်းရှာဖွေပြီးနောက် ဤအချက်များကို တွေ့ရှိခဲ့ပါသည်။ဟောင်းစာတော်တွင် ရှစ်ထောင့်သစ်တံသည် လေးထောင့်သစ်တံ၏ ကြိုတင်ပြသချက် မဟုတ်သကဲ့သို့၊ ၎င်းသည် ရှစ်ထောင့်ဘရင်သစ်တံမဟုတ်ဘဲ လေးထောင့်ရိုမန်သစ်တံပေါ်တွင်သာ တင်ထားခဲ့ပါသည်။</w:t>
      </w:r>
    </w:p>
    <w:p w:rsidRPr="00E541CA" w:rsidR="00E541CA" w:rsidP="00E541CA" w:rsidRDefault="00E541CA" w14:paraId="6E067CE7" w14:textId="09F2991D">
      <w:pPr>
        <w:ind w:firstLine="720"/>
      </w:pPr>
      <w:r w:rsidRPr="00E541CA">
        <w:t xml:space="preserve">အကြောင်းကတော့ လေးထောင့်တံခါးတံခါးသည် တံခါးမဟုတ်ပါဘူး။</w:t>
      </w:r>
    </w:p>
    <w:p w:rsidRPr="00E541CA" w:rsidR="00E541CA" w:rsidP="00E541CA" w:rsidRDefault="00E541CA" w14:paraId="0CA61D09" w14:textId="5BB4A82D">
      <w:pPr>
        <w:ind w:firstLine="720"/>
      </w:pPr>
      <w:r w:rsidRPr="00E541CA">
        <w:t xml:space="preserve">ရိုမန်ခရစ်ပုံ;</w:t>
      </w:r>
    </w:p>
    <w:p w:rsidRPr="00E541CA" w:rsidR="00E541CA" w:rsidP="00E541CA" w:rsidRDefault="00E541CA" w14:paraId="1556E3F2" w14:textId="41737236">
      <w:pPr>
        <w:ind w:firstLine="720"/>
      </w:pPr>
      <w:r w:rsidRPr="00E541CA">
        <w:t xml:space="preserve">အကြောင်းမှာ လေးထောင့်ပုံစံလက်ဝါးတံသည် အန္တိခရစ်၏ ပုံရိပ် သို့မဟုတ် ရုပ်တု မဟုတ်သလို၊ ဖျက်ဆီးခြင်း၏ အမုန်းတရားလည်း မဟုတ်ပါ။</w:t>
      </w:r>
    </w:p>
    <w:p w:rsidRPr="00E541CA" w:rsidR="00E541CA" w:rsidP="00E541CA" w:rsidRDefault="00E541CA" w14:paraId="3A9925D0" w14:textId="204C7DE6">
      <w:pPr>
        <w:ind w:firstLine="720"/>
      </w:pPr>
      <w:r w:rsidRPr="00E541CA">
        <w:t xml:space="preserve">နှင့်လေးထောင့်စွဲတံခါးသည် မဟုတ်၊ မည်သည့်အခါမျှ မဖြစ်နိုင်ဘဲ၊ အန္တိခရစ်၏တံဆိပ်မဟုတ်၊ သို့သော် ယနေ့နှင့်အမြဲတမ်း အသက်ရှင်သော ဘုရားသခင် ခရစ်တော်၏တံဆိပ်ဖြစ်နေမည်။</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အခန်း ၂၅။ ခရစ်တော်၏ လက်ဝါးတံဆိပ်အပေါ်</w:t>
      </w:r>
      <w:bookmarkEnd w:id="64"/>
    </w:p>
    <w:p w:rsidRPr="00E541CA" w:rsidR="00E541CA" w:rsidP="00E541CA" w:rsidRDefault="00E541CA" w14:paraId="1D5F44A2" w14:textId="673653CB">
      <w:pPr>
        <w:ind w:firstLine="720"/>
      </w:pPr>
      <w:r w:rsidRPr="00E541CA">
        <w:t xml:space="preserve">ကျွန်ုပ်တို့ထံသို့လည်း သတင်းရောက်ရှိလာသည်မှာ ခရစ်တော်၏ လေးထောင့်ပုံစံ ခရစ်တော်တံဆိပ်ကို ဆန့်ကျင်သူတံဆိပ်ဟု ခေါ်ဆိုသော ခွဲထွက်အဖွဲ့အစည်းတချို့သည် မူးယစ်ထိုင်းမဲအခြေအနေသို့ ရောက်ရှိကာ ညာလက်ဖြင့် ကိုယ်ပေါ်တွင် ဆွဲထားသည့် လေးထောင့်ပုံစံ ခရစ်တော်တံဆိပ်အမှတ်ကိုပါ စတင်စွပ်စွဲစတင်နေကြသည်ဆိုသည်— သူတို့သည် မိမိကိုယ်ပေါ်တွင် Antichrist အမှတ်ဖြင့် အမှတ်ပြုနေသည်ဟု ကြောက်ရွံ့နေကြသည်။ အမှန်တကယ်တော့၊ သူတို့ထဲမှ တချို့က ဘုရားကျောင်းထဲကို မတော်တဆ ဝင်လာသည့်အခါမှသာဖြစ်စေ၊ မည်သည့်အခါမျှ မည်သူမျှ မိမိကိုယ်ပေါ်တွင် ခရစ်တော်၏ အမှတ်ကို မပြုတော့ကြတော့ပါ။ သူတို့မေးသည်—ခရစ်ယာန်များအား ကိုယ်ပေါ်တွင် ခရစ်တော်၏လက္ခဏာရေးဆွဲရန် ဘယ်သူက အမိန့်ပေးခဲ့သနည်း၊ ဤဓလေ့ကို ဘယ်နှစ်နှစ်က စတင်ခဲ့ပြီး ဘယ်သူထံမှ ဆက်ခံခဲ့သနည်း။ ထို့နောက် ထပ်မေးသည်—ခရစ်တော်၏လက္ခဏာမရေးဘဲ ဘုရားသခင်ထံ ဆုတောင်းခြင်းနှင့် ကိုယ်ပေါ်တွင် ခရစ်တော်၏လက္ခဏာမရေးဘဲ ခေါင်းချခြင်း မဖြစ်နိုင်ပါသလား။</w:t>
      </w:r>
    </w:p>
    <w:p w:rsidRPr="00E541CA" w:rsidR="00E541CA" w:rsidP="00E541CA" w:rsidRDefault="00E541CA" w14:paraId="7AFB8626" w14:textId="53D2BA23">
      <w:pPr>
        <w:ind w:firstLine="720"/>
      </w:pPr>
      <w:r w:rsidRPr="00E541CA">
        <w:t xml:space="preserve">သူတို့၏ မှားယွင်းမှုကို တုံ့ပြန်ရန်၊ ယခင်က ဖော်ပြခဲ့သည့် သန့်ရှင်းသူ ဂျွန် ခရိုက်ဆိုစတိုမ်၏ သီဆောလောနိကမြို့သားများထံ ဒုတိယစာတမ်းအပေါ် စတုတ္ထဟောပြောချက်မှ အောက်ပါ အကျဉ်းချုပ် စကားများကို ကိုးကားခြင်းဖြင့် လုံလောက်ပါသည်။ </w:t>
      </w:r>
      <w:r w:rsidRPr="00E541CA">
        <w:rPr>
          <w:i/>
        </w:rPr>
        <w:t xml:space="preserve">'ထုံးစံတစ်ခု ရှိသည်; အခြားမလိုတော့ပါ၊</w:t>
      </w:r>
      <w:r w:rsidRPr="00E541CA">
        <w:rPr>
          <w:rStyle w:val="FootnoteReference"/>
          <w:i/>
        </w:rPr>
        <w:footnoteReference w:id="570"/>
      </w:r>
      <w:r w:rsidRPr="00E541CA">
        <w:t xml:space="preserve"> ။ ကပဒိုးရှားရှိ ကေဆာရီယာမြို့၏ သမ္မတကြီး စိန့်ဘေဆစ်၏ 'Uvet' ဟုခေါ်သော စာအုပ်၊ စာမျက်နှာ ၁၂၈ တွင် ဖော်ပြထားသည့် စကားများကလည်း ဤအကြောင်းကို ဖြေရှင်းရန် လုံလောက်ပြီး အောက်ပါအတိုင်း ဆိုထားပါသည်။ ''မျက်နှာနှင့် ရင်ဘတ်ပေါ်တွင် ခရစ်လက္ခဏာရေးဆွဲခြင်းသည် </w:t>
      </w:r>
      <w:r w:rsidRPr="00E541CA">
        <w:t xml:space="preserve">ရေးသားမှမဟုတ်ဘဲ သင်ကြားခြင်းဖြင့် ကျွန်ုပ်တို့ထံ ဆက်လက်လွှဲပြောင်းပေးခဲ့သည့် </w:t>
      </w:r>
      <w:r w:rsidRPr="00E541CA">
        <w:rPr>
          <w:i/>
        </w:rPr>
        <w:t xml:space="preserve">ရှေးဟောင်း သံတမန်ရိုးရာတစ်ခုဖြစ်</w:t>
      </w:r>
      <w:r w:rsidRPr="00E541CA">
        <w:t xml:space="preserve">သည်။' ဤအထိမှာ ဘေဆီလစ်၏ စကားများဖြစ်သည်။ သို့သော် မျက်မမြင်သူများသည် လမ်းပြရှာဖွေကြပြီး ယုံကြည်အားနည်းသူများသည် တကယ့်လမ်းညွှန်မှုကို ရှာဖွေကြသည်။ ထို့ကြောင့် ကျွန်ုပ်တို့လည်း ဘုရားကျောင်းမှတ်တမ်းများမှ ခရစ်ယာန်များအတွင်း ခရစ်လက္ခဏာကို ဘယ်နှစ်နှစ်ကတည်းက စတင်အသုံးပြုခဲ့ကြောင်း ပြသပါစို့။</w:t>
      </w:r>
    </w:p>
    <w:p w:rsidRPr="00E541CA" w:rsidR="00E541CA" w:rsidP="00E541CA" w:rsidRDefault="00E541CA" w14:paraId="57EDAB55" w14:textId="0C794F71">
      <w:pPr>
        <w:ind w:firstLine="720"/>
      </w:pPr>
      <w:r w:rsidRPr="00E541CA">
        <w:t xml:space="preserve">ခရစ်တော်၏ အမှတ်တံဆိပ်သည် ပထမဆုံး ဘုရားကျောင်းအစပိုင်းကတည်းက၊ ခရစ်တော်ဘုရားသခင်ကိုယ်တော်မှ သင်ကြားပေးခဲ့သည့် အလွန်သန့်ရှင်းသော သံတမန်ကြီးများမှ စတင်ခဲ့သည်။ ၎င်းအချိန်မှာ ခရစ်တော်ဘုရားသခင်သည် သေမှထင်ရှားပြီးနောက် </w:t>
      </w:r>
      <w:r w:rsidRPr="00E541CA">
        <w:rPr>
          <w:i/>
        </w:rPr>
        <w:t xml:space="preserve">ဗက်သနီသို့ သူတို့အား ဦးဆောင်ထုတ်ပြီး လက်နှစ်ဖက်ကို မြှောက်၍ </w:t>
      </w:r>
      <w:r w:rsidRPr="00E541CA">
        <w:rPr>
          <w:i/>
        </w:rPr>
        <w:t xml:space="preserve">"</w:t>
      </w:r>
      <w:r w:rsidRPr="00E541CA">
        <w:rPr>
          <w:rStyle w:val="FootnoteReference"/>
          <w:i/>
        </w:rPr>
        <w:footnoteReference w:id="571"/>
      </w:r>
      <w:r w:rsidRPr="00E541CA">
        <w:rPr>
          <w:i/>
        </w:rPr>
        <w:t xml:space="preserve"> " ဟု</w:t>
      </w:r>
      <w:r w:rsidRPr="00E541CA">
        <w:rPr>
          <w:i/>
        </w:rPr>
        <w:t xml:space="preserve"> ကောင်းကျိုးချီးမြှင့်ခဲ့</w:t>
      </w:r>
      <w:r w:rsidRPr="00E541CA">
        <w:rPr>
          <w:i/>
        </w:rPr>
        <w:t xml:space="preserve">သည်။ </w:t>
      </w:r>
      <w:r w:rsidRPr="00E541CA">
        <w:t xml:space="preserve">ထိုအချိန်မှစ၍ သန့်ရှင်းသော သံဃာတော်များသည် ကိုယ်တိုင် ခရစ်တော်မှ ကောင်းကျိုးခံပြီးနောက် အခြားသူများကိုလည်း ကောင်းကျိုးပေးကာ ခရစ်လက္ခဏာဖြင့် အံ့ဩဖွယ် အံ့ဩတရားများ ပြုလုပ်ခဲ့ကြသည်ကို မကြာမီ ရှင်းလင်းပြသမည်ဖြစ်သည်။</w:t>
      </w:r>
    </w:p>
    <w:p w:rsidRPr="00E541CA" w:rsidR="00E541CA" w:rsidP="00E541CA" w:rsidRDefault="00E541CA" w14:paraId="0143434B" w14:textId="4D1DCCC2">
      <w:pPr>
        <w:ind w:firstLine="720"/>
      </w:pPr>
      <w:r w:rsidRPr="00E541CA">
        <w:t xml:space="preserve">သီအိုလောဂျီပညာရှင်ဖြစ်သူ သမ္မာကျမ်းစာရေးဆရာ ဂျွန်၏ ဘဝဇာတ်တွင်လည်း အောက်ပါအတိုင်း မှတ်တမ်းတင်ထားသည်။ </w:t>
      </w:r>
      <w:r w:rsidRPr="00E541CA">
        <w:rPr>
          <w:i/>
        </w:rPr>
        <w:t xml:space="preserve">တစ်ခါတစ်ရံ (သမ္မာကျမ်းစာရေးဆရာ ဂျွန်) သည် လမ်းဘေး၌ ပြင်းထန်သော ဖျားနာခြင်းကြောင့် နာကျင်နေသော လူနာတစ်ဦးကို တွေ့ရှိ</w:t>
      </w:r>
      <w:r w:rsidRPr="00E541CA">
        <w:rPr>
          <w:i/>
        </w:rPr>
        <w:t xml:space="preserve">ပြီး၊ ခရစ်ယာန်</w:t>
      </w:r>
      <w:r w:rsidRPr="00E541CA">
        <w:rPr>
          <w:i/>
        </w:rPr>
        <w:t xml:space="preserve">လက္ခဏာဖြင့်</w:t>
      </w:r>
      <w:r w:rsidRPr="00E541CA">
        <w:rPr>
          <w:i/>
        </w:rPr>
        <w:t xml:space="preserve"> ကုသပေးခဲ့သည်</w:t>
      </w:r>
      <w:r w:rsidRPr="00E541CA">
        <w:rPr>
          <w:rStyle w:val="FootnoteReference"/>
          <w:i/>
        </w:rPr>
        <w:footnoteReference w:id="572"/>
      </w:r>
      <w:r w:rsidRPr="00E541CA">
        <w:t xml:space="preserve"> ။ ဂျွန်၏ ဘဝဇာတ်ကို သူ၏ ကျောင်းသား ပရိုခိုရပ်စ်က ရေးသားခဲ့သည်။</w:t>
      </w:r>
    </w:p>
    <w:p w:rsidRPr="00E541CA" w:rsidR="00E541CA" w:rsidP="00E541CA" w:rsidRDefault="00E541CA" w14:paraId="1E480CBF" w14:textId="067B479A">
      <w:pPr>
        <w:ind w:firstLine="720"/>
      </w:pPr>
      <w:r w:rsidRPr="00E541CA">
        <w:lastRenderedPageBreak/>
      </w:r>
      <w:r w:rsidRPr="00E541CA">
        <w:t xml:space="preserve">ထိုဘဝဇာတ်လမ်းတွင်လည်း အောက်ပါအတိုင်း မှတ်တမ်းတင်ထားသည်။ တစ်ဦးသော ခရစ်ယာန်တစ်ယောက်သည် ဆင်းရဲဒုက္ခကြောင့် ချေးငွေများကို မပေးဆပ်နိုင်အောင် ဖြစ်ကာ စိတ်ပျက်မော၍ ကိုယ်တိုင် သေချင်စိတ်ဖြင့် အဆုံးသတ်ရန် ဆုံးဖြတ်ခဲ့သည်။ ထို့နောက် သူသည် ယုဒယော်တရားဆရာတစ်ဦးထံ သွားကာ သေစေနိုင်သော အဆိပ်ရည်တစ်ခွက် တောင်းဆိုခဲ့သည်။ ဤမကောင်းဆရာသည် ခရစ်ယာန်များ၏ ရန်သူဖြစ်သော်လည်း မကောင်းဘီလူးများ၏ မိတ်ဆွေဖြစ်၍ တောင်းဆိုသလို သေမှုပိုးဆိပ်ရည်ကို ပေးလိုက်သည်။ ခရစ်ယာန်သည် ထိုပိုးဆိပ်ရည်ကို ယူကာ မိမိအိမ်သို့ ပြန်သွားပြီး </w:t>
      </w:r>
      <w:r w:rsidRPr="00E541CA">
        <w:t xml:space="preserve">ဘာလုပ်ရမှန်း မသိဘဲ စဉ်းစားကာ ကြောက်လန့်နေခဲ့သည်။ ထို့နောက် ခွက်ပေါ်တွင် ခရစ်ယာန်လက္ခဏာရေးဆွဲကာ သောက်လိုက်သော်လည်း မည်သည့်ထိခိုက်မှုမျှ မခံခဲ့ရ။ ခရစ်ယာန်သည် ခွက်ပေါ်တွင် ခရစ်လက္ခဏာဆွဲပြီး သောက်လိုက်သောအခါ အဆိပ်အားလုံး ဖယ်ရှားသွားကာ ဘာမှ ထိခိုက်မှုမရှိခဲ့သည်။ ယုဒယောက်သည် ထိုလူက သက်ရှိနေသေးသည်ကို အံ့ဩကာ အလွန်ပြင်းထန်သော အဆိပ်တစ်မျိုး ထပ်ပေးလိုက်သည်။ ထိုလူက ထိုအဆိပ်ကို ယူကာ အိမ်ပြန်ပြီး စဉ်းစားပြီးနောက် သောက်ရန် ပြင်စဉ် ခွက်ပေါ်တွင် ခရစ်လက္ခဏာဆွဲလိုက်သည်။ သို့သော် ယုဒယောက်ျားသည် ထိုလူသည် အသက်ရှင်နေဆဲဖြစ်သည်ကို အံ့ဩကာ အလွန်ထိရောက်သော အဆိပ်တစ်မျိုးကို ပေးလိုက်သည်။ ထိုလူက ယင်းကို ယူသောက်ပြီးနောက် မိမိအိမ်သို့ ပြန်သွားကာ သောက်မလား မသောက်မလား စဉ်းစားနေစဉ်တွင်လည်း ထိုသောက်စရာပေါ်တွင် သန့်ရှင်းသော ခရစ်တော်၏ လက်ဝါးတံဆိပ်ကို ဆွဲကာ သောက်သော်လည်း မည်သည့်ထိခိုက်မှုမျှ မခံခဲ့ရပါ။ ထိုလူသည် ကျန်းမာနေသလို ပြန်သွားပြီး ယုဒယောကျ်ားကို "မင်းရဲ့ လိမ်လည်မှုမှာ မကျွမ်းကျင်ဘူး" ဟု ရိုင်းစိုင်းစွာ ပြောဆိုခဲ့သည်။ ယုဒယောကျ်ားကတော့ တုန်လှုပ်ကာ "သောက်တဲ့အခါ ဘာလုပ်တာလဲ" ဟု မေးလျှင်၊ "ဘာမှ မလုပ်ဘူး၊ ခွက်ပေါ်မှာ သန့်ရှင်းသော ခရစ်တော်၏ လက္ခဏာကိုသာ ဆွဲထားတာပါ" ဟု ပြန်ဖြေသည်။ ထိုအခါ ယုဒယောက်ျားသည် သန့်ရှင်းသော ခရစ်တော်၏ အင်အားသည် သေမှုကို ဖယ်ရှားပေးနိုင်ကြောင်း သိမြင်ခဲ့သည်။ အမှန်တရားကို စစ်ဆေးလို၍ ထိုအဆိပ်ထဲမှ အနည်းငယ်ကို ခွေးတစ်ကောင်အား ပေးလိုက်ရာ ခွေးက သူရှေ့၌ စားပြီး ချက်ချင်း သေဆုံးသွားသည်။ ဤအဖြစ်ကို မြင်ပြီး ယုဒယောက်ျားသည် ခရစ်ယာန်နှင့်အတူ သံဃာတော်ထံ ပြေးသွားကာ ဖြစ်ရပ်ကို ပြောပြခဲ့သည်။ ထိုအခါ သန့်ရှင်သူသည် ယုဒယောကျာ်းအား ခရစ်ကို ယုံကြည်ရန် သင်ကြားကာ ရေခေါ်ပေးခဲ့သည်။ ထို့နောက် ဆင်းရဲသော ခရစ်ယာန်တစ်ဦးအား မြက်ခြောက်တစ်ထုပ် ယူလာရန် အမိန့်ပြုရာ၊ သံဃာတော်သည် ခရစ်တော်၏ အမှတ်တံဆိပ်နှင့် ဆုတောင်းအားဖြင့် ထိုမြက်ခြောက်ကို ရွှေပြားအဖြစ် ပြောင်းလဲပေးခဲ့သည်။ ထိုရွှေပြားဖြင့် သူ၏ ချေးငွေများကို ဆပ်ပြီး ကျန်ငွေဖြင့် မိသားစုအတွက် အသုံးပြုရန်လည်း အမိန့်ပြုခဲ့</w:t>
      </w:r>
      <w:r w:rsidRPr="00E541CA">
        <w:t xml:space="preserve">သည်</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သမ္မာကျမ်းဆရာ မက်သေယူး၏ ဘဝဇာတ်တွင် အောက်ပါအတိုင်း ရေးသားထားသည်။ တစ်ဦးသော မင်းသားတစ်ဦးသည် သံတမန်တော်ကို ဖမ်းဆီးလို၍ ကြိုးစားစဉ် မထင်မှတ်ဘဲ မျက်စိကန်းသွားကာ လမ်းပြသူကို ရှာဖွေခဲ့သည်။ ထိုမင်းသားသည် သံတမန်တော်ထံသို့ သူ၏ ပြစ်မှုကို ခွင့်လွှတ်ပေးရန်နှင့် မျက်စိကန်းသွားသော မျက်လုံးများအား ပြန်လည်မြင်နိုင်စေရန် တောင်းပန်ခဲ့သည်။ တမန်တော်သည် မင်းသား၏ မျက်လုံးပေါ်တွင် ခရစ်လက္ခဏာဆွဲ၍ သူအား မြင်နိုင်စွမ်း ပြန်လည်ပေးခဲ့သည်</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တရားတော်ဆယ့်နှစ်ပါးထဲမှ တစ်ပါးဖြစ်သော ဖိလိပ်တရားတော်၏ ဘဝဇာတ်တွင်၊ သန့်ရှင်းသော ရေချိုးခြင်းဖြင့် အလင်းရရှိခဲ့သူ Ira ဟုအမည်ရသော လူတစ်ဦးအား၊ နာကျင်နေသော အာရီစတာကပ်စ်၏ ကိုယ်ခန္ဓာပေါ်တွင် မိမိလက်ဖြင့် ခရစ်လက္ခဏာကို ဆွဲကာ ကုသရန် တရားတော်က ညွှန်ကြားခဲ့သည်ဟု ရေးသားထားသည်။ Iru က ထိုအတိုင်း ပြုလုပ်ပြီးနောက် Aristarchus ၏ ခြောက်သွားသော လက်သည် ချက်ချင်း ကုသခံရ၍ မျက်စိမြင်နိုင်လာ၊ နားများလည်း ကြားနိုင်လာပြီး သူသည် </w:t>
      </w:r>
      <w:r w:rsidRPr="00E541CA">
        <w:t xml:space="preserve">whole</w:t>
      </w:r>
      <w:r w:rsidRPr="00E541CA">
        <w:rPr>
          <w:rStyle w:val="FootnoteReference"/>
        </w:rPr>
        <w:footnoteReference w:id="575"/>
      </w:r>
      <w:r w:rsidRPr="00E541CA">
        <w:t xml:space="preserve"> </w:t>
      </w:r>
      <w:r w:rsidRPr="00E541CA">
        <w:t xml:space="preserve">ဖြစ်လာ</w:t>
      </w:r>
      <w:r w:rsidRPr="00E541CA">
        <w:t xml:space="preserve">သည်။</w:t>
      </w:r>
    </w:p>
    <w:p w:rsidRPr="00E541CA" w:rsidR="00E541CA" w:rsidP="00E541CA" w:rsidRDefault="00E541CA" w14:paraId="6662686D" w14:textId="2EC99F06">
      <w:pPr>
        <w:ind w:firstLine="720"/>
      </w:pPr>
      <w:r w:rsidRPr="00E541CA">
        <w:t xml:space="preserve">သန့်ရှင်ဒိုင်နိုနီရှပ်စ် အာရိုပဂိုက်၏ ဘဝဇာတ်တွင်ရေးသားထားသည်မှာ၊ သန့်ရှင်းသော သံတမန်ပေါလ်သည် အက်သင်းမြို့မှ ထွက်ခွာစဉ် မွေးကတည်းက မျက်မမြင်ဖြစ်ခဲ့သူတစ်ဦးက မျက်မြင်ခွင့်ပေးရန် တောင်းဆိုခဲ့သည်ဟု ဆိုသည်။ ထို့နောက် သူသည် အဆိုပါ မျက်လုံးပေါ်တွင် ခရစ်လက္ခဏာဆွဲကာ ပြောကြားသည်– "ကျွန်ုပ်၏ ဘုရားသခင်နှင့် ဆရာတော် ယေရှုခရစ်သည် ကမ္ဘာကို ဖန်တီးခဲ့သူဖြစ်ပြီး မွေးကတည်းက မျက်မမြင်သူ၏ မျက်လုံးများကို ဆီဖြင့် ဆွတ်ကာ မြင်နိုင်စွမ်းပေးခဲ့ပါသည်။ ထိုသူ၏ အင်အားဖြင့် သင့်ကိုလည်း အလင်းရောင်ဖြင့် ပြည့်စေလိုပါစေ" ဟုဆိုပြီး ချက်ချင်း မွေးကတည်းက မျက်မမြင်သူသည် မြင်နိုင်စွမ်းကို ပြန်လည်ရရှိခဲ့သည်</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ပထမဆုံး သေဆုံးခံရသူနှင့် သခင်ပေါလ်၏ သင်တန်းသားဖြစ်သူ သန့်ရှင်းသူ တက်ကလာသည် သူမအား မီးရှို့ရန် သစ်သားနှင့် သစ်ခွံများ အများအပြား စုဆောင်းထားသောအခါ၊ ထိုအရာအားလုံးပေါ်တွင် ခရစ်လက္ခဏာဆွဲကာ ထိုအပေါ်သို့ တက်ကာ ထိုင်ခဲ့ပြီး မီးက သူမကို မထိခိုက်နိုင်ခဲ့သည်</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နီကိုမက်ဒီယာမှ မာတဲရ် စိန့်ဘေစီလစ်လာသည် ခရစ်လက္ခဏာပြု၍ မီးလောင်နေသော မီးဖိုထဲသို့ ဝင်ကာ မီးထဲတွင် နာရီများစွာ ရပ်နေခဲ့သော်လည်း ထိခိုက်မှုမရှိဘဲ ကယ်တင်ခံခဲ့သည်</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ပုသိမ်မင်းသား Avdon နှင့် Sennis တို့သည် ပုသိမ်ပြည်မှ ရောမမြို့သို့ ရောမမင်းကြီး Decius က ခေါ်ဆောင်သွားကာ ခရစ်တော်အတွက် တိရစ္ဆာန်များရှေ့တွင် ပစ်ခတ်ခဲ့ကြသည်။ သို့သော် ခရစ်တော်၏ လက်ဝါးတံဆိပ်အားဖြင့် ကာကွယ်ခံထား၍ တိရစ္ဆာန်များမှ မထိခိုက်နိုင်ခဲ့ကြ</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သန့်ရှင်းသော မာတိယား ဇီနွန်၊ အလက်ဇန်ဒားနှင့် သီအိုဒေါ် တို့နှင့် အခြားသူများသည် သန့်ရှင်းသော မာတိယား တေရင်တီယပ်စ်၏ သေဒဏ်ခံစဉ်တွင်၊ ဧပြီလ ၁၀ ရက်နေ့တွင် ဂုဏ်ပြုကြသည်: အုပ်ချုပ်ရေးမှူး ဖော်ချုနေးရှန်က ဘုရားကျောင်းအနီး၌ သတ်ဖြတ်ရာတွင် သူတို့သည် ခရစ်တော်၏ လက်ဝါးတံဆိပ်ကို မျက်နှာပေါ်တွင် ဆွဲကာ ဘုရားကျောင်းကို ရှူထိုးခဲ့ကြသည်။ ထိုအခါ ဘုရားကျောင်းအတွင်းရှိ ဘုရားပုထိုးများသည် ခပ်ကြီးစွာ ဆူညံသံဖြင့် ကျဆင်းကာ အမှုန်အဖြစ် ပြောင်းသွားကြသည်</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lastRenderedPageBreak/>
      </w:r>
      <w:r w:rsidRPr="00E541CA">
        <w:t xml:space="preserve">ခရစ်တော်အတွက် ပြင်းထန်သော ဒဏ်ရာများစွာ ခံခဲ့ပြီး ထောင်ထဲသို့ ထည့်ခံထားရသော သန့်ရှင်းမြတ်သော ကြီးမားသော သက်သေရှင် ပရိုကိုပီယပ်စ်အား ညနေခင်းအချိန်တွင် အလွန်တောက်ပသော လူငယ်ပုံစံရှိ နတ်ဘုရားနှစ်ပါးက လာရောက်တွေ့ဆုံကာ "ကျွန်ုပ်တို့ကို ကြည့်၍ မြင်ပါ" ဟု ပြောကြားခဲ့သည်။ သူက သူတို့ကိုကြည့်ပြီး 'သင်တို့ ဘယ်သူတွေလဲ?' ဟုမေးသည်။ သူတို့က 'ကျွန်ုပ်တို့သည် ဘုရားသခင်က သင့်ထံသို့ ပို့လိုက်သော နတ်ဘုရားများဖြစ်ပါသည်' ဟုဖြေကြားသည်။ ထိုအခါ မာတိယာက 'သင်တို့သည် ဘုရားသခင်၏ နတ်ဘုရားများဖြစ်ပါက </w:t>
      </w:r>
      <w:r w:rsidRPr="00E541CA">
        <w:t xml:space="preserve">ကျွန်ုပ်ရှေ့၌ ဘုရားသခင်ရှေ့တွင်</w:t>
      </w:r>
      <w:r w:rsidRPr="00E541CA">
        <w:t xml:space="preserve"> ခေါင်းချပြီး </w:t>
      </w:r>
      <w:r w:rsidRPr="00E541CA">
        <w:t xml:space="preserve">ကိုယ်ကိုကာကွယ်ရန် ခရစ်လက္ခဏာရေးဆွဲပါ၊ ထိုအခါမှ ကျွန်ုပ် သင်တို့ကို ယုံကြည်မည်'</w:t>
      </w:r>
      <w:r w:rsidRPr="00E541CA">
        <w:t xml:space="preserve"> ဟုဆို</w:t>
      </w:r>
      <w:r w:rsidRPr="00E541CA">
        <w:t xml:space="preserve">သည်။ နတ်ဘုရားများသည် ချက်ချင်းလိုက်နာကာ "ယခုယုံကြည်ပါ၊ ဘုရားသခင်သည် ကျွန်ုပ်တို့ကို သင့်ထံသို့ ပို့လိုက်ပါပြီ</w:t>
      </w:r>
      <w:r w:rsidRPr="00E541CA">
        <w:rPr>
          <w:rStyle w:val="FootnoteReference"/>
        </w:rPr>
        <w:footnoteReference w:id="581"/>
      </w:r>
      <w:r w:rsidRPr="00E541CA">
        <w:t xml:space="preserve"> "</w:t>
      </w:r>
      <w:r w:rsidRPr="00E541CA">
        <w:t xml:space="preserve"> ဟုဆိုကြ</w:t>
      </w:r>
      <w:r w:rsidRPr="00E541CA">
        <w:t xml:space="preserve">သည်။</w:t>
      </w:r>
    </w:p>
    <w:p w:rsidRPr="00E541CA" w:rsidR="00E541CA" w:rsidP="00E541CA" w:rsidRDefault="00E541CA" w14:paraId="1B68E559" w14:textId="18816418">
      <w:pPr>
        <w:ind w:firstLine="720"/>
      </w:pPr>
      <w:r w:rsidRPr="00E541CA">
        <w:t xml:space="preserve">နီအိုကာဆာရီယာ ဘီရှော့ဖြစ်သူ သန့်ဂရေဂိုရီသည် သဲတောမှ သူ၏တာဝန်ထမ်းဆောင်ရာသို့ ခရီးထွက်စဉ် လမ်းပေါ်ရှိ ပေဂျင်ဘုရားကျောင်းတစ်ခုကို တွေ့ရှိခဲ့သည်။ ညနေခင်းဖြစ်၍ မိုးကြီးရွာနေသောကြောင့် သန့်ဂရေဂိုရီနှင့် သူ၏အဖော်များသည် ထိုဘုရားကျောင်းထဲသို့ ဝင်ကာ ညအိပ်ရန် မဖြစ်မနေရခဲ့သည်။ အဲဒီမှာ မကောင်းဆိုးဝါးသော ဝိညာဉ်များ နေထိုင်သော ရုပ်တုများစွာ ရှိခဲ့ပြီး၊ ထိုဝိညာဉ်များသည် သူတို့၏ ဘုန်းကြီးဆရာထံ ပေါ်လာကာ ဆွေးနွေးခဲ့ကြသည်။ စိန့်ဂရေဂိုရီသည် ညအိပ်နေစဉ် သူ၏ ရိုးရာအတိုင်း ညလယ်နှင့် မနက်ခင်း သီချင်းများနှင့် ဆုတောင်းများကို ဆောင်ရွက်ပြီး၊ မကောင်းဆိုးဝါးသော ဝိညာဉ်များ၏ ပူဇော်ပွဲများကြောင့် မသန့်ရှင်းသွားသော လေထဲတွင် ခရစ်လက္ခဏာကို ဆွဲဆန်ခဲ့သည်။ တံဆိပ်တော်နှင့် သခင်ဂရေဂိုရီ၏ ဆုတောင်းများကြောင့် ကြောက်ရွံ့၍ မကောင်းဆိုးဝါးဝိညာဉ်များသည် သူတို့၏ ဘုရားကျောင်းနှင့် ရုပ်တုများကို စွန့်လွှတ်ကာ ထွက်ပြေးသွားကြသည်</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သန့်ရှင်းသော သေဒဏ်ခံသူ Cyprian နှင့် Justina တို့၏ ဘဝဇာတ်ကြောင်းတွင် ရေးသားထားသည်မှာ—ဒုစရာမင်းကြီးများထဲမှ တစ်ဦးက၊ သူသည် မကောင်းဆိုးဝါးသူ Cyprian မှ မိန်းကလေး Justina ဆီသို့ ပို့လိုက်ပြီး၊ မိန်းမတစ်ဦးပုံစံသို့ ပြောင်းလဲကာ၊ ဘုရားကျမ်းစာမှ သံတမန်တော်များ၏ စကား </w:t>
      </w:r>
      <w:r w:rsidRPr="00E541CA">
        <w:rPr>
          <w:i/>
        </w:rPr>
        <w:t xml:space="preserve">'လက်ထပ်ခြင်းသည် ဂုဏ်ယူစရာကောင်းပြီး၊ လက်ထပ်အိပ်ရာသည် မညစ်ပတ်'</w:t>
      </w:r>
      <w:r w:rsidRPr="00E541CA">
        <w:rPr>
          <w:rStyle w:val="FootnoteReference"/>
          <w:i/>
        </w:rPr>
        <w:footnoteReference w:id="583"/>
      </w:r>
      <w:r w:rsidRPr="00E541CA">
        <w:t xml:space="preserve"> ကို</w:t>
      </w:r>
      <w:r w:rsidRPr="00E541CA">
        <w:t xml:space="preserve"> ကိုးကားကာ၊ မကောင်းသူနှင့် လိင်ဆက်ဆံလိုသူ လူငယ် Aglaides နှင့် လက်ထပ်ရန် စကားများစွာဖြင့် ဆွဲဆောင်ခဲ့</w:t>
      </w:r>
      <w:r w:rsidRPr="00E541CA">
        <w:t xml:space="preserve">သည်။ ဤစကားများကို ကြားပြီးနောက် Justina သည် လိမ်လည်သော စွဲဆောင်သူဖြစ်သော မာယာဆိုးကို သိရှိကာ၊ ဧဝထက်ပို၍ ကျော်လွန်စွာ အနိုင်ယူခဲ့သည်။ သူမသည် မာယာဆိုးနှင့် ရှည်ရှည်လျားလျား စကားမပြောဘဲ ခရစ်တော်၏ လက်ဝါးတံဆိပ်သို့ အလျင်အမြန် ပြေးကာ မျက်နှာပေါ်တွင် သန့်ရှင်းသော အမှတ်တံဆိပ်ကို ထားပြီး သူမ၏ နှလုံးသားကို မင်္ဂလာဆောင်သူဘုရားသခင်ထံ မြှောက်တင်ခဲ့သည်။ ထိုအခါ မာယာဆိုးသည် ယခင်ထက်ပို၍ အရှက်ကြီးစွာဖြင့် ချက်ချင်း ပျောက်ကွယ်သွားသည်။ ထိုအခါ မာယာမင်းသားကြီးသည် ဆံပင်ပျက်စီးနေသော အခြေအနေဖြင့် စိုင်ပရီးယန်ထံသို့ ရောက်လာခဲ့ပြီး၊ စိုင်ပရီးယန်ကလည်း မိမိမှာ မအောင်မြင်ခဲ့ကြောင်း သိမြင်ကာ မာယာမင်းအား ပြောလိုက်သည်။ "မင်းက အင်အားကြီးမားသော မင်းသားတစ်ဦးဖြစ်ပြီး ဤကိစ္စများတွင် အခြားသူများထက် ကျွမ်းကျင်ပေမယ့် ထိုမိန်းကလေးကို မအနိုင်ယူနိုင်ခဲ့ပါသလား။" ထိုအခါ သင်တို့ထဲမှ မည်သူမျှ ထိုမိန်းကလေး၏ မအနိုင်ယူနိုင်သော နှလုံးသားကို တိုက်ခိုက်နိုင်ပါသနည်း? "ပြောပါဦး၊ မင်းကို ဘယ်လက်နက်နဲ့ ထိန်းချုပ်ထားတာလဲ၊ မင်းရဲ့ အင်အားကြီးမားမှုကို ဘာကြောင့် အင်အားမဲ့သွားစေတာလဲ" ဟု မေးသည်။ ဘုရားသခင်၏ အင်အားကြောင့် မလိုချင်ပေမယ့် ဝိညာဉ်က ဝန်ခံကာ "ကျွန်ုပ်တို့သည် ခရစ်တော်၏ အမှတ်တံဆိပ်ကို မမြင်နိုင်ပါ၊ မြင်တိုင်း မီးကဲ့သို့ ကျွန်ုပ်တို့ကို မီးရှို့ပြီး ဝေးကွာစေသည်</w:t>
      </w:r>
      <w:r w:rsidRPr="00E541CA">
        <w:rPr>
          <w:rStyle w:val="FootnoteReference"/>
        </w:rPr>
        <w:footnoteReference w:id="584"/>
      </w:r>
      <w:r w:rsidRPr="00E541CA">
        <w:t xml:space="preserve"> "</w:t>
      </w:r>
      <w:r w:rsidRPr="00E541CA">
        <w:t xml:space="preserve"> ဟု ပြော</w:t>
      </w:r>
      <w:r w:rsidRPr="00E541CA">
        <w:t xml:space="preserve">သည်။</w:t>
      </w:r>
    </w:p>
    <w:p w:rsidRPr="00E541CA" w:rsidR="00E541CA" w:rsidP="00E541CA" w:rsidRDefault="00E541CA" w14:paraId="4A1830CB" w14:textId="0CC2B1A4">
      <w:pPr>
        <w:ind w:firstLine="720"/>
      </w:pPr>
      <w:r w:rsidRPr="00E541CA">
        <w:t xml:space="preserve">ထိုစာတွင်လည်း ရေးသားထားသည်—ဆိုသည်မှာ၊ စိုင်ပရီးယန်သည် ခရစ်တော်၏ အမှတ်နှင့် ခရစ်တော်၏ နာမည်ကို မည်သည့်အင်အားမျှ မယှဉ်နိုင်ကြောင်း ပြည့်စုံစွာ သိမြင်ပြီးနောက် သတိပြန်လည်၍ မကောင်းဆိုးဝါးအား ပြောကြားခဲ့သည်— 'အားလုံး၏ ဖျက်ဆီးသူနှင့် လိမ်လည်သူ၊ မသန့်ရှင်းမှုနှင့် အညစ်အကြေးအားလုံး၏ စုပေါင်းရာ၊ ယခု ငါ သင့်အားနည်းချက်ကို သိမြင်ပြီ။ သင်သည် ခရစ်တော်၏ လက်ဝါးတံ၏ အရိပ်ကို ကြောက်ရွံ့၍ ခရစ်တော်၏ နာမည်ကို ကြားတိုင်း တုန်လှုပ်လျှင်၊ ခရစ်တော်ကိုယ်တော် သင့်ထံ ရောက်လာသောအခါ သင် ဘာလုပ်နိုင်မည်နည်း? သင်သည် ခရစ်ယာန်များ၏ ခရစ်လက္ခဏာပြုသူများကို မနိုင်နိုင်ပါက၊ ခရစ်တော်၏ လက်ထဲမှ ဘယ်သူကို ဆွဲယူနိုင်မည်နည်း။ ယခုမှ ငါသိပြီ၊ သင်သည် ဘာမှ မဟုတ်၊ ဘာမှ မလုပ်နိုင်၊ ပြန်လည်ဆန့်ကျင်နိုင်စွမ်းလည်း မရှိကြောင်း။ ငါသည် ဆင်းရဲဒုက္ခသည် လူသားတစ်ယောက်ဖြစ်၍ သင့်စကားကို နားထောင်ကာ သင့်ချိုမြိန်စကားများကို ယုံကြည်ခြင်းကြောင့် လိမ်လည်ခံခဲ့ရသည်။ ထို့ကြောင့် ကျိန်ဆဲခံရသူ၊ ငါ့ထံမှ ထွက်သွားပါ၊ ထွက်သွားပါ! ခရစ်ယာန်များထံသို့ ငါ့အတွက် သနားကြင်နာစေလို၍ ဆုတောင်းခြင်းသည် သင့်တော်ပြီး၊ သမာဓိရှိသူများထံသို့ ငါ့ကို ကယ်တင်ကာ ကယ်ဆယ်ရေးအတွက် စောင့်ရှောက်စေလို၍ ခိုလှုံခြင်းလည်း သင့်တော်ပါသည်။ "သွားပါ၊ သွားပါ၊ ဥပဒေမဲ့ပြီး မုန်းတီးဖွယ်သူ!" ဟုကြားလိုက်သောအခါ မာယာဆိုးသည် စိုင်ပရီးယန်ထံသို့ ပြေးကာ သတ်ရန်ကြိုးစားပြီး၊ သူ့ကိုကျရောက်ကာ လည်ချောင်းကို ချုပ်တည်းရန် ကြိုးစားခဲ့သည်။ သို့သော် စိုင်ပရီးယန်မှာ မည်သူမှ အကူအညီမရရှိဘဲ မိမိကိုယ်ကိုယ် ကယ်တင်နည်း၊ မကောင်းဆိုးဝါးသော ဝိညာဉ်များ၏ ကြမ်းတမ်းသော လက်မှ ထွက်ပြေးနည်းကို မသိခဲ့ပါ။ အသက်ရှင်နေရုံသာ ကျန်ရှိသောအခါ သူသည် ဂျတ်စတင်က ဝိညာဉ်များ၏ အင်အားအားလုံးကို တားဆီးနိုင်ခဲ့သော သန့်ရှင်းသော ခရစ်တော်၏ လက်ဝါးတံဆိပ်ကို သတိရကာ "အို ဂျတ်စတင်၏ ဘုရားသခင်၊ ကျွန်ုပ်အား ကူညီပါ" ဟု ဆုတောင်းခဲ့သည်။ သူသည် လက်ကို မြှောက်၍ ခရစ်တော်၏ အမှတ်ကို ဆွဲဆွဲပြုလုပ်လိုက်သည်နှင့် တပြိုင်နက်၊ မကောင်းဆိုးဝါးသည် တင်းကျပ်သော မြှောက်တံကဲ့သို့ ပြန်လှန်ထွက်သွားသည်။ စိတ်ကို ပြန်ထိန်းကာ သတ္တိရရှိလာသော Cyprian သည် ခရစ်တော်၏ နာမည်ကို ခေါ်ဆို၍ ခရစ်တော်၏ အမှတ်ကို ထပ်မံဆွဲဆွဲပြုလုပ်ကာ မကောင်းဆိုးဝါးအား ပြင်းထန်စွာ တိုက်ခိုက်ကာ ဆဲဆို၍ ပြစ်တင်ခဲ့သည်။ သို့သော် မကောင်းဆိုးဝါးသရဲသည် သူနှင့် ဝေးကွာနေပြီး၊ ခရစ်တော်၏ နာမည်နှင့် ခရစ်လက္ခဏာကြောင့် သူ့ထံ မကပ်နိုင်ဘဲ၊ 'ခရစ်တော်က မင်းကို ငါ့လက်မှ မကယ်တင်နိုင်ဘူး' ဟု ပြင်းထန်စွာ ခြိမ်းခြောက်ကာ၊ ဆင်ကဲ့သို့ ဆူညံ၍ ရက်စက်စွာ တိုက်ခိုက်ပြီး ထွက်သွား</w:t>
      </w:r>
      <w:r w:rsidRPr="00E541CA">
        <w:t xml:space="preserve">သည်။</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အိန္ဒိယမှ ဂုဏ်ပြု ဖခင်ကြီး ဘားလာမ်နှင့် ဂျိုးအာဆပ်တို့၏ ဘဝဇာတ်လမ်းတွင် ဖူးဒါဟုခေါ်သော မာယာဆရာမှ ပို့လိုက်သော မကောင်းဆိုးဝါးများသည် လူငယ်မင်းသား ဂျိုးအာဆပ်၏ ရုပ်ပိုင်းဆိုင်ရာ အပြစ်ကျူးလွန်လိုစိတ်ကို ထိုးထွင်းဖန်တီးရန် ကြိုးပမ်းခဲ့ကြောင်း ရေးသားထားသည်။ သို့သော် မအောင်မြင်ဘဲ လက်ဗလာပြန်လာသောအခါ ဖူးဒါက "သင်တို့က တစ်ယောက်တည်းကလေးတစ်ယောက်ကိုတောင် မနိုင်နိုင်လောက်အောင် အားနည်းနေကြတာလား?" ဟု ပြစ်တင်ခဲ့သည်။ သို့သော် သူတို့သည် ဘုရားသခင်၏ အင်အားကြောင့် မခံနိုင်ဘဲ မလိုချင်ပေမယ့် အမှန်ကို ဝန်ခံကာ "ကျွန်ုပ်တို့သည် ခရစ်တော်၏ အင်အားကို မခံနိုင်ပါ၊ လူငယ်က ကိုယ်ကို ကာကွယ်ထားသော ခရစ်ယာန်လက္ခဏာကိုတောင် မမြင်နိုင်ပါ" ဟု ဆိုကြသည်</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ဂုဏ်ပြုခံရသော ဟီလာရီယန်ကြီး၏ ဘဝဇာတ်တွင် အောက်ပါအတိုင်း ရေးသားထားသည်။ မကောင်းဆိုးဝါးတစ်ပါးသည် သူ၏ မိတ်ဆွေများစွာကို ခေါ်ထုတ်ကာ အသံကြီးကြီးဖြင့် ဆူညံစွာ ငိုကြွေးခဲ့သည်။ ထိုအသံကို ကြား၍ ဟီလာရီယန်ကြီးသည် ကြောက်ရွံ့ကာ ထိုသဲတောဒေသကို စွန့်လွှတ်၍ ထွက်ပြေးသွားသည်။ သို့သော် ဤအရာများမှာ မာယာဆိုးဝါးများ၏ ကြောက်ရွံ့စေမှုများသာဖြစ်ကြောင်း သိမြင်ပြီးနောက်၊ ဟီလာရီယန်သည် ခရစ်ယာန်လက္ခဏာကို ဆွဲဆန်၍ ယုံကြည်ခြင်း၏ ကာကွယ်တံဆိပ်ဖြင့် ကိုယ်ကို ကာကွယ်ကာ ဒူးထောက်၍ အထက်မှ ကူညီပံ့ပိုးပေးပါစေကြောင်း ဘုရားသခင်ထံ စိတ်အားထက်သန်စွာ ဆုတောင်းခဲ့သည်။ ဆုတောင်းနေစဉ်၌ သူသည် မိမိအထက်၌ ရပ်နေသော ရန်သူကို ကျဆင်းစေခဲ့သည်</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ကြီးမြတ်သော ဂုဏ်ထူးရှင် အန်ထနီသည် သူအားတိုက်ခိုက်နေသော မကောင်းဆိုးဝါးဝိညာဉ်များနှင့် ယှဉ်ပြိုင်ကာ ပြောကြားခဲ့သည်။ 'သင်တို့တွင် အင်အားရှိပါက၊ ဘုရားသခင်သည် ငါ့အပေါ် သင်တို့အား အာဏာပေးထားသည်။ ငါဤမှာ ရှိပါသည်၊ သင်တို့အတွက် တင်ဆက်ထားသော အရာကို စားသုံးလိုက်ပါ။ သို့သော် သင်တို့ မစားနိုင်ပါက၊ ဘာကြောင့် အလကားကြိုးစားနေကြသနည်း။ အကြောင်းမူ ကရစ်စံလက္ခဏာနှင့် ဘုရားသခင်၌ ယုံကြည်ခြင်းသည် မဖောက်မထွင်းနိုင်သော နံရံတစ်ခုဖြစ်ပါသည်</w:t>
      </w:r>
      <w:r w:rsidRPr="00E541CA">
        <w:t xml:space="preserve">'</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ထိုဂုဏ်ထူးရှင် အန်ထနီကြီးသည် ညီအစ်ကိုများအား သင်ကြားစဉ် ပြောကြားခဲ့သည်။ 'မကောင်းဆိုးဝါးဘီလူးများသည် ကျွန်ုပ်တို့၏ စိတ်ထဲတွင် မည်သည့်ထိခိုက်မှုမျှ မပြုနိုင်တော့သောအခါ၊ သူတို့သည် အမြင်ပုံရိပ်များဖြင့် ကျွန်ုပ်တို့အား စမ်းသပ်ကာ ကြောက်ရွံ့စေကြသည်။ တစ်ခါတစ်ရံ မိန်းမပုံစံ၊ တစ်ခါတစ်ရံ စကော်ပီယံပုံစံ၊ တစ်ခါတစ်ရံ ကြီးမားသော တိရစ္ဆာန်ပုံစံတစ်ခုအဖြစ် ပြောင်းလဲကာ ဘုရားကျောင်းထိပ်ထိ ဦးခေါင်းကို တိုးထွန်းတင်ပြသတတ်ကြသည်။ နှင့် မရေတွက်နိုင်သော ပုံစံများနှင့် စစ်တပ်အုပ်စုများအဖြစ် ပြောင်းလဲပေါ်လာသော်လည်း cross</w:t>
      </w:r>
      <w:r w:rsidRPr="00E541CA">
        <w:rPr>
          <w:rStyle w:val="FootnoteReference"/>
        </w:rPr>
        <w:footnoteReference w:id="589"/>
      </w:r>
      <w:r w:rsidRPr="00E541CA">
        <w:t xml:space="preserve"> </w:t>
      </w:r>
      <w:r w:rsidRPr="00E541CA">
        <w:t xml:space="preserve">၏ ပထမဆုံး အမှတ်အသား တစ်ခုသာ မြင်လိုက်သည်နှင့် တပြိုင်နက် အားလုံး ပျောက်ကွယ်သွားကြ</w:t>
      </w:r>
      <w:r w:rsidRPr="00E541CA">
        <w:t xml:space="preserve">သည်။</w:t>
      </w:r>
    </w:p>
    <w:p w:rsidRPr="00E541CA" w:rsidR="00E541CA" w:rsidP="00E541CA" w:rsidRDefault="00E541CA" w14:paraId="127F663C" w14:textId="68500AA6">
      <w:pPr>
        <w:ind w:firstLine="720"/>
      </w:pPr>
      <w:r w:rsidRPr="00E541CA">
        <w:t xml:space="preserve">ထိုဂုဏ်ပြုခံရသော အန်ထနီကြီးသည် သဲတောလမ်းခရီးဖြတ်ကာ တီဘစ်ရှိ ဂုဏ်ပြုခံရသော ပေါလ်ထံသို့ သွားစဉ် မြင်းကဲ့သို့သော လူတစ်ဦးကို မြင်တွေ့ခဲ့သည်။ ကဗျာဆရာများက ဤသတ္တဝါကို ဟစ်ပိုဆင်တာ (Hippocentaur) ဟု ခေါ်ကြသည်။ သူ့ကို မြင်ပြီးနောက် အန်ထနီကြီးသည် ခရစ်လက္ခဏာဖြင့် ကိုယ်ကို ကာကွယ်ကာ ရဲရဲတင်းတင်း မေးမြန်းခဲ့သည်။ 'ဘုရားသခင်၏ ဝန်ထမ်းသည် ဘယ်နေရာ၌ နေထိုင်သည်ကို သင်သိပါသလား?' သို့သော် ထိုတိရစ္ဆာန်သည် သန့်ရှင်းသူ၏ စကားကို နားထောင်ကာ ခေါင်းချပြီး၊ စကားမပြောနိုင်သဖြင့် လက်ဖြင့် God</w:t>
      </w:r>
      <w:r w:rsidRPr="00E541CA">
        <w:rPr>
          <w:rStyle w:val="FootnoteReference"/>
        </w:rPr>
        <w:footnoteReference w:id="590"/>
      </w:r>
      <w:r w:rsidRPr="00E541CA">
        <w:t xml:space="preserve"> </w:t>
      </w:r>
      <w:r w:rsidRPr="00E541CA">
        <w:t xml:space="preserve">၏ ဝန်ထမ်းကို ရှာဖွေရန် သွားရမည့် နေရာကို ညွှန်ပြခဲ့</w:t>
      </w:r>
      <w:r w:rsidRPr="00E541CA">
        <w:t xml:space="preserve">သည်။</w:t>
      </w:r>
    </w:p>
    <w:p w:rsidRPr="00E541CA" w:rsidR="00E541CA" w:rsidP="00E541CA" w:rsidRDefault="00E541CA" w14:paraId="6B3EEE7C" w14:textId="3DA4832C">
      <w:pPr>
        <w:ind w:firstLine="720"/>
      </w:pPr>
      <w:r w:rsidRPr="00E541CA">
        <w:t xml:space="preserve">ကပရစ်ကျွန်းမှ သန့်ရှင်းသူ အီဖိဖနိယုစ်သည် ကလေးဘဝတွင် မခရစ်ယာန်ရေသွန်းမခံခင်က တိရစ္ဆာန်တစ်ကောင်ထံမှ ဆင်းထွက်ကာ ကျပြီး ဒဏ်ရာရ၍ မထနိုင်အောင် ငိုကြွေးနေခဲ့သည်၊ ခြေထောက်တစ်ဖက်က မြေပြင်နှင့် ထိခိုက်ခဲ့သည်။ အဲဒီမှာ ရှိခဲ့တဲ့ ခရစ်ယာန်တစ်ဦးဖြစ်သူ ကလီအိုပီးယပ်စ်က သူ့ဆီသို့ ချဉ်းကပ်ကာ ခါးကို ထိပြီး၊ သုံးကြိမ် ခရစ်လက္ခဏာဆွဲ၍ သူ့ကို ကုသပေးခဲ့သည်</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အဲဒီ စိန့်အီဖိနီယပ်စ်သည် အီဂျစ်ပြည်၌ ရှိစဉ် ဂရိပညာရှင် Eudemus ဟုခေါ်သူတစ်ဦးနှင့် စာအုပ်များအကြောင်း ဆွေးနွေးနေစဉ်၊ ထိုပညာရှင်၏ သားသည် မျက်လုံးတစ်ဖက် မမြင်နိုင်ကြောင်း တွေ့မြင်ပြီး မမြင်နိုင်သော မျက်လုံးပေါ်တွင် သုံးကြိမ် ခရစ်လက္ခဏာရေးဆွဲရာ မျက်လုံးဖွင့်လှစ်ကာ ကလေးသည် ထင်ရှားစွာ မြင်နိုင်သွားသည်</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ဂုဏ်ထူးရှင် မက်ခရီနားသည် စိန့်ဘေဆစ်ကြီး၏ ညီမဖြစ်ပြီး ရင်ပေါ်တွင် ပြင်းထန်သော ရောဂါတစ်ခု ဖြစ်ပေါ်ခဲ့သည်။ ဆရာဝန်ထံ မပြလို၍ မိခင်ထံ ဆုတောင်းကာ ထိခိုက်နေသော နေရာပေါ်တွင် ညာလက်ဖြင့် သုံးကြိမ် ခရစ်လက္ခဏာ ဆွဲပေးရန် တောင်းဆိုခဲ့သည်။  မိခင်က သူမ၏လက်ကို ရင်ဘတ်ထဲသို့ ထည့်ကာ ထိခိုက်နေသောနေရာပေါ်တွင် ခရစ်လက္ခဏာရေးဆွဲလိုက်သောအခါ ရောဂါလက္ခဏာတစ်ခုမျှ မတွေ့တော့ဘဲ ဘုရားသခင်၏အင်အားကြောင့် ရောဂါကုသပြီး ကျန်းမာသွားခဲ့သည်။ ယခင်ရောဂါဖြစ်ခဲ့သည့် သေးငယ်သော အမှတ်တစ်ခုသာ ကျန်ရှိကာ ဘုရားသခင်၏အံ့ဩဖွယ်အံ့ဩမှုကို သတိရစေခဲ့သည်</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ဂုဏ်ထူးရှင် ဇိုဆီမားသည် သဲတော၌ အီဂျစ်မှ သန့်ရှင်းသူ မယ်ရီကို မြင်သောအခါ ပထမဦးဆုံးတွင် မကောင်းဆိုးဝါးတစ်ပါးဖြစ်မယ်ထင်၍ ကြောက်ရွံ့ခဲ့သည်။ လက်တံခါးတစ်လက်ခန့်လှုပ်ခါးကာ ခရစ်လက္ခဏာရေးဆွဲလိုက်သောအခါ ကြောက်ရွံ့မှုသည် လျော့နည်းသွားသည်</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ဂုဏ်ထူးရှင် ဇိုဆီမာသည် မြေပြင်ထက် တစ်ကူဘစ်ခန့် မြင့်မား၍ လေထဲတွင် ဘုရားသခင်ထံ ဆုတောင်းနေသော သန့်ရှင်းမယ်ရီကို မြင်လိုက်သောအခါ၊ သူမသည် သရဲတစ်ပါးဖြစ်နိုင်သည်ဟု ထင်ကာ အံ့ဩသွားသည်။ သန့်ရှင်းမယ်ရီက မိမိသည် ဝိညာဉ်မဟုတ်၊ လူသားတစ်ယောက်သာဖြစ်ကြောင်း သိရှိကာ၊ မျက်နှာ၊ မျက်လုံး၊ နှုတ်ခမ်းနှင့် ရင်ဘတ်ပေါ်တွင် ခရစ်လက္ခဏာဆွဲခဲ့သည်</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ထိုသန့်ရှင်းသော မယ်ရီမသည် ယော်ဒန်မြစ်ပေါ်တွင် ခရစ်လက္ခဏာဆွဲပြီး ရေပေါ်သို့ ခြေချကာ ရေပေါ်လျှောက်၍ မြစ်ကို ဖြတ်ကျော်ခဲ့သည်</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ဂျေရုဆလင်မြို့ ပထမပရိတ်သတ်တော် ဆော့ဖရွနီယပ်၏ *လီမိုနာ* တွင် ပင်ဖိုကလီ ဘုရားကျောင်းမှ ဘုန်းကြီးတစ်ဦးဖြစ်သူ ကွန်နွန်ဟု အမည်ရသော ပရက်စဘိုက်တာတစ်ဦးကို ဂရိလူမျိုးများမှ သန့်ရှင်းသော ယုံကြည်ချက်သို့ ပြောင်းလဲလာသူ အမျိုးသားများနှင့် အမျိုးသမီးများအား ရေချိုးပေးရန် တာဝန်ပေးအပ်ခဲ့ကြောင်း ဖော်ပြထားသည်။ သို့သော် မိန်းမများကို ရေချိုးပေးစဉ်တွင် သူ့အတွင်း၌ လိင်ဆန္ဒပြင်းထန်မှုတစ်ခု ပေါ်ပေါက်လာ၍ ထိုစိတ်ကူးကြောင့် စမ်းသပ်ခံရပြီး၊ ထိုစမ်းသပ်မှုကို ကြောက်လန့်၍ ထိုနေရာမှ ထွက်ခွာလိုခဲ့သည်။ တစ်နေ့ ဖာရှားမှ </w:t>
      </w:r>
      <w:r w:rsidRPr="00E541CA">
        <w:t xml:space="preserve">မျက်နှာလှသော </w:t>
      </w:r>
      <w:r w:rsidRPr="00E541CA">
        <w:t xml:space="preserve">မိန်းကလေး</w:t>
      </w:r>
      <w:r w:rsidRPr="00E541CA">
        <w:t xml:space="preserve">ငယ်တစ်ဦး</w:t>
      </w:r>
      <w:r w:rsidRPr="00E541CA">
        <w:lastRenderedPageBreak/>
      </w:r>
      <w:r w:rsidRPr="00E541CA">
        <w:t xml:space="preserve"> သည်</w:t>
      </w:r>
      <w:r w:rsidRPr="00E541CA">
        <w:t xml:space="preserve"> ရေချိုးခံရန် ရောက်လာ</w:t>
      </w:r>
      <w:r w:rsidRPr="00E541CA">
        <w:t xml:space="preserve">သည်။ သို့သော် ဘုန်းကြီး Konon သည် မိန်းကလေး၏ ကိုယ်ခန္ဓာကို ရေချိုးခြင်းနှင့် ခရစ်စမေးရှင်းအခမ်းအနားအတွင်း မမြင်ရအောင် သူ၏ အင်္ကျီကို ဆွဲယူကာ "ဤရည်ရွယ်ချက်အတွက် ဤနေရာ၌ မနေရနိုင်ပါ" ဟု ပြောဆိုပြီး ထွက်ခွာသွားသည်။ သူသည် ထိုနေရာမှ ထွက်ကာ တောင်ပေါ်သို့ တက်သွားစဉ်၊ ဗတ္တိဇံဆရာ ယောဟန် သခင်က နူးညံ့စွာ ပြောကြားသည်၊ "သင့်ဘုရားကျောင်းသို့ ပြန်သွားပါ၊ ငါသည် သင့်ခန္ဓာကိုယ်၏ ရုန်းကန်မှုကို လျော့ပါးစေမည်"။ သို့သော် အဘား ကွန်နွန်က စိတ်ဆိုးစွာ ပြောသည်၊ "ယုံပါဦး၊ ငါ မပြန်တော့ဘူး"။ သင်က ဤကိစ္စကို ကျွန်ုပ်အား မကြိမ်မနေနဲ့ ကတိပြုခဲ့ပေမယ့် မလုပ်ခဲ့ပါဘူး။' သို့သော် သန့်ရှင်းသူ ယောဟန်က သူ့ကို ဖမ်းယူ၍ ထိုင်ခုံပေါ်တွင် ထိုင်စေပြီး၊ သူ၏ အင်္ကျီကို ဖွင့်ကာ ဝမ်းခေါင်အောက်တွင် သုံးကြိမ် ခရစ်လက္ခဏာဆွဲ၍ ပြောသည်– 'ကျွန်ုပ်ကို ယုံကြည်ပါ၊ ဘုန်းကြီး ကွန်နွန်၊ ဤတိုက်ပွဲအတွက် သင်၏ ဆုကို ရရှိစေရန် ကျွန်ုပ် ဆန္ဒရှိခဲ့ပါသည်; သို့သော် သင်မလိုလားသောကြောင့် ယခုဤတိုက်ပွဲကို သင့်ထံမှ ယူဆောင်သွားပြီး ၎င်းအတွက် ဆုကြေးကိုလည်း သင်မရရှိတော့ပါ။" ထိုအခါ ဘုန်းကြီးသည် ဘုရားကျောင်းသို့ ပြန်သွားပြီး နောက်နေ့ မနက်ခင်း၌ ထိုမိန်းကလေးအား ရေမြှုပ်ခြင်းပြု၍ မဲရ်ဖြင့် ဆီထိုးကာ သူမ၏ အဝတ်မဝတ်ထားသော ကိုယ်ခန္ဓာကို မြင်သည့်အခါ၌ မည်သည့် လိင်ဆန္ဒမျှ မခံစားခဲ့၊ မိန်းမမဟုတ်သူတစ်ဦးအား ရေမြှုပ်နေသကဲ့သို့ ခံစားခဲ့သည်</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rPr>
          <w:rStyle w:val="FootnoteReference"/>
        </w:rPr>
        <w:footnoteReference w:id="598"/>
      </w:r>
      <w:r w:rsidRPr="00E541CA">
        <w:t xml:space="preserve">ထို *Limonar* တွင် Vostretum ဘီရှော့ဖြစ်သူ သန့်ရှင်းသူ Julian အကြောင်းကိုလည်း ဖော်ပြထားပြီး၊ ထင်ရှား၍ ချမ်းသာသော မြို့သူကြီးတချို့က သူအား မုန်းတီးကာ အဆိပ်ဖြင့် သတ်ရန် စီစဉ်ခဲ့ကြောင်း ပါရှိသည်။ သူတို့သည် သူ့အလုပ်သမား လူငယ်တစ်ဦးအား လက်ဆောင်များစွာ ချီးမြှင့်မည်ဟု ကတိပြုကာ အဆိပ်ရည်တစ်ခွက်ပေး၍၊ ထိုလူငယ်က ဘီရှော့ထံ ခွက်ကို တင်ပြသည့်အခါ အဆိပ်ရည်ကို ထဲသို့ ထည့်စေခဲ့သည်။ လူငယ်ကလည်း ညွှန်ကြားချက်အတိုင်း လုပ်ဆောင်ခဲ့သည်။ သို့သော် ဘုရားသခင်ထံမှ ဖော်ပြချက်ဖြင့် သူတို့၏ အကြံအစည်ကို သိရှိထားသော သန့်ရှင်းသော ဂျူလီယန်သည် ခွက်ကိုယူ၍ မိမိရှေ့တွင် ထားပြီး လူငယ်ထံ မည်သည့်စကားမျှ မပြောဘဲ မြို့တော်၏ ဦးဆောင်များအားလုံးကို ခေါ်ယူခဲ့သည်။ ထိုခေါ်ခံသူများထဲတွင် သူ့ကို သတ်ရန် အကြံအစည်ထုတ်သူများလည်း ပါဝင်ခဲ့သည်။ သို့သော် သန့်ရှင်းသော ဘုန်းကြီးဆရာတော်သည် ဤအကြံအစည်ကို စီစဉ်သူများကို ဖော်ထုတ်လိုခြင်းမရှိဘဲ နူးညံ့စွာ ပြောကြားလိုက်သည်။ 'သင်တို့သည် ရိုးရှင်းသူ ဂျူလီယန်ကို အဆိပ်ဖြင့် သတ်မည်ဟု ထင်ကြပါက၊ ယခု သင်တို့ရှေ့၌ ငါသည် သင်တို့ပြင်ဆင်ထားသော အဆိပ်ကို သောက်မည်' ဟုဆိုပြီး၊ ညာလက်ဖြင့် ခွက်ကို သုံးကြိမ် ကောင်းကျိုးဆုတောင်းကာ ခရစ်လက္ခဏာရေးဆွဲ၍ ပြောကြားလိုက်သည်။ 'ဖခင်ဘုရား၊ သားဘုရားနှင့် သန့်ရှင်းသောဝိညာဉ်တော်၏ နာမည်ဖြင့် ငါသည် ဤခွက်ကို သင်တို့ရှေ့၌ သောက်မည်၊ အားလုံးသောက်ပြီးနောက် မထိခိုက်ဘဲ ကျန်ရှိမည်' ဟုဆိုသည်။ အဆိပ်ပြင်ဆင်သူများသည် ကြောက်ရွံ့၍ ခြေထောက်အောက်သို့ ကျကာ သူတို့၏ ပြစ်မှုကို ဝန်ခံကာ ခွင့်လွှတ်</w:t>
      </w:r>
      <w:r w:rsidRPr="00E541CA">
        <w:t xml:space="preserve">ပေးရန်</w:t>
      </w:r>
      <w:r w:rsidRPr="00E541CA">
        <w:t xml:space="preserve"> တောင်းဆိုကြ</w:t>
      </w:r>
      <w:r w:rsidRPr="00E541CA">
        <w:t xml:space="preserve">သည်။</w:t>
      </w:r>
    </w:p>
    <w:p w:rsidRPr="00E541CA" w:rsidR="00E541CA" w:rsidP="00E541CA" w:rsidRDefault="00E541CA" w14:paraId="6256ED08" w14:textId="254A2E94">
      <w:pPr>
        <w:ind w:firstLine="720"/>
      </w:pPr>
      <w:r w:rsidRPr="00E541CA">
        <w:t xml:space="preserve">ထိုနည်းတူ၊ ဂုဏ်ပြုခံရသော ဘင်နက်ဒစ် အဘိုးကြီးအား မုန်းတီးသော ညီအစ်ကိုအချို့က နေ့လည်စာအချိန်၌ သူ၏ သောက်စရာထဲတွင် သေခါင်အဆိပ်ရောနှောထားသော ဖန်ခွက်တစ်လုံး ပေးခဲ့ကြသည်။ သို့သော် သူသည် ဖန်ခွက်ပေါ်တွင် ခရစ်တော်၏ လက်ဝါးတံဆိပ်ကို ဆွဲလိုက်သောအခါ၊ ထိုဖန်ခွက်သည် ခရစ်တော်၏ လက်ဝါးတန်ခိုးအားဖြင့် ကျောက်ဖြင့် ထိုးခတ်ခံရသလို ချက်ချင်း ပျက်စီးကွဲသွားခဲ့သည်</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ဂုဏ်ပြုခံရသူ စီမီယွန် စတိုင်လိုက်၏ ဘဝဇာတ်တွင် ရေးသားထားသည်မှာ— မကောင်းဆိုးဝါးသော မာယာသည် ကောင်းသူများအား မုန်းတီးကာ ကိုယ်တိုင်ကို တောက်ပသော နတ်ကောင်းတစ်ပါးအဖြစ် ပြောင်းလဲ၍ တိုင်အနီးရှိ သန့်ရှင်းသူထံ မီးရထားနှင့် မီးမြင်းများပါဝင်သည့် မီးယာဉ်တစ်စီးဖြင့် ကောင်းကင်မှ ဆင်းသက်လာသလို ပေါ်ပေါက်ကာ "နားထောင်ပါ၊ စီမီယွန်၊ ကောင်းကင်နှင့် မြေကြီးဘုရားသခင်သည် မင်းထံသို့ ယာဉ်နှင့် မြင်းများဖြင့် ကျွန်ုပ်အား ပို့လိုက်ပါသည်၊ ဤအတိုင်း ဧလျာသည် ကောင်းကင်သို့ တင်ယူခံခဲ့သကဲ့သို့ မင်းကိုလည်း တင်ယူခံရစေရန်၊ မင်း၏ ဘဝ၏ သန့်ရှင်းမှုကြောင့် ထိုဂုဏ်ထူးကို မင်းသည် တန်ပါသည်၊ အခုတော့ မင်း၏ အလုပ်များ၏ အသီးအနှံကို စုဆောင်းကာ ဘုရားသခင်၏ လက်မှ ကောင်းမှု၏ ခေါင်းစည်းကို လက်ခံရရှိရန် အချိန်ရောက်ပါပြီ။ ထို့ကြောင့် ဘုရားသခင်၏ ဝန်ထမ်းကြီး၊ နောက်ကျခြင်းမရှိဘဲ လာပါ၊ သင့်ဖန်တီးသူကို မြင်မြင်ကာ ကိုယ်ပိုင်ပုံစံအတိုင်း ဖန်တီးထားသော သူအား ပူဇော်နိုင်ပါစေ။ သင်မြင်လိုသူများဖြစ်ကြသည့် ကောင်းကင်နတ်များ၊ ကောင်းကင်နတ်မင်းကြီးများ၊ နတ်ဆိုးဟောသူများ၊ သံတမန်များနှင့် သက်သေခံသေသူများလည်း သင်အား မြင်မြင်ကြပါစေ။ ဆိုးဝါးသူအား ဤသို့ ပြောဆိုပြီးနောက် သန့်ရှင်းသူသည် ရန်သူ၏ လိမ်လည်မှုကို မသိဘဲ "ဘုရားရှင်၊ ကျွန်ုပ်ကဲ့သို့ အပြစ်ရှိသူကို ကောင်းကင်သို့ ယူဆောင်သွားမည်နည်း" ဟု မေးသည်။ သူသည် မီးယဉ်ယာဉ်ပေါ်သို့ ခြေထောက်တစ်ခြေ တင်မည့်အတိုင်း ညာခြေထောက်ကို ရွေ့လိုက်သော်လည်း၊ ညာလက်ကိုလည်း ဆန့်ထုတ်ကာ ခရစ်လက္ခဏာကို ဆွဲဆွဲပြလိုက်သည်။ ထိုအခါ မကောင်းဆိုးဝါးသော မာယာနှင့် ယဉ်ယာဉ်၊ မြင်းများအားလုံးသည် လေတိုက်သလို ဖုန်ကဲ့သို့ ပျောက်ကွယ်သွားကြသည်။ စိမေယုန်သည် ဤသည် မကောင်းဆိုးဝါးသော မာယာတစ်ခုဖြစ်ကြောင်း သိရှိပြီးနောက်၊ </w:t>
      </w:r>
      <w:r w:rsidRPr="00E541CA">
        <w:t xml:space="preserve">repented</w:t>
      </w:r>
      <w:r w:rsidRPr="00E541CA">
        <w:rPr>
          <w:rStyle w:val="FootnoteReference"/>
        </w:rPr>
        <w:footnoteReference w:id="600"/>
      </w:r>
      <w:r w:rsidRPr="00E541CA">
        <w:t xml:space="preserve"> </w:t>
      </w:r>
      <w:r w:rsidRPr="00E541CA">
        <w:t xml:space="preserve">ပြုလုပ်ခဲ့</w:t>
      </w:r>
      <w:r w:rsidRPr="00E541CA">
        <w:t xml:space="preserve">သည်။</w:t>
      </w:r>
    </w:p>
    <w:p w:rsidRPr="00E541CA" w:rsidR="00E541CA" w:rsidP="00E541CA" w:rsidRDefault="00E541CA" w14:paraId="33D7AFA0" w14:textId="1173118A">
      <w:pPr>
        <w:ind w:firstLine="720"/>
      </w:pPr>
      <w:r w:rsidRPr="00E541CA">
        <w:t xml:space="preserve">ဤကဲ့သို့ သက်သေများစွာသည် ခရစ်တော်၏ အမှတ်တံဆိပ်နှင့် ၎င်း၏ အံ့ဩဖွယ် အင်အားကို သက်သေပြနေသည်။ သင်သည် သန့်ရှင်းသော ကျမ်းစာများအတွင်း၌ ဤအကြောင်းအရာနှင့် ပတ်သက်၍ မရေမတွက်နိုင်အောင် သက်သေများတွေ့မြင်နိုင်မည်ဖြစ်ပြီး၊ ၎င်းအားလုံးကို သေးငယ်သော စာအုပ်တစ်အုပ်ထဲတွင် စုဆောင်း၍ မရနိုင်ပေ၊ ကြီးမားသော စာအုပ်တစ်အုပ်တွင်သာ ထည့်သွင်းနိုင်မည်။</w:t>
      </w:r>
    </w:p>
    <w:p w:rsidRPr="00E541CA" w:rsidR="00E541CA" w:rsidP="00E541CA" w:rsidRDefault="00E541CA" w14:paraId="44137FDD" w14:textId="3B1D2923">
      <w:pPr>
        <w:ind w:firstLine="720"/>
      </w:pPr>
      <w:r w:rsidRPr="00E541CA">
        <w:t xml:space="preserve">ဤအကြောင်းအရာနှင့် ပတ်သက်၍ ဘုရားကျောင်းဖခင်ကြီးများထံမှ အနည်းဆုံး အချက်အချို့ကိုလည်း ဖော်ပြပါစို့။</w:t>
      </w:r>
    </w:p>
    <w:p w:rsidRPr="00E541CA" w:rsidR="00E541CA" w:rsidP="00E541CA" w:rsidRDefault="00E541CA" w14:paraId="2704D28E" w14:textId="0FB26B70">
      <w:pPr>
        <w:ind w:firstLine="720"/>
      </w:pPr>
      <w:r w:rsidRPr="00E541CA">
        <w:t xml:space="preserve">ဆိန့်ဟစ်ပိုလစ်တပ်စ်က အန်တိခရစ်နှင့် သူ့ကို ယုံကြည်သူများအကြောင်း ပြောကြားရာတွင် ဆိုသည်မှာ၊ "သူသည် သူတို့၏ ညာလက်နှင့် မျက်နှာပေါ်တွင် အမှတ်တစ်ခု ထားမည်။ ထိုကြောင့် မည်သူမျှ ညာလက်ဖြင့် မျက်နှာပေါ်တွင် သန့်ရှင်းသော ခရစ်လက္ခဏာကို ဆွဲနိုင်တော့မည်မဟုတ်၊ လက်ကို ချုပ်ထားမည်။ ထိုနောက်မှစ၍ ကိုယ်ခန္ဓာပေါ်တွင် လက္ခဏာဆွဲနိုင်စွမ်း မရှိတော့မည်</w:t>
      </w:r>
      <w:r w:rsidRPr="00E541CA">
        <w:t xml:space="preserve">"</w:t>
      </w:r>
      <w:r w:rsidRPr="00E541CA">
        <w:rPr>
          <w:rStyle w:val="FootnoteReference"/>
        </w:rPr>
        <w:footnoteReference w:id="601"/>
      </w:r>
      <w:r w:rsidRPr="00E541CA">
        <w:t xml:space="preserve"> ။ ဤအထိ ဟစ်ပိုလစ်တပ်စ်၏ စကားဖြစ်သည်။ ကျွန်ုပ်တို့ကတော့ သတိပြုရမည်မှာ၊ သန့်ရှင်းသူ ဟစ်ပိုလစ်တပ်က ခရစ်တော်၏ အမှတ်အသားအကြောင်း ပြောကြားရာတွင် ဆိုသည်မှာ၊ "ဤအကြောင်းကို လူတိုင်းသိကြပြီးဖြစ်သည်၊ သူ့ခေတ်ကာလတွင် ခရစ်ယာန်များသည် ခရစ်တော်၏ အမှတ်အသားဖြင့် ကိုယ်ပေါ်တွင် အမှတ်ပြုခြင်းကို ဓလေ့ပြုခဲ့ကြပြီး၊ ခေတ်ကုန်တွင်လည်း ယခု အော်သော်ဒေါက်စ်များအကြားရှိသကဲ့သို့ ဖြစ်လာမည်" ဟု ဆိုသည်။</w:t>
      </w:r>
    </w:p>
    <w:p w:rsidRPr="00E541CA" w:rsidR="00E541CA" w:rsidP="00E541CA" w:rsidRDefault="00E541CA" w14:paraId="1782CB00" w14:textId="655EBAEB">
      <w:pPr>
        <w:ind w:firstLine="720"/>
      </w:pPr>
      <w:r w:rsidRPr="00E541CA">
        <w:lastRenderedPageBreak/>
      </w:r>
      <w:r w:rsidRPr="00E541CA">
        <w:t xml:space="preserve">စိန့်ဂျွန် ခရိုက်ဆိုစတမ်သည် မက်သီးယပ် သမ္မာကျမ်းဆိုင်ရာ ဟိုမီလီများ၊ ဟိုမီလီ ၅၄ တွင် ဆိုသည်မှာ – 'ထိုကြောင့် ကျွန်ုပ်တို့သည် </w:t>
      </w:r>
      <w:r w:rsidRPr="00E541CA">
        <w:rPr>
          <w:i/>
        </w:rPr>
        <w:t xml:space="preserve">ခရစ်တော်၏ ခရစ်ကို</w:t>
      </w:r>
      <w:r w:rsidRPr="00E541CA">
        <w:t xml:space="preserve"> ထီးတစ်ခုကဲ့သို့ ခံယူကြပါစို့</w:t>
      </w:r>
      <w:r w:rsidRPr="00E541CA">
        <w:rPr>
          <w:i/>
        </w:rPr>
        <w:t xml:space="preserve">၊</w:t>
      </w:r>
      <w:r w:rsidRPr="00E541CA">
        <w:t xml:space="preserve"> </w:t>
      </w:r>
      <w:r w:rsidRPr="00E541CA">
        <w:t xml:space="preserve">အကြောင်းမူ ကျွန်ုပ်တို့နှင့် သက်ဆိုင်သည့် အရာအားလုံးသည် ထိုခရစ်မှတဆင့် ပြည့်စုံပါသည်။ ကျွန်ုပ်တို့သည် ပြန်လည်မွေးဖွားရမည်ဆိုပါကလည်း ခရစ်သည် ရောက်လာပါသည်၊ ကျွန်ုပ်တို့သည် ထိုနက်ရှိုင်းသော အစားအစာကို ခံစားပါစေ၊ ဘုန်းကြီးခန့်အပ်ခံပါစေ၊ သို့မဟုတ် မည်သည့်အရာကိုမဆို ပြုလုပ်ပါစေ၊ နေရာတိုင်း၌ ကျွန်ုပ်တို့၏ ရန်သူများအပေါ် အနိုင်ရခြင်း၏ သင်္ကေတသည် လက်တစ်ကမ်းတွင် ရှိနေပါသည်။ ထို့ကြောင့် ဘုရားကျောင်းများတွင်၊ နံရံများပေါ်တွင်၊ တံခါးများပေါ်တွင်၊ </w:t>
      </w:r>
      <w:r w:rsidRPr="00E541CA">
        <w:rPr>
          <w:i/>
        </w:rPr>
        <w:t xml:space="preserve">ကျွန်ုပ်တို့၏ မျက်နှာပြင်ပေါ်တွင်နှင့် </w:t>
      </w:r>
      <w:r w:rsidRPr="00E541CA">
        <w:t xml:space="preserve">ကျွန်ုပ်တို့၏ စိတ်ထဲတွင်လည်း ဤသင်္ကေတကို ဂရုစိုက်၍ ရေးဆွဲကြသည်။ ထို့အပြင်၊ ဤအမှတ်ကို လက်ချောင်းဖြင့် ဆွဲရေးခြင်း သင့်တော်ပါသည်၊ သို့သော် ပထမဦးစွာ ကိုယ်တိုင်၏ စိတ်ဆန္ဒနှင့် ယုံကြည်ခြင်း ပြင်းထန်စွာဖြင့် ဆွဲရမည်။ သင်၏ စိတ်မျက်စိဖြင့် ထိုအမှတ်ကို ထိုကဲ့သို့ မြင်ယုံကြည်ထားလျှင် မည်သည့် မသန့်ရှင်းသော ဝိညာဉ်မျှ သင့်ထံ မနီးကပ်နိုင်တော့ပါ၊ အကြောင်းမှာ ၎င်းတို့အား ဒဏ်ရာပေးသော ဓားကို မြင်နေရခြင်း၊ ၎င်းတို့အား ဒုက္ခပေးသော ဓားကို မြင်နေရခြင်းကြောင့် ဖြစ်ပါသည်။ အကြောင်းမှာ ဒဏ်ခတ်ခံရသူများကို ပစ်ခတ်ထားသည့် နေရာများကို မြင်သောအခါ ကျွန်ုပ်တို့သည် ကြောက်ရွံ့ခြင်းဖြင့် ပြည့်စုံကြသည်။ စာတန်နှင့် မကောင်းဆိုးဝါးသော ဝိညာဉ်များသည် ခရစ်တော်က သူတို့၏ အင်အားအားလုံးကို ဖျက်ဆီးကာ နဂါး (မြွေ) ၏ ဦးခေါင်းကို ဖြတ်ထုတ်ခဲ့သည့် လက်နက်ကို မြင်သောအခါ သူတို့ ဘယ်လိုဒဏ်ခတ်ခံရမည်ကို စဉ်းစားကြည့်ပါ</w:t>
      </w:r>
      <w:r w:rsidRPr="00E541CA">
        <w:rPr>
          <w:rStyle w:val="FootnoteReference"/>
        </w:rPr>
        <w:footnoteReference w:id="602"/>
      </w:r>
      <w:r w:rsidRPr="00E541CA">
        <w:t xml:space="preserve"> ။ Chrysostom ၏ စကား အဆုံး။</w:t>
      </w:r>
    </w:p>
    <w:p w:rsidRPr="00E541CA" w:rsidR="00E541CA" w:rsidP="00E541CA" w:rsidRDefault="00E541CA" w14:paraId="79163E3E" w14:textId="0BBCCD5A">
      <w:pPr>
        <w:ind w:firstLine="720"/>
      </w:pPr>
      <w:r w:rsidRPr="00E541CA">
        <w:t xml:space="preserve">စိန့်အဲဖရေးမ်က ဟိုမီလီ ၁၀၃ တွင် ပြောကြားသည်– "အသက်ပေးသော ခရစ်တော်၏ လက်ဝါးတံဆိပ်ကို တံခါးပေါက်များ၊</w:t>
      </w:r>
      <w:r w:rsidRPr="00E541CA">
        <w:rPr>
          <w:i/>
        </w:rPr>
        <w:t xml:space="preserve"> ဦးခေါင်း၊ ရင်ဘတ်၊ </w:t>
      </w:r>
      <w:r w:rsidRPr="00E541CA">
        <w:rPr>
          <w:i/>
        </w:rPr>
        <w:t xml:space="preserve">နှုတ်ခမ်း</w:t>
      </w:r>
      <w:r w:rsidRPr="00E541CA">
        <w:t xml:space="preserve">နှင့် ကိုယ်ခန္ဓာအစိတ်အပိုင်းအားလုံးပေါ်တွင်</w:t>
      </w:r>
      <w:r w:rsidRPr="00E541CA">
        <w:t xml:space="preserve"> ထားကြပါစို့</w:t>
      </w:r>
      <w:r w:rsidRPr="00E541CA">
        <w:t xml:space="preserve">၊ ဤဆိပ်ဖြင့် ကိုယ်တိုင်ကို အမှတ်အသားပြုကာ ဤလက်နက်ဖြင့် ကိုယ်ကိုယ်ကို ကာကွယ်ဆောင်ကြပါစို့"  ဤသည်မှာ ခရစ်ယာန်တို့၏ လက်နက်၊ သေခြင်းကို အနိုင်ယူခြင်း၊ ယုံကြည်သူတို့၏ မျှော်လင့်ချက်၊ အဆုံး၏ အလင်း၊ ကောင်းကင်ဘုံဖွင့်သူ၊ မမှန်သော ယုံကြည်ချက်များ ဖျက်ဆီးခြင်း၊ ယုံကြည်ခြင်း၏ ကြီးမားသော အတည်ပြုချက်၊ ခရစ်ယာန်တို့၏ ကာကွယ်ထိန်းသိမ်းခြင်းနှင့် ချီးကျူးခြင်းတို့ဖြစ်သည်။ ခရစ်ယာန်များသည် ဤအရာအား နေ့တိုင်း၊ ညတိုင်း၊ အချိန်တိုင်းနှင့် နေရာတိုင်း၌ မပြတ်မစဲ ဆက်လက်တင်မြှောက်ကြသည်။ ဤဘုရားသခင်၏လက်နက်မရှိဘဲ မည်သည့်အရာကိုမျှ မစတင်၊ မည်သည့်အရာကိုမျှ မပြီးမြောက်စေရန် သတိပြုပါ; သင်အိပ်ရာဝင်စဉ်၊ ထထိုင်စဉ်၊ အလုပ်လုပ်စဉ် သို့မဟုတ် ခရီးသွားစဉ်—ပင်လယ်ပေါ်သင်္ဘောစီးခြင်းဖြစ်စေ၊ မြစ်တစ်စင်းကို ဖြတ်ကျော်ခြင်းဖြစ်စေ— အသက်ပေးသော ခရစ်တော်၏ လက်ဝါးတံဆိပ်ဖြင့် သင့်ခန္ဓာကိုယ်၏ အစိတ်အပိုင်းအားလုံးကို ခိုင်မာစေပါ။ ဆန့်ကျင်ဘက် အင်အားများသည် ဤအရာကို မြင်လျှင် သင့်ထံ မနီးကပ်ကြဘဲ၊ ကိုယ်ကို ဖုံးကွယ်ကာ ထွက်ပြေးသွားမည်ဖြစ်သည်</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ဂျေရုဆလင်မြို့မှ သန့်ရှင်းသူ ဆာကီရစ် (Saint Cyril) သည် ၇၂၀၄ ခုနှစ်တွင် မော်စကို၌ ထုတ်ဝေသော ကက်သစ်စာအုပ် (စာမျက်နှာ ၄၃) တွင် အောက်ပါအတိုင်း သင်ကြားခဲ့သည်။ စားသောက်၊ သောက်သုံး၊ ထိုင်၊ ရပ်၊ စကားပြော သို့မဟုတ် လမ်းလျှောက်စဉ်တွင် သန့်ရှင်းသော ခရစ်လက္ခဏာကို ပြုလုပ်ပါ။ သင်၏ လုပ်ရပ်တိုင်းကို အိမ်၌ဖြစ်စေ၊ လမ်း၌ဖြစ်စေ၊ နေ့ဖြစ်စေ၊ ညဖြစ်စေ၊ မည်သည့်နေရာ၌မဆို သန့်ရှင်းသော ခရစ်လက္ခဏာကို မဆွဲဘဲ မစတင်ပါနှင့်။</w:t>
      </w:r>
    </w:p>
    <w:p w:rsidRPr="00E541CA" w:rsidR="00E541CA" w:rsidP="00E541CA" w:rsidRDefault="00E541CA" w14:paraId="1A33000A" w14:textId="61E2FC5D">
      <w:pPr>
        <w:ind w:firstLine="720"/>
      </w:pPr>
      <w:r w:rsidRPr="00E541CA">
        <w:t xml:space="preserve">ဤသည်မှာ ခရစ်တော်၏ အမှတ်အသားနှင့် ပတ်သက်သည့် သင်ခန်းစာများဖြစ်ပါသည်။ ထို့ကြောင့် ခရစ်တော်၏ အမှတ်အသားကို သံသယရှိကာ ငြင်းပယ်၍၊ မကောင်းဆိုးဝါးကဲ့သို့ လေးထောင့်ခရစ်ကို ကြောက်ရွံ့သကဲ့သို့ ကြောက်ရွံ့နေသော သင်တို့ ခွဲထွက်သူတို့ ဘာကို ပြောနိုင်မည်နည်း။ သန့်ရှင်းသော သံတမန်တော်များသည် ခရစ်တော်ထံမှ ကောင်းကျိုးပေးပုံနမူနာကို လက်ခံပြီးနောက်၊ ခရစ်လက္ခဏာဖြင့် လူများထဲတွင် အင်အားနှင့် ကုသခြင်းအံ့ဩမှုများကို စတင်ပြုလုပ်ခဲ့ကြသည်။ သန့်ရှင်းသော မာတိယများသည် ခရစ်လက္ခဏာဖြင့် ကိုယ်ကို ကာကွယ်ခဲ့ကြသည်။ ဘုရားသခင်၏ နတ်ဘုရားများသည် သန့်ရှင်းသော မာတိယ ပရိုကိုပီယပ်ရှေ့တွင် ပေါ်ပေါက်ကာ ကိုယ်ပေါ်တွင် ခရစ်လက္ခဏာကို ဆွဲခဲ့ကြသည်။ ရှင်ယောဟန် ကြိုတင်ကြေညာသူသည် ကွယ်လွန်ပြီး နှစ်ပေါင်းများစွာအကြာတွင် သာသနာပြု ကွန်နွန်ထံ ပေါ်ပေါက်ကာ၊ ခရစ်တော်၏ အမှတ်ဖြင့် သူ၏ အတွင်းရှိ ကာမစိတ်အား သတ်ပစ်ခဲ့သည်။ ဘုရားသခင်၏ သန့်ရှင်းသူများသည် ခရစ်တော်၏ အမှတ်အားဖြင့် မကောင်းဆိုးဝါးစွမ်းအားများနှင့် အမျိုးမျိုးသော ကြောက်ရွံ့မှုများကို နှင်ထုတ်ခဲ့ကြသည်။ ခရစ်တော်၏ ဘုရားကျောင်းတော်တစ်ခုလုံးသည် အစအဆင့်မှ ယနေ့ထိ သန့်ရှင်းသော ခရစ်ယာန်ဓလေ့တစ်ခုအဖြစ် ခရစ်တော်၏ အမှတ်ကို ဆွဲ၍ အရာအားလုံးကို သန့်စင်မြှင့်တင်ခဲ့သည်။ သို့သော် အို၊ ခရစ်တော်၏ ရန်သူ၊ သင်သည် ခရစ်တော်၏ အမှတ်ကို ကြောက်ရွံ့ကာ မကောင်းဆိုးဝါးတစ်ပါးကဲ့သို့ တုန်လှုပ်နေသည်၊ လေးထောင့်ခရစ်တော်၏ အမှတ်၏ အရိပ်သည် သင့်ပေါ် မကျစေရန် စိုးရိမ်နေသည်။</w:t>
      </w:r>
    </w:p>
    <w:p w:rsidRPr="00E541CA" w:rsidR="00E541CA" w:rsidP="00E541CA" w:rsidRDefault="00E541CA" w14:paraId="6172675D" w14:textId="4EE692B5">
      <w:pPr>
        <w:ind w:firstLine="720"/>
        <w:rPr>
          <w:i/>
        </w:rPr>
      </w:pPr>
      <w:r w:rsidRPr="00E541CA">
        <w:t xml:space="preserve">သင်က ခရစ်တော်၏ လေးထောင့်စွန်းတံခါးကို 'အန္တီခရစ်၏ တံဆိပ်' ဟု ခေါ်ဆိုမည်ဆိုလျှင်၊ ခရစ်တော်၏ တံဆိပ်ကို သင်ဘာဟု ခေါ်မည်နည်း။ ရှစ်ထောင့်စွန်းတံခါးလား။ သို့သော် မည်သူမျှ မိမိကိုယ်ပေါ်တွင် ရှစ်ထောင့်စွန်းတံခါးကို ဖော်ပြခဲ့ဖူးပါသနည်း၊ ယခုလည်း ဖော်ပြနေပါသနည်း။ မည်သူမျှ ရှစ်ထောင့်စွန်းတံခါးဖြင့် လူတစ်ဦးတစ်ယောက် သို့မဟုတ် အရာတစ်ခုခုကို ကောင်းကျိုးပြုခဲ့ဖူးပါသနည်း။ ကျွန်ုပ်တို့သည် ကိုယ်ပေါ်တွင် ခရစ်တော်၏ အမှတ်အသားပြုရန်၊ လူများနှင့် သမ္မာကျမ်းအခမ်းအနားများကို သန့်စင်ရန်၊ အစားအစာကို ကောင်းကျိုးပြုရန် ခရစ်တော်၏ လေးထောင့်ပုံစံ ခရစ်လက္ခဏာကို မသုံးပါသလား။ ဒါမက်စင်က သက်သေပြသလို၊ ဤသည်မှာ ကျွန်ုပ်တို့၏ ဘုရားသခင်ဖြစ်သော အမှန်တကယ် ခရစ်တော်၏ အမှတ်အသားနှင့် တံဆိပ်ဖြစ်ပါသည်။ ဤ</w:t>
      </w:r>
      <w:r w:rsidRPr="00E541CA">
        <w:rPr>
          <w:i/>
        </w:rPr>
        <w:t xml:space="preserve">အမှတ်အသားကို</w:t>
      </w:r>
      <w:r w:rsidRPr="00E541CA">
        <w:t xml:space="preserve"> ကျွန်ုပ်တို့၏ </w:t>
      </w:r>
      <w:r w:rsidRPr="00E541CA">
        <w:rPr>
          <w:i/>
        </w:rPr>
        <w:t xml:space="preserve">မျက်နှာပြင်ပေါ်တွင် </w:t>
      </w:r>
      <w:r w:rsidRPr="00E541CA">
        <w:t xml:space="preserve">အစ္စရေးတို့၏ ဖြတ်ခွဲခြင်းပုံစံအတိုင်း</w:t>
      </w:r>
      <w:r w:rsidRPr="00E541CA">
        <w:rPr>
          <w:i/>
        </w:rPr>
        <w:t xml:space="preserve"> ထားရှိပေးထား</w:t>
      </w:r>
      <w:r w:rsidRPr="00E541CA">
        <w:t xml:space="preserve">သည်။ ဤအမှတ်အသားကြောင့် ကျွန်ုပ်တို့သည် မယုံကြည်သူများထံမှ ခွဲထွက်ကာ ယုံကြည်သူများအဖြစ် အသိအမှတ်ပြုခံရသည်။ ဤသည်မှာ မကောင်းဆိုးဝါးအား တားဆီးကာ ကာကွယ်ပေးသည့် ကာကွယ်တံ၊ လက်နက်နှင့် အနိုင်ရခြင်းဖြစ်</w:t>
      </w:r>
      <w:r w:rsidRPr="00E541CA">
        <w:rPr>
          <w:i/>
        </w:rPr>
        <w:t xml:space="preserve">သည်။ ဤသည်မှာ တံဆိပ်ဖြစ်၍ </w:t>
      </w:r>
      <w:r w:rsidRPr="00E541CA">
        <w:t xml:space="preserve">ဖျက်ဆီးသူသည် ထိခိုက်၍ မရနိုင်စေရန် </w:t>
      </w:r>
      <w:r w:rsidRPr="00E541CA">
        <w:rPr>
          <w:i/>
        </w:rPr>
        <w:t xml:space="preserve">ဖြစ်သည်us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ဤထိ ဒမာစကင်း၏ဆိုချက်အဆုံးဖြစ်သည်။ ဤဘုရားကျမ်းဆရာကြီးသည် အထက်ဖော်ပြပါ ဆရာနှင့် သဘောတူကာ စိတ်ကူးယဉ်ထားသည့် လေးထောင့်တံဆိပ်ကို ခရစ်တော်၏တံဆိပ်ဟု ခေါ်ဆိုပြီး အန္တီခရစ်၏တံဆိပ်မဟုတ်ကြောင်း သက်သေပြသည်။ ခရစ်တော်၏ ဂုဏ်ယူစရာလေးထောင့်တံတားကို အန္တိခရစ်၏ တံဆိပ်ဟု ခေါ်ဆိုသူများနှင့် မကောင်းဆိုးဝါးဝိညာဉ်များကဲ့သို့ လေးထောင့်တံတားကို ကြောက်ရွံ့သူများအားလုံးသည် အရှက်တရားနှင့် ဂုဏ်ကျဆုံးခြင်းခံရကြပါစေ။</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အခန်း ၂၆။ တုန်လှုပ်နေသော အနေအထားနှင့် ပတ်သက်သည့် ခွဲထွက်ရေးဆိုင်ရာ မကောင်းစကား</w:t>
      </w:r>
      <w:bookmarkEnd w:id="65"/>
    </w:p>
    <w:p w:rsidRPr="00E541CA" w:rsidR="00E541CA" w:rsidP="00E541CA" w:rsidRDefault="00E541CA" w14:paraId="175379E9" w14:textId="2AC0DD10">
      <w:pPr>
        <w:ind w:firstLine="720"/>
      </w:pPr>
      <w:r w:rsidRPr="00E541CA">
        <w:t xml:space="preserve">ထို့အပြင် ဘရန်နီအန်တွင် အန္တိခရစ်၏ တံဆိပ်နှင့်ပတ်သက်၍ အခြားတစ်ခုသော မှားယွင်းသော ယုံကြည်ချက်တစ်ခုကို ကြားရသည်။ သူတို့က သုံးချောင်းလက်ဖြင့် ပြုလုပ်သော ခရစ်တော်၏ တံဆိပ်ကို အန္တိခရစ်၏ တံဆိပ်ဟု ခေါ်ဆိုကြသည်။ ဤအတိုင်း သူတို့၏ မမှန်ကန်၍ ဂုဏ်ဖျက်သော စာရွက်တွင် ရေးသားထားသည်— "မည်သူမဆို မျက်နှာပေါ်တွင် လက်သုံးချောင်းဖြင့် ခရစ်ယာန်လက္ခဏာရေးဆွဲလျှင်၊ ဆိုလိုသည်မှာ လက်သုံးချောင်းဖြင့်သာ၊ ထိုသူသည် ခရစ်ကို ငြင်းပယ်ကာ စာတန်ထံ ကိုယ်တိုင် လက်လွှတ်လိုက်ပြီဟု ဆိုရမည်၊ အကြောင်းမှာ ၎င်းသည် အန္တိခရစ်၏ တံဆိပ်ဖြစ်သည်"။ စာရွက်စာတမ်း ပြီးဆုံးသည်။ ထို့ကြောင့် သူတို့သည် နှစ်မျိုးသော အမှတ်များကို အန္တိခရစ်၏ အမှတ်အဖြစ် ယူဆလာကြသည်။ တစ်ခုမှာ လေးထောင့်ဆင်းတော်အမှတ်ဖြစ်ပြီး၊ နောက်တစ်ခုမှာ လက်လှုပ်ရှားခြင်း အမှတ်ဖြစ်သည်။ သူတို့၏ အဆိုများထဲမှ မည်သည်ကို ယုံကြည်သင့်သည်ဆိုတာ မရှင်းလင်းပါ—ပထမအဆိုလား ဒုတိယအဆိုလား။ သူတို့သည် ကိုယ်တိုင်အတွင်း သဘောမတူကြသလို၊ အန္တိခရစ်၏ တကယ့်တံဆိပ်ကိုလည်း မသတ်မှတ်နိုင်ကြပါ။ သူတို့က 'လှုပ်ခတ်လက်ဟန်'ကို အန္တိခရစ်၏ တံဆိပ်ဟု ခေါ်ဆိုခဲ့သူအဖြစ် စိန့်ဟစ်ပိုလစ်တပ်စ်ကို ကိုးကားသော်လည်း၊ ဤကိစ္စ၌ သူတို့သည် ထင်ရှားစွာ လိမ်လည်နေကြသည်။ ဘုရားရှေ့နှင့် လူတိုင်းရှေ့၌ မရှက်ဘဲ မုသားပြောနေကြသည်ဆိုတာ ဘယ်လိုဖြစ်သနည်း။ သန့်ရှင်းသူ ဟစ်ပိုလစ်တပ်စ်က လက်ချောင်းအမူအရာများအကြောင်းကို မည်သည့်အခါမျှ မဖေါ်ပြခဲ့ပါ၊ 'လှုပ်ခါးသော' အမူအရာဖြစ်စေ 'နှစ်ချောင်း' အမူအရာဖြစ်စေ မပါဝင်ပါ၊ ထို့အပြင် လေးထောင့်ပုံစံလက်ဝါးတံသည် အန္တိခရစ်၏ တံဆိပ်ဖြစ်ကြောင်းလည်း မရေးသားခဲ့ပါ။ လေးထောင့်တံတားသည် အန္တီခရစ်၏ အမှတ်မဟုတ်သလို အနာဂတ်တွင်လည်း မဖြစ်မည်ဖြစ်သကဲ့သို့၊ လက်လှုပ်ရှားမှုလည်း အန္တီခရစ်၏ အမှတ်မဟုတ်၊ မဖြစ်မည်ဖြစ်သည်။ ထိုသက်သေရှင်—ခွဲထွက်သူများ ယုံကြည်သော သန့်ရှင်းသူ ဟစ်ပိုလစ်တပ်စ်—သည် သူတို့၏ မကောင်းစကားများကို မထောက်ခံပါ။ ဘရိုင်နီယန်များက ကိုးကားသော ဟစ်ပိုလစ်တပ်၏ စကားများကို လူတိုင်းသည် ဂရုစိုက်၍ သတိပြုကာ စာလုံးမှ စ၍ စကားလုံးအထိ တစ်လုံးချင်းစီ စစ်ဆေးကြည့်ပါက လက်ချောင်းစီစဉ်ပုံအကြောင်း တစ်စုံတစ်ခုမျှ တွေ့ရှိနိုင်ပါသလား။ မဖြစ်နိုင်ပါ။ ဒါဆိုရင် ဘာကြောင့် ဒီလိမ်လည်သူတွေက သူတို့ကိုယ်သူတို့အပြင် သန့်ရှင်းသူ ဟစ်ပိုလစ်တပ်စ်ကိုပါ လိမ်လည်ပြောဆိုရဲကြတာလဲ။ ဒါဟာ သူတို့ကိုယ်သူတို့ကို လိမ်လည်ခြင်း၏ ဖခင်ဖြစ်သူ—မာယာမင်း—ရဲ့ သားသမီးများဖြစ်ကြောင်း ထင်ဟပ်ပြသလိုချင်တာ မဟုတ်လား။</w:t>
      </w:r>
    </w:p>
    <w:p w:rsidRPr="00E541CA" w:rsidR="00E541CA" w:rsidP="00E541CA" w:rsidRDefault="00E541CA" w14:paraId="0744C703" w14:textId="749375AF">
      <w:pPr>
        <w:ind w:firstLine="720"/>
      </w:pPr>
      <w:r w:rsidRPr="00E541CA">
        <w:t xml:space="preserve">ကျွန်ုပ်သည် အဗ္ဗာကမ်၏ စာများမှ စာရင်းများတွင် တကယ်မြင်တွေ့ခဲ့ပါသည်။ ဤအတုဆရာသည် လက်နှစ်ချောင်း (အာမေးနီးယားပုံစံ) ခရစ်လက္ခဏာကို သင်ကြားကာ လက်သုံးချောင်းလက္ခဏာကို ငြင်းပယ်ပြီး အောက်ပါ မကောင်းစကားများကို ပြောဆိုခဲ့သည်။</w:t>
      </w:r>
    </w:p>
    <w:p w:rsidRPr="00E541CA" w:rsidR="00E541CA" w:rsidP="00E541CA" w:rsidRDefault="00E541CA" w14:paraId="79C084C8" w14:textId="0CDA0C44">
      <w:pPr>
        <w:ind w:firstLine="720"/>
      </w:pPr>
      <w:r w:rsidRPr="00E541CA">
        <w:t xml:space="preserve">ထိုအခါ နီကိုနီယန်ဂိုဏ်းသားများသည် ကျွန်ုပ်တို့၏ကယ်တင်ခြင်းအတွက် ဘုရားနှင့်လူသား၏သဘာဝနှစ်မျိုးကို ပေါင်းစည်းထားသည့် သန့်ရှင်းသော တစ်ဦးတည်းမွေးမြူတော်မူသောသားတော်ကို ဝန်ခံရန် မအောင်မြင်ဘဲ၊ သုံးလက်ချောင်းဖြင့် ဖားကောင်ကဲ့သို့သော မကောင်းဆိုးဝါးသော ဝိညာဉ်သုံးပါးကို သင်္ကေတပြသကြလိမ့်မည်။ ၎င်းတို့သည် ကမ္ဘာတစ်ဝှမ်းလုံးသို့ ပြန့်နှံ့သွားကြသည်။ မိမိဝတ်ဆင်ထားသော အဝတ်အထည်ကို သတိပြုကာ ကာကွယ်သူသည် ကံကောင်း၍၊ မဝတ်ဘဲ တွေ့ခံရသူသည် ဒုက္ခရောက်မည်။ ကြည့်ကြပါ၊ ညီအစ်ကိုများရေ၊ ဤလှုပ်ရှားနေသော မမှန်ကန်သော သဘောတရားသည် စိတ်နှင့် ကိုယ်ခန္ဓာ၏ အဝတ်မဝတ်ခြင်းပင်ဖြစ်သည်။ ကျွန်ုပ်တို့အားလုံးသည် မည်သည့်နည်းဖြင့်မဆို ဤအန္တရာယ်မှ ကာကွယ်ကြပါစို့။ ဤသည် Avvakum ၏ မကောင်းစကားအဆုံးသတ်သည်။</w:t>
      </w:r>
    </w:p>
    <w:p w:rsidRPr="00E541CA" w:rsidR="00E541CA" w:rsidP="00E541CA" w:rsidRDefault="00E541CA" w14:paraId="5EEA0F45" w14:textId="5458A6FA">
      <w:pPr>
        <w:ind w:firstLine="720"/>
      </w:pPr>
      <w:r w:rsidRPr="00E541CA">
        <w:t xml:space="preserve">ဤစကားများဖြင့် Avvakum သည် မုသားပြောသူ၊ အယူလွဲသူ၊ အဓိပ္ပာယ်မှားသူနှင့် ဘုရားမကောင်းစကားပြောသူဖြစ်ကြောင်းကို မည်သူမဆို သေချာစွာ စဉ်းစားနိုင်သူတိုင်းက ဖော်ထုတ်နိုင်ပါသည်။</w:t>
      </w:r>
    </w:p>
    <w:p w:rsidRPr="00E541CA" w:rsidR="00E541CA" w:rsidP="00E541CA" w:rsidRDefault="00E541CA" w14:paraId="7BCE7B8B" w14:textId="07EE0E9B">
      <w:pPr>
        <w:ind w:firstLine="720"/>
      </w:pPr>
      <w:r w:rsidRPr="00E541CA">
        <w:t xml:space="preserve">Avvakum သည် ကျွန်ုပ်တို့အား Nikonian ကျောင်းမှ အော်သိုဒေါ့ဒေါ့ ခရစ်ယာန်များဟု ခေါ်ဆိုခြင်းဖြင့် မုသားပြောနေသည်။ ရုရှားခရစ်ယာန်ဘာသာသည် တကယ်တမ်း Nikon ထံမှ မူလအစပြုခဲ့ပါသလား။ ကျွန်ုပ်တို့သည် သူ့အားဖြင့် သန့်ရှင်းသော ရေချိုးခြင်းဖြင့် တကယ်တမ်း အလင်းရရှိခဲ့ပါသလား။ ကျွန်ုပ်တို့ကြားဖူးသည်မှာ သူ၏သန့်ရှင်းတော် Nikon သည် ဘုရားသခင်၏ကြီးမားသောဘီရှပ်၊ မော့စကိုမြို့၏ပထမဘုရားကျောင်းဦးဆောင်၊ သမ္မာကျမ်းစာကိုကျွမ်းကျင်စွာသိမြင်ပြီး ဘုရားကိုကြောက်ရွံ့ကာ သန့်ရှင်းစွာနေထိုင်ခဲ့သူဖြစ်ကြောင်းဖြစ်သည်။ သို့သော် သူသည် ကျွန်ုပ်တို့၏ဘိုးဘိုးမဟုတ်ပါ၊ ရုပ်ပိုင်းဆိုင်ရာတွင်မဟုတ်၊ စိတ်ပိုင်းဆိုင်ရာတွင်လည်းမဟုတ်၊ ကျွန်ုပ်တို့သည် သူထံမှ မွေးဖွားလာခြင်းမဟုတ်၊ ယုံကြည်ခြင်းကိုလည်း သူထံမှ မလက်ခံခဲ့ပါ။ သို့သော် ကျွန်ုပ်တို့သည် ကိုယ်ခန္ဓာအရ နောဟ၏ သား ယာဖက်၏ မျိုးဆက်မှ ဆင်းသက်လာကြပြီး၊ ဝိညာဉ်အရ သမ္မာကျမ်းစာတော်နှင့်ညီမျှသော သန့်ရှင်းသော မင်းသား ဗလာဒီမီးယားထံမှ ဆင်းသက်လာကြသည်။ အကြောင်းမူ သူမှ ရုရှားနိုင်ငံတစ်နိုင်လုံးသည် ယုံကြည်ခြင်းနှင့် ရေခေါင်းလောင်းခြင်းကို လက်ခံခဲ့ပြီး၊ ဗလာဒီမီးယားသည် ဂရိများထံမှ လက်ခံခဲ့ကာ၊ ဂရိများကလည်း ကမ္ဘာ့ရှေးဟောင်း သန့်ရှင်းသော ဘုန်းကြီးများနှင့် ဆရာများထံမှ လက်ခံခဲ့ကြသည်။ ရှေးခေတ် ဘိရှပ်များနှင့် ဆရာများသည် သန့်ရှင်းသော သံတမန်များထံမှ လက်ခံခဲ့ကြပြီး၊ သံတမန်များသည် ခရစ်တော်ထံမှ တိုက်ရိုက် လက်ခံခဲ့ကြသည်။ ကျွန်ုပ်တို့သည် ခရစ်ယာန်များဖြစ်ကြပြီး နီကိုနီယန်များ မဟုတ်ကြပါ။ သန့်ရှင်းသော သံတမန် ပေထရို၏ စကားအရ </w:t>
      </w:r>
      <w:r w:rsidRPr="00E541CA">
        <w:rPr>
          <w:i/>
        </w:rPr>
        <w:t xml:space="preserve">'ရွေးချယ်ထားသော လူမျိုး၊ မင်းဆွေဘုရားကျောင်းတော်၊ သန့်ရှင်းသော နိုင်ငံတော်၊ သူ၏ ကိုယ်ပိုင် ပိုင်ဆိုင်မှုအတွက် လူမျိုး</w:t>
      </w:r>
      <w:r w:rsidRPr="00E541CA">
        <w:t xml:space="preserve">' (</w:t>
      </w:r>
      <w:r w:rsidRPr="00E541CA">
        <w:rPr>
          <w:rStyle w:val="FootnoteReference"/>
          <w:i/>
        </w:rPr>
        <w:footnoteReference w:id="605"/>
      </w:r>
      <w:r w:rsidRPr="00E541CA">
        <w:t xml:space="preserve"> ) ဖြစ်</w:t>
      </w:r>
      <w:r w:rsidRPr="00E541CA">
        <w:t xml:space="preserve">ကြ</w:t>
      </w:r>
      <w:r w:rsidRPr="00E541CA">
        <w:t xml:space="preserve">ပါသည်။ သို့သော် ဟာဗက်ကုတ်သည် သူ၏ကျောင်းသားများနှင့်အတူ ခရစ်တော်၏ဘုရားကျောင်းနှင့် အော်သော်ဒေါက်စ်ယုံကြည်ချက်မှ ထွက်ခွာသွားပြီးနောက် မည်သည့်မျိုးဆက်ဝင်ဖြစ်သနည်း။ သေချာပါသည်၊ ခရစ်တော်၏တိုက်ဆိုင်သူဖြစ်သည့် မာယာဆိုး၏မျိုးဆက်ဝင်ဖြစ်ပါသည်။</w:t>
      </w:r>
    </w:p>
    <w:p w:rsidRPr="00E541CA" w:rsidR="00E541CA" w:rsidP="00E541CA" w:rsidRDefault="00E541CA" w14:paraId="14908940" w14:textId="0C446F19">
      <w:pPr>
        <w:ind w:firstLine="720"/>
      </w:pPr>
      <w:r w:rsidRPr="00E541CA">
        <w:t xml:space="preserve">ဟေဘက်ကုတ်သည် ထပ်မံ၍ ကျွန်ုပ်တို့အား မမှန်ကန်စွာ စွပ်စွဲကာ၊ ကျွန်ုပ်တို့သည် ဘုရားသခင်၏ တစ်ဦးတည်းမွေးသော သားတော်၊ ကျွန်ုပ်တို့၏ ဘုရားသခင်ဖြစ်သော ခရစ်တော်၌ ကယ်တင်ခြင်းအတွက် ပေါင်းစည်းထားသော ဘုရားသဘာဝနှင့် လူ့သဘာဝ နှစ်မျိုးကို မဝန်ခံဘူးဟု ဆိုနေသည်။ သူကိုယ်တိုင်ကလည်း ပထမပိုင်း ဒုတိယစာတမ်းတွင် ပြသခဲ့သလို၊ ဘုရားသခင်၏ သားတော်တစ်ပါးသည် ကောင်းကင်၌ ဖခင်ဘုရားနှင့်အတူ ရှိပြီး၊ သန့်ရှင်းဆုံး မယ်တော်၏ ဝမ်းတွင်း၌လည်း သားတော်တစ်ပါး ရှိသည်ဟု ခွဲခြားဆိုခြင်းဖြင့် ဤအပြုအမူကို ပြုလုပ်နေသည်။</w:t>
      </w:r>
    </w:p>
    <w:p w:rsidRPr="00E541CA" w:rsidR="00E541CA" w:rsidP="00E541CA" w:rsidRDefault="00E541CA" w14:paraId="5840216F" w14:textId="16A31509">
      <w:pPr>
        <w:ind w:firstLine="720"/>
      </w:pPr>
      <w:r w:rsidRPr="00E541CA">
        <w:t xml:space="preserve">အဗ္ဗာကုမ်သည် အယူလွဲဖြစ်ပြီး ကျွန်ုပ်တို့၏ ဂုဏ်ပြုစွာ လက်ဝါးတံဆိပ်ပြုလုပ်ခြင်းကို မုန်းတီးကာ ၎င်းအား အယူလွဲဟု ခေါ်ဆိုသည်။ ထိုလက်ဝါးတံဆိပ်ဖြင့် ကျွန်ုပ်တို့သည် သန့်ရှင်းမြတ်ဆုံး သုံးပုဂ္ဂိုလ်တော်တို့ကို ယုံကြည်စွာနှင့် မှန်ကန်စွာ ကိုယ်စားပြုသည်။ ကျွန်ုပ်တို့သည် ဂုဏ်ပြုစွာ ကိုယ်ပေါ်တွင် လက်ဝါးတံဆိပ်ပြုလုပ်ကာ "ဖခင်ဘုရား၊ သားဘုရားနှင့် သန့်ရှင်းသောဝိညာဉ်တော်၏ နာမည်ဖြင့်" ဟု ဆိုကြသည်။ ဤလက်ဝှေ့အမှတ်ကို ငြင်းပယ်ခြင်းအားဖြင့်၊ သူသည် သုံးပါးတစ်ဆူကို ဝန်ခံခြင်းကို ငြင်းပယ်နေသည်။</w:t>
      </w:r>
    </w:p>
    <w:p w:rsidRPr="00E541CA" w:rsidR="00E541CA" w:rsidP="00E541CA" w:rsidRDefault="00E541CA" w14:paraId="5FD9E48D" w14:textId="7E5E82EA">
      <w:pPr>
        <w:ind w:firstLine="720"/>
      </w:pPr>
      <w:r w:rsidRPr="00E541CA">
        <w:t xml:space="preserve">အဗ္ဗာကုမ်သည် အမှန်တရားကို ဖျက်ဆီးသူတစ်ဦးဖြစ်ကြောင်းနှင့် ကြီးမားသော အပြစ်တင်သူတစ်ဦးဖြစ်ကြောင်းကို ပြသခဲ့ပြီး၊ ဗဟိုပြုစာအုပ် အခန်း ၁၆ တွင် ဤသို့ရေးသားထားသော စကားများကို မှားယွင်းစွာ အဓိပ္ပာယ်ဖော်ပြခဲ့သည်။ </w:t>
      </w:r>
      <w:r w:rsidRPr="00E541CA">
        <w:rPr>
          <w:i/>
        </w:rPr>
        <w:t xml:space="preserve">ကျွန်ုပ်မြင်သည်မှာ </w:t>
      </w:r>
      <w:r w:rsidRPr="00E541CA">
        <w:t xml:space="preserve">နဂါး၏</w:t>
      </w:r>
      <w:r w:rsidRPr="00E541CA">
        <w:rPr>
          <w:i/>
        </w:rPr>
        <w:t xml:space="preserve"> ပါးစပ်မှ</w:t>
      </w:r>
      <w:r w:rsidRPr="00E541CA">
        <w:t xml:space="preserve">၊ </w:t>
      </w:r>
      <w:r w:rsidRPr="00E541CA">
        <w:t xml:space="preserve">တိရစ္ဆာန်များ၏</w:t>
      </w:r>
      <w:r w:rsidRPr="00E541CA">
        <w:rPr>
          <w:i/>
        </w:rPr>
        <w:t xml:space="preserve"> ပါးစပ်များမှ</w:t>
      </w:r>
      <w:r w:rsidRPr="00E541CA">
        <w:rPr>
          <w:i/>
        </w:rPr>
        <w:t xml:space="preserve">နှင့် မမှန်သော </w:t>
      </w:r>
      <w:r w:rsidRPr="00E541CA">
        <w:rPr>
          <w:i/>
        </w:rPr>
        <w:t xml:space="preserve">ပရော်ဖက်တစ်ဦးဖြစ်သူ</w:t>
      </w:r>
      <w:r w:rsidRPr="00E541CA">
        <w:rPr>
          <w:i/>
        </w:rPr>
        <w:lastRenderedPageBreak/>
      </w:r>
      <w:r w:rsidRPr="00E541CA">
        <w:rPr>
          <w:i/>
        </w:rPr>
        <w:t xml:space="preserve"> ၏</w:t>
      </w:r>
      <w:r w:rsidRPr="00E541CA">
        <w:rPr>
          <w:i/>
        </w:rPr>
        <w:t xml:space="preserve"> ပါးစပ်မှ </w:t>
      </w:r>
      <w:r w:rsidRPr="00E541CA">
        <w:rPr>
          <w:i/>
        </w:rPr>
        <w:t xml:space="preserve">ဖားကဲ့သို့သော မသန့်ရှင်းသော ဝိညာဉ်သုံးပါး ထွက်လာသည်ကို </w:t>
      </w:r>
      <w:r w:rsidRPr="00E541CA">
        <w:t xml:space="preserve">ဖြစ်သည်၊</w:t>
      </w:r>
      <w:r w:rsidRPr="00E541CA">
        <w:rPr>
          <w:rStyle w:val="FootnoteReference"/>
          <w:i/>
        </w:rPr>
        <w:footnoteReference w:id="606"/>
      </w:r>
      <w:r w:rsidRPr="00E541CA">
        <w:t xml:space="preserve"> စသည်ဖြင့်။ သို့သော် သူသည် ဤစကားများကို မှားယွင်းစွာ အဓိပ္ပာယ်ဖော်ကာ ကျွန်ုပ်တို့၏ ကြောက်ရွံ့သော စိတ်များကို လှည့်စားစေသည်။ သုံးချောင်းလက်ဖြင့် ခရစ်လက္ခဏာရေးဆွဲခြင်းဖြင့် ကမ္ဘာပေါ်တွင် ထွက်ပေါ်လာမည့် မသန့်ရှင်းသော ဝိညာဉ်သုံးပါးနှင့် ခြင်္သေ့သုံးကောင်ကို ခေါ်ဆောင်နေသည်ဟု ထင်စေသည်။ ထိုအပြုအမူဖြင့် သူသည် ကျွန်ုပ်တို့ သုံးချောင်းလက်ဖြင့် ခရစ်လက္ခဏာရေးဆွဲရာတွင် သုံးသော အလွန်သန့်ရှင်းဆုံး သုံးပါးတစ်ဆူကို စွပ်စွဲကာ၊ ဤသို့ဆိုသည်— ဖခင်ဘုရား၊ သားဘုရားနှင့် သန့်ရှင်းသောဝိညာဉ်တော်၏ နာမည်ဖြင့်။ သို့သော် သူက ကျွန်ုပ်တို့ ဆုတောင်းခေါ်ဆိုသော ဖခင်ဘုရား၊ သားဘုရားနှင့် သန့်ရှင်းသောဝိညာဉ်တော်ကို သန့်မစင်သော ဝိညာဉ်သုံးပါးနှင့် ဖားသုံးကောင်ဟု ခေါ်ဆိုသည်။ အို၊ ကြီးမားသော မကောင်းဆိုးဝါးစကား! အို၊ ဘုရားသခင်မုန်းတီးဖွယ် မကောင်းဆိုးဝါးစကား! အို၊ ဘုရားမဲ့သော မကောင်းဆိုးဝါးမှု! မူလကတည်းက အလွန်သန့်ရှင်းဆုံး သုံးပါးတစ်ဆူအား ဆန့်ကျင်၍ ဤကဲ့သို့သော စကားမကောင်းကို ဘယ်သူမှ မကြားဖူးပါ။ မည်သည့် အယူမှား၊ မည်သည့် မကောင်းမှုမျှ Avvakum ကဲ့သို့ အလွန်သန့်ရှင်းဆုံး သုံးပါးတစ်ဆူအား ဆန့်ကျင်၍ မစကားမကောင်းပြောဖူးပါ။ အဲဒီလို ဆရာကို ခွဲထွက်သူများက ယူဆကြသည်၊ အဲဒီလိုသူကို သူတို့လိုက်နာကြသည်၊ အဲဒီလိုပင် သူတို့၏ မှန်ကန်သော ယုံကြည်ချက်ဖြစ်သည်။</w:t>
      </w:r>
    </w:p>
    <w:p w:rsidRPr="00E541CA" w:rsidR="00E541CA" w:rsidP="00E541CA" w:rsidRDefault="00E541CA" w14:paraId="099042C7" w14:textId="6904EAB2">
      <w:pPr>
        <w:ind w:firstLine="720"/>
      </w:pPr>
      <w:r w:rsidRPr="00E541CA">
        <w:t xml:space="preserve">ထို့အပြင် ဤခွဲထွက်စာရွက်တွင် ခရစ်တော်၏ လက်ဝှေ့အမှတ်တံဆိပ်အား ဂုဏ်ဖျက်ဆန်သော လက်ဟန်တစ်ခု ပါဝင်သည်—လက်တစ်ဖက်တွင် လက်သုံးချောင်းကို ချိတ်ဆက်ထားသည့် ပုံဖော်ထားသည်။ တစ်ချောင်းတွင် </w:t>
      </w:r>
      <w:r w:rsidRPr="00E541CA">
        <w:rPr>
          <w:i/>
        </w:rPr>
        <w:t xml:space="preserve">'sa'၊ </w:t>
      </w:r>
      <w:r w:rsidRPr="00E541CA">
        <w:t xml:space="preserve">တစ်ချောင်းတွင် </w:t>
      </w:r>
      <w:r w:rsidRPr="00E541CA">
        <w:rPr>
          <w:i/>
        </w:rPr>
        <w:t xml:space="preserve">'ta'၊ </w:t>
      </w:r>
      <w:r w:rsidRPr="00E541CA">
        <w:t xml:space="preserve">တတိယတွင် </w:t>
      </w:r>
      <w:r w:rsidRPr="00E541CA">
        <w:rPr>
          <w:i/>
        </w:rPr>
        <w:t xml:space="preserve">'na'</w:t>
      </w:r>
      <w:r w:rsidRPr="00E541CA">
        <w:t xml:space="preserve"> ဟုရေးထားသည်</w:t>
      </w:r>
      <w:r w:rsidRPr="00E541CA">
        <w:t xml:space="preserve">—ဤသည်မှာ </w:t>
      </w:r>
      <w:r w:rsidRPr="00E541CA">
        <w:rPr>
          <w:i/>
        </w:rPr>
        <w:t xml:space="preserve">စာတန်</w:t>
      </w:r>
      <w:r w:rsidRPr="00E541CA">
        <w:t xml:space="preserve">ဖြစ်</w:t>
      </w:r>
      <w:r w:rsidRPr="00E541CA">
        <w:rPr>
          <w:i/>
        </w:rPr>
        <w:t xml:space="preserve">သည်။ </w:t>
      </w:r>
      <w:r w:rsidRPr="00E541CA">
        <w:t xml:space="preserve">ထိုအမည်ကို မကောင်းဆိုးဝါးသော ဘုရားတိုက်သူ၊ ခရစ်တော်ဆန့်ကျင်သူ (Antichrist) အတွက် လက်မှတ်ရေးထိုးထားပြီး၊ သူ့ကို ယုံကြည်သူများ၏ ညာဘက်လက်ပေါ်တွင် ထားမည်ဖြစ်သည်။ ထို့အပြင် ၎င်းသည် ကျွန်ုပ်တို့ အော်သိုဒေါ့စ်များအား ခရစ်ကို မယုံကြည်ဘဲ အန္တီခရစ်ကို ယုံကြည်နေကြသည်ဟု၊ လက်သုံးချောင်းပေါ်တွင် အန္တီခရစ်၏ နာမည်ကို ဆင်ထားကြသည်ဟု၊ ခရစ်လက္ခဏာကို အန္တီခရစ်၏ နာမည်ဖြင့် ဆွဲဆောင်နေကြသည်ဟု မုန်းတီးစကားများ ပြောဆိုနေသည်။ ခရစ်ကို ယုံကြည်သူ (အန္တီခရစ်ကို မယုံကြည်သူ) ဖြစ်ကြပြီး၊ အန္တီခရစ်နာမည်ဖြင့် မဟုတ်ဘဲ အလွန်သန့်ရှင်းသော သုံးပါးတစ်ဆူနာမည်ဖြင့် (ဖခင်၊ သားတော်နှင့် သန့်ရှင်းသောဝိညာဉ်တော်) ခရစ်လက္ခဏာရေးဆွဲသူများအပေါ် ထိုကျိန်စာခံ စာရွက်သည် ဤကဲ့သို့သော စကားမကောင်းများကို ကျွန်ုပ်တို့ပေါ်သို့ စုပေါင်းထိုးနှက်သည်။ သူက သန့်ရှင်အဲဖရေးမ်နှင့် သန့်ရှင်ဟစ်ပိုလစ်တပ်စ်တို့ကို မမှန်ကန်စွာ သက်သေပြသူများအဖြစ် ကိုးကားခဲ့သည်၊ သူတို့က ဒီ သုံးချောင်းလက်အမှတ်ကို အန္တိခရစ်၏ အမှတ်ဟု ခေါ်ကြသည်ဟု ဆိုသော်လည်း၊ ထိုသန့်ရှင်သူများထဲတွင် (ယခင်က ကျွန်ုပ်တို့ပြောခဲ့သလို) ဤအရာကို တစ်စုံတစ်ခုမျှ မတွေ့ရပါ။ ဤသည်မှာ မကောင်းဆိုးဝါးသော တီထွင်မှုတစ်ခုဖြစ်ပြီး ငရဲ၏ ပါးစပ်မှ ထွက်သော အသက်ရှူဖြစ်သည်။</w:t>
      </w:r>
    </w:p>
    <w:p w:rsidRPr="00E541CA" w:rsidR="00E541CA" w:rsidP="00E541CA" w:rsidRDefault="00E541CA" w14:paraId="065E9C1A" w14:textId="24C5DD33">
      <w:pPr>
        <w:ind w:firstLine="720"/>
      </w:pPr>
      <w:r w:rsidRPr="00E541CA">
        <w:t xml:space="preserve">ခွဲထွက်သူများအဖြစ် သူတို့အတွက် ပိုသင့်တော်တာကတော့ အာမေးနီးယားနှစ်ချောင်းလက်ဟန်ဖြင့် </w:t>
      </w:r>
      <w:r w:rsidRPr="00E541CA">
        <w:rPr>
          <w:i/>
        </w:rPr>
        <w:t xml:space="preserve">'de' ကို တစ်ချောင်း၊ </w:t>
      </w:r>
      <w:r w:rsidRPr="00E541CA">
        <w:rPr>
          <w:i/>
        </w:rPr>
        <w:t xml:space="preserve">'mon' ကို</w:t>
      </w:r>
      <w:r w:rsidRPr="00E541CA">
        <w:t xml:space="preserve"> တစ်ချောင်း</w:t>
      </w:r>
      <w:r w:rsidRPr="00E541CA">
        <w:t xml:space="preserve"> ရေးသားခြင်း</w:t>
      </w:r>
      <w:r w:rsidRPr="00E541CA">
        <w:t xml:space="preserve">ဖြစ်ပြီး၊ ထိုအခါ သူတို့နှစ်ချောင်းပေါ်တွင် </w:t>
      </w:r>
      <w:r w:rsidRPr="00E541CA">
        <w:rPr>
          <w:i/>
        </w:rPr>
        <w:t xml:space="preserve">စာတန်တစ်ပါး</w:t>
      </w:r>
      <w:r w:rsidRPr="00E541CA">
        <w:t xml:space="preserve"> နေထိုင်</w:t>
      </w:r>
      <w:r w:rsidRPr="00E541CA">
        <w:t xml:space="preserve">မည်—သူတို့နှလုံးသားထဲတွင် ကြာရှည်စွာ ထားရှိခဲ့ပြီး၊ သူတို့နားထောင်ကာ၊ သူ၏ဝိညာဉ်ဖြင့် သင်ယူကာ ခရစ်ယာန်ဘုရားကျောင်းအား ဆန့်ကျင်သော မုန်းတီးဖွယ်နှင့် မမှန်ကန်သော သင်ခန်းစာများကို ဖန်တီးနေသူဖြစ်သည်။ သို့သော် အပြစ်ဆပ်မည့် ဘုရားသခင်၊ အပြစ်ဆပ်မည့် ဘုရားသခင်သည် သူတို့၏ လုပ်ရပ်များအတိုင်း ပြန်ဆပ်မည်၊ သူတို့၏ လိမ်လည်မှုကြောင့် ဖျက်ဆီးမည်။</w:t>
      </w:r>
    </w:p>
    <w:p w:rsidRPr="00E541CA" w:rsidR="00E541CA" w:rsidP="00E541CA" w:rsidRDefault="00E541CA" w14:paraId="51D2BDAF" w14:textId="1CC3BCDE">
      <w:pPr>
        <w:ind w:firstLine="720"/>
      </w:pPr>
      <w:r w:rsidRPr="00E541CA">
        <w:t xml:space="preserve">ထိုခွဲထွက်စာရွက်တွင်လည်း၊ နှစ်ချောင်းလက်ဖြင့် ခရစ်တော်၏ လက်ဝှေ့အမှတ်ကို ပြုလုပ်နည်းကို သင်ကြားရာတွင် ဤသို့ရေးသားထားသည်။</w:t>
      </w:r>
    </w:p>
    <w:p w:rsidRPr="00E541CA" w:rsidR="00E541CA" w:rsidP="00E541CA" w:rsidRDefault="00E541CA" w14:paraId="285A3972" w14:textId="285A9AE4">
      <w:pPr>
        <w:ind w:firstLine="720"/>
      </w:pPr>
      <w:r w:rsidRPr="00E541CA">
        <w:t xml:space="preserve">ကြီးမားစွာ ပုံနှိပ်ထားသော ဘုရားကျမ်းစာအုပ်၊ စာမျက်နှာ ၆၅၉ တွင် "ခရစ်တော်ကဲ့သို့ လက်နှစ်ချောင်းဖြင့် ခရစ်လက္ခဏာ မပြုသူ မည်သူမဆို ကျိန်ဆဲခံရစေ" ဟုရေးထားသည်။</w:t>
      </w:r>
    </w:p>
    <w:p w:rsidRPr="00E541CA" w:rsidR="00E541CA" w:rsidP="00E541CA" w:rsidRDefault="00E541CA" w14:paraId="6960CC93" w14:textId="0E8165A5">
      <w:pPr>
        <w:ind w:firstLine="720"/>
      </w:pPr>
      <w:r w:rsidRPr="00E541CA">
        <w:t xml:space="preserve">သို့သော် ကျွန်ုပ်သည် ထိုကြီးမားစွာ ပုံနှိပ်ထားသော ဘုရားကျမ်းစာအုပ်ကို ယူ၍ အပိုဒ်များကို စစ်ဆေးရာတွင် အောက်ပါအတိုင်း ကွဲပြားစွာ ပုံနှိပ်ထားသည်ကို တွေ့ရှိခဲ့သည်။ 'ခရစ်တော်ကဲ့သို့ လက်နှစ်ချောင်းဖြင့် ခရစ်လက္ခဏာ မပြုသူ မည်သူမဆို'။ ဤအချက်သည် ခွဲထွက်ရေးဆိုင်ရာ မမှန်ကန်သော အယူအဆတစ်ခုအဖြစ် ချက်ချင်းထင်ရှားခဲ့သည်။ ထုတ်ဝေထားသော စာသားတွင် 'မည်သူမဆို ခရစ်တော်၏ လက်မှတ်ကို မပြုလုပ်ပါက' ဟုသာ ရေးသားထားသော်လည်း၊ သူတို့က 'ဤ' နှင့် </w:t>
      </w:r>
      <w:r w:rsidRPr="00E541CA">
        <w:rPr>
          <w:i/>
        </w:rPr>
        <w:t xml:space="preserve">'ထို' ဆိုသည့် စကားလုံးများကို</w:t>
      </w:r>
      <w:r w:rsidRPr="00E541CA">
        <w:t xml:space="preserve"> ထည့်သွင်းကာ </w:t>
      </w:r>
      <w:r w:rsidRPr="00E541CA">
        <w:t xml:space="preserve">'မည်သူမဆို ခရစ်တော်၏ လက်မှတ်ကို မပြုလုပ်ပါက' ဟု</w:t>
      </w:r>
      <w:r w:rsidRPr="00E541CA">
        <w:rPr>
          <w:i/>
        </w:rPr>
        <w:t xml:space="preserve"> ဖတ်ရှုစေ</w:t>
      </w:r>
      <w:r w:rsidRPr="00E541CA">
        <w:t xml:space="preserve">ခဲ့ကြသည်။ ထို့ကြောင့် သူတို့သည် ရိုးရှင်းသူများအား မရေးသားထားသော အချက်များကို ထည့်သွင်းကာ မမှန်ကန်သော စကားများဖြင့် လိမ်လည်ကြ</w:t>
      </w:r>
      <w:r w:rsidRPr="00E541CA">
        <w:t xml:space="preserve">သည်။ တစ်ဦးအတွက် ခရစ်တော်၏ လက်မှတ်ကို ပြုလုပ်ခြင်းနှင့် ကိုယ်တိုင်အတွက် ပြုလုပ်ခြင်းမှာ ကွဲပြားခြားနားသည်။</w:t>
      </w:r>
    </w:p>
    <w:p w:rsidRPr="00E541CA" w:rsidR="00E541CA" w:rsidP="00E541CA" w:rsidRDefault="00E541CA" w14:paraId="4AC50F49" w14:textId="5DDFB493">
      <w:pPr>
        <w:ind w:firstLine="720"/>
      </w:pPr>
      <w:r w:rsidRPr="00E541CA">
        <w:t xml:space="preserve">ဤအကြောင်းကို သေချာစွာ စဉ်းစားကြည့်ပါ—ခရစ်တော်ဘုရားသည် လူတို့အလယ် မြေကြီးပေါ်တွင် နေထိုင်စဉ်က ခရစ်လက္ခဏာဖြင့် ရေချိုးခံခဲ့ပါသလား။ ကိုယ်တော်သည် မိမိလက်ချောင်းများကို ကိုယ်ပေါ်တွင် ခရစ်လက္ခဏာပုံစံအတိုင်း စီတန်းခဲ့ပါသလား။ ခရစ်တော်၏ ဒုက္ခခရီးမတိုင်မီ ခရစ်တော်ကို လိုက်နာခဲ့သော သန့်ရှင်းသော သံတမန်များက သို့မဟုတ် သူတို့မတိုင်မီ ရှိခဲ့သော ပရော်ဖက်များနှင့် ဘိုးဘွားများက ခရစ်တော်၏ အမှတ်တံဆိပ်ကို လေ့ကျင့်ခဲ့ပါသလား။</w:t>
      </w:r>
    </w:p>
    <w:p w:rsidRPr="00E541CA" w:rsidR="00E541CA" w:rsidP="00E541CA" w:rsidRDefault="00E541CA" w14:paraId="4D3FE6BA" w14:textId="75E3AFF2">
      <w:pPr>
        <w:ind w:firstLine="720"/>
      </w:pPr>
      <w:r w:rsidRPr="00E541CA">
        <w:t xml:space="preserve">ထို့အပြင်၊ ခရစ်တော်ဘုရားသခင်သည် လက်နှစ်ချောင်းဖြင့် မည်သူကိုမျှ ရေခေါ်ခြင်းပြုခဲ့ပါသလား။ ဤအကြောင်းကို ဘယ်စာ၌ရေးထားပါသလဲ။ ဘယ်သမ္မာကျမ်းတွင် သို့မဟုတ် ဘယ်တမန်တော်မှ ရေးသားထားပါသလဲ။ လုကာသမ္မာကျမ်း၏ နောက်ဆုံးအခန်းတွင် ဘုရားသခင်ခရစ်တော်သည် ကောင်းကင်သို့ တက်မြောက်ကာ သန့်ရှင်းသော သံတမန်တော်များကို ကောင်းကျိုးပေးခဲ့သည်ဟု ရေးသားထားသည်။ ၎င်းသည် လက်ကို မြှောက်၍ ကောင်းကျိုးပေးခဲ့သော်လည်း လက်ချောင်းစီစဉ်ပုံအကြောင်း မဖေါ်ပြထားပါ။ သူသည် လက်တစ်စုံလုံးနှင့် လက်ချောင်းအားလုံးဖြင့် သူတို့အား ကောင်းကျိုးပြုခဲ့သည်။ နောက်ပိုင်းတွင် ယုံကြည်သူများအကြား လက်ချောင်းများကို ထုပ်ထားခြင်း ဓလေ့တစ်ခု ဖြစ်လာခဲ့ပြီး၊ ၎င်းသည် ကောင်းမွန်သော ဓလေ့တစ်ခု ဖြစ်သော်လည်း ယုံကြည်ချက်၏ သဘောတရားတစ်ခု မဟုတ်ပါ။</w:t>
      </w:r>
    </w:p>
    <w:p w:rsidRPr="00E541CA" w:rsidR="00E541CA" w:rsidP="00E541CA" w:rsidRDefault="00E541CA" w14:paraId="0545A8CE" w14:textId="5C6992E4">
      <w:pPr>
        <w:ind w:firstLine="720"/>
      </w:pPr>
      <w:r w:rsidRPr="00E541CA">
        <w:t xml:space="preserve">သို့သော် လက်ချောင်းစီမံပုံအကြောင်းကို ထပ်မံရှင်းပြမည်မဟုတ်ပါ၊ ဤအကြောင်းကို *The Rod* စာအုပ်တွင်၊ *Uvet* ဟုခေါ်သော စာအုပ်တွင်နှင့် ပြန်လည်ပြင်ဆင်ထားသည့် ဆုတောင်းစာအုပ်များတွင် လုံလောက်စွာ ရေးသားရှင်းပြပြီးဖြစ်ပါသည်။ စိတ်ဝင်စားသူများသည် ထိုစာအုပ်များတွင် ဖတ်ရှုနိုင်ပါသည်။</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အခန်း ၂၇။ ဘုရားသခင်၏ လျှို့ဝှက်အံ့ဩဖွယ်များအား သူတို့၏ မကောင်းစွာ ပြောဆိုခြင်းအပေါ်</w:t>
      </w:r>
      <w:bookmarkEnd w:id="66"/>
    </w:p>
    <w:p w:rsidRPr="00E541CA" w:rsidR="00E541CA" w:rsidP="00E541CA" w:rsidRDefault="00E541CA" w14:paraId="762B8673" w14:textId="7ED1DCA4">
      <w:pPr>
        <w:ind w:firstLine="720"/>
        <w:rPr>
          <w:i/>
        </w:rPr>
      </w:pPr>
      <w:r w:rsidRPr="00E541CA">
        <w:rPr>
          <w:i/>
        </w:rPr>
        <w:t xml:space="preserve">ထို့အပြင် ခွဲထွက်သူများသည် အလွန်သန့်ရှင်းသော ဘုရားသခင်၏ လျှို့ဝှက်ချက်များဖြစ်သည့် မုန့်နှင့် ဝိုင်ပုံစံဖြင့် ကျင်းပသော ခရစ်တော်၏ ကိုယ်နှင့် သွေးကိုလည်း မုန်းတီးဆန့်ကျင်ကြသည်။</w:t>
      </w:r>
    </w:p>
    <w:p w:rsidRPr="00E541CA" w:rsidR="00E541CA" w:rsidP="00E541CA" w:rsidRDefault="00E541CA" w14:paraId="2EB5D15B" w14:textId="39754C07">
      <w:pPr>
        <w:ind w:firstLine="720"/>
      </w:pPr>
      <w:r w:rsidRPr="00E541CA">
        <w:lastRenderedPageBreak/>
      </w:r>
      <w:r w:rsidRPr="00E541CA">
        <w:t xml:space="preserve">သူတို့သည် ထိုမြင့်မြတ်ဆုံးသော သန့်ရှင်းအရာများကို မုန်းတီးကာ အညစ်အကြေးတစ်ခုလို သတ်မှတ်၍၊ ဘုရားသခင်၏ လျှို့ဝှက်အရာများကို လက်ခံခြင်းကို မသန့်ရှင်းမှု၊ မသန့်ရှင်းမှုများထဲမှ အနိမ့်ဆုံးဟု ခေါ်ဆိုကြသည်။ အို၊ ဘုရားမဲ့စကား၊ ကျွန်ုပ်တို့ သန့်ရှင်းဆုံးသော အထွေထွေ၌ ဂုဏ်ပြု၍ လက်ခံသော ကျွန်ုပ်တို့၏ ဘုရားသခင် ခရစ်တော်အား ပြင်းထန်စွာ ဂုဏ်မပြုခြင်း! အို၊ ရိုင်းစိုင်း၍ မူးယစ်နေသော ခွေးများက ကျွန်ုပ်တို့၏ ဘုရားသခင်အား ဆန့်ကျင်၍ ဟိန်းဟောက်နေကြပြီး၊ တချို့က "သူ့ကို ဖမ်းပါ၊ သူ့ကို ဖမ်းပါ၊ သူ့ကို ချုပ်တိုင်ပေါ်တွင် ချုပ်ပါ!" ဟု ဆူညံကြသည်။</w:t>
      </w:r>
    </w:p>
    <w:p w:rsidRPr="00E541CA" w:rsidR="00E541CA" w:rsidP="00E541CA" w:rsidRDefault="00E541CA" w14:paraId="6A6F5089" w14:textId="4B719ABE">
      <w:pPr>
        <w:ind w:firstLine="720"/>
      </w:pPr>
      <w:r w:rsidRPr="00E541CA">
        <w:t xml:space="preserve">သူတို့သည် (ကျွန်ုပ်တို့အား အသိပေးထားသည့်အတိုင်း) သုံးပါးသော ဘုရားသခင်၏ လျှို့ဝှက်ချက်များကို စကားဖြင့် တိုက်ခိုက်ကာ ဂုဏ်မဲ့ပြုကြသည်၊ အကြောင်းမှာ:</w:t>
      </w:r>
    </w:p>
    <w:p w:rsidRPr="00E541CA" w:rsidR="00E541CA" w:rsidP="00E541CA" w:rsidRDefault="00E541CA" w14:paraId="1F2C0256" w14:textId="766252F6">
      <w:pPr>
        <w:ind w:firstLine="720"/>
      </w:pPr>
      <w:r w:rsidRPr="00E541CA">
        <w:t xml:space="preserve">ပထမဦးဆုံး၊ သန့်ရှင်းသော ပရော့စဖိုရာပေါ်တွင် ဖော်ပြထားသော လေးထောင့်ပုံစံ ခရစ်တော်၏ လက်ဝါးတံကြိုးကြောင့်ဖြစ်သည်။</w:t>
      </w:r>
    </w:p>
    <w:p w:rsidRPr="00E541CA" w:rsidR="00E541CA" w:rsidP="00E541CA" w:rsidRDefault="00E541CA" w14:paraId="1C262E11" w14:textId="7FC1F546">
      <w:pPr>
        <w:ind w:firstLine="720"/>
      </w:pPr>
      <w:r w:rsidRPr="00E541CA">
        <w:t xml:space="preserve">ဤသည်မှာ အသစ်ထုတ်ဝေထားသည့် ဘာသာရေးကျမ်းစာအုပ်များကြောင့်ဖြစ်ပါသည်။</w:t>
      </w:r>
    </w:p>
    <w:p w:rsidRPr="00E541CA" w:rsidR="00E541CA" w:rsidP="00E541CA" w:rsidRDefault="00E541CA" w14:paraId="3AB3A69E" w14:textId="190BCEB9">
      <w:pPr>
        <w:ind w:firstLine="720"/>
      </w:pPr>
      <w:r w:rsidRPr="00E541CA">
        <w:t xml:space="preserve">ဤအရာသည် သန့်ရှင်းသော အခမ်းအနားများကို ဆောင်ရွက်သော ယဇ်ပုရောဟိတ်များကြောင့် ဖြစ်သည်။</w:t>
      </w:r>
    </w:p>
    <w:p w:rsidRPr="00E541CA" w:rsidR="00E541CA" w:rsidP="00E541CA" w:rsidRDefault="00E541CA" w14:paraId="0C220649" w14:textId="1057CC4E">
      <w:pPr>
        <w:ind w:firstLine="720"/>
      </w:pPr>
      <w:r w:rsidRPr="00E541CA">
        <w:t xml:space="preserve">သူတို့က လေးထောင့်စွဲကို အန္တိခရစ်၏ အမှတ်အသားဟု ခေါ်ဆိုကြသည်:</w:t>
      </w:r>
    </w:p>
    <w:p w:rsidRPr="00E541CA" w:rsidR="00E541CA" w:rsidP="00E541CA" w:rsidRDefault="00E541CA" w14:paraId="6C2B4165" w14:textId="5278BE2B">
      <w:pPr>
        <w:ind w:firstLine="720"/>
      </w:pPr>
      <w:r w:rsidRPr="00E541CA">
        <w:t xml:space="preserve">အသစ်ထုတ်ဝေထားသော ဘုရားကျင့်ဝတ်စာအုပ်များကို 'အသစ်ယုံကြည်ခြင်း' ဟု ခေါ်ဆိုကြသည်။</w:t>
      </w:r>
    </w:p>
    <w:p w:rsidRPr="00E541CA" w:rsidR="00E541CA" w:rsidP="00E541CA" w:rsidRDefault="00E541CA" w14:paraId="78D6C530" w14:textId="6257AE8F">
      <w:pPr>
        <w:ind w:firstLine="720"/>
      </w:pPr>
      <w:r w:rsidRPr="00E541CA">
        <w:t xml:space="preserve">ဘုန်းကြီးဆရာတော်များအပေါ်တွင် အချက်နှစ်ချက်ဖြင့် ဝေဖန်ခံရသည်။ တစ်ချက်မှာ သူတို့ခန့်အပ်ရာတွင် သတ်မှတ်ထားသည့် ကြေးငွေကြောင့်ဖြစ်ပြီး၊ ၎င်းကို ခွဲထွက်သူများက လှည့်ကြေးဟု ခေါ်ဆိုကြသည်။ နောက်တစ်ချက်မှာ သူတို့၏ ကျင့်ဝတ်ပျက်ပြားသော ဘဝကြောင့်ဖြစ်သည်။</w:t>
      </w:r>
    </w:p>
    <w:p w:rsidRPr="00E541CA" w:rsidR="00E541CA" w:rsidP="00E541CA" w:rsidRDefault="00E541CA" w14:paraId="521778D0" w14:textId="69829C5A">
      <w:pPr>
        <w:ind w:firstLine="720"/>
      </w:pPr>
      <w:r w:rsidRPr="00E541CA">
        <w:t xml:space="preserve">ထို့ကြောင့် သူတို့က ယင်းအချက်များကြောင့် ဘုန်းကြီးများသည် ဘုန်းကြီးမဟုတ်ကြောင်း၊ ဘုရားကျင့်ဝတ်မဟုတ်ကြောင်း၊ ပူဇော်ပွဲမဟုတ်ကြောင်း ဆိုကြသည်။</w:t>
      </w:r>
    </w:p>
    <w:p w:rsidRPr="00E541CA" w:rsidR="00E541CA" w:rsidP="00E541CA" w:rsidRDefault="00E541CA" w14:paraId="06966348" w14:textId="526B63C6">
      <w:pPr>
        <w:ind w:firstLine="720"/>
        <w:rPr>
          <w:i/>
        </w:rPr>
      </w:pPr>
      <w:r w:rsidRPr="00E541CA">
        <w:rPr>
          <w:i/>
        </w:rPr>
        <w:t xml:space="preserve">သို့သော် ကျွန်ုပ်တို့သည် အချက်သုံးချက်ကို စိစစ်မည်။</w:t>
      </w:r>
    </w:p>
    <w:p w:rsidRPr="00E541CA" w:rsidR="00E541CA" w:rsidP="00E541CA" w:rsidRDefault="00E541CA" w14:paraId="2449A8AC" w14:textId="38D89524">
      <w:pPr>
        <w:ind w:firstLine="720"/>
      </w:pPr>
      <w:r w:rsidRPr="00E541CA">
        <w:t xml:space="preserve">၁) သန့်ရှင်းသော ပရိုစဖိုရာပေါ်တွင် ဖော်ပြထားသော လေးထောင့်ပုံစံ ခရစ်ယာန်တံဆိပ်သည် သန့်ရှင်းသော အလှူတော်တင်ခြင်းတွင် အတားအဆီးဖြစ်၍ ၎င်းသည် ခရစ်တော်၏ ကိုယ်ခန္ဓာ မဟုတ်နိုင်စေသလား?</w:t>
      </w:r>
    </w:p>
    <w:p w:rsidRPr="00E541CA" w:rsidR="00E541CA" w:rsidP="00E541CA" w:rsidRDefault="00E541CA" w14:paraId="5AB91908" w14:textId="0A022951">
      <w:pPr>
        <w:ind w:firstLine="720"/>
      </w:pPr>
      <w:r w:rsidRPr="00E541CA">
        <w:t xml:space="preserve">2) အသစ်ထုတ်ဝေထားသော ဘုရားကျမ်းစာအုပ်များသည် သန့်ရှင်းသော ဘုရားကျမ်းကျင်းပရာတွင် အတားအဆီးဖြစ်၍ အမှန်တကယ် ဘုရားကျမ်းမဟုတ်အောင် ဖြစ်စေနိုင်ပါသလား?</w:t>
      </w:r>
    </w:p>
    <w:p w:rsidRPr="00E541CA" w:rsidR="00E541CA" w:rsidP="00E541CA" w:rsidRDefault="00E541CA" w14:paraId="2EB3D5CC" w14:textId="441DC0CF">
      <w:pPr>
        <w:ind w:firstLine="720"/>
      </w:pPr>
      <w:r w:rsidRPr="00E541CA">
        <w:t xml:space="preserve">၃) ဘုန်းကြီးခန့်အပ်ခြင်းအတွက် သတ်မှတ်ထားသော ငွေပမာဏနှင့် ဘုန်းကြီး၏ မသမာကျင့်ဝတ်ဘဝကြောင့် ဘုန်းကြီးသည် ဘုရားကျင်းပသောအခါ သန့်ရှင်းသောဝိညာဉ်ဆင်းသက်ခြင်းနှင့် ဘုရားသခင်၏ လျှို့ဝှက်အံ့ဩဖွယ်များ ကျင်းပခြင်းကို တားဆီးနေပါသလား။</w:t>
      </w:r>
    </w:p>
    <w:p w:rsidRPr="00E541CA" w:rsidR="00E541CA" w:rsidP="00E541CA" w:rsidRDefault="00E541CA" w14:paraId="3147DC61" w14:textId="2CDE5380">
      <w:pPr>
        <w:ind w:firstLine="720"/>
      </w:pPr>
      <w:r w:rsidRPr="00E541CA">
        <w:t xml:space="preserve">ပထမ စစ်ဆေးခြင်း</w:t>
      </w:r>
    </w:p>
    <w:p w:rsidRPr="00E541CA" w:rsidR="00E541CA" w:rsidP="00E541CA" w:rsidRDefault="00E541CA" w14:paraId="7EE8CF1F" w14:textId="445EE2F4">
      <w:pPr>
        <w:ind w:firstLine="720"/>
        <w:rPr>
          <w:i/>
        </w:rPr>
      </w:pPr>
      <w:r w:rsidRPr="00E541CA">
        <w:rPr>
          <w:i/>
        </w:rPr>
        <w:t xml:space="preserve">ပရော့စ်ဖိုရာပေါ်ရှိ လေးထောင့်ပုံစံ ခရစ်တော်တံဆိပ်သည် သန့်ရှင်းသော ပူဇော်ပွဲအတွက် အတားအဆီးတစ်ခုဖြစ်ပါသလား?</w:t>
      </w:r>
    </w:p>
    <w:p w:rsidRPr="00E541CA" w:rsidR="00E541CA" w:rsidP="00E541CA" w:rsidRDefault="00E541CA" w14:paraId="2C6A25DF" w14:textId="7F3BB433">
      <w:pPr>
        <w:ind w:firstLine="720"/>
        <w:rPr>
          <w:i/>
        </w:rPr>
      </w:pPr>
      <w:r w:rsidRPr="00E541CA">
        <w:rPr>
          <w:i/>
        </w:rPr>
        <w:t xml:space="preserve">ကျွန်ုပ် မေးပါသည်။</w:t>
      </w:r>
    </w:p>
    <w:p w:rsidRPr="00E541CA" w:rsidR="00E541CA" w:rsidP="00E541CA" w:rsidRDefault="00E541CA" w14:paraId="46912D71" w14:textId="4A893466">
      <w:pPr>
        <w:ind w:firstLine="720"/>
      </w:pPr>
      <w:r w:rsidRPr="00E541CA">
        <w:t xml:space="preserve">ဘုရားသခင်၏ သန့်ရှင်းသော အံ့ဩဖွယ် အခမ်းအနားများတွင် ကမ္ဘာတစ်ဝှမ်းအတွက် ဖခင်ဘုရားထံသို့ မုန့်ပုံစံဖြင့် တင်ဆက်ရာ၌၊ ပရော့စ်ဖိုရာပေါ်တွင် တံဆိပ်အဖြစ် ဖော်ပြထားသည့် တံဆိပ်ပင်လား၊ ဒါမှမဟုတ် တံဆိပ်ပုံစံဖြင့် ချုပ်ဆွဲခံထားရသည့် ခရစ်တော်ကိုယ်တော်လား?</w:t>
      </w:r>
    </w:p>
    <w:p w:rsidRPr="00E541CA" w:rsidR="00E541CA" w:rsidP="00E541CA" w:rsidRDefault="00E541CA" w14:paraId="3C91A7E2" w14:textId="3AE26723">
      <w:pPr>
        <w:ind w:firstLine="720"/>
      </w:pPr>
      <w:r w:rsidRPr="00E541CA">
        <w:t xml:space="preserve">ကရစ်ကို အနစ်နာခံပူဇော်ခြင်းအဖြစ် တင်ပြပါက၊ ထိုအခါတွင် ခရစ်တော်မဟုတ်တော့ပါ၊ အကြောင်းမှာ ခရစ်တော်၏ ကိုယ်ခန္ဓာမဟုတ်ဘဲ ပေါင်မုန့်ပုံသဏ္ဍာန်ရှိ သစ်သား၏ အနှစ်သာ တည်ရှိနေမည်ဟု ဆိုလိုရမည်ဖြစ်ပြီး၊ ၎င်းသည် မမှန်ကန်၍ အဓိပ္ပာယ်မဲ့ပါသည်။</w:t>
      </w:r>
    </w:p>
    <w:p w:rsidRPr="00E541CA" w:rsidR="00E541CA" w:rsidP="00E541CA" w:rsidRDefault="00E541CA" w14:paraId="5AD652F9" w14:textId="6B39FDA9">
      <w:pPr>
        <w:ind w:firstLine="720"/>
      </w:pPr>
      <w:r w:rsidRPr="00E541CA">
        <w:t xml:space="preserve">သို့သော် ခရစ်တော်ကိုယ်တော်ကို ပူဇော်အဖြစ် တင်ဆက်ပါက၊ ၎င်းသည် လက်ဝါးတံမဟုတ်ပါ။ ကမ္ဘာ၏ အသက်နှင့် ကယ်တင်ခြင်းအတွက် ပူဇော်ခံရသည်မှာ လက်ဝါးတံမဟုတ်ဘဲ ကမ္ဘာ၏ အပြစ်များကို ဖယ်ရှားပေးသော ဘုရားသခင်၏ သိုးငယ်ကို လက်ဝါးတံပုံစံဖြင့် ပူဇော်ထားခြင်းဖြစ်သည်။</w:t>
      </w:r>
    </w:p>
    <w:p w:rsidRPr="00E541CA" w:rsidR="00E541CA" w:rsidP="00E541CA" w:rsidRDefault="00E541CA" w14:paraId="68C72CF4" w14:textId="3C146A4D">
      <w:pPr>
        <w:ind w:firstLine="720"/>
      </w:pPr>
      <w:r w:rsidRPr="00E541CA">
        <w:t xml:space="preserve">ကရိုးမဟုတ်ဘဲ ခရစ်တော်ကိုသာ ပူဇော်အဖြစ် တင်ထားတာဆိုတော့၊ ပရိုစဖိုရာပေါ်မှာ တံဆိပ်အဖြစ် ဖော်ပြထားတဲ့ လေးထောင့်ကရိုးနဲ့ ပူဇော်ကို ဘာကြောင့် ကိုယ်စားပြုလို့ မရနိုင်တာလဲ။</w:t>
      </w:r>
    </w:p>
    <w:p w:rsidRPr="00E541CA" w:rsidR="00E541CA" w:rsidP="00E541CA" w:rsidRDefault="00E541CA" w14:paraId="664DEADF" w14:textId="56384E58">
      <w:pPr>
        <w:ind w:firstLine="720"/>
        <w:rPr>
          <w:i/>
        </w:rPr>
      </w:pPr>
      <w:r w:rsidRPr="00E541CA">
        <w:rPr>
          <w:i/>
        </w:rPr>
        <w:t xml:space="preserve">ကျွန်ုပ် ထပ်မံမေးမြန်းပါသည်။</w:t>
      </w:r>
    </w:p>
    <w:p w:rsidRPr="00E541CA" w:rsidR="00E541CA" w:rsidP="00E541CA" w:rsidRDefault="00E541CA" w14:paraId="467A7D1B" w14:textId="641E4222">
      <w:pPr>
        <w:ind w:firstLine="720"/>
      </w:pPr>
      <w:r w:rsidRPr="00E541CA">
        <w:t xml:space="preserve">ကျွန်ုပ်တို့အတွက် ကယ်တင်ရှင်ခရစ်တော်သည် သစ်တံပေါ်တွင် လက်နှစ်ဖက်ကို တန်းတန်းချဲ့ထွင်၍ သတ်ဖြတ်ခံခဲ့သောအခါ၊ ထိုအခါ ခရစ်တော်သည် ရှစ်ထောင့်ရှိသနည်း၊ ဒါမှမဟုတ် လေးထောင့်ရှိသနည်း?</w:t>
      </w:r>
    </w:p>
    <w:p w:rsidRPr="00E541CA" w:rsidR="00E541CA" w:rsidP="00E541CA" w:rsidRDefault="00E541CA" w14:paraId="4D9BC778" w14:textId="6C402321">
      <w:pPr>
        <w:ind w:firstLine="720"/>
      </w:pPr>
      <w:r w:rsidRPr="00E541CA">
        <w:t xml:space="preserve">ဘရန်ယန်၊ သူသည် ရှစ်ထောင့်ရှိသည်ဟု မဆိုနိုင်ပါ၊ ထိုထက်မက လေးထောင့်သာဖြစ်ပါသည်။ ခရစ်တော်၏ အလွန်သန့်ရှင်းသော ဦးခေါင်းသည် သစ်တိုင်ထိပ်တွင်၊ ခန္ဓာကိုယ်သည် သစ်တိုင်ရှည်တစ်လျှောက်တွင်၊ ခြေထောက်များသည် သစ်တိုင်အခြေတွင်၊ လက်များသည် သစ်တိုင်အကျယ်တွင် တည်ရှိခဲ့သည်။ ထိုအတိုင်းပင် ပရော့စ်ဖိုရာပေါ်တွင်လည်း လေးထောင့်သစ်တိုင်ဖြင့် ဖော်ပြထားပါသည်။</w:t>
      </w:r>
    </w:p>
    <w:p w:rsidRPr="00E541CA" w:rsidR="00E541CA" w:rsidP="00E541CA" w:rsidRDefault="00E541CA" w14:paraId="0BD7DB3E" w14:textId="73029CE2">
      <w:pPr>
        <w:ind w:firstLine="720"/>
      </w:pPr>
      <w:r w:rsidRPr="00E541CA">
        <w:t xml:space="preserve">ထို့ကြောင့် သရော့စ်ဖိုရာပေါ်တွင် ခရစ်တော်၏ ခန္ဓာကိုယ်ကို လက်နှစ်ဖက်နှင့် ခြေနှစ်ဖက်ဖြင့် လေးဘက်ခွဲ၍ ချုပ်ဆိုထားသည်ဟု သင်ဖော်ပြရာတွင် အသုံးပြုသော လေးထောင့်ပုံစံ ခရစ်တော်ပုံအား ဘာကြောင့် ဆန့်ကျင်နေသနည်း။</w:t>
      </w:r>
    </w:p>
    <w:p w:rsidRPr="00E541CA" w:rsidR="00E541CA" w:rsidP="00E541CA" w:rsidRDefault="00E541CA" w14:paraId="0A3DF2D9" w14:textId="059A2755">
      <w:pPr>
        <w:ind w:firstLine="720"/>
      </w:pPr>
      <w:r w:rsidRPr="00E541CA">
        <w:t xml:space="preserve">ထပ်၍:</w:t>
      </w:r>
    </w:p>
    <w:p w:rsidRPr="00E541CA" w:rsidR="00E541CA" w:rsidP="00E541CA" w:rsidRDefault="00E541CA" w14:paraId="078C8694" w14:textId="35139CBB">
      <w:pPr>
        <w:ind w:firstLine="720"/>
      </w:pPr>
      <w:r w:rsidRPr="00E541CA">
        <w:t xml:space="preserve">ဘုရားသခင်၏ သိုးသားကို သန့်ရှင်းသော ပလက်ဖောင်းပေါ်တွင် တင်ပြီး လက်နက်ဖြင့် ဖြတ်သောအခါ ရှစ်ထောင့်ပုံစံလား၊ လေးထောင့်ပုံစံလား? အမှန်တော့ လေးထောင့်ပုံစံဖြစ်ပြီး အရှည်နှင့် အကျယ်အတိုင်း လေးပိုင်းသာ ဖြတ်ထားပြီး ရှစ်ပိုင်းမဟုတ်ပါ။</w:t>
      </w:r>
    </w:p>
    <w:p w:rsidRPr="00E541CA" w:rsidR="00E541CA" w:rsidP="00E541CA" w:rsidRDefault="00E541CA" w14:paraId="11B53EE0" w14:textId="7139DC4E">
      <w:pPr>
        <w:ind w:firstLine="720"/>
      </w:pPr>
      <w:r w:rsidRPr="00E541CA">
        <w:t xml:space="preserve">ထို့အပြင် သိုးသားကို လေးပိုင်းဖြတ်လိုက်သောအခါ လေးထောင့်ပုံစံရှိသော ခရစ်တော်၏ပုံစံကြောင့် မညစ်ပတ်ပါက၊ သိုးသား၏ အပေါ်ပိုင်းတွင် ထိုးနှိပ်ထားသော ထိုလေးထောင့်ပုံစံခရစ်တော်သည် သန့်ရှင်းသော ပူဇော်မှုအတွက် မည်သည့်ညစ်ပတ်မှု သို့မဟုတ် အတားအဆီးမျှ ဖြစ်စေပါသနည်း?</w:t>
      </w:r>
    </w:p>
    <w:p w:rsidRPr="00E541CA" w:rsidR="00E541CA" w:rsidP="00E541CA" w:rsidRDefault="00E541CA" w14:paraId="5FB424A3" w14:textId="1CEE60FA">
      <w:pPr>
        <w:ind w:firstLine="720"/>
      </w:pPr>
      <w:r w:rsidRPr="00E541CA">
        <w:t xml:space="preserve">ထို့အပြင်:</w:t>
      </w:r>
    </w:p>
    <w:p w:rsidRPr="00E541CA" w:rsidR="00E541CA" w:rsidP="00E541CA" w:rsidRDefault="00E541CA" w14:paraId="43600E3B" w14:textId="570EB2E4">
      <w:pPr>
        <w:ind w:firstLine="720"/>
      </w:pPr>
      <w:r w:rsidRPr="00E541CA">
        <w:lastRenderedPageBreak/>
      </w:r>
      <w:r w:rsidRPr="00E541CA">
        <w:t xml:space="preserve">ဘုရားကျမ်းကျင်းပနေစဉ် ဆရာတော်သည် ခရစ်တော်၏ စကားများကို ပြောဆိုပြီး သန့်ရှင်းသော ဝိညာဉ်တော်ကို ဆုတောင်းကာ "ဖြစ်ပါစေ…" စသည်ဖြင့် ဆုတောင်းပြီးနောက် သန့်ရှင်းသော လက်ဆောင်များပေါ်တွင် ခရစ်လက္ခဏာရေးဆွဲသည်။ ထိုအခါ ဆရာတော်သည် ရှစ်ခေါင်ခရစ်လား၊ လေးခေါင်ခရစ်လား ဘယ်ခရစ်ဖြင့် ရေးဆွဲသနည်း။ အမှန်တကယ်တော့ လေးခေါင်ခရစ်ဖြစ်ပါသည်။</w:t>
      </w:r>
    </w:p>
    <w:p w:rsidRPr="00E541CA" w:rsidR="00E541CA" w:rsidP="00E541CA" w:rsidRDefault="00E541CA" w14:paraId="7C025709" w14:textId="00D1E0EB">
      <w:pPr>
        <w:ind w:firstLine="720"/>
      </w:pPr>
      <w:r w:rsidRPr="00E541CA">
        <w:t xml:space="preserve">သန့်ရှင်းသော အလှူများကို လေးထောင့်ပုံစံဖြင့် ကရစ်စံပြု၍ ကောင်းကျိုးမပျက်ဘဲ သန့်စင်မြှင့်တင်သည်ဆိုပါက၊ သိုးငယ်ပေါ်တွင် တံဆိပ်အဖြစ် ဖော်ပြထားသည့် ထိုလေးထောင့်ပုံစံကရစ်မှ ထွက်သော အလှူများတွင် မည်သည့်ညစ်ညမ်းမှု သို့မဟုတ် အတားအဆီးမျှ မရှိနိုင်ပေ။</w:t>
      </w:r>
    </w:p>
    <w:p w:rsidRPr="00E541CA" w:rsidR="00E541CA" w:rsidP="00E541CA" w:rsidRDefault="00E541CA" w14:paraId="51AD9F28" w14:textId="0CBFA454">
      <w:pPr>
        <w:ind w:firstLine="720"/>
      </w:pPr>
      <w:r w:rsidRPr="00E541CA">
        <w:t xml:space="preserve">ဒုတိယစဉ်းစားချက်</w:t>
      </w:r>
    </w:p>
    <w:p w:rsidRPr="00E541CA" w:rsidR="00E541CA" w:rsidP="00E541CA" w:rsidRDefault="00E541CA" w14:paraId="0EBB8B56" w14:textId="4BDD21A2">
      <w:pPr>
        <w:ind w:firstLine="720"/>
        <w:rPr>
          <w:i/>
        </w:rPr>
      </w:pPr>
      <w:r w:rsidRPr="00E541CA">
        <w:rPr>
          <w:i/>
        </w:rPr>
        <w:t xml:space="preserve">အသစ်ထုတ်ဝေထားသည့် ဝတ်ပြုကျမ်းစာအုပ်များသည် သန့်ရှင်းသော ဝတ်ပြုပွဲအတွက် အတားအဆီးဖြစ်ပါသလား?</w:t>
      </w:r>
    </w:p>
    <w:p w:rsidRPr="00E541CA" w:rsidR="00E541CA" w:rsidP="00E541CA" w:rsidRDefault="00E541CA" w14:paraId="697736F5" w14:textId="1D843870">
      <w:pPr>
        <w:ind w:firstLine="720"/>
        <w:rPr>
          <w:i/>
        </w:rPr>
      </w:pPr>
      <w:r w:rsidRPr="00E541CA">
        <w:rPr>
          <w:i/>
        </w:rPr>
        <w:t xml:space="preserve">ကျွန်ုပ် မေးပါသည်။</w:t>
      </w:r>
    </w:p>
    <w:p w:rsidRPr="00E541CA" w:rsidR="00E541CA" w:rsidP="00E541CA" w:rsidRDefault="00E541CA" w14:paraId="678FBE78" w14:textId="108AFFDA">
      <w:pPr>
        <w:ind w:firstLine="720"/>
      </w:pPr>
      <w:r w:rsidRPr="00E541CA">
        <w:t xml:space="preserve">အသစ်ထုတ်ဝေထားသော ဝန်ဆောင်စာအုပ်များတွင် သန့်ရှင်းသော ဘုရားကျင့်ပွဲ၏ ရိုးရာအစီအစဉ်ကို ပြောင်းလဲထားပါသလား။ ဆုတောင်းများ၊ ခရစ်တော်၏ စကားများနှင့် သန့်ရှင်းသော ဝိညာဉ်တော်အား ခေါ်ဆိုခြင်းတို့ကို ပြောင်းလဲထားပါသလား။ မဟုတ်ပါ၊ အဟောင်းစာအုပ်များကဲ့သို့ပင် အသစ်စာအုပ်များတွင်လည်း မပြောင်းလဲဘဲ ထုတ်ဝေထားပါသည်။</w:t>
      </w:r>
    </w:p>
    <w:p w:rsidRPr="00E541CA" w:rsidR="00E541CA" w:rsidP="00E541CA" w:rsidRDefault="00E541CA" w14:paraId="1359D0E4" w14:textId="77AF7F4F">
      <w:pPr>
        <w:ind w:firstLine="720"/>
      </w:pPr>
      <w:r w:rsidRPr="00E541CA">
        <w:t xml:space="preserve">ထို့ကြောင့် အသစ်ထုတ်ဝေထားသော ဝန်ဆောင်စာအုပ်များတွင် ဘုရားကျမ်းတော်၏ အစီအစဉ်၊ ဆုတောင်းများ၊ ခရစ်တော်၏ စကားများ၊ သန့်ရှင်းဝိညာဉ်တော်အား ခေါ်ဆိုခြင်းတို့ မပြောင်းလဲဘဲ ရှေးဟောင်းစာအုပ်များကဲ့သို့ မလွဲမသွေ ထုတ်ဝေထားပါက၊ အသစ်ထုတ်ဝေထားသော ဝန်ဆောင်စာအုပ်များကြောင့် ဘုရားကျမ်းတော်ကျင်းပရာတွင် ဖြစ်ပေါ်နေသော အတားအဆီးက ဘာလဲ?</w:t>
      </w:r>
    </w:p>
    <w:p w:rsidRPr="00E541CA" w:rsidR="00E541CA" w:rsidP="00E541CA" w:rsidRDefault="00E541CA" w14:paraId="6DA3A35E" w14:textId="39BF5106">
      <w:pPr>
        <w:ind w:firstLine="720"/>
        <w:rPr>
          <w:i/>
        </w:rPr>
      </w:pPr>
      <w:r w:rsidRPr="00E541CA">
        <w:rPr>
          <w:i/>
        </w:rPr>
        <w:t xml:space="preserve">ကျွန်ုပ် ထပ်မံမေးမြန်းပါသည်။</w:t>
      </w:r>
    </w:p>
    <w:p w:rsidRPr="00E541CA" w:rsidR="00E541CA" w:rsidP="00E541CA" w:rsidRDefault="00E541CA" w14:paraId="7CC3FF2D" w14:textId="06216872">
      <w:pPr>
        <w:ind w:firstLine="720"/>
      </w:pPr>
      <w:r w:rsidRPr="00E541CA">
        <w:t xml:space="preserve">ဘုရားကျမ်းကို ဘယ်သူကျင်းပသနည်း။ ကျင်းပစဉ် ဘယ်သူက ဘုရားသခင်ထံ ဆုတောင်းသနည်း။ ဘယ်သူက သန့်ရှင်းသော လက်ဆောင်များပေါ်တွင် သန့်ရှင်းသော ဝိညာဉ်တော်ကို ခေါ်ဆောင်ကာ ပူဇော်ပွဲကို ဆောင်ရွက်သနည်း။ ၎င်းသည် စာအုပ်—ဟောင်း သို့မဟုတ် အသစ် ဝန်ဆောင်မှုစာအုပ်—လား၊ ဒါမှမဟုတ် ဤရည်ရွယ်ချက်အတွက် သီးခြားခန့်အပ်ထားသော ပုဂ္ဂိုလ်၊ ဆိုလိုသည်မှာ ဘုန်းကြီးတစ်ဦးလား။</w:t>
      </w:r>
    </w:p>
    <w:p w:rsidRPr="00E541CA" w:rsidR="00E541CA" w:rsidP="00E541CA" w:rsidRDefault="00E541CA" w14:paraId="75932B64" w14:textId="29F487E7">
      <w:pPr>
        <w:ind w:firstLine="720"/>
      </w:pPr>
      <w:r w:rsidRPr="00E541CA">
        <w:t xml:space="preserve">အကယ်၍ ၎င်းသည် စာအုပ်ဖြစ်ပါက—ဟောင်းသော သို့မဟုတ် အသစ်သော ဝန်ဆောင်စာအုပ်ဖြစ်စေ—အပြည့်အစုံ တရားဝင်ပါသည်။ ဘုန်းကြီးတစ်ဦး မလိုအပ်ဘဲ စာအုပ်ကိုသာ ဘုရားပလ္လင်ပေါ်တွင် ထားရှိရုံဖြစ်သည်။</w:t>
      </w:r>
    </w:p>
    <w:p w:rsidRPr="00E541CA" w:rsidR="00E541CA" w:rsidP="00E541CA" w:rsidRDefault="00E541CA" w14:paraId="3420932C" w14:textId="60BADA05">
      <w:pPr>
        <w:ind w:firstLine="720"/>
      </w:pPr>
      <w:r w:rsidRPr="00E541CA">
        <w:t xml:space="preserve">သို့သော် စာအုပ်မဟုတ်ဘဲ ဘုန်းကြီးတစ်ဦးကသာ ဘုရားကျင်းပပါက၊ ဘုန်းကြီးသည် အဟောင်းဝန်ဆောင်မှုစာအုပ်ရှိသည့် ဆုတောင်းများကို ဖတ်ဆိုကာ၊ အဟောင်းစာအုပ်တွင် သတ်မှတ်ထားသည့်အတိုင်း တူညီသော စကားလုံးများနှင့် အခမ်းအနားများကို ဆောင်ရွက်သည့် အသစ်ထုတ်ဝေထားသည့် ဝန်ဆောင်မှုစာအုပ်ကို ဘာကြောင့် ဆန့်ကျင်ရမည်နည်း။</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အခန်း ၂၈။ ဘုန်းကြီးကြေးအကြောင်း</w:t>
      </w:r>
      <w:bookmarkEnd w:id="67"/>
    </w:p>
    <w:p w:rsidRPr="00E541CA" w:rsidR="00E541CA" w:rsidP="00E541CA" w:rsidRDefault="00E541CA" w14:paraId="61BB3226" w14:textId="657FC53A">
      <w:pPr>
        <w:ind w:firstLine="720"/>
      </w:pPr>
      <w:r w:rsidRPr="00E541CA">
        <w:t xml:space="preserve">တတိယစဉ်းစားချက်</w:t>
      </w:r>
    </w:p>
    <w:p w:rsidRPr="00E541CA" w:rsidR="00E541CA" w:rsidP="00E541CA" w:rsidRDefault="00E541CA" w14:paraId="288605AF" w14:textId="3894DA13">
      <w:pPr>
        <w:ind w:firstLine="720"/>
        <w:rPr>
          <w:i/>
        </w:rPr>
      </w:pPr>
      <w:r w:rsidRPr="00E541CA">
        <w:rPr>
          <w:i/>
        </w:rPr>
        <w:t xml:space="preserve">ဘုရားကျမ်းကျင်းပခြင်းအတွက် ဆရာတော်များက ကောက်ခံသည့် ကြေးငွေများ—ခွဲထွက်သူများက 'လစာ' ဟု ခေါ်ကြသည်—နှင့် မူးယစ်ဖျက်စီးသော ဘဝအကြောင်း။ ဤအရာများက သန့်ရှင်းသော လျှို့ဝှက်အခမ်းအနားများမှတဆင့် သန့်ရှင်းသော ဝိညာဉ်တော်၏ လှုပ်ရှားမှုကို တားဆီးနိုင်ပါသလား။</w:t>
      </w:r>
    </w:p>
    <w:p w:rsidRPr="00E541CA" w:rsidR="00E541CA" w:rsidP="00E541CA" w:rsidRDefault="00E541CA" w14:paraId="3A7F1131" w14:textId="37C345B1">
      <w:pPr>
        <w:ind w:firstLine="720"/>
        <w:rPr>
          <w:i/>
        </w:rPr>
      </w:pPr>
      <w:r w:rsidRPr="00E541CA">
        <w:rPr>
          <w:i/>
        </w:rPr>
        <w:t xml:space="preserve">ကြေးများအကြောင်း။</w:t>
      </w:r>
    </w:p>
    <w:p w:rsidRPr="00E541CA" w:rsidR="00E541CA" w:rsidP="00E541CA" w:rsidRDefault="00E541CA" w14:paraId="39DD320D" w14:textId="06547140">
      <w:pPr>
        <w:ind w:firstLine="720"/>
      </w:pPr>
      <w:r w:rsidRPr="00E541CA">
        <w:t xml:space="preserve">ကျွန်ုပ်မေးပါသည်။ ဤနှစ်ခု—ကြေးနှင့် လှည့်ကြေး—သည် တစ်ခုတည်းပင်လား။ တစ်ခုတည်းပင်ဆိုပါက ဘုရားကျောင်းပူဇော်ခန်း၌ ဝန်ဆောင်မှုပေးသော ဘုန်းကြီးများအား ထိုပူဇော်ခန်းမှ ထောက်ပံ့ခြင်း မပြုနိုင်ပါ။ ဘာသာရေးဝန်ဆောင်မှုတိုင်းအတွက် ယုံကြည်သူများထံမှ ငွေပေးချေမှုကို ယေဘုယျအားဖြင့် လက်ခံကြသည်—ဗတ္တိဇံ၊ မင်္ဂလာဆောင်၊ ဝန်ခံခြင်း၊ ဆုတောင်းပွဲများ၊ သင်္ဂြိုဟ်ခြင်း၊ အမှတ်တရပွဲများ၊ သန့်ရှင်းသောလက်ဆောင်များ သယ်ဆောင်ခြင်း စသည်တို့အတွက်—ဤအားလုံးသည် ဘုရားသခင်ထံမှ လက်ဆောင်များဖြစ်သောကြောင့် ရောင်းချသင့်ခြင်းမဟုတ်ဘဲ အခမဲ့ပေးအပ်သင့်သည်။ တမန်တော်ကြီးကလည်း </w:t>
      </w:r>
      <w:r w:rsidRPr="00E541CA">
        <w:rPr>
          <w:i/>
        </w:rPr>
        <w:t xml:space="preserve">ဘုရားကျောင်း</w:t>
      </w:r>
      <w:r w:rsidRPr="00E541CA">
        <w:t xml:space="preserve">ဝန်ဆောင်သူများသည် </w:t>
      </w:r>
      <w:r w:rsidRPr="00E541CA">
        <w:rPr>
          <w:i/>
        </w:rPr>
        <w:t xml:space="preserve">ဘုရားကျောင်းမှ </w:t>
      </w:r>
      <w:r w:rsidRPr="00E541CA">
        <w:t xml:space="preserve">စားသင့်ကြောင်း၊ </w:t>
      </w:r>
      <w:r w:rsidRPr="00E541CA">
        <w:rPr>
          <w:i/>
        </w:rPr>
        <w:t xml:space="preserve">ဘုရားပလ္လင်</w:t>
      </w:r>
      <w:r w:rsidRPr="00E541CA">
        <w:t xml:space="preserve">ဝန်ဆောင်သူများသည် </w:t>
      </w:r>
      <w:r w:rsidRPr="00E541CA">
        <w:t xml:space="preserve">ဘုရားပလ္လင်မှ ထောက်ပံ့မှုရသင့်ကြောင်း</w:t>
      </w:r>
      <w:r w:rsidRPr="00E541CA">
        <w:rPr>
          <w:rStyle w:val="FootnoteReference"/>
        </w:rPr>
        <w:footnoteReference w:id="607"/>
      </w:r>
      <w:r w:rsidRPr="00E541CA">
        <w:t xml:space="preserve">  မှာ</w:t>
      </w:r>
      <w:r w:rsidRPr="00E541CA">
        <w:t xml:space="preserve"> အမိန့်ပြုထား</w:t>
      </w:r>
      <w:r w:rsidRPr="00E541CA">
        <w:t xml:space="preserve">သည်။</w:t>
      </w:r>
    </w:p>
    <w:p w:rsidRPr="00E541CA" w:rsidR="00E541CA" w:rsidP="00E541CA" w:rsidRDefault="00E541CA" w14:paraId="1C085292" w14:textId="0E564D44">
      <w:pPr>
        <w:ind w:firstLine="720"/>
      </w:pPr>
      <w:r w:rsidRPr="00E541CA">
        <w:t xml:space="preserve">ထို့ကြောင့် လူတိုင်းသိထားသင့်သည်မှာ တစ်ဆယ်ခွန်နှင့် လစာကြားတွင် ကွာခြားချက်ရှိကြောင်းဖြစ်သည်။ တစ်ဆယ်ခွန်ကို ဘုရားကျောင်းဝန်ထမ်းများ၏ အသက်မွေးဝမ်းကြောင်းအတွက် ဘုရားကျောင်းမှ သတ်မှတ်ထားသော်လည်း လစာကို တားမြစ်ထားသည်။ ၎င်းသည် သန့်ရှင်းမြတ်စွာသော ပစ္စည်းများကို ရောင်းချခြင်းဖြစ်ပြီး simony ဟုခေါ်သည်။ ဤအမည်ကို မာယာပညာရှင် စိုင်မွန် (Simon the sorcerer) မှ ယူထားပြီး၊ သူသည် သံဃာတော်များထံမှ သန့်ရှင်းသော ဝိညာဉ်တော်၏ ကျေးဇူးကို ငွေဖြင့် ဝယ်ယူရန် ကြိုးပမ်းခဲ့သည်</w:t>
      </w:r>
      <w:r w:rsidRPr="00E541CA">
        <w:rPr>
          <w:rStyle w:val="FootnoteReference"/>
        </w:rPr>
        <w:footnoteReference w:id="608"/>
      </w:r>
      <w:r w:rsidRPr="00E541CA">
        <w:t xml:space="preserve"> ။ တစ်သောင်းငွေကို လူတိုင်းသိကြသော်လည်း လှည့်ငွေကို လျှို့ဝှက်ပေးကြသည်။ ထို့ကြောင့် လှည့်ငွေကို သန့်ရှင်းရေးဖောက်ပြန်မှု (sacrilege) ဟု ခေါ်သည်။ တစ်သောင်းငွေသည် ဘုရားကျောင်းမှ အတည်ပြုထားသောကြောင့် အပြစ်မရှိသော်လည်း လှည့်ငွေသည် ဘုရားကျောင်းမှ တားမြစ်ထားသော အပြစ်ဖြစ်သည်။ တစ်သောင်းငွေသည် ငွေပမာဏနည်းသော်လည်း လှည့်ငွေသည် ငွေပမာဏကြီးသည်။ တစ်ဆယ်ခွန်သည် ဘုရားကျောင်းအပေါ် တာဝန်ကို ဖြည့်ဆည်းပေးသော်လည်း လှည့်ငွေသည် လျှို့ဝှက်စွာ ဘုရားကျောင်း၏ အကျိုးကျေးဇူးကို ဝယ်ယူသည်။ အခွန်ကို သန့်ရှင်းသော အလှူငွေတစ်ခုအဖြစ် တွက်ချက်ကြသည်ဟု သန့်ရှင်းသော ဂရိဘုရင် ဂျတ်စတီနီယန်၏ *Kormchiya* စာအုပ်၊ ဖိုလီယို ၃၂၃ တွင် "ကျွန်ုပ်တို့သည် ဤအရာကို တားမြစ်ခြင်းမပြုဘဲ၊ ဝိညာဉ်ကယ်တင်ရေးအတွက် ထိုကဲ့သို့ပြုလုပ်ရန် အမိန့်ပေးပါသည်" ဟုရေးသားထားသည်။ ကျွန်ုပ်တို့သည် ပုဂ္ဂိုလ်တစ်ဦးချင်းမှ ပေးအပ်သည့်အရာကိုသာ တားမြစ်ပြီး၊ သန့်ရှင်းသော ဘုရားကျောင်းများထံ ပေးအပ်သည့်အရာကို မတားမြစ်ပါ။ ဤသည်မှာ ဂျတ်စတီနီယန်၏ စကားများ၏ အဆုံးဖြစ်ပါသည်။ အမှန်တကယ်လည်း တစ်သောင်းခွန်သည် ဝိညာဉ်ကယ်တင်ရေးအတွက် အသုံးပြုပြီး၊ ဘာသာရေးဝန်ထမ်းများထံ ပေးအပ်သည့်အရာသည် ၎င်းတို့၏ အသက်မွေးဝမ်းကြောင်းအတွက်ဖြစ်ကာ၊ ဘီရှော့ထံ ပေးအပ်သည့်အရာသည် ချက်ချင်း ဆင်းရဲသူများထံ အလှူအဖြစ်</w:t>
      </w:r>
      <w:r w:rsidRPr="00E541CA">
        <w:t xml:space="preserve"> ဖြန့်ဝေပေးပါသည်</w:t>
      </w:r>
      <w:r w:rsidRPr="00E541CA">
        <w:lastRenderedPageBreak/>
      </w:r>
      <w:r w:rsidRPr="00E541CA">
        <w:t xml:space="preserve"> ။ ကြေးငွေကို မုဆိုးခြင်းနှင့် မတရားအမြတ်ရယူခြင်း၊ ဖိနှိပ်ခေါ်ယူခြင်းအဖြစ် သတ်မှတ်ကာ ပြင်းထန်သော အပြစ်တစ်ခုဟု ယူဆသည်။ ထိုအပြစ်ကို ဘုရားကျောင်းမှ ထုတ်ပယ်ခြင်း (excommunication) နှင့် ကန့်ကွက်ခြင်း (anathema) ဖြင့် ပြစ်ဒဏ် ချမှတ်သည်။ ဤအကြောင်းကို 'Kormchiya' ဟု လူသိများသော စာအုပ်၊ ပထမအခန်း၊ Apostolic Canons၊ စာမျက်နှာ ၇၊ နောက်ဘက်တွင် တွေ့မြင်နိုင်သည်။</w:t>
      </w:r>
    </w:p>
    <w:p w:rsidRPr="00E541CA" w:rsidR="00E541CA" w:rsidP="00E541CA" w:rsidRDefault="00E541CA" w14:paraId="41F5D0C1" w14:textId="1BEA66C0">
      <w:pPr>
        <w:ind w:firstLine="720"/>
        <w:rPr>
          <w:i/>
        </w:rPr>
      </w:pPr>
      <w:r w:rsidRPr="00E541CA">
        <w:rPr>
          <w:i/>
        </w:rPr>
        <w:t xml:space="preserve">သန့်ရှင်းသော သံတမန်ကြီးများ၏ စည်းကမ်း ၂၉။</w:t>
      </w:r>
    </w:p>
    <w:p w:rsidRPr="00E541CA" w:rsidR="00E541CA" w:rsidP="00E541CA" w:rsidRDefault="00E541CA" w14:paraId="36712B58" w14:textId="2E989255">
      <w:pPr>
        <w:ind w:firstLine="720"/>
      </w:pPr>
      <w:r w:rsidRPr="00E541CA">
        <w:t xml:space="preserve">မည်သူ့ဘီရှပ်၊ ဆရာတော် သို့မဟုတ် ဒီးကန်တစ်ဦးမဆို ရာထူးကို ပစ္စည်းဖြင့် လဲလှယ်ယူခဲ့ပါက ထိုသူနှင့် ထိုသူအား ခန့်အပ်သူကိုလည်း ရာထူးမှ ဖယ်ရှားခံရမည်။</w:t>
      </w:r>
    </w:p>
    <w:p w:rsidRPr="00E541CA" w:rsidR="00E541CA" w:rsidP="00E541CA" w:rsidRDefault="00E541CA" w14:paraId="633ED333" w14:textId="7C3942CF">
      <w:pPr>
        <w:ind w:firstLine="720"/>
      </w:pPr>
      <w:r w:rsidRPr="00E541CA">
        <w:t xml:space="preserve">အခြားကိစ္စများအတွက် *Kormchiya* တူညီသော စာအုပ်၏ နောက်ဘက် ဖိုလီယို ၁၈၄၊ နောက်ဘက် ဖိုလီယို ၂၁၁၊ နောက်ဘက် ဖိုလီယို ၂၈၃၊ ၂၈၄၊ ၂၈၉ နှင့် နောက်ဘက် ဖိုလီယို ၂၉၀ ကို ကြည့်ပါ။</w:t>
      </w:r>
    </w:p>
    <w:p w:rsidRPr="00E541CA" w:rsidR="00E541CA" w:rsidP="00E541CA" w:rsidRDefault="00E541CA" w14:paraId="1083D8CA" w14:textId="4EF5AC58">
      <w:pPr>
        <w:ind w:firstLine="720"/>
      </w:pPr>
      <w:r w:rsidRPr="00E541CA">
        <w:t xml:space="preserve">ဘုန်းကြီးအဖြစ် ခန့်အပ်ခြင်းအခါ တရားဝင် ပေးဆောင်ရမည့် တာဝန်များအတွက် *Kormchiya* ဟုခေါ်သော အဆိုပါ စာအုပ်၊ အခန်း ၄၂ ကို ကြည့်ပါ၊ ထို့အပြင် ဂျတ်စတီနီယန် မင်းကြီး၏ အမိန့်များ၊ စာရွက် ၃၁၉၊ မှတ်တမ်းနံပါတ် ၃၂ တွင်လည်း ဘုန်းကြီးခန့်အပ်ခြင်းအခါ ပေးဆောင်ရမည့် ငွေပမာဏကို အတိအကျ သတ်မှတ်ထားသည်။ ဂျတ်စတီနီယန် မင်းကြီးသည် ခရစ်နှစ် ၅၂၇ တွင် ဂရိ အင်ပါယာ၏ မင်းခုံပေါ်သို့ တက်ခဲ့သည်။</w:t>
      </w:r>
    </w:p>
    <w:p w:rsidRPr="00E541CA" w:rsidR="00E541CA" w:rsidP="00E541CA" w:rsidRDefault="00E541CA" w14:paraId="0715E280" w14:textId="28398F5E">
      <w:pPr>
        <w:ind w:firstLine="720"/>
      </w:pPr>
      <w:r w:rsidRPr="00E541CA">
        <w:t xml:space="preserve">အန်တီအိုခီယာ Patriarch Theodore (Balsamon ဟုလည်း လူသိများ) သည် သူ၏ Apostolic Canons နှင့် သန့်ရှင်းသော ဖခင်ကြီးများ၏ ကောင်စီများအပေါ် မှတ်ချက်များတွင် အခန်း ၅၄ </w:t>
      </w:r>
      <w:r w:rsidRPr="00E541CA">
        <w:t xml:space="preserve">(</w:t>
      </w:r>
      <w:r w:rsidRPr="00E541CA">
        <w:rPr>
          <w:rStyle w:val="FootnoteReference"/>
        </w:rPr>
        <w:footnoteReference w:id="609"/>
      </w:r>
      <w:r w:rsidRPr="00E541CA">
        <w:t xml:space="preserve"> )</w:t>
      </w:r>
      <w:r w:rsidRPr="00E541CA">
        <w:t xml:space="preserve"> အောက်တွင် </w:t>
      </w:r>
      <w:r w:rsidRPr="00E541CA">
        <w:t xml:space="preserve">သန့်ရှင်းသော ဂရိဘုရင် Isaac Komnenos ကို ပြန်လည်ဖော်ပြပြီး၊ သူ၏ ဘုရင်အမိန့်ဖြင့် အတည်ပြုခဲ့သည် သရေဘီရှပ်တစ်ဦးအား သရေဘီရှပ်အဖြစ် ခန့်အပ်ခံရသူမှ ဇလက်တစ်ခုစီ ၇ ခု ပေးအပ်ရမည်ဟု သတ်မှတ်ကာ၊ ၎င်းကို အောက်ပါအတိုင်း ခွဲဝေထားသည်။ ကလေရီမှ တစ်ခု၊ ဒီးကန်များမှ သုံးခု၊ ဆရာတော်များမှ သုံးခု။ Isaac Komnenos သည် ခရစ်နှစ် ၁၀၅၇ တွင် ဂရိနိုင်ငံ၌ မင်းထိုင်ခန့်အပ်ခဲ့ပြီး၊ Theodore Balsamon သည် ၁၂၀၂ ခုနှစ်တွင် ကနွန်များအပေါ် မှတ်ချက်တစ်စောင် ရေးသားခဲ့သည်။</w:t>
      </w:r>
    </w:p>
    <w:p w:rsidRPr="00E541CA" w:rsidR="00E541CA" w:rsidP="00E541CA" w:rsidRDefault="00E541CA" w14:paraId="30CF9FFE" w14:textId="3602C2FF">
      <w:pPr>
        <w:ind w:firstLine="720"/>
      </w:pPr>
      <w:r w:rsidRPr="00E541CA">
        <w:t xml:space="preserve">ရှေးခေတ်ကတည်းက ဂရိဘုရားကျောင်းတွင် ဘုရားသခင်ကိုကြောက်ရွံ့သော မင်းကြီးများက အပြစ်မဲ့သော ဂုဏ်ပြုလှူဒါန်းမှုကို ခန့်အပ်ခံရသူများထံမှ တည်ထောင်ခဲ့ကြောင်း လူတိုင်း သတိပြုကြပါစို့။ ထိုမှ ကျွန်ုပ်တို့သည် ယုံကြည်ခြင်းနှင့် ဘုရားကျောင်း၏ စည်းမျဉ်းဥပဒေများကို လက်ခံရရှိခဲ့ပါသည်။</w:t>
      </w:r>
    </w:p>
    <w:p w:rsidRPr="00E541CA" w:rsidR="00E541CA" w:rsidP="00E541CA" w:rsidRDefault="00E541CA" w14:paraId="3F482950" w14:textId="6567D496">
      <w:pPr>
        <w:ind w:firstLine="720"/>
      </w:pPr>
      <w:r w:rsidRPr="00E541CA">
        <w:t xml:space="preserve">ဤဓလေ့ကို ဘယ်လိုစတင်တည်ထောင်ခဲ့သည်ကိုလည်း သိရှိရသည်။ အသစ်ခန့်အပ်ခံရသော ဆရာတော် သို့မဟုတ် ဒီးကန်သည် ခန့်အပ်ခံချိန်တွင် ဘီရှော့နှင့် သူ၏ ဝန်ထမ်းများအတွက် အစားအသောက်တစ်ကြိမ် တင်ဆက်ရမည်ဖြစ်သည်။ လူတိုင်းသည် သင့်တော်စွာ ဘုရားသခင်နှင့် သူ၏ ဝန်ထမ်းများအတွက် ထောက်ပံ့နိုင်ခြင်း မရှိကြသဖြင့်၊ ငွေကြေးနည်းပါးသူများအတွက် စားပွဲကုန်ကျစရိတ်ကို zlatics ၇ ခုဖြင့် သတ်မှတ်ခဲ့သည်။ သို့သော် ထိုအချိန် ဂရိနိုင်ငံတွင် အဆိုပါ zlatics များသည် တန်ဖိုးမြင့်မားသလား၊ နိမ့်ကျသလားဆိုတာကို ကျွန်ုပ်တို့ မသိပါ။ သို့သော် ကျွန်ုပ်တို့ဒေသများတွင် အခွန်ကို ရွှေငွေကြေးဖြင့် မပေးကြသလို တန်ဖိုးလည်း မမြင့်ပါ။ ရွှေငွေကြေးအစား ယခင် ရုရှားဘုန်းကြီးများက ဟရစ်ဗ်နီယာကို တည်ထောင်ခဲ့ကြသည်။ ဤအကြောင်းကို အောက်ပါအတိုင်း ရေးသားထားသည်။ ကီးယစ်နှင့် ရုရှားတစ်နိုင်ငံလုံး မက်ထရိုပိုလီတန်ဖြစ်သော သန့်ရှင်းတော်သူ စီရီလ် (အမည်တူ တတိယဦး) လက်ထက်၊ ကမ္ဘာဖန်တီးခြင်းနှစ် ၆၇၈၂ နှင့် ဘုရားဝတ်တော် လူ့ခန္ဓာခံခြင်းနှစ် ၁၂၇၄ တွင် ဗလာဒီမီးယား ဘီရှော့အဖြစ် ဆီရာပီယွန် ခန့်အပ်သောအခါ၊ အောက်ပါ ဘီရှော့များသည် ထိုခန့်အပ်ပွဲတွင် တက်ရောက်ခဲ့ကြသည်— Rostov ဘုန်းကြီး Ignatius၊ Pereyaslav ဘုန်းကြီး Theodotus နှင့် Polotsk ဘုန်းကြီး Simeon တို့သည် အသစ်ခန့်အပ်ခံရသူများကို အတည်ပြုကာ အသစ်ခန့်အပ်ခံရသည့် ဘုန်းကြီးသည် သီချင်းဆိုအဖွဲ့ဝင်များအား ဟရီးဗ်နီယား ၇ ချက် ပေးရန် သတ်မှတ်ခဲ့ကြသည်။</w:t>
      </w:r>
    </w:p>
    <w:p w:rsidRPr="00E541CA" w:rsidR="00E541CA" w:rsidP="00E541CA" w:rsidRDefault="00E541CA" w14:paraId="28539C56" w14:textId="7C3E0318">
      <w:pPr>
        <w:ind w:firstLine="720"/>
      </w:pPr>
      <w:r w:rsidRPr="00E541CA">
        <w:t xml:space="preserve">စာအုပ် *The Correct Old Manuscript* တွင်၊ ခြောက်ကြိမ်မြောက် ကမ္ဘာလုံးဆိုင်ရာ ကောင်စီ၏ ကနွန်များတွင်၊ ကနွန် ၂၂ နှင့် ၎င်း၏ မှတ်ချက်တွင် အောက်ပါအတိုင်း ရေးသားထား</w:t>
      </w:r>
      <w:r w:rsidRPr="00E541CA">
        <w:t xml:space="preserve">သည်။</w:t>
      </w:r>
      <w:r w:rsidRPr="00E541CA">
        <w:rPr>
          <w:rStyle w:val="FootnoteReference"/>
        </w:rPr>
        <w:footnoteReference w:id="610"/>
      </w:r>
      <w:r w:rsidRPr="00E541CA">
        <w:t xml:space="preserve"> : သတ္တိအမိန့် (Holy Orders) အခမ်းအနားအတွက် ခန့်အပ်ခံလိုသူများကို ဒေသခံ ဘိရှော့ရှေ့တွင် တင်ပြရမည်။ </w:t>
      </w:r>
      <w:r w:rsidRPr="00E541CA">
        <w:t xml:space="preserve">ဤပုဂ္ဂိုလ်များသည် </w:t>
      </w:r>
      <w:r w:rsidRPr="00E541CA">
        <w:t xml:space="preserve">မီးဖိုမီး၊ ဘုရားကျောင်းဝိုင်၊ အနံ့ဆင်းနှင့် ပရော့စဖိုရာ၊ ဆရာတော်ဝန်ဆောင်မှုများနှင့် အခြားအသုံးစရိတ်များ</w:t>
      </w:r>
      <w:r w:rsidRPr="00E541CA">
        <w:rPr>
          <w:i/>
        </w:rPr>
        <w:t xml:space="preserve">၊ ဆရာတော်၏ အစားအစာ စသည့်</w:t>
      </w:r>
      <w:r w:rsidRPr="00E541CA">
        <w:t xml:space="preserve"> အသုံးစရိတ်များအားလုံးကို </w:t>
      </w:r>
      <w:r w:rsidRPr="00E541CA">
        <w:rPr>
          <w:i/>
        </w:rPr>
        <w:t xml:space="preserve">ကိုယ်တိုင်ထောက်ပံ့ရမည်</w:t>
      </w:r>
      <w:r w:rsidRPr="00E541CA">
        <w:rPr>
          <w:i/>
        </w:rPr>
        <w:t xml:space="preserve">။ </w:t>
      </w:r>
      <w:r w:rsidRPr="00E541CA">
        <w:t xml:space="preserve">ဤပုဂ္ဂိုလ်များကို မစွပ်စွဲမဆန့်ကျင်ရ၊ ဤကိစ္စများတွင် မည်သည့်ထိခိုက်မှုမျှ မဖြစ်ဘဲ ခန့်အပ်ခြင်းကို ခရစ်တော်က 'သင်တို့သည် ချက်ချင်းလက်ခံခဲ့ကြသည်၊ ချက်ချင်းပေးကြပါစို့' ဟု ပြောသကဲ့သို့ ချက်ချင်းပြုလုပ်သည်။ ခန့်အပ်ခြင်းအတွက် ငွေကြေးယူခြင်းနှင့် ဘုရားကျောင်းရာထူးများကို ရောင်းဝယ်ခြင်းသည် တစ်ခုဖြစ်သော်လည်း ဤအရာများမှာ လှူဒါန်းမှုနှင့် လက်ဆောင်များသာဖြစ်သည်။ ဒီမှာ ဝယ်ခြင်း၊ ရောင်းခြင်း မရှိပါ၊ ဤဓလေ့ကို နေရာတိုင်း၌ တွေ့ရသည်။ စိတ်ဓာတ်ကျန်းမာသူများကလည်း ဆန့်ကျင်ခြင်းမရှိပါ။ တမန်တော်ကလည်း ဆိုသည် – </w:t>
      </w:r>
      <w:r w:rsidRPr="00E541CA">
        <w:rPr>
          <w:i/>
        </w:rPr>
        <w:t xml:space="preserve">'မိမိစရိတ်ဖြင့် </w:t>
      </w:r>
      <w:r w:rsidRPr="00E541CA">
        <w:t xml:space="preserve">စစ်သားအဖြစ်</w:t>
      </w:r>
      <w:r w:rsidRPr="00E541CA">
        <w:rPr>
          <w:i/>
        </w:rPr>
        <w:t xml:space="preserve"> ဝန်ဆောင်သူ မည်သူရှိသနည်း။ </w:t>
      </w:r>
      <w:r w:rsidRPr="00E541CA">
        <w:t xml:space="preserve">ဝန်ဆောင်ခံသူများထံမှသာ ထောက်ပံ့မှုကို လက်ခံသည်'။ </w:t>
      </w:r>
      <w:r w:rsidRPr="00E541CA">
        <w:rPr>
          <w:i/>
        </w:rPr>
        <w:t xml:space="preserve">သို့မဟုတ် ဝိုင်ဥယျာဉ်တစ်ခုကို စိုက်ပြီး ၎င်း၏သီးကို မစားသူ ရှိပါသလား။ သို့မဟုတ် ဆိတ်အုပ်ကို ထိန်းပြီး ဆိတ်နို့ကို မသောက်သူ ရှိပါသလား။ ငါသည် လူ့အစားအစာအကြောင်း ပြောနေသလား။ မဟုတ်ပါ၊ ဥပဒေကိုယ်တိုင်က ဒီလို မပြောပါသလား။ မုရှာ၏ ဥပဒေ၌ </w:t>
      </w:r>
      <w:r w:rsidRPr="00E541CA">
        <w:t xml:space="preserve">"</w:t>
      </w:r>
      <w:r w:rsidRPr="00E541CA">
        <w:rPr>
          <w:i/>
        </w:rPr>
        <w:t xml:space="preserve">စပါးထောင်းနေသော နွား၏</w:t>
      </w:r>
      <w:r w:rsidRPr="00E541CA">
        <w:t xml:space="preserve"> ပါးစပ်ကို</w:t>
      </w:r>
      <w:r w:rsidRPr="00E541CA">
        <w:rPr>
          <w:i/>
        </w:rPr>
        <w:t xml:space="preserve"> မပိတ်ရ</w:t>
      </w:r>
      <w:r w:rsidRPr="00E541CA">
        <w:rPr>
          <w:i/>
        </w:rPr>
        <w:t xml:space="preserve">"</w:t>
      </w:r>
      <w:r w:rsidRPr="00E541CA">
        <w:rPr>
          <w:i/>
        </w:rPr>
        <w:t xml:space="preserve"> ဟု</w:t>
      </w:r>
      <w:r w:rsidRPr="00E541CA">
        <w:t xml:space="preserve"> ရေးထားသည် </w:t>
      </w:r>
      <w:r w:rsidRPr="00E541CA">
        <w:t xml:space="preserve">(ဆိုလိုသည်မှာ သင့်အတွက် အလုပ်လုပ်နေသော တိရစ္ဆာန်ကို စားသောက်ခြင်းမှ မတားရ၊ အစားအစာပေးပါ)။ </w:t>
      </w:r>
      <w:r w:rsidRPr="00E541CA">
        <w:rPr>
          <w:i/>
        </w:rPr>
        <w:t xml:space="preserve">ဘုရားသခင်သည် နွားများအတွက်သာ အစားအစာအကြောင်း ပြောနေသနည်း။ ဒါမှမဟုတ် ကျွန်ုပ်တို့အတွက်သာ အရာအားလုံးကို ပြောနေသနည်း။ အကြောင်းမှာ ကျွန်ုပ်တို့အတွက် </w:t>
      </w:r>
      <w:r w:rsidRPr="00E541CA">
        <w:t xml:space="preserve">ရေးသားထားသည်မှာ ဤသို့ဖြစ်ပါ</w:t>
      </w:r>
      <w:r w:rsidRPr="00E541CA">
        <w:t xml:space="preserve">သည်။ '</w:t>
      </w:r>
      <w:r w:rsidRPr="00E541CA">
        <w:rPr>
          <w:rStyle w:val="FootnoteReference"/>
        </w:rPr>
        <w:footnoteReference w:id="611"/>
      </w:r>
      <w:r w:rsidRPr="00E541CA">
        <w:t xml:space="preserve"> '။ ထပ်မံ၍ </w:t>
      </w:r>
      <w:r w:rsidRPr="00E541CA">
        <w:rPr>
          <w:i/>
        </w:rPr>
        <w:t xml:space="preserve">'ကျွန်ုပ်တို့သည် သင်တို့အတွင်း စိတ်ပိုင်းဆိုင်ရာအရာများကို စိုက်ပျိုးခဲ့လျှင်၊ သင်တို့ထံမှ ရုပ်ပိုင်းဆိုင်ရာအရာများကို ရိတ်သိမ်းခြင်းသည် မလွန်သနည်း</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ဤနေရာတွင် အောက်ပါအချက်များကို ပြန်လည်သတိရကြပါစို့။</w:t>
      </w:r>
    </w:p>
    <w:p w:rsidRPr="00E541CA" w:rsidR="00E541CA" w:rsidP="00E541CA" w:rsidRDefault="00E541CA" w14:paraId="1E97E259" w14:textId="50F71E88">
      <w:pPr>
        <w:ind w:firstLine="720"/>
      </w:pPr>
      <w:r w:rsidRPr="00E541CA">
        <w:t xml:space="preserve">ရှေးခေတ်က သီးခြားရုရှားမင်းကြီးနယ်များခေတ်၊ ဟော်ဒ်၏ အုပ်ချုပ်မှုအောက်တွင် Strigolniki ဟုခေါ်သော အယူလွဲအဖွဲ့တစ်စုသည် Pskov မြို့၌ ပေါ်ပေါက်ခဲ့သည်။ (ယနေ့ Kapitons</w:t>
      </w:r>
      <w:r w:rsidRPr="00E541CA">
        <w:lastRenderedPageBreak/>
      </w:r>
      <w:r w:rsidRPr="00E541CA">
        <w:t xml:space="preserve"> Brynyans </w:t>
      </w:r>
      <w:r w:rsidRPr="00E541CA">
        <w:t xml:space="preserve">များကဲ့သို့</w:t>
      </w:r>
      <w:r w:rsidRPr="00E541CA">
        <w:t xml:space="preserve">) ဘုရားကျောင်းတော်အား ဆန့်ကျင်စကားများ ပြောဆိုကာ ထိုကျောင်းမှ ခွဲထွက်ပြီး များစွာသော လူများကို သူတို့၏ မမှန်ကန်သော ယုံကြည်ချက်ထဲသို့ ဆွဲဆောင်ခဲ့ကြသည်။ အခြားစကားများအပြင်၊ သူတို့သည် ဆယ်ခွဲငွေကြောင့် ဘုန်းကြီးများအား ဝေဖန်ကာ ဘာသာရေးရာထူးများကို ငွေပေးချေ၍ ရရှိထားကြောင်း ဆိုလိုခဲ့ကြသည်။ ထို့ကြောင့် သူတို့သည် ဘုန်းကြီးများနှင့် ဘုရားကျောင်းကို ရှောင်ကြဉ်ခဲ့ကြသည်။ ဤအကြောင်းကို သိရှိပြီးနောက်၊ ကွန်စတန်တီနိုပိုလ် ပထမပသီချုပ် ဖီလိုသီးယပ် (ထိုအချိန်တွင် Kyiv ရာထူးအတွက် မက်ထရိုပိုလီတန် အဲလက်ဆီယပ်နှင့် ဘိရှော့ ရိုမန်တို့နှင့် အငြင်းပွားနေခဲ့သူ) သည်၊ ပထရာခရစ်တော်သည် ပစ်စကိုဗ်မြို့သူမြို့သားများထံသို့ တိုက်တွန်းစာတစ်စောင်ရေးသားခဲ့ပြီး၊ ဤစာကို ခြောက်ကြိမ်မြောက် ကမ္ဘာ့သာသနာပြုကောင်ဂရက်၏ ဥပဒေများထဲမှ ၂၂ နှင့် ၂၃ ကြိမ်မြောက် ဥပဒေများအကြား ထည့်သွင်းထားသည့် လက်ရေးမူဟောင်းများတွင် တွေ့ရှိရသည်။ ကျွန်ုပ်တို့ဤနေရာတွင် ထပ်မံထုတ်ပြန်ထားပါသည်။</w:t>
      </w:r>
    </w:p>
    <w:p w:rsidRPr="00E541CA" w:rsidR="00E541CA" w:rsidP="00E541CA" w:rsidRDefault="00E541CA" w14:paraId="4BD7AB62" w14:textId="2BD6B149">
      <w:pPr>
        <w:ind w:firstLine="720"/>
        <w:rPr>
          <w:i/>
        </w:rPr>
      </w:pPr>
      <w:r w:rsidRPr="00E541CA">
        <w:rPr>
          <w:i/>
        </w:rPr>
        <w:t xml:space="preserve">ကွန်စတန်တီနိုပယ် ပထမပသီရက် ဖီလိုသီးယပ်၏ စာတစ်စောင်။</w:t>
      </w:r>
    </w:p>
    <w:p w:rsidRPr="00E541CA" w:rsidR="00E541CA" w:rsidP="00E541CA" w:rsidRDefault="00E541CA" w14:paraId="717E09B1" w14:textId="750022CE">
      <w:pPr>
        <w:ind w:firstLine="720"/>
      </w:pPr>
      <w:r w:rsidRPr="00E541CA">
        <w:t xml:space="preserve">ဂုဏ်ထူးမြတ်သော ဘိုယာများ၊ ပစ်စကိုဗ်မြို့သားများ၊ ငါ့သားဖြစ်သူ ပိုဆဒ်နစ်၊ တစ်ထောင်ဦးဆောင်များ၊ တစ်ရာဦးဆောင်များနှင့် ငါ့သားသမီးများအားလုံး၊ ခရစ်တော်၏ နာမည်ကို ဆောင်သော လူများ၊ ရုရှားပြည်လုံးဆိုင်ရာ သန့်ရှင်းသော မက်ထရိုပိုလစ်၏ အုပ်ချုပ်မှုအောက်တွင်ရှိသူများ၊ ကျွန်ုပ်တို့၏ နိမ့်ကျမှု၏ ဘုရားသခင်က ချစ်မြတ်နိုးသော ကလေးများ၊ ရုရှားနိုင်ငံ ပစ်စကိုဗ်မြို့နှင့် ၎င်း၏ နယ်နိမိတ်အတွင်းရှိ ကလေးများ၊ ငါသည် သင်တို့အားလုံးကို သားသမီးများဟု ခေါ်ဆိုပါသည်! ထို့အပြင်၊ ကက်သလစ်ဘုရားကျောင်းမှ ခွဲထွက်ကာ မကောင်းဆိုးဝါးသော မာယာဒေဝါ၏ လှုပ်ရှားမှုကြောင့် ခရစ်ယာန်အသင်းတော်မှ ကွဲကွာသွားသူများ။ ကျွန်ုပ်တို့၏နိမ့်ကျမှုနှင့် ကျွန်ုပ်တို့နှင့်အတူရှိသော ကြီးမြတ်သော သန့်ရှင်းသော အရာရှိကြီးများ၊ ဘုရားသခင်အဖွဲ့အစည်းနှင့် သင်တို့ထဲမှ တချို့သည် ဘာသာရေးယဉ်ကျေးမှုအဖြစ် ဖော်ပြကာ ဘုရားကျမ်းစာနှင့် သန့်ရှင်းသော စည်းမျဉ်းများကို ထိန်းသိမ်းမည်ဟုဆိုကာ ကမ္ဘာလုံးဆိုင်ရာ သံတမန်ဘုရားကျောင်းမှ ခွဲထွက်သွားကြသည်ကို သိရှိလာပြီးနောက်၊ ကျွန်ုပ်တို့အားလုံး—သန့်ရှင်းသော ဘီရှပ်များ၊ ဆရာတော်များ၊ ဘုန်းကြီးများနှင့် ခရစ်ယာန်လူထုအားလုံး၊ ခန့်အပ်သူများနှင့် ခန့်အပ်ခံသူများအားလုံးကို အယူမှားများဟု သတ်မှတ်ကာ၊ မိမိတို့ကိုသာ မှန်ကန်သော ယုံကြည်သူများဟု ယူဆကြသည်။ ဤအကြောင်းကို ကြားသိပြီးနောက် ကျွန်ုပ်တို့၏ နှလုံးသားထဲတွင် အလွန်ဝမ်းနည်းကာ ခရစ်တော်၏ အဖွဲ့အစည်း ခွဲထွက်ခြင်းကြောင့် စိတ်ထဲတွင် နာကျင်ခဲ့ပါသည်။ အမှန်တရား၏ ရန်သူ၊ အစအဆင့်မှ လူသတ်သမား၊ ကျွန်ုပ်တို့၏ သဘာဝကို ဆန့်ကျင်သူဖြစ်သော ရန်သူက ကျွန်ုပ်တို့၏ အဖွဲ့အစည်းကို ခွဲထွက်စေနိုင်သည်ဆိုသတင်းကို ကြားရင်း ကျွန်ုပ်တို့တွင် မည်သည့် ရောဂါနှင့် ဝမ်းနည်းမှုများ မရှိနိုင်ပါစေ။ အကြောင်းမူ၍ သူ၏ သဘာဝမှာ အမြဲတမ်း ထိုပင်ဖြစ်၍၊ တိုက်ရိုက်တိုက်ခိုက်၍ မရနိုင်သောအခါ၌ လျှို့ဝှက်စွာ စီစဉ်ကာ ညာဘက်မှ လူများကို လိမ်လည်သည်။ ထိုနည်းဖြင့် သူသည် ခရစ်တော်၏ ဘုရားကျောင်းထဲသို့ မမှန်ကန်သော ယုံကြည်ချက်တိုင်းကို ထည့်သွင်းခဲ့သည်။ အကြောင်းမူ ခရစ်တော်သည် လူ့ခန္ဓာကိုယ်ဖြင့် ရောက်ရှိလာပြီးနောက်၊ ဘုရားကျုပ်ခြင်းအားလုံးသည် သတိပေးချက်မရှိဘဲ ရပ်တန့်သွားခဲ့ပြီး၊ စာတန်သည် လူတို့အား ဘုရားကျုပ်စေဖို့ နေရာမကျန်တော့ပါ။ ထို့ကြောင့် သူသည် ညာဘက်မှ တိုက်ခိုက်ရန် စတင်ခဲ့သည်၊ အများသော ဘုရားများကို ပူဇော်စေဖို့ သူသည် တိုက်ရိုက်လိမ်လည်၍ မရနိုင်ခဲ့သောကြောင့်ဖြစ်သည်။ အမှန်တကယ်၊ သူသည် တချို့ကို သင်ကြားခဲ့သည် ဘုရားသခင်၏သားတော်ကို ဖန်တီးခံတစ်ပါးဟု ခေါ်ဆိုခြင်း၊ ထိုနည်းတူ အခြားအယူမှားများကိုလည်း ညာဘက်မှ ထည့်သွင်းခဲ့သည်။ သို့သော် ယနေ့ ကျွန်ုပ်တို့သည် သင်တို့အနက်၌လည်း ဤအခြေအနေကို မြင်တွေ့ရပါသည်။ လူများသည် တဖြည်းဖြည်း ခရစ်ယာန်ဘာသာနှင့် ဘီရှပ်များ၊ ဆရာတော်များက စီမံခန့်ခွဲသည့် သာသနာပြုဝန်ဆောင်မှုများမှ ဝေးကွာသွားကြသည်။ ထိုဝန်ဆောင်မှုများမရှိဘဲ မည်သူမျှ ကယ်တင်ခြင်းကို မမျှော်လင့်နိုင်ပါ၊ ကမ္ဘာပေါ်၌ ကောင်းကင်နတ်များကဲ့သို့ နေထိုင်ခဲ့ပေမယ့်လည်း။ ဤအတုအလိမ်စကားကို သင်တို့အကြားတွင် စိုက်ထူကာ ဘုရားကျောင်းကို အမြတ်ရှာဖွေရန်အတွက် တည်ထောင်ထားသည်ဟု ယုံကြည်စေလိုကြသည်။ ထိုအရာကို လက်ခံစေရန် မကောင်းဆိုးဝါးသော ဘယ်သူ့နတ်ဘုရားက သူတို့အား မှားယွင်းစွာ လှည့်စားခဲ့သနည်း။ ဘုရားသခင်၏ ဘုရားကျောင်းတော်သည် ခရစ်တော်၏၊ ကက်သလစ်နှင့် သံတမန်တော်တို့၏ ဘုရားကျောင်းတော်ဖြစ်၍ မြေကြီးတစ်ဖက်မှ တစ်ဖက်ထိ တည်ရှိသည်။ ၎င်းသည် ကျွန်ုပ်တို့၏ ဘုရားသခင်ဖြစ်သော ခရစ်တော်၏ ကျေးဇူးနှင့် အင်အားဖြင့် အမှန်တရားယုံကြည်ချက်၌ ခိုင်မာစွာ တည်ထောင်ထားပြီး၊ ၎င်း၏ တည်ရှိမှုနှင့် ဖွဲ့စည်းပုံများကို သန့်ရှင်းသော ကနွန်များတွင် ရှင်းလင်းစွာ ဖော်ပြထားသည်။ သို့သော် ငွေကြေးဖြင့် ခန့်အပ်ခြင်း၊ မရောင်းနိုင်သော သန့်ရှင်းမြတ်စွာသော ဝိညာဉ်တော်၏ ကျေးဇူးကို ရောင်းချနေသလို ဆောင်ရွက်သူများကို ကျွန်ုပ်တို့သည် စိမုန်၊ မက်ဆီဒိုးနီးယားနှင့် အခြားအယူမှားသူများအဖြစ် သတ်မှတ်ပါသည်။ အကြောင်းမူ ခရစ်တော်၏ ဘုရားကျောင်းသည် အမြဲတမ်း ဤနည်းဖြင့်သာ လှုပ်ရှားပါသည်။ သို့သော် အချို့သောသူများက ဤမကောင်းမှုကို ကျင့်ကာ ငွေကြေးဖြင့် ခန့်အပ်ခွင့်ပြုကြပါက၊ သူတို့သည် ကက်သလစ်ဘုရားကျောင်းနှင့် မဆက်နွယ်ကြပါ။ သူတို့သည် အနည်းငယ်သာဖြစ်ကာ လျှို့ဝှက်စွာ လှုပ်ရှားကြသော်လည်း၊ ဖော်ထုတ်ခံရသောအခါ တားမြစ်ခံရကာ ပြစ်ဒဏ်ချမှတ်ခံပြီး ဘုရားကျောင်းမှ ထုတ်ပယ်ခံရကြသည်။ ငွေကြေးယူ၍ ခန့်အပ်ခြင်းပြုသော ဘုန်းကြီးများအနည်းငယ်ရှိနိုင်သော်လည်း၊ ဤအကြောင်းကြောင့် ဘုရားကျောင်းမှ ခွဲထွက်ခြင်း သို့မဟုတ် သူတို့အားလုံးကို အယူလွဲများဟု သတ်မှတ်ခြင်း မသင့်ပါ။ မိမိသည် ဘုရားကျောင်းနှင့် ညီညွတ်နေထိုင်ကာ သန့်ရှင်းသော ဓမ္မအစာတော်ကို ခံယူသင့်ပါသည်။ မကောင်းစွာ လှုပ်ရှားသော ဘုန်းကြီးတစ်ဦးကို သင့်မြို့တော်ဘုန်းကြီးထံ တင်ပြပါ၊ ပြန်လည်တည့်မတ်ခြင်း မပြုပါက ဘုရားသခင်က ကမ္ဘာတစ်ဝန်း၏ ဖခင်၊ ဆရာနှင့် ပထမဘုရင်အဖြစ် ခန့်အပ်ထားသည့် ကျွန်ုပ်တို့၏ နူးညံ့ခြင်းဖြင့် ပြစ်ဒဏ် ခံရမည်ဖြစ်သည်။ ကွန်စတန်တီနိုပိုလစ်မြို့။ ဤအကြောင်းကြောင့် ဖခင်တစ်ဦးကဲ့သို့၊ မိမိသားသမီးများကဲ့သို့၊ ဘုရားကျောင်း၏ မိတ်ဆွေများအဖြစ်၊ ခရစ်တော်ကိုယ်တော်၏ အဖွဲ့ဝင်များအဖြစ် သင်တို့အား ရေးသားကြေညာအပ်သည်မှာ အငြင်းပွားမှုနှင့် ခွဲထွက်မှုတို့ကို ရပ်တန့်ကာ ဘုရားကျောင်းစည်းကမ်းနှင့် စိတ်တစ်ခုတည်းဖြစ်၍ ညီညွတ်စွာ ဘုရားသခင်အား ဂုဏ်ပြုကြပါစို့။ ခရစ်တော်၏ ဘုရားကျောင်းသည် မှန်ကန်သော ယုံကြည်ချက်နှင့် သဒ္ဓါတရားဖြင့် ပြည့်ဝသော ဘဝ၌ ဂုဏ်ပြုခံရသော်လည်း၊ အကျိုးအမြတ်အတွက်သာ ထမ်းဆောင်သော ရာထူးတိုင်းကို မကောင်းမှုဟု ခေါ်ဆိုရမည်။ ထို့အပြင် ခန့်အပ်ခံရသူများသည် မီးပန်း၊ ဝိုင်၊ အနံ့ဆပ်၊ အခြားလှူဒါန်းပစ္စည်းများနှင့် </w:t>
      </w:r>
      <w:r w:rsidRPr="00E541CA">
        <w:rPr>
          <w:i/>
        </w:rPr>
        <w:t xml:space="preserve">စားပွဲထမင်းတို့မှ</w:t>
      </w:r>
      <w:r w:rsidRPr="00E541CA">
        <w:t xml:space="preserve"> ကိုယ်ပိုင်အမြတ်ရှာဖွေကြ</w:t>
      </w:r>
      <w:r w:rsidRPr="00E541CA">
        <w:rPr>
          <w:i/>
        </w:rPr>
        <w:t xml:space="preserve">သည်။ </w:t>
      </w:r>
      <w:r w:rsidRPr="00E541CA">
        <w:t xml:space="preserve">ဤအကျင့်များသည် ထိုအရာများကို ထိခိုက်စေခြင်းမရှိပါ၊ အရာထူးသည် ယာယီသာဖြစ်သည်၊ ခရစ်တော်က 'သင်တို့သည် ယာယီအဖြစ် လက်ခံခဲ့ကြသည်၊ ယာယီအဖြစ် ထပ်မံပေးအပ်ရမည်' ဟု ပြောခဲ့သကဲ့သို့။ အရာထူးအတွက် လစာလက်ခံခြင်းနှင့် လိုအပ်သော အသုံးစရိတ်များအတွက် ငွေထုတ်သုံးခြင်းတို့မှာ ကွဲပြားပါသည်။ ကျွန်ုပ်တို့သည်လည်း ဘုရားသခင် ယေရှုခရစ်သည် သူ၏ သင်ကြားသားများနှင့်အတူ အိမ်များစွာသို့ ဝင်ရောက်ကာ ဂုဏ်ပြုခံရပြီး၊ အမှန်တရားနှင့် ဉာဏ်ပညာကို သင်ကြားကာ၊ အံ့ဩဖွယ် အံ့ဩမှုများ ပြုလုပ်ကာ၊ သူတို့မှ ပေးလှူသော အရာများကို လက်ခံခဲ့ကြောင်း တွေ့မြင်ရသည်။ မက်သေယူး အခွန်ခံ၏ အိမ်သို့ ဝင်သောအခါ သူတို့သည် သူ့အတွက် ကြီးမားသော ဧည့်ခံပွဲတစ်ခု ပြင်ဆင်ပေးကြသည်။ မေရီနှင့် မာသာ၏ အိမ်သို့ ဝင်သောအခါ မာသာသည် အလုပ်များစွာဖြင့် အလုပ်ရှုပ်နေခဲ့ပြီး ထိုကဲ့သို့ ဥပမာများစွာကို တွေ့မြင်ရမည်။ ဘုရားသခင်၏ တမန်တော် ပေါလောက မုရှေ၏ ဥပဒေမှ</w:t>
      </w:r>
      <w:r w:rsidRPr="00E541CA">
        <w:lastRenderedPageBreak/>
      </w:r>
      <w:r w:rsidRPr="00E541CA">
        <w:t xml:space="preserve"> ကို ကိုးကား၍ </w:t>
      </w:r>
      <w:r w:rsidRPr="00E541CA">
        <w:t xml:space="preserve">"</w:t>
      </w:r>
      <w:r w:rsidRPr="00E541CA">
        <w:rPr>
          <w:i/>
        </w:rPr>
        <w:t xml:space="preserve">စပါးထောင်းနေသော နွား၏</w:t>
      </w:r>
      <w:r w:rsidRPr="00E541CA">
        <w:t xml:space="preserve"> ပါးစပ်ကို </w:t>
      </w:r>
      <w:r w:rsidRPr="00E541CA">
        <w:rPr>
          <w:i/>
        </w:rPr>
        <w:t xml:space="preserve">မပိတ်ရ</w:t>
      </w:r>
      <w:r w:rsidRPr="00E541CA">
        <w:t xml:space="preserve">"</w:t>
      </w:r>
      <w:r w:rsidRPr="00E541CA">
        <w:rPr>
          <w:rStyle w:val="FootnoteReference"/>
          <w:i/>
        </w:rPr>
        <w:footnoteReference w:id="613"/>
      </w:r>
      <w:r w:rsidRPr="00E541CA">
        <w:t xml:space="preserve"> ဟု</w:t>
      </w:r>
      <w:r w:rsidRPr="00E541CA">
        <w:t xml:space="preserve"> ဆိုခဲ့</w:t>
      </w:r>
      <w:r w:rsidRPr="00E541CA">
        <w:t xml:space="preserve">သည်။ ထို့အတူ ဘုရားကျမ်းစာ၏ အဓိပ္ပါယ်ကို ရှင်းပြ၍ "</w:t>
      </w:r>
      <w:r w:rsidRPr="00E541CA">
        <w:rPr>
          <w:i/>
        </w:rPr>
        <w:t xml:space="preserve">ဘုရားသခင်သည် နွားများအတွက် စိုးရိမ်သနည်း။ သို့သော် ဤစကားအားဖြင့် ကျွန်ုပ်တို့အား အမျိုးမျိုးနည်းလမ်းဖြင့် ပြောဆိုနေသည်"</w:t>
      </w:r>
      <w:r w:rsidRPr="00E541CA">
        <w:t xml:space="preserve"> ဟု ဆိုခဲ့</w:t>
      </w:r>
      <w:r w:rsidRPr="00E541CA">
        <w:rPr>
          <w:i/>
        </w:rPr>
        <w:t xml:space="preserve">သည်။ </w:t>
      </w:r>
      <w:r w:rsidRPr="00E541CA">
        <w:t xml:space="preserve">ထိုနည်းတူ၊ </w:t>
      </w:r>
      <w:r w:rsidRPr="00E541CA">
        <w:rPr>
          <w:i/>
        </w:rPr>
        <w:t xml:space="preserve">ဘုရားကျောင်းဝန်ထမ်းများသည် ဘုရားကျောင်း၌ ပူဇော်သော အလှူများမှ ဝေငှခံစားကြပြီး၊ ဘုရားပူဇော်ပွဲဝန်ထမ်းများသည် ဘုရားပူဇော်ပွဲ၌ ပူဇော်သော အလှူများမှ ဝေငှခံစားကြသည်။ ထိုနည်းတူပင် ဘုရားသခင်က </w:t>
      </w:r>
      <w:r w:rsidRPr="00E541CA">
        <w:t xml:space="preserve">သမ္မာတရားကို</w:t>
      </w:r>
      <w:r w:rsidRPr="00E541CA">
        <w:rPr>
          <w:i/>
        </w:rPr>
        <w:t xml:space="preserve"> ဟောကြားသူများသည် </w:t>
      </w:r>
      <w:r w:rsidRPr="00E541CA">
        <w:t xml:space="preserve">သမ္မာတရားမှ </w:t>
      </w:r>
      <w:r w:rsidRPr="00E541CA">
        <w:rPr>
          <w:i/>
        </w:rPr>
        <w:t xml:space="preserve">အသက်ရှင်ကြပါစေဟု</w:t>
      </w:r>
      <w:r w:rsidRPr="00E541CA">
        <w:rPr>
          <w:i/>
        </w:rPr>
        <w:t xml:space="preserve"> အမိန့်ပြုထား</w:t>
      </w:r>
      <w:r w:rsidRPr="00E541CA">
        <w:rPr>
          <w:i/>
        </w:rPr>
        <w:t xml:space="preserve">သည်။ ကျွန်ုပ်တို့သည် သင်တို့အတွင်း စိတ်ဓာတ်ဆိုင်ရာအရာများကို စိုက်ပျိုးခဲ့လျှင်၊ သင်တို့ထံမှ ရုပ်ပိုင်းဆိုင်ရာအရာများကို ရိတ်သိမ်းခြင်းသည် မလွန်လောက်ပါသလား</w:t>
      </w:r>
      <w:r w:rsidRPr="00E541CA">
        <w:t xml:space="preserve">။</w:t>
      </w:r>
      <w:r w:rsidRPr="00E541CA">
        <w:rPr>
          <w:rStyle w:val="FootnoteReference"/>
          <w:i/>
        </w:rPr>
        <w:footnoteReference w:id="614"/>
      </w:r>
      <w:r w:rsidRPr="00E541CA">
        <w:t xml:space="preserve"> သို့သော် များစွာသောသူများသည် ထိုအရာများကို ဘုရားရေးရာတွင် ရရှိလိုကြပြီး၊ မှန်ကန်သောဆုံးဖြတ်ချက်နှင့် သန့်ရှင်းသောစိတ်ဓာတ်ဖြင့် ဆောင်ရွက်လျှင် ယခုကျင့်သုံးနေသည့် စည်းကမ်းကို မည်သည့်နည်းဖြင့်မျှ မပိတ်ပင်ပါ။ ထိုအရာအားလုံးကို နားလည်၍ မှားယွင်းနေသည့်အရာများကို ပြင်ဆင်ရန် ကြိုးပမ်းကြသည်။ ဤအကြောင်းကြောင့် ကျွန်ုပ်တို့သည် ကျွန်ုပ်တို့၏ သတင်းစကားနှင့် ကြီးမြတ်သော ကောင်စီကို ဘုရားကိုချစ်သော ဆူဇဒယ်မြို့၏ အာချ်ဘစ်ရှော့ထံသို့ နူးညံ့စွာ ပို့ဆောင်ပါသည်။ ဂုဏ်သိက္ခာ၊ ဘာသာရေးသစ္စာနှင့် သမာဓိရှိသူ၊ သန့်ရှင်းသော ကနွန်များ၏ ထင်ရှားသော ထိန်းသိမ်းသူ ဒိုင်နိုနီယပ်စ်သည် ကျွန်ုပ်တို့ကိုယ်စား သင်တို့အား မြင်တွေ့ကာ ကောင်းကျိုးပေး၊ သင်ကြား၊ ပြစ်တင်၊ သတိပေးကာ ဘုရားသခင်၏ သံတမန်ဘုရားကျောင်းနှင့် ကိုက်ညီအောင် စီမံ၍ ညီညွတ်စေမည်။ ဤအချက်ကို သိကြပါစေ။ ဘုရားကျောင်းမှ ကိုယ်တိုင်ခွဲထွက်သူတိုင်းသည် ခရစ်တော်ဘုရားကိုယ်တော်မှ ခွဲထွက်သူဖြစ်ပြီး၊ ဤဘဝတွင်မဆို နောက်ဘဝတွင်မဆို မည်သည့်အပိုင်းမျှ မရှိပါ။ ဒါဆိုရင် သူတို့ ဘယ်ဘုရားကျောင်းကို ကိုင်တွယ်ကြမလဲ။ သင်တို့ကိုယ်ပိုင်အမှားကြောင့် သင်တို့ဘုရားကျောင်းမှ ခွဲထွက်ပြီး အယူမှားသူများအဖြစ် ကိုယ်တိုင်ကို ဖြတ်တောက်လိုက်လျှင်၊ သင်တို့စကားအရ ယနေ့ကမ္ဘာပေါ်တွင် ခရစ်တော်၏ ဘုရားကျောင်း မရှိတော့မည်ဖြစ်ပြီး </w:t>
      </w:r>
      <w:r w:rsidRPr="00E541CA">
        <w:rPr>
          <w:i/>
        </w:rPr>
        <w:t xml:space="preserve">'ကျွန်ုပ်သည် သင်တို့နှင့်အတူ ခေတ်အဆုံးထိ ရှိမည်'</w:t>
      </w:r>
      <w:r w:rsidRPr="00E541CA">
        <w:t xml:space="preserve"> ဟုဆိုသော စကားလည်း မမှန်တော့</w:t>
      </w:r>
      <w:r w:rsidRPr="00E541CA">
        <w:rPr>
          <w:i/>
        </w:rPr>
        <w:t xml:space="preserve">ပါ။</w:t>
      </w:r>
      <w:r w:rsidRPr="00E541CA">
        <w:t xml:space="preserve"> ဒါကတော့ မဟုတ်ပါစေ၊ မဟုတ်ပါစေ။ ထို့ကြောင့် ကယ်တင်ခြင်း၏ လမ်းကို သိမြင်ပြီး ညီအစ်ကိုများနှင့် ပေါင်းစည်းထားသောကြောင့် သင်တို့သည် ညီညွတ်စွာ ဘုရားသခင်ကို ဂုဏ်ပြုနိုင်ကြပါစေ၊ ၎င်း၏ ကျေးဇူးနှင့် ကရုဏာ သင်တို့အားလုံးနှင့်အတူ ရှိပါစေ။ ကျွန်ုပ်တို့သည် အကျဉ်းချုပ်၍ ဤစာကို ရေးသားခဲ့ပြီး အများအရာကို ထည့်မရေးခဲ့ပါ၊ သို့သော် အများစုကို သမ္မတကြီး ဒိုင်အိုနီဆီယပ်စ်ထံ တာဝန်ပေးအပ်ထားပါသည်။ သူက ကိုယ်တိုင် ပြောကြားသမျှကို ကျွန်ုပ်တို့၏ စကားအဖြစ် လက်ခံကြပါစေ။ ကျွန်ုပ်တို့ထံလည်း စာရေးပို့ပါရန် တောင်းဆိုအပ်ပါသည်။ ဘုရားသခင်၏ကျေးဇူးတော်ကြောင့် ပြန်လည်ကောင်းမြတ်လာခြင်းကို ကျွန်ုပ်တို့ သိရှိနိုင်ရန်၊ ထိုပြန်လည်ကောင်းမြတ်လာခြင်းနှင့် သူတို့၏ပြန်လည်တောင်းပန်ခြင်းအတွက် ဘုရားသခင်ကို ဂုဏ်ပြုကာ ဝမ်းမြောက်နိုင်ရန်ဖြစ်ပါစေ။ ဤအရာသည် ကျွန်ုပ်တို့၏ဘုရားသခင် ယေရှုခရစ်၏စကားတော်အတိုင်း ကောင်းကင်နတ်များနှင့် လူသားများအားလုံး ဝမ်းမြောက်ကြပါစေ။ ယခုဘဝနှင့် နောက်ဘဝတွင် ကျွန်ုပ်တို့အားလုံး ဘုရားသခင်၏ကျေးဇူးတော်နှင့် လူသားများအပေါ် ချစ်ခြင်းမေတ္တာကို လက်ခံနိုင်ကြပါစေ။ ဤသဖြင့် သာသနာပြုအကြီးအကဲ၏ စာသည် အဆုံးသတ်ပါသည်။</w:t>
      </w:r>
    </w:p>
    <w:p w:rsidRPr="00E541CA" w:rsidR="00E541CA" w:rsidP="00E541CA" w:rsidRDefault="00E541CA" w14:paraId="7AA36C14" w14:textId="29B46876">
      <w:pPr>
        <w:ind w:firstLine="720"/>
      </w:pPr>
      <w:r w:rsidRPr="00E541CA">
        <w:t xml:space="preserve">ထို့အပြင် ကမ္ဘာဖန်တီးခြင်းမှစ၍ ၆၈၈၃ နှစ်မြောက်၊ စကားတော်ဘုရား လူဖြစ်ထွန်းခြင်းမှစ၍ ၁၃၇၅ နှစ်မြောက်တွင် ဘာသာတရားကို တင်းကျပ်စွာလိုက်နာသူများသည် Strigolnik အယူလွဲသူများဖြစ်သည့် ဒီးကန် နီကီတာ၊ ရိုးရှင်းသူ ကာပါနှင့် သူတို့နှင့်အတူ တစ်ဦးကို သတ်ဖြတ်ကာ တံတားမှ ပစ်ချခဲ့ကြသည်၊ အဲဒီကျူးလွန်သူများ! တစ်ခါက ခရစ်တော်အတွက် သန့်ရှင်းသော သေဒဏ်ခံသူများ ဖြစ်ခဲ့ကြသည်။ သို့သော် ၎င်းတို့၏ အယူမှားများသည် ချက်ချင်းပျောက်ကွယ်ခြင်းမရှိဘဲ သန့်မြတ်တော် ဖိုတီယပ်၏ ကာလအထိ ဆက်လက်တည်ရှိခဲ့သည်။ ကမ္ဘာ့တည်ရှိမှုနှစ် ၆၉၁၇ တွင်၊ ဘုရားဝတ်တော်၏ လူဖြစ်ထွန်းခြင်းနှစ် ၁၄၀၉ တွင် ရုရှားပြည်လုံးဆိုင်ရာ မက်ထရိုပိုလီတန်အဖြစ် ခုံတက်ခဲ့ပြီး၊ သူလည်း ပစ်စကော့မြို့သူများထံသို့ တိုက်တွန်းစာတစ်စောင်ရေးသားခဲ့သည်။ စာသားအပြည့်အစုံကို စကားရှည်မဖြစ်စေရန် မထည့်သွင်းထားပေမယ့်၊ ထိုစာမှ အချို့သော အပိုဒ်များကို အကျဉ်းချုပ် ဖော်ပြမည်။</w:t>
      </w:r>
    </w:p>
    <w:p w:rsidRPr="00E541CA" w:rsidR="00E541CA" w:rsidP="00E541CA" w:rsidRDefault="00E541CA" w14:paraId="02D1D8F8" w14:textId="477D43E3">
      <w:pPr>
        <w:ind w:firstLine="720"/>
      </w:pPr>
      <w:r w:rsidRPr="00E541CA">
        <w:t xml:space="preserve">မဟာသန္ဓေတော် ဖိုတီယပ်စ်သည် ပစ်စကော့မြို့သူများထံရေးသားသော စာ၌ ဤစကားများကို ထည့်ရေးခဲ့သည်။</w:t>
      </w:r>
    </w:p>
    <w:p w:rsidRPr="00E541CA" w:rsidR="00E541CA" w:rsidP="00E541CA" w:rsidRDefault="00E541CA" w14:paraId="086DFF51" w14:textId="08B5E5A7">
      <w:pPr>
        <w:ind w:firstLine="720"/>
      </w:pPr>
      <w:r w:rsidRPr="00E541CA">
        <w:t xml:space="preserve">ကျွန်ုပ်သည် သင်တို့၏ ဘုန်းကြီးဆရာများ၏ စာတမ်းများမှ သင်တို့၏ ဘာသာရေးသစ္စာကို ကြားသိပြီး အလွန်ဝမ်းမြောက်ခဲ့ပါသည်။ သို့သော် ဘုရားသခင်၏ ဥပဒေနှင့် အော်သော်ဒေါက်စ်ဘာသာမှ လွဲထွက်သွားကြသည့် Strigolniki ဟုခေါ်သော သူများအကြောင်းကြောင့် ကျွန်ုပ်၏ နှလုံးသားသည် အလွန်စိုးရိမ်ပူပန်ကာ မရပ်တန့်ဘဲ ဆက်တိုက်စဉ်းစားနေရပါသည်။ ကျွန်ုပ်သည် ဘုရားသခင်၏ ကနွန်တော်များတွင် လမ်းညွှန်ချက် ရှာဖွေပြီး သင်တို့ထံ စာရေးခဲ့ပါသည်။ ထို့အပြင် သင်တို့အနက်တွင် ရှိပြီး အော်သော်ဒေါက်စ် ယုံကြည်ချက်ကို ထိန်းသိမ်းလိုက်နာကြသူများ၊ 'စထရီဂေါလ်နစ်စီ' ဟု ခေါ်ဆိုခံရသူများအား စိတ်ချယုံကြည်စေရန်အတွက်လည်း၊ သူတို့သည် စာတန်၏ မှားယွင်းစေမှုကြောင့် မိုဃ်းတိမ်ကွယ်ခံထားရပြီး၊ သူ၏ လိမ်လည်သော အယူအဆကြောင့် မျက်စိကွယ်ခံထားရကြသည်။ ထို့ကြောင့် ခရစ်တော်၏ အမှန်တရားအလင်းကို မသိကြ၊ ၎င်း၏ တရားမျှတသော ဆုံးဖြတ်ချက်များကို မနားလည်ကြ၊ ၎င်း၏ အမှန်တရားလမ်းကြောင်းများကို မမြင်ကြ၊ စသည်ဖြင့်။ ထို့အပြင် အောက်ပါအတိုင်း ဖော်ပြထားသည်။ မည်သူမဆို ဘီရှော့ပ် သို့မဟုတ် ဆရာတော်အား အလွန်အမင်း ဂုဏ်ဖျက်စကား ပြောဆိုခဲ့သော်လည်း၊ တရားစွဲဆိုမှုမှန်ကန်စွာ မပြုလုပ်မီအထိ သူတို့ထံမှ သန့်ရှင်းသော သောက်သုံးခြင်းကို မည်သူမျှ ပယ်ခွင့်မရှိကြောင်း၊ စသည်ဖြင့်။</w:t>
      </w:r>
    </w:p>
    <w:p w:rsidRPr="00E541CA" w:rsidR="00E541CA" w:rsidP="00E541CA" w:rsidRDefault="00E541CA" w14:paraId="0C5BE698" w14:textId="78D30603">
      <w:pPr>
        <w:ind w:firstLine="720"/>
      </w:pPr>
      <w:r w:rsidRPr="00E541CA">
        <w:t xml:space="preserve">တာဝန်များအကြောင်းကို အောက်ပါအတိုင်း ဖော်ပြထားသည်။ ကြီးမြတ်သော ဂျတ်စတီနီယန်၏ အမိန့်အရ ဘုန်းကြီးရာထူးခန့်အပ်ခြင်းအတွက် အခွန်ပေးဆောင်ရမည်။ အမြဲမှတ်မိစရာ မင်းကြီး အိုင်ဇက် ကွန်နီနိုစ်သည် အခြားကိစ္စများနှင့်အတူ ဤအကြောင်းကို ရေးသားပြီး ပြောကြားခဲ့သည်။ 'ကျွန်ုပ်တို့၏ နိုင်ငံတော်အမိန့်အရ သတ်မှတ်ထားသော ရှေးဟောင်းဓလေ့ထုံးစံများနှင့် ကိုက်ညီစွာ ဆရာတော်ခန့်အပ်ခြင်းအတွက် ဇလက်တစ်စ် ၇ ခုထက် မပိုအောင် အခွန်ကောက်ခံရမည်' ဟု ဆိုသည်။ ဤရှေးဟောင်းဥပဒေများကို အတည်ပြုရန်၊ ထူးချွန်သော ဒဿနပညာရှင် မိုက်ကယ် ပထမ Patriarch ဦးဆောင်သော စင်နိုဒယ်ကောင်စီကလည်း ထပ်မံတည်ထောင်၊ အတည်ပြု၊ လက်မှတ်ရေးထိုးခဲ့သည်။ ထို့အပြင် ကွန်စတန်တီနိုပယ် Patriarch Nicholas မှ ထုတ်ပြန်သော အခြားညီလာခံအမိန့်တစ်ရပ်တွင်လည်း ယခင်ရေးသားထားသည့်နည်းတူ သာသနာပြုခန့်အပ်မှုများအတွက် ငွေပမာဏတူညီစေရန် အမိန့်ပြုထားသည်။</w:t>
      </w:r>
    </w:p>
    <w:p w:rsidRPr="00E541CA" w:rsidR="00E541CA" w:rsidP="00E541CA" w:rsidRDefault="00E541CA" w14:paraId="11FF426D" w14:textId="08A40B8B">
      <w:pPr>
        <w:ind w:firstLine="720"/>
      </w:pPr>
      <w:r w:rsidRPr="00E541CA">
        <w:t xml:space="preserve">ထိုစာတွင်ရေးသားထားသည့် ကျန်ရှိသည့် အကြောင်းအရာများကို သိလိုသူများသည် ဖီလိုသီယော့စ် ဘုရားသခင်၏ စာပါဝင်သည့် အဆိုပါစာအုပ်နှင့် နေရာ၌ တူညီစွာ ဖတ်ရှုနိုင်ပါသည်။</w:t>
      </w:r>
    </w:p>
    <w:p w:rsidRPr="00E541CA" w:rsidR="00E541CA" w:rsidP="00E541CA" w:rsidRDefault="00E541CA" w14:paraId="0C21BB71" w14:textId="4C5686E8">
      <w:pPr>
        <w:ind w:firstLine="720"/>
      </w:pPr>
      <w:r w:rsidRPr="00E541CA">
        <w:t xml:space="preserve">ကျွန်ုပ်တို့သည် ခန့်အပ်ထားသော တာဝန်များ၏ အပြစ်ကင်းကြောင်း သက်သေများ ဖော်ပြပြီးနောက် ကြေညာအပ်ပါသည်။ အကယ်၍ အော်သိုဒေါ်(စ်) (ကျွန်ုပ်တို့ကြားသလို) ကွန်စတန်တီနိုပယ် မင်းကြီးများနှင့် ပထမဘုရားသခင်ကြီးများ၊ </w:t>
      </w:r>
      <w:r w:rsidRPr="00E541CA">
        <w:t xml:space="preserve">ရုရှားနိုင်ငံ၏ </w:t>
      </w:r>
      <w:r w:rsidRPr="00E541CA">
        <w:t xml:space="preserve">ရှေးခေတ် ဘီရှပ်ကြီး</w:t>
      </w:r>
      <w:r w:rsidRPr="00E541CA">
        <w:t xml:space="preserve">များ</w:t>
      </w:r>
      <w:r w:rsidRPr="00E541CA">
        <w:lastRenderedPageBreak/>
      </w:r>
      <w:r w:rsidRPr="00E541CA">
        <w:t xml:space="preserve"> တို့သည် ဘုန်းကြီးခန့်အပ်ခြင်းအတွက် ငွေပေးချေမှုကို တည်ထောင်ခဲ့ကြပါက၊ ထိုငွေပေးချေမှုသည် လစာမဟုတ်ဘဲ သတ်မှတ်ထားသော တာဝန်တစ်ရပ်သာ ဖြစ်ပါသည်။ ဤလက်ဆောင်သည် လစာမဟုတ်သောကြောင့် သန့်ရှင်းသောဝိညာဉ်တော်သည် သန့်ရှင်းသောလက်ဆောင်များပေါ်သို့ ဆင်းသက်ခြင်း၊ ပုံပြောင်းခြင်း (transubstantiation) ပြုလုပ်ခြင်းနှင့် အခြားသန့်ရှင်းသောအခမ်းအနားများ ဆောင်ရွက်ခြင်းတို့ကို မတားဆီးပါ။</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အခန်း ၂၉။ ဘုန်းကြီးတစ်ဦး၏ ဘဝအပေါ်</w:t>
      </w:r>
      <w:bookmarkEnd w:id="68"/>
    </w:p>
    <w:p w:rsidRPr="00E541CA" w:rsidR="00E541CA" w:rsidP="00E541CA" w:rsidRDefault="00E541CA" w14:paraId="5E3BA2F2" w14:textId="30E7131A">
      <w:pPr>
        <w:ind w:firstLine="720"/>
        <w:rPr>
          <w:i/>
        </w:rPr>
      </w:pPr>
      <w:r w:rsidRPr="00E541CA">
        <w:rPr>
          <w:i/>
        </w:rPr>
        <w:t xml:space="preserve">ကျင့်ဝတ်မကျသော ဘုန်းကြီးဘဝသည် သန့်ရှင်းသော လက်ဆောင်များပေါ်သို့ သန့်ရှင်းသော ဝိညာဉ်တော် ဆင်းသက်၍ သန့်စင်ခြင်းကို တားဆီးနိုင်ပါသလား?</w:t>
      </w:r>
    </w:p>
    <w:p w:rsidRPr="00E541CA" w:rsidR="00E541CA" w:rsidP="00E541CA" w:rsidRDefault="00E541CA" w14:paraId="187A8A81" w14:textId="30203461">
      <w:pPr>
        <w:ind w:firstLine="720"/>
        <w:rPr>
          <w:i/>
        </w:rPr>
      </w:pPr>
      <w:r w:rsidRPr="00E541CA">
        <w:rPr>
          <w:i/>
        </w:rPr>
        <w:t xml:space="preserve">ကျွန်ုပ် မေးပါသည်။</w:t>
      </w:r>
    </w:p>
    <w:p w:rsidRPr="00E541CA" w:rsidR="00E541CA" w:rsidP="00E541CA" w:rsidRDefault="00E541CA" w14:paraId="611C7388" w14:textId="72309C2B">
      <w:pPr>
        <w:ind w:firstLine="720"/>
      </w:pPr>
      <w:r w:rsidRPr="00E541CA">
        <w:t xml:space="preserve">ဘုန်းကြီးတစ်ဦး ဘုရားကျင့်ပွဲကျင်းပသောအခါ၊ ကမ္ဘာ့အပြစ်များအတွက် ဘုရားသခင်ဖခင်ထံ မိမိကိုယ်ကို အပြစ်ဖြေတိုင်အဖြစ် တင်မြှောက်သနည်း၊ ဒါမှမဟုတ် ဘုရားသခင်၏သားတော်ကို တင်မြှောက်သနည်း။ အမှန်တကယ် ဘုရားသခင်၏သားတော်ကိုသာပင်ဖြစ်ပြီး မိမိကိုယ်တိုင်မဟုတ်ပါ။ ဘုန်းကြီးသည် ကမ္ဘာ့အပြစ်များအတွက် ပူဇော်ခံရမည့် အလှူမဖြစ်နိုင်ပေ၊ ပရိုစကိုမီဒီယာအစ၌ "ဘုရားသခင်၏သိုးသားသည် ကမ္ဘာ့အပြစ်များကို ဖယ်ရှားကာ ကမ္ဘာ့အသက်နှင့် ကယ်တင်ခြင်းအတွက် ပူဇော်ခံရသည်" ဟုဆိုထားသည့်အတိုင်း ဘုရားသခင်၏သားတော်ကိုသာပင်ဖြစ်ပါသည်။</w:t>
      </w:r>
    </w:p>
    <w:p w:rsidRPr="00E541CA" w:rsidR="00E541CA" w:rsidP="00E541CA" w:rsidRDefault="00E541CA" w14:paraId="416D6F70" w14:textId="1E59033E">
      <w:pPr>
        <w:ind w:firstLine="720"/>
        <w:rPr>
          <w:i/>
        </w:rPr>
      </w:pPr>
      <w:r w:rsidRPr="00E541CA">
        <w:rPr>
          <w:i/>
        </w:rPr>
        <w:t xml:space="preserve">ကျွန်ုပ် ထပ်မံမေးမြန်းပါသည်။</w:t>
      </w:r>
    </w:p>
    <w:p w:rsidRPr="00E541CA" w:rsidR="00E541CA" w:rsidP="00E541CA" w:rsidRDefault="00E541CA" w14:paraId="7E00B0DC" w14:textId="0B180784">
      <w:pPr>
        <w:ind w:firstLine="720"/>
      </w:pPr>
      <w:r w:rsidRPr="00E541CA">
        <w:t xml:space="preserve">သန့်ရှင်းသော ဘုရားကျင်းပွဲတွင် ကမ္ဘာ့အပြစ်များအတွက် ဘုရားသခင်ဖခင်ထံသို့ ဘုရားသခင်၏သားတော်ကို အပြစ်ဖြေ အဖြစ် တင်ဆက်သောအခါ သန့်ရှင်းသောဝိညာဉ်တော်သည် ထိုတင်ဆက်ထားသော အပြစ်ဖြေ ပေါ်သို့ ဆင်းသက်ရာ၌ ဘယ်သူအတွက်ဖြစ်သနည်း။ ဘုန်းကြီးအတွက်လား၊ ဒါမှမဟုတ် ဘုရားသခင်၏သားတော်အတွက်လား။ အမှန်တကယ်တော့ ဘုရားသခင်၏သားတော်အတွက်ဖြစ်ပါသည်။ ဘုရားသခင်ဖခင်သည် သန့်ရှင်းသောဝိညာဉ်တော်နှင့်အတူ၊ ပူဇော်သူဘုန်းကြီးထက် ပူဇော်ခံရသော သူ၏သားတော်ကို ပိုမိုကြည့်ရှုတော်မူပါသည်။ သို့သော် ပူဇော်သူဘုန်းကြီးလည်း ဘုရားသခင်၏မျက်စိရှေ့၌ မထိုက်မတန်သူ မဟုတ်ပါ။</w:t>
      </w:r>
    </w:p>
    <w:p w:rsidRPr="00E541CA" w:rsidR="00E541CA" w:rsidP="00E541CA" w:rsidRDefault="00E541CA" w14:paraId="77425874" w14:textId="47485180">
      <w:pPr>
        <w:ind w:firstLine="720"/>
        <w:rPr>
          <w:i/>
        </w:rPr>
      </w:pPr>
      <w:r w:rsidRPr="00E541CA">
        <w:rPr>
          <w:i/>
        </w:rPr>
        <w:t xml:space="preserve">အကြောင်းမူ ငါဆိုသည်မှာ:</w:t>
      </w:r>
    </w:p>
    <w:p w:rsidRPr="00E541CA" w:rsidR="00E541CA" w:rsidP="00E541CA" w:rsidRDefault="00E541CA" w14:paraId="038C84BE" w14:textId="1AE88335">
      <w:pPr>
        <w:ind w:firstLine="720"/>
      </w:pPr>
      <w:r w:rsidRPr="00E541CA">
        <w:t xml:space="preserve">ပရဟိတသည် မိမိကိုယ်ကို အလှူတစ်ခုအဖြစ် တင်ဆက်ခဲ့ပြီး၊ သန့်ရှင်းသောဝိညာဉ်တော်သည် ပရဟိတအတွက် ဆင်းသက်ခဲ့လျှင်၊ အမှန်တကယ်ပင် ပရဟိတ၏ ဖျက်စီးနေသော ဘဝသည် သန့်ရှင်းသောဝိညာဉ်တော် ဆင်းသက်လာခြင်းအတွက် တားဆီးချက်တစ်ခု ဖြစ်လာမည်။ သို့သော် ဘုရားသခင်၏သားတော်ကို အလှူအဖြစ် တင်ထားပြီး၊ သန့်ရှင်းသောဝိညာဉ်တော်သည် သားတော်အတွက်သာ ဆင်းသက်လာသောကြောင့်၊ ဘုန်းကြီးတစ်ဦး၏ ဖျက်စီးကျဆုံးသော ဘဝက သန့်ရှင်းသောဝိညာဉ်တော်၏ ဆင်းသက်ခြင်းကို ဘယ်လိုတားဆီးနိုင်မည်နည်း၊ ထိုဝိညာဉ်တော်သည် တင်ထားသော အလှူပစ္စည်းများပေါ်သို့ ဆင်းသက်ကာ ၎င်းတို့ကို ဘုရားသခင်၏သားတော်၏ ကိုယ်နှင့် သွေးအဖြစ် ပြောင်းလဲပေးခြင်းကို တားဆီးနိုင်မည်နည်း?</w:t>
      </w:r>
    </w:p>
    <w:p w:rsidRPr="00E541CA" w:rsidR="00E541CA" w:rsidP="00E541CA" w:rsidRDefault="00E541CA" w14:paraId="07D90B86" w14:textId="2C9BC9DB">
      <w:pPr>
        <w:ind w:firstLine="720"/>
        <w:rPr>
          <w:i/>
        </w:rPr>
      </w:pPr>
      <w:r w:rsidRPr="00E541CA">
        <w:rPr>
          <w:i/>
        </w:rPr>
        <w:t xml:space="preserve">သင်က ပြောနိုင်ပါသည်:</w:t>
      </w:r>
    </w:p>
    <w:p w:rsidRPr="00E541CA" w:rsidR="00E541CA" w:rsidP="00E541CA" w:rsidRDefault="00E541CA" w14:paraId="3EEB5758" w14:textId="60442782">
      <w:pPr>
        <w:ind w:firstLine="720"/>
      </w:pPr>
      <w:r w:rsidRPr="00E541CA">
        <w:t xml:space="preserve">တရားမျှတသော ဟာဘဲလ်၏ အလှူပူဇော်မှုသည် ဘုရားသခင်အား နှစ်သက်စေခဲ့သော်လည်း၊ ပြစ်သူ ကိန်း၏ အလှူပူဇော်မှုသည် မနှစ်သက်စေခဲ့ပါ။ ထို့ကြောင့် ဘုန်းကြီးတစ်ဦးသည် တရားမျှတပြီး သန့်ရှင်းသော ဘဝကို ဦးဆောင်သင့်ပြီး၊ ထိုသူ၏ အလှူပူဇော်မှုသည် ဘုရားသခင်အား နှစ်သက်စေမည်ဖြစ်သည်။ သို့သော် ဘုန်းကြီးသည် ပြစ်သူဖြစ်ပါက၊ အလှူပူဇော်မှုဖြစ်စေ မဖြစ်စေ၊ ကိန်း၏ အလှူကဲ့သို့ ဘုရားသခင်အား မနှစ်သက်စေပါလိမ့်မည်။</w:t>
      </w:r>
    </w:p>
    <w:p w:rsidRPr="00E541CA" w:rsidR="00E541CA" w:rsidP="00E541CA" w:rsidRDefault="00E541CA" w14:paraId="42D950EA" w14:textId="2602044A">
      <w:pPr>
        <w:ind w:firstLine="720"/>
        <w:rPr>
          <w:i/>
        </w:rPr>
      </w:pPr>
      <w:r w:rsidRPr="00E541CA">
        <w:rPr>
          <w:i/>
        </w:rPr>
        <w:t xml:space="preserve">ကျွန်ုပ် ပြန်ဆိုပါသည်။</w:t>
      </w:r>
    </w:p>
    <w:p w:rsidRPr="00E541CA" w:rsidR="00E541CA" w:rsidP="00E541CA" w:rsidRDefault="00E541CA" w14:paraId="4F23D47A" w14:textId="3A6AFF6D">
      <w:pPr>
        <w:ind w:firstLine="720"/>
      </w:pPr>
      <w:r w:rsidRPr="00E541CA">
        <w:t xml:space="preserve">ဟောင်းခေတ်စာတော်တွင် ဘုရားသခင်သည် ပူဇော်ပွဲကို မဟုတ်ဘဲ ပူဇော်သူကိုသာ ကြည့်ရှုကာ ပူဇော်သူ၏ စိတ်အားထက်သန်မှုကြောင့် ပူဇော်ပွဲကို လက်ခံခဲ့သည်။ ထိုအတိုင်း "</w:t>
      </w:r>
      <w:r w:rsidRPr="00E541CA">
        <w:rPr>
          <w:i/>
        </w:rPr>
        <w:t xml:space="preserve">ဘုရားသခင်သည် အာဘဲလ်နှင့် သူ၏ ပူဇော်ပွဲများကို ကြည့်ရှုခဲ့သည်။ </w:t>
      </w:r>
      <w:r w:rsidRPr="00E541CA">
        <w:t xml:space="preserve">ပထမဦးစွာ အာဘဲလ်ကို ကြည့်ရှုပြီး သူ၏ ဘုရားသခင်အပေါ် တကယ့်ချစ်ခြင်းကို မြင်လျှင် </w:t>
      </w:r>
      <w:r w:rsidRPr="00E541CA">
        <w:rPr>
          <w:i/>
        </w:rPr>
        <w:t xml:space="preserve">သူ၏ ပူဇော်ပွဲများကိုလည်း ကြည့်ရှုခဲ့သည်</w:t>
      </w:r>
      <w:r w:rsidRPr="00E541CA">
        <w:t xml:space="preserve">" (</w:t>
      </w:r>
      <w:r w:rsidRPr="00E541CA">
        <w:rPr>
          <w:rStyle w:val="FootnoteReference"/>
          <w:i/>
        </w:rPr>
        <w:footnoteReference w:id="615"/>
      </w:r>
      <w:r w:rsidRPr="00E541CA">
        <w:t xml:space="preserve"> )</w:t>
      </w:r>
      <w:r w:rsidRPr="00E541CA">
        <w:t xml:space="preserve"> ဟု ရေးသားထား</w:t>
      </w:r>
      <w:r w:rsidRPr="00E541CA">
        <w:t xml:space="preserve">သည်။ သို့သော် တစ်ဦး၌ စစ်မှန်သော သမာဓိကို မမြင်သောကြောင့် ထိုသူ၏ ပူဇော်ပွဲများကို မကြည့်ကောင်းခဲ့ပါ၊ ဘုရားသခင်က "</w:t>
      </w:r>
      <w:r w:rsidRPr="00E541CA">
        <w:rPr>
          <w:i/>
        </w:rPr>
        <w:t xml:space="preserve">သင်တို့အိမ်မှ နွားငယ်သားများကို မလက်ခံမည်၊ သင်တို့အုပ်စုမှ ဆိတ်များကိုလည်း မလက်ခံမည်"</w:t>
      </w:r>
      <w:r w:rsidRPr="00E541CA">
        <w:t xml:space="preserve"> ဟု ဆိုသည် </w:t>
      </w:r>
      <w:r w:rsidRPr="00E541CA">
        <w:rPr>
          <w:i/>
        </w:rPr>
        <w:t xml:space="preserve">။ 'ကျွန်ုပ်သည် နွားငယ်သား၏ အသားကို စားသနည်း၊ သို့မဟုတ် ဆိတ်၏ သွေးကို သောက်သနည်း။ </w:t>
      </w:r>
      <w:r w:rsidRPr="00E541CA">
        <w:rPr>
          <w:i/>
        </w:rPr>
        <w:t xml:space="preserve">ဘုရားသခင်ထံသို့ ချီးမြှင့်ခြင်းပူဇော်ကို ပူဇော်ပါ</w:t>
      </w:r>
      <w:r w:rsidRPr="00E541CA">
        <w:t xml:space="preserve">'</w:t>
      </w:r>
      <w:r w:rsidRPr="00E541CA">
        <w:rPr>
          <w:rStyle w:val="FootnoteReference"/>
          <w:i/>
        </w:rPr>
        <w:footnoteReference w:id="616"/>
      </w:r>
      <w:r w:rsidRPr="00E541CA">
        <w:t xml:space="preserve"> ။ ဟောင်းကတိတော်အောက်တွင် ဆရာတော်သည် ပူဇော်ထက် ပိုမြတ်ခဲ့သည်။</w:t>
      </w:r>
    </w:p>
    <w:p w:rsidRPr="00E541CA" w:rsidR="00E541CA" w:rsidP="00E541CA" w:rsidRDefault="00E541CA" w14:paraId="33B9D485" w14:textId="77E97332">
      <w:pPr>
        <w:ind w:firstLine="720"/>
      </w:pPr>
      <w:r w:rsidRPr="00E541CA">
        <w:t xml:space="preserve">သို့သော် ယခု အသစ်သော ကျေးဇူးတော်ခေတ်၌ မဟုတ်တော့ပါ။ ယဇ်ပုရောဟိတ်သည် ယဇ်ထက် မကြီးမြတ်တော့ပါ၊ ယဇ်ပင် ယဇ်ထက် ပို၍ ကြီးမြတ်ပါသည်။ ယဇ်ပုရောဟိတ်သည် လူတစ်ဦးသာဖြစ်ပြီး၊ ယဇ်သည် ဘုရားသခင်၏ သားတော်ဖြစ်ပါသည်။ ယဇ်ပုရောဟိတ်သည် အပြစ်ရှိသော လူတစ်ဦးသာဖြစ်သော်လည်း၊ ယဇ်သည် အပြစ်ကင်းစင်ကြယ်သော သိုးငယ်—ခရစ်တော်ဖြစ်ပါသည်။ ဘုရားသခင်ဖခင်၏ အာရုံစိုက်မှုအားလုံးသည် ပူဇော်ခံရသူ၊ သူ၏ တစ်ဦးတည်းမွေးသော သားတော်ပေါ်တွင်သာ ရှိပြီး၊ ပူဇော်ခံသူရှေ့၌ ရပ်ကာ ဝန်ဆောင်နေသော ယဇ်ပုရောဟိတ်၏ ဘဝပေါ်တွင် မဟုတ်ပါ။ ယဇ်ပုရောဟိတ်၏ တရားမျှတသော ဘဝကြောင့် ပူဇော်ခံရခြင်းသည် ဘုရားသခင်အား နှစ်သက်စေခြင်း မဟုတ်ဘဲ၊ ဘုရားသခင်သားတော်ကိုယ်တော်ကို ဘုရားသခင်ဖခင်ထံ ပူဇော်ခံရခြင်းကြောင့်သာ ဖြစ်ပါသည်။ ဘုန်းကြီးသည် တရားဝင်ဖြစ်စေ၊ ပြစ်ဒဏ်ခံရသူဖြစ်စေ၊ ထိုပူဇော်ပွဲသည် ဘုရားသခင်လက်ခံနိုင်သော ပူဇော်ပွဲအဖြစ်သာ ကျန်ရှိကာ၊ သန့်ရှင်းသောဝိညာဉ်တော်ရှေ့၌ အတားအဆီးမရှိဘဲ ရပ်တည်ကာ သာသနာပြုခြင်းကို ဆောင်ရွက်သည်။</w:t>
      </w:r>
    </w:p>
    <w:p w:rsidRPr="00E541CA" w:rsidR="00E541CA" w:rsidP="00E541CA" w:rsidRDefault="00E541CA" w14:paraId="4AF42791" w14:textId="5EB7CE16">
      <w:pPr>
        <w:ind w:firstLine="720"/>
      </w:pPr>
      <w:r w:rsidRPr="00E541CA">
        <w:t xml:space="preserve">သန့်ရှင်းကောင်းမွန်သော ဘဝသည် ဘုန်းကြီး၏ ဝန်ထမ်းမှုအတွက် အမှန်တကယ် အရေးကြီးပါသည်။ ထိုကြောင့် မြင်သာသော နတ်တစ်ပါးကဲ့သို့ သွေးမပါသော အလှူတော်ရှေ့၌ မမြင်သာသော နတ်များနှင့်အတူ ရပ်တည်နိုင်ရန် ဖြစ်ပါသည်။ ဘုန်းကြီးတိုင်းသည် မိမိစွမ်းအားအတိုင်း ဘုရားသခင်၏ အလှူပလ္လင်ရှေ့၌ သန့်ရှင်းပြီး တန်ခိုးရှိစွာ ရပ်တည်ရန် ဂရုစိုက်ရမည်၊ မဟုတ်လျှင် ဘုရားရှေ့၌ တရားစစ်ခံရကာ ဒဏ်ခတ်ခံရမည်ဖြစ်သည်။ ဘုရားသခင်သည် သန့်ရှင်းစင်ကြယ်စွာ ဝန်ဆောင်သော ဆရာတော်များကို ချစ်မြတ်နိုးကာ ကောင်းကင်၌ ဆုချီးမြှင့်ရန် ပြင်ဆင်ထားပါသည်။ သို့သော် မသန့်ရှင်းခြင်းနှင့် မထိုက်တန်ခြင်းဖြင့် ဝန်ဆောင်မှုကို ဝင်ရောက်လိုသူများကို ဒဏ်ခတ်ခံရစေရန် ပေးအပ်မည်ဖြစ်သည်။ သို့သော် ဘုန်းကြီးတစ်ဦး၏ ပြစ်ဒဏ်များပြည့်နှက်သော ဘဝဖြစ်စေ၊ သန့်ရှင်းသော ဝိညာဉ်တော်၏ ကောင်းမြတ်သော လက်ဆောင်များအား သန့်စင်ခြင်းနှင့် ကျင်းပခြင်းဆိုင်ရာ လုပ်ငန်းများတွင် တားဆီးနိုင်ခြင်း မရှိပါ။ ဘုရားကျောင်းဖခင်ကြီးများအားလုံးကလည်း ဤအချက်ကို တစ်သက်တည်း သဘောတူ အတည်ပြုကြသည်။</w:t>
      </w:r>
    </w:p>
    <w:p w:rsidRPr="00E541CA" w:rsidR="00E541CA" w:rsidP="00E541CA" w:rsidRDefault="00E541CA" w14:paraId="1C3C0608" w14:textId="6502FEA7">
      <w:pPr>
        <w:ind w:firstLine="720"/>
      </w:pPr>
      <w:r w:rsidRPr="00E541CA">
        <w:lastRenderedPageBreak/>
      </w:r>
      <w:r w:rsidRPr="00E541CA">
        <w:t xml:space="preserve">ဤအမှန်ကို သက်သေပြရန် သန့်ရှင်းသော ဖခင်ကြီးများစွာအစား သန့်ရှင်းသော ဂျွန် ခရိုက်ဆိုစတုံ တစ်ဦးတည်းကိုသာ ကိုးကားကြပါစို့။ သူ၏ ပေါလော၏ စာများအပေါ် မိန့်ခွန်းများတွင်၊ တိမိုသေထံ ဒုတိယစာ၊ အခန်း ၁၊ တိုက်တွန်းချက် ၂ တွင် သူက</w:t>
      </w:r>
      <w:r w:rsidRPr="00E541CA">
        <w:rPr>
          <w:rStyle w:val="FootnoteReference"/>
        </w:rPr>
        <w:footnoteReference w:id="617"/>
      </w:r>
      <w:r w:rsidRPr="00E541CA">
        <w:t xml:space="preserve"> ဟု</w:t>
      </w:r>
      <w:r w:rsidRPr="00E541CA">
        <w:t xml:space="preserve"> ကြေညာ</w:t>
      </w:r>
      <w:r w:rsidRPr="00E541CA">
        <w:t xml:space="preserve">သည်—ပူဇော်မှုသည် မှန်ကန်သေးသည်၊ ပူဇော်သူသည် မသန့်ရှင်းသော ဘဝကို ဖြတ်သန်းနေသော်လည်း၊ ထို့နောက် "ဘုရားသခင်သည် လူများကို ကယ်တင်လိုသောအခါ သင်္ဘောတံခါးမှတဆင့် အလုပ်လုပ်ခဲ့သည်" ဟု ဆိုသည်။ ဘာလဲ၊ ဘုန်းကြီးဘဝပဲလား။ ဒါက ကောင်းမြတ်ခြင်းက ဖြစ်ပေါ်စေသလား။ ဘုရားသခင်က ပေးအပ်ထားတဲ့ ဒီလိုအရာတွေကို ဘုန်းကြီးရဲ့ ကောင်းမြတ်ခြင်းတစ်ခုတည်းနဲ့ ပြုလုပ်နိုင်ခြင်း မဖြစ်နိုင်ပါဘူး။ ဘုန်းကြီးက တိတိကျကျ စကားပြောရမယ်၊ ဒါပေမယ့် အရာအားလုံးကို ပြုလုပ်တာက ဘုရားသခင်ပဲဖြစ်ပြီး သင်က ဒီတာဝန်ကိုသာ ဖြည့်ဆည်းတာပါ။ ထပ်မံ၍ သူက ဆိုသည်– "အလွန်ထူးမြတ်သော အရာတစ်ခုကို ပြောလိုပါသည်၊ သို့သော် မအံ့ဩကြနှင့် မစိုးရိမ်ကြပါနှင့်"။ ဤအရာက ဘာလဲဆိုတော့၊ မည်သူမဆို အခွင့်အလမ်းဖြင့် လာရောက်သူကပင် ယူဆောင်လာသော်လည်း ပူဇော်ပစ္စည်းမှာ မပြောင်းလဲဘဲ တူညီနေဆဲဖြစ်သည်။ သို့သော် ကျွန်ုပ်တို့သည် ခရိုက်ဆိုစတိုမ်၏ စကားကို ဂရုပြုပါသည်။ "လမ်းလျှောက်သွားသူတစ်ယောက်ကပင် ထိုပူဇော်ကို ပူဇော်ခဲ့သော်လည်း"—ဆိုလိုသည်မှာ ဘုန်းကြီးသည် မကောင်းသောဘဝရှိသူဖြစ်ခဲ့သော်လည်း—ပူဇော်ပစ္စည်းမှာ တူညီပါသည်။ ၎င်းသည် တစ်ခုတည်းသော ပူဇော်ပစ္စည်းဖြစ်ပြီး အခြားမဟုတ်ပါ၊ မည်သူ့သန့်ရှင်းသူမဆို တူညီပါသည်။ သူကဆိုသည်မှာ၊ 'ပေါလောဖြစ်စေ ပေတရုဖြစ်စေ၊ ပူဇော်ပစ္စည်းမှာ တူညီပါသည်—ခရစ်တော်က သူ၏ကျောင်းသားများအား ပေးခဲ့သည့် ပူဇော်ပစ္စည်းနှင့် ယနေ့ ဘုန်းကြီးများ ဆောင်ရွက်နေသည့် ပူဇော်ပစ္စည်းတို့မှာ တူညီပါသည်။ ဤပူဇော်ပစ္စည်းသည် ထိုပူဇော်ပစ္စည်းထက် မနိမ့်ကျပါ၊ အကြောင်းမှာလည်း </w:t>
      </w:r>
      <w:r w:rsidRPr="00E541CA">
        <w:rPr>
          <w:i/>
        </w:rPr>
        <w:t xml:space="preserve">လူများက မသန့်စင်</w:t>
      </w:r>
      <w:r w:rsidRPr="00E541CA">
        <w:t xml:space="preserve">ဘဲ၊ ထိုပူဇော်ပစ္စည်းကို သန့်စင်ခဲ့သူတစ်ဦးတည်းကသာ သန့်စင်ထားခြင်းကြောင့် ဖြစ်ပါသည်။' ဘုရားသခင်ပြောခဲ့သော စကားများသည် ယနေ့ ဆရာတော်များပြောဆိုနေသည့် စကားများနှင့် တစ်ကိုယ်တည်းပင်ဖြစ်သလို၊ ပူဇော်ပစ္စည်းလည်း တစ်ကိုယ်တည်းပင်ဖြစ်သည်။ ဤအထိ သန့်ရှင်းသူ ခရိုက်ဆိုစတုံ၏ စကားများဖြစ်သည်။</w:t>
      </w:r>
    </w:p>
    <w:p w:rsidRPr="00E541CA" w:rsidR="00E541CA" w:rsidP="00E541CA" w:rsidRDefault="00E541CA" w14:paraId="3F596EF8" w14:textId="7145525F">
      <w:pPr>
        <w:ind w:firstLine="720"/>
      </w:pPr>
      <w:r w:rsidRPr="00E541CA">
        <w:t xml:space="preserve">ထို့အပြင် ဤအမှန်ကို အတည်ပြုရန်အတွက် မတ်စ်မြင်ရှင် ဂုဏ်ပြုမတ်၏ အကြောင်းကိုလည်း ဤတွင် ကိုးကားပါစို့၊ မတ်စ်မြင်ရှင်အကြောင်းကို မတ်စ်မြင်ရှင်၏ မွေးနေ့ဖြစ်သည့် မတ်လ ၁၀ ရက်နေ့တွင် မိတ်ဆက်စာ၌ အောက်ပါအတိုင်း ရေးသားထားပါသည်။</w:t>
      </w:r>
    </w:p>
    <w:p w:rsidRPr="00E541CA" w:rsidR="00E541CA" w:rsidP="00E541CA" w:rsidRDefault="00E541CA" w14:paraId="45AAFD2B" w14:textId="297B884E">
      <w:pPr>
        <w:ind w:firstLine="720"/>
      </w:pPr>
      <w:r w:rsidRPr="00E541CA">
        <w:t xml:space="preserve">အီဂျစ်တိုင်းသား မာ့ခ် ဆရာတော်အကြောင်းတွင် သူသည် သုံးဆယ်နှစ်ကြာ မိမိ၏ ဆဲလ်မှ မထွက်ဘဲ နေထိုင်ခဲ့သည်ဟု ဆိုကြသည်။ ပရက်စဘိုက်တာတစ်ဦးက သူထံသို့ လာရောက်၍ ဘုရားကျမ်းတော်ကျင်းပပြီးနောက် သန့်ရှင်းသော ဓမ္မပွဲကို သူအား ပေးအပ်ခဲ့သည်။ သို့သော် မကောင်းဆိုးဝါးသော စိတ်ဓာတ်သည် အကြီးသူ၏ ကောင်းမြတ်ခြင်းနှင့် သည်းခံခြင်းကို မုန်းတီးကာ၊ သူအား ဖျက်ဆီးလို၍ မကောင်းစိတ်ဝိညာဉ်ကပ်နေသော လူတစ်ဦးကို ဆုတောင်းနှင့် ကောင်းကျိုးခံယူရန်လိုသကဲ့သို့ ယူဆောင်လာခဲ့သည်။ သို့သော် စာတန်က သင်ကြားပေးထားသော ထိုလူက အရင်ဆုံး သမ္မာကျော်ထံသို့ ပြောလိုက်သည်– "သင့်ဘုန်းကြီးသည် အပြစ်ညစ်ပတ်မှုမျိုးစုံဖြင့် ပြည့်နှက်နေပါသည်၊ ထပ်မံ မလာခွင့်ပေးပါနှင့်" ဟု။ သို့သော် ဘုရားသခင်ထံမှ စိတ်ဓာတ်ရရှိထားသော မာ့ခ်က သူအား ပြောသည်– "ကလေးရေ၊ လူတိုင်း မလိုလားအပ်သော အညစ်အကြေးကို ထုတ်ပစ်ကြသည်။ သို့သော် သင်က ငါ့ထံသို့ ရောက်လာသည်။ 'မတရားမစီရင်နှင့်၊ မင်းကိုလည်း တရားစီရင်မည်' ဟု ရေးသားထားသည်။ သို့သော် သူသည် ပြစ်သူဖြစ်ပါကလည်း ဘုရားသခင်က သူ့ကို ကယ်တင်မည်။ 'တစ်ဦးချင်းစီအတွက် ဆုတောင်းကြ၊ ထိုအခါ သင်တို့သည် ကုသခံရမည်' ဟု ရေးသားထားသည်။" ဤအခါ အကြီးသူသည် ဆုတောင်းတစ်ပုဒ်ပြု၍ လူထဲမှ မကောင်းဆိုးဝါးစွမ်းအားကို ထုတ်ပစ်ကာ ကျန်းမာစွာ ပြန်လွှတ်လိုက်သည်။ သာသနာပြုကြီး ရောက်လာသောအခါ အကြီးသူသည် ဝမ်းမြောက်စွာ ကြိုဆိုခဲ့သည်။ ကောင်းမြတ်သော ဘုရားသခင်သည် အကြီးသူ၏ ကြင်နာမှုကို မြင်ကာ အံ့ဩဖွယ် သက်သေတစ်ခု ပြသခဲ့သည်။ အဘိုးကြီးသည် သန့်ရှင်းသော ဘုရားပူဇော်ခန်းရှေ့၌ ရပ်နေစဉ်၊ ကောင်းကင်မှ ဘုရားသခင်၏ သံတမန်တစ်ဦး ဆင်းသက်လာသည်ကို မြင်ပြီး၊ ထိုသံတမန်သည် အဘိုးကြီး၏ လက်ကို သာသနာပြုဦးထံ ထားလိုက်သည်နှင့်တစ်ပြိုင်နက်၊ သာသနာပြုဦးသည် ချက်ချင်း မီးတိုင်တစ်ခုအဖြစ် ပြောင်းလဲသွားသည်။ အဘိုးကြီးသည် ထိုမြင်ကွင်းကို အံ့ဩနေစဉ်၊ အသံတစ်ခုက သူ့အား ပြောကြားသည်၊ "အို လူသား! ဤအရာကို ဘာကြောင့် အံ့ဩနေသနည်း? ကမ္ဘာ့ဘုရင်တစ်ပါးသည် သူ၏ မင်းကြီးများအား မသန့်ရှင်းသောအခြေအနေဖြင့် မမြင်လိုဘဲ သန့်ရှင်းပြီး ထူးခြားသောဂုဏ်သိက္ခာဖြင့်သာ မြင်လိုသည်ဆိုပါက၊ ကောင်းကင်ဘုရင်ကြီးကတော့ သန့်ရှင်းရေးအထူးအခမ်းအနားများတွင် ဝန်ဆောင်သူများနှင့် သူ၏ ထီးရှေ့၌ ရပ်တည်သူများအား မည်မျှပို၍ သန့်စင်ကာ တောက်ပစေမည်နည်း။ အမှန်တကယ် သူသည် သူတို့ကို သန့်ရှင်းစေပြီး ကောင်းကင်ဘုန်းဖြင့် တောက်ပစေမည်။ ဤအရာကို မြင်ပြီးနောက် ဂုဏ်ထူးရှင် မာ့ခ်က လူတိုင်းအား ပြောကြားခဲ့သည်၊ "ဘုန်းကြီးတစ်ဦး၏ ပြစ်မှုကြောင့် မည်သူမျှ သူ့ကို ပြစ်တင်သင့်ခြင်းမရှိပါ၊ ဘုန်းကြီးများသည် ဘုရားသခင်၏ ကိုယ်စားလှယ်များဖြစ်ပြီး နတ်ဘုရားများနှင့်အတူ ဝန်ထမ်းဆောင်ရွက်ကြသည်" ဟု။</w:t>
      </w:r>
    </w:p>
    <w:p w:rsidRPr="00E541CA" w:rsidR="00E541CA" w:rsidP="00E541CA" w:rsidRDefault="00E541CA" w14:paraId="54DF7A05" w14:textId="2224311A">
      <w:pPr>
        <w:ind w:firstLine="720"/>
      </w:pPr>
      <w:r w:rsidRPr="00E541CA">
        <w:t xml:space="preserve">ဤကဲ့သို့သော အကြောင်းအရာကို *စကိတ် ပတေရီကွန်* စာအုပ် အခန်း ၉ တွင် တွေ့ရသည်။ ဘုရားကျောင်းမှ သာသနာပြုတစ်ဦးသည် မည်သူ့ သီးခြားနေသူမဆို သွားရောက်၍ သန့်ရှင်းသော လျှို့ဝှက်အခမ်းအနားများကို ဆောင်ရွက်ပေးလေ့ရှိသည်။ သို့သော် တစ်ဦးသော လူတစ်ယောက် သီးခြားနေသူထံသို့ ရောက်လာကာ သာသနာပြုအား ပြစ်သူဟု ခေါ်ဆိုကာ အပြစ်တင်ခဲ့သည်။ ဘုန်းကြီးသည် သူ့ဓလေ့အတိုင်း သာသနာပြုအခမ်းအနားများ ဆောင်ရွက်ရန် ရောက်လာသောအခါ၊ သာသနာရှင်သည် သူ့ကို မထိုက်တန်ဘူးဟု ထင်မြင်ကာ တံခါးမဖွင့်ခဲ့၊ ထို့ကြောင့် ဘုန်းကြီးသည် ပြန်သွားခဲ့သည်။ ထိုအခါ အထက်မှ အသံတစ်ခု ကြားလာကာ သာသနာရှင်အား "လူများက ငါ့တရားစီရင်မှုကို ယူဆောင်သွားကြပြီ" ဟု ပြောကြားခဲ့သည်။ ထိုအခါ သမားတော်သည် မျက်နှာမမြင်သကဲ့သို့ ဖြစ်ကာ၊ လှပသော ရေထွက်တစ်ခု၊ ရွှေဘီလူးတစ်လုံး၊ ရွှေထွက်ပိုက်တစ်ခုနှင့် အလွန်သန့်ရှင်းသော ရေကို မြင်သည်။ ထို့နောက် ကပ်ရောဂါသည်တစ်ဦးက ရွှေဘီလူးဖြင့် ရေထွက်မှ ရေကို ဆွဲယူကာ ထုတ်လွှတ်နေသည်ကို မြင်သည်။ ဤအခါ သောက်လိုသော်လည်း မသောက်ခဲ့၊ ရေကို ဆွဲနေသူမှာ ကပ်ရောဂါသည်ဖြစ်သောကြောင့်ဖြစ်သည်။ ထိုအခါ ထပ်မံ၍ အသံတစ်ခုက သူ့အား ပြောကြားသည်၊ "ဘာကြောင့် ဒီကောင်းမွန်သော ရေကို မသောက်သနည်း။ ရေကို ဆွဲထုတ်နေသော ကပ်ရောဂါရှင်ထဲတွင် ဘာအပြစ်ရှိသနည်း။" ဟု။ ထိုအခါ သာသနာရှင်သည် သတိပြန်လည်၍ ထိုမြင်ကွင်း၏ အင်အားကို သိမြင်ကာ ယခင်ကဲ့သို့ သာသနာပြုကြီးအား သန့်ရှင်းသော ပူဇော်ပွဲကျင်းပရန် ခေါ်ဆိုပြီး သူ၏ လက်မှ အလွန်သန့်ရှင်းဆုံးသော လျှို့ဝှက်အရာများကို လက်ခံယူခဲ့သည်။</w:t>
      </w:r>
    </w:p>
    <w:p w:rsidRPr="00E541CA" w:rsidR="00E541CA" w:rsidP="00E541CA" w:rsidRDefault="00E541CA" w14:paraId="7D6A3460" w14:textId="6E684700">
      <w:pPr>
        <w:ind w:firstLine="720"/>
      </w:pPr>
      <w:r w:rsidRPr="00E541CA">
        <w:t xml:space="preserve">ဤအကြောင်းပြချက်များနှင့် သက်သေများမှ သက်သေပြသည်မှာ ပျက်စီးနေသော ဘုန်းကြီးဘဝသည် သန့်ရှင်းသော ဝိညာဉ်တော်၏ ကျေးဇူးတော်သည် သန့်ရှင်းသော လက်ဆောင်များပေါ်သို့ ဆင်းသက်ကာ ၎င်းတို့ကို ပြည့်စုံစေခြင်းကို မတားဆီးနိုင်ကြောင်း ဖြစ်သည်။</w:t>
      </w:r>
    </w:p>
    <w:p w:rsidRPr="00E541CA" w:rsidR="00E541CA" w:rsidP="00E541CA" w:rsidRDefault="00E541CA" w14:paraId="7FD97580" w14:textId="547DA270">
      <w:pPr>
        <w:ind w:firstLine="720"/>
      </w:pPr>
      <w:r w:rsidRPr="00E541CA">
        <w:t xml:space="preserve">ကျွန်ုပ်တို့သည် အလွန်သန့်ရှင်းသော ဘုရားသခင်၏ လျှို့ဝှက်အမှုများအပေါ် ကျယ်ပြန့်စွာ စုံစမ်းစစ်ဆေးပြီး အောက်ပါအချက်ကို တွေ့ရှိခဲ့ပါသည်။</w:t>
      </w:r>
    </w:p>
    <w:p w:rsidRPr="00E541CA" w:rsidR="00E541CA" w:rsidP="00E541CA" w:rsidRDefault="00E541CA" w14:paraId="53DDEE4C" w14:textId="040BAA29">
      <w:pPr>
        <w:ind w:firstLine="720"/>
      </w:pPr>
      <w:r w:rsidRPr="00E541CA">
        <w:t xml:space="preserve">ပရော့စ်ဖိုရာပေါ်တွင် တံဆိပ်ထိုးထားသော လေးထောင့်ပုံစံ ခရစ်တော်တံဆိပ်၊</w:t>
      </w:r>
    </w:p>
    <w:p w:rsidRPr="00E541CA" w:rsidR="00E541CA" w:rsidP="00E541CA" w:rsidRDefault="00E541CA" w14:paraId="5E320EB9" w14:textId="416BBBB4">
      <w:pPr>
        <w:ind w:firstLine="720"/>
      </w:pPr>
      <w:r w:rsidRPr="00E541CA">
        <w:t xml:space="preserve">အသစ်ထုတ်ဝေထားသည့် ဘုရားကျင့်ဝတ်စာအုပ်များတွင်လည်း မဟုတ်ပါ၊</w:t>
      </w:r>
    </w:p>
    <w:p w:rsidRPr="00E541CA" w:rsidR="00E541CA" w:rsidP="00E541CA" w:rsidRDefault="00E541CA" w14:paraId="4D9B2212" w14:textId="5376EB53">
      <w:pPr>
        <w:ind w:firstLine="720"/>
      </w:pPr>
      <w:r w:rsidRPr="00E541CA">
        <w:lastRenderedPageBreak/>
      </w:r>
      <w:r w:rsidRPr="00E541CA">
        <w:t xml:space="preserve">ဘုန်းကြီးခန့်အပ်ခြင်းအတွက် သတ်မှတ်ထားသော ကြေးငွေလည်း မတားဆီးပါ။</w:t>
      </w:r>
    </w:p>
    <w:p w:rsidRPr="00E541CA" w:rsidR="00E541CA" w:rsidP="00E541CA" w:rsidRDefault="00E541CA" w14:paraId="5BCB58D1" w14:textId="231B30E1">
      <w:pPr>
        <w:ind w:firstLine="720"/>
      </w:pPr>
      <w:r w:rsidRPr="00E541CA">
        <w:t xml:space="preserve">ဘုန်းကြီးတစ်ဦး၏ မသမာသော ဘဝကလည်း ပူဇော်ပွဲပေါ်သို့ သန့်ရှင်းသော ဝိညာဉ်တော် ရောက်ရှိခြင်းကို မတားဆီးနိုင်ပါ။</w:t>
      </w:r>
    </w:p>
    <w:p w:rsidRPr="00E541CA" w:rsidR="00E541CA" w:rsidP="00E541CA" w:rsidRDefault="00E541CA" w14:paraId="54E9B8A1" w14:textId="255CE1EA">
      <w:pPr>
        <w:ind w:firstLine="720"/>
      </w:pPr>
      <w:r w:rsidRPr="00E541CA">
        <w:t xml:space="preserve">အကြောင်းမဲ့ ခွဲထွက်သူများသည် အလွန်သန့်ရှင်းသော ဘုရားသခင်၏ လျှို့ဝှက်ချက်များကို မုန်းတီးကာ၊ ညစ်ညမ်းမှုတစ်ခုလို ရှောင်ကြဉ်ကြသည်။</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အခန်း ၃၀။ သန့်ရှင်းသော သိုးငယ်၊ သတ်ဖြတ်ခံရမည့်အကြောင်း</w:t>
      </w:r>
      <w:bookmarkEnd w:id="69"/>
    </w:p>
    <w:p w:rsidRPr="00E541CA" w:rsidR="00E541CA" w:rsidP="00E541CA" w:rsidRDefault="00E541CA" w14:paraId="30D2B1AC" w14:textId="4C49B361">
      <w:pPr>
        <w:ind w:firstLine="720"/>
      </w:pPr>
      <w:r w:rsidRPr="00E541CA">
        <w:t xml:space="preserve">သူတို့၏ ခွဲထွက်စာရွက်အကြောင်းဆိုပါက၊ ၎င်းသည် ဘုရားသခင်၏ လျှို့ဝှက်ချက်များကို မလေးစားဘဲ ကျူးလွန်ကာ ကျွန်ုပ်တို့ ပူဇော်သော သွေးမပါဘဲ ပူဇော်ခြင်းကိုလည်း ဂုဏ်မပြုဘဲ ရိုင်းစိုင်းစွာ ပြောဆိုသည်။ ထို့အပြင် ကျွန်ုပ်တို့သည် မုန့်သိုးကို ဖြတ်ထုတ်ကာ သတ်ဖြတ်သည့် သန့်စင်ပူဇော်မှုကိုလည်း ဂုဏ်မပြုဘဲ "ဘုရားသခင်၏ သိုးကို စားနေကြသည်" ဟု ဆိုကာ ဆက်လက်ပြောဆိုသည်။ ထပ်၍၊ "တပ်သားတစ်ဦးက သူ၏ဘက်ကို လက်နက်ဖြင့် ထိုးဖောက်ခဲ့သည်" ဟုဆိုသည်။ ထိုဆိုးရွားသော စာရွက်တွင် ဤအပြုအမူကို ရယ်မောကာ အောက်ပါအတိုင်း ရေးသားထားသည်။ "ဘုရားသခင် (သူတို့ဆိုသည်) သည် ခရစ်တော်ပေါ်တွင် ဘက်ကို လက်နက်ဖြင့် တစ်ကြိမ် ထိုးဖောက်ခံခဲ့ပြီး ထိုအခါ သွေးနှင့် ရေ ထွက်ကျခဲ့သည်" ဟု။ ယေရှုသည် ခရစ်တော်ပေါ်တွင် သေခြင်းကို ခံစားခဲ့ပြီး၊ ခရစ်တော်ပေါ်တွင်၊ ဆိုလိုသည်မှာ ဘေးဖက်တွင် ထိုးဖောက်ခံခဲ့သည်။ ဤအချက်ကို နားလည်ပါ၊ မည်သူမျှ တစ်ကြိမ်ထက်ပို၍ သတ်ခံရခြင်း မဖြစ်နိုင်ပါ၊ လူတိုင်း သေခြင်းကို တစ်ကြိမ်တည်းသာ ခံစားရသည်။ ထပ်မံ၍ အောက်တွင် ဆိုသည်မှာ၊ 'အမှန်တကယ် အကြိမ်များစွာ သတ်ခံပြီးသား လူတစ်ယောက်ကို ဘယ်သူက ထပ်မံသတ်နိုင်မည်နည်း?' ဤအထိ စာရွက်စာတမ်း။</w:t>
      </w:r>
    </w:p>
    <w:p w:rsidRPr="00E541CA" w:rsidR="00E541CA" w:rsidP="00E541CA" w:rsidRDefault="00E541CA" w14:paraId="63A1D171" w14:textId="01FF1283">
      <w:pPr>
        <w:ind w:firstLine="720"/>
      </w:pPr>
      <w:r w:rsidRPr="00E541CA">
        <w:t xml:space="preserve">ယုံကြည်သူတိုင်းသည် ဤအချက်ကို သတိပြုကာ၊ ခွဲထွက်စိတ်ဓာတ်နှင့် မူးယစ်စိတ်ဓာတ်ဖြင့် ပြောဆိုနေကြသည့် စကားများကို သတိပြုသုံးသပ်ကြပါစေ။ သူတို့သည် ခရစ်တော်၏ တကယ့်ခန္ဓာကိုယ်သည် ကျွန်ုပ်တို့ ပူဇော်ကျင်းပသော ယဇ်ပူဇော်မှု၌ မပါဝင်နိုင်စေရန် အယူမှားစိတ်ဓာတ်ဖြင့် စဉ်းစားနေကြသည် မဟုတ်လား။ ခရစ်တော်သည် တစ်ကြိမ်တည်း သစ်တိုင်ပေါ်တွင် ပူဇော်ခံပြီး လှေခါးဖြင့် ထိုးဖောက်ခံခဲ့ပြီးနောက် ကမ္ဘာ့ကယ်တင်ရေးအတွက် ထပ်မံပူဇော်ခံခြင်း မရှိတော့ဘူးလို့ ထင်နေကြပြီး၊ ဆရာတော်များ ဆောင်ရွက်သော ယဇ်ပူဇော်မှုကိုလည်း ယဇ်ပူဇော်မှုတစ်ခုအဖြစ် မမှတ်ယူကြပါ။</w:t>
      </w:r>
    </w:p>
    <w:p w:rsidRPr="00E541CA" w:rsidR="00E541CA" w:rsidP="00E541CA" w:rsidRDefault="00E541CA" w14:paraId="11298A4B" w14:textId="353A3C49">
      <w:pPr>
        <w:ind w:firstLine="720"/>
      </w:pPr>
      <w:r w:rsidRPr="00E541CA">
        <w:t xml:space="preserve">သူတို့၏ မိုက်မဲသော အတွေးအခေါ်များအား ရှည်ရှည်လျားလျား တုံ့ပြန်လိုခြင်း မရှိပါ၊ ထိုအတွေးများသည် မထိုက်တန်ပါ။ ကျမ်းစာ၌ "သင်တို့၏ လျှို့ဝှက်ချက်များကို ရန်သူများထံ မဖော်ပြမည်" ဟု ရေးသားထားပါသည်။ သို့သော် သူတို့က ထုတ်ဖော်ပြောဆိုသော ဘုရားသခင်၏ လျှို့ဝှက်အံ့ဩဖွယ်များအပေါ် ဆိုးရွားစွာ စွပ်စွဲသော စကားများသည် ကျွန်ုပ်အား စိတ်အားထက်သန်စေပြီး၊ ဘိရှု၏ တာဝန်က ကျွန်ုပ်အား တိတ်ဆိတ်မနေဘဲ အလွန်သန့်ရှင်းဆုံးသော လျှို့ဝှက်အံ့ဩဖွယ်၏ ဂုဏ်သိက္ခာကို ကာကွယ်ရန် တိုက်တွန်းပါသည်။ သူတို့၏ မကောင်းသော မုန်းတီးစကားကို ငြင်းပယ်ကာ သူတို့အား အရှက်တင်စေလိုသည်။ မလိုချင်ပေမယ့် (လိုအပ်ချက်သည် ဥပဒေထက် အရေးကြီးသည်) ဘုရားသခင်၏ ပူဇော်ပွဲတွင် ဖြစ်ပေါ်သည့် လျှို့ဝှက်ချက်အချို့ကို အကျဉ်းချုပ်ရှင်းပြရန် ကျွန်ုပ်အား တာဝန်ရှိသည်။ သူတို့မှာ ထိုအရာများကို နားထောင်ရန် သို့မဟုတ် သိရှိရန် တန်ဖိုးမရှိကြပါ။ သို့သော် သူတို့သိစေ၊ မကောင်းဆိုးဝါး၍ ရုပ်တုကိုးကွယ်သူ ဘလာမ်ပင်လည်း ကောင်းကင်တမန်ထင်ရှားခြင်းကို မထိုက်မတန်ခဲ့ပေ၊ သို့သော် လိုအပ်ချက်အတွက် ထိုထင်ရှားခြင်းသည် မဖြစ်မနေဖြစ်ခဲ့ပြီး၊ ထိုကြောင့် သူသည် အစ္စရေးကို ဆဲဆို၍ ကျိန်ဆဲရန် ကြိုးစားစဉ် သူ၏ပါးစပ်ကို တိတ်ဆိတ်စေခဲ့သည်။ ထိုအခါ ဘုရားသခင်၏ကောင်းကင်တမန်သည် ဓားထိုးထား၍ သူထံထင်ရှားကာ အစ္စရေးကို ဆဲဆိုခြင်းနှင့် ကျိန်ဆဲခြင်း မပြုရန် တားမြစ်ခဲ့သည် </w:t>
      </w:r>
      <w:r w:rsidRPr="00E541CA">
        <w:t xml:space="preserve">(</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ဤနေရာ၌လည်း ခရစ်တော်ဘုရားကို သူ၏ အလွန်သန့်ရှင်းဆုံးသော လျှို့ဝှက်ချက်များ၌ စကားဖြင့် တိုက်ခိုက်ကာ ခွဲထွက်နေသော နှုတ်ခမ်းများကို တိတ်ဆိတ်စေလိုပါသည်။ ကျွန်ုပ်တို့၏ တုံ့ပြန်ချက်မှာ ဘုရားသခင်၏ ပူဇော်ပွဲ လျှို့ဝှက်ချက်ကို ဖော်ထုတ်ခြင်းဖြစ်ပြီး၊ ၎င်းသည် သူတို့၏ မမှန်ကန်သော တိုက်ခိုက်စကားများကို ဖြတ်တောက်ပစ်သည့် ဓားတစ်လက်ကဲ့သို့ ဖြစ်ပါစေ။</w:t>
      </w:r>
    </w:p>
    <w:p w:rsidRPr="00E541CA" w:rsidR="00E541CA" w:rsidP="00E541CA" w:rsidRDefault="00E541CA" w14:paraId="766ACEC2" w14:textId="7A8AED19">
      <w:pPr>
        <w:ind w:firstLine="720"/>
        <w:rPr>
          <w:i/>
        </w:rPr>
      </w:pPr>
      <w:r w:rsidRPr="00E541CA">
        <w:t xml:space="preserve">၁) </w:t>
      </w:r>
      <w:r w:rsidRPr="00E541CA">
        <w:rPr>
          <w:i/>
        </w:rPr>
        <w:t xml:space="preserve">ဘုရားသခင်၏ အလှူတော်၏ လျှို့ဝှက်ချက်။</w:t>
      </w:r>
    </w:p>
    <w:p w:rsidRPr="00E541CA" w:rsidR="00E541CA" w:rsidP="00E541CA" w:rsidRDefault="00E541CA" w14:paraId="04BFDADC" w14:textId="7EF5F014">
      <w:pPr>
        <w:ind w:firstLine="720"/>
      </w:pPr>
      <w:r w:rsidRPr="00E541CA">
        <w:t xml:space="preserve">သန့်စင်သော အခမ်းအနားဖြင့် ကျင်းပသော ဘုရားသခင်၏ အလှူတော်သည် မသေဘဲရှိသော ခရစ်တော်ဘုရားကို သတ်ခြင်း သို့မဟုတ် တကယ့်သေခြင်း မဟုတ်ပါ။ ဤခရစ်တော်ဘုရားသည် ကောင်းကင်၌ ဂုဏ်ပြုခံရကာ အဖေဘုရားနှင့်အတူ အမြဲတမ်း အသားခန္ဓာဖြင့် အုပ်ချုပ်တော်မူသည်။ သံတမန်က ဆိုသည်မှာ – </w:t>
      </w:r>
      <w:r w:rsidRPr="00E541CA">
        <w:rPr>
          <w:i/>
        </w:rPr>
        <w:t xml:space="preserve">'ခရစ်တော်သည် သေခြင်းမှ ထွက်မြောက်ပြီး ထပ်မံမသေမည်' ဟု။ သေခြင်းသည် </w:t>
      </w:r>
      <w:r w:rsidRPr="00E541CA">
        <w:rPr>
          <w:i/>
        </w:rPr>
        <w:t xml:space="preserve">ယခုမှစ၍ သူ့အား ထိခိုက်နိုင်ခြင်း မရှိတော့ပါ</w:t>
      </w:r>
      <w:r w:rsidRPr="00E541CA">
        <w:rPr>
          <w:rStyle w:val="FootnoteReference"/>
          <w:i/>
        </w:rPr>
        <w:footnoteReference w:id="619"/>
      </w:r>
      <w:r w:rsidRPr="00E541CA">
        <w:t xml:space="preserve"> ; သို့သော် ၎င်းသည် ယခင်က သူ့အား သတ်ဖြတ်ခြင်းနှင့် သေခြင်းကို သတိရအမှတ်တရသာ ဖြစ်ပါသည်။ ထို့နောက် ပရိုစဖိုရာမှ ခရစ်တော်၏ ကိုယ်ခန္ဓာပုံစံအတိုင်း 'သိုးငယ်' ဟု ခေါ်သော အစိတ်အပိုင်းကို ခွဲထုတ်၍ စားသုံးသောအခါ၊ ၎င်းကို ကျွန်ုပ်တို့အတွက် ခရစ်တော်ဖြစ်သော ဘုရားသခင်၏ သိုးငယ်ကို လက်ဝါးတံပေါ်တွင် သတ်ဖြတ်ခံခဲ့ရသည်ကို သတိရအမှတ်တရအဖြစ် စားသုံးခြင်းဖြစ်ပါသည်။ ထို့အပြင် 'သိုး' ဟုခေါ်သော အပိုင်းကို ခွက်ပေါ်တွင် လှံဖြင့် ထိုးဖောက်သည်မှာ ကျွန်ုပ်တို့အတွက် ခရစ်တော်သည် လှံဖြင့် ဘေးဖက်ကို ထိုးခံခဲ့ရသည်ကို သတိရခြင်းဖြစ်သည်။ ဤအရာကို ပြုလုပ်ရန် ဘုရားသခင်ခရစ်တော်ကိုယ်တိုင်က သန့်ရှင်းသော သံဃာတော်များအား </w:t>
      </w:r>
      <w:r w:rsidRPr="00E541CA">
        <w:rPr>
          <w:i/>
        </w:rPr>
        <w:t xml:space="preserve">'ငါ့ကို သတိရခြင်းအဖြစ်</w:t>
      </w:r>
      <w:r w:rsidRPr="00E541CA">
        <w:rPr>
          <w:i/>
        </w:rPr>
        <w:t xml:space="preserve"> ဤအရာကို </w:t>
      </w:r>
      <w:r w:rsidRPr="00E541CA">
        <w:rPr>
          <w:i/>
        </w:rPr>
        <w:t xml:space="preserve">ပြုလုပ်ကြလော့</w:t>
      </w:r>
      <w:r w:rsidRPr="00E541CA">
        <w:t xml:space="preserve">' ဟု အမိန့်ပေးခဲ့သည်</w:t>
      </w:r>
      <w:r w:rsidRPr="00E541CA">
        <w:rPr>
          <w:rStyle w:val="FootnoteReference"/>
          <w:i/>
        </w:rPr>
        <w:footnoteReference w:id="620"/>
      </w:r>
      <w:r w:rsidRPr="00E541CA">
        <w:t xml:space="preserve"> ။ နားထောင်ကြ၊ အပြစ်တင်သူတို့၊ ထာဝရဘုရားပြောသည်ကို သတိပြုကြ။ သူက မပြောခဲ့ဘူး၊ "ငါ့ဒုတိယသတ်ဖြတ်ခြင်း၊ ငါ့သတ်ဖြတ်ခံရခြင်းကို သတိပြုကြ" မဟုတ်ဘဲ "ငါ့ကို သတိပြုကြ" ဟုသာ ပြောခဲ့သည်—ဒါကတော့ ငါ့စိတ်ကြိုက်ခံခဲ့ရသော ဒုက္ခနှင့် သေခြင်းကို သတိပြုခြင်း၊ ယုဒာတို့လက်ဖြင့် ယခင်က ငါ့ကို သတ်ဖြတ်ခဲ့ခြင်းကို သတိပြုခြင်းဖြစ်သည်။ ဒီကြောင့် ကြီးမြတ်သော ဗေဆေးလ်ဘုန်းကြီးသည် သူ၏ ဘုရားကျင်းပပွဲ၌ ခရစ်တော်ကိုယ်စား ပြောကြားသည်– "ဤအရာကို ငါ့ကို သတိရခြင်းအဖြစ် ပြုလုပ်ကြပါ"။ မည်သည့်အခါမဆို သင်တို့ဤမုန့်ကို စား၍ ဤခွက်ကို သောက်တိုင်း ငါ့သေခြင်းကို ကြေညာကာ ငါ့ပြန်အသက်ရှင်ခြင်းကို သက်သေပြကြသည်။ စိန့်ခရိုက်ဆိုစတိုမ်ကလည်း သူ၏ ဘုရားကျင်းပပွဲတွင် ခရစ်တော်ထံ ဆုတောင်း၍ ဆိုသည်မှာ၊ 'ကျွန်ုပ်တို့သည် ဤကယ်ဆယ်ရေးအမိန့်နှင့် ကျွန်ုပ်တို့အား </w:t>
      </w:r>
      <w:r w:rsidRPr="00E541CA">
        <w:t xml:space="preserve">ဖြစ်ပေါ်ခဲ့သမျှအားလုံးကို</w:t>
      </w:r>
      <w:r w:rsidRPr="00E541CA">
        <w:t xml:space="preserve"> သတိရဂုဏ်ပြုပါသည်</w:t>
      </w:r>
      <w:r w:rsidRPr="00E541CA">
        <w:lastRenderedPageBreak/>
      </w:r>
      <w:r w:rsidRPr="00E541CA">
        <w:t xml:space="preserve"> — ခရစ်တော်၏ ခါးတံခါး၊ သင်္ဂြိုဟ်၊ သုံးရက်မြောက်နေ့တွင် ပြန်လည်ထမြောက်ခြင်းနှင့် အခြားဖြစ်ရပ်များအားလုံးကို' ဟု</w:t>
      </w:r>
      <w:r w:rsidRPr="00E541CA">
        <w:t xml:space="preserve"> ဆို</w:t>
      </w:r>
      <w:r w:rsidRPr="00E541CA">
        <w:t xml:space="preserve">သည်။ ထို့ကြောင့် မင်းတို့ အပြစ်ကြီးသော စကားမိုက်သူတို့၊ ကျွန်ုပ်တို့ ပူဇော်သော ဘုရားသခင်၏ ပူဇော်ပွဲသည် ခရစ်တော်ကို ထပ်မံသတ်ခြင်းမဟုတ်ဘဲ ယုဒာတို့၏ လက်ဖြင့် ယခင်က သတ်ခဲ့ခြင်းကို သတိရအမှတ်တရ ပြုလုပ်ခြင်းဖြစ်ကြောင်း သိမြင်ကြလော့။</w:t>
      </w:r>
    </w:p>
    <w:p w:rsidRPr="00E541CA" w:rsidR="00E541CA" w:rsidP="00E541CA" w:rsidRDefault="00E541CA" w14:paraId="4E37A550" w14:textId="33C204DA">
      <w:pPr>
        <w:ind w:firstLine="720"/>
        <w:rPr>
          <w:i/>
        </w:rPr>
      </w:pPr>
      <w:r w:rsidRPr="00E541CA">
        <w:t xml:space="preserve">၂) </w:t>
      </w:r>
      <w:r w:rsidRPr="00E541CA">
        <w:rPr>
          <w:i/>
        </w:rPr>
        <w:t xml:space="preserve">ဘုရားသခင်၏ ပူဇော်ပွဲ၏ လျှို့ဝှက်ချက်။</w:t>
      </w:r>
    </w:p>
    <w:p w:rsidRPr="00E541CA" w:rsidR="00E541CA" w:rsidP="00E541CA" w:rsidRDefault="00E541CA" w14:paraId="190BF208" w14:textId="2C966465">
      <w:pPr>
        <w:ind w:firstLine="720"/>
      </w:pPr>
      <w:r w:rsidRPr="00E541CA">
        <w:t xml:space="preserve">ပရိုစကိုမီဒီယာအစတွင် ပရော့စ်ဖိုရာမှ ယူသော အပိုင်းသည်၊ ကို 'သိုးငယ်' ဟု ခေါ်ကာ ခရစ်တော်၏ ကိုယ်ပုံစံနှင့် ဆင်တူသော သန့်ရှင်းသော ခွက်ပေါ်တွင် ထားသည်။ ၎င်းကို ဖြတ်၍ သတ်သောအခါတွင်လည်း ခရစ်တော်၏ ကိုယ်ခန္ဓာကို တကယ့်ကို ဖြတ်၍ သတ်ခြင်းမဟုတ်ဘဲ၊ ခရစ်တော်၏ ကိုယ်ခန္ဓာအဖြစ် မပြောင်းလဲသေးသော ပေါင်မုန့်သာဖြစ်၍ ခရစ်တော်၏ ကိုယ်ခန္ဓာ၏ ပုံစံသာ ဖြစ်သည်။ ယခု၊ တစ်စုံတစ်ယောက်၏ ပုံတစ်ပုံကို တစ်ခုခုပေါ်တွင် ဆွဲပြီး ထိုပုံကို ဖြတ်တောက် သတ်ဖြတ်လိုက်လျှင်၊ ထိုပုံဆွဲထားသူသည် ကိုယ်တိုင် ဖြတ်တောက်ခံရခြင်းနှင့် သတ်ဖြတ်ခံရခြင်းကြောင့် နာကျင်ခံစားရပါသလား။ မဖြစ်နိုင်ပါ။ ထိုနည်းတူ၊ ဘုရားသခင်ခရစ်တော်သည် သူ၏ဂုဏ်ပြုပြီးသောခန္ဓာကိုယ်ဖြင့်—နာကျင်ခြင်းမခံရတော့ဘဲ မသေဘဲဖြစ်သော—Proskomedia အတွင်း သူ၏ခန္ဓာကိုယ်ပုံရိပ်ဖြစ်သည့် သိုးသားမုန့်ကို ဖြတ်တောက်၍ ပူဇော်သောအခါ မည်သည့်နာကျင်ခြင်းမျှ မခံရဘဲ မသေပါ။</w:t>
      </w:r>
    </w:p>
    <w:p w:rsidRPr="00E541CA" w:rsidR="00E541CA" w:rsidP="00E541CA" w:rsidRDefault="00E541CA" w14:paraId="3D2CD62A" w14:textId="7C20CCD7">
      <w:pPr>
        <w:ind w:firstLine="720"/>
        <w:rPr>
          <w:i/>
        </w:rPr>
      </w:pPr>
      <w:r w:rsidRPr="00E541CA">
        <w:t xml:space="preserve">၃) </w:t>
      </w:r>
      <w:r w:rsidRPr="00E541CA">
        <w:rPr>
          <w:i/>
        </w:rPr>
        <w:t xml:space="preserve">ဘုရားသခင်၏ အထူးပူဇော်ပွဲ၏ လျှို့ဝှက်ချက်။</w:t>
      </w:r>
    </w:p>
    <w:p w:rsidRPr="00E541CA" w:rsidR="00E541CA" w:rsidP="00E541CA" w:rsidRDefault="00E541CA" w14:paraId="1046770E" w14:textId="273B4037">
      <w:pPr>
        <w:ind w:firstLine="720"/>
      </w:pPr>
      <w:r w:rsidRPr="00E541CA">
        <w:t xml:space="preserve">ပက်တင်ပေါ်ထားသော မုန့်သည် ခရစ်တော်၏ ကိုယ်ခန္ဓာအဖြစ် ပြောင်းလဲခြင်းမပြုမီကတည်းကပင် ခရစ်တော်သည် ထိုမုန့်ထဲတွင် မိမိ၏ ကိုယ်စားအဖြစ် ဖြတ်တောက်၍ သတ်ဖြတ်ခံရသကဲ့သို့ ရှိနေသော်လည်း မည်သည့် နာကျင်မှုမျှ မခံစားရပါ။ သို့သော် ထိုမုန့်သည် သန့်ရှင်းသောဝိညာဉ်တော်၏ လှုပ်ရှားမှုအားဖြင့် ပြောင်းလဲပြီး မုန့်မဟုတ်တော့ဘဲ မုန့်ပုံသဏ္ဍာန်အောက်ရှိ ခရစ်တော်၏ အမှန်တကယ်ခန္ဓာတော်ဖြစ်လာသောကြောင့် ခရစ်တော်သည် ထိုမုန့်ကို ချိုး၍ စားသုံးသည့်အခါ မည်သည့်ဒုက္ခမျှ မခံစားရပါ။ အကြောင်းမူ၍ ခရစ်တော်သည် ကျွန်ုပ်တို့အတွက် တစ်ကြိမ်တည်းသာ ကိုယ်ခန္ဓာ၌ လက်ဝါးတံပေါ်တွင် ဒုက္ခခံခဲ့ပြီး၊ ထိုထမြောက်ခြင်းပြီးနောက်တွင်တော့ ဒုက္ခခံရခြင်းမရှိတော့ပါ။ ထိုအချိန်က သူ့စိတ်ကြိုက်ခံစားခဲ့သည့်အခါ၌၊ အမြဲတမ်းသူနှင့်အတူရှိခဲ့သည့် သူ၏ဘုရားသခင်တရားသည် ဘာမှမခံစားခဲ့သလို၊ ယခုလည်း မခံနိုင်ခြင်းနှင့် မသေခြင်းဖြင့် ဂုဏ်ပြုထားသော သူ၏လူသားဘဝသည် လက်ရှိကျင်းပနေသည့် ဘုရားသခင်ပူဇော်ပွဲ၌ ဘာမှမခံစားပါ။ ကျွန်ုပ်တို့ပြုလုပ်သော ခရစ်တော်၏ဘုရားသခင်ပူဇော်ပွဲသည် သူ့ကို ဒုတိယအကြိမ် သတ်ခြင်း သို့မဟုတ် သေခြင်း မဖြစ်စေပါ။</w:t>
      </w:r>
    </w:p>
    <w:p w:rsidRPr="00E541CA" w:rsidR="00E541CA" w:rsidP="00E541CA" w:rsidRDefault="00E541CA" w14:paraId="5DB49417" w14:textId="73A2258C">
      <w:pPr>
        <w:ind w:firstLine="720"/>
        <w:rPr>
          <w:i/>
        </w:rPr>
      </w:pPr>
      <w:r w:rsidRPr="00E541CA">
        <w:t xml:space="preserve">၄) </w:t>
      </w:r>
      <w:r w:rsidRPr="00E541CA">
        <w:rPr>
          <w:i/>
        </w:rPr>
        <w:t xml:space="preserve">ဘုရားသခင်၏ အလှူတော်၏ လျှို့ဝှက်ချက်</w:t>
      </w:r>
    </w:p>
    <w:p w:rsidRPr="00E541CA" w:rsidR="00E541CA" w:rsidP="00E541CA" w:rsidRDefault="00E541CA" w14:paraId="19BA110C" w14:textId="0A725971">
      <w:pPr>
        <w:ind w:firstLine="720"/>
      </w:pPr>
      <w:r w:rsidRPr="00E541CA">
        <w:t xml:space="preserve">ကျွန်ုပ်တို့ ပူဇော်သော ဘုရားသခင်၏ ပူဇော်ပွဲတွင်၊ သန့်ရှင်းသော အခမ်းအနားဖြင့် ကျင်းပသော်လည်း၊ ကျွန်ုပ်တို့၏ ဘုရားသခင် ခရစ်တော်သည် ကိုယ်ခန္ဓာ၌ မည်သည့် နာကျင်မှုမျှ မခံရ၊ သေဆုံးခြင်းလည်း မရှိပေ။ သို့သော် ရှေးခေတ် သန့်ရှင်းသူများအား ဘုရားသခင်၏ ထုတ်ဖော်ပြသမှုများမှ ဖော်ပြခဲ့သကဲ့သို့၊ သူသည် ထိုးဖောက်ခံရ၊ သတ်ဖြတ်ခံရပြီး၊ သူ၏ သွေးသည် သူဘက်မှ မည်သည့် နာကျင်မှုမျှ မခံဘဲ စီးထွက်သည်။ ဂုဏ်ထူးရှင် အဲဖရေးမ်သည် Homily 86 တွင် ဘုရားသခင်၏ လျှို့ဝှက်ချက်များအကြောင်း ဖော်ပြချက်ရရှိခဲ့သော အကြီးသူတစ်ဦးအကြောင်းကို ဤသို့ရေးသားခဲ့သည်။</w:t>
      </w:r>
      <w:r w:rsidRPr="00E541CA">
        <w:rPr>
          <w:rStyle w:val="FootnoteReference"/>
        </w:rPr>
        <w:footnoteReference w:id="621"/>
      </w:r>
      <w:r w:rsidRPr="00E541CA">
        <w:t xml:space="preserve"> : 'ကျွန်ုပ်မြင်သည်' ဟု အကြီးသူက ဆိုသည်၊ 'ကောင်းကင်များ ဖွင့်လှစ်၍ သန့်ရှင်းသော နတ်ဘုရားများစွာနှင့်အတူ မီးတစ်ခု ဆင်းသက်လာသည်ကို; ထိုနတ်ဘုရားများထက် အထက်၌ မဖော်ပြနိုင်လောက်အောင် ကောင်းမြတ်သော မျက်နှာနှစ်ခု ရှိပြီး၊ ၎င်းတို့၏ အလင်းမှာ မီးလျှပ်ကဲ့သို့ တောက်ပသည်; မျက်နှာနှစ်ခု၏ အလယ်တွင် ကလေးငယ်တစ်ယောက် ရှိသည်।' ကောင်းကင်တမန်များသည် သန့်ရှင်းသော စားပွဲပတ်လည်၌ ရပ်နေကြပြီး၊ ထိုမျက်နှာနှစ်ဖက်သည် စားပွဲထက်မြင့်မား၍ ကလေးငယ်သည် သူတို့နှစ်ဦး၏ အလယ်တွင် ရှိနေခဲ့သည်။ ဘုရားသခင်၏ လျှို့ဝှက်အခမ်းအနားများ ကျင်းပမှု နီးကပ်လာစဉ်၊ ဒီးကန်များက ပူဇော်မုန့်ကို ဖြတ်ရန် နီးကပ်လာသောအခါ၊ (ကြီးသူက ဆိုသည်) ကျွန်ုပ်သည် သန့်ရှင်းသော စားပွဲအထက်၌ မျက်နှာနှစ်ခုကို မြင်ခဲ့သည်။ သူတို့သည် ထိုမျက်နှာနှစ်ခုအထက်ရှိ ကလေး၏ လက်နှင့် ခြေများကို ချုပ်ဆွဲခဲ့ကြသည်။ သူတို့သည် ဓားတစ်လက်ယူ၍ ကလေးကို သတ်ကာ သန့်ရှင်းသော စားပွဲပေါ်ရှိ ခလစ်စ်ထဲသို့ သူ၏ သွေးကို ထည့်ကြသည်။ ထို့နောက် သူ၏ ကိုယ်ခန္ဓာကို ဖြတ်၍ မုန့်ပေါ်တွင် ထားလိုက်သောအခါ ထိုမုန့်သည် သူ၏ ကိုယ်ခန္ဓာဖြစ်သွားသည်။ ထိုမှစ၍ ဖတ်ဆက်သွားလျှင် သန့်ရှင်းသော ဘုရားကျမ်းပြုပွဲ ပြီးဆုံးချိန်တွင် ထိုဘုရားအင်အားများသည် ကောင်းကင်သို့ တက်သွားကြသည်ကို မြင်ရပြီး ကလေးသည် သေခြင်းမရှိဘဲ အသက်ရှင်နေသည်ကို တွေ့ရသည်ဟု ရေးသားထားသည့် အပိုဒ်ထိ ဖတ်ဆက်ပါ။ ထိုနည်းတူ၊ ဂုဏ်ပြုအာစနီယပ်ကြီး၏ ဘဝဇာတ်တွင် </w:t>
      </w:r>
      <w:r w:rsidRPr="00E541CA">
        <w:t xml:space="preserve">"</w:t>
      </w:r>
      <w:r w:rsidRPr="00E541CA">
        <w:rPr>
          <w:rStyle w:val="FootnoteReference"/>
        </w:rPr>
        <w:footnoteReference w:id="622"/>
      </w:r>
      <w:r w:rsidRPr="00E541CA">
        <w:t xml:space="preserve"> "</w:t>
      </w:r>
      <w:r w:rsidRPr="00E541CA">
        <w:t xml:space="preserve"> ဟုရေးသားထား</w:t>
      </w:r>
      <w:r w:rsidRPr="00E541CA">
        <w:t xml:space="preserve">သည်။ ဘုရားသခင်၏ လျှို့ဝှက်ချက်များအပေါ် သံသယရှိခဲ့သော ညီတစ်ဦးအား၊ ကြီးမြတ်သော သက်ကြီးသူ နှစ်ဦးက </w:t>
      </w:r>
      <w:r w:rsidRPr="00E541CA">
        <w:t xml:space="preserve">တစ်ပတ်လုံး အစာရှောင်ကာ </w:t>
      </w:r>
      <w:r w:rsidRPr="00E541CA">
        <w:t xml:space="preserve">သူအတွက် </w:t>
      </w:r>
      <w:r w:rsidRPr="00E541CA">
        <w:t xml:space="preserve">ဘုရားသခင်ထံ ဆုတောင်းကြသည်။ ဘုရားကျောင်း၌ သမ္မာကျမ်းတော်ကျင်းပစဉ် သူတို့နှင့်အတူ တစ်နေရာတည်း၌ ရပ်နေစဉ် မျက်စိများ ဖွင့်လှစ်ကာ မုန့်ကို သန့်ရှင်းသော စားပွဲပေါ် တင်သောအခါ ကလေးငယ်တစ်ယောက်ကို မြင်ကြသည်။ သို့သော် ဆရာတော်သည် မုန့်ကို ချိုးရန် လက်ကို တိုးချဲ့လိုက်သောအခါ၊ သူတို့သည် ကောင်းကင်မှ ဆင်းသက်လာသော ဘုရားသခင်၏ နတ်တစ်ပါးကို မြင်ကြသည်။ ထိုနတ်သည် လက်ထဲ၌ ဓားတစ်လက်ကို ကိုင်ဆောင်ကာ ကလေးကို သတ်ပြီး၊ ၎င်း၏ သွေးကို ခွက်ထဲသို့ စိမ့်ထည့်ခဲ့သည်။ ဆရာတော်သည် မုန့်ကို ချိုးနေစဉ်၊ ထိုနတ်သည် ကလေး၏ ကိုယ်ခန္ဓာကို အစိတ်အပိုင်းများအဖြစ် ခွဲထုတ်နေခဲ့သည်။ ညီအစ်ကိုများ သန့်ရှင်းသော လျှို့ဝှက်အဓိပ္ပါယ်များတွင် ပါဝင်ရန် ရောက်လာသောအခါ၊ ယုံကြည်ခြင်းမရှိသော ညီတစ်ဦးလည်း လာ၍၊ သူ့လက်ထဲတွင် မချက်ထားသေးသော သွေးထွက်နေသော အသားကို ယူဆောင်လာပြီး၊ ခွက်ထဲတွင်လည်း သွေးကို မြင်လိုက်သည်။ ထိုအခါ ကြောက်လန့်၍၊ "ဘုရားရှင်၊ ဤမုန့်သည် သင့်ခန္ဓာကိုယ်ဖြစ်ကြောင်း၊ ဤဝိုင်သည် သင့်သွေးဖြစ်ကြောင်း ကျွန်ုပ် ယုံကြည်ပါသည်" ဟု ကြွေးကြော်သည်။ ထိုအခါ အသားသည် ချက်ချင်း မုန့်ဖြစ်သွားပြီး၊ သွေးသည် ချက်ချင်း ဝိုင်ဖြစ်သွားသည်။ သူသည် ကြောက်ရွံ့မှုနှင့် စိတ်လှုပ်ရှားမှု ပြင်းထန်စွာဖြင့် သခင်ထမင်းတော်ကို လက်ခံခဲ့သည်။ ဤထူးဆန်းသော ဖော်ပြချက်သည် တန်သူများအတွက်သာမက မတန်သူများအတွက်ပါ ဘုရားသခင်၏ အလိုတော်အတိုင်း ဖြစ်ပေါ်ခဲ့သည်။ နိုဝင်ဘာလ ၂၆ ရက်နေ့တွင် Prologue တွင်ရေးသားထားသည်မှာ ဒီအိုစပိုလစ်မြို့၌ ဆာရေးစင်မင်း Nunermia ၏ညီတော်သည် စိန့်ဂျော့ဂျ်ဘုရားကျောင်းထဲသို့ဝင်ကာ ဘုန်းကြီးတော်သည် သန့်ရှင်းသော ဘုရားကျင်းပနေသည်ကိုမြင်ပြီး သိုးငယ်တစ်ကောင်ကိုသတ်ကာ ၎င်း၏သွေးကို ခွက်ထဲသို့ထည့်ကာ အသားကို ပန်းကန်ပေါ်တွင်ခွဲထုတ်ခဲ့သည်ဟုဆိုသည်။ ဘုရားကျင်းပပြီးနောက် လူအားလုံးသည် အသားကိုစား၍ သွေးကိုသောက်ကြသည်။ ထိုနည်းတူ </w:t>
      </w:r>
      <w:r w:rsidRPr="00E541CA">
        <w:t xml:space="preserve">*</w:t>
      </w:r>
      <w:r w:rsidRPr="00E541CA">
        <w:lastRenderedPageBreak/>
      </w:r>
      <w:r w:rsidRPr="00E541CA">
        <w:t xml:space="preserve"> *</w:t>
      </w:r>
      <w:r w:rsidRPr="00E541CA">
        <w:t xml:space="preserve"> (</w:t>
      </w:r>
      <w:r w:rsidRPr="00E541CA">
        <w:t xml:space="preserve">ကြီးမြတ်သော ဘေစင်၏ ဘဝဇာတ်</w:t>
      </w:r>
      <w:r w:rsidRPr="00E541CA">
        <w:t xml:space="preserve">)</w:t>
      </w:r>
      <w:r w:rsidRPr="00E541CA">
        <w:t xml:space="preserve"> တွင်</w:t>
      </w:r>
      <w:r w:rsidRPr="00E541CA">
        <w:rPr>
          <w:rStyle w:val="FootnoteReference"/>
        </w:rPr>
        <w:footnoteReference w:id="623"/>
      </w:r>
      <w:r w:rsidRPr="00E541CA">
        <w:t xml:space="preserve"> ဟု</w:t>
      </w:r>
      <w:r w:rsidRPr="00E541CA">
        <w:t xml:space="preserve">ရေးသားထား</w:t>
      </w:r>
      <w:r w:rsidRPr="00E541CA">
        <w:t xml:space="preserve">သည်။ ဘုရားကျမ်းတော်ကျင်းပနေစဉ် ခရစ်ယာန်တစ်ဦးအစား သန့်ရှင်းသော လျှို့ဝှက်ချက်များကို သိလို၍ ယူဒေယ့်လူတစ်ဦးသည် ယုံကြည်သူများနှင့် ရောနှောကာ ဘုရားကျောင်းထဲဝင်ပြီး ဘေစင်ကြီးသည် ကလေးတစ်ယောက်ကို လက်ထဲကင်ထားကာ ခွဲထုတ်နေသည်ကို မြင်ခဲ့သည်။ ယုံကြည်သူများသည် သန့်ရှင်းသော သခင်စာနာကို သန့်ရှင်းသူ၏ လက်မှ လက်ခံနေစဉ်၊ ယုဒယောက်ျားတစ်ဦးက နီးကပ်လာပြီး၊ သန့်ရှင်းသူက အခြားခရစ်ယာန်များကဲ့သို့ပင် သန့်ရှင်းသော လက်ဆောင်များမှ တစ်စိတ်တစ်ပိုင်းကို သူ့အား ပေးအပ်ခဲ့သည်။ ယုဒယောက်ျားက ထိုလက်ဆောင်ကို လက်ထဲယူ၍ ကြည့်ရာ၌ အမှန်တကယ် အသားဖြစ်ကြောင်း မြင်တွေ့ခဲ့ပြီး၊ ထို့နောက် ခလစ်စ်ဆီသို့ နီးကပ်ကြည့်ရာ၌ အမှန်တကယ် သွေးရှိနေကြောင်း တွေ့မြင်ခဲ့သည်။</w:t>
      </w:r>
    </w:p>
    <w:p w:rsidRPr="00E541CA" w:rsidR="00E541CA" w:rsidP="00E541CA" w:rsidRDefault="00E541CA" w14:paraId="17C3B96E" w14:textId="5641D569">
      <w:pPr>
        <w:ind w:firstLine="720"/>
      </w:pPr>
      <w:r w:rsidRPr="00E541CA">
        <w:t xml:space="preserve">ကြည့်ပါ၊ သင်တို့ ဒုက္ခသည် စကားမိုက်သူတို့၊ ကျွန်ုပ်တို့၏ ဘုရားသခင် ခရစ်တော်သည် သူ၏ ဘုရားရေးရာ လျှို့ဝှက်ချက်များ၌ မုန့်နှင့် ဝိုင်၏ ပုံသဏ္ဍာန်အောက်တွင် တကယ့်ကိုယ်တိုင် ရှိနေပြီး၊ </w:t>
      </w:r>
      <w:r w:rsidRPr="00E541CA">
        <w:t xml:space="preserve">ကျွန်ုပ်တို့၏ ကယ်တင်ခြင်းအတွက် </w:t>
      </w:r>
      <w:r w:rsidRPr="00E541CA">
        <w:t xml:space="preserve">ခွဲခြမ်းခံရ၊ သတ်ဖြတ်ခံရ</w:t>
      </w:r>
      <w:r w:rsidRPr="00E541CA">
        <w:t xml:space="preserve">၊ သွေးထွက်ခံရသော်လည်း၊ သူသည် နာကျင်ခြင်းကို မခံရ၊ သတ်ဖြတ်ခံရခြင်းမရှိ၊ သေခြင်းမရှိဘဲ အမြဲအသက်ရှင်ကာ အဆိပ်ဖြင့် မဖျက်စီးနိုင်ပါ။ ဤအရာများပင် ဘုရားသခင်၏ အထူးပူဇော်မှု၏ လျှို့ဝှက်ချက်များဖြစ်သည်။ အရေအတွက်နည်း၍ အကျဉ်းချုပ်ရှင်းပြထားသော်လည်း၊ အို မိုက်မဲ၍ ခွဲထွက်သူတို့၊ သင်တို့၏ မကောင်းဆိုးဝါး၍ အယူမှားသော နှုတ်ခမ်းများကို တိတ်ဆိတ်စေကြပါစေ၊ သူတို့က ကျွန်ုပ်တို့သည် ဘုရားသခင်၏ ဘုရားကျင်းပပွဲကို ခရစ်တော်ကို ဒုတိယကြိမ် သို့မဟုတ် အကြိမ်ကြိမ် ထပ်မံထိုးဖောက်၊ သတ်ဖြတ်ရန် ရည်ရွယ်ကာ ကျင်းပနေသည်ဟု မုန်းတီးကာ၊ ကျွန်ုပ်တို့ကို—တကယ်တော့ ဘုရားကျင်းပပွဲ၌ ရှိတော်မူသော ခရစ်တော်ကိုပါ—မုန်းတီးကာ ပြောကြသည်၊ "တစ်ကြိမ်သတ်ပြီးသား လူတစ်ယောက်ကို ထပ်မံသတ်ခြင်း ဘယ်လိုဖြစ်နိုင်သနည်း?" ဟု။ ဘယ်စကားဖြင့် သင်တို့၏ မှားယွင်းသော အယူဝါဒကို ဖော်ထုတ်နေကြသနည်း၊ ခရစ်တော်သည် တစ်ကြိမ်တည်း သစ်တံပေါ်တွင် သတ်ဖြတ်ခံပြီး လက်နက်ဖြင့် ထိုးဖောက်ခံခဲ့သည်ဆိုသကဲ့သို့ ကမ္ဘာ့ကယ်တင်ရေးအတွက် ထပ်မံ မပူဇော်တော့ဘူးလို့ ဆိုလိုသလား? ဒါဆိုရင် သင့်ရဲ့ မိုက်မဲသော အယူလွဲအတိုင်း ယေရှုခရစ်က ဘာကြောင့် သန့်ရှင်းသော တမန်တော်များအား 'ငါ့ကို သတိရရန် ဤအရာကို ပြုလုပ်ကြ' ဟု အမိန့်ပေးခဲ့တာလဲ? ဘုရားသခင်၏ညီတော် သန့်ရှင်ယာကုပ်၊ သန့်ရှင်ဗေဆီလီကြီးနှင့် သန့်ရှင်ဂျွန်ခရိုက်ဆိုစတုံ (သင်တို့ကိုယ်တိုင် ယုံကြည်သောသူများ) တို့က မိမိတို့၏ ဘုရားကျမ်းများကို ဘာကြောင့် ရေးသားခဲ့ကြသနည်း။ သို့သော် အလွန်မိုက်မဲသူတို့ရေ၊ သင်တို့သည် အမှန်တရားလမ်းမှ လုံးဝလွဲကွာကာ ပျက်စီးနေကြသော်လည်း မိမိတို့၏ ပျက်စီးမှုကို မမြင်လိုကြ။</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အခန်း ၃၁။ ဘုရားသခင်၏ လျှို့ဝှက်အံ့ဩဖွယ်များအား ဆန့်ကျင်၍ ခွဲထွက်ရေးဆိုင်ရာ ထပ်မံသော မုန်းတီးစကားများ</w:t>
      </w:r>
      <w:bookmarkEnd w:id="70"/>
    </w:p>
    <w:p w:rsidRPr="00E541CA" w:rsidR="00E541CA" w:rsidP="00E541CA" w:rsidRDefault="00E541CA" w14:paraId="42A27A33" w14:textId="5C1096E4">
      <w:pPr>
        <w:ind w:firstLine="720"/>
      </w:pPr>
      <w:r w:rsidRPr="00E541CA">
        <w:t xml:space="preserve">ဤသည်မှာ ကျွန်ုပ်တို့နားထဲသို့ ရောက်ရှိလာသော ဘုရားသခင်၏ လျှို့ဝှက်အံ့ဩဖွယ်များအား ဆန့်ကျင်၍ ခွဲထွက်မှုကို ဖန်တီးသော ကြီးမားသော မုန်းတီးစကားတစ်ခုဖြစ်ပြီး၊ သူတို့က ထိုအရာကို 'ဖျက်ဆီးမှု၏ အမုန်းတီးဖွယ်' ဟု ခေါ်ဆိုရာတွင် တောင် မရှောင်ကြ။ ထို့အပြင် သူတို့၏ မူးယစ်စွာ စဉ်းစားမှုတွင် တစ်ခုတည်းသော ဖျက်ဆီးခြင်းဆိုင်ရာ မုန်းတီးမှုတစ်ခုသာမက၊ လေးထောင့်တံဆိပ်တော်၊ ကျွန်ုပ်တို့၏ သန့်ရှင်းသော ဘုရားကျောင်းများနှင့် တကယ့်ဘုရားသခင်၏ လျှို့ဝှက်ချက်များကိုလည်း 'ဖျက်ဆီးခြင်းဆိုင်ရာ မုန်းတီးမှုများ' ဟု ခေါ်ဆိုကြသည်။ ကျွန်ုပ်တို့သည် ဘုရားကျောင်းများနှင့် လေးထောင့်တံဆိပ်တော်ကို ဆန့်ကျင်သော သူတို့၏ ပထမဆုံး မုန်းတီးစကားများကို ယခင်က လုံလောက်စွာ ငြင်းပယ်ပြီးဖြစ်သည်။ ဒီ ဘုရားသခင်၏ လျှို့ဝှက်အမှုများအား ဆန့်ကျင်၍ ပြောဆိုထားသည့် ပြင်းထန်ပြီး ဘုရားမဲ့သော စကားများအတွက် ကျွန်ုပ်တို့ ပြန်လည်ဖြေကြားရန် အသင့်ရှိပါသည်။ သို့သော် ပထမဦးဆုံး သူတို့က ဘုရားသခင်၏ လျှို့ဝှက်အမှုများကို 'ပျက်စီးခြင်း၏ မုန်းတီးဖွယ်' ဟု ခေါ်ဆိုရသည့် အကြောင်းရင်းကို ကျွန်ုပ်တို့ နားထောင်လိုပါသည်။ မရှင်းလင်းသေးသော အမှားတစ်ခုကို မည်သူမျှ မဆုံးဖြတ်နိုင်ပါက ဘယ်လို ဆုံးဖြတ်နိုင်မည်နည်း။ အရင်ဆုံး သူတို့က ဘုရားသခင်၏ လျှို့ဝှက်အံ့ဩဖွယ်များကို ဘာကြောင့် 'ပျက်စီးခြင်း၏ အမုန်းတရား' ဟု အမုန်းတရားပြောဆိုကြသနည်းဆိုတာ ပြောပြပါစို့။ ၎င်းသည် ခရစ်တော်က သန့်ရှင်းသော သံတမန်များနှင့် ယုံကြည်သူအားလုံးထံ ဆက်လက်အပ်နှံထား</w:t>
      </w:r>
      <w:r w:rsidRPr="00E541CA">
        <w:rPr>
          <w:i/>
        </w:rPr>
        <w:t xml:space="preserve">ပြီး </w:t>
      </w:r>
      <w:r w:rsidRPr="00E541CA">
        <w:t xml:space="preserve">'</w:t>
      </w:r>
      <w:r w:rsidRPr="00E541CA">
        <w:rPr>
          <w:rStyle w:val="FootnoteReference"/>
          <w:i/>
        </w:rPr>
        <w:footnoteReference w:id="624"/>
      </w:r>
      <w:r w:rsidRPr="00E541CA">
        <w:t xml:space="preserve"> '</w:t>
      </w:r>
      <w:r w:rsidRPr="00E541CA">
        <w:rPr>
          <w:i/>
        </w:rPr>
        <w:t xml:space="preserve"> ရောက်ရှိသည်အထိ </w:t>
      </w:r>
      <w:r w:rsidRPr="00E541CA">
        <w:t xml:space="preserve">ဆောင်ရွက်ရမည့် အရာ</w:t>
      </w:r>
      <w:r w:rsidRPr="00E541CA">
        <w:t xml:space="preserve"> မဟုတ်ပါသလား</w:t>
      </w:r>
      <w:r w:rsidRPr="00E541CA">
        <w:t xml:space="preserve">။ ဘုရားသခင်၏ အင်အား ပျက်ကွက်သွားပြီလား၊ သန့်ရှင်းသော ဝိညာဉ်တော်လည်း လှုပ်ရှားမှု ရပ်ဆိုင်းသွားပြီလား။ ခရစ်ဆိုစတုံသည် </w:t>
      </w:r>
      <w:r w:rsidRPr="00E541CA">
        <w:t xml:space="preserve">'</w:t>
      </w:r>
      <w:r w:rsidRPr="00E541CA">
        <w:t xml:space="preserve">said</w:t>
      </w:r>
      <w:r w:rsidRPr="00E541CA">
        <w:rPr>
          <w:rStyle w:val="FootnoteReference"/>
        </w:rPr>
        <w:footnoteReference w:id="625"/>
      </w:r>
      <w:r w:rsidRPr="00E541CA">
        <w:t xml:space="preserve"> ' တွင် "ပူဇော်ပစ္စည်းသည် ခရစ်တော်က သူ၏ သံဃာတော်များအား ပေးခဲ့သည့် ပူဇော်ပစ္စည်းနှင့် ယခု ဘုန်းကြီးများ ဆောင်ရွက်နေသည့် ပူဇော်ပစ္စည်းတို့နှင့် တူညီပြီး၊ ထိုပစ္စည်းထက် မနည်းပါးပါ၊ အကြောင်းမှာ ဤပစ္စည်းကိုလည်း လူများက မသန့်စင်ဘဲ၊ ထိုတစ်ခုကို သန့်စင်ခဲ့သူကပင် သန့်စင်ထားခြင်းဖြစ်သည်" ဟု ပြောခဲ့သည်ဆိုတာ မှားသလား? သို့သော် ဆင်းရဲသူများက ထိုကဲ့သို့ မဆိုနိုင်ကြ၊ မှန်ကန်သော အမှားတစ်ခုမျှ မတွေ့နိုင်ဘဲ မမှန်ကန်သော၊ အရှက်ခွဲစကားတစ်ခုသာ ရှာဖွေကြသည်၊ အကြောင်းမှာ သူတို့သည် လိမ်လည်ခြင်း၊ အရှက်ခွဲခြင်းနှင့် ဘုရားကျောင်းတော်ကို ရူးသွပ်သော ခွေးကဲ့သို့ ဆူညံတိုက်ခိုက်ခြင်းတို့ကို အလေ့အထပြုနေကြသည်။ ကျွန်ုပ်တို့၏ ဘုရားသခင်ဖြစ်တော်မူသော ခရစ်တော်သည် သူ၏ သန့်ရှင်းသော ဘုရားရေးရာ လျှို့ဝှက်ချက်များတွင် အမှန်တရားဖြစ်သည်၊ သူတို့ကတော့ ခရစ်တော်ကို ပြင်းထန်စွာ စွပ်စွဲနေကြသည်။ ထိုအခါတွင် ယေရှုခရစ်တော်သည် သူတို့၏ စွပ်စွဲချက်များထဲမှ တစ်ခုဖြစ်သည့် 'အပြစ်မဲ့ခြင်း' ဟူသော စကားဖြင့် ကိုယ်တိုင် တုံ့ပြန်မည်။ ယေရှုခရစ်တော်ကို ထိုးဖောက်ခဲ့သူကို ယုဒယုံကြည်သူများက မြင်ကြမည်၊ ထိုအချိန်တွင် ဤခွဲထွက်သူများကလည်း ဘုရားသခင်၏ အထူးအခမ်းအနားများတွင် သူတို့က စွပ်စွဲကာ ဂုဏ်ဖျက်ခဲ့သူကို 'ပျက်စီးခြင်း၏ အမုန်းတရား' ဟု ခေါ်ကာ မြင်ကြမည်။</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အခန်း ၃၂။ ဘိရှပ်အရာထူးကို ဆန့်ကျင်၍ ပြောဆိုသော သူတို့၏ မကောင်းစကား</w:t>
      </w:r>
      <w:bookmarkEnd w:id="71"/>
    </w:p>
    <w:p w:rsidRPr="00E541CA" w:rsidR="00E541CA" w:rsidP="00E541CA" w:rsidRDefault="00E541CA" w14:paraId="764FB627" w14:textId="6B0BFF36">
      <w:pPr>
        <w:ind w:firstLine="720"/>
        <w:rPr>
          <w:i/>
        </w:rPr>
      </w:pPr>
      <w:r w:rsidRPr="00E541CA">
        <w:rPr>
          <w:i/>
        </w:rPr>
        <w:t xml:space="preserve">ထို့အပြင် ခွဲထွက်သူများသည် ဘီရှော့ရုံးကို မုန်းတီးကာ၊ ဘီရှော့များသည် သူတို့၏ သန့်ရှင်းသော ရုံးကို ကိုယ်တိုင် ဝယ်ယူနေကြသည်ဟု မမှန်ကန်စွာ ပြောဆိုကြသည်။</w:t>
      </w:r>
    </w:p>
    <w:p w:rsidRPr="00E541CA" w:rsidR="00E541CA" w:rsidP="00E541CA" w:rsidRDefault="00E541CA" w14:paraId="3775CF82" w14:textId="3DA68525">
      <w:pPr>
        <w:ind w:firstLine="720"/>
        <w:rPr>
          <w:i/>
        </w:rPr>
      </w:pPr>
      <w:r w:rsidRPr="00E541CA">
        <w:rPr>
          <w:i/>
        </w:rPr>
        <w:t xml:space="preserve">ကျွန်ုပ် ပြန်ဆိုပါသည်။</w:t>
      </w:r>
    </w:p>
    <w:p w:rsidRPr="00E541CA" w:rsidR="00E541CA" w:rsidP="00E541CA" w:rsidRDefault="00E541CA" w14:paraId="3CFECD7C" w14:textId="7EC5F144">
      <w:pPr>
        <w:ind w:firstLine="720"/>
      </w:pPr>
      <w:r w:rsidRPr="00E541CA">
        <w:lastRenderedPageBreak/>
      </w:r>
      <w:r w:rsidRPr="00E541CA">
        <w:t xml:space="preserve">ရှေးခေတ်က မော့စကို အင်ပါယာမြို့တော်၌ ဓလေ့ရှိသလို ကျွန်ုပ်တို့သည် ကီယက်ပြည်နယ်များမှ ခေါ်ဆောင်ခံရပြီး ဤအကြောင်းကို မသိပါ၊ ကျွန်ုပ်တို့နှင့် မဆိုင်သောကိစ္စများကိုလည်း မစုံစမ်းပါ။ သို့သော် ယနေ့ခေတ်တွင် အုပ်ချုပ်သူများနှင့် </w:t>
      </w:r>
      <w:r w:rsidRPr="00E541CA">
        <w:t xml:space="preserve">ဘုရင်အာဏာပိုင်များသည် ဘုန်းကြီးရာထူးသို့ တိုးမြှင့်ခံရသူများထံမှ ငွေကြေး တောင်းဆိုကြောင်း</w:t>
      </w:r>
      <w:r w:rsidRPr="00E541CA">
        <w:t xml:space="preserve"> မကြားဖူးပါ။ </w:t>
      </w:r>
      <w:r w:rsidRPr="00E541CA">
        <w:t xml:space="preserve">ဘုရားသခင်၏ ကရုဏာဖြင့် တစ်ဦးချင်းစီသည် မိမိတို့၏ ကိုယ်ပိုင်ဂုဏ်သတ္တိအတိုင်း ရာထူးကို လက်ခံရရှိကြသည်။ ကျွန်ုပ်သည် အပြစ်ရှိသူတစ်ဦးဖြစ်သော်လည်း၊ ဤသန့်ရှင်းသော ဘီရှော့အရာထူးအတွက် မထိုက်မတန်ပေမယ့်၊ ဘုရားသခင်၏ အလိုတော်ကြောင့် ထိုက်တန်သူအဖြစ် သတ်မှတ်ခံထားရပါသည်။ ကျွန်ုပ်အား သင့်တော်ကြောင်း သတ်မှတ်ခဲ့ခြင်းမှာ ကိုယ်တိုင်ဆန္ဒမဟုတ်၊ ကိုယ်တိုင်ရှာဖွေခြင်းမဟုတ်၊ ငွေပေးချေမှုမဟုတ်</w:t>
      </w:r>
      <w:r w:rsidRPr="00E541CA">
        <w:rPr>
          <w:i/>
        </w:rPr>
        <w:t xml:space="preserve">ဘဲ—ဘုရားသခင်သည် ကျွန်ုပ်၏ သက်သေဖြစ်ပါသည် </w:t>
      </w:r>
      <w:r w:rsidRPr="00E541CA">
        <w:t xml:space="preserve">(ကျွန်ုပ်သည် သံတမန်တော်နှင့်အတူ ပြောပါသည်)</w:t>
      </w:r>
      <w:r w:rsidRPr="00E541CA">
        <w:t xml:space="preserve">၊</w:t>
      </w:r>
      <w:r w:rsidRPr="00E541CA">
        <w:t xml:space="preserve"> </w:t>
      </w:r>
      <w:r w:rsidRPr="00E541CA">
        <w:rPr>
          <w:i/>
        </w:rPr>
        <w:t xml:space="preserve">သူ့အား ကျွန်ုပ်၏ စိတ်ဝိညာဉ်ဖြင့် ဝန်ဆောင်ပါသည်</w:t>
      </w:r>
      <w:r w:rsidRPr="00E541CA">
        <w:rPr>
          <w:rStyle w:val="FootnoteReference"/>
          <w:i/>
        </w:rPr>
        <w:footnoteReference w:id="626"/>
      </w:r>
      <w:r w:rsidRPr="00E541CA">
        <w:t xml:space="preserve"> —ဘုရားသခင်၏ ကြီးမြတ်သော အရှင်မင်းကြီး၏ အမိန့်ဖြင့် ခေါ်ဆောင်ခံရခြင်းဖြစ်ပါသည်။ ကျွန်ုပ်ကိုယ်တိုင်အကြောင်းပြောသောအခါ၌၊ ထိုနေရာမှ ခေါ်ထုတ်ခံရပြီး ဘိသိုပ်ရာထူးသို့ မြှင့်တင်ခံရသော ကျွန်ုပ်၏ မိတ်ဆွေဘိသိုပ်များအကြောင်းကိုလည်း တပြိုင်နက်ပြောဆိုပါသည်။ သူတို့လည်း ငွေကြေးမဟုတ်ဘဲ ဘုရားသခင်၏ ကောင်းမြတ်သော စိတ်တော်နှင့် မင်းကြီး၏ အမိန့်အတိုင်း ကိုယ်ပိုင်တန်ဖိုးအတိုင်း ဘိသိုပ်ရာထူးကို လက်ခံခဲ့ကြသည်ဟု လူတိုင်းသိကြပါသည်။ </w:t>
      </w:r>
      <w:r w:rsidRPr="00E541CA">
        <w:t xml:space="preserve">သို့သော် ကျွန်ုပ်တို့ရှေ့၌ ရှိသူများထဲမှ တစ်ဦး သို့မဟုတ် နှစ်ဦးက ငွေကြေးဖြင့် အာဏာရယူခဲ့ကြပါက၊ ၎င်းသည် ကျွန်ုပ်တို့နှင့် မည်သို့ဆိုင်ပါသနည်း။ ကျွန်ုပ်တို့သည် ကိုယ်တိုင်ကိုသာ ဂရုစိုက်ကြပါသည်။ ကျွန်ုပ်တို့သည် ထပ်မံ၍ သိရှိပါသည်၊ ငွေကြေးဖြင့် ရာထူးဝယ်ယူခြင်းကြောင့် ပြစ်ကျူးလွန်ခဲ့သည့် တစ်ဦး သို့မဟုတ် နှစ်ဦးအတွက်သာဖြစ်စေ၊ ခရစ်တော်၏ ဘုရားကျောင်းတစ်ခုလုံး မကျိုးမပျက်ကြောင်းကို။ ခရစ်တော်နှင့်အတူရှိခဲ့သည့် သံဃာတော်များထဲတွင် သစ္စာဖောက် ယုဒသလည်း ပါဝင်ခဲ့ပေမယ့်၊ ထိုကြောင့် သံဃာတော်အဖွဲ့ မပျက်စီးခဲ့ပါ။ ကွင်းထဲမှာပဲ ဝါးသီးသီးတွေ မဖြတ်ခင်မှာပဲ အဆိပ်ပင်တွေ ရောနှောနေရတာ မရှောင်လွှဲနိုင်ပေမယ့်၊ ဝါးသီးသီးကတော့ ဝါးသီးသီးပဲ ဖြစ်နေဆဲဖြစ်ပြီး၊ အဆိပ်ပင်အနည်းငယ်ကြောင့် မင်းက မပယ်ပစ်ဘဲ စိုက်ပျိုးရာကနေ စုဆောင်းချိန်ထိ ထားရှိထားတာပါ။ ထိုအခါ အရှင်သည် လယ်သမားများအား ဂျုံစပါးကို သူ၏ဂိုဒေါင်ထဲသို့ စုဆောင်းရန်နှင့် မကောင်းသောအပင်များကို မီးထဲသို့ ပစ်ရန် အမိန့်ပေးမည်။ ထိုနည်းတူ၊ ဝမ်းနည်းပြည့်ဝသော ဤကမ္ဘာ၌ လယ်ကွင်းထဲရှိ ဂျုံစပါးကဲ့သို့ ရှိနေသည့် သန့်ရှင်းသော ဘုရားကျောင်း၌လည်း ကောင်းသူများအကြား မကောင်းသူများကို မတွေ့မဖြစ် တွေ့ရမည်။ သို့သော် သူတို့အတွက် ခရစ်တော်ဘုရားသခင်သည် မိမိအသင်းတော်ကို မလွှတ်မပျောက် ထိန်းသိမ်းကာ၊ ခေတ်ကုန်အထိ မလွှတ်မပျောက်မည်ဟု ကတိတော်ထားသည်၊ "</w:t>
      </w:r>
      <w:r w:rsidRPr="00E541CA">
        <w:rPr>
          <w:i/>
        </w:rPr>
        <w:t xml:space="preserve">ကျွန်ုပ်သည် သင်တို့နှင့်အတူ အမြဲတမ်းရှိမည်၊ ခေတ်ကုန်အထိ</w:t>
      </w:r>
      <w:r w:rsidRPr="00E541CA">
        <w:t xml:space="preserve">" (</w:t>
      </w:r>
      <w:r w:rsidRPr="00E541CA">
        <w:rPr>
          <w:rStyle w:val="FootnoteReference"/>
          <w:i/>
        </w:rPr>
        <w:footnoteReference w:id="627"/>
      </w:r>
      <w:r w:rsidRPr="00E541CA">
        <w:t xml:space="preserve"> )</w:t>
      </w:r>
      <w:r w:rsidRPr="00E541CA">
        <w:t xml:space="preserve"> ဟုဆို</w:t>
      </w:r>
      <w:r w:rsidRPr="00E541CA">
        <w:t xml:space="preserve">သည်။ စိုက်ပျိုးရာကောက်ခံချိန်ကဲ့သို့ ကြောက်မက်ဖွယ် တရားစီရင်ခြင်း ရောက်လာသောအခါ၊ ဆိုးသူများကို ကောင်းသူများမှ ခွဲထုတ်မည်၊ အတိုင်းပင် ဆိုးသူများကို ဂျုံစေ့များမှ ခွဲထုတ်သကဲ့သို့ ဖြစ်မည်။ သို့သော် ကျွန်ုပ်တို့ သတိပြုရမည်။ ခရစ်တော်ကိုယ်တော်သည် မကောင်းသူများသည် တရားသူများအကြား ရှိနေသော်လည်း မိမိအသင်းတော်ကို မလွှတ်မပစ်ပါက၊ ယခင်က ရာထူးအတွက် ငွေရှာခဲ့ကြပြီး ကျွန်ုပ်တို့ မသိ၊ မသိလိုသော ဘုန်းကြီးအချို့ကြောင့် သစ္စာရှိ ခရစ်ယာန်တစ်ဦးသည် သန့်ရှင်းသော အသင်းတော်မှ ခွဲထွက်ခြင်းသည် မသင့်တော်ပါ။ ထိုနည်းတူ၊ အပြစ်ကျူးလွန်ခဲ့သော ဘုန်းကြီးတချို့ကြောင့် ဘုန်းကြီးရာထူးကို မည်သူမျှ မစွပ်စွဲသင့်ပါ။ တမန်တော်များအနက် ယုဒားတစ်ဦးကြောင့် တမန်တော်အဆင့်ကို မည်သူမျှ မစွပ်စွဲကြပါသလား။</w:t>
      </w:r>
    </w:p>
    <w:p w:rsidRPr="00E541CA" w:rsidR="00E541CA" w:rsidP="00E541CA" w:rsidRDefault="00E541CA" w14:paraId="03214D80" w14:textId="5DEA22BC">
      <w:pPr>
        <w:ind w:firstLine="720"/>
      </w:pPr>
      <w:r w:rsidRPr="00E541CA">
        <w:t xml:space="preserve">ခွဲထွက်ရေးစာတမ်းတွင် ဘုန်းကြီးအရာကို မုန်းတီးကာ ဂုဏ်ဖျက်သူများက ဘုန်းကြီးတံကိုင်ထားသည့် မကောင်းဆိုးဝါးသရဲများ၏ မျက်နှာများကို ဖော်ပြကာ ယခုခေတ်တွင် ခရစ်တော်ဘုရား၏ ဘုရားကျောင်းကို စောင့်ရှောက်နေသူများမှာ တကယ့်ကျောင်းထိန်းသူများမဟုတ်ဘဲ သရဲများဖြစ်ကြောင်း သရုပ်ပြထားကြသည်။ ဒီလို စီမံကိန်းများဖြင့် မိမိတို့၏ အမှန်တကယ် သိုးထိန်းသူများ (မိမိတို့က မကောင်းဆိုးဝါးသော ဝိညာဉ်များဖြစ်ကြောင်း) ကို ဖော်ထုတ်ရန် မလိုချင်ဘဲ၊ သူတို့သည် သူတို့၏ သိုးစုကို သာသနာပြုအိမ်များ၌ မဟုတ်ဘဲ အမြဲတမ်းသေခြင်းသို့ ဦးတည်ခေါင်းဆောင်နေကြသည်။ သူတို့၏ ခွဲထွက်ဘုရားကျောင်းတိုင်းသည် ကိုယ်ပိုင်ယုံကြည်ချက်တစ်ခုကို ထောက်ခံထားပြီး၊ ဆာတန်၏ စုပေါင်းမှုတစ်ခုဖြစ်ကာ၊ မိမိတို့၏ သီးခြားကျောင်းထိန်းသူမှာ မကောင်းဆိုးဝါးတစ်ပါးဖြစ်သည်။ သူတို့က ကျွန်ုပ်တို့အား စွပ်စွဲရန် ကြိုးစားခဲ့သဖြင့်၊ ထိုကြောင့် သူတို့ကိုယ်တိုင်ကို ဖော်ထုတ်ပြလိုက်ကြသည်။</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အခန်း ၃၃။ ခွဲထွက်သူများ၏ ဘုရားကျောင်းတော်ဆန့်ကျင်သော အဓိက မကောင်းစကားနှစ်ချက်ကို တုံ့ပြန်ရှင်းလင်းခြင်း</w:t>
      </w:r>
      <w:bookmarkEnd w:id="72"/>
    </w:p>
    <w:p w:rsidRPr="00E541CA" w:rsidR="00E541CA" w:rsidP="00E541CA" w:rsidRDefault="00E541CA" w14:paraId="14CC4FF9" w14:textId="7D24B488">
      <w:pPr>
        <w:ind w:firstLine="720"/>
      </w:pPr>
      <w:r w:rsidRPr="00E541CA">
        <w:t xml:space="preserve">သို့သော် သူတို့၏ စွပ်စွဲချက်အားလုံးအတွက် ကျွန်ုပ်တို့၏ တုံ့ပြန်ချက်များကို မရှည်လျားစေကြပါစို့။ တုံ့ပြန်ရန် မထိုက်တန်သော အခြားအချက်များကို ကျွန်ုပ်တို့ လျစ်လျူရှုမည်။ ကျွန်ုပ်တို့က ဒီအချက်တစ်ချက်သာ ထပ်မံထည့်လိုသည်မှာ ဘုရားသခင်၏ ဘုန်းတော်ကျောင်းတော်အား ဆန့်ကျင်၍ ပြောဆိုသော သူတို့၏ မကောင်းစကားများအားလုံးထဲမှ အလွန်ပြင်းထန်ဆုံးမှာ ဤနှစ်ချက်ဖြစ်ကြောင်းဖြစ်သည်:</w:t>
      </w:r>
    </w:p>
    <w:p w:rsidRPr="00E541CA" w:rsidR="00E541CA" w:rsidP="00E541CA" w:rsidRDefault="00E541CA" w14:paraId="113A652E" w14:textId="08483F86">
      <w:pPr>
        <w:ind w:firstLine="720"/>
        <w:rPr>
          <w:i/>
        </w:rPr>
      </w:pPr>
      <w:r w:rsidRPr="00E541CA">
        <w:rPr>
          <w:i/>
        </w:rPr>
        <w:t xml:space="preserve">၁) ဘုရားသခင်၏ကျေးဇူးကို ဘုရားကျောင်းမှ ဆုတ်ခွာသွားသကဲ့သို့၊ ယခုအခါ ဘုရားကျေးဇူးမဲ့နေသကဲ့သို့;</w:t>
      </w:r>
    </w:p>
    <w:p w:rsidRPr="00E541CA" w:rsidR="00E541CA" w:rsidP="00E541CA" w:rsidRDefault="00E541CA" w14:paraId="2DF317AB" w14:textId="61DFBF61">
      <w:pPr>
        <w:ind w:firstLine="720"/>
        <w:rPr>
          <w:i/>
        </w:rPr>
      </w:pPr>
      <w:r w:rsidRPr="00E541CA">
        <w:rPr>
          <w:i/>
        </w:rPr>
        <w:t xml:space="preserve">2) နှင့် အယူဝါဒများဖြင့် ပြည့်နေသလို ဖြစ်နေသည်။</w:t>
      </w:r>
    </w:p>
    <w:p w:rsidRPr="00E541CA" w:rsidR="00E541CA" w:rsidP="00E541CA" w:rsidRDefault="00E541CA" w14:paraId="111F3F84" w14:textId="76D45A01">
      <w:pPr>
        <w:ind w:firstLine="720"/>
        <w:rPr>
          <w:i/>
        </w:rPr>
      </w:pPr>
      <w:r w:rsidRPr="00E541CA">
        <w:rPr>
          <w:i/>
        </w:rPr>
        <w:t xml:space="preserve">ဤအပေါ် ကျွန်ုပ် အကျဉ်းချုပ် ဖြေကြားမည်။</w:t>
      </w:r>
    </w:p>
    <w:p w:rsidRPr="00E541CA" w:rsidR="00E541CA" w:rsidP="00E541CA" w:rsidRDefault="00E541CA" w14:paraId="1C217FC5" w14:textId="4C2F67A8">
      <w:pPr>
        <w:ind w:firstLine="720"/>
        <w:rPr>
          <w:i/>
        </w:rPr>
      </w:pPr>
      <w:r w:rsidRPr="00E541CA">
        <w:t xml:space="preserve">ဘုရားသခင်၏ကျေးဇူးတော်သည် သန့်ရှင်းသောဘုရားကျောင်းမှ ထွက်သွားပြီဆိုပါက၊ ကျွန်ုပ်တို့၏ဘုရားသခင်ဖြစ်သော ခရစ်တော်၏ အလွန်သန့်ရှင်းသောနှုတ်ခမ်းများဖြင့် ပြောကြားခဲ့သော "</w:t>
      </w:r>
      <w:r w:rsidRPr="00E541CA">
        <w:rPr>
          <w:i/>
        </w:rPr>
        <w:t xml:space="preserve">ငါသည် သင်တို့နှင့်အတူ အမြဲတမ်းရှိမည်၊ ခေတ်ကုန်အထိပါ</w:t>
      </w:r>
      <w:r w:rsidRPr="00E541CA">
        <w:t xml:space="preserve">" ဆိုသည့် အမှန်တရားစကားများက ဘယ်မှာရှိနေသနည်း</w:t>
      </w:r>
      <w:r w:rsidRPr="00E541CA">
        <w:rPr>
          <w:i/>
        </w:rPr>
        <w:t xml:space="preserve">။</w:t>
      </w:r>
    </w:p>
    <w:p w:rsidRPr="00E541CA" w:rsidR="00E541CA" w:rsidP="00E541CA" w:rsidRDefault="00E541CA" w14:paraId="45CF0D90" w14:textId="33482F3F">
      <w:pPr>
        <w:ind w:firstLine="720"/>
      </w:pPr>
      <w:r w:rsidRPr="00E541CA">
        <w:t xml:space="preserve">ထပ်မံ၍:</w:t>
      </w:r>
    </w:p>
    <w:p w:rsidRPr="00E541CA" w:rsidR="00E541CA" w:rsidP="00E541CA" w:rsidRDefault="00E541CA" w14:paraId="5D30C1AF" w14:textId="28FEEC04">
      <w:pPr>
        <w:ind w:firstLine="720"/>
      </w:pPr>
      <w:r w:rsidRPr="00E541CA">
        <w:t xml:space="preserve">ယခု ဘုရားကျောင်းသည် အယူမှားများဖြင့် ပြည့်နေသည်ဆိုပါက၊ </w:t>
      </w:r>
      <w:r w:rsidRPr="00E541CA">
        <w:rPr>
          <w:i/>
        </w:rPr>
        <w:t xml:space="preserve">'ဤကျောက်ပေါ်၌ ငါ့ဘုရားကျောင်းကို တည်ဆောက်မည်၊ ငရဲတံခါးများ မနိုင်နိုင်အောင် မဖြစ်စေရ'</w:t>
      </w:r>
      <w:r w:rsidRPr="00E541CA">
        <w:t xml:space="preserve"> ဟု ပြောခဲ့သော ခရစ်တော်၏ စကားများသည် ဘယ်မှာရှိနေသနည်း </w:t>
      </w:r>
      <w:r w:rsidRPr="00E541CA">
        <w:t xml:space="preserve">(</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ဤအတိုင်းပြောပြီးနောက် ကျွန်ုပ် မေးပါသည်။</w:t>
      </w:r>
    </w:p>
    <w:p w:rsidRPr="00E541CA" w:rsidR="00E541CA" w:rsidP="00E541CA" w:rsidRDefault="00E541CA" w14:paraId="06D2A59C" w14:textId="410D6A73">
      <w:pPr>
        <w:ind w:firstLine="720"/>
      </w:pPr>
      <w:r w:rsidRPr="00E541CA">
        <w:lastRenderedPageBreak/>
      </w:r>
      <w:r w:rsidRPr="00E541CA">
        <w:t xml:space="preserve">ခရစ်တော်၏ စကားများ မှားပါသလား၊ မမှားပါသလား။ အမှန်တကယ် မမှားပါ။ </w:t>
      </w:r>
      <w:r w:rsidRPr="00E541CA">
        <w:rPr>
          <w:i/>
        </w:rPr>
        <w:t xml:space="preserve">ဘုရားသခင်သည် သူ၏ စကားအားလုံး၌ သစ္စာရှိပါသည်</w:t>
      </w:r>
      <w:r w:rsidRPr="00E541CA">
        <w:rPr>
          <w:rStyle w:val="FootnoteReference"/>
          <w:i/>
        </w:rPr>
        <w:footnoteReference w:id="629"/>
      </w:r>
      <w:r w:rsidRPr="00E541CA">
        <w:t xml:space="preserve"> ။ </w:t>
      </w:r>
      <w:r w:rsidRPr="00E541CA">
        <w:rPr>
          <w:i/>
        </w:rPr>
        <w:t xml:space="preserve">ကောင်းကင်နှင့် မြေကြီးသည် ပျောက်ကွယ်သွားမည်၊ </w:t>
      </w:r>
      <w:r w:rsidRPr="00E541CA">
        <w:t xml:space="preserve">သို့သော် </w:t>
      </w:r>
      <w:r w:rsidRPr="00E541CA">
        <w:rPr>
          <w:i/>
        </w:rPr>
        <w:t xml:space="preserve">ဘုရားသခင်၏ စကားများ မပျောက်ကွယ်ပါ</w:t>
      </w:r>
      <w:r w:rsidRPr="00E541CA">
        <w:rPr>
          <w:rStyle w:val="FootnoteReference"/>
          <w:i/>
        </w:rPr>
        <w:footnoteReference w:id="630"/>
      </w:r>
      <w:r w:rsidRPr="00E541CA">
        <w:t xml:space="preserve"> ၊ ၎င်းတို့ မပျက်စီးနိုင်ပါ။</w:t>
      </w:r>
    </w:p>
    <w:p w:rsidRPr="00E541CA" w:rsidR="00E541CA" w:rsidP="00E541CA" w:rsidRDefault="00E541CA" w14:paraId="0303C199" w14:textId="3455FD7B">
      <w:pPr>
        <w:ind w:firstLine="720"/>
      </w:pPr>
      <w:r w:rsidRPr="00E541CA">
        <w:t xml:space="preserve">ဘုရားသခင်၏ကျေးဇူးသည် အသက်တာအဆုံးထိ ခရစ်တော် ရှိနေသည့် ဘုရားကျောင်းမှ မထွက်ခွာသေးပါ။ ခရစ်တော် ရှိရာ၌ ကျေးဇူးလည်း ရှိပါသည်။</w:t>
      </w:r>
    </w:p>
    <w:p w:rsidRPr="00E541CA" w:rsidR="00E541CA" w:rsidP="00E541CA" w:rsidRDefault="00E541CA" w14:paraId="6FD6DAB8" w14:textId="1EEDF588">
      <w:pPr>
        <w:ind w:firstLine="720"/>
      </w:pPr>
      <w:r w:rsidRPr="00E541CA">
        <w:t xml:space="preserve">ဘာဖြစ်လို့ဆိုတော့ ဘုရားကျောင်းသည် အယူမှားများဖြင့် ပြည့်နှက်ခြင်းမရှိဘဲ၊ ငရဲတံခါးများကလည်း သူမအား မအနိုင်ယူနိုင်ပါ။ အကယ်၍ သူမအတွင်း၌ အယူမှားများ တစ်ခုခုရှိခဲ့ပါက ငရဲတံခါးများက ယခုအခါမှာပင် သူမအား အနိုင်ယူပြီးဖြစ်ကာ၊ ခရစ်တော်၏ စကားများလည်း မမှန်တော့မည်။ သို့သော် တမန်တော်က "</w:t>
      </w:r>
      <w:r w:rsidRPr="00E541CA">
        <w:rPr>
          <w:i/>
        </w:rPr>
        <w:t xml:space="preserve">အသက်ရှင်သော ဘုရားသခင်၏ ဘုရားကျောင်း၊ အမှန်တရား၏ တိုင်နှင့် အခြေခံကျောက်</w:t>
      </w:r>
      <w:r w:rsidRPr="00E541CA">
        <w:t xml:space="preserve">" (</w:t>
      </w:r>
      <w:r w:rsidRPr="00E541CA">
        <w:rPr>
          <w:rStyle w:val="FootnoteReference"/>
          <w:i/>
        </w:rPr>
        <w:footnoteReference w:id="631"/>
      </w:r>
      <w:r w:rsidRPr="00E541CA">
        <w:t xml:space="preserve"> )</w:t>
      </w:r>
      <w:r w:rsidRPr="00E541CA">
        <w:t xml:space="preserve"> ဟုဆိုသကဲ့သို့၊ ဘုရားသခင်သည် သူ၏ ဘုရားကျောင်းအား မလွဲမသွေ တည်ငြိမ်ခိုင်မာသော အမှားမဖြစ်နိုင်မှုကို ချီးမြှင့်ပေးထားပါ</w:t>
      </w:r>
      <w:r w:rsidRPr="00E541CA">
        <w:t xml:space="preserve">သည်။</w:t>
      </w:r>
    </w:p>
    <w:p w:rsidRPr="00E541CA" w:rsidR="00E541CA" w:rsidP="00E541CA" w:rsidRDefault="00E541CA" w14:paraId="0FD95065" w14:textId="2857C9BC">
      <w:pPr>
        <w:ind w:firstLine="720"/>
      </w:pPr>
      <w:r w:rsidRPr="00E541CA">
        <w:t xml:space="preserve">သို့သော် ဆိုးရွားသော ဘရန်နီးယန်များ၊ ဤခွဲထွက်သူများသည် ခရစ်တော်၏ စကားများကို မမှန်ကန်သော အလိမ်အညာများအဖြစ် ဖျက်ဆီးပြောင်းလဲရန် မနှောင့်နှေးကြ—ဘုရားသခင်၏ စကားများ၊ အမှန်တရား၏ စကားများဖြစ်သောကြောင့်၊ သူတို့သည် ကိုယ်ပိုင် အယူလွဲစကားများနှင့် အလိမ်အညာများကို ခရစ်တော်၏ စကားများထက် ပိုမိုမှန်ကန်ကြောင်း ထင်မြင်ကာ ဦးစားပေးထားကြသည်၊ ဘုရားသခင်၏သားတော်၊ ကျွန်ုပ်တို့၏ဘုရားဖြစ်သော ခရစ်တော်ထက် မြေ၊ ဖုန်၊ အမြစ်၊ မီးခိုးနှင့် ဖုန်တို့ကိုသာ ဦးစားပေးကာ၊ သူတို့၏ ရိုင်းစိုင်းသော လယ်သမားစိတ်ဉာဏ်ကို ဘုရားသခင်၏ အင်အားနှင့် ဉာဏ်ထက် ပိုမှန်ကန်သည်ဟု ယုံကြည်စေလို၍ ရိုးရှင်းသူများထံ တင်ပြကြသည်။ သူတို့၏ မိုက်မဲမှုကို မရယ်မောသူ ဘယ်သူရှိမလဲ။ သူတို့၏ ပျက်စီးသွားသော စိတ်နှင့် နှုတ်ခမ်းမှ ထွက်လာသော ဘုရားကျောင်းတော်အား ဆန့်ကျင်သော ပြင်းထန်သော စကားများကြောင့် ဝမ်းမနည်းသူ ဘယ်သူရှိမလဲ၊ ထိုစကားများသည် ငရဲအနက်မှ ထွက်လာသလို ဖြစ်သည်။ ထို့အပြင် မိမိတို့၏ မှားယွင်းခြင်းနှင့် ပျက်စီးခြင်းအတွက်၊ လိမ်လည်သူများနှင့် လိမ်လည်ခံရသူများနှစ်ဖက်လုံးအတွက် ဝမ်းမနည်းသူ ဘယ်သူရှိမလဲ။ ဘာသာရေးအသင်းသည် ပင်လယ်အလယ်၌ မြင့်မားသော ကျောက်တုံးကဲ့သို့ တည်ထောင်ထားပြီး၊ နေ့ညမရွေး လှိုင်းများက တိုက်ခိုက်သော်လည်း မထိခိုက်နိုင်ပေ။ သို့သော် ဘုရားမဲ့စကားပြောသူများသည် ကျောက်တုံးကို တိုက်ခိုက်သည့် လှိုင်းများကဲ့သို့ ဖြစ်ကာ အမှိုက်ကင်းကင်းပျောက်ကွယ်သွားကြသည်။ သူမသည် ဂုဏ်ပြုခံရမည်၊ သူတို့သည် အရှက်ခံရမည်။ သူမသည် ခရစ်တော်ကို ဦးဆောင်အဖြစ်ထား၍ အုပ်ချုပ်မည်၊ သူတို့သည် စာတန်ကို ဦးဆောင်အဖြစ်ထား၍ ဂဟေနာ၏ နက်ရှိုင်းဆုံး အနက်ထဲသို့ ပစ်ချခံရမည်။ သူမသည် ကောင်းကင်၌ အမြဲတမ်း အောင်မြင်မည်၊ သူတို့သည် ငရဲ၏ မြေအောက်ခန်းများ၌ အမြဲတမ်း ငိုကြွေးကာ ဝမ်းနည်းကြမည်။ ထိုသူတို့သည် သန့်ရှင်းသော ဘုရားကျောင်းတော်၊ ဘုန်းကြီးတော်များနှင့် ဘုရားကျောင်းဆိုင်ရာ သန့်စင်ရာများအားလုံးကို မရေတွက်နိုင်အောင် စွပ်စွဲကာ ပြောဆိုနေကြသည်။ ထိုစွပ်စွဲချက်များအားလုံးကို ဘယ်သူမှ ပြည့်စုံစွာ ငြင်းပယ် ဖော်ထုတ်နိုင်မည်နည်း။ အထက်ဖော်ပြပါ အချက်များက သူတို့၏ လိမ်လည်မှု၊ မှားယွင်းသော သဘောတရားနှင့် မကောင်းဆိုးဝါးမှုတို့ကို ဖော်ထုတ်ရန် လုံလောက်ပါပြီ။ ၎င်းတို့အားလုံးကို မာယာဒေဝမှ ငှားယူထားကြသည်။</w:t>
      </w:r>
    </w:p>
    <w:p w:rsidRPr="00E541CA" w:rsidR="00E541CA" w:rsidP="00E541CA" w:rsidRDefault="00E541CA" w14:paraId="001B72D4" w14:textId="3810CC50">
      <w:pPr>
        <w:ind w:firstLine="720"/>
      </w:pPr>
      <w:r w:rsidRPr="00E541CA">
        <w:t xml:space="preserve">ကြည့်ရှုကြပါ၊ ချစ်ခင်ရပါသော အော်သိုဒေါ့စ် လူထု၊ ခရစ်တော်၏ သိုးစုမှ တကယ့်သိုးများနှင့် သူ၏ သန့်ရှင်းသော ဘုရားကျောင်းတော်၏ ရိုးသားသော သားသမီးတို့၊ ကျွန်ုပ်တို့သည် သေချာစွာ စဉ်းစားခြင်းနှင့် Bryn ၏ ဥယျာဉ်မှ ရရှိသော အသီးအနှံဖြစ်သည့် သူတို့၏ သင်ကြားချက်များကို စိစစ်ပြီး၊ တကယ့်စုံစမ်းစစ်ဆေးမှုဖြင့် ဤသုံးချက်ကို သေချာသိရှိခဲ့ပါသည်။</w:t>
      </w:r>
    </w:p>
    <w:p w:rsidRPr="00E541CA" w:rsidR="00E541CA" w:rsidP="00E541CA" w:rsidRDefault="00E541CA" w14:paraId="42E5068E" w14:textId="67394349">
      <w:pPr>
        <w:ind w:firstLine="720"/>
        <w:rPr>
          <w:i/>
        </w:rPr>
      </w:pPr>
      <w:r w:rsidRPr="00E541CA">
        <w:rPr>
          <w:i/>
        </w:rPr>
        <w:t xml:space="preserve">၁) သူတို့၏ သင်ကြားချက် မမှားပါသလား?</w:t>
      </w:r>
    </w:p>
    <w:p w:rsidRPr="00E541CA" w:rsidR="00E541CA" w:rsidP="00E541CA" w:rsidRDefault="00E541CA" w14:paraId="4C3B602B" w14:textId="1CE52FE2">
      <w:pPr>
        <w:ind w:firstLine="720"/>
        <w:rPr>
          <w:i/>
        </w:rPr>
      </w:pPr>
      <w:r w:rsidRPr="00E541CA">
        <w:rPr>
          <w:i/>
        </w:rPr>
        <w:t xml:space="preserve">၂) သူတို့၏ သင်ကြားချက်သည် အယူမှားခြင်း မဟုတ်ပါသလား?</w:t>
      </w:r>
    </w:p>
    <w:p w:rsidRPr="00E541CA" w:rsidR="00E541CA" w:rsidP="00E541CA" w:rsidRDefault="00E541CA" w14:paraId="5C1E3212" w14:textId="0D73C0DF">
      <w:pPr>
        <w:ind w:firstLine="720"/>
        <w:rPr>
          <w:i/>
        </w:rPr>
      </w:pPr>
      <w:r w:rsidRPr="00E541CA">
        <w:rPr>
          <w:i/>
        </w:rPr>
        <w:t xml:space="preserve">၃) သူတို့၏ သင်ကြားချက်များတွင် သန့်ရှင်းသော အရာများအား မကောင်းစွာ ပြောဆိုခြင်း (blasphemy) မရှိပါသလား။</w:t>
      </w:r>
    </w:p>
    <w:p w:rsidRPr="00E541CA" w:rsidR="00E541CA" w:rsidP="00E541CA" w:rsidRDefault="00E541CA" w14:paraId="193544BB" w14:textId="2B9A6FE2">
      <w:pPr>
        <w:ind w:firstLine="720"/>
      </w:pPr>
      <w:r w:rsidRPr="00E541CA">
        <w:t xml:space="preserve">ကျွန်ုပ်တို့သည် ထိုသစ်သီး၌၊ ဆိုဒုံမြို့၏ နီရောင်ပန်းသီးကဲ့သို့ ချိုမြိန်သော အရသာမဟုတ်ဘဲ မကောင်းသော ဖုန်နှင့် မီးခိုးသာ တွေ့ရှိခဲ့ပါသည်။ ကျွန်ုပ်တို့ တွေ့ရှိခဲ့သည်မှာ၊ သူတို့၏ သင်ကြားချက်မှာ</w:t>
      </w:r>
    </w:p>
    <w:p w:rsidRPr="00E541CA" w:rsidR="00E541CA" w:rsidP="00E541CA" w:rsidRDefault="00E541CA" w14:paraId="7A459FB4" w14:textId="5C0CBD57">
      <w:pPr>
        <w:ind w:firstLine="720"/>
        <w:rPr>
          <w:i/>
        </w:rPr>
      </w:pPr>
      <w:r w:rsidRPr="00E541CA">
        <w:rPr>
          <w:i/>
        </w:rPr>
        <w:t xml:space="preserve">အမှားဖြစ်ကြောင်း။</w:t>
      </w:r>
    </w:p>
    <w:p w:rsidRPr="00E541CA" w:rsidR="00E541CA" w:rsidP="00E541CA" w:rsidRDefault="00E541CA" w14:paraId="7F3BDAFE" w14:textId="364D367D">
      <w:pPr>
        <w:ind w:firstLine="720"/>
        <w:rPr>
          <w:i/>
        </w:rPr>
      </w:pPr>
      <w:r w:rsidRPr="00E541CA">
        <w:rPr>
          <w:i/>
        </w:rPr>
        <w:t xml:space="preserve">အယူလွဲသော၊</w:t>
      </w:r>
    </w:p>
    <w:p w:rsidRPr="00E541CA" w:rsidR="00E541CA" w:rsidP="00E541CA" w:rsidRDefault="00E541CA" w14:paraId="11988208" w14:textId="22C1216F">
      <w:pPr>
        <w:ind w:firstLine="720"/>
        <w:rPr>
          <w:i/>
        </w:rPr>
      </w:pPr>
      <w:r w:rsidRPr="00E541CA">
        <w:rPr>
          <w:i/>
        </w:rPr>
        <w:t xml:space="preserve">စွပ်စွဲစကားများဖြင့် ပြည့်နှက်နေသည်။</w:t>
      </w:r>
    </w:p>
    <w:p w:rsidRPr="00E541CA" w:rsidR="00E541CA" w:rsidP="00E541CA" w:rsidRDefault="00E541CA" w14:paraId="4F571E4A" w14:textId="5C31D05A">
      <w:pPr>
        <w:ind w:firstLine="720"/>
        <w:rPr>
          <w:i/>
        </w:rPr>
      </w:pPr>
      <w:r w:rsidRPr="00E541CA">
        <w:rPr>
          <w:i/>
        </w:rPr>
        <w:t xml:space="preserve">သူတို့၏ သင်ကြားချက်များသည် ဝိညာဉ်အတွက် အကျိုးမရှိဘဲ ထိခိုက်စေသည်။</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ပိုင်း III. ခွဲထွက်ရေးဆိုင်ရာကိစ္စများ</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၁။ ခွဲထွက်ရေးကိစ္စများ၏ ပြင်းထန်မှုအပေါ်</w:t>
      </w:r>
      <w:bookmarkEnd w:id="74"/>
    </w:p>
    <w:p w:rsidRPr="00E541CA" w:rsidR="00E541CA" w:rsidP="00E541CA" w:rsidRDefault="00E541CA" w14:paraId="452629E4" w14:textId="6421F26F">
      <w:pPr>
        <w:ind w:firstLine="720"/>
        <w:rPr>
          <w:i/>
        </w:rPr>
      </w:pPr>
      <w:r w:rsidRPr="00E541CA">
        <w:rPr>
          <w:i/>
        </w:rPr>
        <w:t xml:space="preserve">ခွဲထွက်ရေးကိစ္စများ စုံစမ်းစစ်ဆေးခြင်း။</w:t>
      </w:r>
    </w:p>
    <w:p w:rsidRPr="00E541CA" w:rsidR="00E541CA" w:rsidP="00E541CA" w:rsidRDefault="00E541CA" w14:paraId="11BBA859" w14:textId="6E792714">
      <w:pPr>
        <w:ind w:firstLine="720"/>
      </w:pPr>
      <w:r w:rsidRPr="00E541CA">
        <w:t xml:space="preserve">ဤနေရာ၌ လျှို့ဝှက်၍ မသိရှိရသေးသော လူ့ကိစ္စများ၊ အားနည်းခြင်းကြောင့် သို့မဟုတ် မသိခြင်းကြောင့် ကျူးလွန်သော ပြစ်မှုများ၊ ခရစ်တော်ဘုရား၏ ဘုရားကျောင်းအတွင်း၌ ပဋိပက္ခမဖြစ်စေသော ကိစ္စများအကြောင်း မပြောလိုပါ။</w:t>
      </w:r>
      <w:r w:rsidRPr="00E541CA">
        <w:rPr>
          <w:rStyle w:val="FootnoteReference"/>
          <w:i/>
        </w:rPr>
        <w:footnoteReference w:id="632"/>
      </w:r>
      <w:r w:rsidRPr="00E541CA">
        <w:t xml:space="preserve"> </w:t>
      </w:r>
      <w:r w:rsidRPr="00E541CA">
        <w:rPr>
          <w:i/>
        </w:rPr>
        <w:t xml:space="preserve">ငါ့နှုတ်ခမ်းများက </w:t>
      </w:r>
      <w:r w:rsidRPr="00E541CA">
        <w:t xml:space="preserve">ထိုကဲ့သို့သော </w:t>
      </w:r>
      <w:r w:rsidRPr="00E541CA">
        <w:rPr>
          <w:i/>
        </w:rPr>
        <w:t xml:space="preserve">လူ့ကိစ္စများကို </w:t>
      </w:r>
      <w:r w:rsidRPr="00E541CA">
        <w:t xml:space="preserve">မပြောစေပါစေနဲ့</w:t>
      </w:r>
      <w:r w:rsidRPr="00E541CA">
        <w:t xml:space="preserve">၊ အဘယ်သူက ငါ့ကို သူတို့အပေါ် တရားသူကြီးအဖြစ် ခန့်ထားခဲ့သနည်း။ ကျွန်ုပ်လည်း လူသားတစ်ဦးဖြစ်၍ အားနည်းချက်ရှိသူသာဖြစ်ပါသည်။ </w:t>
      </w:r>
      <w:r w:rsidRPr="00E541CA">
        <w:t xml:space="preserve">ဂျိမ်းစ်၏ စကားအရ </w:t>
      </w:r>
      <w:r w:rsidRPr="00E541CA">
        <w:rPr>
          <w:i/>
        </w:rPr>
        <w:t xml:space="preserve">သန့်ရှင်းသူအဲလျာဟ်</w:t>
      </w:r>
      <w:r w:rsidRPr="00E541CA">
        <w:t xml:space="preserve">သည် </w:t>
      </w:r>
      <w:r w:rsidRPr="00E541CA">
        <w:rPr>
          <w:i/>
        </w:rPr>
        <w:t xml:space="preserve">ကျွန်ုပ်တို့ကဲ့သို့ အားနည်းချက်ရှိသူတစ်ဦးသာဖြစ်ခဲ့သည်</w:t>
      </w:r>
      <w:r w:rsidRPr="00E541CA">
        <w:rPr>
          <w:rStyle w:val="FootnoteReference"/>
          <w:i/>
        </w:rPr>
        <w:footnoteReference w:id="633"/>
      </w:r>
      <w:r w:rsidRPr="00E541CA">
        <w:t xml:space="preserve"> ;</w:t>
      </w:r>
      <w:r w:rsidRPr="00E541CA">
        <w:lastRenderedPageBreak/>
      </w:r>
      <w:r w:rsidRPr="00E541CA">
        <w:t xml:space="preserve"> ကျွန်ုပ်တို့ကတော့ ပို၍ အားနည်းချက်များရှိသော အပြစ်ရှိသူများဖြစ်ကြပါသည်။ လူတိုင်းသည် မိမိ၏ ကိုယ်ပိုင်အပြစ်များကိုသာ စဉ်းစားသင့်ပြီး၊ အသက်ရှင်သူများနှင့် သေဆုံးသူများအားလုံးကို တရားစီရင်မည့် တရားသူကြီးတစ်ဦးတည်းမှာ ကျွန်ုပ်တို့၏ ဘုရားသခင်တစ်ပါးသာဖြစ်ပါသည်။</w:t>
      </w:r>
    </w:p>
    <w:p w:rsidRPr="00E541CA" w:rsidR="00E541CA" w:rsidP="00E541CA" w:rsidRDefault="00E541CA" w14:paraId="6B509C04" w14:textId="3750CB49">
      <w:pPr>
        <w:ind w:firstLine="720"/>
      </w:pPr>
      <w:r w:rsidRPr="00E541CA">
        <w:t xml:space="preserve">သို့သော် ငါပြောလိုသည်မှာ ခရစ်တော်၏ သန့်ရှင်းသော ဘုရားကျောင်းတော်ကို တိုက်ရိုက် ဆန့်ကျင်၍ ပြုလုပ်သော အပြစ်များဖြစ်သည်။ ၎င်းတို့သည် အားနည်းမှုကြောင့် မဟုတ်ဘဲ မကောင်းဆိုးဝါးသော စိတ်ဓာတ်ကြောင့်ဖြစ်ပြီး၊ မသိမှုကြောင့် မဟုတ်ဘဲ ရည်ရွယ်၍ တင်းမာစွာ ဆန့်ကျင်မှုကြောင့်ဖြစ်သည်။ ငါတို့ပြောဆိုရမည့်အရာမှာ ထိုအပြစ်များပင် ဖြစ်သည်။</w:t>
      </w:r>
    </w:p>
    <w:p w:rsidRPr="00E541CA" w:rsidR="00E541CA" w:rsidP="00E541CA" w:rsidRDefault="00E541CA" w14:paraId="039C2503" w14:textId="1ADEE2B2">
      <w:pPr>
        <w:ind w:firstLine="720"/>
      </w:pPr>
      <w:r w:rsidRPr="00E541CA">
        <w:t xml:space="preserve">ဤအရာများ၏ အဓိကအနှစ်သာရမှာ လူ့အမြင်အရ ကောင်းမွန်သော လုပ်ဆောင်ချက်များဖြစ်ကြောင်း ကျွန်ုပ်တို့ကြားရသည်၊ ပြစ်ခွင့်တောင်းခြင်းအမျိုးမျိုး၊ ဆုတောင်းရှည်များ၊ ခေါင်းချိုးခြင်းများစွာ၊ အရက်နှင့် အသား၊ ငါး စားခြင်းကို ရှောင်ကြဉ်ခြင်း၊ သဲတောဘိုးဘွားကြီးများအား အတုယူသကဲ့သို့ သဲတောဘဝနေထိုင်ခြင်းနှင့် အခြားထူးခြားသော လုပ်ဆောင်ချက်များနှင့် ကြိုးပမ်းမှုများ၊ ၎င်းတို့က ဤအပြုအမူများသည် ဘုရားသခင်အား နှစ်သက်စေမည်ဟု ယုံကြည်ကြပြီး—ကျွန်ုပ်တို့ကလည်း မငြင်းဆန်ပါ—သို့သော် အမြင်ရှည်သော ဘုရားသခင်ပင် ဤအားလုံးကို တရားဆုံးဖြတ်ပါစေ။</w:t>
      </w:r>
    </w:p>
    <w:p w:rsidRPr="00E541CA" w:rsidR="00E541CA" w:rsidP="00E541CA" w:rsidRDefault="00E541CA" w14:paraId="152BC0BC" w14:textId="5EEBAAF7">
      <w:pPr>
        <w:ind w:firstLine="720"/>
      </w:pPr>
      <w:r w:rsidRPr="00E541CA">
        <w:t xml:space="preserve">သို့သော် သူတို့သည် ခရစ်တော်ဘုရား၏ ဘုရားကျောင်းထက် မိမိတို့ကိုယ်ကို မြှင့်တင်ကာ၊ ကိုယ်ထိန်းသိမ်းရေးနှင့် ဆုတောင်း၊ အစာရှောင်ခြင်းဆိုင်ရာ ကြိုးပမ်းအားထုတ်မှုများကို ဂုဏ်ပြုပြောဆိုကြသည်ဟု ကျွန်ုပ်တို့ထံသို့ သတင်းရောက်ရှိလာသည်။ ထိုအချိန်တွင် သူတို့က ကျွန်ုပ်တို့၏ စားသောက်ခြင်း၊ သောက်သုံးခြင်းနှင့် ကျွန်ုပ်တို့၏ ပြစ်သူဘဝတစ်ခုလုံးကို ပြစ်တင်ကာ၊ မိမိတို့ကိုယ်ကို သန့်ရှင်းသူများအဖြစ် ယူဆကြသည်။ ထို့ကြောင့် ကျွန်ုပ်တို့သည် သူတို့၏ ကောင်းမှုများနှင့် မကောင်းမှုများကိုလည်း စုံစမ်းစစ်ဆေးရမည်။ မကောင်းမှုများဖြင့် သူတို့သည် ခရစ်တော်၏ သန့်ရှင်းသော ဘုရားကျောင်းကို တိုက်ရိုက် ဆန့်ကျင်ကာ မိမိတို့ လုပ်ရပ်များကို ကောင်းမွန်ကြောင်း ယူဆကြသည်။ ထိုကြောင့် ဝက်များက နှာခေါင်းဖြင့် မြေတူးသလို သူတို့သည် ဘုရားကျောင်းကို ဖျက်ဆီးကာ မျက်နှာနှစ်ဖက်ပြောင်းခြင်းဖြင့် လူထုအများအား လိမ်လည်နေကြသည်။</w:t>
      </w:r>
    </w:p>
    <w:p w:rsidRPr="00E541CA" w:rsidR="00E541CA" w:rsidP="00E541CA" w:rsidRDefault="00E541CA" w14:paraId="3E89BF57" w14:textId="457E2F97">
      <w:pPr>
        <w:ind w:firstLine="720"/>
      </w:pPr>
      <w:r w:rsidRPr="00E541CA">
        <w:t xml:space="preserve">အကျင့်များကို အထွေထွေပြောရမယ်ဆိုရင် မကောင်းမှုနှင့် ကောင်းမှုတို့ကို စုံစမ်းစစ်ဆေးကြပါစို့။</w:t>
      </w:r>
    </w:p>
    <w:p w:rsidRPr="00E541CA" w:rsidR="00E541CA" w:rsidP="00E541CA" w:rsidRDefault="00E541CA" w14:paraId="0725DDBC" w14:textId="52B81DFB">
      <w:pPr>
        <w:ind w:firstLine="720"/>
      </w:pPr>
      <w:r w:rsidRPr="00E541CA">
        <w:t xml:space="preserve">လူသားတို့၏ လုပ်ရပ်များမှာ ယေဘုယျအားဖြင့် နှစ်မျိုးရှိပြီး၊ တချို့ကောင်း၊ တချို့ဆိုးဖြစ်သည်။</w:t>
      </w:r>
    </w:p>
    <w:p w:rsidRPr="00E541CA" w:rsidR="00E541CA" w:rsidP="00E541CA" w:rsidRDefault="00E541CA" w14:paraId="00A52E15" w14:textId="5BE59A58">
      <w:pPr>
        <w:ind w:firstLine="720"/>
      </w:pPr>
      <w:r w:rsidRPr="00E541CA">
        <w:t xml:space="preserve">မကောင်းမှုများသည် အမြဲတမ်း မကောင်းပဲဖြစ်၍ ဘယ်တော့မှ ကောင်းမဖြစ်နိုင်ပါ၊ မီးခိုးသည် နှင်းမဖြစ်နိုင်သလို၊ အညစ်သည် ရွှေမဖြစ်နိုင်သလို၊ အသည်းရည်သည် ပျားရည်မဖြစ်နိုင်ပါ။</w:t>
      </w:r>
    </w:p>
    <w:p w:rsidRPr="00E541CA" w:rsidR="00E541CA" w:rsidP="00E541CA" w:rsidRDefault="00E541CA" w14:paraId="611FEF23" w14:textId="2125E9C2">
      <w:pPr>
        <w:ind w:firstLine="720"/>
        <w:rPr>
          <w:i/>
        </w:rPr>
      </w:pPr>
      <w:r w:rsidRPr="00E541CA">
        <w:rPr>
          <w:i/>
        </w:rPr>
        <w:t xml:space="preserve">ကောင်းမှုများအကြောင်းဆိုပါက—</w:t>
      </w:r>
    </w:p>
    <w:p w:rsidRPr="00E541CA" w:rsidR="00E541CA" w:rsidP="00E541CA" w:rsidRDefault="00E541CA" w14:paraId="09DA67FE" w14:textId="1AD44083">
      <w:pPr>
        <w:ind w:firstLine="720"/>
      </w:pPr>
      <w:r w:rsidRPr="00E541CA">
        <w:t xml:space="preserve">i) တခါတလေ အပြည့်အစုံကောင်းမြတ်သလို မြင်ရပေမယ့် ဘုရားသခင်ကို နှစ်သက်စေပါသလား မသိနိုင်ပါ။</w:t>
      </w:r>
    </w:p>
    <w:p w:rsidRPr="00E541CA" w:rsidR="00E541CA" w:rsidP="00E541CA" w:rsidRDefault="00E541CA" w14:paraId="456109B6" w14:textId="36BE6568">
      <w:pPr>
        <w:ind w:firstLine="720"/>
      </w:pPr>
      <w:r w:rsidRPr="00E541CA">
        <w:t xml:space="preserve">2) တစ်ခါတစ်ရံကောင်းမြတ်သလို မြင်ရပေမယ့် အမှန်မှာတော့ အလွန်ဆိုးရွားပြီး ဘုရားသခင်ကို မနှစ်မြို့စေပါ။</w:t>
      </w:r>
    </w:p>
    <w:p w:rsidRPr="00E541CA" w:rsidR="00E541CA" w:rsidP="00E541CA" w:rsidRDefault="00E541CA" w14:paraId="134C2D96" w14:textId="6C7D7D99">
      <w:pPr>
        <w:ind w:firstLine="720"/>
      </w:pPr>
      <w:r w:rsidRPr="00E541CA">
        <w:t xml:space="preserve">၃) တစ်ခါတစ်ရံမှာတော့ တကယ်ကောင်းမွန်ပေမယ့် အသီးမထွက်ဘဲ ကိုယ်ပိုင်ကယ်တင်ခြင်းကို မရရှိနိုင်ပါ။</w:t>
      </w:r>
    </w:p>
    <w:p w:rsidRPr="00E541CA" w:rsidR="00E541CA" w:rsidP="00E541CA" w:rsidRDefault="00E541CA" w14:paraId="63AEE955" w14:textId="483A54F8">
      <w:pPr>
        <w:ind w:firstLine="720"/>
      </w:pPr>
      <w:r w:rsidRPr="00E541CA">
        <w:t xml:space="preserve">ပထမဦးစွာ ကောင်းမှုများကို အကျဉ်းချုပ်စစ်ဆေးကြည့်ကြပါစို့။</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ပထမအပိုဒ်</w:t>
      </w:r>
      <w:bookmarkEnd w:id="75"/>
    </w:p>
    <w:p w:rsidRPr="00E541CA" w:rsidR="00E541CA" w:rsidP="00E541CA" w:rsidRDefault="00E541CA" w14:paraId="5901BDC9" w14:textId="32DAB6EA">
      <w:pPr>
        <w:ind w:firstLine="720"/>
        <w:rPr>
          <w:i/>
        </w:rPr>
      </w:pPr>
      <w:r w:rsidRPr="00E541CA">
        <w:rPr>
          <w:i/>
        </w:rPr>
        <w:t xml:space="preserve">ကောင်းမွန်သော အပြုအမူများအကြောင်း။</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အခန်း ၂။ ကောင်းမြင်ပေမယ့် ဘုရားသခင်အား နှစ်သက်စေမှု မသိရှိရသေးသော အပြုအမူများ</w:t>
      </w:r>
      <w:bookmarkEnd w:id="76"/>
    </w:p>
    <w:p w:rsidRPr="00E541CA" w:rsidR="00E541CA" w:rsidP="00E541CA" w:rsidRDefault="00E541CA" w14:paraId="0C0727D9" w14:textId="09906CFA">
      <w:pPr>
        <w:ind w:firstLine="720"/>
        <w:rPr>
          <w:i/>
        </w:rPr>
      </w:pPr>
      <w:r w:rsidRPr="00E541CA">
        <w:rPr>
          <w:i/>
        </w:rPr>
        <w:t xml:space="preserve">၁) ကောင်းမြင်ပေမယ့် ဘုရားသခင်က လက်ခံမထားသေးသော အပြုအမူများဆိုင်ရာ ဆွေးနွေးချက်။</w:t>
      </w:r>
    </w:p>
    <w:p w:rsidRPr="00E541CA" w:rsidR="00E541CA" w:rsidP="00E541CA" w:rsidRDefault="00E541CA" w14:paraId="25F034CC" w14:textId="2B63652A">
      <w:pPr>
        <w:ind w:firstLine="720"/>
      </w:pPr>
      <w:r w:rsidRPr="00E541CA">
        <w:rPr>
          <w:rStyle w:val="FootnoteReference"/>
          <w:i/>
        </w:rPr>
        <w:footnoteReference w:id="636"/>
      </w:r>
      <w:r w:rsidRPr="00E541CA">
        <w:t xml:space="preserve">ဘုရားသခင်အားကျေနပ်စေမည့် ကောင်းမြတ်သော လုပ်ရပ်များကို ဘုရားကျမ်းစာများတွင် ဖော်ပြထားပြီး၊ တချို့မှာ ဘုရားသခင်၏ အမိန့်များတွင်၊ တချို့မှာ သမ္မာကျမ်းနှင့် သံတမန်ကြီးများ၏ အကြံဉာဏ်များတွင်၊ တချို့မှာ ဘုရားကျောင်းဖခင်ကြီးများနှင့် သာသနာပြုသူများ၏ လုပ်ဆောင်ချက်များတွင် ပါဝင်သည်။ ကျွန်ုပ်တို့တွင် သန့်ရှင်းသူများ၏ ဘဝ၌ ဘုရားသခင်နှစ်သက်စေမည့် အပြုအမူများ၏ မရေတွက်နိုင်သော ဥပမာများ ရှိပြီး၊ ထိုသူတို့ကို ကျွန်ုပ်တို့သည် အကောင်းဆုံး ကြိုးစား၍ လိုက်နာသင့်သည်။ ထို့အပြင် ကျွန်ုပ်တို့အနီးအနားရှိ သမာဓိရှိသူများထဲတွင်လည်း တွေ့မြင်နိုင်သည်။ သို့သော် ကျွန်ုပ်တို့၏ လုပ်ဆောင်ချက်များသည် ဘုရားသခင်နှစ်သက်စေမည့် အရာဖြစ်ကြောင်းကို ကိုယ်တိုင်မှ တကယ် မသိနိုင်ပါ။ လူတစ်ယောက်သည် သူ၏ လုပ်ရပ်များသည် ဘုရားသခင်အား နှစ်မြောစေကြောင်း သိရှိခဲ့ပါက၊ သူ၏ ကိုယ်ပိုင် ကယ်တင်ခြင်းကိုလည်း </w:t>
      </w:r>
      <w:r w:rsidRPr="00E541CA">
        <w:t xml:space="preserve">သေချာစွာ ယုံကြည်</w:t>
      </w:r>
      <w:r w:rsidRPr="00E541CA">
        <w:t xml:space="preserve">နိုင်မည်</w:t>
      </w:r>
      <w:r w:rsidRPr="00E541CA">
        <w:t xml:space="preserve">။ သို့သော် ဘုရားသခင်အား နှစ်မြောစေခြင်းကဲ့သို့ပင် ကိုယ်ပိုင် ကယ်တင်ခြင်းအပေါ်တွင်လည်း မည်သူမျှ သေချာကြောင်း မပြောနိုင်ပါ။ ကျွန်ုပ်တို့သည် ကယ်တင်ခြင်းအတွက် မစိတ်ပျက်ကြပါစို့။ ဘုရားသခင်၌ ကျွန်ုပ်တို့အားလုံး ကယ်တင်ခံရစေလိုသော မျှော်လင့်ချက်ရှိပါသည်။ သို့သော် ကျွန်ုပ်တို့ထဲမှ မည်သူမျှ "ကျွန်ုပ်သည် ဘုရားသခင်အား ကျေနပ်စေပြီး၊ ကယ်တင်ခံရသူများထဲတွင် ပါဝင်ပြီး၊ ကျွန်ုပ်၏ လုပ်ရပ်များသည် ကောင်းမွန်၍ ဘုရားသခင်အား ကျေနပ်စေပါသည်" ဟု မဆိုနိုင်ပါ။ ဖတ်ရှုသူက ဆိုသည်– "</w:t>
      </w:r>
      <w:r w:rsidRPr="00E541CA">
        <w:rPr>
          <w:i/>
        </w:rPr>
        <w:t xml:space="preserve">နှလုံးစင်ကြယ်ကြောင်း ဘယ်သူ ဂုဏ်ပြုနိုင်မည်နည်း။ သို့မဟုတ် </w:t>
      </w:r>
      <w:r w:rsidRPr="00E541CA">
        <w:t xml:space="preserve">sin</w:t>
      </w:r>
      <w:r w:rsidRPr="00E541CA">
        <w:rPr>
          <w:rStyle w:val="FootnoteReference"/>
          <w:i/>
        </w:rPr>
        <w:footnoteReference w:id="634"/>
      </w:r>
      <w:r w:rsidRPr="00E541CA">
        <w:t xml:space="preserve"> </w:t>
      </w:r>
      <w:r w:rsidRPr="00E541CA">
        <w:rPr>
          <w:i/>
        </w:rPr>
        <w:t xml:space="preserve">မှ လွတ်မြောက်ကြောင်း ဘယ်သူ ထင်မြင်နိုင်မည်</w:t>
      </w:r>
      <w:r w:rsidRPr="00E541CA">
        <w:t xml:space="preserve">နည်း။ ကျွန်ုပ်တို့သည် ဘုရားသခင်၏ အမျက်တော်ကို မဖြစ်စေရန် အကောင်းဆုံး ကြိုးစားကာ၊ ဘုရားသခင်၏ အကူအညီဖြင့် ခိုင်မာလာသော ကျွန်ုပ်တို့၏ အားနည်းသော စွမ်းအားအတိုင်း အလုပ်လုပ်ကာ၊ ခရစ်တော်၏ မျက်နှာရှေ့၌ လက်ခံခံရရန် ကြိုးပမ်းကြပါသည်။ သို့သော် ကျွန်ုပ်တို့၏ ကြိုးပမ်းအားထုတ်မှုများနှင့် အလုပ်များအားလုံးက ဘုရားသခင်က ကျွန်ုပ်တို့ကို ချစ်ကြောင်း သက်သေပြ၍ မရပါ။ ဘုရားကျောင်းဖခင်တစ်ဦးက ဤအကြောင်းကို လှပစွာ ပြောကြားခဲ့သည်မှာ </w:t>
      </w:r>
      <w:r w:rsidRPr="00E541CA">
        <w:rPr>
          <w:i/>
        </w:rPr>
        <w:t xml:space="preserve">–</w:t>
      </w:r>
      <w:r w:rsidRPr="00E541CA">
        <w:t xml:space="preserve"> "</w:t>
      </w:r>
      <w:r w:rsidRPr="00E541CA">
        <w:rPr>
          <w:i/>
        </w:rPr>
        <w:t xml:space="preserve">တရားသူနှင့် ပညာရှင်များနှင့် ၎င်းတို့၏ လုပ်ဆောင်ချက်များသည် ဘုရားသခင်၏ လက်ထဲ၌ </w:t>
      </w:r>
      <w:r w:rsidRPr="00E541CA">
        <w:t xml:space="preserve">ရှိသော်လည်း ချစ်ခြင်းနှင့် မုန်းခြင်းကို </w:t>
      </w:r>
      <w:r w:rsidRPr="00E541CA">
        <w:rPr>
          <w:i/>
        </w:rPr>
        <w:t xml:space="preserve">လူသားမျက်စိဖြင့် မမြင်နိုင်</w:t>
      </w:r>
      <w:r w:rsidRPr="00E541CA">
        <w:t xml:space="preserve">"</w:t>
      </w:r>
      <w:r w:rsidRPr="00E541CA">
        <w:rPr>
          <w:rStyle w:val="FootnoteReference"/>
          <w:i/>
        </w:rPr>
        <w:footnoteReference w:id="635"/>
      </w:r>
      <w:r w:rsidRPr="00E541CA">
        <w:t xml:space="preserve"> ။ ဤအပိုဒ်ကို ဘာသာပြန်ချက်တွင် ပိုမိုရှင်းလင်းစွာ ဖော်ပြထားသည်မှာ – 'တရားသူနှင့် ပညာရှင်များနှင့် ၎င်းတို့၏ လုပ်ဆောင်ချက်များသည် ဘုရားသခင်၏ လက်ထဲတွင် ရှိကြသည်။ သို့သော် မည်သူမျှ မသိနိုင်ပါ၊ သူသည် ဘုရားသခင်ထံမှ ချစ်ခြင်းခံရရန် သင့်တော်သူလား၊ မုန်းခြင်းခံရရန် သင့်တော်သူလားဆိုတာကို။'  အစာရှောင်ခြင်းသည် ကောင်းမြတ်သော အကျင့်တစ်ခုဖြစ်သော်လည်း ကိုယ်ခန္ဓာအား အလွန်ပင် ပင်ပန်းနွမ်းနယ်အောင် အစာရှောင်ခြင်းသည် ဘုရားသခင်အား နှစ်သက်စေပြီး လက်ခံစေမည့် အရာ မဟုတ်ပါ။ ဘုရားသခင်က တစ်ခါတစ်ရံ "</w:t>
      </w:r>
      <w:r w:rsidRPr="00E541CA">
        <w:rPr>
          <w:i/>
        </w:rPr>
        <w:t xml:space="preserve">ဤကဲ့သို့သော </w:t>
      </w:r>
      <w:r w:rsidRPr="00E541CA">
        <w:rPr>
          <w:i/>
        </w:rPr>
        <w:t xml:space="preserve">အစာရှောင်ခြင်းကို ငါမရွေးချယ်ခဲ့ပါ</w:t>
      </w:r>
      <w:r w:rsidRPr="00E541CA">
        <w:rPr>
          <w:i/>
        </w:rPr>
        <w:lastRenderedPageBreak/>
      </w:r>
      <w:r w:rsidRPr="00E541CA">
        <w:rPr>
          <w:i/>
        </w:rPr>
        <w:t xml:space="preserve"> </w:t>
      </w:r>
      <w:r w:rsidRPr="00E541CA">
        <w:rPr>
          <w:i/>
        </w:rPr>
        <w:t xml:space="preserve">"</w:t>
      </w:r>
      <w:r w:rsidRPr="00E541CA">
        <w:t xml:space="preserve"> ဟု</w:t>
      </w:r>
      <w:r w:rsidRPr="00E541CA">
        <w:t xml:space="preserve"> ဆိုခဲ့</w:t>
      </w:r>
      <w:r w:rsidRPr="00E541CA">
        <w:t xml:space="preserve">သည်။ စိန့်ခရိုက်ဆိုစတုံသည် သူ၏ 'မာဂရက်' စာတမ်းတွင် "</w:t>
      </w:r>
      <w:r w:rsidRPr="00E541CA">
        <w:rPr>
          <w:rStyle w:val="FootnoteReference"/>
        </w:rPr>
        <w:footnoteReference w:id="637"/>
      </w:r>
      <w:r w:rsidRPr="00E541CA">
        <w:t xml:space="preserve"> </w:t>
      </w:r>
      <w:r w:rsidRPr="00E541CA">
        <w:t xml:space="preserve">" ဟု ရှင်းပြထားသည်။ </w:t>
      </w:r>
      <w:r w:rsidRPr="00E541CA">
        <w:t xml:space="preserve">ဒါဆိုရင် ကျွန်ုပ်တို့ အစာရှောင်ကြပေမယ့် အစာရှောင်ခြင်းဆိုတာ ဘာလဲ။ အစာရှောင်ခြင်းကို အစားအစာမှ ရှောင်ခြင်းဟု သတ်မှတ်သလား၊ ဒါမှမဟုတ် လိင်ဆန္ဒမှ ရှောင်ခြင်းဟု သတ်မှတ်သလား။ ကျွန်ုပ်တို့သည် ကိုယ်ခန္ဓာအတွက် အစားအစာကို ရှောင်ကြပေမယ့် စိတ်ဝိညာဉ်ဆန္ဒများကို မရှောင်လျှင် ထိုအစာရှောင်ခြင်းသည် အကျိုးမရှိဘဲ မကောင်းမှု၏ အသီးကိုသာ ထွက်စေနိုင်သည်။ အကယ်၍ ကျွန်ုပ်သည် ပေါင်မုန့်ကို ရှောင်ကြဉ်သော်လည်း အိမ်နီးချင်းအား မုန်းတီးခြင်းကို မထိန်းချုပ်နိုင်ပါက ကျွန်ုပ်သည် လူမဟုတ်တော့ပါ၊ တိရစ္ဆာန်တစ်ကောင်ကဲ့သို့ ဖြစ်နေပါသည်။ တိရစ္ဆာန်သည် ပေါင်မုန့်မစားပေမယ့် အသားစားသည်</w:t>
      </w:r>
      <w:r w:rsidRPr="00E541CA">
        <w:rPr>
          <w:rStyle w:val="FootnoteReference"/>
        </w:rPr>
        <w:footnoteReference w:id="638"/>
      </w:r>
      <w:r w:rsidRPr="00E541CA">
        <w:rPr>
          <w:i/>
        </w:rPr>
        <w:t xml:space="preserve"> ။ </w:t>
      </w:r>
      <w:r w:rsidRPr="00E541CA">
        <w:t xml:space="preserve">အရက်မသောက်ခြင်း၊ အသားနှင့်ငါးမစားခြင်းတို့သည် သန့်ရှင်းခြင်းအတွက် ကောင်းမြတ်ပါသည်။ သို့သော် အရက်နှင့် အသား၊ ငါးတို့မှ ရှောင်ကြဉ်သူတိုင်းသည် ဘုရားသခင်အား နှစ်မြောစေပြီး လက်ခံနိုင်သူ မဟုတ်ပါ။ သန့်ရှင်းသူ ခရိုက်ဆိုစတုံ (Saint Chrysostom) ပြောသလို: 'မည်သူမဆို ဝိုင်မသောက်၊ အသားမစားပါက ထိုအကြောင်းကို မဂုဏ်ပြုကြပါနှင့်၊ ဘုရားသခင်သည် တိရစ္ဆာန်ထက် ကြီးမြတ်သော အရာကို မဖန်တီးခဲ့ပါ။'  တိရစ္ဆာန်တစ်ကောင်မျှ အသားမစား၊ ဝိုင်မသောက်ကြပါ—နွား၊ မြင်း၊ သိုး တစ်ကောင်မှ မပါဝင်ပါ။ ကိုယ်ခန္ဓာကို ထိန်းချုပ်လိုသူတစ်ယောက်အတွက် မြေပြင်ပေါ်တွင် အနည်းငယ်အိပ်ရန် အိပ်ခြင်းသည် ကောင်းမြတ်သော လုပ်ရပ်တစ်ခုဖြစ်ပေမယ့်၊ ထိုအပြုအမူသည် ဘုရားသခင်အား နှစ်သက်စေခြင်းမဟုတ်ပါ။ ထိုဆရာကြီးက တစ်ပွဲတည်းတွင် ထိုအကြောင်းကို ထပ်မံပြောကြားခဲ့သည်— မည်သူမဆို အိပ်ရာမလို၊ အိပ်စက်ရန် အထည်မလိုဘဲ ကိုယ်ခန္ဓာအရိုးများကိုသာ အိပ်ရာအဖြစ် သုံး၍ အိပ်လျှင်၊ ထိုသူသည် မည်သူ့ထက်မဆို ကျော်လွန်နေသည်ဟု မထင်မြင်၊ မဂုဏ်ယူသင့်ပါ။ အကြောင်းမှာ ဤအပြုအမူများသည် တိရစ္ဆာန်တို့၏ သဘာဝသာဖြစ်ပါသည်။ ဤအရာသည် လုံးဝချီးမြှင့်စရာမဟုတ်ဘဲ၊ ဆန့်ကျင်စကားဖြစ်သည်။ ကျွန်ုပ်တို့သည် စကားတော်ကို လက်ခံသူများဖြစ်လျှင် တိရစ္ဆာန်ထက်ပိုဆိုးလာမည်ဆိုပါက… ဤအထိ ခရိုက်ဆိုစတိုမ်၏ စကားဖြစ်သည်။ ဆုတောင်းကို ဆက်တိုက်ပြုခြင်းမှာ ကောင်းမြတ်သည်။ သို့သော် မိမိ၏ ဆုတောင်းသီချင်းကို နာရီများစွာ ဆက်လက်သီဆိုသူသည် ဘုရားသခင်အား နှစ်မြောစေသူ မဟုတ်ပါ။ အကြောင်းမှာ ဘုရားသခင်ကိုယ်တော်တိုင်က သမ္မာကျမ်းတွင် "</w:t>
      </w:r>
      <w:r w:rsidRPr="00E541CA">
        <w:rPr>
          <w:i/>
        </w:rPr>
        <w:t xml:space="preserve">စကားများစွာဖြင့် မကြားနာရ"</w:t>
      </w:r>
      <w:r w:rsidRPr="00E541CA">
        <w:t xml:space="preserve"> </w:t>
      </w:r>
      <w:r w:rsidRPr="00E541CA">
        <w:t xml:space="preserve">(</w:t>
      </w:r>
      <w:r w:rsidRPr="00E541CA">
        <w:rPr>
          <w:rStyle w:val="FootnoteReference"/>
          <w:i/>
        </w:rPr>
        <w:footnoteReference w:id="639"/>
      </w:r>
      <w:r w:rsidRPr="00E541CA">
        <w:t xml:space="preserve"> )</w:t>
      </w:r>
      <w:r w:rsidRPr="00E541CA">
        <w:t xml:space="preserve"> ဟု ပြောကြားခဲ့ပါ</w:t>
      </w:r>
      <w:r w:rsidRPr="00E541CA">
        <w:t xml:space="preserve">သည်။ သန့်ရှင်းသူ Theophylact ကလည်း ဤစကားကို "ဆုတောင်းများကို ရှည်ရှည်လျားလျား မပြုသင့်၊ အကြိမ်ကြိမ် ဆုတောင်းကာ အနည်းငယ်သာ ပြောဆိုသင့်သည်" ဟု ရှင်းပြထားပါသည်။ ထပ်မံ၍၊ (ဆုတောင်းတွင်) များစွာစကားပြောခြင်းသည် အလကားစကားပြောခြင်းသာဖြစ်သည်။ ခရစ်ဆိုစတိုမ်၏ "တမန်တော်များ၏ စာများအပေါ် မှတ်ချက်များ" စာအုပ်၊ စာမျက်နှာ ၁၈၃၀ အနားတွင်လည်း "ဆုတောင်းတွင် များစွာစကားပြောသူသည် ဆုမတောင်းဘဲ အလကားစကားပြောနေခြင်းသာဖြစ်သည်" ဟုရေးသားထားသည်။ ကိုယ်တိုင်အားဖြင့် အလုပ်များစွာကို တာဝန်ယူခြင်း၊ သဲတော၌ တစ်ဦးတည်းနေထိုင်ခြင်းနှင့် ကိုယ်ခန္ဓာကို အမျိုးမျိုးနည်းဖြင့် ထိန်းချုပ်ခြင်းတို့သည် ကောင်းမြတ်ပေမယ့်၊ ထိုအရာများဖြင့် ဘုရားသခင်အား နှစ်မြောစေခြင်း မဖြစ်နိုင်သလို၊ ဘယ်အလုပ်ဖြင့် ဘုရားသခင်အား နှစ်မြောစေမည်ကိုလည်း မသိနိုင်ပါ။ အဘိုးဘွားကြီးများ၏စာတမ်းများတွင် အစာရှောင်ခြင်း၊ တစ်ကိုယ်တည်းနေထိုင်ခြင်းနှင့် ပြင်းထန်သောအလုပ်ကြိုးပမ်းခြင်းတို့ဖြင့် ကိုယ်ခန္ဓာကို အပြင်းဆုံးထိန်းသိမ်းခဲ့ကြသော်လည်း ကယ်တင်ခံရခြင်းရှိမရှိ မသိဘဲ ဤဘဝမှ ထွက်ခွာသွားကြသူများ ရှိကြောင်း တွေ့ရသည်။ စိန့်ဂျွန် ကလိမက်ကပ်စ်သည် Stephen</w:t>
      </w:r>
      <w:r w:rsidRPr="00E541CA">
        <w:rPr>
          <w:rStyle w:val="FootnoteReference"/>
        </w:rPr>
        <w:footnoteReference w:id="640"/>
      </w:r>
      <w:r w:rsidRPr="00E541CA">
        <w:t xml:space="preserve"> ဟုခေါ်သော</w:t>
      </w:r>
      <w:r w:rsidRPr="00E541CA">
        <w:t xml:space="preserve"> တစ်ဦးတည်းနေထိုင်သူတစ်ဦးအတွက် ဝမ်းနည်းခဲ့</w:t>
      </w:r>
      <w:r w:rsidRPr="00E541CA">
        <w:t xml:space="preserve">သည်။ ထိုသူသည် သဲတောဒဏ်ခတ်မှုများတွင် နှစ်ပေါင်းများစွာ ကြိုးပမ်းခဲ့ပြီး၊ သဲတောထဲရှိ တိရစ္ဆာန်များကလည်း သူ့ကို ချစ်ခင်ကြသည်။ သူသည် သဲတောထဲ၌ ကိုယ်တိုင်လက်မှ လိပ်ပြာကို စားစရာပေးခဲ့သည်။ သို့သော် သူ သေဆုံးတော့မည့်အချိန်တွင်၊ ကြောက်မက်ဖွယ် ပုံရိပ်များက သူ့ရှေ့တွင် ပေါ်လာကာ ကြီးမားသော စမ်းသပ်မှုတစ်ခုကို ခံခဲ့ရသည်။ သူတို့က သူ့ကို နှိပ်စက်စဉ်၊ အချို့မေးခွန်းများကို ကောင်းစွာ ဖြေဆိုနိုင်ခဲ့သော်လည်း အခြားမေးခွန်းများအတွက်တော့ မဖြေဆိုနိုင်ခဲ့ပါ။ ၎င်းသည် အမှန်တကယ် ကြောက်မက်ဖွယ်နှင့် ထိတ်လန့်ဖွယ် မြင်ကွင်းတစ်ခုဖြစ်ခဲ့ပြီး (လှေခါးစာတမ်းအရ) မမြင်နိုင်သော၊ မခွင့်လွှတ်နိုင်သော စမ်းသပ်မှုတစ်ခုဖြစ်သည်။ အံ့ဩစရာပါပဲ! တိတ်ဆိတ်သူနှင့် သာသနာရှင်ကြီးသည် သူ့ကိုယ်ပိုင် အပြစ်အချို့ကို ပြောကြားကာ "ဤအပေါ် ငါ့မှာ ပြောစရာ မရှိပါ" ဟုဆိုခဲ့သည်။ သာသနာဘောင်ဘဝ၌ လေးဆယ်နှစ်နီးပါး ဖြတ်သန်းပြီး "ငါဒုက္ခပါပေ၊ ငါဒုက္ခပါပေ!" ဟု မျက်ရည်စီးစွာ ငိုကြွေးခဲ့သည်။ *The Ladder* စာရေးသူက ဤအကြောင်းကို အဆုံးသတ်၍ "စမ်းသပ်ခံပြီးနောက် ဤခန္ဓာကိုယ်မှ ထွက်ခွာသွားသည်" ဟု ဆိုသည်။ အဲဒီတရားစီရင်ချက်က ဘာလဲ၊ ရလဒ်က ဘာလဲ၊ သူ့တုံ့ပြန်ချက်က ဘယ်လိုလဲ၊ စမ်းသပ်မှုရဲ့ နိဂုံးက ဘာလဲဆိုတာကို တိတိကျကျ မဖော်ပြထားပါ။ ဒီအထိပဲ *The Ladder* စာအုပ်မှာ ပါရှိသည်။</w:t>
      </w:r>
    </w:p>
    <w:p w:rsidRPr="00E541CA" w:rsidR="00E541CA" w:rsidP="00E541CA" w:rsidRDefault="00E541CA" w14:paraId="0A53B247" w14:textId="57769A14">
      <w:pPr>
        <w:ind w:firstLine="720"/>
      </w:pPr>
      <w:r w:rsidRPr="00E541CA">
        <w:lastRenderedPageBreak/>
      </w:r>
      <w:r w:rsidRPr="00E541CA">
        <w:t xml:space="preserve">သို့သော် ကျွန်ုပ်တို့သည် ကယ်တင်ခြင်း၏ မသေချာမှုကြောင့် ကြောက်ရွံ့ထိတ်လန့်နေပါသည်။ ကျွန်ုပ်တို့ထင်ထားသည့် ကောင်းမှုများသည် ဘုရားသခင်အား နှစ်သက်စေပါသလား၊ မနှစ်သက်စေပါသလား မသိပါ။ ကျွန်ုပ်တို့သည် သူ၏ ချစ်ခြင်းကို ရရှိရန် တန်ပါသလား၊ ဒါမှမဟုတ် မုန်းတီးခြင်းကို ခံရရန် တန်ပါသလား မသေချာပါ။ ဆာလံစာတွင် ဘုရားသခင်၏ ဤစကားသည် ကြောက်မက်စရာဖြစ်ပါသည် – "</w:t>
      </w:r>
      <w:r w:rsidRPr="00E541CA">
        <w:rPr>
          <w:i/>
        </w:rPr>
        <w:t xml:space="preserve">အချိန်ရောက်လာသောအခါ ငါသည် တရားမျှတစွာ ဆုံးဖြတ်မည်</w:t>
      </w:r>
      <w:r w:rsidRPr="00E541CA">
        <w:t xml:space="preserve">" (</w:t>
      </w:r>
      <w:r w:rsidRPr="00E541CA">
        <w:rPr>
          <w:rStyle w:val="FootnoteReference"/>
          <w:i/>
        </w:rPr>
        <w:footnoteReference w:id="641"/>
      </w:r>
      <w:r w:rsidRPr="00E541CA">
        <w:t xml:space="preserve"> )။ ကျွန်ုပ်တို့၏အပြစ်များကို တရားစွဲခံရမည်ဆိုတာ မအံ့ဩစရာပင် ဖြစ်ပါသည်။ သို့သော် ကျွန်ုပ်တို့၏တရားမျှတမှု—အထူးသဖြင့် ကျွန်ုပ်တို့ပြုလုပ်သော ကောင်းမှုများဖြစ်သည့် အစာရှောင်ခြင်း၊ ဆုတောင်းခြင်း၊ ကိုယ်ထိန်းသိမ်းခြင်း၊ သောက်စရာကင်းခြင်း၊ ကိုယ်ခန္ဓာထိန်းချုပ်ခြင်းနှင့် အခြားစိတ်ဝိညာဉ်ဆိုင်ရာ လှူဒါန်းမှုများ—ကိုလည်း အပြစ်များကဲ့သို့ တရားစွဲခံရမည်ဆိုတာကတော့ ကြောက်မက်စရာ ဖြစ်ပါသည်။ ဘာကြောင့်လဲ? ဘာဖြစ်လို့လဲဆိုတော့ ကျွန်ုပ်တို့၏ ကောင်းမြတ်သော လုပ်ရပ်များထဲတွင်တောင် အပြစ်တစ်စိတ်တစ်ပိုင်း မပါမဖြစ် ရှိနေတတ်ပြီး၊ မည်သူမျှ ပြည့်စုံခြင်းမရှိကြပါ။ ထို့အပြင် ကျွန်ုပ်တို့သည် ကောင်းမြတ်သော လုပ်ရပ်များအောက်တွင် ကိုယ်တိုင်ကို ဂုဏ်ယူမြှင့်တင်ထားသော အမြင်တစ်ခုကို ထားရှိတတ်ကြပြီး၊ ဘုရားသခင်အား ကျေနပ်စေပြီး ကျွန်ုပ်တို့သည် ယခုတင်တရားမျှတပြီး သန့်ရှင်းကြပြီဟု ထင်မြင်နေကြသည်။ ဤအတွေးသည် မီးကြီးကဲ့သို့ ကျွန်ုပ်တို့၏ ကြိုးပမ်းအားထုတ်မှုများ၊ လုပ်ဆောင်ချက်များနှင့် အကျိုးကျေးဇူးအားလုံးကို ဖျက်ဆီးပစ်သည်။ ထို့ကြောင့် ပြစ်သူတစ်ဦးအား ကောင်းကင်နိုင်ငံအတွက် တန်ဖိုးမထားခြင်းမှာ မအံ့ဩစရာဖြစ်ပေမယ့်၊ ဤနေရာ၌ တရားမျှတပြီး သန့်ရှင်းသူဟု သတ်မှတ်ခံရသူတစ်ဦးသည် နောက်ဆုံးတွင် ကောင်းကင်နိုင်ငံမှ ထုတ်ပယ်ခံရခြင်းမှာ အံ့ဩစရာဖြစ်မည်။ ကျယ်ပြန့်သောလမ်းကို လျှောက်သူသည် အသက်သို့ မဝင်ခြင်းမှာ မအံ့ဩစရာ၊ သို့သော် ကျဉ်းမြောင်း၍ ဝမ်းနည်းသောလမ်းကို လျှောက်သူသည် အသက်မရဘဲ သေခြင်းကိုသာ ရောက်ရှိခြင်းမှာ အံ့ဩစရာဖြစ်သည်။ အရက်သမား သို့မဟုတ် အစာအလွန်စားသူသည် ကောင်းကင်ကျေးဇူး၏ ပျော်မွေ့ခြင်းကို မခံစားနိုင်ခြင်းမှာ မအံ့ဩစရာ၊ </w:t>
      </w:r>
      <w:r w:rsidRPr="00E541CA">
        <w:t xml:space="preserve">သို့သော် အစာရှောင်သူတစ်ဦးသည် အရက်မသောက်ဘဲဖြစ်သော်လည်း ကောင်းကင်၏ ချိုမြိန်မှုကို မခံစားနိုင်ခြင်းမှာ </w:t>
      </w:r>
      <w:r w:rsidRPr="00E541CA">
        <w:t xml:space="preserve">အံ့ဩစရာ</w:t>
      </w:r>
      <w:r w:rsidRPr="00E541CA">
        <w:t xml:space="preserve">ဖြစ်သည်။ အဆီပြည့်ဝ၍ ချိုင်းချိုင်းနှေးကွေးသောသူသည် ကောင်းကင်နန်းတံခါးကျဉ်းမှ ဝင်၍ မရခြင်းမှာ အံ့ဩစရာမဟုတ်ပါ။ အလွန်ထူးဆန်းသည်မှာ မိမိကိုယ်ကို အလွန်ထိန်းသိမ်း၍ အလုပ်ကြိုးစားကာ ကိုယ်ခန္ဓာပျက်စီးသွားပြီး အရေပြားတစ်ထည်သာ ကျန်ရှိနေသူတစ်ဦးသည် ထိုကျဉ်းသော တံခါးမှ ဝင်၍ ကောင်းကင်နေအိမ်များထဲ မရောက်နိုင်ခြင်းဖြစ်သည်။ တရားမျှတသော တရားသူကြီးသည် ကျွန်ုပ်တို့၏ တရားမျှတမှုနှင့် ပြစ်မှုများကို တရားစွဲစတင်သည့်အခါ၊ ထိုအချိန်၌ တရားသူတိုင်း၏ အတွင်း၌ လူသားကိုယ်တိုင် မမြင်နိုင်၊ မမြင်လိုသော ဖုံးကွယ်ထားသော ချောင်းကောက်မှုတစ်ခုကို တွေ့ရှိမည်ဖြစ်သည်။ </w:t>
      </w:r>
      <w:r w:rsidRPr="00E541CA">
        <w:rPr>
          <w:i/>
        </w:rPr>
        <w:t xml:space="preserve">အကယ်၍ ကျွန်ုပ်တို့ကိုယ်တိုင်ကိုယ် တရားစွဲဆိုခဲ့လျှင် </w:t>
      </w:r>
      <w:r w:rsidRPr="00E541CA">
        <w:t xml:space="preserve">(တမန်တော်က ဆိုသည်) </w:t>
      </w:r>
      <w:r w:rsidRPr="00E541CA">
        <w:rPr>
          <w:i/>
        </w:rPr>
        <w:t xml:space="preserve">ကျွန်ုပ်တို့သည် ပြစ်ဒဏ်မခံရကြလိမ့်မည်</w:t>
      </w:r>
      <w:r w:rsidRPr="00E541CA">
        <w:rPr>
          <w:rStyle w:val="FootnoteReference"/>
          <w:i/>
        </w:rPr>
        <w:footnoteReference w:id="642"/>
      </w:r>
      <w:r w:rsidRPr="00E541CA">
        <w:t xml:space="preserve"> ။ ကျွန်ုပ်တို့၏ ဖုံးကွယ်ထားသော ချို့ယွင်းချက်များကို မြင်နိုင်စွမ်းရှိသော တရားသူကြီးရှေ့၌ ဖော်ထုတ်မည်။ ထိုအခါ (တမန်တော်၏ စကားအရ) </w:t>
      </w:r>
      <w:r w:rsidRPr="00E541CA">
        <w:rPr>
          <w:i/>
        </w:rPr>
        <w:t xml:space="preserve">ဘုရားသခင်သည် မှောင်မိုက်ထဲ၌ ဖုံးကွယ်ထားသော အရာများကို ထုတ်ဖော်ပြသမည်၊ နှလုံးသား၏ အကြံဉာဏ်များကိုလည်း ဖော်ထုတ်မည်</w:t>
      </w:r>
      <w:r w:rsidRPr="00E541CA">
        <w:rPr>
          <w:rStyle w:val="FootnoteReference"/>
          <w:i/>
        </w:rPr>
        <w:footnoteReference w:id="643"/>
      </w:r>
      <w:r w:rsidRPr="00E541CA">
        <w:t xml:space="preserve"> ။ ထိုအရာများ ဖော်ထုတ်ပြီးနောက် မည်သူ၏ ပြစ်မှုမျှ မတွေ့ရတော့မည်နည်း။ နေရောင်တောက်ပမှုထက် ပို၍ သန့်ရှင်းသော အရာ ဘာရှိသနည်း၊ ထိုနေရောင်တောက်ပမှုက လေထုတစ်ခုလုံးကို တောက်ပစေသည်။ နေရောင်တောက်တစ်စင်းသည် ပြတင်းပေါက် သို့မဟုတ် အကွက်ကလေးမှ ဘုရားကျောင်းထဲသို့ ဝင်လာသောအခါ၊ ထိုတောက်ထဲတွင် လှုပ်ရွားနေသည့် ဖုန်မှုန့်အမှုန့်များ မည်မျှများစွာ ထင်ဟပ်ပေါ်လွင်သွားသနည်း။ ထိုနည်းတူ၊ နောက်ဆုံးနေ့တွင် တောက်ပမည့် ကျွန်ုပ်တို့၏ ကောင်းမြတ်သော လုပ်ရပ်များထဲတွင် ကျွန်ုပ်တို့၏ အားနည်းချက်များနှင့် ချို့ယွင်းချက်များ မည်မျှများစွာ ထင်ဟပ်ပေါ်လွင်သွားမည်နည်း။ အပြစ်မကျူးလွန်ဘဲဖြစ်ပေမယ့် စိတ်ထဲမှာသာ ဆန္ဒထားခဲ့သူက ဘယ်သူလဲ။ နတ်ဘုရား</w:t>
      </w:r>
      <w:r w:rsidRPr="00E541CA">
        <w:rPr>
          <w:i/>
        </w:rPr>
        <w:t xml:space="preserve">ရှေ့မှာ </w:t>
      </w:r>
      <w:r w:rsidRPr="00E541CA">
        <w:t xml:space="preserve">(ယောဘပြောသလို) </w:t>
      </w:r>
      <w:r w:rsidRPr="00E541CA">
        <w:rPr>
          <w:i/>
        </w:rPr>
        <w:t xml:space="preserve">ကြယ်တွေတောင် မသန့်ရှင်းကြဘူးဆိုရင် လူသားကတော့ အညစ်အကြေးတစ်စင်း၊ လူသား၏သားကတော့ </w:t>
      </w:r>
      <w:r w:rsidRPr="00E541CA">
        <w:t xml:space="preserve">worm</w:t>
      </w:r>
      <w:r w:rsidRPr="00E541CA">
        <w:rPr>
          <w:rStyle w:val="FootnoteReference"/>
          <w:i/>
        </w:rPr>
        <w:footnoteReference w:id="644"/>
      </w:r>
      <w:r w:rsidRPr="00E541CA">
        <w:t xml:space="preserve"> တစ်ယောက်ပဲဖြစ်နေပါပြီ။ ထိုကြောင့် ကျွန်ုပ်တို့သည် မိမိတို့၏ ကောင်းမြတ်သော လုပ်ရပ်များစွာကို ဂုဏ်ယူကာ ကိုယ်ကို သန့်ရှင်းတရားရှိသူများဟု ထင်မြင်ခဲ့ကြသည်။ သို့သော် ထိုကောင်းမြတ်မှုများသည် ကျွန်ုပ်တို့၏ ပြစ်မှုများကဲ့သို့ပင် ဘုရားသခင်ရှေ့၌ မနှစ်မြို့ဖွယ်၊ အမုန်းတရားဖြစ်ကြောင်း ဖော်ထုတ်ပြသမည်။ လူတစ်ဦး၏ ကိုယ်တွင်း၌ ဂုဏ်ယူမြတ်နိုးသော အရာတိုင်းသည် ဘုရားသခင်ရှေ့၌ အမုန်းတရားပင် ဖြစ်သည်။ ကျွန်ုပ်တို့၏ ဂုဏ်ယူစွာ ပြုလုပ်သော တရားမျှတမှုအားလုံးသည် သူရှေ့၌ ညစ်ညမ်းသော အထည်ကဲ့သို့ တင်ထားပြီး၊ ဟေရှာယဟောကြားသူက "</w:t>
      </w:r>
      <w:r w:rsidRPr="00E541CA">
        <w:rPr>
          <w:i/>
        </w:rPr>
        <w:t xml:space="preserve">ကျွန်ုပ်တို့၏ တရားမျှတမှုအားလုံးသည် ညစ်ညမ်းခြင်းကဲ့သို့ဖြစ်သည်</w:t>
      </w:r>
      <w:r w:rsidRPr="00E541CA">
        <w:t xml:space="preserve">" ဟု ဆိုသည်ကို ကျွန်ုပ်တို့ ကြားမြင်သည်</w:t>
      </w:r>
      <w:r w:rsidRPr="00E541CA">
        <w:rPr>
          <w:rStyle w:val="FootnoteReference"/>
          <w:i/>
        </w:rPr>
        <w:footnoteReference w:id="645"/>
      </w:r>
      <w:r w:rsidRPr="00E541CA">
        <w:t xml:space="preserve"> ။ ထို့ကြောင့် ကျွန်ုပ်တို့၏ ဂုဏ်ယူစရာကောင်းသော ကောင်းမှုများသည် ကျွန်ုပ်တို့၏ အပြစ်များနှင့်အတူ တစ်ပြိုင်နက်တွက်ချက်ခံရပြီး ဘုရားသခင်၏ တရားမျှတသော ဆုံးဖြတ်ချက်ဖြင့် ဒဏ်ခတ်ခံရသည်။ ထို့ကြောင့် သံတမန်တော်က ကျွန်ုပ်တို့အား "</w:t>
      </w:r>
      <w:r w:rsidRPr="00E541CA">
        <w:rPr>
          <w:i/>
        </w:rPr>
        <w:t xml:space="preserve">သင်တို့၏ ကယ်တင်ခြင်းကို ကြောက်ရွံ့ခြင်းနှင့် တုန်လှုပ်ခြင်း</w:t>
      </w:r>
      <w:r w:rsidRPr="00E541CA">
        <w:t xml:space="preserve">ဖြင့် </w:t>
      </w:r>
      <w:r w:rsidRPr="00E541CA">
        <w:rPr>
          <w:i/>
        </w:rPr>
        <w:t xml:space="preserve">ဆောင်ရွက်ကြ</w:t>
      </w:r>
      <w:r w:rsidRPr="00E541CA">
        <w:t xml:space="preserve">" ဟု ဉာဏ်ပညာဖြင့် သတိပေးခဲ့သည်</w:t>
      </w:r>
      <w:r w:rsidRPr="00E541CA">
        <w:rPr>
          <w:rStyle w:val="FootnoteReference"/>
          <w:i/>
        </w:rPr>
        <w:footnoteReference w:id="646"/>
      </w:r>
      <w:r w:rsidRPr="00E541CA">
        <w:t xml:space="preserve"> ။ ကြောက်ရွံ့ခြင်းသာမက တုန်လှုပ်ခြင်းပါဝင်သည်</w:t>
      </w:r>
      <w:r w:rsidRPr="00E541CA">
        <w:rPr>
          <w:i/>
        </w:rPr>
        <w:t xml:space="preserve">—'ဘုရားသခင်ကို ကြောက်ရွံ့စွာ </w:t>
      </w:r>
      <w:r w:rsidRPr="00E541CA">
        <w:rPr>
          <w:i/>
        </w:rPr>
        <w:t xml:space="preserve">ဝန်</w:t>
      </w:r>
      <w:r w:rsidRPr="00E541CA">
        <w:t xml:space="preserve">ဆောင်ပြီး၊ </w:t>
      </w:r>
      <w:r w:rsidRPr="00E541CA">
        <w:rPr>
          <w:i/>
        </w:rPr>
        <w:t xml:space="preserve">တုန်လှုပ်စွာ သူရှေ့၌ ဝမ်းမြောက်ကြလော့</w:t>
      </w:r>
      <w:r w:rsidRPr="00E541CA">
        <w:t xml:space="preserve">'</w:t>
      </w:r>
      <w:r w:rsidRPr="00E541CA">
        <w:rPr>
          <w:rStyle w:val="FootnoteReference"/>
          <w:i/>
        </w:rPr>
        <w:footnoteReference w:id="647"/>
      </w:r>
      <w:r w:rsidRPr="00E541CA">
        <w:t xml:space="preserve"> ။ သင်သည် ကယ်တင်ခြင်းလမ်းပေါ်၌ တည်နေကြောင်း သေချာသိရှိထားသော်လည်း၊ </w:t>
      </w:r>
      <w:r w:rsidRPr="00E541CA">
        <w:rPr>
          <w:i/>
        </w:rPr>
        <w:t xml:space="preserve">'ကျဆုံးခြင်းမဖြစ်အောင် သတိထား၍ တည်မြဲစွာ ရပ်တည်ကြလော့'</w:t>
      </w:r>
      <w:r w:rsidRPr="00E541CA">
        <w:rPr>
          <w:rStyle w:val="FootnoteReference"/>
          <w:i/>
        </w:rPr>
        <w:footnoteReference w:id="648"/>
      </w:r>
      <w:r w:rsidRPr="00E541CA">
        <w:t xml:space="preserve"> </w:t>
      </w:r>
      <w:r w:rsidRPr="00E541CA">
        <w:t xml:space="preserve">ဟု ရေးသားထားသဖြင့် ကြောက်ရွံ့သင့်</w:t>
      </w:r>
      <w:r w:rsidRPr="00E541CA">
        <w:t xml:space="preserve">သည်။ သင်တို့၏ ကြိုးပမ်းအားထုတ်မှုကြောင့် မုဆိုးထုတ်ခြင်း၊ အနာဂတ်ခန့်မှန်းခြင်းနှင့် လူနာကုသခြင်းတို့ပါဝင်သည့် အံ့ဩဖွယ် အင်အားများကို ရရှိထားသော်လည်း ကြောက်ရွံ့နေရမည်၊ အကြောင်းမှာ ဘုရားသခင်ကိုယ်တော်က သမ္မာကျမ်းတွင် "</w:t>
      </w:r>
      <w:r w:rsidRPr="00E541CA">
        <w:rPr>
          <w:i/>
        </w:rPr>
        <w:t xml:space="preserve">ထိုနေ့၌ လူအများက ငါ့ထံသို့ 'ဘုရားရှင်၊ ဘုရားရှင်!' ဟု ဆိုကြလိမ့်မည်"</w:t>
      </w:r>
      <w:r w:rsidRPr="00E541CA">
        <w:t xml:space="preserve"> ဟု ပြောထားသည် ။</w:t>
      </w:r>
      <w:r w:rsidRPr="00E541CA">
        <w:rPr>
          <w:i/>
        </w:rPr>
        <w:t xml:space="preserve"> ကျွန်ုပ်တို့သည် သင်၏နာမည်ဖြင့် </w:t>
      </w:r>
      <w:r w:rsidRPr="00E541CA">
        <w:rPr>
          <w:i/>
        </w:rPr>
        <w:t xml:space="preserve">နတ်ဆိုးများကို ထုတ်ပစ်ခဲ့ပြီး၊ သင်၏နာမည်ဖြင့် အံ့ဩဖွယ်အများအပြားကို ပြုလုပ်ခဲ့ကြသည် </w:t>
      </w:r>
      <w:r w:rsidRPr="00E541CA">
        <w:rPr>
          <w:i/>
        </w:rPr>
        <w:t xml:space="preserve">မဟုတ်ပါသလား</w:t>
      </w:r>
      <w:r w:rsidRPr="00E541CA">
        <w:rPr>
          <w:i/>
        </w:rPr>
        <w:t xml:space="preserve">?' ထိုအခါ ငါက သူတို့အား 'ငါသည် မင်းတို့ကို မသိဘူး၊ မကောင်းမှုကျင့်သူတို့၊ ငါ့ထံမှ ထွက်သွားကြ' ဟု ပြောမည်</w:t>
      </w:r>
      <w:r w:rsidRPr="00E541CA">
        <w:rPr>
          <w:rStyle w:val="FootnoteReference"/>
          <w:i/>
        </w:rPr>
        <w:footnoteReference w:id="649"/>
      </w:r>
      <w:r w:rsidRPr="00E541CA">
        <w:t xml:space="preserve"> ။ အို ဘုရားရှင်၊ သင့်ဆုံးဖြတ်ချက်များ မည်မျှ ကြောက်မက်စရာကောင်းပါသနည်း။ ထိုကြောက်မက်ဖွယ် အဖြေကို ကြားပြီး နှလုံးသားမလှုပ်ရှား၊ စိတ်မတုန်လှုပ်သူ မည်သူရှိနိုင်မည်နည်း။ ထိုအဖြေသည် အပြစ်ရှိသူများအတွက်သာမက၊ ကိုယ်ကိုယ်ကို သန့်ရှင်းသူများဟု ထင်မြင်ကာ သမ္မာကျမ်းကို ဟောကြား၊ မကောင်းဆိုးဝါးများကို ထုတ်ပစ်၊ အံ့ဩဖွယ် အံ့ဩမှုများစွာ ပြုလုပ်ခဲ့သူ အချို့အတွက်ပါ ဖြစ်ပါသည်၊ ဤအံ့ဩဖွယ်အရာများအားလုံးကို အလုပ်မလုပ်ခြင်း သို့မဟုတ် အလုပ်ပျင်းခြင်းကြောင့်မဟုတ်ဘဲ ဆုတောင်းခြင်း၊ အစာရှောင်ခြင်းနှင့် ကြိုးပမ်းအားထုတ်ခြင်းတို့ဖြင့် ရရှိခဲ့ကြသည်။ ဘုရားသခင်ကလည်း မကောင်းဘီများကို ထုတ်ပစ်ခြင်းအကြောင်း ပြောကြားရာတွင် "</w:t>
      </w:r>
      <w:r w:rsidRPr="00E541CA">
        <w:rPr>
          <w:i/>
        </w:rPr>
        <w:t xml:space="preserve">ဤ</w:t>
      </w:r>
      <w:r w:rsidRPr="00E541CA">
        <w:rPr>
          <w:i/>
        </w:rPr>
        <w:t xml:space="preserve">အမျိုးကို ဆုတောင်းခြင်းနှင့် အစာရှောင်ခြင်းမှတစ်ပါး မထွက်နိုင်" ဟု</w:t>
      </w:r>
      <w:r w:rsidRPr="00E541CA">
        <w:t xml:space="preserve"> ဆိုခဲ့သည်</w:t>
      </w:r>
      <w:r w:rsidRPr="00E541CA">
        <w:rPr>
          <w:rStyle w:val="FootnoteReference"/>
          <w:i/>
        </w:rPr>
        <w:footnoteReference w:id="650"/>
      </w:r>
      <w:r w:rsidRPr="00E541CA">
        <w:t xml:space="preserve"> ။ သို့သော် တရားမျှတသော တရားသူကြီးသည် မိမိနှစ်သက်သူများ၏ ဆုတောင်းခြင်း၊ အစာရှောင်ခြင်းနှင့် အခြားကြိုးပမ်းအားထုတ်မှုများကို ကောင်းမြတ်သော အကျင့်များအဖြစ် မမြင်ခြင်းသာမက၊ ထိုသူများအား 'ဥပဒေမဲ့သူတို့၊ ငါ့ထံမှ ထွက်သွားကြ' ဟု ခေါ်ဆိုသည်။ ဘာကြောင့်လဲ။ ကိုယ့်ကိုယ်ကို ဂုဏ်ယူမြင့်မြတ်စွာ ထင်မြင်ထားတဲ့ လျှို့ဝှက်ချက်တစ်ခုကြောင့်လား။ ဒါပေမယ့် ဒီအရာကို ဘယ်သူမှ မသိနိုင်ပါ။ </w:t>
      </w:r>
      <w:r w:rsidRPr="00E541CA">
        <w:rPr>
          <w:i/>
        </w:rPr>
        <w:t xml:space="preserve">ဘုရားသခင်၏ လမ်းများသည် အလွန်နက်ရှိုင်းသော ရေတွင်းကဲ့သို့ ဖြစ်သည်</w:t>
      </w:r>
      <w:r w:rsidRPr="00E541CA">
        <w:rPr>
          <w:rStyle w:val="FootnoteReference"/>
          <w:i/>
        </w:rPr>
        <w:footnoteReference w:id="651"/>
      </w:r>
      <w:r w:rsidRPr="00E541CA">
        <w:t xml:space="preserve"> ။ </w:t>
      </w:r>
      <w:r w:rsidRPr="00E541CA">
        <w:rPr>
          <w:i/>
        </w:rPr>
        <w:t xml:space="preserve">သူ၏ ဆုံးဖြတ်ချက်များသည် မသိနိုင်အောင် နက်ရှိုင်းပြီး၊ သူ၏ လမ်းများသည် မရှာဖွေတွေ့နိုင်အောင် လျှို့ဝှက်နေသည်။ ဘုရားသခင်၏ စိတ်ကို ဘယ်သူနားလည်ဖူးသနည်း။ သို့မဟုတ် သူ၏ အကြံပေးသူ ဘယ်သူဖြစ်ဖူးသနည်း</w:t>
      </w:r>
      <w:r w:rsidRPr="00E541CA">
        <w:t xml:space="preserve">။</w:t>
      </w:r>
      <w:r w:rsidRPr="00E541CA">
        <w:rPr>
          <w:rStyle w:val="FootnoteReference"/>
          <w:i/>
        </w:rPr>
        <w:footnoteReference w:id="652"/>
      </w:r>
      <w:r w:rsidRPr="00E541CA">
        <w:t xml:space="preserve"> ။ ထို့ကြောင့် ဒေဝစ်သည် ဘုရားသခင်၏ တရားစီရင်ချက်များမှ ဝေးကွာ၍ ဆုတောင်းသည်– "</w:t>
      </w:r>
      <w:r w:rsidRPr="00E541CA">
        <w:rPr>
          <w:i/>
        </w:rPr>
        <w:t xml:space="preserve">ကျွန်ုပ်နှင့် တရားစွဲဆိုခြင်း </w:t>
      </w:r>
      <w:r w:rsidRPr="00E541CA">
        <w:t xml:space="preserve">မ</w:t>
      </w:r>
      <w:r w:rsidRPr="00E541CA">
        <w:rPr>
          <w:i/>
        </w:rPr>
        <w:t xml:space="preserve">ပြုပါနှင့်၊ အသက်ရှင်သူ မည်သူမျှ သင့်ရှေ့၌ တရားမျှတသူ မတွေ့ပါ"</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ထို့ကြောင့် မိမိ၏ကောင်းကျိုးများကို ဂုဏ်မပြုပါနှင့်၊ ကိုယ်တော်ကိုယ်ကို ခရစ်တော်၏ ဘုရားကျောင်းထက် မမြှင့်တင်ပါနှင့်၊ ကိုယ်ကိုယ်ကို သန့်ရှင်းသူဟု ထင်မြင်နေသူ ဘရန်ညာ၊ မိမိ၏ လုပ်ဆောင်ချက်များနှင့် ကြိုးပမ်းမှုများ၊ ရှည်လျားသော ဆုတောင်းများနှင့် များပြားသော အစာရှောင်ခြင်းများ၊ ရေနှင့် ကွပ်စ်သာ သောက်ခြင်းတို့ကိုလည်း ရှည်ရှည်လျားလျား မပြောဆိုပါနှင့်။ သင်တို့ဆိုသော ကောင်းမှုများသည် ဘုရားသခင်အား နှစ်သက်စေပါသလား မနှစ်သက်ပါသလားကို သင်တို့ ဘယ်လို သိနိုင်မည်နည်း။ ကျွန်ုပ်အား ခွင့်လွှတ်ပါ၊ သင်တို့ကောင်းသည်ဟု ဆိုကြသော အပြုအမူများကို ကျွန်ုပ်က တရားမစွဲဆိုပါ၊ သို့သော် သင်တို့၏ ဂုဏ်ယူမှုနှင့် ဂုဏ်ပြောမှုကို မထောက်ခံပါ။ သင်တို့သည် မြေကြီးမှ မထွက်ခွာသေးပေမယ့် ကိုယ်တိုင်ကို ကောင်းကင်ထက် မြင့်မားနေသည်ဟု ထင်မြင်ကာ ကျွန်ုပ်တို့ကို ငရဲထဲသို့ ပစ်ချနေကြသည်။</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အခန်း ၃။ မုချယောင်ယမ်းပြုလုပ်မှုများအပေါ်</w:t>
      </w:r>
      <w:bookmarkEnd w:id="77"/>
    </w:p>
    <w:p w:rsidRPr="00E541CA" w:rsidR="00E541CA" w:rsidP="00E541CA" w:rsidRDefault="00E541CA" w14:paraId="07ED53FC" w14:textId="36BBADE9">
      <w:pPr>
        <w:ind w:firstLine="720"/>
        <w:rPr>
          <w:i/>
        </w:rPr>
      </w:pPr>
      <w:r w:rsidRPr="00E541CA">
        <w:t xml:space="preserve">2) </w:t>
      </w:r>
      <w:r w:rsidRPr="00E541CA">
        <w:rPr>
          <w:i/>
        </w:rPr>
        <w:t xml:space="preserve">ကောင်းဟုထင်သော်လည်း အမှန်မှာ အလွန်ဆိုးရွားပြီး ဘုရားသခင်အား မနှစ်မြော်သော အပြုအမူများအပေါ် စဉ်းစားခြင်း။</w:t>
      </w:r>
    </w:p>
    <w:p w:rsidRPr="00E541CA" w:rsidR="00E541CA" w:rsidP="00E541CA" w:rsidRDefault="00E541CA" w14:paraId="2997BE68" w14:textId="1D0715D3">
      <w:pPr>
        <w:ind w:firstLine="720"/>
      </w:pPr>
      <w:r w:rsidRPr="00E541CA">
        <w:t xml:space="preserve">လိမ်လည်ယောင်ယမ်း၍ ပြုလုပ်သော ကောင်းမှုများသည် ကောင်းခြင်းမဟုတ်၊ မကောင်းခြင်းသာဖြစ်သည်။ သိုးအင်္ကျီဝတ်ဆင်ထားသော ဝံပုလင်းကဲ့သို့ သိုးတစ်ကောင်မဟုတ်ဘဲ သိုးပုံသဏ္ဍာန်သာယူထားသော်လည်း သဘာဝနှင့် စိတ်နေစိတ်ထားအရ ဝံပုလင်းတစ်ကောင်သာဖြစ်သည်။ ထိုအတိုင်း မျက်နှာဖုံးထားသော ကောင်းမှုများသည် သန့်ရှင်းခြင်း၊ ဘာသာရေးကျင့်ဝတ်နှင့် ဘုရားသခင်ကို ယုံကြည်ခြင်းတို့၏ ပုံစံကိုသာ ဖော်ပြသော်လည်း၊ အတွင်း၌ မကောင်းမှု၊ ဥပဒေမလိုက်နာခြင်းနှင့် ဘုရားမထိုက်မတန် ပြောဆိုခြင်းတို့၏ အဓိက အနှစ်သာရဖြစ်ကြသည်။</w:t>
      </w:r>
    </w:p>
    <w:p w:rsidRPr="00E541CA" w:rsidR="00E541CA" w:rsidP="00E541CA" w:rsidRDefault="00E541CA" w14:paraId="42D77794" w14:textId="5F133198">
      <w:pPr>
        <w:ind w:firstLine="720"/>
      </w:pPr>
      <w:r w:rsidRPr="00E541CA">
        <w:t xml:space="preserve">ယခု ကျွန်ုပ်သည် ကောင်းမှုအတုဝတ်စုံအောက်တွင် ဖုံးကွယ်ထားသော မကောင်းမှုများမှာ အဘယ်များဖြစ်ကြောင်း ဖော်ထုတ်ပြမည်။</w:t>
      </w:r>
    </w:p>
    <w:p w:rsidRPr="00E541CA" w:rsidR="00E541CA" w:rsidP="00E541CA" w:rsidRDefault="00E541CA" w14:paraId="24556265" w14:textId="7AAC82BF">
      <w:pPr>
        <w:ind w:firstLine="720"/>
      </w:pPr>
      <w:r w:rsidRPr="00E541CA">
        <w:t xml:space="preserve">ပထမဆုံးသော ဒုစရိုက်မှာ ဂုဏ်ယူ၍ မာနပြင်းထန်ခြင်းဖြစ်သည်။</w:t>
      </w:r>
    </w:p>
    <w:p w:rsidRPr="00E541CA" w:rsidR="00E541CA" w:rsidP="00E541CA" w:rsidRDefault="00E541CA" w14:paraId="5153F2AB" w14:textId="1C917678">
      <w:pPr>
        <w:ind w:firstLine="720"/>
      </w:pPr>
      <w:r w:rsidRPr="00E541CA">
        <w:t xml:space="preserve">နောက်ထပ် မကောင်းမှုတစ်ခုမှာ အကျိုးမဲ့ အလုပ်လုပ်ခြင်းဖြစ်သည်။</w:t>
      </w:r>
    </w:p>
    <w:p w:rsidRPr="00E541CA" w:rsidR="00E541CA" w:rsidP="00E541CA" w:rsidRDefault="00E541CA" w14:paraId="6342D204" w14:textId="157FC17E">
      <w:pPr>
        <w:ind w:firstLine="720"/>
      </w:pPr>
      <w:r w:rsidRPr="00E541CA">
        <w:t xml:space="preserve">တတိယအပြစ်မှာ အခြားသူများကို တရားစီရင်ခြင်းဖြစ်သည်။</w:t>
      </w:r>
    </w:p>
    <w:p w:rsidRPr="00E541CA" w:rsidR="00E541CA" w:rsidP="00E541CA" w:rsidRDefault="00E541CA" w14:paraId="573CB5A3" w14:textId="4F11116B">
      <w:pPr>
        <w:ind w:firstLine="720"/>
      </w:pPr>
      <w:r w:rsidRPr="00E541CA">
        <w:t xml:space="preserve">လေးမြောက်သော အပြစ်မှာ အခြားသူများကို ချီးမြှင့်၍ လိမ်လည်ခြင်းဖြစ်သည်။</w:t>
      </w:r>
    </w:p>
    <w:p w:rsidRPr="00E541CA" w:rsidR="00E541CA" w:rsidP="00E541CA" w:rsidRDefault="00E541CA" w14:paraId="1DF9EA34" w14:textId="179A7D39">
      <w:pPr>
        <w:ind w:firstLine="720"/>
      </w:pPr>
      <w:r w:rsidRPr="00E541CA">
        <w:t xml:space="preserve">ငါးမြောက်နှင့် နောက်ဆုံးသော မကောင်းမှုမှာ ကိုယ်တိုင်နှင့် လမ်းမှားသွားသူများအား ခက်ခဲစွာ ဖျက်ဆီးခြင်းဖြစ်သည်။</w:t>
      </w:r>
    </w:p>
    <w:p w:rsidRPr="00E541CA" w:rsidR="00E541CA" w:rsidP="00E541CA" w:rsidRDefault="00E541CA" w14:paraId="737D5D45" w14:textId="2B7004EC">
      <w:pPr>
        <w:ind w:firstLine="720"/>
      </w:pPr>
      <w:r w:rsidRPr="00E541CA">
        <w:t xml:space="preserve">ယခု လူတိုင်း စဉ်းစားကြပါစို့၊ မျက်နှာဖုံးထားသော မကောင်းမှုသည် အရေးမကြီးပါသလား။</w:t>
      </w:r>
    </w:p>
    <w:p w:rsidRPr="00E541CA" w:rsidR="00E541CA" w:rsidP="00E541CA" w:rsidRDefault="00E541CA" w14:paraId="6ACC99B2" w14:textId="402147E6">
      <w:pPr>
        <w:ind w:firstLine="720"/>
      </w:pPr>
      <w:r w:rsidRPr="00E541CA">
        <w:rPr>
          <w:rStyle w:val="FootnoteReference"/>
          <w:i/>
        </w:rPr>
        <w:footnoteReference w:id="655"/>
      </w:r>
      <w:r w:rsidRPr="00E541CA">
        <w:t xml:space="preserve">ကောင်းမှုအပြုအမူများအောက်တွင် ဖုံးကွယ်ထားသော ကြီးမားသော ဒုစရာတစ်ခုရှိသည်။ ၎င်းမှာ ဂုဏ်ယူစိတ်ဖြစ်ပြီး၊ ဂုဏ်ယူသူများကို ဆန့်ကျင်တော်မူသော ဘုရားသခင်ကို တိုက်ဆိုင်သည်။ ဤအရာသည် ဆန့်ကျင်ခြင်းဖြစ်သည်၊ အကြောင်းမှာ ဘုရားသခင်၏ဂုဏ်ကိုမလိုလားဘဲ ကိုယ်ပိုင်ဂုဏ်ကိုသာလိုလား၍၊ ဘုရားသခင်ကိုမကျေနပ်စေဘဲ လူသားများကိုသာကျေနပ်စေကာ၊ ဘုရားသခင်အတွက်မဟုတ်ဘဲ ကိုယ်ပိုင်အတွက်သာကြိုးပမ်းသည်။ ထိုကြောင့် သန့်ရှင်းသည်ဟုဂုဏ်ပြုခံရစေရန်နှင့် လူများက ဘုရားသခင်၏ကြီးမားသောဝန်ထမ်းတစ်ဦးဟု ချီးမြှင့်စေရန်ဖြစ်သည်။ ဤသူသည် အစာရှောင်သောအခါ မျက်နှာကို မည်းညိုစေပြီး အစာရှောင်နေသူဟု ထင်မြင်စေလိုသည်၊ ဆုတောင်းသောအခါလည်း လူများမြင်စေရန် ဆုတောင်းကို ရှည်ရှည်ရှည်ရှည် ဆုတောင်းသည်</w:t>
      </w:r>
      <w:r w:rsidRPr="00E541CA">
        <w:rPr>
          <w:rStyle w:val="FootnoteReference"/>
        </w:rPr>
        <w:footnoteReference w:id="654"/>
      </w:r>
      <w:r w:rsidRPr="00E541CA">
        <w:t xml:space="preserve"> ။ သူပြုလုပ်သည့် ကောင်းမှုတိုင်းကိုလည်း လျှို့ဝှက်မပြုဘဲ လူများမြင်သာအောင် ပြုလုပ်ကာ လူများထံမှ ဂုဏ်ပြုခံလိုသည်။ ကျွန်ုပ်တို့၏ ကယ်တင်သူ ခရစ်တော်သည် ဤကဲ့သို့သော လူကို အဖြူဆေးထိုးထားသော သင်္ဘောတစ်ခုနှင့် နှိုင်းယှဉ်ကာ ဟောသြဒိုဖာရီဆေးများအား ပြောကြားခဲ့သည်။ "</w:t>
      </w:r>
      <w:r w:rsidRPr="00E541CA">
        <w:rPr>
          <w:i/>
        </w:rPr>
        <w:t xml:space="preserve">အို စာရေးဆရာများနှင့် ဖာရီဆေးများ၊ သင်တို့သည် အဖြူဆေးထိုးထားသော သင်္ဘောများကဲ့သို့ ဖြစ်ကြသည်။ အပြင်ဘက်မှ ကြည့်လျှင် လှပသော်လည်း အတွင်းဘက်တွင် သေသူများ၏ အရိုးများနှင့် မသန့်ရှင်းမှုမျိုးစုံဖြင့် ပြည့်နေကြသည်" ဟု</w:t>
      </w:r>
      <w:r w:rsidRPr="00E541CA">
        <w:t xml:space="preserve"> ဆို</w:t>
      </w:r>
      <w:r w:rsidRPr="00E541CA">
        <w:rPr>
          <w:i/>
        </w:rPr>
        <w:t xml:space="preserve">သည်။ သင်တို့လည်း ထိုပုံစံပဲဖြစ်သည်။ ပြင်ပမှသာ တရားသူများကဲ့သို့ မြင်ရသော်လည်း၊ အတွင်းမှာတော့ လိမ်လည်မှုနှင့် မတရားမှု</w:t>
      </w:r>
      <w:r w:rsidRPr="00E541CA">
        <w:t xml:space="preserve">များဖြင့်</w:t>
      </w:r>
      <w:r w:rsidRPr="00E541CA">
        <w:rPr>
          <w:i/>
        </w:rPr>
        <w:t xml:space="preserve"> ပြည့်နေကြ</w:t>
      </w:r>
      <w:r w:rsidRPr="00E541CA">
        <w:t xml:space="preserve">သည်။</w:t>
      </w:r>
    </w:p>
    <w:p w:rsidRPr="00E541CA" w:rsidR="00E541CA" w:rsidP="00E541CA" w:rsidRDefault="00E541CA" w14:paraId="4E12D4D3" w14:textId="6B587479">
      <w:pPr>
        <w:ind w:firstLine="720"/>
      </w:pPr>
      <w:r w:rsidRPr="00E541CA">
        <w:t xml:space="preserve">ယုတ်မာမှုကြီးတစ်ခုကို ကောင်းမှုအဖြစ် ဖုံးကွယ်ထားခြင်း၊ လူရှေ့တွင်သာ ပြုလုပ်သော လိမ်လည်ကောင်းမှုများ၌ အကျိုးမရှိခြင်းဖြစ်သည်။ လူသားတို့၏ အစာရှောင်ခြင်း၊ ဆုတောင်းခြင်း သို့မဟုတ် အခြားမည်သည့် ကြိုးပမ်းမှုမျှ အကျိုးမရှိပါ။ ဤတွင် လူ့ချီးကျူးမှုသည် ဆုချီးမြှင့်ခံရသော်လည်း နောင်လာမည့်ခေတ်တွင် မတွေ့ရတော့မည်။ သန့်ရှင်းသူ ဂျွန် ကလီမက်စ် </w:t>
      </w:r>
      <w:r w:rsidRPr="00E541CA">
        <w:t xml:space="preserve">(</w:t>
      </w:r>
      <w:r w:rsidRPr="00E541CA">
        <w:rPr>
          <w:rStyle w:val="FootnoteReference"/>
        </w:rPr>
        <w:footnoteReference w:id="656"/>
      </w:r>
      <w:r w:rsidRPr="00E541CA">
        <w:t xml:space="preserve"> ) သည်</w:t>
      </w:r>
      <w:r w:rsidRPr="00E541CA">
        <w:t xml:space="preserve"> ထိုကြိုးပမ်းမှုများ၏ အကျိုးမဲ့မှုကို ထင်ဟပ်ရှင်းလင်းစွာ ဖော်ပြ</w:t>
      </w:r>
      <w:r w:rsidRPr="00E541CA">
        <w:t xml:space="preserve">ကာ ဆိုသည်မှာ: အလကားဖြစ်ခြင်းသည် အလုပ်အားပျက်စီးစေခြင်း၊ ချွေးအားဖျက်စီးခြင်း၊ အဖိုးတန်ပစ္စည်းအားညစ်ပတ်စေခြင်း၊ မယုံကြည်မှု၏ ခိုင်မာသော အခြေစိုက်ခန်း၊ အထင်မထားခြင်း၏ ကြိုတင်သံ၊ ဆိပ်ကမ်းတွင် မီးလောင်ခြင်းနှင့် ဆန်ခွဲခန်း၌ ပိုးတစ်ကောင်ကဲ့သို့ဖြစ်ခြင်းဖြစ်သည်။ ပိုးများသည် သေးငယ်သော်လည်း မည်သည့်အပြုအမူနှင့် ၎င်း၏ အသီးအနှံကိုမဆို ညစ်ပတ်စေကြသည်။ ပိုးသည် ဂျုံသီးသီးခြင်းကို စောင့်မျှော်သကဲ့သို့၊ အကျိုးမဲ့သူသည် (ကောင်းမွန်သော) ဥစ္စာစုဆောင်းခြင်းကို စောင့်မျှော်သည်။ အကြောင်းမှာ ပိုးသည် ခိုးယူခြင်းဖြင့် ဝမ်းမြောက်သလို၊ အကျိုးမဲ့သူသည် ဖြုန်းကျဲခြင်းဖြင့် ဝမ်းမြောက်သည်။ ထပ်မံ၍ ဆိုသည်မှာ— အကျိုးမဲ့သူ၏ အစာရှောင်ခြင်းမှာ ဆုမရှိ၊ သူ၏ ဆုတောင်းမှာ အကျိုးမရှိ၊ အကြောင်းမှာ သူသည် လူ၏ ချီးကျူးမှုအတွက်သာ ပြုလုပ်ခြင်းဖြစ်သည်။ အကျိုးမဲ့အစာရှောင်သူသည် နှစ်ဆအပြစ်ကျူးလွန်သည်၊ ကိုယ်ခန္ဓာကို ပျက်စီးစေသော်လည်း ဆုမရပါ။ အကျိုးမဲ့သူကို ဘယ်သူမရယ်မလဲ။ ဤအထိ Ladder-writer ၏ ရေးသားချက်ဖြစ်သည်။</w:t>
      </w:r>
    </w:p>
    <w:p w:rsidRPr="00E541CA" w:rsidR="00E541CA" w:rsidP="00E541CA" w:rsidRDefault="00E541CA" w14:paraId="283DF122" w14:textId="2C02BC49">
      <w:pPr>
        <w:ind w:firstLine="720"/>
      </w:pPr>
      <w:r w:rsidRPr="00E541CA">
        <w:t xml:space="preserve">ဟန်ဆောင်ကောင်းမှုများအောက်တွင် ဖုံးကွယ်ထားသည့် အကြီးမားဆုံး ဒုစရာတစ်ခုမှာ အခြားသူများကို ပြစ်တင်ခြင်းဖြစ်သည်။ ဤအကြောင်းကို အခွန်ကောက်သူနှင့်အတူ ဘုရားကျောင်း၌ ဆုတောင်းခဲ့သည့် ဂုဏ်ယူသော ဖာရီဆေးတစ်ဦးတွင် တွေ့ရသည်။ သူက ဆိုသည်မှာ: </w:t>
      </w:r>
      <w:r w:rsidRPr="00E541CA">
        <w:rPr>
          <w:i/>
        </w:rPr>
        <w:t xml:space="preserve">'ဘုရားရှင်၊ ကျေးဇူးတင်ပါသည်၊ ကျွန်ုပ်သည် အခြားလူများ—လုယက်သူများ၊ မကောင်းသူများ၊ အိမ်ထောင်ဖောက်သူများ၊ သို့မဟုတ် ဒီအခွန်ကောက်သူကဲ့သို့ မဟုတ်ပါ'</w:t>
      </w:r>
      <w:r w:rsidRPr="00E541CA">
        <w:rPr>
          <w:rStyle w:val="FootnoteReference"/>
          <w:i/>
        </w:rPr>
        <w:footnoteReference w:id="657"/>
      </w:r>
      <w:r w:rsidRPr="00E541CA">
        <w:rPr>
          <w:i/>
        </w:rPr>
        <w:t xml:space="preserve"> ။</w:t>
      </w:r>
      <w:r w:rsidRPr="00E541CA">
        <w:lastRenderedPageBreak/>
      </w:r>
      <w:r w:rsidRPr="00E541CA">
        <w:t xml:space="preserve"> အခွန်ဆောက်သူကို ဖာရီဆေးက ပြစ်တင်ခဲ့သော်လည်း၊ ဘုရားရှေ့၌ တရားဝင်အဖြစ် သက်သေပြခဲ့သည်။ သို့သော် အခြားသူများကို ပြစ်တင်ခဲ့သော ဖာရီဆေးသည် ကိုယ်တိုင် ပြစ်တင်ခံရကာ၊ သူ၏ ကောင်းမြတ်သော လုပ်ရပ်များလည်း အကျိုးမဲ့သွားသည်။</w:t>
      </w:r>
    </w:p>
    <w:p w:rsidRPr="00E541CA" w:rsidR="00E541CA" w:rsidP="00E541CA" w:rsidRDefault="00E541CA" w14:paraId="223D7D75" w14:textId="036C5317">
      <w:pPr>
        <w:ind w:firstLine="720"/>
      </w:pPr>
      <w:r w:rsidRPr="00E541CA">
        <w:t xml:space="preserve">ဟန်ဆောင်ကောင်းမှုများအောက်တွင် ဖုံးကွယ်ထားသော အကြီးမားဆုံး ဒုစရိုက်တစ်ခုမှာ အခြားသူများကို လိမ်လည်ကာ မှားယွင်းသော ယုံကြည်ချက်သို့ ဦးတည်စေခြင်းဖြစ်သည်။ မမှန်သော လုပ်ရပ်များကို မှန်ကန်သည်ဟု ယူဆခြင်း၊ မိမိကိုယ်ကို သန့်ရှင်းဆုံး သန့်စင်သူတစ်ဦးအဖြစ် ဟန်ဆောင်ထားသူအား ဂုဏ်ပြုခြင်း၊ သူ၏ စကားများကို အမှန်တရားအဖြစ် လက်ခံခြင်းနှင့် သူ၏ သင်ကြားချက်များကို လိုက်နာခြင်းတို့ပါဝင်သည်။ ဤယောင်ယမ်းပြုမူပုံစံဖြင့် အယူမှားသူများစွာသည် အော်သော်ဒေါက်စ် ယုံကြည်ချက်မှ လူအများအား အယူမှားထဲသို့ ဦးတည်ခေါင်းဆောင်ခဲ့ကြသည်။ ထိုသူသည် မိမိကိုယ်ကို </w:t>
      </w:r>
      <w:r w:rsidRPr="00E541CA">
        <w:rPr>
          <w:i/>
        </w:rPr>
        <w:t xml:space="preserve">အလင်းရောင်နတ်တစ်ပါးအဖြစ်</w:t>
      </w:r>
      <w:r w:rsidRPr="00E541CA">
        <w:t xml:space="preserve"> ပြောင်းလဲသရုပ်ဆောင်သော စာတန်ကဲ့သို့ဖြစ်သည် (</w:t>
      </w:r>
      <w:r w:rsidRPr="00E541CA">
        <w:rPr>
          <w:rStyle w:val="FootnoteReference"/>
          <w:i/>
        </w:rPr>
        <w:footnoteReference w:id="658"/>
      </w:r>
      <w:r w:rsidRPr="00E541CA">
        <w:t xml:space="preserve"> )။ သူသည် လူများကို လိမ်လည်၍ ကယ်တင်ခြင်းလမ်းမှ ချော်ထွက်စေဖို့ အလင်းအဖြစ် ပေါ်ပေါက်သည်။</w:t>
      </w:r>
    </w:p>
    <w:p w:rsidRPr="00E541CA" w:rsidR="00E541CA" w:rsidP="00E541CA" w:rsidRDefault="00E541CA" w14:paraId="30067968" w14:textId="267C01EF">
      <w:pPr>
        <w:ind w:firstLine="720"/>
      </w:pPr>
      <w:r w:rsidRPr="00E541CA">
        <w:t xml:space="preserve">သို့သော် နောက်ဆုံးနှင့် အကြီးဆုံး မကောင်းမှုမှာ အမြဲတမ်းဒဏ်ခတ်ခြင်းဖြစ်သည်။ မိမိကိုယ်ကို ပြသရန်၊ ဂုဏ်ယူရန်အတွက် ကောင်းမှုများကို မျက်နှာဖုံးကောက်၍ ဆောင်ရွက်သူသည် မကောင်းမှုပြုသူကဲ့သို့ တိတိကျကျ ပြစ်ဒဏ်ခံရမည်။ မျက်နှာဖုံးကောက်ခြင်းနှင့် ဂုဏ်ယူခြင်းတို့သည် ကိုယ်တိုင် မကောင်းမှုများဖြစ်ကြသည်။</w:t>
      </w:r>
    </w:p>
    <w:p w:rsidRPr="00E541CA" w:rsidR="00E541CA" w:rsidP="00E541CA" w:rsidRDefault="00E541CA" w14:paraId="374100E8" w14:textId="53CC9248">
      <w:pPr>
        <w:ind w:firstLine="720"/>
      </w:pPr>
      <w:r w:rsidRPr="00E541CA">
        <w:t xml:space="preserve">သူသည် မိမိအားကို မျက်နှာဖုံးပြုလုပ်မှုများတွင် စွန့်ပစ်သူသည် မိမိအရှင်က ယုံကြည်အပ်နှံထားသော ဥစ္စာကို ခိုးယူ၍ မလိုလားအပ်စွာ ဖြုန်းကျဲခဲ့သော မကောင်းသော ဝန်ထမ်းကဲ့သို့ တရားခံခံရမည်။ အကြောင်းမှာ ဘုရားသခင်က ပေးအပ်ထားသော လက်ဆောင်များကို ဘုရားသခင်၏ ဂုဏ်ပြုခြင်းမပြုဘဲ ကိုယ်တိုင် ဂုဏ်ယူခြင်းအတွက်သာ အသုံးပြုခြင်းကြောင့် ဖြစ်သည်။</w:t>
      </w:r>
    </w:p>
    <w:p w:rsidRPr="00E541CA" w:rsidR="00E541CA" w:rsidP="00E541CA" w:rsidRDefault="00E541CA" w14:paraId="36E53B7D" w14:textId="021AF2B6">
      <w:pPr>
        <w:ind w:firstLine="720"/>
      </w:pPr>
      <w:r w:rsidRPr="00E541CA">
        <w:t xml:space="preserve">သူတစ်ပါးကို ပြစ်တင်သူသည် ကိုယ်တိုင် အန်တိခရစ်အဖြစ် ပြစ်တင်ခံရမည်။ ဖခင်ကြီးများ၏ စာအုပ်များတွင် "သူ၏ညီကို ပြစ်တင်သူသည် အန်တိခရစ်ဖြစ်သည်" ဟု မရေးထားသလော။ ဆာဘားယားဂျွန်သည် ဘာကို ခံခဲ့ရသနည်း၊ ဘာကြောင့်လဲ? ဝမ်းနည်းစရာကတော့ သူ့ညီကို တရားစွဲဆိုခဲ့သောကြောင့် ခရစ်တော်ဘုရားသခင်က အိပ်မက်ထဲတွင် ထုတ်ပစ်ကာ၊ ခရစ်တော်ကို ဆန့်ကျင်သူဟု ခေါ်ကာ၊ သူ၏ အင်္ကျီကို ဆွဲချွတ်ခဲ့သည်။ စိတ်ဝင်စားသူ မည်သူမဆို အောက်တိုဘာလ ၂၂ ရက်နေ့ရှိ မိတ်ဆက်စာတွင် ဖတ်ရှုနိုင်ပါသည်။</w:t>
      </w:r>
    </w:p>
    <w:p w:rsidRPr="00E541CA" w:rsidR="00E541CA" w:rsidP="00E541CA" w:rsidRDefault="00E541CA" w14:paraId="7E9410DE" w14:textId="32293BB9">
      <w:pPr>
        <w:ind w:firstLine="720"/>
        <w:rPr>
          <w:i/>
        </w:rPr>
      </w:pPr>
      <w:r w:rsidRPr="00E541CA">
        <w:t xml:space="preserve">အခြားသူများလည်း လမ်းမှား၍ လိမ်လည်သူများအဖြစ် ပြစ်ဒဏ်ချမှတ်ခံရကြသည်။ ထိုသူတို့အား ဘုရားသခင်၏ စကားအရ </w:t>
      </w:r>
      <w:r w:rsidRPr="00E541CA">
        <w:rPr>
          <w:i/>
        </w:rPr>
        <w:t xml:space="preserve">လည်ပင်း၌ ကျောက်စက်တစ်လုံး ချိတ်ဆွဲကာ ပင်လယ်ထဲသို့ ပစ်ထုတ်မည်ဖြစ်သည်</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ထိုသူသည် တစ်ဦးတည်း မပျက်စီးဘဲ၊ မိမိလိမ်လည်ခံရသူများကိုလည်း သူနှင့်အတူ ပျက်စီးခြင်းထဲသို့ ဆွဲချသွားသည်။ သန့်ရှင်းသော ဂျွန် သီအိုလိုဂျီယန်မြင်တွေ့ခဲ့သည့် ကောင်းကင်မှ ကျဆင်းသွားသော မြွေကဲ့သို့ တစ်ဦးတည်း မကျ</w:t>
      </w:r>
      <w:r w:rsidRPr="00E541CA">
        <w:rPr>
          <w:i/>
        </w:rPr>
        <w:t xml:space="preserve">ခဲ့ဘဲ၊ </w:t>
      </w:r>
      <w:r w:rsidRPr="00E541CA">
        <w:rPr>
          <w:i/>
        </w:rPr>
        <w:t xml:space="preserve">ကောင်းကင်ကြယ်များ၏ တစ်ပုံသုံးပုံကိုလည်း</w:t>
      </w:r>
      <w:r w:rsidRPr="00E541CA">
        <w:t xml:space="preserve"> သူနှင့်အတူ</w:t>
      </w:r>
      <w:r w:rsidRPr="00E541CA">
        <w:rPr>
          <w:i/>
        </w:rPr>
        <w:t xml:space="preserve"> ဆွဲချခဲ့သည်</w:t>
      </w:r>
      <w:r w:rsidRPr="00E541CA">
        <w:rPr>
          <w:rStyle w:val="FootnoteReference"/>
          <w:i/>
        </w:rPr>
        <w:footnoteReference w:id="660"/>
      </w:r>
      <w:r w:rsidRPr="00E541CA">
        <w:t xml:space="preserve"> ။ လိမ်ခံရသူများသည် လိမ်သူနှင့်အတူ ပျက်စီးကြသည်။ ဤအကြောင်းကို ဖိလစ်ပိသံတမန်စာအား ရည်ညွှန်း၍ စိန့်ခရိုက်ဆိုစတိုမက သူ၏ ဒုတိယဟိုမီလီတွင်</w:t>
      </w:r>
      <w:r w:rsidRPr="00E541CA">
        <w:rPr>
          <w:rStyle w:val="FootnoteReference"/>
        </w:rPr>
        <w:footnoteReference w:id="661"/>
      </w:r>
      <w:r w:rsidRPr="00E541CA">
        <w:t xml:space="preserve"> ဟု ကြေညာခဲ့သည်။ သူ့ဆီသို့ လက်ခံသူများအား ဒုက္ခပေးရန် ရည်ရွယ်၍ တရားဟောပြောချက်တစ်ခုကို စီစဉ်တတ်သော မာယာမကောင်းထက် ပိုမိုဆိုးရွားသော အရာတစ်ခုရှိပါသလား။ သူသည် မိမိလူမျိုးပေါ် မည်မျှသော ဒုက္ခများကို ခံစားစေသည်ကို သင်မြင်ပါသလား။ သူသည် သူ၏ တရားဟောပြောချက်များနှင့် သူ၏ ကြိုးပမ်းအားထုတ်မှုများမှတဆင့် သူတို့အတွက် ဒုက္ခနှင့် စိတ်ဒဏ်ရာများကို စီစဉ်ပေးသည်။ ဤအထိ ခရစ်ဆိုစတိုမ်၏ ဆိုချက်ဖြစ်သည်။</w:t>
      </w:r>
    </w:p>
    <w:p w:rsidRPr="00E541CA" w:rsidR="00E541CA" w:rsidP="00E541CA" w:rsidRDefault="00E541CA" w14:paraId="38D79BB8" w14:textId="4B283188">
      <w:pPr>
        <w:ind w:firstLine="720"/>
      </w:pPr>
      <w:r w:rsidRPr="00E541CA">
        <w:t xml:space="preserve">ဤကြီးမားပြင်းထန်သော မကောင်းမှုသည် ကောင်းမှုအဖြစ် ဖုံးကွယ်ထားကာ မျက်နှာနှစ်ဖက်ဖြင့် ဆောင်ရွက်နေသည်။</w:t>
      </w:r>
    </w:p>
    <w:p w:rsidRPr="00E541CA" w:rsidR="00E541CA" w:rsidP="00E541CA" w:rsidRDefault="00E541CA" w14:paraId="254F6BE9" w14:textId="121E282B">
      <w:pPr>
        <w:ind w:firstLine="720"/>
      </w:pPr>
      <w:r w:rsidRPr="00E541CA">
        <w:t xml:space="preserve">ဤတွင် ခရစ်တော်၏ ဘုရားကျောင်းတော်၏ ရန်သူများ—သူတို့ကိုယ်သူတို့ သန့်ရှင်း၊ တရားမျှတ၊ ဘာသာရေးကျင့်ဝတ်ရှိသူများဟု ထင်မြင်ခံထားသူများ—သူတို့၏ ကိုယ်တွင်းစိတ်ကို စူးစမ်းစစ်ဆေးကြပါစို့၊ သူတို့၏ လုပ်ရပ်များကို စမ်းသပ်ကြပါစို့၊ ကောင်းမြတ်သော လုပ်ရပ်များ၏ မျက်နှာဖုံးအောက်၌ ထိုငါးမျိုးဆိုးကျိုးများ ရှိမရှိကို ကြည့်ရှုကြပါစို့။ ကျွန်ုပ်သည် အပြစ်ရှိသူတစ်ဦးဖြစ်သော်လည်း သူတို့ကို တရားမစွဲပါ။ သို့သော် ကျွန်ုပ်၏တာဝန်အတိုင်း ခရစ်တော်ဘုရားသခင်က ကျွန်ုပ်အား ယုံကြည်အပ်နှံထားသော ကျွန်ုပ်၏သိုးစုကို ကာကွယ်ကာ ခရစ်တော်၏ဝိညာဉ်ရေးသိုးများထံ ခရစ်တော်၏စကားများကို ပြောကြားပါသည်။ </w:t>
      </w:r>
      <w:r w:rsidRPr="00E541CA">
        <w:rPr>
          <w:i/>
        </w:rPr>
        <w:t xml:space="preserve">ဖာရီဆေးတို့၏အချဉ်း (ဟစ်ပိုခရစ်စီ) ကို သတိထားကြပါ</w:t>
      </w:r>
      <w:r w:rsidRPr="00E541CA">
        <w:rPr>
          <w:rStyle w:val="FootnoteReference"/>
          <w:i/>
        </w:rPr>
        <w:footnoteReference w:id="662"/>
      </w:r>
      <w:r w:rsidRPr="00E541CA">
        <w:t xml:space="preserve"> ။ ကောင်းမြတ်သော အပြင်အဆင်ဖြင့် သင်တို့ထံလာကာ သင်တို့ကို လိမ်လည်ကြသော လိမ်လည်သူများအား သတိထားကြပါစေ။</w:t>
      </w:r>
      <w:r w:rsidRPr="00E541CA">
        <w:rPr>
          <w:i/>
        </w:rPr>
        <w:t xml:space="preserve"> ချစ်ရပါသောသူတို့၊ မည်သည့်ဝိညာဉ်ကိုမဆို ယုံကြည်မနေဘဲ၊ ထိုဝိညာဉ်များသည် ဘုရားသခင်ထံမှဖြစ်ကြောင်း စစ်ဆေးကြပါ၊ အကြောင်းမှာ လိမ်လည်သော နတ်ဆိုးများ </w:t>
      </w:r>
      <w:r w:rsidRPr="00E541CA">
        <w:t xml:space="preserve">(လိမ်လည်သော ဆရာများ) </w:t>
      </w:r>
      <w:r w:rsidRPr="00E541CA">
        <w:rPr>
          <w:i/>
        </w:rPr>
        <w:t xml:space="preserve">များစွာ </w:t>
      </w:r>
      <w:r w:rsidRPr="00E541CA">
        <w:rPr>
          <w:i/>
        </w:rPr>
        <w:t xml:space="preserve">ကမ္ဘာထဲသို့ ထွက်သွားကြပြီးဖြစ်သည်</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အခန်း ၄။ ကိုယ်ချစ်ခြင်းမှ ထွက်ပေါ်သော ကောင်းမှုများသည် အသီးမထွက်ကြောင်း</w:t>
      </w:r>
      <w:bookmarkEnd w:id="78"/>
    </w:p>
    <w:p w:rsidRPr="00E541CA" w:rsidR="00E541CA" w:rsidP="00E541CA" w:rsidRDefault="00E541CA" w14:paraId="561A8349" w14:textId="522B5D50">
      <w:pPr>
        <w:ind w:firstLine="720"/>
        <w:rPr>
          <w:i/>
        </w:rPr>
      </w:pPr>
      <w:r w:rsidRPr="00E541CA">
        <w:t xml:space="preserve">3) </w:t>
      </w:r>
      <w:r w:rsidRPr="00E541CA">
        <w:rPr>
          <w:i/>
        </w:rPr>
        <w:t xml:space="preserve">အသီးမထွက်၍ ကယ်တင်ခြင်းမရရှိနိုင်သော </w:t>
      </w:r>
      <w:r w:rsidRPr="00E541CA">
        <w:rPr>
          <w:i/>
        </w:rPr>
        <w:t xml:space="preserve">ကောင်းမှုများဆိုင်ရာ ဆွေးနွေးချက်</w:t>
      </w:r>
      <w:r w:rsidRPr="00E541CA">
        <w:rPr>
          <w:i/>
        </w:rPr>
        <w:t xml:space="preserve">။</w:t>
      </w:r>
    </w:p>
    <w:p w:rsidRPr="00E541CA" w:rsidR="00E541CA" w:rsidP="00E541CA" w:rsidRDefault="00E541CA" w14:paraId="0D8E9404" w14:textId="31D11773">
      <w:pPr>
        <w:ind w:firstLine="720"/>
      </w:pPr>
      <w:r w:rsidRPr="00E541CA">
        <w:t xml:space="preserve">ကယ်တင်ခြင်းသီးမထွက်သော ကောင်းမှုများဆိုသည်မှာ အောက်ပါအတိုင်း ပြုလုပ်သော ကောင်းမှုများဖြစ်သည်:</w:t>
      </w:r>
    </w:p>
    <w:p w:rsidRPr="00E541CA" w:rsidR="00E541CA" w:rsidP="00E541CA" w:rsidRDefault="00E541CA" w14:paraId="0DFA8A3B" w14:textId="5F95C1E3">
      <w:pPr>
        <w:ind w:firstLine="720"/>
      </w:pPr>
      <w:r w:rsidRPr="00E541CA">
        <w:t xml:space="preserve">ဘုရားသခင်ကိုချစ်ခြင်းမဟုတ်ဘဲ ကိုယ်ကိုယ်ကိုချစ်ခြင်းကြောင့်သာ ပြုလုပ်ခြင်းဖြစ်သည်။</w:t>
      </w:r>
    </w:p>
    <w:p w:rsidRPr="00E541CA" w:rsidR="00E541CA" w:rsidP="00E541CA" w:rsidRDefault="00E541CA" w14:paraId="0EDC2634" w14:textId="2EB25CED">
      <w:pPr>
        <w:ind w:firstLine="720"/>
      </w:pPr>
      <w:r w:rsidRPr="00E541CA">
        <w:t xml:space="preserve">သို့မဟုတ် အော်သော်ဒေါ့စ် ကက်သလစ် ဘုရားကျောင်းပြင်ပတွင် ဆောင်ရွက်သော ကောင်းမှုများ။</w:t>
      </w:r>
    </w:p>
    <w:p w:rsidRPr="00E541CA" w:rsidR="00E541CA" w:rsidP="00E541CA" w:rsidRDefault="00E541CA" w14:paraId="251F5284" w14:textId="3DAD663F">
      <w:pPr>
        <w:ind w:firstLine="720"/>
      </w:pPr>
      <w:r w:rsidRPr="00E541CA">
        <w:t xml:space="preserve">ကိုယ်ချစ်ခြင်းမေတ္တာမှ လှုံ့ဆော်သော ကောင်းမှုများ</w:t>
      </w:r>
    </w:p>
    <w:p w:rsidRPr="00E541CA" w:rsidR="00E541CA" w:rsidP="00E541CA" w:rsidRDefault="00E541CA" w14:paraId="4EAD725A" w14:textId="6F08BF8F">
      <w:pPr>
        <w:ind w:firstLine="720"/>
      </w:pPr>
      <w:r w:rsidRPr="00E541CA">
        <w:t xml:space="preserve">ဘုရားသခင်ကိုချစ်ခြင်းမဟုတ်ဘဲ ကိုယ်ကိုယ်ကိုချစ်ခြင်းကြောင့် ပြုလုပ်သော ကောင်းမှုများကို အောက်ပါအတိုင်း စစ်ဆေးရမည်။</w:t>
      </w:r>
    </w:p>
    <w:p w:rsidRPr="00E541CA" w:rsidR="00E541CA" w:rsidP="00E541CA" w:rsidRDefault="00E541CA" w14:paraId="337C7CF0" w14:textId="11AC17A4">
      <w:pPr>
        <w:ind w:firstLine="720"/>
      </w:pPr>
      <w:r w:rsidRPr="00E541CA">
        <w:t xml:space="preserve">လူတစ်ယောက်သည် ဘုရားသခင်ကို ကိုယ်တိုင်ထက်ပို၍ ချစ်သလား၊ ဒါမှမဟုတ် ကိုယ်တိုင်ကို ဘုရားသခင်ထက်ပို၍ ချစ်သလား? ဘုရားသခင်ကို ကိုယ်တိုင်ထက်ပို၍ ချစ်သူသည် သူ၏ လုပ်ရပ်များတွင် ကိုယ်တိုင်ကို မရှာဘဲ ဘုရားသခင်ကိုသာ ရှာသည်။ ဘုရားသခင်ထက် ကိုယ်တိုင်ကို ပို၍ ချစ်သူသည် သူ၏ လုပ်ရပ်များတွင် ဘုရားသခင်ကို မရှာဘဲ ကိုယ်တိုင်ကိုသာ ရှာသည်။ ဘုရားကိုချစ်သူသည် သူ၏ လုပ်ရပ်များတွင် ဘုရားကို ရှာဖွေပြီး၊ သူပြုလုပ်သည့် ကောင်းမှုတိုင်းကို ဘုရားအတွက်၊ ဘုရားချစ်ခြင်းအတွက် (</w:t>
      </w:r>
      <w:r w:rsidRPr="00E541CA">
        <w:lastRenderedPageBreak/>
      </w:r>
      <w:r w:rsidRPr="00E541CA">
        <w:t xml:space="preserve"> )</w:t>
      </w:r>
      <w:r w:rsidRPr="00E541CA">
        <w:t xml:space="preserve"> ပြုလုပ်</w:t>
      </w:r>
      <w:r w:rsidRPr="00E541CA">
        <w:t xml:space="preserve">ကာ သူချစ်သောသူကို ကျေနပ်စေရန် ရည်ရွယ်သည်။ သို့သော် ကိုယ်ကိုချစ်သူသည် သူ၏ လုပ်ရပ်များတွင် ကိုယ်ကိုသာ ရှာဖွေပြီး၊ သူပြုလုပ်သမျှ—ကောင်းမှုများပါဝင်သော်လည်း—ကိုယ်ပိုင်အကျိုးအတွက်သာ ပြုလုပ်ကာ ယာယီဖြစ်စေ အမြဲတမ်းဖြစ်စေ ကိုယ်အတွက် ကောင်းကျိုးတစ်ခုမျှ မရှာဖွေပါ။</w:t>
      </w:r>
    </w:p>
    <w:p w:rsidRPr="00E541CA" w:rsidR="00E541CA" w:rsidP="00E541CA" w:rsidRDefault="00E541CA" w14:paraId="19DD3AFD" w14:textId="07DDAD82">
      <w:pPr>
        <w:ind w:firstLine="720"/>
      </w:pPr>
      <w:r w:rsidRPr="00E541CA">
        <w:t xml:space="preserve">ကိုယ်ကိုချစ်သူသည် ယာယီကောင်းကျိုးအတွက် ကောင်းမှုများပြုလုပ်ပြီး၊ အကျိုးမဲ့ကြိုးပမ်းမှု၊ ဂုဏ်ကျဆင်းခြင်း သို့မဟုတ် အပြစ်တင်ခံရခြင်း မဖြစ်အောင် ကြိုးပမ်းသည်။ ဒဏ်ခတ်ခြင်းနှင့် ပြစ်ဒဏ်ချမှတ်ခြင်းအတွက်မဟုတ်ဘဲ၊ ကောင်းမှုကြောင့် လူများထံမှ အကျိုးအမြတ် သို့မဟုတ် ဂုဏ်ယူခြင်းနှင့် ချီးကျူးခြင်း ရရှိစေရန်ဖြစ်သည်။ မကောင်းသူသည် ဒဏ်ခတ်ခြင်းကို ကြောက်၍ မကောင်းမှု မပြုပေမယ့်၊ ဒဏ်ခတ်ခြင်းနှင့် ပြစ်ဒဏ်ချမှတ်ခြင်း မရှိခဲ့ပါက မည်သည့်နည်းဖြင့်မဆို မကောင်းမှုကို ဆက်လက်ပြုမိမည်ဖြစ်သည်။ ကောင်းသူတစ်ယောက်သည် အကျိုးအမြတ်ရရှိရေးအတွက် သို့မဟုတ် အခြားသူများထံမှ ဂုဏ်နှင့် ချီးကျူးမှုရရှိရေးအတွက် ကောင်းမှုပြုသည်။ သို့သော် ပြန်လည်ဆပ်ငွေ၊ ဂုဏ်နှင့် ချီးကျူးမှုမျှ မမျှော်လင့်ပါက မည်သည့်ကောင်းမှုမျှ မပြုပါ။ နှစ်မျိုးစလုံးမှာ အခြေခံအားဖြင့် ကောင်းမြတ်သော လုပ်ရပ်များဖြစ်သည်။ ပြစ်ဒဏ်ကြောက်၍ မကောင်းမှုကို ရှောင်ရှားသူ၏ လုပ်ရပ်ဖြစ်စေ၊ ဆုချီးမြှင့်ခြင်းနှင့် ဂုဏ်ယူခြင်းအတွက် ကောင်းမှုပြုသူ၏ လုပ်ရပ်ဖြစ်စေ၊ သို့သော် နှစ်မျိုးစလုံးသည် ဘုရားသခင်ကို ချစ်ခြင်းမဟုတ်ဘဲ ကိုယ်ကိုယ်ကို ချစ်ခြင်းနှင့် ကိုယ်ပိုင်အကျိုးအတွက်သာ ပြုလုပ်ခြင်းဖြစ်သောကြောင့်၊ ထိုကြောင့် ဘုရားရှေ့၌ အသီးမထွက်ဘဲ အမြဲတမ်းကယ်တင်ခြင်းကို မရရှိသော်လည်း ဤဘဝ၌ ဆုနှင့် အကျိုးကိုသာ ရရှိကြသည်။ ဒဏ်ကြောက်၍ မကောင်းမှုမပြုသူသည် ဒဏ်မခံရခြင်းကိုပင် ဆုနှင့်အမြတ်အဖြစ် ရရှိသည်။ ကိုယ်ပိုင်အကျိုးအတွက် ကောင်းမှုပြုသူအတွက်တော့ ကောင်းမှုပြုခြင်းလုပ်ရပ်ကိုယ်တိုင်ပင် သူ၏ဆုဖြစ်ပြီး၊ ထိုကောင်းမှုကြောင့် ရရှိသည့် အမြတ်၊ ဂုဏ်နှင့် ချီးကျူးခြင်းတို့ကိုလည်း သူသည် ရရှိသည်။</w:t>
      </w:r>
    </w:p>
    <w:p w:rsidRPr="00E541CA" w:rsidR="00E541CA" w:rsidP="00E541CA" w:rsidRDefault="00E541CA" w14:paraId="23336FEE" w14:textId="0759C313">
      <w:pPr>
        <w:ind w:firstLine="720"/>
      </w:pPr>
      <w:r w:rsidRPr="00E541CA">
        <w:t xml:space="preserve">သို့သော် အမြဲတမ်းကယ်တင်ခြင်းအတွက် ကောင်းမှုများ ဆောင်ရွက်သူများဖြစ်ပါစေ၊ ဘုရားသခင်ကို ချစ်ခြင်းထက် ကိုယ်ကိုပိုမိုချစ်မြတ်နိုးသူများသည် သူတို့၏ ကြိုးပမ်းမှုများတွင် မသီးမစို့ သို့မဟုတ် အလုံးစုံသီးမထွက်ဖြစ်ကြသည်။ အကြောင်းမှာ သူတို့သည် အနည်းငယ်သာ ကယ်တင်ခြင်းရရှိရန် တန်ဖိုးရှိပြီး၊ တကယ်တော့ ကယ်တင်ခြင်းကို တစ်စုံတစ်ခုမှ မတန်ဖိုးထားကြပါ။ အောက်တွင် ရှင်းပြထားသည့်အတိုင်းဖြစ်ပါသည်။</w:t>
      </w:r>
    </w:p>
    <w:p w:rsidRPr="00E541CA" w:rsidR="00E541CA" w:rsidP="00E541CA" w:rsidRDefault="00E541CA" w14:paraId="4481C2DA" w14:textId="411D015B">
      <w:pPr>
        <w:ind w:firstLine="720"/>
      </w:pPr>
      <w:r w:rsidRPr="00E541CA">
        <w:t xml:space="preserve">ကိုယ်တိုင်ကယ်တင်ခြင်းကိုလိုလားသောသူသည် မကောင်းမှုမှရှောင်ကာ ကောင်းမှုပြုရာတွင် အကြောင်းရင်း သုံးခုရှိသည်:</w:t>
      </w:r>
    </w:p>
    <w:p w:rsidRPr="00E541CA" w:rsidR="00E541CA" w:rsidP="00E541CA" w:rsidRDefault="00E541CA" w14:paraId="2D20428D" w14:textId="49A5F510">
      <w:pPr>
        <w:ind w:firstLine="720"/>
      </w:pPr>
      <w:r w:rsidRPr="00E541CA">
        <w:t xml:space="preserve">၁) အမြဲတမ်းဒဏ်ခတ်ခြင်းကို ကြောက်၍၊</w:t>
      </w:r>
    </w:p>
    <w:p w:rsidRPr="00E541CA" w:rsidR="00E541CA" w:rsidP="00E541CA" w:rsidRDefault="00E541CA" w14:paraId="55FEC66F" w14:textId="2A0F84FD">
      <w:pPr>
        <w:ind w:firstLine="720"/>
      </w:pPr>
      <w:r w:rsidRPr="00E541CA">
        <w:rPr>
          <w:i/>
        </w:rPr>
        <w:t xml:space="preserve">၂) </w:t>
      </w:r>
      <w:r w:rsidRPr="00E541CA">
        <w:t xml:space="preserve">သို့မဟုတ် ကောင်းကင်နိုင်ငံကို ရရှိစေရန်အတွက်၊</w:t>
      </w:r>
    </w:p>
    <w:p w:rsidRPr="00E541CA" w:rsidR="00E541CA" w:rsidP="00E541CA" w:rsidRDefault="00E541CA" w14:paraId="7B1DFEB4" w14:textId="48C14703">
      <w:pPr>
        <w:ind w:firstLine="720"/>
      </w:pPr>
      <w:r w:rsidRPr="00E541CA">
        <w:t xml:space="preserve">၃) သို့မဟုတ် ဘုရားသခင်၏ ချစ်ခြင်းမေတ္တာအတွက်သာ။ အမြဲတမ်းဒဏ်ခတ်ခြင်းကို ကြောက်၍ ကောင်းမှုပြုသူသည် မိမိကို ထိုးမခံ၊ ဒဏ်မခံရန်သာ ကြိုးစားသည့် ဝန်ထမ်း သို့မဟုတ် ကျွန်တစ်ယောက်ကဲ့သို့ဖြစ်သည်။ ထိုသူသည် ဒဏ်ခတ်ခြင်းကို မကြောက်လျှင် ကောင်းမှုမပြုဘဲ မကောင်းမှုမှသာ ရှောင်ကြဉ်မည်။</w:t>
      </w:r>
    </w:p>
    <w:p w:rsidRPr="00E541CA" w:rsidR="00E541CA" w:rsidP="00E541CA" w:rsidRDefault="00E541CA" w14:paraId="312B6623" w14:textId="68FA116C">
      <w:pPr>
        <w:ind w:firstLine="720"/>
      </w:pPr>
      <w:r w:rsidRPr="00E541CA">
        <w:t xml:space="preserve">ကောင်းမှုကို ကောင်းကင်နိုင်ငံအတွက်သာ ပြုသူသည် လစာအတွက်သာ အလုပ်လုပ်သော အလုပ်သမားကဲ့သို့ဖြစ်သည်။ သူသည် ကိုယ်တိုင်အတွက် ဆုမမျှော်လင့်ပါက ကောင်းမှုများပြုလုပ်ရန် မစိတ်ဝင်စားနိုင်ပါ။</w:t>
      </w:r>
    </w:p>
    <w:p w:rsidRPr="00E541CA" w:rsidR="00E541CA" w:rsidP="00E541CA" w:rsidRDefault="00E541CA" w14:paraId="01150334" w14:textId="15A3AC93">
      <w:pPr>
        <w:ind w:firstLine="720"/>
      </w:pPr>
      <w:r w:rsidRPr="00E541CA">
        <w:t xml:space="preserve">သို့သော် ဘုရားသခင်၏အချစ်အတွက်သာ ကောင်းမှုများပြုခြင်းသည် အဖေ၏အချစ်အတွက်သာ လုပ်ဆောင်သော သားတစ်ယောက်၏ လမ်းဖြစ်ပြီး၊ ပြစ်ဒဏ်ကြောက်ခြင်းမဟုတ်၊ ဆုချီးမြှင့်ခြင်းမျှော်လင့်ခြင်းမဟုတ်ဘဲ အဖေ၏အချစ်အတွက်သာ လုပ်ဆောင်ခြင်းဖြစ်သည်။ ထို့အပြင် အဖေကို စိတ်ဆိုးစေခြင်းကို ပြစ်ဒဏ်အဖြစ်ယူဆသော်လည်း၊ အဖေကိုချစ်ခြင်းနှင့် အဖေ၏ချစ်ခြင်းခံရခြင်းသည် အကြီးဆုံးဆုနှင့် ချမ်းသာမှုကို ပိုင်ဆိုင်ခြင်းဖြစ်သည်။ သူလုပ်သမျှအားလုံးကို ချစ်မြတ်နိုးသော ဖခင်အား ဝမ်းမြောက်စေရန်သာ ပြုလုပ်ပြီး ကိုယ်ပိုင်အကျိုးအမြတ်အတွက် မဟုတ်ပါ။ သူသည် ဖခင်၏ အရာအားလုံးကို ကိုယ်ပိုင်အဖြစ် ယူဆပြီး ကိုယ်ပိုင်အရာအားလုံးကို ဖခင်ပိုင်ဆိုင်သည်ဟု ကြေညာသည်။</w:t>
      </w:r>
    </w:p>
    <w:p w:rsidRPr="00E541CA" w:rsidR="00E541CA" w:rsidP="00E541CA" w:rsidRDefault="00E541CA" w14:paraId="4837BCB4" w14:textId="0101AB44">
      <w:pPr>
        <w:ind w:firstLine="720"/>
      </w:pPr>
      <w:r w:rsidRPr="00E541CA">
        <w:t xml:space="preserve">ကျွန်တစ်ယောက်ကောင်းမှုပြုလုပ်သည်ဆို၍ မညှဉ်းပယ်ကြ၊ အခကြေးငွေဖြင့် အလုပ်လုပ်သူကောင်းမှုများပြုလုပ်သည်ဆို၍လည်း မဂုဏ်ပြုကြ။ သို့သော် သားကိုသာ ဂုဏ်ပြု၍ ထိုသူတို့ထက် မြှင့်တင်ကြသည်၊ အကြောင်းမှာ သား၏ ရည်ရွယ်ချက်သည် သူတို့နှင့် မတူကြသောကြောင့်ဖြစ်သည်။ ပထမသူသည် မိမိကိုယ်ကို မစဉ်းစားဘဲ အရာအားလုံး၌ မိဘကို ကျေနပ်စေရန်သာ ဆန္ဒရှိသည်။ ဒုတိယသူများကတော့ မိမိကောင်းကျိုးကိုသာ ရှာဖွေကာ ဘုရားသခင်အား ကျေနပ်စေရန်ကို မစဉ်းစားကြ။ ကောင်းမှုများ ပြုလုပ်သော်လည်း ရည်ရွယ်ချက် မကောင်း၍ ဘုရားသခင်အား ကျေနပ်စေရန်မဟုတ်ဘဲ ကိုယ်ပိုင်အကျိုးအတွက်သာ ရည်ရွယ်ကြသည်။ ဒဏ်ကြောက်ခြင်းသည် ကိုယ်တိုင်ထိခိုက်မှုမခံရအောင် ကိုယ့်သမာဓိကို ထိန်းသိမ်းပေးသလို၊ ကောင်းကင်နိုင်ငံကို ဆန္ဒရှိခြင်းကတော့ ကိုယ့်အကျိုးအမြတ်ကို ရှာဖွေသည်။ ထိုသူတို့မှာ ချစ်ခြင်းမရှိကြ၊ အမြစ်မပါသော သစ်ခွံကဲ့သို့ အသီးမထွက်ဘဲ ခြောက်ကပ်ကာ အသုံးမကျတော့ကြ။ ဒီလိုနဲ့ သန့်ရှင်းသော ဂရေဂိုရီ ဒိုင်ယာလော့ဂစ် (Dialogist) သည် သူ၏ ၇ ကြိမ်မြောက် သမ္မာကျမ်းဟောပြောချက်တွင် ဤကိစ္စကို သင်ကြားခဲ့သည်။ 'တစ်ပင်၏ အမြစ်တစ်ခုမှ အကိုင်းအခက်များစွာ ထွက်သလို၊ တစ်ပါးတည်းသော ဘုရားသခင်၏ ချစ်ခြင်းမှ ကောင်းမြတ်သော အကျင့်များစွာ မွေးဖွားသည်။ ချစ်ခြင်း၏ အမြစ်နှင့် ဆက်မထားသော အကိုင်းတစ်ခု—ဒါကတော့ ကောင်းမြတ်သော လုပ်ရပ်တစ်ခု—သည် မည်သည့် စွမ်းအားမျှ မရှိနိုင်ပါ။' ဒီအထိ သန့်ဂရေဂိုရီ၏ သင်ခန်းစာဖြစ်ပါသည်။ ဤစကားများမှ သိသာထင်ရှားသည်မှာ ဘုရားသခင်အပေါ်မေတ္တာမပါဘဲ ကိုယ်ပိုင်အကျိုးအတွက်သာ ပြုလုပ်သော မည်သည့်ကောင်းမှုမျှ သစ်ပင်မှ ကျသွားသော ချောင်းကဲ့သို့ဖြစ်ပြီး၊ အသီးမထွက်ဘဲ ခြောက်ကပ်ကာ အသုံးမဝင်ကြောင်း ဖြစ်ပါသည်။</w:t>
      </w:r>
    </w:p>
    <w:p w:rsidRPr="00E541CA" w:rsidR="00E541CA" w:rsidP="00E541CA" w:rsidRDefault="00E541CA" w14:paraId="73632687" w14:textId="087BA289">
      <w:pPr>
        <w:ind w:firstLine="720"/>
      </w:pPr>
      <w:r w:rsidRPr="00E541CA">
        <w:t xml:space="preserve">ဒဏ်ခတ်ကို ကြောက်ရွံ့ခြင်းသည် မှန်ကန်ပြီး၊ ဒဏ်ခတ်ကြောက်ရွံ့မှုကြောင့် ကောင်းမှုပြုစဉ် မကောင်းမှုမှ ကိုယ်ကို ကာကွယ်ခြင်းလည်း မှန်ကန်သည်။ သို့သော် ထိုကြောက်ရွံ့မှုကို ဘုရားသခင်၏ အချစ်တော်က ဖျက်သိမ်းကာ၊ ထိုအချစ်၏ အမြစ်နှင့် ဆက်လက်တွဲနေပါက—တစ်ပြိုင်နက်တွင် ဘုရားသခင်ကို ကြောက်ရွံ့ကာ ချစ်ခြင်း—ထိုသူ၏ ကောင်းမှုများသည် ကယ်တင်ခြင်း၏ အသီးအနှံမှ မပယ်ဖျက်ခံရတော့ပါ။</w:t>
      </w:r>
    </w:p>
    <w:p w:rsidRPr="00E541CA" w:rsidR="00E541CA" w:rsidP="00E541CA" w:rsidRDefault="00E541CA" w14:paraId="358AE18C" w14:textId="6B8D4328">
      <w:pPr>
        <w:ind w:firstLine="720"/>
      </w:pPr>
      <w:r w:rsidRPr="00E541CA">
        <w:t xml:space="preserve">သို့သော် ဘုရားသခင်၏အချစ်မပါဘဲ ကြောက်ရွံ့ခြင်းတစ်ခုတည်း—ဘုရားသခင်ကို ကြမ်းတမ်းသောတိရစ္ဆာန်ကဲ့သို့ စားသွားမည်၊ ဒဏ်ပေးသူကဲ့သို့ သတ်သွားမည်ဟု ထင်ပြီး ကြောက်ရွံ့ခြင်း—ဤကြောက်ရွံ့ခြင်းသည် ကောင်းမှုပြုရန် တိုက်တွန်းသော်လည်း ဖျက်ဆီးပစ်သည်။ အကြောင်းမှာ အမြစ်မပါသော အကိုင်းကဲ့သို့ ပျက်စီးကာ အသီးမထွက်သလို၊ အချစ်မပါသော ကြောက်ရွံ့ခြင်းသည် ကယ်တင်ခြင်းကို မရရှိစေပါ။</w:t>
      </w:r>
    </w:p>
    <w:p w:rsidRPr="00E541CA" w:rsidR="00E541CA" w:rsidP="00E541CA" w:rsidRDefault="00E541CA" w14:paraId="7935A0DF" w14:textId="6176EFE0">
      <w:pPr>
        <w:ind w:firstLine="720"/>
      </w:pPr>
      <w:r w:rsidRPr="00E541CA">
        <w:lastRenderedPageBreak/>
      </w:r>
      <w:r w:rsidRPr="00E541CA">
        <w:t xml:space="preserve">ကောင်းကင်နိုင်ငံကို ဆန္ဒပြု၍ ကောင်းမှုများ ပြုလုပ်ခြင်းသည် ကောင်းပါသည်၊ သို့သော် ထိုဆန္ဒတွင် ဘုရားသခင်၏ အချစ်ပါဝင်ရမည်၊ အချစ်၏ အမြစ်နှင့် ဆက်နွယ်နေရမည်—အဲဒါကတော့ </w:t>
      </w:r>
      <w:r w:rsidRPr="00E541CA">
        <w:t xml:space="preserve">ကောင်းကင်နိုင်ငံ</w:t>
      </w:r>
      <w:r w:rsidRPr="00E541CA">
        <w:t xml:space="preserve">တွင် ရှိလိုသော </w:t>
      </w:r>
      <w:r w:rsidRPr="00E541CA">
        <w:t xml:space="preserve">ဆန္ဒဖြစ်သည်။ ကိုယ်ပိုင်အဆင်ပြေမှုအတွက်မဟုတ်ဘဲ ဘုရားသခင်၏ဂုဏ်အတွက်သာဖြစ်၍၊ ထာဝရကာလတစ်လျှောက်လုံး ဘုရားသခင်ကို ချီးမြှင့်နိုင်ရန်ဖြစ်သည်။ ထိုအခါ၌ ထိုသူ၏ကောင်းမြတ်သောအကျင့်များသည် ကယ်တင်ခြင်း၏သီးကို မဆုံးရှုံးဘဲ ရရှိမည်။ သို့သော် ဘုရားသခင်၏အချစ်မပါဘဲ ကောင်းကင်နိုင်ငံကိုသာ ဆန္ဒရှိခြင်းသည် အမြစ်မဲ့သစ်ခွကဲ့သို့ဖြစ်၍၊ သီးမထွက်ဘဲ ပျက်စီးသွားမည်။ တမန်တော်က အတည်ပြု၍ ဆိုသည်မှာ – "</w:t>
      </w:r>
      <w:r w:rsidRPr="00E541CA">
        <w:rPr>
          <w:i/>
        </w:rPr>
        <w:t xml:space="preserve">ကျွန်ုပ်တွင် တောင်များကို ဖယ်ရှားနိုင်မည့် ယုံကြည်ခြင်းအားလုံး ရှိသော်လည်း ချစ်ခြင်းမရှိပါက ကျွန်ုပ်သည် အရာမဟုတ်ပါ။ ကျွန်ုပ်ပိုင်ဆိုင်သမျှအားလုံးကို လှူဒါန်း၍ ကိုယ်ခန္ဓာကို မီးရှို့ခံရစေကာမူ ချစ်ခြင်းမရှိပါက ကျွန်ုပ်အတွက် အကျိုးမရှိပါ"</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အခန်း ၅။ အသီးမထွက်သော ကောင်းမှုများအကြောင်း၊ ၎င်းတို့သည် အော်သော်ဒေါ့ခ် ဘုရားကျောင်းပြင်ပတွင် ရှိကြသည်</w:t>
      </w:r>
      <w:bookmarkEnd w:id="79"/>
    </w:p>
    <w:p w:rsidRPr="00E541CA" w:rsidR="00E541CA" w:rsidP="00E541CA" w:rsidRDefault="00E541CA" w14:paraId="7D8A12F5" w14:textId="35064148">
      <w:pPr>
        <w:ind w:firstLine="720"/>
        <w:rPr>
          <w:i/>
        </w:rPr>
      </w:pPr>
      <w:r w:rsidRPr="00E541CA">
        <w:rPr>
          <w:i/>
        </w:rPr>
        <w:t xml:space="preserve">အော်သော်ဒေါက်စ်ဘုရားကျောင်းပြင်ပတွင် ပြုလုပ်သော ကောင်းမှုများ</w:t>
      </w:r>
      <w:r w:rsidRPr="00E541CA">
        <w:rPr>
          <w:i/>
        </w:rPr>
        <w:t xml:space="preserve">အပေါ်</w:t>
      </w:r>
    </w:p>
    <w:p w:rsidRPr="00E541CA" w:rsidR="00E541CA" w:rsidP="00E541CA" w:rsidRDefault="00E541CA" w14:paraId="33B34A61" w14:textId="172660D9">
      <w:pPr>
        <w:ind w:firstLine="720"/>
      </w:pPr>
      <w:r w:rsidRPr="00E541CA">
        <w:t xml:space="preserve">ထို့ကြောင့် အော်သော်ဒေါ့ခ်စ် ဘုရားကျောင်းပြင်ပတွင် ပြုလုပ်သော ကောင်းမှုများ မည်မျှကောင်းစွာဖြစ်စေ၊ အသီးမထွက်၍ ကယ်တင်ခြင်းကို မရရှိနိုင်ပါ။ အကြောင်းမှာ ၎င်းတို့သည် ခရစ်တော်ကို ဦးဆောင်ထားသော ဘုရားကျောင်းပြင်ပတွင် ဖြစ်ကြပြီး၊ ခရစ်တော်က "</w:t>
      </w:r>
      <w:r w:rsidRPr="00E541CA">
        <w:rPr>
          <w:i/>
        </w:rPr>
        <w:t xml:space="preserve">ငါနှင့်မရှိသူသည် ငါ့ဆန့်ကျင်သူဖြစ်ပြီး၊ ငါနှင့်အတူ မစုဆောင်းသူသည် ဖြန့်ကျဲသူဖြစ်သည်" ဟု</w:t>
      </w:r>
      <w:r w:rsidRPr="00E541CA">
        <w:t xml:space="preserve"> ပြောခဲ့သည်</w:t>
      </w:r>
      <w:r w:rsidRPr="00E541CA">
        <w:rPr>
          <w:rStyle w:val="FootnoteReference"/>
          <w:i/>
        </w:rPr>
        <w:footnoteReference w:id="665"/>
      </w:r>
      <w:r w:rsidRPr="00E541CA">
        <w:t xml:space="preserve"> ။ ခရစ်တော်၏ ဘုရားကျောင်းကို ကပ်လျက်ရှိသူတိုင်းသည် ခေါင်းနှင့်ခန္ဓာကဲ့သို့ သူ၏ ဘုရားကျောင်းနှင့် ပေါင်းစည်းထားပြီး ထိုအတွင်း၌ ရှိနေသော ခရစ်တော်ကို ကိုယ်တိုင်ကပ်လျက်ရှိခြင်းဖြစ်သည်။ ခရစ်တော်၏ ဘုရားကျောင်းမှ ဝေးကွာသွားသူသည် ခရစ်တော်ကိုယ်တော်မှ ဝေးကွာသွားသူဖြစ်သည်။ ခရစ်တော်မပါဘဲ ကောင်းမှုများကို စုဆောင်းနေသည်ဟု ထင်သူတိုင်းသည် အမှန်တကယ် မစုဆောင်းဘဲ ပျက်စီးပစ်နေပြီး ကိုယ်တိုင်အတွက် ကယ်တင်ခြင်းကို မရရှိနိုင်ပါ။ ခေါင်းတော်က အသက်သွင်းကာ အုပ်ချုပ်သော ကိုယ်ခန္ဓာမှ ခွဲထွက်သွားသော ကိုယ်အင်္ဂါတစ်ခုသည် အသက်ရှင်လှုပ်ရှားနိုင်ပါသလား။ ပင်စည်မှ ဖြတ်ထုတ်ထားသော သစ်ခွံ သို့မဟုတ် ပန်းသီးပင်မှ ခွဲထွက်ထားသော ချောင်းတစ်ခုက သီးထွက်နိုင်ပါသလား။ မဖြစ်နိုင်ပါ။ ထိုနည်းတူ ခရစ်ယာန်တစ်ဦးသည် ကောင်းမွန်သောဘဝကို ဖြတ်သန်းနေသော်လည်း ခရစ်တော်၏ အော်သိုဒေါ့ဒေါ်စ် ဘုရားကျောင်း၏ သင်းအဖွဲ့မှ ခွဲထွက်ပါက ကယ်တင်ခြင်းကို မရရှိနိုင်ပါ။ ဂရုစိုက်ပါ၊ အဲလက်ဇန်ဒရီယားမြို့၏ ပထမပထဝီ အာသာနာဆီယပ်တော်သည် သူ၏ ယုံကြည်ချက်စာတမ်းအစတွင် "ကယ်တင်ခံလိုသူတိုင်းသည် အထူးသဖြင့် ကက်သလစ်ယုံကြည်ချက်ကို ထိန်းသိမ်းရမည်၊ ထိုယုံကြည်ချက်အား အပြည့်အစုံနှင့် အမှားမရှိစွာ မလိုက်နာသူတိုင်းသည် မလွဲမသွေ အမြဲတမ်း ပျက်စီးမည်" ဟု ဆိုထားသည်။ ထိုနောက်ဆုံးတွင်လည်း သူက ဆိုသည်မှာ၊ 'ဤသည်မှာ ကက်သလစ်ယုံကြည်ချက်ဖြစ်သည်။ မည်သူမဆို ဤယုံကြည်ချက်ကို သစ္စာနှင့် တကယ် မယုံကြည်ပါက ကယ်တင်ခြင်း မရနိုင်ပါ။' ဤအထိ အထနာဆီယပ်၏ စကားများဖြစ်သည်။ ဤစကားများမှ သက်သေပြသလို အော်သော်ဒေါ့ဒ် ကက်သလစ် ဘုရားကျောင်းပြင်ပ၌ မည်သူမျှ ကယ်တင်ခြင်းမရနိုင်ကြောင်း ထင်ရှားပါသည်။ နိုအာခေတ်ကဲ့သို့ပင် မိုးရေကြီးမှုအတွင်း နိုအာသင်္ဘောပြင်ပ၌ ရှိသူများ မည်သူမျှ ကယ်တင်ခြင်းမရခဲ့ဘဲ သင်္ဘောထဲဝင်သူများသာ ကယ်တင်ခံခဲ့ကြပြီး မဝင်သူများအားလုံး သေဆုံးခဲ့ကြသည်။ ထိုနည်းတူ ကျွန်ုပ်တို့သည် ခရစ်တော်၏ သန့်ရှင်းသော ဘုရားကျောင်းကို (၎င်းသည် နိုအာ၏ သင်္ဘော၏ ကြိုတင်ပြသချက်ဖြစ်သည်) နားလည်ရမည်၊ ထိုဘုရားကျောင်းအတွင်း မတွေ့ရှိသူ တစ်ဦးတစ်ယောက်မျှ ကယ်တင်ခြင်း မရရှိနိုင်ကြောင်း၊ ဘုရားကျောင်းကို မိခင်အဖြစ် မယူသူသည် ဘုရားသခင်ကို ဖခင်အဖြစ် ယူရန် မထိုက်တန်ကြောင်း (သန့်စင် စိုင်ပရီးယန်က ဆိုသည်)</w:t>
      </w:r>
      <w:r w:rsidRPr="00E541CA">
        <w:rPr>
          <w:rStyle w:val="FootnoteReference"/>
        </w:rPr>
        <w:footnoteReference w:id="666"/>
      </w:r>
      <w:r w:rsidRPr="00E541CA">
        <w:t xml:space="preserve"> ။ သမ္မာကျမ်းတွင်လည်း "</w:t>
      </w:r>
      <w:r w:rsidRPr="00E541CA">
        <w:rPr>
          <w:i/>
        </w:rPr>
        <w:t xml:space="preserve">ဘုရားကျောင်းကို</w:t>
      </w:r>
      <w:r w:rsidRPr="00E541CA">
        <w:t xml:space="preserve"> မလိုက်နာ</w:t>
      </w:r>
      <w:r w:rsidRPr="00E541CA">
        <w:rPr>
          <w:i/>
        </w:rPr>
        <w:t xml:space="preserve">သူကို </w:t>
      </w:r>
      <w:r w:rsidRPr="00E541CA">
        <w:rPr>
          <w:i/>
        </w:rPr>
        <w:t xml:space="preserve">သင်တို့အတွက် နိုင်ငံခြားသားနှင့် အခွန်ကောက်သူကဲ့သို့ သတ်မှတ်ကြ"</w:t>
      </w:r>
      <w:r w:rsidRPr="00E541CA">
        <w:rPr>
          <w:i/>
        </w:rPr>
        <w:t xml:space="preserve"> ဟု</w:t>
      </w:r>
      <w:r w:rsidRPr="00E541CA">
        <w:t xml:space="preserve"> ဆိုသည်</w:t>
      </w:r>
      <w:r w:rsidRPr="00E541CA">
        <w:rPr>
          <w:rStyle w:val="FootnoteReference"/>
          <w:i/>
        </w:rPr>
        <w:footnoteReference w:id="667"/>
      </w:r>
      <w:r w:rsidRPr="00E541CA">
        <w:t xml:space="preserve"> ။ ဘုရားကျောင်းကို မလိုက်နာသူ၏ ကောင်းမြတ်သော လုပ်ရပ်များကို မမြင်ကြနှင့်။ ဟာဂရိုက်များအနက်တွင်တောင် အမှန်တရားကို ထောက်ခံကာ သနားကြင်နာပြသ၍ မည်သူကိုမျှ ထိခိုက်စေခြင်းမရှိဘဲ ကိုယ်ပိုင်လူမျိုးများသာမက ခရစ်ယာန်များအပေါ်တွင်လည်း ချစ်ခြင်းနှင့် ကြင်နာမှုကို လေ့ကျင့်ကြသူများစွာ ရှိကြသည်။ သို့သော် ၎င်းတို့၏ ကောင်းမှုများက ကယ်တင်ခြင်းကို မပေးနိုင်ပါ။ သူတို့သည် ခရစ်တော်နှင့် ခရစ်တော်၏ ဘုရားကျောင်းနှင့် မဆက်နွယ်ကြပါ။ ထိုနည်းတူ ခရစ်တော်၏ နာမည်ကို ယူဆောင်ကာ ကိုယ်ကို ခရစ်ယာန်ဟု ခေါ်ဆိုသော်လည်း ခရစ်တော်၏ ဘုရားကျောင်းကို ရှောင်ကြဉ်သူများသည် မိမိတို့၏ ကောင်းမှုများ (ရှိပါက) နှင့်အတူ ပျက်စီးသွားကြမည်။ ဤအကြောင်းကို စိန့်ခရိုက်ဆိုစတိုမ်က ဖိလစ်ပိသားများထံ ပေါ့လ်၏ စာတော်၊ အခန်း ၁၊ စကားပြော ၂ တွင် ရှင်းလင်းစွာ သင်ကြားပြောကြားခဲ့သည် </w:t>
      </w:r>
      <w:r w:rsidRPr="00E541CA">
        <w:t xml:space="preserve">(</w:t>
      </w:r>
      <w:r w:rsidRPr="00E541CA">
        <w:rPr>
          <w:rStyle w:val="FootnoteReference"/>
        </w:rPr>
        <w:footnoteReference w:id="668"/>
      </w:r>
      <w:r w:rsidRPr="00E541CA">
        <w:t xml:space="preserve"> )၊ ထိုတွင် သူက ဆိုသည်မှာ၊ 'ဆိုးရွားဆုံးသောသူမှာ စာတန်ဖြစ်ပြီး၊ သူသည် လူတို့အား မလိုအပ်သော အလုပ်များကို နေရာတိုင်းတွင် ချမှတ်ကာ ခွဲထုတ်ပစ်သည်' ဟူ၍ ဖြစ်သည်။ ထို့အပြင် သူသည် သူတို့အား ကောင်းကင်ဆုကို မရရှိစေရန်သာမက၊ ပြစ်ခွင့်တောင်းခြင်းဆိုင်ရာ လုပ်ငန်းများကိုလည်း ဆောင်ရွက်စေသည်။ သူသည် ထိုသင်ကြားချက်များသာမက၊ ထိုအစာရှောင်ခြင်းနှင့် သန့်ရှင်းခြင်းများကိုလည်း သတ်မှတ်ထားသည်။ ၎င်းတို့သည် သူတို့၏ဆုကိုသာမက၊ ထိုအကျင့်များကို လိုက်နာသူများအားလည်း အလွန်ဆိုးကျိုးဖြစ်စေသည်။ ထိုသူများအကြောင်းကို သူက နောက်တွင် </w:t>
      </w:r>
      <w:r w:rsidRPr="00E541CA">
        <w:rPr>
          <w:i/>
        </w:rPr>
        <w:t xml:space="preserve">'ကိုယ်ပိုင်သတိဓာတ်က မီးရှို့ခံရသူများ'</w:t>
      </w:r>
      <w:r w:rsidRPr="00E541CA">
        <w:rPr>
          <w:rStyle w:val="FootnoteReference"/>
          <w:i/>
        </w:rPr>
        <w:footnoteReference w:id="669"/>
      </w:r>
      <w:r w:rsidRPr="00E541CA">
        <w:t xml:space="preserve"> ဟု</w:t>
      </w:r>
      <w:r w:rsidRPr="00E541CA">
        <w:t xml:space="preserve"> ဆက်လက်ဖော်ပြထား</w:t>
      </w:r>
      <w:r w:rsidRPr="00E541CA">
        <w:t xml:space="preserve">သည်။ ဤအထိ ခရိုက်ဆိုစတိုမ်၏ အဆိုဖြစ်သည်။ ကျွန်ုပ်တို့သည် သို့သော် အစာရှောင်ခြင်းနှင့် သန့်ရှင်းခြင်း—မိန်းမမဖြစ်ခြင်းပါဝင်ပါစေ—နှင့် အယူမှားသူများ၏ တရားဟောခြင်း၊ အခြားအပြုအမူများနှင့် ကြိုးပမ်းအားထုတ်မှုများသည် သူတို့အား ကယ်တင်ခြင်းမပေးဘဲ အမြဲတမ်းဒဏ်ခတ်ခြင်းကိုသာ ဖြစ်စေကြောင်း သတိပြုကြသည်။ ခရိုက်ဆိုစတိုမ်၏ အမှန်တရားပြောသော နှုတ်ခမ်းများက ဤအချက်ကို ထုတ်ဖော်ပြောကြားခဲ့သည်။</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အခန်း ၆။ မုချဆရာများ၏ အပြုအမူ</w:t>
      </w:r>
      <w:bookmarkEnd w:id="80"/>
    </w:p>
    <w:p w:rsidRPr="00E541CA" w:rsidR="00E541CA" w:rsidP="00E541CA" w:rsidRDefault="00E541CA" w14:paraId="546EB88C" w14:textId="4D81F742">
      <w:pPr>
        <w:ind w:firstLine="720"/>
      </w:pPr>
      <w:r w:rsidRPr="00E541CA">
        <w:t xml:space="preserve">ဤသို့ဖြင့် မှားယွင်းစွာ ကောင်းဟု ယူဆထားသော ခွဲထွက်သူများ၏ လုပ်ရပ်များကို စုံစမ်းစစ်ဆေးပြီးနောက်၊ သူတို့၏ မျက်နှာဖုံးဆရာများ၏ သဘောထားကိုလည်း မလွတ်မခံ ဖော်ထုတ်မည်ဖြစ်သည်။ ထိုဆရာများက သဘာဝကောင်းမြတ်ပြီး ရိုးရှင်းသော လူတို့၏ ဝိညာဉ်ကို လိမ်လည်စေကြသည်။ ကျွန်ုပ်တို့သည် ဤအကြမ်းဖက်ဝံများသည် သိုးဝတ်စုံဆင်ကာ ခရစ်တော်၏ သိုးစုထဲသို့ ဝင်ရောက်ကြသည်ကို ကြားဖူးကြသည်။</w:t>
      </w:r>
    </w:p>
    <w:p w:rsidRPr="00E541CA" w:rsidR="00E541CA" w:rsidP="00E541CA" w:rsidRDefault="00E541CA" w14:paraId="6ABA51E5" w14:textId="4A045EE4">
      <w:pPr>
        <w:ind w:firstLine="720"/>
      </w:pPr>
      <w:r w:rsidRPr="00E541CA">
        <w:t xml:space="preserve">ပထမဦးဆုံး၊ ကျွန်ုပ်တို့ကြားသလို သူတို့သည် ချမ်းသာကြွယ်ဝသော အိမ်ထောင်စုများကိုသာ ရှာဖွေကြပြီး ဆင်းရဲနွမ်းပါးသူများ၏ အိမ်ထဲသို့ မဝင်ကြပါ။ သားရဲကလည်း ထိုပုံစံတူဖြစ်၍ ခိုးယူရန် မမျှော်လင့်သောနေရာသို့ မသွားဘဲ သိုးအုပ်စုရှိသည်ဟု ကြားသမျှနေရာသို့သာ သွားပါသည်။ သူတို့သည် မိမိတို့၏ ဆွဲဆောင်မှုအားဖြင့် လွယ်ကူစွာ လှည့်စားခံရနိုင်သူများ၊ အထူးသဖြင့် ရိုးရိုးလူထုနှင့် အမျိုးသမီးများကို ရှာဖွေကြသည်။</w:t>
      </w:r>
    </w:p>
    <w:p w:rsidRPr="00E541CA" w:rsidR="00E541CA" w:rsidP="00E541CA" w:rsidRDefault="00E541CA" w14:paraId="6D33E479" w14:textId="7AD0F03D">
      <w:pPr>
        <w:ind w:firstLine="720"/>
      </w:pPr>
      <w:r w:rsidRPr="00E541CA">
        <w:t xml:space="preserve">ထို့အပြင် အိမ်ထဲဝင်တိုင်း သူတို့သည် ဘာသာရေးသဒ္ဒါပြင်းထန်စွာ ပြသကာ စကားနှင့် လက်တွေ့အပြုအမူအားလုံးဖြင့် ကိုယ်တော်ဘုရား၏ ဝန်ထမ်းများ၊ သန့်ရှင်းသူများ၊ တရားမျှတသူများနှင့် ဘာသာရေးသဒ္ဒါပြင်းထန်သူများအဖြစ် ကိုယ်ကိုယ်ကိုယ်တင်ဆက်ကြသည်။</w:t>
      </w:r>
    </w:p>
    <w:p w:rsidRPr="00E541CA" w:rsidR="00E541CA" w:rsidP="00E541CA" w:rsidRDefault="00E541CA" w14:paraId="777E6AC6" w14:textId="0C3BB910">
      <w:pPr>
        <w:ind w:firstLine="720"/>
      </w:pPr>
      <w:r w:rsidRPr="00E541CA">
        <w:t xml:space="preserve">သူတို့သည် ကိုယ်ပိုင်မုန့်ကို ယူဆောင်လာကာ အဲဒီအိမ်သားများအား မကောင်းမှုထဲသို့ ဦးတည်ခေါ်ဆောင်နိုင်သည်အထိ မည်သည့်အစားအစာမျှ မစမ်းကြ။ သူတို့သည် ခရီးသွားအဖွဲ့၏ အစားအစာကို မစားကြပါ၊ တစ်ဖက်မှာတော့ မသန့်ရှင်းကြောင်း မုန်းတီး၍၊ တစ်ဖက်မှာတော့ သူတို့၏ အစာရှောင်ခြင်းကို ပြသရန်ဖြစ်သည်။ ညနေထိ၊ တစ်နေ့တာလုံး၊ ဒါမှမဟုတ် ပိုရှည်အထိ အစာရှောင်ကာ ကိုယ်ပိုင် ယူလာသော မုန့်ငယ်ငယ်သာ စားကြသည်။</w:t>
      </w:r>
    </w:p>
    <w:p w:rsidRPr="00E541CA" w:rsidR="00E541CA" w:rsidP="00E541CA" w:rsidRDefault="00E541CA" w14:paraId="694FC132" w14:textId="03071B47">
      <w:pPr>
        <w:ind w:firstLine="720"/>
      </w:pPr>
      <w:r w:rsidRPr="00E541CA">
        <w:t xml:space="preserve">သူတို့သည် လူများမြင်စေရန်အတွက် ဘုရားသခင်ထံသို့ စိတ်အားထက်သန်စွာ ဆုတောင်းဆက်လက်ကြသည်။ ထိုကဲ့သို့သော ပူဇော်သူများအကြောင်းကို ခရစ်တော်က သမ္မာကျမ်းတွင် "သူတို့သည် လက်မဆေးဘဲ ကြာရှည်စွာ </w:t>
      </w:r>
      <w:r w:rsidRPr="00E541CA">
        <w:rPr>
          <w:i/>
        </w:rPr>
        <w:t xml:space="preserve">ဆုတောင်းကြသည်၊ ထိုသူတို့အား ပိုမိုပြင်းထန်သော တရားစီရင်မှုကို ခံရမည်</w:t>
      </w:r>
      <w:r w:rsidRPr="00E541CA">
        <w:t xml:space="preserve">" ဟု ပြောကြားခဲ့</w:t>
      </w:r>
      <w:r w:rsidRPr="00E541CA">
        <w:t xml:space="preserve">သည်။</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သူတို့သည် ကျမ်းစာဖတ်ခြင်းများကို တင်ပြပြီး၊ ထိုဖတ်ချက်များမှ သူတို့၏ သင်ခန်းစာများကို ဟောပြောကြသည်။ ဒါဟာ အခြားသူများကို ကယ်တင်ခြင်းလမ်းကြောင်းသို့ ဦးတည်ရန် မဟုတ်ဘဲ၊ သူတို့၏ စိတ်ကျဉ်းမြောင်းသော အမြင်များဆီသို့ ဆွဲဆောင်ရန်သာ ဖြစ်သည်။ သူတို့သည် နားထောင်သူများဆီသို့ အသက်ရှူထွက်ခြင်း၊ စိတ်လှုပ်ရှားမှု ပြင်းထန်ခြင်းနှင့် မျက်ရည်များဖြင့် ပြောကြားကြသည်။ သူတို့သည် ပြင်ပမှသာ သန့်ရှင်းခြင်း၊ ဘာသာရေးကျင့်ဝတ်တိုင်းကို ပြသသော်လည်း၊ အတွင်းစိတ်၌ လိမ်လည်မှုနှင့် မုန်းတီးစိတ်ဖြင့် ပြုလုပ်ကြသည်။ ဤအကြောင်းကို The Ladder of Divine Ascent</w:t>
      </w:r>
      <w:r w:rsidRPr="00E541CA">
        <w:rPr>
          <w:rStyle w:val="FootnoteReference"/>
        </w:rPr>
        <w:footnoteReference w:id="671"/>
      </w:r>
      <w:r w:rsidRPr="00E541CA">
        <w:t xml:space="preserve"> </w:t>
      </w:r>
      <w:r w:rsidRPr="00E541CA">
        <w:t xml:space="preserve">တွင် ဖော်ပြထားသည့် ပုံပြင်များအရ</w:t>
      </w:r>
      <w:r w:rsidRPr="00E541CA">
        <w:t xml:space="preserve">၊ မြွေခွေးသည် အိပ်နေသလို သရုပ်ဆောင်ပြီး၊ မကောင်းဆိုးဝါးသော ဝိညာဉ်သည် သန့်ရှင်းခြင်းကို သရုပ်ဆောင်သည်။ မြွေခွေးသည် ကြက်တစ်ကောင်ကို ရယူလိုပြီး၊ မကောင်းဆိုးဝါးသော ဝိညာဉ်သည် ဝိညာဉ်ကို ဖျက်ဆီးလိုသည်။ ထိုဟစ်ပိုကရိတ်များသည် သန့်ရှင်းခြင်း၊ သန့်စင်ခြင်း၊ အစာရှောင်ခြင်း၊ ဆုတောင်းခြင်းနှင့် အခြားကောင်းမြတ်သော လုပ်ရပ်များကို သရုပ်ဆောင်သော်လည်း၊ အားလုံးသည် မသိသူများကို လိမ်လည်ရန်သာ ရည်ရွယ်၍ ပြုလုပ်ခြင်းဖြစ်သည်။</w:t>
      </w:r>
    </w:p>
    <w:p w:rsidRPr="00E541CA" w:rsidR="00E541CA" w:rsidP="00E541CA" w:rsidRDefault="00E541CA" w14:paraId="1A71778B" w14:textId="2FD5D714">
      <w:pPr>
        <w:ind w:firstLine="720"/>
      </w:pPr>
      <w:r w:rsidRPr="00E541CA">
        <w:t xml:space="preserve">သို့သော် လူများသည် ရိုးရှင်း၍ သူတို့၏ လှည့်ကွက်ကို မသိကြသဖြင့် သူတို့၏ ဘဝပုံစံ၊ အလှူဒါန၊ ဆုတောင်းနှင့် နူးညံ့သော စိတ်ထားတို့ကြောင့် အံ့အားသင့်ကာ ဘုရားသခင်၏ ကြီးမြတ်သော ဝန်ထမ်းများအဖြစ် ဂုဏ်ပြုကြပြီး သူတို့၏ သင်ကြားချက်များကို ချိုမြိန်သော ဂီတကဲ့သို့ နားထောင်ကြသည်။</w:t>
      </w:r>
    </w:p>
    <w:p w:rsidRPr="00E541CA" w:rsidR="00E541CA" w:rsidP="00E541CA" w:rsidRDefault="00E541CA" w14:paraId="225319DA" w14:textId="69138C9F">
      <w:pPr>
        <w:ind w:firstLine="720"/>
      </w:pPr>
      <w:r w:rsidRPr="00E541CA">
        <w:t xml:space="preserve">ထို့နောက် မသိသူများ၏ နှလုံးသားသို့ လမ်းကြောင်းကို ပြေလည်အောင် ပြင်ပြီးနောက် သူတို့၏ မမှန်ကန်သော ယုံကြည်ချက်၏ အဆိပ်ပင်များကို စိုက်ထူကြသည်။ အစပိုင်းတွင် သူတို့သည် ဘုရားသခင်၏ ဘုရားကျောင်းကို ယုံကြည်မှုမရှိသလို ထင်မြင်ကာ ညစ်ပတ်စွာ ပြောဆိုပြီး ဘုန်းကြီးများ၊ ကျမ်းစာများ၊ ဘုရားကျောင်းဆိုင်ရာ အမွေအနှစ်များနှင့် သာသနာပြု အခမ်းအနားများအားလုံးကို တိုက်ခိုက်ဆန့်ကျင်ကြသည်။</w:t>
      </w:r>
    </w:p>
    <w:p w:rsidRPr="00E541CA" w:rsidR="00E541CA" w:rsidP="00E541CA" w:rsidRDefault="00E541CA" w14:paraId="4D6C1883" w14:textId="477817FF">
      <w:pPr>
        <w:ind w:firstLine="720"/>
      </w:pPr>
      <w:r w:rsidRPr="00E541CA">
        <w:t xml:space="preserve">ထို့အပြင် သူတို့၏ ဘရန်စခ် တောဘုန်းကြီးကျောင်းများ၊ သူတို့၏ အဖွဲ့အစည်း၊ သူတို့၏ ယုံကြည်ချက်နှင့် ဘဝနည်းလမ်းတို့ကို အမြင့်ဆုံး ချီးမြှင့်ကြသည်။ တစ်ပြိုင်နက်တွင်လည်း ခရစ်တော်၏ ဒုတိယကြိမ် ပြန်လာမည့်အကြောင်းကို ခန့်မှန်းကာ၊ ယင်းသည် မကြာမီဖြစ်တော့မည်ဟု ဆိုပြီး၊ ထိုကြောင့် ကမ္ဘာပေါ်တွင် အန္တီခရစ်သည် ယခုအခါ အုပ်ချုပ်နေပြီဟု ယုံကြည်စေကြသည်။ ဒီလိုနဲ့ ရိုးရှင်းစိတ်ထားရှိသူများကို လိမ်လည်ကာ ခရစ်တော်ဘုရားကျောင်းမှ ခွဲထွက်စေပြီး သူတို့ရဲ့ မှားယွင်းယုံကြည်ချက်ထဲသို့ ဆွဲဆောင်ကြသည်။ ထို့အပြင် သူတို့က ထိုသူများထံမှ အလှူငွေများစွာကို လက်ခံယူကာ ခိုးယူထားသော အစားအစာများနှင့်အတူ ခွေးသရဲကဲ့သို့ ပြန်သွားကြသည်။ ထို့အပြင် သူတို့သည် တချို့လူများကို ကယ်တင်ခြင်းသို့ ဦးတည်သွားသလို သရုပ်ဆောင်ကာ ဆွဲခေါ်သော်လည်း အမှန်မှာ ဖျက်ဆီးခြင်းသို့သာ ဦးတည်စေကြသည်။</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အခန်း ၇။ ကောင်းမြတ်သောဘဝသည် မမှန်သောယုံကြည်ချက်ကို မထောက်ခံပါ။</w:t>
      </w:r>
      <w:bookmarkEnd w:id="81"/>
    </w:p>
    <w:p w:rsidRPr="00E541CA" w:rsidR="00E541CA" w:rsidP="00E541CA" w:rsidRDefault="00E541CA" w14:paraId="1D064FF5" w14:textId="160EAAE6">
      <w:pPr>
        <w:ind w:firstLine="720"/>
      </w:pPr>
      <w:r w:rsidRPr="00E541CA">
        <w:t xml:space="preserve">ထို့ကြောင့် ကျွန်ုပ်တို့သည် ခရစ်တော်၏ သိုးစုတို့အား ဤလိမ်လည်သူများ၊ </w:t>
      </w:r>
      <w:r w:rsidRPr="00E541CA">
        <w:rPr>
          <w:i/>
        </w:rPr>
        <w:t xml:space="preserve">ပြင်ပပုံစံသာ ဘုရားကျင့်ဝတ်ရှိသလို သရုပ်ဆောင်သော်လည်း ၎င်း၏ အင်အားကို ငြင်းပယ်ထားသော </w:t>
      </w:r>
      <w:r w:rsidRPr="00E541CA">
        <w:t xml:space="preserve">မျက်နှာဖုံးဝတ်သူ 'တရားသူ'များမှ သတိထားကြပါစေဟု တိုက်တွန်းနှိုးဆော်အပ်ပါ</w:t>
      </w:r>
      <w:r w:rsidRPr="00E541CA">
        <w:rPr>
          <w:i/>
        </w:rPr>
        <w:t xml:space="preserve">သည်။ သူတို့ထံမှ ရှောင်ကြဉ်ကြပါ၊ ဂျန်နက်စ်နှင့် ဂျမ်ဘရေးစ်တို့ မုရှေကို ဆန့်ကျင်ခဲ့သကဲ့သို့၊ ဤလူများလည်း အမှန်တရားကို ဆန့်ကျင်ကြသည်—စိတ်ပျက်စီး၍ ယုံကြည်ခြင်း၌ ကျွမ်းကျင်မှုမရှိသူများဖြစ်ကြသည်</w:t>
      </w:r>
      <w:r w:rsidRPr="00E541CA">
        <w:rPr>
          <w:rStyle w:val="FootnoteReference"/>
          <w:i/>
        </w:rPr>
        <w:footnoteReference w:id="672"/>
      </w:r>
      <w:r w:rsidRPr="00E541CA">
        <w:t xml:space="preserve"> ။ သူတို့၏ သမာဓိကောင်းမွန်သော ဘဝ၏ ပြင်ပပုံစံကြောင့် မလိမ်လည်ပါနှင့်၊ သမာဓိကောင်းမွန်သော ဘဝသည် မှားယွင်းသော ယုံကြည်ချက်ကို မထောက်ခံကြောင်း လူတိုင်းသိကြပြီးဖြစ်သည်။ တခါတလေ မှားယွင်းသော ယုံကြည်ချက်သည် ကောင်းမြတ်သူများထဲတွင်ပါ တွေ့ရတတ်ပြီး၊ မကောင်းသူများထဲတွင်ပါ မှန်ကန်သော ယုံကြည်ချက် တွေ့ရတတ်သည်။ ကောင်းမြတ်သော ဘဝသည် မမှန်သော ယုံကြည်ချက်ကို မထောက်ခံကြောင်းသည် ထိုအချက်မှ ထင်ရှားပါသည်။</w:t>
      </w:r>
    </w:p>
    <w:p w:rsidRPr="00E541CA" w:rsidR="00E541CA" w:rsidP="00E541CA" w:rsidRDefault="00E541CA" w14:paraId="798FA089" w14:textId="1B60FFCD">
      <w:pPr>
        <w:ind w:firstLine="720"/>
      </w:pPr>
      <w:r w:rsidRPr="00E541CA">
        <w:t xml:space="preserve">အဲလက်ဇန်ဒရီးယားမြို့၏ ပထမပေထရာရှ် Cyril ၏ ဘဝဇာတ်ကြောင်းစာအုပ်တွင် </w:t>
      </w:r>
      <w:r w:rsidRPr="00E541CA">
        <w:t xml:space="preserve">(</w:t>
      </w:r>
      <w:r w:rsidRPr="00E541CA">
        <w:rPr>
          <w:rStyle w:val="FootnoteReference"/>
        </w:rPr>
        <w:footnoteReference w:id="673"/>
      </w:r>
      <w:r w:rsidRPr="00E541CA">
        <w:t xml:space="preserve"> ) နှင့် ဖေဖော်ဝါရီလ ၂၅ ရက်နေ့ Prologue တွင်လည်း ဖော်ပြထားသလို၊ အီဂျစ်တောင်ပိုင်းဒေသတစ်ခု၌ ဘုန်းကြီးတစ်ဦးရှိခဲ့သည်။ သူသည် ဘဝကျင့်ဝတ်အားဖြင့် သန့်ရှင်းသော်လည်း ရိုင်းစိုင်းပြီး ရိုးရှင်းသော လူတစ်ဦးဖြစ်ကာ၊ မသိမြင်မှုကြောင့် မဲခိဇက်ဒက်ကို ဘုရားသခင်၏ သားတော်ဟု ကြေညာခဲ့သည်။ ဤအကြောင်းကို</w:t>
      </w:r>
      <w:r w:rsidRPr="00E541CA">
        <w:lastRenderedPageBreak/>
      </w:r>
      <w:r w:rsidRPr="00E541CA">
        <w:t xml:space="preserve"> မှတဆင့် သန့်ရှင်းတော် Cyril ထံသို့ </w:t>
      </w:r>
      <w:r w:rsidRPr="00E541CA">
        <w:t xml:space="preserve">တင်ပြ</w:t>
      </w:r>
      <w:r w:rsidRPr="00E541CA">
        <w:t xml:space="preserve">ရာ၊ သူသည် အဲလ်ဒါကို ခေါ်ယူ၍ မျက်နှာရှေ့သို့ တင်ခဲ့သည်။ အဲလ်ဒါသည် အံ့ဩဖွယ် အမှတ်အသားများ ပြုလုပ်နိုင်သူဖြစ်ပြီး၊ ဘုရားသခင်ထံ တောင်းဆိုသမျှကို ဘုရားသခင်က ဖော်ပြပေးခဲ့ကြောင်း သိရှိထားသော်လည်း၊ မဲခိဇေဒက်အကြောင်း ပြောဆိုသည့်အခါ မသိမှတ်ဘဲ ပြောဆိုခဲ့ကြောင်း သိရှိကာ၊ ပထမဘုရားကျောင်းဦးသည် ဉာဏ်ပညာဖြင့် နူးညံ့စွာ ပြောဆိုခဲ့သည်။ 'အဘား၊ ကျွန်ုပ် တောင်းပန်ပါသည်၊ တစ်စိတ်က "မဲခိဇက်ဒက်သည် ဘုရားသခင်၏ သားတော်ဖြစ်သည်" ဟု ပြောသော်လည်း၊ အခြားစိတ်က "မဟုတ်ဘူး၊ သူသည် လူတစ်ယောက်ဖြစ်ပြီး ဘုရားသခင်၏ ယဇ်ပုရောဟိတ်တစ်ဦးသာဖြစ်သည်" ဟု ပြောနေပါသည်။ ထိုအတွေးများကြောင့် ကျွန်ုပ် သံသယဖြစ်နေပြီး၊ ထိုအကြောင်းကို ဘုရားသခင်ထံ ဆုတောင်းကာ ကျွန်ုပ်အား အသိပေးရန် သင့်အား အထူးခေါ်ယူထားပါသည်။' သို့သော် အကြီးသူသည် သူ၏ ဘဝအတွေ့အကြုံကို ယုံကြည်ကာ ရဲရဲပြောကြားသည်– "ကျွန်ုပ်အား အနည်းဆုံး သုံးရက်သာ ခွင့်ပြုပါ၊ ဤကိစ္စအတွက် ဘုရားသခင်ထံ မေးမြန်းမည်၊ ထိုအခါ ထွက်ပေါ်လာသမျှအားလုံးကို သင့်အား အသိပေးမည်" ဟု။ ကြီးသူသည် သူ၏ အခန်းသို့ သွားကာ သုံးရက်ကြာ ကိုယ်တိုင်ပိတ်ဆို့၍ မယ်လခီဇက်ဒက်အကြောင်း အမှန်တရားကို ဖော်ပြပေးပါစေဟု ဘုရားသခင်ထံ ဆုတောင်းခဲ့သည်။ ဆုတောင်းအတိုင်း ရရှိပြီးနောက် သူသည် စိန့်ဆာရစ်ထံသို့ သွားကာ "မယ်လခီဇက်ဒက်သည် လူသားတစ်ဦးဖြစ်ပြီး ဘုရားသခင်၏ သားတော်မဟုတ်ပါ" ဟု ပြောကြားခဲ့သည်။ ပထမဆရာတော်က မေးလိုက်သည်၊ "အဖေ၊ ဤအကြောင်းကို ဘယ်လို သိပါသလဲ?" သူက ပြန်ဖြေသည်၊ "ဘုရားသခင်က ပထမဆရာတော်များအားလုံးကို တစ်ယောက်ချင်းစီ ပြသခဲ့ပြီး၊ အာဒံမှ မယ်လိဇက်ဒက်အထိ တစ်ယောက်ချင်းစီ ကျွန်ုပ်ရှေ့မှ ဖြတ်သွားသည်ကို မြင်ခဲ့ပါသည်။ နတ်ဘုရားကလည်း 'ကြည့်ပါ၊ ဤသူသည် မယ်လိဇက်ဒက်ဖြစ်သည်' ဟု ပြောခဲ့ပါသည်။ ထို့ကြောင့် မင်းသိပါစေ၊ ဤအကြောင်းမှာ တကယ်မှန်ကြောင်းကို။" စိန့်ဆာကီလ်သည် အလွန်ဝမ်းမြောက်ခဲ့သည်၊ အဘယ်ကြောင့်ဆိုသော် သူသည် ထိုကြီးသူ၏ ဝိညာဉ်ကို ကယ်တင်ခဲ့ပြီး ကျေးဇူးတင်ကာ သူ့ကို ခရီးထွက်ခွင့်ပြုလိုက်သည်။ ထိုကြီးသူ သွားရာတွင် မဲခိဇဒက်သည် လူတစ်ဦးသာဖြစ်ပြီး ဘုရားသခင်၏ သားတော်မဟုတ်ကြောင်းအားလုံးထံသို့ သင်ခန်းစာပြောကြားခဲ့သည်။ ထိုပညာဖြင့် ဘုရားသခင်၏ ဝန်ထမ်း ဆာကီလ်သည် မသိသူအား အမှန်တရားလမ်းသို့ ဦးတည်ခေါင်းဆောင်ခဲ့သည်။</w:t>
      </w:r>
    </w:p>
    <w:p w:rsidRPr="00E541CA" w:rsidR="00E541CA" w:rsidP="00E541CA" w:rsidRDefault="00E541CA" w14:paraId="60E71016" w14:textId="4EF6C7A8">
      <w:pPr>
        <w:ind w:firstLine="720"/>
      </w:pPr>
      <w:r w:rsidRPr="00E541CA">
        <w:t xml:space="preserve">သို့သော် ကျွန်ုပ်တို့မြင်သည်မှာ ဤကြီးသူသည် သန့်ရှင်းမြတ်စွာဖြစ်၍ အံ့ဩဖွယ်အံ့ဩတရားပြုသူတစ်ဦးဖြစ်ကာ ဘုရားသခင်ထံ တောင်းဆိုသမျှအားလုံးကို လက်ခံရရှိခဲ့သည်။ သို့သော်လည်း သူသည် ဘုရားသခင်၏သားတော်အပေါ် မှားယွင်းသော ယုံကြည်ချက်ကို ဆက်လက်ထောက်ခံခဲ့ပြီး ထိုအယူအဆကို ဆွဲကိုင်ထားကာ သေဆုံးခဲ့ပါက မည်သည့်နည်းဖြင့်မဆို ပျက်စီးဆုံးရှုံးသွားမည်ဖြစ်သည်။ ထိုအခါ သူ၏ သမာဓိပြည့်ဝသော ဘဝက မဲခိဇဒက်ကို ဘုရားသခင်၏ သားဟု ခေါ်ဆိုသော အမှားယွင်းသော ယုံကြည်ချက်ကို ထောက်ခံနိုင်ခဲ့ပါသလား? *လီမိုနာ* စာအုပ်၊ အခန်း ၃၇ တွင် ဟီရာပိုလစ်ဒေသ၌ နေထိုင်ခဲ့ပြီး ဆီဗာရပ်စ်၏ မမှန်ကန်သော ယုံကြည်ချက်ကို လိုက်နာခဲ့သည့် တိုင်တည်းသမား တစ်ဦးအကြောင်း ဖော်ပြထားပြီး၊ အန်တီအိုခမြို့၏ အထွတ်အထိပ် သမ္မတ အဲဖရေးမ်က နောက်ပိုင်းတွင် အံ့ဩဖွယ်နည်းဖြင့် သူအား မှန်ကန်သော ယုံကြည်ချက်သို့ ပြောင်းလဲစေခဲ့သည်။ ထိုတိုင်တည်းနေသူသည် Seviro ၏ မမှန်သော ယုံကြည်ချက်အတွင်း ရှိနေစဉ်၊ သူ၏ သန့်ရှင်းသော ဘဝ—အစာရှောင်ခြင်းနှင့် ဆုတောင်းခြင်းဖြင့် ဖြတ်သန်းခဲ့သည့် ဘဝ—ဖြင့် သူလိုက်နာခဲ့သည့် Seviro ၏ ယုံကြည်ချက်ကို ထောက်ပံ့နိုင်ခဲ့ပါသလား။ ထိုအခါ ကျွန်ုပ်တို့ ဘာပြောကြမည်နည်း၊ သန့်ရှင်းသော ကြီးမားသော သက်သေခံသူ Theodore Tyron သည် ကွန်စတန်တီနိုပိုလစ်မြို့၏ ဘုန်းကြီးဦး Eudoxius ထံ ပေါ်ပေါက်ကာ သန့်ရှင်းသော ဥပုသ်ကာလအတွင်း ခရစ်ယာန်များအတွက် kolivo ပြင်ဆင်ရန် အမိန့်ပြုခဲ့သည်ဟု ကြီးမားသော ဥပုသ်ကာလ ပထမ စနေနေ့အတွက် Synaxarion တွင် ရေးသားထားပါသည်။ ခရစ်တော်အတွက် တံတားပေါ်တွင် မီးရှို့ခံခဲ့ရသော သန့်ရှင်းသော မာတိရ်စီဇေရီးယပ်၏ သားတော်ဖြစ်သူ ကွန်စတန်တီနိုပိုလစ် Patriarch Eudoxius သည် သမာဓိကျသော ဘဝတစ်ခု မဖြတ်သန်းခဲ့ပါသလား? သို့သော် သူ၏ ကောင်းမြတ်သော ဘဝသည် သူ၏ မှားယွင်းသော ယုံကြည်ချက်ကို မခိုင်မာစေခဲ့ပါ၊ အကြောင်းမှာ သူသည် အာရီယပ်၏ မှားယွင်းသော သဘောတရားကို ယုံကြည်ခဲ့ပြီး ထိုအခြေအနေဖြင့် သေဆုံးကာ သန့်ရှင်းသော ဖခင်ကြီးများက ပြစ်ဒဏ်ချမှတ်ထားသည့် မှားယွင်းသူများနှင့်အတူ ပျက်စီးသွားခဲ့သည်။ ထိုနည်းတူ၊ သန့်ရှင်းဆုံး မိန်းမတော်၏ အင်္ကျီကို ပင်လယ်ထဲသို့ ထိုးခဲ့ပြီး၊ သူ၏ ဆုတောင်းအားဖြင့် ကွန်စတန်တီနိုပိုလစ်မြို့အနီးရှိ စကစ်သျားသင်္ဘောများကို ပင်လယ်ထဲသို့ ကျစေခဲ့ကာ၊ ကြီးမားသော အစာရှောင်ကာလ၏ ငါးကြိမ်မြောက် စနေနေ့တွင် သန့်ရှင်းဆုံး ဘုရားသခင်မိခင် မိန်းမတော်အား ဂုဏ်ပြု၍ akathist သီချင်းကို စတင်တည်ထောင်ခဲ့သော ပထမပူရဝါရ ဆာဂျီးယပ်စ် မဟာပူရဝါရသည်လည်း သမာဓိကောင်းမွန်သော ဘဝကို မဖြတ်သန်းခဲ့ပါသလား။ သို့သော် ထိုကောင်းမွန်သောဘဝက သူ၏ မှားယွင်းသောယုံကြည်ချက်ကို အတည်မပြုနိုင်ခဲ့ပါ၊ အကြောင်းမှာ သူသည် မိုနိုသီလေး(Monothelite) အယူလွဲ၏ ခေါင်းဆောင်ဖြစ်ခဲ့ပြီး၊ ဤအကြောင်းကို ဂုဏ်ပြုခံရသော မက်ဆီမပ်စ် သက်သေပြသူ၏ ဘဝဇာတ်တွင် ဇန်နဝါရီလ ၂၁ ရက်နေ့တွင် အသေးစိတ်ရေးသားထားပါသည်။ ထိုအယူလွဲအတွင်းပင် ပထမဆရာတော် ဆာဂျီးယပ်စ် သေဆုံးကာ အယူလွဲသူများအဖြစ် သတ်မှတ်ခံရပြီး သန့်ရှင်းသောဖခင်ကြီးများက ပြစ်ဒဏ်ချမှတ်ခဲ့ပါသည်။ ဤသည်က မည်သူမဆို၏ ကောင်းမွန်သောဘဝသည် မှားယွင်းသောယုံကြည်ချက်ကို ထောက်ခံ၍ မရနိုင်ကြောင်းကို ထင်ဟပ်စွာ ပြသသည်။ ဤအကြောင်းကို သန့်ရှင်းသူ ဂျွန် ခရိုက်ဆိုစတိုမ်၏ </w:t>
      </w:r>
      <w:r w:rsidRPr="00E541CA">
        <w:t xml:space="preserve">'</w:t>
      </w:r>
      <w:r w:rsidRPr="00E541CA">
        <w:rPr>
          <w:rStyle w:val="FootnoteReference"/>
        </w:rPr>
        <w:footnoteReference w:id="674"/>
      </w:r>
      <w:r w:rsidRPr="00E541CA">
        <w:t xml:space="preserve"> '</w:t>
      </w:r>
      <w:r w:rsidRPr="00E541CA">
        <w:t xml:space="preserve"> စာတမ်းတွင်လည်း တွေ့မြင်နိုင်ပြီး</w:t>
      </w:r>
      <w:r w:rsidRPr="00E541CA">
        <w:t xml:space="preserve">၊ သူက ကောင်းမွန်စွာဘဝဖြတ်သန်းသော်လည်း မှားယွင်းသောသင်ခန်းစာများကို သင်ကြားသူများအား သတိထားရန် ကျွန်ုပ်တို့အား သတိပေးထားသည်။ 'ယုံကြည်ခြင်း၏ သင်ကြားချက်သည် ပျက်စီးသွားပါက၊ (သူ၏ အပြုအမူက ကောင်းမွန်သော်လည်း) ကောင်းကင်တမန်တစ်ပါးဖြစ်ပါစေ၊ မလိုက်နာရ။ သို့သော် သူက မှန်ကန်စွာ သင်ကြားပါက၊ သူ၏ အပြုအမူကို မစိုးရိမ်ဘဲ၊ သူ၏ စကားကိုသာ ဂရုစိုက်ရမည်။' ဤအထိ Chrysostom ၏ စကားဖြစ်သည်။</w:t>
      </w:r>
    </w:p>
    <w:p w:rsidRPr="00E541CA" w:rsidR="00E541CA" w:rsidP="00E541CA" w:rsidRDefault="00E541CA" w14:paraId="3CEF9A14" w14:textId="2784E88E">
      <w:pPr>
        <w:ind w:firstLine="720"/>
      </w:pPr>
      <w:r w:rsidRPr="00E541CA">
        <w:t xml:space="preserve">အကြောင်းမူ ဘရိနိယန်များသည် သူတို့၏ ဘဝကျင့်စဉ်အရ ကိုယ်ကျင့်တရားကောင်းကြောင်း ပြောကြပေမယ့် သူတို့၏ မမှန်သော ယုံကြည်ချက်များကို မထောက်ခံနိုင်ကြပါ။ ယုံကြည်ချက်များဟု ကျွန်ုပ် ဆိုသည်၊ တစ်ခုတည်းသော ယုံကြည်ခြင်းမဟုတ်ပါ။ အကြောင်းမူ သူတို့အတွင်း (ယခင်က ပြောခဲ့သလို) တစ်ခုတည်းသော ယုံကြည်ခြင်းမရှိဘဲ များစွာရှိသည်။ တစ်ခုချင်းစီသော သာသနာပြုအိမ်တိုင်းတွင် ယုံကြည်ချက်တစ်ခုရှိပြီး၊ သာသနာပြုအိမ်တိုင်းသည် မိမိတို့၏ ယုံကြည်ချက်ကို မြှင့်တင်ကာ တကယ့်ယုံကြည်ချက်အဖြစ် တည်ထောင်လိုကြသည်။ သူတို့သည် လျှို့ဝှက်၍ မျက်နှာဖုံးထားသော ဆရာများနှင့် သင်ကြားသူများကို ကမ္ဘာသို့ ပို့ဆောင်ကာ ခရစ်တော်၏ သံတမန်များကဲ့သို့ သရုပ်ဆောင်စေကြသည်။ ထိုသင်ကြားသူများပင် သံတမန်များ၏ စကားများတွင် ရည်ညွှန်းထားသူများဖြစ်ကြသည်—</w:t>
      </w:r>
      <w:r w:rsidRPr="00E541CA">
        <w:rPr>
          <w:i/>
        </w:rPr>
        <w:t xml:space="preserve">'အတုသံတမန်များ၊ လိမ်လည်အလုပ်သမားများ၊ ခရစ်တော်၏ သံတမန်များကဲ့သို့ သရုပ်ဆောင်သူများ</w:t>
      </w:r>
      <w:r w:rsidRPr="00E541CA">
        <w:t xml:space="preserve">'</w:t>
      </w:r>
      <w:r w:rsidRPr="00E541CA">
        <w:rPr>
          <w:i/>
        </w:rPr>
        <w:t xml:space="preserve"> (</w:t>
      </w:r>
      <w:r w:rsidRPr="00E541CA">
        <w:rPr>
          <w:rStyle w:val="FootnoteReference"/>
          <w:i/>
        </w:rPr>
        <w:footnoteReference w:id="675"/>
      </w:r>
      <w:r w:rsidRPr="00E541CA">
        <w:t xml:space="preserve"> )။ ဤအရာမှာ အံ့ဩစရာ မဟုတ်ပါ။ ဘာဖြစ်လို့ဆိုတော့ စာတန်ကိုယ်တိုင်က အလင်းရောင်နတ်တစ်ပါးအဖြစ် ဖုံးကွယ်တတ်ပြီး၊ သူ့ဝန်ထမ်းများကလည်း တရားမျှတမှုဝန်ထမ်းများအဖြစ် ဖုံးကွယ်နေကြတာမှာ အံ့ဩစရာမဟုတ်ပါဘူး။ သူတို့၏အဆုံးသတ်က သူတို့၏လုပ်ရပ်များအတိုင်း ဖြစ်ပါလိမ့်မယ်။</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အခန်း (၂)</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အခန်း ၈။ မကောင်းသော ခွဲထွက်သူများ၏ လှုပ်ရှားမှုများနှင့် ဆရာများအကြောင်း</w:t>
      </w:r>
      <w:bookmarkEnd w:id="83"/>
    </w:p>
    <w:p w:rsidRPr="00E541CA" w:rsidR="00E541CA" w:rsidP="00E541CA" w:rsidRDefault="00E541CA" w14:paraId="37379BD2" w14:textId="5742192E">
      <w:pPr>
        <w:ind w:firstLine="720"/>
      </w:pPr>
      <w:r w:rsidRPr="00E541CA">
        <w:t xml:space="preserve">သူတို့က သန့်ရှင်းသော ဘုရားကျောင်းတော်ကို ဆန့်ကျင်၍ ပြုလုပ်နေကြသည့် မကောင်းသော ခွဲထွက်မှု လှုပ်ရှားမှုများသည် မရေတွက်နိုင်အောင် များပြားပြီး၊ အသေးစိတ်ရေးသား၍ မပြောနိုင်ပေမယ့်၊ ထင်ရှားဆုံးများကိုသာ ဤနေရာတွင် ဖော်ပြပါမည်။ ကျွန်ုပ်တို့သည် ကိုယ်တိုင်မှ စတင်ဖော်ပြမည်မဟုတ်ပါ။ အကြောင်းမူ ကျွန်ုပ်သည် နိမ့်ကျသူဖြစ်၍ ဤဒေသများတွင် မမွေးဖွားခဲ့၊ မကြီးပြင်းခဲ့၊ ဤနိုင်ငံရှိ ခွဲထွက်မှုများအကြောင်းကိုလည်း မကြားဖူးပါ—ဘရင်တောများ၊ သာသနာပြုအိမ်များ၊ ၎င်းတို့၏ ယုံကြည်ချက်ကွဲပြားမှုများ၊ လုပ်ရပ်များအကြောင်းကို မသိပါ။ သို့သော် ယခု ဘုရားသခင်၏ အလိုတော်နှင့် မင်းကြီး၏ အမိန့်တော်ကြောင့် ဤနေရာ၌ နေထိုင်လာပြီးနောက် များစွာသော အစီရင်ခံစာများမှတဆင့် ၎င်းတို့အကြောင်းကို သိရှိလာပါသည်။ ထို့ကြောင့် ကျွန်ုပ်တို့သည် အမှန်တကယ် သိရှိထားသည့် အချက်များကို တင်ပြပါမည်။ တချို့ကို ယုံကြည်စိတ်ချရသော ပြောကြားသူများထံမှ သိရှိခဲ့ပြီး၊ တချို့ကို မျက်မြင်သက်သေခံသူများထံမှ ကြားသိခဲ့ပြီး၊ ၎င်းတို့အားလုံးကို စာရွက်စာတမ်းဖြင့် လက်ခံထားပါသည်။</w:t>
      </w:r>
    </w:p>
    <w:p w:rsidRPr="00E541CA" w:rsidR="00E541CA" w:rsidP="00E541CA" w:rsidRDefault="00E541CA" w14:paraId="55ABBC18" w14:textId="319931E9">
      <w:pPr>
        <w:ind w:firstLine="720"/>
      </w:pPr>
      <w:r w:rsidRPr="00E541CA">
        <w:t xml:space="preserve">အစအနေနှင့်၊ ဆိုင်ဘီးရီးယား မက်ထရိုပိုလီတန် ဘုန်းတော်ကြီး အီဂနိရှပ်စ်၏ သုံးစောင်စာတမ်းများမှ အချို့သော အပိုဒ်များကို တင်ပြပါမည်။ ဤစာတမ်းများကို သူသည် ဆိုင်ဘီးရီးယား၌ ဘုန်းတော်ပြုကာလအတွင်း သူ၏ ဒိုင်အိုစီဇ်အားလုံးထံသို့ ပေးပို့ခဲ့ပြီး၊ ခွဲထွက်ယုံကြည်မှု၏ အန္တရာယ်များကို ရှုတ်ချ ဖယ်ရှားကာ၊ ယုံကြည်သူများအား ဝိညာဉ်အတွက် ထိခိုက်စေနိုင်သည့် ယုံကြည်မှုမှားများကြောင့် လမ်းမလွဲစေရန် တိုက်တွန်းထားပါသည်။</w:t>
      </w:r>
    </w:p>
    <w:p w:rsidRPr="00E541CA" w:rsidR="00E541CA" w:rsidP="00E541CA" w:rsidRDefault="00E541CA" w14:paraId="2762E922" w14:textId="504692CC">
      <w:pPr>
        <w:ind w:firstLine="720"/>
      </w:pPr>
      <w:r w:rsidRPr="00E541CA">
        <w:t xml:space="preserve">ပထမစာတွင် သူက တူမင်မြို့အနီးရှိ စိုင်ဘီးရီးယားဒေသတွင် ရှိခဲ့သည့် ခွဲထွက်ဆရာသုံးဦးအကြောင်း ပြောကြားထားပြီး၊ ၎င်းတို့အမည်မှာ အော့စကာ (ဂျိုးဇက်) ဟုခေါ်သော အတုဘုန်းကြီး၊ Astomen ဟု အမည်ရပြီး ကဇန်မြို့မွေးဖွားသော အာမေးနီးယားလူမျိုးဖြစ်သူ၊ နှင့် Yakunka (Jacob) ဟုခေါ်သော ဘာသာပြောင်းသူ၊ Lepikhin ဟုအမည်ရ; နှင့် Avramko (Avram) ဟုခေါ်သော ယုဒယ့်လူမျိုး၊ ဟန်ဂေရီယန်ဟုခေါ်သော မုချမဟုတ်သော ဘုန်းကြီးတစ်ဦး။ ဤသုံးဦးက လူများအား ဘုရားကျောင်းသို့ မတက်ရန်၊ ပြစ်တင်မခံရန်၊ သန့်ရှင်းသော သောက်တော်မခံရန်နှင့် ဘုရားကျောင်းထုံးတမ်းအတိုင်း တရားဝင်လက်ထပ်ခြင်းမပြုရန် သင်ကြားခဲ့ကြသည်။ ထို့အပြင် ရှေးခေတ် ဂရိထုံးစံအတိုင်း ညာလက်၏ ပထမသုံးချောင်းဖြင့် မဟုတ်ဘဲ အာမေးနီးယားအယူမှားထုံးစံအတိုင်း လက်နှစ်ချောင်းဖြင့် ခရစ်လက္ခဏာရေးဆွဲရန်လည်း တားမြစ်ခဲ့ကြသည်။ ထို့အပြင် သူတို့သည် သန့်ရှင်းသော ဘုရားကျောင်းနှင့် ဝိညာဉ်အတွက် အန္တရာယ်ဖြစ်စေသော အဓိပ္ပာယ်မဲ့ သင်ခန်းစာများကို လူထုအတွင်း ဖြန့်ချိခဲ့ကြသည်။ ထိုကြောင့် သူတို့သည် ဘုရားကျောင်းကို နှိပ်စက်ကာ လူအများအား လိမ်လည်၍ သူတို့နောက်သို့ ဆွဲဆောင်ခဲ့ကြသည်။ ထို သုံးဦးသော ခွဲထွက်ဆရာများထဲမှ နှစ်ဦးသည် သူတို့၏ မမှန်ကန်သော သဘောတရားများအများအပြား၌ တတိယဆရာနှင့် သဘောတူခဲ့သော်လည်း၊ ဤအချက်တွင် သဘောမတူကြပါ၊ အကြောင်းမှာ Osk နှင့် Yakunka တို့က လူများအား ခရစ်တော်အတွက်ဟု ဆိုကာ ကိုယ်တိုင် မီးရှို့သတ်ကြရန် သင်ကြားခဲ့ကြသည်။ သူတို့က လူအများအား သစ်တောများ၊ တောကျယ်များနှင့် လူမနေသော ဒေသများသို့ ခေါ်ဆောင်ကာ မီးရှို့ခဲ့ကြသည်။ သို့သော် Avramko သည် သူတို့၏ သင်ကြားချက်နှင့် လုပ်ရပ်များကို ဆန့်ကျင်ကာ လူများအား ကိုယ်တိုင် မီးရှို့ခြင်းကို တားမြစ်ပြီး ဘုရားကျောင်းနှင့် ၎င်း၏ သန့်စင်ရေးအခမ်းအနားများမှသာ ရှောင်ရှားရန်သာ ညွှန်ကြားခဲ့သည်။ ထို့အပြင်၊ ဂုဏ်ထူးမြတ် Ignatius သည် သူ၏ တတိယစာတမ်း အဆုံးပိုင်းတွင် သူတို့နှစ်ဦးကြား မတူညီမှုတစ်ချက်ကို ထပ်မံဖော်ပြခဲ့သည်။ ၎င်းမှာ Yakunka Lepikhin ကို အတုနတ်ဆရာ Avvakum (အကြီးမားဆုံး ဘုန်းကြီး) မှ သင်ကြားပေးခဲ့သည်ဟု ဆိုခြင်းဖြစ်သည်။ သူကဆိုသည်မှာ အန္တီခရစ်၏ ရောက်ရှိခြင်းကို အာရုံခံစား၍ မသိနိုင်ဘဲ စိတ်ထဲ၌သာ ရှိမည်ဟု ယုံကြည်ခဲ့ပြီး၊ အမှန်တကယ်လည်း ရှိနေပြီဟု ယူဆခဲ့သည်။ သို့သော် Avramko သည် ယုဒာများအား အန္တီခရစ်သည် သူ့ခေတ်တွင် ထင်ရှားစွာ ရောက်ရှိကာ ကမ္ဘာကို အုပ်ချုပ်မည်ဟု သင်ကြားခဲ့သည်။ ထိုနောက် သူနှင့် သူ၏ သင်ကြားသူများမှ ခွဲထွက်သွားပြီးနောက်၊ Lepikhin ၏ လက်တွဲသူများကို 'Orthodox' ဟု ခေါ်ဆိုခဲ့ပြီး၊ Avramko ၏ လက်တွဲသူများကို 'Sensualists' ဟု အမည်ပေးခဲ့ကြသည်။ ယနေ့တိုင် Bryn တောများတွင် 'Sensualists' ဟု ခေါ်ဆိုသော သာသနာပြုဂူတစ်ခု ကျန်ရှိနေပြီး၊ ထိုဂူသည် 'ဟန်ဂေရီယန်' ဟု အမည်ခံသော ယုဒာ Avramko မှ ဆက်လက်ဆင်းသက်လာသူများဖြစ်ကြောင်း ယုံကြည်ကြသည်။</w:t>
      </w:r>
    </w:p>
    <w:p w:rsidRPr="00E541CA" w:rsidR="00E541CA" w:rsidP="00E541CA" w:rsidRDefault="00E541CA" w14:paraId="79DDEA86" w14:textId="4F9229F1">
      <w:pPr>
        <w:ind w:firstLine="720"/>
      </w:pPr>
      <w:r w:rsidRPr="00E541CA">
        <w:t xml:space="preserve">ဤအတုဆရာများအကြောင်းကိုလည်း သိထားပါစေ။ အာမေးနီးယားလူမျိုး Oskia Astomen ကို ကမ္ဘာဖန်တီးနှစ် ၇၁၆၈ (၁၆၆၀) တွင် ကဇန်မှ စီဘီးရီးယားမြေများသို့ ထုတ်ပယ်ခဲ့ပြီး၊ ၎င်းသည် ရုရှားပရိုတိုပိုပ Avvakum ထုတ်ပယ်ခံပြီးနောက် လေးနှစ်မြောက်တွင် ဖြစ်သည်။ အော့စ်ခားသည် ပထမဦးဆုံး တျူမင်မြို့၌ ရှိခဲ့ပြီး၊ ထို့နောက် ယီနီဆေစ်မြို့သို့ ယူဆောင်ခံခဲ့သည်။ သူ၏ ခရီးလမ်းကြောင်းတိုင်းတွင် မြို့ရွာ မရွေး ရိုးရှင်းသော လူထုအကြား သူ၏ ခွဲထွက်ဝါဒ၏ အမှတ်အသားများကို ထားခဲ့ပြီး၊ ထိုလူများကို လိမ်လည်နိုင်ခဲ့သည်။ ယာကုန်ကာ လေပီခင်အကြောင်းဆိုလျှင်၊ သူသည် ယခင်က ဗာခိုတူရီးမြို့၌ အတာမန်အဖြစ် တာဝန်ထမ်းဆောင်ခဲ့ပြီး၊ ပထမဇနီးရှိခဲ့သော်လည်း ထိုဇနီးကို သတ်ကာ နောက်ထပ် အမျိုးသမီးတစ်ဦးနှင့် လက်ထပ်ပြီး သမီးတစ်ယောက် မွေးဖွားခဲ့သည်။ သူလည်း ခွဲထွက်ဘာသာသင်ခန်းစာများသို့ လှည့်ကာ ကိုယ်တိုင်ကို ဘုန်းကြီးဟု ခေါ်ဆိုသော်လည်း ဘုန်းကြီးအဖြစ် ခန့်အပ်ခံထားခြင်း မရှိပေ၊ ဘုရားကျမ်းစာတော်မဟုတ်သော ဘုန်းကြီးဆိုင်ရာ အခမ်းအနားများကို ဆောင်ရွက်ခဲ့သည်။ သူသည် မွေးဖွားနေသော မိန်းမများကို ဆုတောင်းဖြင့် သန့်စင်ပေးခြင်း၊ ကလေးငယ်များကို ရေခပ်ခြင်း၊ လူများ၏ ဝန်ခံချက်များကို နားထောင်ခြင်းနှင့် သန့်ရှင်းသော သခင်စာတော်ဝန်ဆောင်မှု ပေးခြင်းတို့ကို ပြုလုပ်ခဲ့သည်။ သို့သော် ၎င်းတို့ကို မည်သို့ ရရှိခဲ့သည်ဆိုတာ မသိရပေ၊ ဝေးလံသောနေရာမှ ယူဆောင်လာသလိုသာ ဖြစ်သည်။ ထို့အပြင် သာသနာပြုဘဝသို့ ဝင်ရောက်လိုသူများ၏ ဆံပင်ကို ဖြတ်တောက်ပေးခြင်းနှင့် သေဆုံးသူများကို သင်္ဂြိုဟ်ရာတွင် သူတို့အတွက် အပြစ်လွတ်ခြင်းဆုတောင်းကို ဖတ်ဆိုပေးခြင်းတို့ကိုလည်း ပြုလုပ်ခဲ့သည်။</w:t>
      </w:r>
    </w:p>
    <w:p w:rsidRPr="00E541CA" w:rsidR="00E541CA" w:rsidP="00E541CA" w:rsidRDefault="00E541CA" w14:paraId="3C00BE32" w14:textId="74D858AB">
      <w:pPr>
        <w:ind w:firstLine="720"/>
      </w:pPr>
      <w:r w:rsidRPr="00E541CA">
        <w:t xml:space="preserve">အာမေးနီးယားလူ Oske ကို Tyumen မှ Yeniseysk သို့ ဖမ်းဆီးသွားသောအခါ Yakunka နှင့် Avramko တို့သည် သူ့အစား ထိုနေရာ၌ ကျန်ရစ်ကာ ဘုရားသခင်၏ လူများကို မှန်ကန်သောလမ်းမှ လွဲမှားစေခဲ့ကြပြီး ဘုရားကျောင်းတော်အား ဆန့်ကျင်သော စကားများစွာကို ရေးသားခဲ့ကြသည်။ ထိုစာများထဲမှ တစ်ခုမှာ ဤအတိုင်းဖြစ်သည်။ ကိုယ်တိုင် အိုင်ကွန်ပန်းချီဆရာဖြစ်သူ ယာကုန်ကာသည် စက္ကူတစ်ရွက်ပေါ်တွင် ဘုရားကျောင်းတစ်ခုနှင့် မြွေရုပ်ပုံစံရှိသော မာယာမင်းကို ဘုရားကျောင်းကို ဝိုင်းကပ်ကာ ခရစ်တော်၏ အလွန်သန့်ရှင်းဆုံး လျှို့ဝှက်ချက်များပေါ်သို့ မကောင်းဆိုးဝါးသော အဆိပ်ရည်ကို ထွေးထုတ်နေသည့် ပုံကို ဆွဲရေးခဲ့သည်။ ဤကဲ့သို့ စာရွက်များစွာကို ဆွဲကာ လူထုထဲသို့ ဖြန့်ဝေပြီး အိမ်နီးချင်းဒေသများသို့လည်း ပို့ဆောင်ခဲ့သည်။ ထိုကြောင့် လူများသည် ဘုရားကျောင်းကို မုန်းတီးကာ ခရစ်တော်၏ အလွန်သန့်ရှင်းဆုံး လျှို့ဝှက်ချက်များကို ရှောင်ကြဉ်စေရန် ရည်ရွယ်သည်။</w:t>
      </w:r>
    </w:p>
    <w:p w:rsidRPr="00E541CA" w:rsidR="00E541CA" w:rsidP="00E541CA" w:rsidRDefault="00E541CA" w14:paraId="53A22F4B" w14:textId="50F95BEB">
      <w:pPr>
        <w:ind w:firstLine="720"/>
      </w:pPr>
      <w:r w:rsidRPr="00E541CA">
        <w:t xml:space="preserve">သူ၏ ဒုတိယစာတမ်းတွင် စီဘီးရီးယား ဘီရှော့ Ignatius သည် လူများကို မီးရှို့ရန် သင်ကြားခဲ့သည့် အဆိုပါ မမှန်ကန်သော ဆရာများသည် ကျောင်းသားများနှင့် စိတ်တူညီသူများ၊ မကောင်းမှုတွင် ပူးပေါင်းသူများကို စုဆောင်းကာ ဤကြမ်းတမ်း၍ လူသားမဆန်သော ဥပဒေမဲ့မှုနှင့် အကြမ်းဖက်ဒဏ်ခတ်မှုကို ကျူးလွန်ခဲ့ကြောင်း ဖော်ပြထားသည်။ လူအများအား လိမ်လည်၍</w:t>
      </w:r>
      <w:r w:rsidRPr="00E541CA">
        <w:lastRenderedPageBreak/>
      </w:r>
      <w:r w:rsidRPr="00E541CA">
        <w:t xml:space="preserve"> ၏</w:t>
      </w:r>
      <w:r w:rsidRPr="00E541CA">
        <w:t xml:space="preserve"> အတွင်း </w:t>
      </w:r>
      <w:r w:rsidRPr="00E541CA">
        <w:t xml:space="preserve">ဗလာနေရာများသို့ ဇနီးများ၊ မိန်းကလေးများနှင့် ကလေးငယ်များကို ခေါ်ဆောင်ကာ ပထမဦးစွာ မည်သည့်အမျိုးအစားမဆို လိင်ဆက်ဆံမှုဖြင့် သူတို့အား ညစ်ပတ်စေခဲ့ကြသည်။ ထို့နောက် သစ်တောထဲတွင် ထိုရည်ရွယ်ချက်အတွက် ပြင်ဆင်ထားသော တဲများထဲသို့ သူတို့အား ပိတ်ပင်ကာ တံခါးကို ပိတ်ဆို့ပြီး မီးရှို့ခဲ့ကြသည်။ ထိုအချိန်တွင် သူတို့၏ ပစ္စည်းဥစ္စာများကို ကိုယ်တိုင် သိမ်းယူခဲ့ကြသည်။ ထိုနှစ်ဆသေခြင်းဖြင့် လမ်းမှားသွားသူများကို ဝိညာဉ်နှင့်ခန္ဓာနှစ်ပါးလုံး ဖျက်ဆီးခဲ့ကြသည်—ဝိညာဉ်ကို အပြစ်ကြောင့်၊ ခန္ဓာကို မီးကြောင့် သတ်ဖြတ်ခြင်းဖြင့်။</w:t>
      </w:r>
    </w:p>
    <w:p w:rsidRPr="00E541CA" w:rsidR="00E541CA" w:rsidP="00E541CA" w:rsidRDefault="00E541CA" w14:paraId="31EE364F" w14:textId="1AA6543C">
      <w:pPr>
        <w:ind w:firstLine="720"/>
      </w:pPr>
      <w:r w:rsidRPr="00E541CA">
        <w:t xml:space="preserve">လူတွေဟာ မင်္ဂလာမပြုဘဲ အမျိုးသမီးတွေနဲ့အတူနေထိုင်တာ ပိုများလာတဲ့အခါ၊ သူတို့က အဲဒီကနေ မွေးဖွားလာတဲ့ ကလေးငယ်တွေကို ပုံမှန်လူတွေကသာ ရေချိုးပေးစေပြီး၊ မင်္ဂလာဆောင်ခြင်း၊ ရေချိုးခြင်း၊ ကောင်းကျိုးပေးခြင်း မည်သည့်အခမ်းအနားမျှ သန့်ရှင်းသော ဘုန်းကြီးအဖွဲ့က မပြုလုပ်စေရန် အမိန့်ထုတ်ခဲ့ကြသည်။</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အခန်း ၉။ ကပီတို၊ အာဗက်ကမ်နှင့် အခြားသူများအကြောင်း</w:t>
      </w:r>
      <w:bookmarkEnd w:id="84"/>
    </w:p>
    <w:p w:rsidRPr="00E541CA" w:rsidR="00E541CA" w:rsidP="00E541CA" w:rsidRDefault="00E541CA" w14:paraId="0A196241" w14:textId="2273D43B">
      <w:pPr>
        <w:ind w:firstLine="720"/>
      </w:pPr>
      <w:r w:rsidRPr="00E541CA">
        <w:t xml:space="preserve">သူ၏ တတိယစာတွင် စီဘီးရီးယား ဘီရှော့ Ignatius သည် အာမေးနီးယား မှားယွင်းယုံကြည်မှုကို လုံလောက်စွာ ဆန့်ကျင်ရှင်းလင်းပြီး ယူဒေးဘာသာသို့ လွဲမှားသွားသော Veliky Novgorod ၏ ယခင် မှားယွင်းယုံကြည်သူများကို ဖော်ပြပြီးနောက် လက်ရှိ ခွဲထွက်မှုများနှင့် မှားယွင်းယုံကြည်မှုများကို ရဟန်း Kapiton ဟုခေါ်သော မဟာဗုဒ္ဓတစ်ဦးမှ စတင်ဖော်ပြသည်။ သူသည် ကိုစထရိုမာခရိုင်၊ ကိုလက်စနီကိုဗာ သဲတောဒေသ၌ နေထိုင်ကာ ကျောင်းသားများကို စုဆောင်းထားသည်။ ကျေးရွာသားအချို့သည် သူ၏ တင်းကြပ်သော ဘဝစနစ်ကို မြင်တွေ့ပြီး သူထံသို့ လာကာ အတူနေထိုင်ကာ စိတ်ပိုင်းဆိုင်ရာ လမ်းပြအဖြစ် ယူခဲ့ကြသည်။ သို့သော် သူသည် အလွန်တင်းကြပ်သော သန့်ရှင်းသက်သတ်ဝါဒကို လိုက်နာခဲ့ပြီး၊ ခရစ်တော်မွေးနေ့ပွဲတော်တွင်ဖြစ်စေ သန့်ရှင်းသော အီစတာပွဲတော်တွင်ဖြစ်စေ ချိစ်၊ နို့ဆီ သို့မဟုတ် ငါးကို မစားခွင့်မပြုဘဲ မုန့်၊ စေ့များ၊ သစ်သီးသေးများနှင့် မြေမှ ထွက်သီးနှံများကိုသာ စားသုံးခဲ့သည်။ ခရစ်တော်၏ ရှင်ပြန်ထမြောက်ခြင်း အထွန်းကားဆုံး ပွဲတော်နေ့တွင် အနီရောင်ဆိုးထားသော ကြက်ဥများအစား မိတ်ဆွေများအား အနီရောင်ဆိုးထားသော ကြက်သွန်များကို ပေးခဲ့သည်။ ကိုယ်ကို ကြီးမြတ်ပြီး သန့်ရှင်းသူဟု ယူဆကာ၊ သူသည် ဘာသာရေးဝန်ထမ်းများကို မလေးစားတော့ဘဲ၊ သူတို့ထံမှ ကောင်းကျိုးပေးခြင်းကိုလည်း မလက်ခံခဲ့သည်။ ထို့အပြင် သူသည် ကိုယ်ပိုင် မှားယွင်းသော ဉာဏ်ပညာအတိုင်း အယူဝါဒအသစ်များနှင့် ယုံကြည်ချက်အသစ်များကို ဖန်တီးကာ၊ ခရစ်ယာန်ဘုရားကျောင်းအတွင်း ခွဲထွက်မှုများနှင့် ပဋိပက္ခများကို ဖြစ်ပေါ်စေခဲ့ပြီး၊ လူများကို ဘာသာရေးအသင်းဝင်ခြင်းနှင့် ဆရာတော်များ၏ ကောင်းကျိုးပေးခြင်းကို ရှောင်ရှားရန် အမိန့်ပေးခဲ့သည်။ သူက အသစ်ထွက်လာသော သန့်ရှင်းသော ပုံတော်များကို မပူဇော်သင့်ဘဲ ရှေးဟောင်းပုံတော်များကိုသာ ပူဇော်သင့်ကြောင်း၊ အာမေးနီးယားပုံစံအတိုင်း လက်နှစ်ချောင်းဖြင့် ခရစ်လက္ခဏာရေးဆွဲသင့်ကြောင်း သင်ကြားခဲ့ပြီး၊ အော်သိုဒေါ့ဒေါ်ယုံကြည်ချက်နှင့် မကိုက်ညီသော အယူအဆများကို ထုတ်ဖော်ပြောကြားကာ လူအများအား သင်ကြားခဲ့သည်။ ထို့အပြင် သူ့နာမည်ဖြင့် 'ကပီတွန်' ဟုခေါ်သော လှုပ်ရှားမှု၏ တည်ထောင်သူလည်း ဖြစ်ခဲ့သည်။</w:t>
      </w:r>
    </w:p>
    <w:p w:rsidRPr="00E541CA" w:rsidR="00E541CA" w:rsidP="00E541CA" w:rsidRDefault="00E541CA" w14:paraId="63BA525F" w14:textId="05A7703D">
      <w:pPr>
        <w:ind w:firstLine="720"/>
      </w:pPr>
      <w:r w:rsidRPr="00E541CA">
        <w:t xml:space="preserve">မော်စကို မင်းကြီးမြို့တွင် ခွဲထွက်သူများ ပေါ်ပေါက်ခဲ့သည်။ ပရိုတိုပိုပေ အာဗက်ကမ်နှင့် 'နီရွန်' ဟု အမည်ခံသော ပရိုတိုပိုပေ ဂရေဂိုရီတို့ဖြစ်ပြီး (နောက်ပိုင်းတွင် ဂရေဂိုရီသည် ပြန်လည်တောင်းပန်ကာ ခွင့်လွှတ်ခံခဲ့သည်)။ ထို့အပြင် ဆရာ Lazar၊ ဆရာ Nikita (အမည်ရ 'Pustosvyat'), ဒီးကန် Fyodor နှင့် ဘာသာရေးဝန်ထမ်းများ၊ လူထုများနှင့် တဇာရ်ဘုရင်အိမ်မှ အနည်းငယ်ပါဝင်သည့် သူများသည် အာမေးနီးယားနှစ်ချောင်းလက်အယူကို ကာကွယ်ထောက်ခံကာ အခြားခွဲထွက်မှုများကိုလည်း ဖန်တီးသူများဖြစ်ကြသည်။</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အခန်း ၁၀။ သရေစာပါသော သန့်ရှင်းမုန့်ကို လက်ခံစားသုံးသည့် မိန်းကလေး</w:t>
      </w:r>
      <w:bookmarkEnd w:id="85"/>
    </w:p>
    <w:p w:rsidRPr="00E541CA" w:rsidR="00E541CA" w:rsidP="00E541CA" w:rsidRDefault="00E541CA" w14:paraId="0085B414" w14:textId="0B401F07">
      <w:pPr>
        <w:ind w:firstLine="720"/>
      </w:pPr>
      <w:r w:rsidRPr="00E541CA">
        <w:t xml:space="preserve">တစ်ချိန်တည်းမှာပဲ ကီနက်ရှ်မား၊ ရက်ရှ်မားနှင့် ပလက်စ် ခရိုင်များတွင် 'ပိုဒရက်ရှက်နစ်ကီ' ဟု လူသိများသော အခြား ခွဲထွက်သူများ ပေါ်ပေါက်ခဲ့သည်။ ဤအမည်ကို သူတို့၏ ဆရာဖြစ်သူ၊ Podreshetnikov ဟုခေါ်သော ကျေးရွာသားတစ်ဦးမှ ယူထားပြီး၊ သူသည် မမှန်ကန်သော ယုံကြည်သူ Kapiton ကို လိုက်နာကာ လူများကို ဘုရားကျောင်းသို့ မတက်ရန်၊ စိတ်ပိုင်းဆိုင်ရာ ဖခင်မထားရန်၊ ဆရာတော်၏ ကောင်းကျိုးမခံယူရန်နှင့် ဘုရားကျောင်း၏ အခမ်းအနားများအားလုံးကို ရှောင်ရှားရန် သင်ကြားခဲ့သည်။ ဤလူများသည် မိမိတို့အိမ်၌ ဘုန်းကြီးကျင့်ဝတ်အတိုင်း ဘုရားကျင့်ပွဲအချို့ကို ကျင်းပခဲ့ပြီး၊ ဘုန်းကြီးအဖြစ် ခန့်အပ်ခံထားခြင်းမရှိပေမယ့် ကလေးငယ်များကို ရေချိုးခြင်းဖြင့် ခရစ်ယာန်အဖြစ် ဝင်ခွင့်ပြုခဲ့ကြသည်။ သူတို့၏ သခင်စာခံပွဲမှာ မုန့်မဟုတ်ဘဲ 'raisins' ဟုခေါ်သော မာယာစွမ်းအင်ဖြင့် ပြည့်ဝထားသော သစ်သီးခြောက်များဖြစ်ပြီး၊ အောက်ပါအတိုင်း စားသုံးခဲ့ကြသည်။ သူတို့သည် မိန်းကလေးတစ်ဦးကို ရွေးချယ်ကာ တဲအိမ်၏ မြေအောက်ခန်းထဲသို့ ခေါ်ဆောင်ကာ အရောင်စုံဝတ်စုံတစ်ထည် ဝတ်ဆင်စေသည်။ သတ်မှတ်ထားသည့် အချိန်တွင် မြေအောက်ခန်းမှ ထွက်လာသောအခါ မိန်းကလေးသည် ဦးပေါ်တွင် သန့်ရှင်းသော အထည်ဖြင့် ဖုံးအုပ်ထားသော စိမ့်တစ်လုံးကို ဆောင်းထားပြီး ထိုစိမ့်ထဲတွင် 'raisins' ဟုခေါ်သော သစ်သီးများ ပါဝင်သည်။ ထိုအချိန်တွင် တဲအိမ်အတွင်းတွင် ကျား၊ မနှင့် ကလေးများ အများအပြား စုဝေးနေကြသည်။ မိန်းကလေးသည် ခေါင်းပေါ်တွင် စိမ့်ကန်ကို တင်ထားကာ အောက်ခန်းမှ ထွက်လာသောအခါ ဘုန်းကြီးတစ်ဦးကဲ့သို့ ပြောကြားသည်– "ဘုရားသခင်တော်သည် သင်တို့အားလုံးကို မိမိ၏ နိုင်ငံတော်၌ အမြဲတမ်း၊ ယခုနှင့် အမြဲတမ်း၊ အဆုံးမဲ့အထိ သတိရပါစေ" ဟု၊ ထိုအခါ လူအုပ်စုသည် ခေါင်းချ၍ "အမင်" ဟု တုံ့ပြန်ကြသည်။ မိန်းကလေးက ထိုစကားကို သုံးကြိမ် ထပ်ဆိုပြီး၊ သူတို့ကလည်း 'အမင်' ဟု သုံးကြိမ် တုံ့ပြန်ကြသည်။ နောက်ပိုင်းတွင် အဲဒီမိန်းကလေးက သန့်ရှင်းသော သခင်ဘုရားကျမ်းစာတော်အစား မကောင်းဆိုးဝါးသော ထမင်းထုပ်ကို သူတို့အား ပေးအပ်သည်။ ထိုသီးများကို စားသုံးသူတိုင်းသည် ခရစ်တော်အတွက်ဟု ထင်မြင်ကာ မီးရှို့ခံခြင်း၊ ချောင်းဆွဲခံခြင်း သို့မဟုတ် ရေထဲတွင် နစ်မြုပ်ခံခြင်းဖြင့် ကိုယ်တိုင် သေချင်စိတ်ဖြစ်ပေါ်ကာ စိတ်ဓာတ်ပျောက်ဆုံးသွားကြသည်။ ထိုကြောင့် များစွာသောသူများသည် ကိုယ်တိုင်ပျက်စီးခြင်းကို ဖြစ်စေခဲ့ကြသည်။</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အခန်း ၁၁။ မီးရှို့သတ်သူများကို မကောင်းဆိုးဝါးဝိညာဉ်များ ဝမ်းမြောက်ကြသည်</w:t>
      </w:r>
      <w:bookmarkEnd w:id="86"/>
    </w:p>
    <w:p w:rsidRPr="00E541CA" w:rsidR="00E541CA" w:rsidP="00E541CA" w:rsidRDefault="00E541CA" w14:paraId="4080ED4F" w14:textId="67A8E1FE">
      <w:pPr>
        <w:ind w:firstLine="720"/>
      </w:pPr>
      <w:r w:rsidRPr="00E541CA">
        <w:t xml:space="preserve">နစ်ဇနီနိုဗဂိုရော့ဒ်မြို့နယ်အတွင်း၌ Knyagino နှင့် Murashkino ဟုခေါ်သော နန်းတော်ရွာများ တည်ရှိသည်။ ထိုရွာများနှင့် ပတ်ဝန်းကျင်ရှိ ကျေးရွာငယ်များမှ ကလေးများပါဝင်သော အမျိုးသား၊ အမျိုးသမီး အများအပြား စုပေါင်းကာ တဲတစ်လုံးအတွင်းရှိ စပါးခြစ်ခန်းတစ်ခု၌ မီးရှို့သတ်ရန် ပြင်ဆင်ကြသည်၊ ထို့နောက် သူတို့၏ မာယာဆိုင်ရာ သံသရာကို ခံယူပြီးနောက် လူနှစ်ဦး သို့မဟုတ် သုံးဦးစီကို ပေါ့ပါးသော ကြိုးများဖြင့် စုစည်းချုပ်ဆွဲကာ၊ အလယ်တွင် လူနှစ်ဦးကို ထား၍ </w:t>
      </w:r>
      <w:r w:rsidRPr="00E541CA">
        <w:t xml:space="preserve">မီးထိုး၍ မီးရှို့ရန်</w:t>
      </w:r>
      <w:r w:rsidRPr="00E541CA">
        <w:lastRenderedPageBreak/>
      </w:r>
      <w:r w:rsidRPr="00E541CA">
        <w:t xml:space="preserve"> အား တာဝန်ပေးခဲ့သည်။ ထိုယောက်ျားများသည် သမ္မာဓိကို လက်ထဲတွင် ယူထားသော်လည်း မစားဘဲ ဘုရားသခင်က ထိန်းသိမ်းထားခဲ့ပြီး၊ ထိုဆိုးရွားသော မာယာမုဒိမ်းသက်သေရှင်များ၏ ဒဏ်ခတ်ခံရမှုကို လူသိရှင်သာစေရန် ဖြစ်သည်။ ထိုနှစ်ဦးသည် မီးကိုထွန်းထွန်းထန်ထန်လောင်စေပြီး၊ မီးလောင်မှုသည် ဂိုဒေါင်တစ်လုံးလုံးကို ဖုံးလွှမ်းသွားသောအခါ၊ ထိုနှစ်ဦးကိုယ်တိုင်လည်း မီးထဲသို့ ဝင်ကာ မီးရှို့ခံရတော့မည်အထိ နီးကပ်လာသောအခါ၊ သူတို့သည် မီးလောင်နေသော အဆောက်အအုံ၏ မီးခိုးထဲမှ မီးတောက်များအထက်တွင် အီသီယိုးပီးယားလူမျိုးကဲ့သို့ အမည်းရောင် မကောင်းဆိုးဝါးသော ဝိညာဉ်နှစ်ကောင်ကို ချက်ချင်းမြင်ကြသည်။ ထိုဝိညာဉ်များသည် ခြင်္သေ့ကောင်ကဲ့သို့ ပျံသန်းကာ လေထဲတွင် ပျံသန်းနေပြီး၊ လက်ခုပ်တီးကာ ဝမ်းမြောက်ကာ၊ "</w:t>
      </w:r>
      <w:r w:rsidRPr="00E541CA">
        <w:rPr>
          <w:i/>
        </w:rPr>
        <w:t xml:space="preserve">သူတို့က ကျွန်တော်တို့ပိုင်တယ်၊ သူတို့က ကျွန်တော်တို့ပိုင်တယ်!</w:t>
      </w:r>
      <w:r w:rsidRPr="00E541CA">
        <w:t xml:space="preserve">" ဟု ကြွေးကြော်နေကြ</w:t>
      </w:r>
      <w:r w:rsidRPr="00E541CA">
        <w:rPr>
          <w:i/>
        </w:rPr>
        <w:t xml:space="preserve">သည်။ </w:t>
      </w:r>
      <w:r w:rsidRPr="00E541CA">
        <w:t xml:space="preserve">သေဆုံးနေသူများအပေါ် မကောင်းဆိုးဝါးသော ဝိညာဉ်များ၏ ဝမ်းမြောက်ပွဲကို မြင်ပြီးနောက်၊ ထိုလူနှစ်ဦးသည် တုန်လှုပ်ကာ တစ်ဦးနှင့်တစ်ဦးအား "ညီရေ၊ ကျိန်ဆဲခံရသူ၏ သင်ခန်းစာကြောင့် ကျွန်ုပ်တို့ ဘယ်လို သေဆုံးနေကြသည်ကို မြင်ပါသလား" ဟု ပြောဆိုကြသည်။ ထို့နောက် သူတို့သည် ကိုယ်ပေါ်တွင် ခရစ်လက္ခဏာဆွဲကာ ထိုနေရာမှ ထွက်ပြေးသွားကြသည်။ သူတို့ရွာရှိ ဘုန်းကြီးထံသို့ ရောက်ရှိပြီးနောက်၊ သူတို့သည် အရာအားလုံးကို ဝန်ခံကာ ပြန်လည်တောင်းပန်ကြသည်။ ထို့အပြင် ဘုန်းကြီးထံသာမက အခြားသူများထံတွင်လည်း မျက်ရည်စီးစွာဖြင့် သေဆုံးသူများအပေါ် မကောင်းဆိုးဝါးသော ဝမ်းမြောက်ပွဲကို ပြောပြကာ ထိုဖျက်စီးမှုမှ ကယ်တင်ပေးခဲ့သော ဘုရားသခင်အား ကျေးဇူးတင်ကြသည်။</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အခန်း ၁၂။ မာယာအတတ်ဖြင့် ဖြတ်ထုတ်ထားသော ကလေးငယ်၏ နှလုံးသား</w:t>
      </w:r>
      <w:bookmarkEnd w:id="87"/>
    </w:p>
    <w:p w:rsidRPr="00E541CA" w:rsidR="00E541CA" w:rsidP="00E541CA" w:rsidRDefault="00E541CA" w14:paraId="2A86635D" w14:textId="1F8C0CFF">
      <w:pPr>
        <w:ind w:firstLine="720"/>
      </w:pPr>
      <w:r w:rsidRPr="00E541CA">
        <w:t xml:space="preserve">ဗိုလိုဂဒါမြို့မှ မဝေးသော ကာဂိုပိုလ်သို့ သွားသည့် လမ်းပေါ်၊ ပင်လယ်ကမ်းမှ ဝေးကွာ၍ လူမနေသော ဒေသတစ်ခုတွင် ဘုရားသခင်၏ ရန်သူတစ်ဦးဖြစ်သည့် မှော်ဆရာနှင့် ဆေးဆရာ တစ်ဦး နေထိုင်ခဲ့သည်။ သူသည် သာသနာရှင်ဟု ခေါ်ဆိုကာ ကောင်းမြတ်မှုကို သရုပ်ဆောင်ခဲ့ပြီး အနီးအနားရှိ ကျေးရွာသားများက သူအား သန့်ရှင်းမြတ်နိုးသူအဖြစ် ယူဆကြသည်။ လူအများက သူ့ကို ဆရာနှင့် လမ်းပြအဖြစ် ယူဆကာ အတူနေထိုင်ရန် လာရောက်ကြသည်။ ယောကျာ်းများသာမက အမျိုးသမီးများနှင့် မိန်းကလေးငယ်များလည်း ထိုဒေသကို ပြည့်စုံအောင် ဖြည့်ထားကြပြီး၊ သူ၏ ချိုမြိန်စွာ ချီးမြှင့်သော သင်ကြားချက်များနှင့် မျက်နှာနှစ်ဖက်ပြုသော ဘဝနည်းကြောင့် သူတို့အားလုံးသည် ဘုရားသခင်၏ ကြီးမြတ်သော သန့်ရှင်းသူတစ်ဦးဆီသို့ ဆွဲဆောင်ခံရသလို ခံစားကြသည်။ ဒီဆိုးရွားစွာ ခေါ်ဆိုခံထားရသော သန့်ရှင်းသူဟုဆိုသူက လျှို့ဝှက်စွာ သင်ကြားခဲ့သည်မှာ လူတိုင်းသည် မည်သည့်အပြစ်မခံဘဲ လိင်ဆက်ဆံမှုကို လွတ်လပ်စွာ ပြုလုပ်နိုင်ကြောင်း၊ နှစ်ဦးသဘောတူညီ၍ လိင်ဆက်ဆံခြင်းကို အပြစ်မဟုတ်ဘဲ ချစ်ခြင်းတစ်ခုသာဖြစ်ကြောင်း၊ သို့သော် မင်္ဂလာမပြု၊ မင်္ဂလာမခံဘဲသာဖြစ်ရမည်ဟု ဆိုသည်။ ယခုတော့ ဗိုလိုဂဒါမြို့မှ လူတစ်ဦးရှိခဲ့သည်။ သူသည် အပြစ်များစွာကြောင့် စိတ်ဓာတ်ကျခဲ့ပြီး နိုးထလာကာ ဘုရားသခင်ရှေ့၌ ပြန်လည်တောင်းပန်ခဲ့သည်။ ထို့နောက် သူသည် ဘဝကျန်သက်တမ်းအား သန့်ရှင်းစွာဖြတ်သန်းကာ သဲတောထဲသို့ သွားကာ တိတ်ဆိတ်စွာနေထိုင်ခြင်းဖြင့် ဘုရားသခင်ထံမှ အပြစ်များလွတ်မြောက်ခွင့်ရရှိစေရန် ကတိပြုခဲ့သည်။ ဤသီးခြားနေသူအကြောင်းကို လူအများစုက သူ့အနားတွင် စုပေါင်းကာ သဲတော၌ နေကြသည်ဟု ကြားသိပြီးနောက်၊ သူသည် သူတို့၏ လျှို့ဝှက် အရက်သောက်ကာ လိင်ဆက်ဆံခြင်းဖြင့် ပြည့်နှက်နေသည့် ဘဝကို မသိဘဲ ထိုနေရာသို့ သွားခဲ့သည်။ ထိုသူသည် ထိုသီးခြားနေထိုင်သူနှင့် အကျင့်ပျက်သူများ၏ ခေါင်းဆောင်ထံသို့ ရောက်ရှိလာပြီး အခြားသူများကဲ့သို့ သဲတော၌ သူတို့နှင့်အတူ နေထိုင်ခွင့်ပြုရန် တောင်းဆိုခဲ့သည်။ သို့သော် ခေါင်းဆောင်က ဧည့်သည်အား ပြောသည်– "ချစ်ရပါသော ညီရေ၊ သင်သည် ကျွန်ုပ်တို့ထံသို့ မှန်ကန်စွာ ရောက်ရှိလာပါပြီ၊ ယခုကမ္ဘာပေါ်တွင် ဘုရားသခင်၏ ဘုရားကျောင်း မကျန်တော့ပါ၊ အားလုံးသည် လမ်းမှားကာ ပျက်စီးသွားကြပြီ။ ဘာလို့ဆိုတော့ ဘုရားကျောင်းတွေမှာ သူတို့က အခမ်းအနားအသစ်အတိုင်း သီချင်းဆိုပြီး ဖတ်ကြပေမယ့် ဒီမှာတော့ ဘုရားသခင်ရဲ့ ကရုဏာက ကျွန်တော်တို့ကို ဆက်လက်ဖုံးလွှမ်းထားပြီး ကျွန်တော်တို့က မည်သည့် အသစ်အဆန်းကိုမျှ မလက်ခံပါဘူး။ ကျွန်တော်တို့က သန့်ရှင်းသူ Theodoret ရဲ့ ရိုးရာအတိုင်း ရေချိုးခံပြီး Nikon ရိုးရာတွေကို မလက်ခံပါဘူး။ သင်က Antichrist ထံမှ ထွက်ပြေးလာတာက တကယ်ကောင်းတာပါ။ ထိုလူသည် ဤစကားကို ကြားပြီးနောက် စိတ်လှုပ်ရှားစွာ ပြောကြားသည်– "ဂုဏ်ထူးကျော်ရှင် ဖခင်ကြီးရေ၊ ကျွန်ုပ်အား ကယ်တင်ခြင်းလမ်းသို့ ဦးတည်ညွှန်ပြပေးပါရန် တောင်းဆိုပါသည်၊ သင်၏ ဘုရားကို ကြောက်ရွံ့သော ဘဝသည် ဝိညာဉ်များကို ကျွန်ုပ်တို့၏ ဘုရားသခင် ခရစ်တော်ထံ ဦးတည်ခေါင်းဆောင်နိုင်ကြောင်း ကြားသိ၍ ဤသန့်ရှင်းသော နေရာသို့ ရောက်ရှိလာပါသည်၊ ကယ်တင်လိုသူ ကျွန်ုပ်အား ကယ်တင်ပေးပါဦး"  သို့သော် ဆင်းရဲသော သာသနာရှင်က ပြန်ပြောသည်၊ "ကလေးရေ၊ မင်းကို ပထမဦးဆုံး အစာရှောင်ခြင်းဖြင့် စမ်းသပ်ရမည်၊ သတ်မှတ်ထားသည့် ရက်အထိ မင်း မစားမသောက်ဘဲ ရှိရမည်၊ ထိုအခါမှ ဘုရားသခင်က မင်းအတွက် ဘာလုပ်ရမည်ကို ကျွန်ုပ်တို့အား ဖော်ပြမည်၊ ထိုအခါမှ ကျွန်ုပ်တို့သည် ဝမ်းမြောက်စွာ မင်းကို လက်ခံမည်"။ သူကလည်း ဝိညာဉ်ကယ်တင်ရေးအတွက် ညွှန်ကြားချက်အားလုံးကို မဆိုင်းမဆန် လိုက်နာမည်ဟု ကတိပြုခဲ့သည်။ ထိုနောက် သမားတော်က သူ့ကို သူ့ကိုယ်ပိုင်အခန်းနှင့် ဆက်စပ်ထားသည့် အတွင်းဆုံးရှိ သေးငယ်သော ဘုရားကျောင်းငယ်ထဲသို့ ဦးတည်ခေါ်ဆောင်ရန် အမိန့်ပြုခဲ့ပြီး၊ ထိုနေရာ၌ သူကိုယ်တိုင် နေထိုင်ခဲ့သည်။ ထိုသေးငယ်သော ဘုရားခန်းတွင် လမ်းဘက်ကို မျက်နှာချင်းဆိုင်ထားသည့် အလွန်သေးငယ်သော ပြတင်းပေါက်တစ်ခုသာရှိပြီး၊ ဝင်ပေါက်ကိုတော့ တင်းကျပ်စွာ ပိတ်ဆို့ထားသောကြောင့် ထဲတွင် ပိတ်မိသူ မည်သူမျှ ထွက်ပြေး၍ မရနိုင်အောင် ပြုလုပ်ထားသည်။</w:t>
      </w:r>
    </w:p>
    <w:p w:rsidRPr="00E541CA" w:rsidR="00E541CA" w:rsidP="00E541CA" w:rsidRDefault="00E541CA" w14:paraId="2E05BFB1" w14:textId="0103D498">
      <w:pPr>
        <w:ind w:firstLine="720"/>
      </w:pPr>
      <w:r w:rsidRPr="00E541CA">
        <w:lastRenderedPageBreak/>
      </w:r>
      <w:r w:rsidRPr="00E541CA">
        <w:t xml:space="preserve">ထိုလူသည် အစားအသောက်၊ ရေတစ်စက်မပါဘဲ သုံးရက်ကြာ တစ်ကိုယ်တည်းနေရင်း သစ်သားတုံးများကြားရှိ သဲတောင်များကို ဆွဲထုတ်ကာ သေးငယ်သော အပေါက်တစ်ခု ဖွင့်လိုက်ပြီး၊ ထိုအပေါက်မှတဆင့် သမားတော် ဘာလုပ်နေသလဲကို စောင့်ကြည့်ခဲ့သည်။ သူက ထိုငယ်ငယ်လေးပေါက်မှ ကြည့်နေစဉ်၊ လူနှစ်ယောက်က သမားတော်ဆီသို့ ရောက်လာကာ "ဘုရားရှင်ကြီး၊ ဘုရားသခင်က ကိုယ်ဝန်ဆောင်မိန်းကလေးကို ခွင့်လွှတ်ပြီးသားဖြစ်ပါပြီ၊ သူမက ကျားကလေးတစ်ယောက် မွေးဖွားလိုက်ပါပြီ။ ထိုကလေးအတွက် ကျွန်ုပ်တို့ ဘာလုပ်ဆောင်ရမည်ကို ညွှန်ကြားပေးပါ" ဟု မေးကြသည်။ ထိုဆင်းရဲနာမည်ခံ သန့်ရှင်းသူကြီးက သူတို့အား ပြန်ပြောသည်– "မင်းတို့မကြာခင်က ငါပြောခဲ့တာ မမှတ်လား၊ အဲဒီမိန်းကလေးက ကလေးမွေးတဲ့အခါမှာ ကလေးရဲ့ ရင်ဘတ်ကို ဓားဖြင့် ဖြတ်ထုတ်၊ နှလုံးကို ထုတ်ယူပြီး ပန်းကန်ပေါ်မှာ ယူလာပါလို့။ သွားပြီး ငါပြောသလို လုပ်ကြပါ"။ သူတို့သည် ချက်ချင်းထွက်သွားပြီး ခဏအကြာတွင် သစ်သားပန်းကန်ပေါ်တွင် အသက်ရှင်လှုပ်ရှားနေသေးသော ကလေးငယ်၏ နှလုံးသားကို ယူဆောင်လာကြသည်။ သူက ဓားတစ်လက်ယူကာ ကိုယ်တိုင် လက်ဖြင့် နှလုံးသားကို လေးပိုင်းဖြတ်ပြီး "ဤကို ယူ၍ မီးဖုတ်၍ အမှုန့်ဖြစ်အောင် ကြိတ်ပါ" ဟု ပြောဆိုသည်။ ထိုဆိုးရွားသော ဝန်ထမ်းများသည် အမိန့်အတိုင်း လုပ်ဆောင်ပြီး ကလေးငယ်၏ နှလုံးသားကို အမှုန့်အဖြစ် ကြိတ်ပြီး ပြန်လည် ယူဆောင်လာကြသည်။ သို့သော် ထိုတောသူတော်သည် စာရွက်တစ်ရွက်ကို ယူ၍ သေးငယ်သော အပိုင်းများအဖြစ် ခွဲပြီး၊ ထိုအပိုင်းတိုင်းထဲသို့ နှိပ်ထားသော နှလုံးသားမှုန့်ကို အနည်းငယ်စီ ထည့်ကာ၊ သူ၏ သင်တန်းသားအချို့ကို ခေါ်၍ ပြောသည်– 'ဒီ သန့်ရှင်းသော </w:t>
      </w:r>
      <w:r w:rsidRPr="00E541CA">
        <w:t xml:space="preserve">အမွေအနှစ်ပါ</w:t>
      </w:r>
      <w:r w:rsidRPr="00E541CA">
        <w:t xml:space="preserve"> စက္ကူပိုင်းများကို </w:t>
      </w:r>
      <w:r w:rsidRPr="00E541CA">
        <w:t xml:space="preserve">ယ</w:t>
      </w:r>
      <w:r w:rsidRPr="00E541CA">
        <w:t xml:space="preserve">ူဆောင်</w:t>
      </w:r>
      <w:r w:rsidRPr="00E541CA">
        <w:t xml:space="preserve">ပြီး မြို့ကြီးများ၊ မြို့ငယ်များနှင့် ကျေးရွာများသို့ သွားကြပါ၊ လူတို့၏ အိမ်ထဲသို့ ဝင်တိုင်း ဘုရားကျောင်းသို့ မသွားရန်၊ ယနေ့ခေတ် ဆရာတော်များထံမှ ကောင်းကျိုးမခံယူရန်၊ ပြစ်ဒဏ်လျှောက်ရန် မသွားရန် ပြောကြားပါ' ဘာသာရေးဆိုင်ရာ သန့်စင်အခမ်းအနားများတွင် ပါဝင်ခြင်းမပြုဘဲ လက်နှစ်ချောင်းဖြင့် ခရစ်လက္ခဏာရေးဆွဲရန်သာ ပြောကြားပါ၊ သုံးချောင်းလက္ခဏာကို မည်သည့်အခြေအနေမျှ မလက်ခံကြရန် သတိပေးပါ၊ အကြောင်းမှာ ၎င်းသည် အန္တီခရစ်၏ အမှတ်အသားဖြစ်ပါသည်။ သူတို့က သင့်စကားကို နားထောင်ဖြစ်စေ မဖြစ်စေ၊ သင့်အား ပေးအပ်ထားသော ညွှန်ကြားချက်ကို ယူ၍ သူတို့၏ အစားအစာ သို့မဟုတ် အဖျော်ယမကာထဲ၊ သို့မဟုတ် အိမ်တွင်း ရေသိမ်းပုလင်း သို့မဟုတ် ရေကန်ထဲသို့ လျှို့ဝှက်စွာ ရောထည့်လိုက်ပါ။ သူတို့ အရသာခံစားသောအခါ အမှန်တရားဆီသို့ ပြန်လှည့်လာကာ သင့်စကားကို ယုံကြည်ပြီး ကိုယ်ပိုင်စိတ်ကြိုက် မာတဲယားများ ဖြစ်လာကြလိမ့်မည်။</w:t>
      </w:r>
    </w:p>
    <w:p w:rsidRPr="00E541CA" w:rsidR="00E541CA" w:rsidP="00E541CA" w:rsidRDefault="00E541CA" w14:paraId="07615C31" w14:textId="549FD31A">
      <w:pPr>
        <w:ind w:firstLine="720"/>
      </w:pPr>
      <w:r w:rsidRPr="00E541CA">
        <w:t xml:space="preserve">ဤအရာကို မြင်ကြားပြီးနောက်၊ သူ့အခန်းထဲတွင် ထိုင်နေသော လူသည် ကြောက်ရွံ့၍ လက်မလှုပ်နိုင်အောင် ဖြစ်ကာ ဘာလုပ်ရမှန်း မသိတော့ခဲ့။ ထို့ကြောင့် သူသည် ထိုဘေးအန္တရာယ်မှ ကယ်တင်ပေးရန် သုံးပါးတစ်ဆူတော်မြတ်၌ ဂုဏ်ပြုသော ဘုရားသခင်ထံသို့ စိတ်အားထက်သန်စွာ ဆုတောင်းကာ၊ မကောင်းသော သာသနာရှင်က သင်ကြားပေးခဲ့သည့်အတိုင်း လက်နှစ်ချောင်းဖြင့် မဟုတ်ဘဲ လက်သုံးချောင်းဖြင့် ကိုယ်ပေါ်တွင် ခရစ်လက္ခဏာရေးဆွဲခဲ့သည်။ သို့သော် အခက်အခဲကြုံတိုင်း သူ့ထံ ဆုတောင်းသူများ၏ ဆုတောင်းကို နားထောင်သော ဘုရားသခင်သည် ထိုတစ်ဦးတည်းနေထိုင်သူအား အောက်ပါနည်းဖြင့် ကယ်တင်ခြင်း ပေးခဲ့သည်။ နောက်နေ့ မနက်ခင်းတွင် လမ်းပေါ်မှ ကုန်သည်အချို့သည် သူ၏ ဆဲလ်ရှေ့ကို ဖြတ်သွားကြသည်။ သာမဏိသည် သူတို့ကို မြင်ပြီး လက်ဖြင့် ပြတင်းပေါက်ဆီသို့ ခေါ်ကာ မိမိနှင့် သာမဏိအကြောင်းကို ကိုယ်တိုင်မြင်တွေ့နားထောင်ခဲ့သမျှအားလုံးကို လျှို့ဝှက်စွာ ပြောပြပြီး ထိုနေရာမှ ကယ်တင်ပေးရန် တောင်းဆိုခဲ့သည်။ သူက သူတို့အား သူ့ကို ကယ်တင်ရန် အစီအစဉ်ပြောပြခဲ့သည်။ သူတို့က "ကျွန်ုပ်တို့၏ ဝန်ထမ်းတစ်ဦးသည် ပစ္စည်းခိုးယူပြီး ထွက်ပြေးကာ ဤနေရာ၌ ဖုံးကွယ်နေပါသည်" ဟု ပြောကာ သမားတော်ထံမှ သူတို့၏ ဝန်ထမ်းကို ပြန်အပ်ပေးရန် တောင်းဆိုရန် ညွှန်ကြားခဲ့သည်။ သို့သော် ကုန်သည်များသည် ထောင်ချခံထားရသူအား ကြင်နာသနားကာ သူတို့၏ ဝန်ထမ်းတစ်ဦးက ပစ္စည်းခိုးယူကာ ထွက်ပြေးသွားသည်ဟု သရုပ်ဆောင်ကာ ထိုလူသည် သဲတော၌ ဖုံးကွယ်နေသည်ဟု သတင်းရရှိကြောင်း သရုပ်ဆောင်ပြီး သမားတော်ထံမှ သူတို့၏ ဝန်ထမ်းကို ပြန်လည်ပေးအပ်ရန် တောင်းဆိုကြသည်။ သို့သော် သာသနာရှင်သည် ထိုလူကို သူ၏ အခန်းထဲမှ ခေါ်ထုတ်ကာ ပြောသည်၊ "ညီရေ၊ မင်းဘာလုပ်လိုက်တာလဲ။ ကယ်တင်ခြင်းရှာနေသည်ဟု သရုပ်ဆောင်ကာ ကျွန်ုပ်တို့ကို လိမ်လည်ပြီး အမှန်မှာ မင်းဟာ မင်းရှင်များထံမှ ခိုးယူကာ ကျွန်ုပ်တို့ဆီသို့ ပြေးလာခဲ့တာပဲ။" သို့သော် ထိုလူသည် မြေပြင်ပေါ် ကျသွားကာ "ကျွန်ုပ်သည် ကောင်းကင်ဘုရားရှေ့၌နှင့် ဖခင်ရှေ့၌ ပြစ်မှားခဲ့ပါပြီ၊ မကောင်းသူများက ကျွန်ုပ်အား ဤအမှုသို့ ဆွဲဆောင်ခဲ့ကြပါသည်။ သို့သော် ကျွန်ုပ်ကို ကျွန်ုပ်၏ အရှင်များထံ မလွှဲအပ်ပါနှင့်၊ သူတို့အောက်တွင် ဆက်လက်နေထိုင်၍ မဖြစ်နိုင်ပါ" ဟု ပြောဆိုသည်။ ထိုအခါ သမားတော်က ပြောလိုက်သည်၊ "သွားပါ၊ ညီရေ၊ သခင်များအား ဝန်ထမ်းကဲ့သို့ ဝန်ဆောင်ပါ၊ သခင်များ၏ အမိန့်ကို လိုက်နာပါ" ဟု။ ထိုအခါ သာမဏိသည် အဲဒီလိမ်လည်ရှင်များထံသို့ တောင်းပန်ကာ "သူသည် သူတို့ပစ္စည်းကို ပြန်ပေးမည်ဆိုပါက ဝန်ထမ်းကို မထိခိုက်ကြပါနှင့်" ဟု တောင်းဆိုသည်။ သူတို့ကလည်း "ဝန်ထမ်းကို မထိခိုက်ပါ" ဟု ကတိပြုကာ လူကို ယူဆောင်ပြီး ထွက်ခွာသွားကြသည်။</w:t>
      </w:r>
    </w:p>
    <w:p w:rsidRPr="00E541CA" w:rsidR="00E541CA" w:rsidP="00E541CA" w:rsidRDefault="00E541CA" w14:paraId="4988B32A" w14:textId="01D03FBE">
      <w:pPr>
        <w:ind w:firstLine="720"/>
      </w:pPr>
      <w:r w:rsidRPr="00E541CA">
        <w:t xml:space="preserve">ထိုကုန်သည်များက ထိုလူနှင့်အတူ ထွက်ခွာပြီးနောက်၊ ဘုရားကျောင်းထဲ၌ ရှိခဲ့သူက သူ၏ လျှို့ဝှက်ချက်အားလုံးကို ထိုကုန်သည်များထံ ဖော်ထုတ်ပြခဲ့ကြောင်း သတင်းရောက်ရှိလာသည်။ ထိုအခါ သမားတော်သည် ကျားမ မရွေး သူ၏ သင်တန်းသားများအားလုံးကို စုပေါင်းကာ သူတို့၏ ဆဲလ်များကို မီးရှို့ပစ်ပြီးနောက် Veliky Novgorod မြို့နယ်နားသို့ ခရီးထွက်ကာ တောထဲရှိ ကန်တစ်ခုအနီးရှိ Paleostrovsky ဘုရားကျောင်း၌ တည်ထောင်ကာ ထိုဘုရားကျောင်းကို ပိုင်ဆိုင်ခဲ့သည်။ ပတ်ဝန်းကျင်ကျေးရွာများမှ လူအများသည် သူ၏ ချိုမြိန်သော သင်ကြားချက်များနှင့် မာယာအတတ်များကြောင့် ဆွဲဆောင်ခံပြီး သူထံ စုဝေးလာကြသည်။ ဗလီကီနိုဗဂိုရော့ဒ်မြို့ မက်ထရိုပိုလီတန်ကြီး ကော်နီလီယပ်စ် သခင်သည် ၎င်းတို့အကြောင်းကို ကြားသိပြီးနောက် ဘုန်းကြီးများနှင့် လူပုဂ္ဂိုလ်များထဲမှ ဂုဏ်ထူးထက်သူများကို ဘုရားကျောင်းသဘောတရားနှင့် ကိုက်ညီအောင် သတိပေးရန် ပို့ခဲ့သည်။ သို့သော် ထိုပျက်စီးနေသော သာသနာရှင်များသည် သူတို့ခေါင်းဆောင်နှင့်အတူ သတိပေးချက်များကို မလိုက်နာဘဲ ကိုယ်တိုင်ပျက်စီးခြင်းကိုသာ ဖြစ်စေခဲ့ကြသည်။ အရင်ဆုံး သန့်ရှင်းသော ဘုရားကျောင်းနှင့် အော်သော်ဒေါက်စ် ခရစ်ယာန်များအားလုံးကို စကားမကောင်းစွာ ပြောဆိုပြီးနောက်၊ သူတို့သည် ထိုဘုရားကျောင်းတွင် ကိုယ်တိုင်ပိတ်မိကာ ဘုရားကျောင်းများ၊ ဆဲလ်များနှင့် ပတ်ဝန်းကျင်အဆောက်အအုံအားလုံးကို မီးရှို့ခဲ့ကြသည်။ ထို့ကြောင့် ဘုရားကျောင်းနှင့်အတူ သူတို့လည်း မီးလောင်ကာ သေဆုံးသွားကြသည်။</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အခန်း ၁၃။ မီးရှို့ခံရသူများသည် မြေအောက်မှ "အိုရေ၊ ကျွန်ုပ်တို့ဆုံးရှုံးသွားပြီ!" ဟု ငိုကြွေးကြသည်။</w:t>
      </w:r>
      <w:bookmarkEnd w:id="88"/>
    </w:p>
    <w:p w:rsidRPr="00E541CA" w:rsidR="00E541CA" w:rsidP="00E541CA" w:rsidRDefault="00E541CA" w14:paraId="38D2EE73" w14:textId="346E3AEC">
      <w:pPr>
        <w:ind w:firstLine="720"/>
      </w:pPr>
      <w:r w:rsidRPr="00E541CA">
        <w:t xml:space="preserve">ဤ ကိုယ်တိုင်မီးရှို့ခြင်း အလေ့အကျင့်သည် ထွက်ပစ်ခံထားရသော ခွဲထွက်သူများမှ တဆင့် စီဘီးရီးယားပြည်နယ်များအထိ ပျံ့နှံ့ခဲ့သည်။ အာမေးနီးယားမှ မမှန်သော ဘုန်းကြီး Osk ကို Tyumen သို့ ဆောင်လာသောအခါ၊ Dometian ဟု အမည်ရသော ဘုန်းကြီးတစ်ဦးအား သူ၏ မမှန်သော သဘောတရားထဲသို့ ဆွဲဆောင်ခဲ့သည်။ နှင့် ယခင်တွင် ဖော်ပြခဲ့သော ယာကုန်ကာ လေပီခင်နှင့်အတူ လူအများအား လိမ်လည်၍ သဲတောထဲသို့ ခေါ်ဆောင်ကာ မီးရှို့ခဲ့ကြသည်။ အော့စ်ခါကို ယီနီဆီစကမြို့သို့ ယူဆောင်သွားပြီးနောက်၊ ဆရာတော် ဒိုမက်တီယန်သည် သဲတောထဲသို့ သွားရာ၌ မကောင်းမှု၌ သူနှင့် တန်းတူသော အိုင်ဗနစ်ရှ်ချာဟုခေါ်သော ဘုန်းကြီးတစ်ဦးကို တွေ့ရှိခဲ့သည်။ သူက ထိုဘုန်းကြီးထံမှ ဘုန်းကြီးဝတ်ကျင့်ရေးကတိများယူကာ ဒေးနီယယ်ဟု အမည်ပြောင်းခဲ့သည်။ ဆံပင်ဖြတ်ပြီးနောက်၊ သူသည် အဲဗန်နစ်ရှ်ချဲ ဆရာတော်နှင့် မဝေးသော သဲတော၌ ကိုယ်ပိုင်နေထိုင်ခန်းတစ်ခု တည်ထောင်ခဲ့သည်။ ကမ္ဘာထဲသို့ ထွက်သွားသောအခါ၊ သူ၏ မမှန်ကန်သော သဘောတရားများကို ကျေးရွာတိုင်းတွင် ဖြန့်ဝေကာ ပညာနည်းသူများကို လမ်းမှားသို့ ဦးတည်စေခဲ့သည်။ ထိုကြောင့် သူတို့သည် သန့်ရှင်းသော ဘုရားကျောင်းတော်နှင့် ဘာသာရေးပတ်သက်သည့် သန့်စင်ရာများ၊ အခမ်းအနားများအားလုံးကို ရှောင်ရှားစေခဲ့သည်။ သူက ကမ္ဘာပေါ်မှာ အန္တီခရစ်စတုက ယခုအခါ အုပ်ချုပ်နေပြီ၊ တရားစီရင်နေ့လည်း နီးကပ်လာပြီဟု ပြောကာ ရိုးရှင်းသူများအား ကြောက်ရွံ့စေခဲ့သည်။ ထို့နောက် သူ့စကားကို လိုက်နာသူများကို စုဆောင်းကာ သဲတောထဲရှိ သူ၏ နေအိမ်သို့ ဦးတည်ခေါ်ဆောင်ခဲ့သည်။ လူယောက်ျား၊ အမျိုးသမီးနှင့် ကလေးငယ်များ တစ်ထောင်ခုနှစ်ရာခန့် စုပေါင်းပြီးနောက်၊ သူသည် ဘုန်းကြီး Ivanishche ထံသို့ အကြံဉာဏ်တောင်းစာတစ်စောင်ရေးသား၍ ပေးပို့ခဲ့သည်။ "သမာဓိရှိသော ယောက်ျား၊ မိန်းမများ၊ မိန်းကလေးများနှင့် ကလေးငယ်များသည် သဲတောထဲ၌ ကျွန်ုပ်ထံ စုပေါင်းလာပြီး၊ သူတို့အားလုံးသည် မီးဖြင့် ပြုလုပ်မည့် ဒုတိယ၊ အပြစ်ကင်းသော ဗတ္တိဇမကို တောင်းဆိုနေကြပါသည်။ ထို့ကြောင့် သင်၏ သမာဓိတော်မှ ကျွန်ုပ်အား ဘာလုပ်ဆောင်ရန် အမိန့်ပေးပါသနည်း?" ဟု ဆိုသည်။ သို့သော် ကျိန်ဆဲခံရသော ဘုန်းကြီး Ivanishche က ရယ်စရာကောင်းသော အဖြေတစ်စောင် ပြန်ရေးပို့ပြီး၊ "မင်းက ဒီပြဿနာကို ဖန်တီးလိုက်တာပဲ၊ အခုတော့ မင်းလိုချင်သလို ကိုင်တွယ်လိုက်ပါ" ဟု ဆိုသည်။ ဒိုမီရှင်း (ဒေးနီယယ်ဟုလည်း ခေါ်) ဆိုသူ၊ ယုံကြည်မှုမှ လွှတ်ကျဆုံးပြီး အကျင့်ပျက်သူ၊</w:t>
      </w:r>
      <w:r w:rsidRPr="00E541CA">
        <w:lastRenderedPageBreak/>
      </w:r>
      <w:r w:rsidRPr="00E541CA">
        <w:t xml:space="preserve"> ၏ မကောင်းဆိုးဝါးသူသည် မီးရှို့ရန် ပြင်ဆင်ကာ သစ်သားထူထဲသော အိမ်များ ဆောက်လုပ်ခဲ့သည်။ ထိုအိမ်များကို စီစဉ်ပြီးနောက် သစ်စေး၊ ဘီးချ်သစ်ခွံနှင့် ဟမ်ပ်ပင်များကို ယူဆောင်လာရန် အမိန့်ပေးခဲ့သည်။ ထို့အပြင် လူများကို မီးထိုးလိုက်ချိန်တွင် ချက်ချင်း မီးလောင်ကျွမ်းစေရန် သတ္တုငွေ့နှင့် မီးပေါက်မှုန့်ကိုလည်း ပြင်ဆင်ထားသည်။ ထိုအတိုင်း မီးရှို့ရေးအတွက် ပြင်ဆင်နေစဉ်—မီးကို အလျင်မထိုးဘဲ၊ ပိုမိုလူများစုဆောင်းနေစဉ်—အထင်ကရ ပေါလ် (Ignatius မတိုင်ခင်) ဆိုက်ဘီးရီးယား မက်ထရိုပိုလီတန်ဖြစ်သူသည် သေဆုံးနေသူများအတွက် စိတ်ထဲတွင် ဝမ်းနည်းကာ၊ မကောင်းသော အစီအစဉ်မှ သူတို့ကို ကင်းလွတ်စေရန် ဘုန်းကြီးများနှင့် လူထုထဲမှ ဂုဏ်သိက္ခာရှိ၍ သတိထားတတ်သော လူကြီးများကို ချက်ချင်း ပို့ဆောင်ကာ သတိပေးခဲ့သည်။ သံတမန်များ ရောက်ရှိလာပြီး သတိပေးစတင်လိုက်သောအခါ သူတို့သည် မီးရှို့ရန် ပြင်ဆင်ထားသော အိမ်ငယ်များထဲသို့ ကိုယ်တိုင်ပိတ်လှောင်ကာ ဘုရားကျောင်းနှင့် ဘုန်းကြီးများအား ဆန့်ကျင်သော စကားများစွာ ပြောဆိုပြီး ကိုယ်တိုင် မီးထိုးကာ ကိုယ်ကိုယ်ကို မီးရှို့ခဲ့ကြသည်။ ထိုအခါ မီးသေနတ်မှုန့်၊ ဆာလ်ဖာ၊ ပစ်ချ်၊ ဗစ်ချ်သစ်ခွံနှင့် ဟမ်ပ်တို့မှ ထွက်သော မီးလောင်ငွေ့များက သူတို့ကို အလျားအကျယ် ဝန်းကျင်မှ ဝိုင်းကပ်ကာ မီးလောင်သေဆုံးစေခဲ့သည်။ မီးလောင်ခဲ့သည့် နေရာ၌ ကြီးမားသော အနံ့ဆိုးတစ်ခုက ကြာရှည်တည်နေခဲ့ပြီး ထိုနေရာကို ဖြတ်သွားသူတိုင်း မျက်နှာဖုံးမထားဘဲ မဖြတ်နိုင်အောင် ဖြစ်ခဲ့သည်။</w:t>
      </w:r>
    </w:p>
    <w:p w:rsidRPr="00E541CA" w:rsidR="00E541CA" w:rsidP="00E541CA" w:rsidRDefault="00E541CA" w14:paraId="76031480" w14:textId="1714B28E">
      <w:pPr>
        <w:ind w:firstLine="720"/>
      </w:pPr>
      <w:r w:rsidRPr="00E541CA">
        <w:t xml:space="preserve">သို့သော် မနက်စောစော သို့မဟုတ် ညနေခင်း အချိန်၌ ထိုနေရာကို ဖြတ်သွားသူများအများအပြားသည် မြေအောက်မှ ထွက်လာသလို ဝမ်းနည်းဖွယ် အသံများကို ကြားရပြီး "</w:t>
      </w:r>
      <w:r w:rsidRPr="00E541CA">
        <w:rPr>
          <w:i/>
        </w:rPr>
        <w:t xml:space="preserve">အို၊ ကျွန်ုပ်တို့ ပျောက်ဆုံးသွားပြီ! အို၊ ကျွန်ုပ်တို့ ပျောက်ဆုံးသွားပြီ!</w:t>
      </w:r>
      <w:r w:rsidRPr="00E541CA">
        <w:t xml:space="preserve">" ဟု ငိုကြွေးနေကြ</w:t>
      </w:r>
      <w:r w:rsidRPr="00E541CA">
        <w:rPr>
          <w:i/>
        </w:rPr>
        <w:t xml:space="preserve">သည်။ </w:t>
      </w:r>
      <w:r w:rsidRPr="00E541CA">
        <w:t xml:space="preserve">ထိုဝမ်းနည်းသံများကို ဘုရားသခင်၏ ဖော်ပြချက်အရ လမ်းမှားခံရသူများ၏ အဆုံးသတ်ကြေညာချက်နှင့် ခွဲထွက်အမှားသင်ခန်းစာများကြောင့် လမ်းမမှားစေရန် သတိပေးချက်တစ်ရပ်အဖြစ် များစွာသော လူများက သက်သေပြခဲ့ကြသည်။</w:t>
      </w:r>
    </w:p>
    <w:p w:rsidRPr="00E541CA" w:rsidR="00E541CA" w:rsidP="00E541CA" w:rsidRDefault="00E541CA" w14:paraId="3675A6EF" w14:textId="099EAE79">
      <w:pPr>
        <w:ind w:firstLine="720"/>
      </w:pPr>
      <w:r w:rsidRPr="00E541CA">
        <w:t xml:space="preserve">တိုမစ်ခ်ခရိုင်တွင်လည်း ထိုကဲ့သို့ပင်ဖြစ်ပွားခဲ့သည်။ ဘာသာပြောင်း Vasya Shaposhnikov ဟုခေါ်သော တစ်ဦးက အမျိုးသား၊ အမျိုးသမီး များစွာကို လမ်းမှားသို့ ဦးတည်ခေါ်ဆောင်ကာ သဲတောထဲသို့ ယူသွားပြီး မီးရှို့ခဲ့သည်။ ထို့အပြင် သစ်သားဖြင့် ဆောက်ထားသည့် ကြီးမားသော ဘုရားကျောင်းသေး သုံးလုံးကို မီးရှို့ရန် ချက်ချင်းပြင်ဆင်ထားခဲ့သည်။ တမ်စ်ခ်မြို့အုပ်ချုပ်ရေးမှူးသည် လူအများစုသည် သဲတောထဲတွင် မီးရှို့ခံရန် စုပေါင်းနေကြောင်း ကြားသိပြီး မိမိတို့ကိုယ်တိုင် ဖျက်ဆီးခြင်းမဖြစ်စေရန် ဆရာတော်များနှင့် အခြားလူများကို သူတို့ထံ ပို့လိုက်သည်။ ထိုလူများသည် လမ်းမှားခံထားသူများထံ ရောက်ရှိသောအခါ ဗာဆျာသည် စုပေါင်းထားသူအားလုံးကို ဘုရားကျောင်းအတွင်း ပိတ်လှောင်ကာ ကိုယ်တိုင် အထပ်ပေါ်သို့ တက်ကာ ရောက်လာသူများအား ပြောကြားခဲ့သည်။ 'ကျွန်ုပ်တို့က ဒီကမ္ဘာ့မီးနဲ့ မီးလောင်နေကြပေမယ့် သင်တို့ကတော့ အမြဲတမ်းမီးနဲ့ မီးလောင်နေပြီး အဲဒီမှာ ဆက်လက်လောင်ကျွမ်းနေရမှာဖြစ်သည်။ ဒီနေရာက ထွက်သွားကြပါ၊ သို့သော် သင်တို့ထွက်မထွက်မီ သတ္တုနီန့်နဲ့ ပေါက်ကွဲမှုန့်တွေက ဒီခန်းတွေကို ဖျက်စီးဖို့ စတင်တဲ့အခါ သစ်တိုင်တွေက သင်တို့ကို ထိုးကျသွားစေမယ်' ဟု ဆိုးရွားသူက ပြောဆိုကာ လာရောက်သူများကို ကြောက်ရွံ့စေ၍ ထွက်ခွာစေခဲ့သည်။ အကြောင်းကတော့ သူတို့မှာ ပေါက်ကွဲမှုန့်နဲ့ သတ္တုနီန့် မများခဲ့ပါ။ ဒီစကားကို ကြားပြီး လာသူများသည် အဆောက်အအုံများမှ ဝေးဝေး ပြန်ဆုတ်သွားကြသည်။ သို့သော် ဗာဆျာက အဆောက်အအုံထဲသို့ ဆင်းကာ ပြောသည်၊ "ငါ ဒီအဆောက်အအုံရဲ့ ပြတင်းပေါက်မှ ထွက်ပြီး ပတ်လည် စုထားသော သစ်ခွံများကို မီးရှို့ပြီးမှ ဒီကို ပြန်လာမည်" ဟု။ သို့သော် တစ်ယောက်သော မိန်းကလေးက သူ့ကို ပြောသည်၊ "မင်းကိုယ်တိုင် မသွားပါနဲ့၊ မီးထိုးဖို့ ကလေးငယ်တစ်ယောက်ကို ပို့လိုက်ပါ" ဟု။ အကြောင်းက သူက မီးထိုးဖို့သာ ထွက်ချင်ပြီး မီးထိုးခြင်းဖြင့် သူတို့ကို မီးရှို့ကာ ထွက်ပြေးရန် ရည်ရွယ်ထားသည်။ သူသည် ဘုရားကျောင်းများအကြားနှင့် အဝေးရှိ မြေအောက်လမ်းကြောင်းတစ်ခုကြားတွင် လျှို့ဝှက်ကျင်းတစ်ခုနှင့် မြေအောက်လမ်းကြောင်းတစ်ခုကို ပြင်ဆင်ထားပြီး မီးရှို့ပြီးနောက် ကျန်ခဲ့မည့် ပစ္စည်းများနှင့်အတူ ထိုနေရာသို့ ထွက်ပြေးနိုင်ရန် ရည်ရွယ်ထားသည်။ ထိုရည်ရွယ်ချက်ဖြင့် ထိုဆိုးရွားသော လူသည် လူများကို လိမ်လည်ကာ မီးရှို့ပြီး သူတို့ပစ္စည်းများကို ကိုယ်တိုင် သိမ်းယူခဲ့သည်။ လူများကို မီးရှို့နေစဉ် သူကိုယ်တိုင် ထွက်ပြေးသွားသည်။ သို့သော် ထိုဆိုးရွားသော ဗာဆျာသည် ဘုရားကျောင်းကို မီးထိုးလိုသကဲ့သို့ ထွက်ခွာရန် ကြိုးစားစဉ်၊ အဲဒီမိန်းကလေးသည် အခြားသူများနှင့်အတူ သူ့ကို တိုက်ခိုက်ကာ ဖမ်းဆီးပြီး "သင်က ကျွန်ုပ်တို့ကို ဖျက်ဆီးလိုသေးပေမယ့် ကိုယ်တိုင်ကတော့ ထွက်ပြေးလိုနေသည်" ဟု ဆူညံကြွေးကြော်ခဲ့သည်။ ထို့နောက် သူတို့သည် ပြင်ဆင်ထားသော သစ်တောခြုံထဲသို့ မီးထိုးရန် ကလေးငယ်တစ်ယောက်ကို ပြတင်းပေါက်မှ ပစ်ထုတ်ခဲ့ကြသည်။ ထိုကလေးငယ်က မီးထိုးပြီး မီးရှို့ခံနေရသူများ၏ ဒုက္ခကို မြင်လိုက်သောအခါ အကွာအဝေး၌ ရပ်နေသော ဘုန်းကြီးများထံ ပြေးသွားကာ ဘုရားကျောင်း၌ Vasya ကို ဖမ်းဆီးထားကြောင်းနှင့် သူလိမ်လည်ခဲ့သူများအားလုံးနှင့်အတူ ထိုမကောင်းသူ Vasya သည် မည်သို့ သေဆုံးသွားကြောင်းအားလုံးကို ပြောပြခဲ့သည်။ သူတို့အား မီးရှို့ပြီးနောက် တိုမစ်ခ်ခရိုင်မှ တစ်ရွာသားတစ်ဦးက ဝမ်းနည်းငိုကြွေးခဲ့သည်။ အကြောင်းက သူ့အိမ်မှ မကောင်းဆိုးဝါးသူ ဗာစီယာက ကျားမရွေး လူရှစ်ဦးအား တောထဲသို့ လိမ်လည်ခေါ်ဆောင်ကာ မီးရှို့၍ သေဆုံးစေခဲ့ခြင်းကြောင့် ဖြစ်သည်။ ထိုရွာသားသည် လိမ်ခံရသူများ မီးရှို့ခံခဲ့သည့် တိတိကျကျနေရာသို့ ရောက်ရှိသောအခါ၊ မီးခိုးများကြားတွင် လမ်းလျှောက်ကာ မိမိအိမ်သားများအတွက် ဝမ်းနည်းငိုကြွေးခဲ့သည်။ ထိုအခါ မီးခိုးထဲမှ ဝမ်းနည်းစွာ ငိုကြွေးသံများ ကြားထဲမှ ထွက်ပေါ်လာသည်—</w:t>
      </w:r>
      <w:r w:rsidRPr="00E541CA">
        <w:rPr>
          <w:i/>
        </w:rPr>
        <w:t xml:space="preserve">"အို၊ သူတို့ဆုံးရှုံးသွားပြီ! 'အို၊ </w:t>
      </w:r>
      <w:r w:rsidRPr="00E541CA">
        <w:t xml:space="preserve">သူတို့</w:t>
      </w:r>
      <w:r w:rsidRPr="00E541CA">
        <w:rPr>
          <w:i/>
        </w:rPr>
        <w:t xml:space="preserve">ဆုံးရှုံးသွားပြီ!</w:t>
      </w:r>
      <w:r w:rsidRPr="00E541CA">
        <w:t xml:space="preserve">' ဟုဆိုသံများကြောင့် သူသည် ကြောက်ရွံ့ထိတ်လန့်သွားပြီး ခဏသာနေပြီးနောက် အမြန်ထွက်ခွာကာ ကြားသိသမျှကို မြို့နှင့် ကျေးရွာများတွင် ပြန့်နှံ့စွာ ကြေညာလိုက်သည်။ ဤအကြောင်းအရာသည် စီဘီးရီးယားဘီရှပ် မဟာအရှင် Ignatius ၏ သုံးစာတမ်းမှ ယူထားသည်။</w:t>
      </w:r>
    </w:p>
    <w:p w:rsidRPr="00E541CA" w:rsidR="00E541CA" w:rsidP="00E541CA" w:rsidRDefault="00E541CA" w14:paraId="11685711" w14:textId="51237773">
      <w:pPr>
        <w:ind w:firstLine="720"/>
      </w:pPr>
      <w:r w:rsidRPr="00E541CA">
        <w:t xml:space="preserve">ထိုနည်းတူ၊ ဧည့်ကြိုမြို့ Ustyug ၏ ဟန်ဒရက်အဖွဲ့ဝင်တစ်ဦးဖြစ်ပြီး Pivovarov ဟု အမည်ခံသော Maxim Danilov သည် ၁၇၀၉ ခုနှစ်တွင် ခရစ်တော်၏ ထူးခမ်းစွာ ပြန်လည်ထမြောက်ခြင်း အထိမ်းအမှတ် သန့်ရှင်းသော အပတ်အတွင်း Rostov တွင် ကျွန်ုပ်တို့နှင့်အတူ ရှိစဉ် အောက်ပါအတိုင်း ပြောကြားခဲ့သည်။ အူစတျုဂ်မြို့ကြီး၏ စီမံခန့်ခွဲရေးရုံးတွင် မှတ်တမ်းများ ထိန်းသိမ်းထားရာ၌ ၁၉၆ သို့မဟုတ် ၁၉၇ ခုနှစ် (မည်နှစ်ဖြစ်ကြောင်း သေချာမသိ) တွင် အူစတျုဂ်ခရိုင်၊ ချေရေပိုဗ်စကာ ဝိုလိုစ်တွင် မြို့မှ ၁၂၀ ဗာစ့်အကွာရှိ သစ်တောထဲ၌ ခွဲထွက်သူများ ၃၀၀ ခန့် ရှိကြောင်း ရေးသားထားသည်။ volost စင်ချူရီယံများနှင့် လယ်သမားများ၏ အစီရင်ခံချက်အရ၊ ဗိုအိုဗိုဒ် တိမိုဖေ အီဗန်နိုဗစ် ရဇေဗ်စကီးသည် သစ်တောများတွင် ခွဲထွက်သူများ နေထိုင်ကြောင်း သိရှိခဲ့ပြီး၊ ထိုခွဲထွက်သူများကို မြို့သို့ ခေါ်ဆောင်ရန် လူများကို ပို့ခဲ့သော်လည်း ခွဲထွက်သူများက မလိုက်နာခဲ့ကြသည်။ ထိုတောများတွင် ခွဲထွက်သူများသည် ကြီးမားသော ဘုရားကျောင်းများကို တံတိုင်းဖြင့် ဝန်းကာ ဆောက်လုပ်ထားပြီး ဘုရားကျောင်းများအောက်မြေထဲတွင် ဂူများကို တူးဖော်ထားကြသည်။ ဗိုအိုဗိုဒ်က ပို့လိုက်သော လူများက သူတို့ကို ဖမ်းရန် ကြိုးစားသောအခါ၊ ခွဲထွက်သူများက ပြင်းထန်စွာ တိုက်ခိုက်ကာ လက်မခံခဲ့ကြ။ ထို့ကြောင့် လူအုပ်ကြီးဖြင့် ဘုရားကျောင်းများကို ဝန်းကာ မြက်စွန်းဖြင့် ဖုံးအုပ်ပြီး မီးရှို့လိုက်ကြသည်။ ထိုအတွင်း ခွဲထွက်သူများသည် မီးလောင်၍ သေဆုံးခဲ့ပြီး၊ </w:t>
      </w:r>
      <w:r w:rsidRPr="00E541CA">
        <w:t xml:space="preserve">ဘုရားကျောင်းအောက်ရှိ</w:t>
      </w:r>
      <w:r w:rsidRPr="00E541CA">
        <w:lastRenderedPageBreak/>
      </w:r>
      <w:r w:rsidRPr="00E541CA">
        <w:t xml:space="preserve"> တွင်</w:t>
      </w:r>
      <w:r w:rsidRPr="00E541CA">
        <w:t xml:space="preserve"> ရှိသူများကလည်း </w:t>
      </w:r>
      <w:r w:rsidRPr="00E541CA">
        <w:t xml:space="preserve">အငွေ့ပိတ်ခံ၍ သေဆုံးခဲ့ကြသည်။ နှစ်ပေါင်းများစွာအထိ သူတို့ မီးရှို့ခံခဲ့သည့် တိတိမှာ ညတိုင်း ဝမ်းနည်းငိုကြွေးသံများ ကြားရခဲ့သည်</w:t>
      </w:r>
      <w:r w:rsidRPr="00E541CA">
        <w:rPr>
          <w:i/>
        </w:rPr>
        <w:t xml:space="preserve">—'အို၊ </w:t>
      </w:r>
      <w:r w:rsidRPr="00E541CA">
        <w:rPr>
          <w:i/>
        </w:rPr>
        <w:t xml:space="preserve">ကျွန်ုပ်တို့ဆုံးရှုံးသွားပြီ! အို၊ ကျွန်ုပ်တို့ဆုံးရှုံးသွားပြီ!' </w:t>
      </w:r>
      <w:r w:rsidRPr="00E541CA">
        <w:t xml:space="preserve">ယနေ့တိုင် ထိုနေရာ၌ အနံ့ဆိုးကြီး တစ်ခု ရှိနေဆဲ ဖြစ်သည်။</w:t>
      </w:r>
    </w:p>
    <w:p w:rsidRPr="00E541CA" w:rsidR="00E541CA" w:rsidP="00E541CA" w:rsidRDefault="00E541CA" w14:paraId="17488191" w14:textId="539F5890">
      <w:pPr>
        <w:ind w:firstLine="720"/>
      </w:pPr>
      <w:r w:rsidRPr="00E541CA">
        <w:t xml:space="preserve">ခွဲထွက်ခေါင်းဆောင်များသည် လူများကို ကိုယ်တိုင်မီးရှို့ခြင်းနှင့် ဖျက်ဆီးခြင်းသို့ ဆွဲဆောင်ရာတွင် ဆွဲဆောင်စကားများသာမက မှော်ဆွဲခြင်းများကိုပါ အသုံးပြုကြသည်။ ယခင်ကလည်း ဤကဲ့သို့ဖြစ်ပွားခဲ့ကြောင်း သိရှိရပြီး၊ အောက်ပါအကြောင်းအရာက ထိုအချက်ကို ထင်ဟပ်ရှင်းလင်းစွာ ဖော်ပြမည်ဖြစ်သည်။</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အခန်း ၁၄။ မာယာအတတ်များနှင့် မီးကျင်းထဲသို့ ပစ်ချခံခဲ့ရသော ဘုန်းကြီးအကြောင်း</w:t>
      </w:r>
      <w:bookmarkEnd w:id="89"/>
    </w:p>
    <w:p w:rsidRPr="00E541CA" w:rsidR="00E541CA" w:rsidP="00E541CA" w:rsidRDefault="00E541CA" w14:paraId="09351DA0" w14:textId="7B0DC4A4">
      <w:pPr>
        <w:ind w:firstLine="720"/>
      </w:pPr>
      <w:r w:rsidRPr="00E541CA">
        <w:t xml:space="preserve">ယခုနှစ် ၁၇၀၉ ခုနှစ်၊ ဖေဖော်ဝါရီလအစောပိုင်းတွင်၊ Ugletsky Voskresensky ဘုရားကျောင်းမှ အသက်အို Hieromonk Ignatius သည် စကားဖြင့်နှင့် စာဖြင့် ကျွန်ုပ်တို့၏ နိမ့်ကျသော ကိုယ်တိုင်ထံသို့ တင်ပြခဲ့သည်။ ၂၆ နှစ်က ဘုန်းကြီးကျောင်းသားအဖြစ် သစ္စာခံခဲ့ပြီး၊ သူ၏ လူ့နာမည်မှာ Jacob ဖြစ်သည်။ သူသည် Poshekhonsky ခရိုင်၊ Beloselskaya volost တွင် နေထိုင်ခဲ့သည်။ သူသည် သန့်ရှင်းသော သောကြာနေ့ ဘုရားကျောင်းတွင် ၇ နှစ်ကြာ ဆရာတော်အဖြစ် ဝန်ထမ်းခဲ့ပြီး၊ သူ၏ ဘုရားကျောင်းနယ်မြေတွင် ကျားမမရွေး အသက်အရွယ်မရွေး လူ ၁,၉၂၀ ဦးအား မီးရှို့သတ်ခဲ့ကြောင်း၊ အိမ်နီးချင်း ကျေးရွာများနှင့် ကျေးရွာငယ်များတွင်လည်း ခွဲထွက်ဆရာများ၏ လိမ်လည်မှုနှင့် မှော်ဆန်မှုကြောင့် လူအများ မရေတွက်နိုင်အောင် မီးရှို့ခံခဲ့ကြောင်း တင်ပြခဲ့သည်။ လောင်ကျွမ်းနေသော သေခန္ဓာများ၏ မကောင်းသော အနံ့က ရက်ပေါင်းများစွာ လေထဲတွင် ပြည့်နှက်နေခဲ့သည်။ မကောင်းဆိုးဝါးသော ဆရာများ၏ လိမ်လည်မှုနှင့် မှော်ဆန်မှုကြောင့် မီးထဲသို့ ကိုယ်တိုင် ဝင်လောင်ခံခဲ့သူများအတွက် ဘုန်းကြီး Ignatius သည် ဤအချက်ကို အမှန်တကယ်ဖြစ်ကြောင်း အတည်ပြုကာ ကျွန်ုပ်တို့ထံ အောက်ပါ စာကို ပို့ခဲ့သည်။ ထိုအချိန်တွင် ပိုရှီခွန်စကီခရိုင်၌ လူအများ မီးရှို့ခံနေစဉ် မော့စကိုမြို့မင်းသား အီဗန် အီဗာနိုဗစ် ဂိုလစ်ဆင်းသည် သူ၏ Beloselskaya volost အတွင်းရှိ Kuzmodemyanskoye ကျေးရွာရှိ မြေယာသို့ သွားရောက်ကာ သူ၏ လယ်သမားများအား ကိုယ်တိုင်မီးရှို့ခြင်းကို ရပ်စဲရန် တိုက်တွန်းခဲ့သည်။ သူ၏ လယ်သမားများသည် Poshekhonsky ခရိုင်အတွင်းရှိ Kholma ကျေးရွာမှ Ivan Desyatina ဟုခေါ်သော လယ်သမားတစ်ဦး၏ မကောင်းသော သင်ကြားချက်များကြောင့် မီးရှို့ခံနေကြသည်။ ဤ Ivan Desyatina သည် boyar Ivan Maksimovich Yazykov ၏ မြေယာပိုင်ဆိုင်မှုအတွင်းတွင် တည်ရှိသည်။ မင်းသားသည် ဤလိမ်လည်သော လယ်သမားအကြောင်းကို သိရှိပြီးနောက်၊ သူ့ကို ရှာဖွေဖမ်းဆီးကာ မိမိရှေ့သို့ တင်ဆောင်စေခဲ့သည်။ ထို့နောက် သူ၏ သင်ကြားချက်များအကြောင်းကို မေးမြန်းကာ ထိုမကောင်းမှုနှင့် သတ်ဖြတ်မှုများကို ရပ်တန့်ရန် တိုက်တွန်းခဲ့သည်။ သို့သော် ထိုလယ်သမား အီဗန် ဒက်ရှာတီနာသည် သူ့အိတ်ထဲမှ မုန့်မှုန့်အမျိုးအစားတစ်မျိုးဖြင့် ပြုလုပ်ထားသည့် မုန့်သီးသေးသေး သုံးလုံးကို ထုတ်ယူခဲ့သည်။ ၎င်းမုန့်သီးများသည် ပုံသဏ္ဍာန်အားဖြင့် ကရမ်ဘယ်ရီသီးကဲ့သို့ တူညီပြီး၊ သူက ခြေထောက်ဖြင့် ဖိကျပ်စတင်ခဲ့သည်။ ဤအရာကို မြင်လိုက်သော မင်းသား၏ ဘုန်းကြီး (အကြီး Ignatius သည် ဘုန်းကြီး၏ နာမည်ကို မမှတ်မိသော်လည်း) အလျင်အမြန် ပြေးကပ်ကာ သီးတစ်လုံးကို ဖမ်းယူ၍ မြှောက်တင်ပြီး လက်ချောင်းများဖြင့် ဖိကာ မုန့်တစ်စိတ်ပေါ်တွင် ထည့်ကာ ခွေးထံ ပစ်ပေးလိုက်သည်။ ခွေးက အဲဒီမုန့်ကို စားပြီး ပြေးထွက်သွားသည်။ ထိုအချိန် ဥယျာဉ်အတွင်းတွင် အစားအသောက်ချက်ရန် မီးဖိုတစ်ခု မီးထွန်းထားပြီး ခွေးက မီးဖိုဆီသို့ ငိုငိုညည်းညည်း ပြေးသွားစဉ် မီးလောင်ကွမ်းထဲ ကျကာ မီးလောင်သွားသည်။ ဘုန်းကြီးသည် ထိုသီးကို မုန့်ပေါ်တွင် ဖိကပ်ပြီး ခွေးထံ ပစ်ပြီးနောက်၊ ထိုသီးကို ဖိကပ်ခဲ့သည့် လက်ချောင်းများကို စားကြည့်လိုသလို ပါးစပ်နားသို့ ယူသွားသည်။ ထိုအခါ ချက်ချင်း စိတ်ဓာတ်ပျောက်ကွယ်ကာ မျက်နှာနှင့် မျက်လုံးများ ပြောင်းလဲသွားသည်။ လူတိုင်းသည် သူ၏ အံ့ဩဖွယ် ပြောင်းလဲမှုနှင့် ရှုပ်ထွေးမှုကြောင့် အံ့အားသင့်ကာ ကြောက်ရွံ့သွားကြသည်။ မင်းသားသည် သူ့အား သနားကာ အောက်ထပ်သိုလှောင်ခန်းသို့ ဆင်းခိုင်းခဲ့သည်။ ထိုအချိန်၌ ထိုခန်းတွင် မင်းသားအတွက် အစားအသောက်ပြင်ဆင်ရန် မီးဖိုတစ်လုံး မီးထိုးထားလျက်ရှိသည်။ ဘုန်းကြီးကို အောက်ခန်းထဲသို့ ဦးဆောင်သွားပြီး မီးဖိုထဲက မီးကို မြင်လိုက်သောအခါ ချက်ချင်း မီးဖိုထဲသို့ ကိုယ်တိုင် ဝင်လိုက်သည်။ မင်းသား၏ လူများက ခြေထောက်မှ ဆွဲထုတ်မထားခဲ့လျှင် မီးလောင်ကွယ်သွားမည်ဖြစ်သည်။ သူ၏ ဦးခေါင်းနှင့် မျက်နှာသည် မီးလောင်ကျပ်ကျပ်ဖြစ်ကာ ဆံပင်နှင့် မုတ်ဆိတ်များလည်း မီးကပ်ကပ်သွားသည်။ ထို့နောက် တစ်နေ့တာလုံး စိတ်မသေချာဘဲ ရှိနေခဲ့သည်။ ထိုအခါ သူသည် သတိပြန်လည်ရရှိပြီး မျက်ရည်စိုစိုဖြင့် မီးထဲမှ ကယ်တင်သူများအား ကျေးဇူးတင်စကား ပြောကြားခဲ့သည်။ ထို့နောက် မင်းသားထံသို့ သွားကာ လူတိုင်းရှေ့၌ ထင်ရှားစွာ ပြောကြားခဲ့သည်။ 'သူတို့က ငါ့ကို အကျဉ်းခန်းထဲသို့ ဆွဲခေါ်သွားပြီး မီးလောင်နေသော မီးဖိုကို မြင်သောအခါ မီးဖိုသည် ငါ့အတွက် ကောင်းကင်ဘုံကဲ့သို့ မြင်ရပြီး မီးဖို၏ ဝင်ပေါက်ကို ကောင်းကင်ဘုံ၏ တံခါးကဲ့သို့ မြင်ခဲ့သည်' ဟု။ မီးဖိုအတွင်း မီးလောင်နေသည့်အလယ်၌ တောက်ပလှသော လူငယ်များ ထိုင်နေကြသည်ကို မြင်ပြီး၊ သူတို့က "ကျွန်ုပ်တို့ဆီသို့ လာပါ" ဟု ခေါ်ဆိုကြသည်။ ငါသည် ချက်ချင်း သူတို့ဆီသို့ လှည့်သွားခဲ့သည်။ ထိုအချိန်တွင် ဘုန်းကြီးသည် မျက်ရည်စိုစိုဖြင့် ဤအကြောင်းကို မင်းသားနှင့် လူတိုင်းထံ ပြန်လည်ပြောကြားခဲ့သည်။ ထိုအခါ ကျွန်ုပ်တို့ထံ ဤအကြောင်းကို တင်ပြခဲ့သူ ဟီရိုမန်ခ် အီဂနိယပ်စ်လည်း တက်ရောက်နေခဲ့ပြီး၊ ထိုအချိန်၌ လူဘုန်းတော်များအကြား ဂျေကော့ဘ်ဟုသာ လူသိများခဲ့သည်။ သူသည် အဆိုပါဖြစ်ရပ်အားလုံးကို မျက်မြင်နားထောင်သက်သေခံသူဖြစ်သည်။ သူမြင်တွေ့နားထောင်သမျှအတိုင်း ဘုန်းကြီးသူ၏ တာဝန်သိစိတ်နှင့် ကိုက်ညီစွာ ကျွန်ုပ်တို့ထံသို့ တင်ပြခဲ့ပြီး၊ ယခုအခါ အသက်အိုဆုံးဖြစ်လာသော သူအား ကျွန်ုပ်တို့ ယုံကြည်အားထားပါသည်။</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အခန်း ၁၅။ ယူဒေဝနှင့် ခွဲထွက်သူတို့၏ မှော်ပညာအပေါ်</w:t>
      </w:r>
      <w:bookmarkEnd w:id="90"/>
    </w:p>
    <w:p w:rsidRPr="00E541CA" w:rsidR="00E541CA" w:rsidP="00E541CA" w:rsidRDefault="00E541CA" w14:paraId="4928D87F" w14:textId="1DA73091">
      <w:pPr>
        <w:ind w:firstLine="720"/>
      </w:pPr>
      <w:r w:rsidRPr="00E541CA">
        <w:t xml:space="preserve">မကြာသေးမီနှစ်များအတွင်း မင်းကြီး၏အမိန့်ဖြင့် အိုလိုနက်စ် စစ်တပ်ဌာနတွင် တာဝန်ထမ်းဆောင်ခဲ့သည့် ယဇ်ပုရောဟိတ် Joseph ၏ စာတစ်စောင်မှ—ဤစာကို ထိုဒေသရှိ ခွဲထွက်ဆရာများဖြစ်သူ ဒေးနီယယ် ဗီကူလင်၊ အန်ဒရေး ဒီအိုနီဆော့ဗ်နှင့် ၎င်းတို့၏ အစည်းအဝေးအားလုံးထံ ပေးပို့ခဲ့သည်။ ထိုယဇ်ပုရောဟိတ် Joseph သည်၊ ခွဲထွက်သူများကို သူတို့၏ မာယာအတတ်အတွက် ပြစ်တင်ရာတွင်၊ ပထမဦးစွာ ပိုလန်ဘုရင်နန်းတွင် ယုဒာများက တစ်ကြိမ် ပြုလုပ်ခဲ့သည့် အံ့ဩဖွယ် မာယာအတတ်တစ်ခုကို ဖော်ပြထားသည်။ ၎င်းကို "ပိုလန်ဘုရင်ခေါင်းလောင်း၏ မျက်မှန်" ဟု လူသိများသော စာအုပ်၊ ပဉ္စမအခန်းမှ ယူထားပြီး၊ ယုဒာများက ခရစ်ယာန်နို့ကို ရောင်းရန် ခရစ်ယာန်မိန်းမတစ်ဦးအား ကြီးမားသော ငွေပမာဏဖြင့် လှူဒါန်းခဲ့ကြောင်း ဆိုသည်။ အဆိုပါ အမျိုးသမီးက ဤအကြောင်းကို သူမ၏ ခင်ပွန်းအား ပြောပြခဲ့ပြီး၊ ခင်ပွန်း၏ အကြံအတိုင်း လူသားခရစ်ယာန်နို့အစား နွားနို့ကို ရောင်းချခဲ့သည်။ ယုဒာလူမျိုးများသည် ထိုနို့ကို ဝမ်းမြောက်စွာ လက်ခံပြီး လူတစ်ဦးအား ငှားကာ အဲဟ်မတ်ကို ချိတ်ထားသော သတ်တိုင်ဆီသို့ သွားကြသည်၊</w:t>
      </w:r>
      <w:r w:rsidRPr="00E541CA">
        <w:lastRenderedPageBreak/>
      </w:r>
      <w:r w:rsidRPr="00E541CA">
        <w:t xml:space="preserve"> ထိုနေရာ၌ နို့ပေါ်တွင် သူတို့၏ မာယာဆုတောင်းများကို ပြုလုပ်ပြီးနောက် ငှားထားသော လူအား အမိန့်ပေးကြသည်၊ သူတို့က မာယာပြုထားသော နို့ကို ချိတ်ဆွဲခံထားရသော ရက်စက်သူ၏ နားထဲသို့ ထည့်ရန်၊ သူကလည်း ကိုယ်တိုင် သူ့နားကို ထိုသေဆုံးသူ၏ နားအနီးသို့ ကပ်ထားရန် ညွှန်ကြားခဲ့သည်။ ထိုအခါ ယုဒယများက 'ဘာကြားနေလဲ' ဟု မေးလျှင်၊ သူက 'ကျွဲနွားများ၏ ငိုသံကို ကြားနေသည်' ဟု ဖြေကြားခဲ့သည်။ သို့သော် ယုဒာများသည် စိတ်မကောင်းဖြစ်ကာ ခရစ်ယာန်မိန်းမ၏ ဇနီးထံသို့ သွားကာ သူမအား လိမ်လည်သည်ဟု စွပ်စွဲကြသည်။ နောက်ပိုင်းတွင် ပိုလန်နိုင်ငံတစ်ဝန်းရှိ တိရစ္ဆာန်များအားလုံးကို ကြီးမားသော ကပ်ရောဂါတစ်ခု ထိုးခတ်ခဲ့သည်။ ထိုကပ်ရောဂါသည် အဲဒီခရစ်ယာန်မိန်းမက သူတို့အား လူသားခရစ်ယာန်နို့ ရောင်းချခဲ့ပါက ခရစ်ယာန်များထံသို့လည်း ကူးစက်သွားမည်ဖြစ်သည်။ ထိုအချိန်တွင် ယေဇူးဘုရားကျောင်းဆရာ Joseph သည် ခွဲထွက်သူများထံသို့ လာကာ ပြောကြားခဲ့သည်။ ထိုနည်းတူ သင်တို့ ခွဲထွက်သူတို့သည် ဘာသာရေးသစ္စာမှ လွှတ်ကင်း၍ ယုဒာများကဲ့သို့ အိမ်တိုင်းသို့ သွားကာ မကောင်းဆိုးဝါးပညာဖြင့် ကျားမ မရွေး ရိုးရှင်းသူများကို လှည့်စားကြသည်။ မင်းတို့၏ လှည့်စားမှုကို မလက်ခံသူများကို မကောင်းဆိုးဝါးပညာဖြင့် မှော်ဆွဲကြသည်ဟု ယုံကြည်စိတ်ချရသော သက်သေရှင်များထံမှ သိရှိရသည်။</w:t>
      </w:r>
    </w:p>
    <w:p w:rsidRPr="00E541CA" w:rsidR="00E541CA" w:rsidP="00E541CA" w:rsidRDefault="00E541CA" w14:paraId="1AA00434" w14:textId="5CEE7A8A">
      <w:pPr>
        <w:ind w:firstLine="720"/>
      </w:pPr>
      <w:r w:rsidRPr="00E541CA">
        <w:t xml:space="preserve">ဗိုလိုကာမြစ်ပေါ်ရှိ ဘေရီဇိုဗိုမြို့၊ ကိုလာနယ်အုပ်ချုပ်ရေးနယ်နိမိတ်အတွင်း၌ ထိုဒေသတွင် နေထိုင်သော လူကြီးတစ်ဦးရှိခဲ့သည်။ သူသည် အိမ်ခြံမြေပြည့်စုံကောင်းမွန်ပြီး မိသားစုဂုဏ်သိက္ခာရှိသူဖြစ်ကာ သင်တို့၏ လှည့်ကွက်များကို သိမြင်ထားသူဖြစ်သည်။ သူ၏အမည်မှာ ဂရေဂိုရီဖြစ်ပြီး နောက်ပိုင်း ဘုန်းကြီးဘဝသို့ ဝင်ကာ ဘာသာရေးကျင့်ဝတ်ဖြင့် ဘဝကို ဖြတ်သန်းပြီး ဘာသာရေးသမာဓိဖြင့် ကွယ်လွန်ခဲ့သည်။ သူကိုယ်တိုင် အောက်ပါအတိုင်း ပြောကြားခဲ့သည်။ ခွဲထွက်သူများသည် သင်တို့၏ခေါင်းဆောင်များနှင့်အတူ ထိုနေရာ၌ စုပေါင်းကာ ကန်ရေကွေ့တစ်ခုရှိ ကျွန်းပေါ်တွင် တပ်စခန်းတစ်ခု တည်ဆောက်ခဲ့ကြသည်။ ဒေသခံ ချမ်းသာသူတစ်ဦးသည် သူတို့၏ဖမ်းစားမှုကြောင့် မိသားစုဝင် ၇၀ ခန့်အားလုံးနှင့်အတူ ထိုကျွန်းပေါ်တွင် နေထိုင်ခဲ့သည်။ အခြားလူအချို့လည်း သူတို့နှင့်အတူ အဲဒီမှာ နေထိုင်ခဲ့ကြပြီး၊ ထိုနေရာမှ ဂရေဂိုရီ၏အိမ်ကို မကြာခဏ သွားရောက်၍ သူအား မိမိတို့၏အယူဝါဒသို့ ပူးပေါင်းရန် ဆွဲဆောင်ကြသည်။ သို့သော် သူသည် သင်တို့၏လိမ်လည်မှုကို သိရှိပြီး ထိုဆွဲဆောင်မှုများကို မခံဘဲ မိမိမိသားစုကို သေချာစွာ ကာကွယ်ထိန်းသိမ်းခဲ့သည်။ အချိန်အနည်းငယ်ကြာပြီးနောက်၊ ထိုမကောင်းသူများသည် Olonets မှ သူတို့ကို တိုက်ခိုက်ရန် စစ်တပ်တစ်ခု မကြာမီ ပို့မည်ဟု ကြားသိပြီးနောက်၊ Gregory ဆီသို့ ပိုမိုကြိမ်နှုန်းများစွာ သွားရောက်ကာ မိမိတို့၏ မမှန်သော ယုံကြည်ချက်သို့ ဆွဲဆောင်ရန် ကြိုးပမ်းခဲ့ကြသည်; သို့သော် သူသည် မယိမ်းမလှုပ် တည်ငြိမ်ခဲ့သည်၊ အကြောင်းမှာ သူ့ညီတစ်ယောက်သည် Olonets တွင် စစ်တပ်၌ တာဝန်ထမ်းဆောင်နေပြီး သင့်တို့၏ မမှန်ကန်သော သင်ခန်းစာများကို မလက်ခံရန် သူ့ညီက တင်းကျပ်စွာ သတိပေးထားခဲ့သည်။ တစ်ခါတစ်ရံတွင် အဲဒီ ခွဲထွက်သူများသည် ဂရေဂိုရီ၏အိမ်၌ ညအိပ်ခဲ့ကြသည်။ ထိုအချိန်၌ သူသည် မိမိအိမ်ကို အထူးသတိထားကာကွယ်ခဲ့သည်။ ထိုဆင်းရဲသူများနှင့် သင်တို့၏ လက်ဝှက်များသည် သူ၏ စမ်းသပ်မှုများအပေါ် မလျော့မချကြောင်း မြင်ပြီးနောက် ဘာလုပ်ခဲ့ကြသနည်း။ သူတို့သည် တဲထဲမှ ကျောင်းထဲသို့ မကြာခဏ ထွက်သွားကြသည်။ အစပိုင်းတွင် သူက ဂရုမစိုက်ခဲ့ပေမယ့်၊ သူတို့ ဘာကြောင့် ထွက်သွားကြတာလဲဆိုတာကို စဉ်းစားမိပြီး တုန်လှုပ်သွားသည်။ ထို့ကြောင့် သူကိုယ်တိုင် ထွက်ကာ ကျောင်းထဲကို ရှာဖွေကြည့်သော်လည်း ဘာမှ မတွေ့ခဲ့ပါ။ နောက်ပိုင်း သူတို့အချို့က ရေလိုအပ်လာတဲ့အခါ သူက ထပ်မံ၍ ဝက်ဂိုထဲသို့ ထွက်ကာ ရေထည့်ထားသော သိုလှောင်ပုံး၏ ဖုံးကို ဖွင့်ကြည့်လိုက်သည်။ ရေမျက်နှာပြင်ပေါ်တွင် မုန့်မှုန့်ကဲ့သို့သော အရာတစ်ခု ပျံနေသည်ကို မြင်ရသည်။ သူက အနည်းငယ်ကို သေးငယ်သော ပုံးထဲသို့ ဆွဲထည့်၍ နီးကပ်စွာ စစ်ဆေးရာတွင် ရေထဲတွင် မီးရှို့ထားသော အရိုးများ တွေ့မြင်ခဲ့သည်။ သို့သော် ထိုဖြစ်ရပ်မတိုင်ခင် သူ၏ ဇနီး၊ သမီးမယားနှင့် ကလေးအချို့က ထိုရေကို သောက်သုံးပြီးသား ဖြစ်ကြသည်။ ညပိုင်းရောက်လာတော့ အဲဒီမကောင်းသူများ ထွက်ခွာသွားပြီး မကြာခင် Olonets မှ စစ်တပ်တစ်ခု သူတို့ကို တိုက်ခိုက်ရန် ရောက်လာမည်ဟု မျှော်လင့်နေကြသည်။ သို့သော် မကောင်းစိတ်ဖြင့် မှော်ဆန်ထားသော ရေကို သောက်ခဲ့ကြသည့် Grigory ၏ မိသားစုဝင်များက သူတို့အား ခွဲထွက်သူများ၏ ခိုင်မာသော တပ်စခန်းသို့ ခေါ်ဆောင်သွားရန် တောင်းဆိုလာကြသည်။ Grigory က မျက်ရည်စိုစိုဖြင့် တောင်းပန်ကာ မသွားရန် အမျိုးမျိုး ကြိုးစားပေမယ့် မရနိုင်ခဲ့သည်။ သို့သော် သူတို့ကို တားဆီး၍ မရနိုင်ခဲ့၊ သူတို့သည် ဂရီဂိုရီထံမှ ထွက်ပြေးကာ ထိုဆိုးရွားသူများထံသို့ သွားရောက်ခဲ့ကြသည်။ မကြာမီ စစ်တပ်များ ရောက်ရှိလာခဲ့သော်လည်း၊ ထိုဆိုးရွား၍ ဖျက်ဆီးသူ ဦးဆောင်များ (ခွဲထွက်ဘာသာဆရာများ) သည် သူတို့လိမ်လည်၍ ယုံကြည်စေခဲ့သူအားလုံးကို ထိုစခန်းတွင် ပိတ်ပင်ထားပြီး၊ ထိုစခန်းကို မီးရှို့ကာ ကိုယ်တိုင် ထွက်ပြေးသွားကြသည်။ ထိုကြောင့် လိမ်လည်ခံထားသူအားလုံး မီးထဲ၌ သေဆုံးကြသည်။ ကြည့်ပါ၊ သင်တို့ ဒုက္ခသည်တို့ (ဖခင် ဂျိုးဇက်က ခွဲထွက်သူများအား ပြောသည်)။ သင်တို့အစီအစဉ်များ၏ လိမ်လည်မှုကို ကြည့်ပါ၊ စကားဖြင့် မလိမ်နိုင်သောနေရာ၌ မှော်ဆန့်ဖြင့် ဖမ်းစား ဖျက်ဆီးကြသည်။ ဒါပဲ သင်တို့၏ 'သန့်ရှင်းခြင်း' ဟုခေါ်သော အရာဖြစ်သည်။ ဂျိုးဇက်၏ သတင်းစကား အဆုံးသတ်သည်။</w:t>
      </w:r>
    </w:p>
    <w:p w:rsidRPr="00E541CA" w:rsidR="00E541CA" w:rsidP="00E541CA" w:rsidRDefault="00E541CA" w14:paraId="01630CF9" w14:textId="4FF55EBC">
      <w:pPr>
        <w:ind w:firstLine="720"/>
      </w:pPr>
      <w:r w:rsidRPr="00E541CA">
        <w:t xml:space="preserve">ဤအကြောင်းမှာ မီးရှို့ခြင်းနှင့် ခွဲထွက်သူများ၏ မှော်ဆန်မှုများအကြောင်းဖြစ်သည်။ သို့သော် သူတို့ကိုယ်တိုင်ဖြစ်စေသော အခြားသေမှုတစ်ခုလည်းရှိသည်။ ဥပမာအားဖြင့် သူတို့ကိုယ်တိုင် အစာမစားဘဲ သေကြသည်ဟု ဆိုရမည်။ ဤအကြောင်းကိုလည်း မျက်မြင်သက်သေခံများထံမှ အပြည့်အစုံ သိရှိထားပါသည်။</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အခန်း ၁၆။ မိုရေးလစ်စီများအကြောင်း</w:t>
      </w:r>
      <w:bookmarkEnd w:id="91"/>
    </w:p>
    <w:p w:rsidRPr="00E541CA" w:rsidR="00E541CA" w:rsidP="00E541CA" w:rsidRDefault="00E541CA" w14:paraId="7451DADF" w14:textId="56C368D6">
      <w:pPr>
        <w:ind w:firstLine="720"/>
      </w:pPr>
      <w:r w:rsidRPr="00E541CA">
        <w:t xml:space="preserve">သူတို့မှာ 'မိုရယ်စားသူများ' ဟုခေါ်သော သာသနာပြုအိမ်တစ်ခုရှိပြီး၊ ၎င်းတို့သည် 'မီးရှို့သူများ' ကဲ့သို့ လူပုံမှန်များ—ကျားမမရွေး—ကို အစာရှောင်ခြင်းနှင့် အစာမစားခြင်းဖြင့် ကိုယ်တိုင် သေဆုံးရန် သီးခြားနေထိုင်စေပြီး၊ ခရစ်တော်အတွက်ကဲ့သို့ သေဆုံးစေကြသည်။ သူတို့က သန့်ရှင်းသူများ၏ ဘဝကို ဥပမာပြ၍ ခရစ်ကို ချစ်သူများစွာသည် အစာရှောင်ခြင်းဖြင့် ထွန်းကားခဲ့ကြပေမယ့်၊ အခြားသူများကတော့ ယုံကြည်ချက်အတွက် ထွက်ပြေးနေရင်း သို့မဟုတ် ထောင်ခန်းများတွင် ဆင်းရဲဒဏ်ခံကာ အစာနှင့် ရေကြောင့် သေဆုံးခဲ့ကြောင်း ပြသကြသည်။ ကျမ်းစာတွင်လည်း 'ကောင်းကင်ဘုရားသခင်၏ နိုင်ငံတော်သို့ ဝင်ရောက်ရန် ကျွန်ုပ်တို့သည် အခက်အခဲများစွာကို ဖြတ်ကျော်ရမည်' ဟု ဆိုထားသည်။ ဒါပေမယ့် ဒီဘဝမှာ ဘာအကျိုးရှိသနည်း။ ကမ္ဘာပေါ်မှာ စစ်မှန်တဲ့ ယုံကြည်ခြင်း မကျန်တော့ဘူး၊ ဝိညာဉ်ရေးဖခင်များလည်း မရှိတော့ပါဘူး။ ဘီရှပ်များနဲ့ ဆရာတော်များကလည်း အားလုံး ဝံပုလင်းတွေလိုဖြစ်ပြီး ဘုရားကျောင်းတွေကတော့ မြင်းတိုက်တွေနဲ့ ဖျက်ဆီးမှုရဲ့ အမုန်းတရားတစ်ခုလို ဖြစ်နေပါပြီ။ ကမ္ဘာပေါ်မှာ အန္တီခရစ်ကလည်း အုပ်ချုပ်နေပြီး ကြောက်မက်ဖွယ် တရားစီရင်နေ့ကလည်း နီးကပ်လာပြီ။ ထို့ကြောင့် (သူတို့ဆိုသည်) ကယ်တင်ခြင်းကို အမှန်တကယ်လိုလားသူများသည် ဤနေရာ၌ ဒုက္ခခံရခြင်း သင့်တော်ပါသည်။ မာတိယာများနှင့် ယုံကြည်ချက်ကို ဝန်ခံသူများကဲ့သို့ ဤတိုတောင်းသောကာလအတွင်း အစာနှင့် ရေကြောင့် သေဆုံးခြင်းဖြင့် အမြဲတမ်းဒဏ်ခတ်ခြင်းမှ လွတ်မြောက်ကာ ခရစ်နှင့်အတူ အုပ်ချုပ်နိုင်ကြပါစေ။ ထို့ကြောင့် ကျွန်ုပ်တို့သည် ဤနေရာ၌ အနည်းငယ်သာ ဒုက္ခခံကြပါစို့၊ မဟုတ်လျှင် ကျွန်ုပ်တို့သည် အမှန်တရားယုံကြည်မှုကို စွန့်လွှတ်သွားသူများနှင့် ပူးပေါင်းခံရကာ၊ ထိုသူတို့ကြောင့် ကျွန်ုပ်တို့ကို နှိပ်စက်၍ ဒုက္ခပေးခံရမည်ဖြစ်သည်။ အစာနှင့် ရေကြောင့် အချိန်တိုအတွင်း ပျက်စီးသွားခြင်းသည် ထာဝရဒဏ်ခတ်ဒဏ်များနှင့်အတူ ပြစ်ဒဏ်ခံရခြင်းထက် ပိုကောင်းပါသည်။ ဤသို့ ဆိုးကျိုးဆိုးသော လိမ်လည်သူများက ကြီးမားသော</w:t>
      </w:r>
      <w:r w:rsidRPr="00E541CA">
        <w:lastRenderedPageBreak/>
      </w:r>
      <w:r w:rsidRPr="00E541CA">
        <w:t xml:space="preserve"> စိတ်ခံစားမှု</w:t>
      </w:r>
      <w:r w:rsidRPr="00E541CA">
        <w:t xml:space="preserve">ဖြင့်</w:t>
      </w:r>
      <w:r w:rsidRPr="00E541CA">
        <w:t xml:space="preserve"> ညည်းညည်းငိုငို </w:t>
      </w:r>
      <w:r w:rsidRPr="00E541CA">
        <w:t xml:space="preserve">ပြောကြ</w:t>
      </w:r>
      <w:r w:rsidRPr="00E541CA">
        <w:t xml:space="preserve">သည်။ သူတို့က မည်သူကိုမဆို လိမ်လည်နိုင်ခဲ့လျှင် တစ်ဦးတည်းနေထိုင်နိုင်သည့် အခန်းငယ် သို့မဟုတ် ဂူတစ်ခုသို့ သွားကာ ယခင်က ပြုခဲ့သော အပြစ်များကို ပြန်လည်တောင်းပန်ပြီး အစာရှောင်ခြင်းဖြင့် သက်သေခံသူအဖြစ် ပန်းပွင့်ခေါင်းစီးဆု ခံယူရန် တိုက်တွန်းကြသည်။ မိုရီလိုင်းများအတွက် ဤရည်ရွယ်ချက်အတွက် သစ်တောထဲတွင် အထူးနေရာများ သတ်မှတ်ထားပြီး အချို့မှာ သစ်သားအိမ်များ၊ အချို့မှာ မြေအောက်သို့ တူးထားသည့် ချောင်းများဖြစ်သည်။ အချို့အိမ်များတွင် သေးငယ်သော တံခါးများရှိပြီး၊ ထိုတံခါးမှတဆင့် လိမ်ခံရသူကို ထဲသို့ ထည့်ကာ တင်းကျပ်စွာ ပိတ်ဆို့နိုင်သည်။ အခြားအိမ်များတွင် တံခါးတစ်ခုမှ မရှိပေမယ့် အပေါ်မှတဆင့်သာ ဝင်ခွင့်ပြုသည်။ မြေတွင်းများ သို့မဟုတ် ဂူများမှာ နက်ရှိုင်းလွန်း၍ မည်သူမျှ ထွက်ပြေး၍ မရနိုင်အောင် အပေါ်မှ တင်းကျပ်စွာ ပိတ်ဆို့ထားသည်။ တခါတလေ တစ်ယောက်၊ တခါတလေ နှစ်ယောက်၊ တခါတလေ သုံးယောက်၊ တခါတလေ များစွာကို ဖမ်းဆီးထားကြသည်။ ထောင်ချခံရသူများသည် တစ်ယောက်ဖြစ်စေ၊ နှစ်ယောက်ဖြစ်စေ၊ သုံးယောက်ဖြစ်စေ၊ များစွာဖြစ်စေ ပထမနေ့၊ ဒုတိယနေ့နှင့် တတိယနေ့များတွင်—တကယ်တော့ ရက်များကြာလာသော်လည်း—အစာမကျေနပ်မှုကြောင့် နာကျင်ကာ ငိုကြွေးကာ ထိုနေရာမှ လွတ်မြောက်ခွင့်ပေးရန် တောင်းဆိုကြသည်။ သို့သော် သူတို့၏ ငိုကြွေးသံကို နားထောင်သူမရှိ၊ သနားကြင်နာသူလည်း မရှိပါ။ ထိုထက်ပို၍ ကြောက်မက်စရာကောင်းတာကတော့ နှစ်ယောက် သုံးယောက် သို့မဟုတ် ပိုများစွာကို ထောင်ချထားတဲ့နေရာတိုင်းမှာ အစာမခံနိုင်အောင် ဆင်းရဲနွမ်းပါးနေကြပြီး အသက်ရှင်နေစဉ် တစ်ယောက်ချင်းစီကို တစ်ယောက်ချင်းစားသုံးကြပြီး တစ်ယောက်က တစ်ယောက်ကို ကျော်လွန်ဖို့ ကြိုးစားကြတာပဲ ဖြစ်တယ်။ ထောင်ချခံရပြီး အစာမလုံလောက်တဲ့အခါ လူတွေဟာ တစ်ယောက်ချင်းစားသုံးကြတယ်ဆိုတာ မယုံနိုင်ဘူးထင်မယ့်သူ မရှိပါစေနဲ့၊ အဲဒီလိုဒုက္ခကြုံရင် လူတစ်ယောက်ဟာ ကိုယ့်ကိုယ်ကိုတောင် စားသုံးသွားနိုင်တာပဲ။ Tsargrad ၏ Georgy Kedrin သည် သူ၏ *Synopsis of Histories* တွင် ကံဆိုးမကောင်းသော ဂရိဘုရင် Zinon အကြောင်းကို ရေးသားထားသည်။ သူသည် အရက်သောက်လွန်လွန်း၍ မကြာခဏ စိတ်ဓာတ်မတည်ငြိမ်ဖြစ်ကာ မြေပြင်ပေါ်ကျပြီး သေသွားသလို အချိန်ကြာရှည် တည်နေခဲ့သည်။ သူ၏ ဇနီး မင်းကြီးမ Ariadne သည် သူအား မုန်းတီးကာ အသက်ရှင်နေသည်ကို မမြင်လို၍၊ သူမက ဇီနွန်ကို ဒီလို သတ်ခဲ့သည်။ ဇီနွန်သည် မူးယစ်၍ မြေပြင်ပေါ် ကျကာ သေသွားသလို အိပ်နေစဉ် မင်းသမီးက သူ့ကို ယူကာ မြေအောက်တွင် နက်ရှိုင်းစွာထားသော သေတ္တာထဲသို့ ထည့်ခဲ့သည်။ မြေဖြင့် မဖုံးဘဲ သေတ္တာပေါက်ပေါ်တွင် ကြီးမားသော ကျောက်တုံးတစ်လုံး တင်ကာ ထိုနေရာ၌ စောင့်ကြပ်သူ တစ်ဦးကို တာဝန်ပေးခဲ့သည်။ အချိန်ကျလာတော့ မင်းကြီးဇီနွန် သတိပြန်လည်လာပြီး လွတ်မြောက်ဖို့ အော်ဟစ်တောင်းဆိုခဲ့ပေမယ့် မင်းသမီးရဲ့ အမိန့်က တင်းကျပ်လွန်းလို့ မည်သူမှ မထောက်မနားခဲ့ကြ။ သုံးရက်ကြာ သင်္ဘောထဲမှာ အသက်ရှင်နေရင်း အော်ဟစ်ငိုကြွေးခဲ့ပြီးနောက် သူက သေဆုံးသွားသည်။ သူသေဆုံးပြီးနောက် သေတ္တာကို ဖွင့်ကြည့်လိုက်တော့ အစာမစားရခြင်းကြောင့် လက်များမှ ပခုံးထိ ကိုက်စားခံထားရသည်ကို တွေ့မြင်ရပြီး ဤအကြောင်းကို ဂရိသမိုင်းများတွင် မှတ်တမ်းတင်ထားသည်။ Bryn ၏ Morelitsy များကဲ့သို့ မြေတွင်း သို့မဟုတ် သစ်သားအခန်းများတွင် ပိတ်မိသူများသည် ပြင်းထန်သော ဆာလောင်မှုကြောင့် တစ်ဦးနှင့်တစ်ဦးကို ကိုက်စားကြသည်ဟု ဆိုကြသည်။ အဲဒါ ဘယ်လို ငိုကြွေးသံလဲ။ ဘာငိုကြွေးခြင်းလဲ? ဘာငိုခေါက်ခြင်းလဲ? ဘာနာကျင်ခြင်းနဲ့ ဝမ်းနည်းခြင်းလဲ? ထိုမလိုလားအပ်ဘဲ ရရှိလာသော သက်သေခံသေခြင်းမှ ဘာကယ်တင်ခြင်းရှိသနည်း? ထို့ကြောင့် သူတို့သည် မွေးဖွားနေ့ကို ကျိန်ဆဲကာ ကိုယ်ခန္ဓာနှင့် စိတ်ဝိညာဉ်နှစ်မျိုးစလုံးဖြင့် နှစ်ဆသေခြင်းဖြင့် ပျက်စီးကြသည်။ သူတို့၏ ဝိညာဉ်များသည် ကောင်းကင်ဘုံသို့ မသွားဘဲ ကိုယ်တိုင်သေသူများအဖြစ် ငရဲဒဏ်ခတ်ရာသို့ သွားကြသည်။ ထိုခါးသေလွန်းသော သေခြင်းမှ သူတို့ ဘာအကျိုးကို ရရှိကြသနည်း။ အောက်တွင် ရှင်းပြမည့်အတိုင်း ကိုယ်တိုင်ကို ဖျက်ဆီးရန် ရွေးချယ်သူများအတွက် ထိုသေခြင်းသည် ခရစ်တော်ဘုရားအား မနှစ်မြော်ပါ။</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အခန်း ၁၇။ သူတို့သည် လိင်ဆက်ဆံခြင်းကို အပြစ်ဟု မမြင်ဘဲ ခရစ်တော်အပေါ် ချစ်ခြင်းအဖြစ်သာ ယူဆကြသည်</w:t>
      </w:r>
      <w:bookmarkEnd w:id="92"/>
    </w:p>
    <w:p w:rsidRPr="00E541CA" w:rsidR="00E541CA" w:rsidP="00E541CA" w:rsidRDefault="00E541CA" w14:paraId="241847CB" w14:textId="224C3F66">
      <w:pPr>
        <w:ind w:firstLine="720"/>
      </w:pPr>
      <w:r w:rsidRPr="00E541CA">
        <w:t xml:space="preserve">ဤအရာမှာ အံ့ဩစရာဖြစ်သည်၊ မီးဖြင့်ဖြစ်စေ၊ အစာမစားခြင်းဖြင့်ဖြစ်စေ ကိုယ်တိုင်ကို သေခြင်းသို့ ဦးတည်စေကြသည်၊ ခရစ်အတွက်လိုသလို သဘောထားသော်လည်း၊ ခရစ်၏ တကယ့်ကျွန်တော်တစ်ယောက်က သေသွားသင့်သော ကိုယ်ပိုင်ကာမဆန္ဒများကို မသေစေဘဲ၊ လိင်ဆက်ဆံခြင်းဖြင့်သာ အသက်ရှင်နေကြသည်။ ငါသည် ဤအကြောင်းကို အားလုံးအပေါ် မပြောလိုပါ၊ သူတို့ထဲမှ များစွာသောသူများသည် သန့်ရှင်းစင်ကြယ်စွာ နေထိုင်ကြသည်ဟု သိရသည်။ သို့သော် အများစုက မိန်းမဆက်ဆံခြင်းကို ပြုလုပ်ကြပြီး ထိုအပြစ်ကို မမြင်ကြပေ၊ ထိုဒုက္ခသည် ဝိညာဉ်များကိုတော့ ခရစ်တော်၏ ချစ်ခြင်းဟု ခေါ်ဆိုကြသည်၊ မကြာမီ ကြားရမည်။</w:t>
      </w:r>
    </w:p>
    <w:p w:rsidRPr="00E541CA" w:rsidR="00E541CA" w:rsidP="00E541CA" w:rsidRDefault="00E541CA" w14:paraId="58F3E976" w14:textId="308804BD">
      <w:pPr>
        <w:ind w:firstLine="720"/>
      </w:pPr>
      <w:r w:rsidRPr="00E541CA">
        <w:t xml:space="preserve">ရိုစတိုဗ်မြို့အုပ်ချုပ်ရေးမှူး မစ္စတာ ဆေမယွန် အေရေမီဗစ် ပက်ရှ်ကိုဗ်က ပြောသည်မှာ ၁၇၀၃ ခုနှစ်တွင် ဇားမင်း၏ အမိန့်ဖြင့် ဇာအူဆိုလ်စကာယာ ဝိုလိုစ်တရှိ ဘလာခွန်ခရိုင်သို့ တာဝန်ဖြင့် ပို့ဆောင်ခံခဲ့ပြီး၊ ထိုနေရာ၌ ခွဲထွက်ဘာသာဆရာများက အောက်ပါဖြစ်ရပ်ကို ဖြစ်ပေါ်စေခဲ့သည်— စိန့်နီကိုလတ်စ်အမည်ဖြင့် အမည်ပေးထားသော ဘို့ရွာတစ်ရွာရှိပြီး၊ ထိုရွာရှိ ဆရာတော်ဆီဆို၏ အိမ်တွင် ခွဲထွက်သူနှစ်ဦးက သူ၏ဇနီးအား ငွေယူရန် သဘောတူစေပြီး၊ သူမအား ဘရင်ရှိ ခွဲထွက်သူများ၏ နေအိမ်များသို့ ကယ်တင်မည်ဟု ဆိုကာ ခေါ်ဆောင်သွားကြသည်။ ကာဇင်နက်စ်မြစ်ထိ မရောက်ခင်တွင် ထိုခွဲထွက်သူများက ဆရာတော်၏ဇနီးအား အလွတ်ကျန်သော ဘုရားကျောင်းငယ်တစ်ခုသို့ ခေါ်ဆောင်သွားကြသည်။ သို့သော် သူတို့ရောက်ရှိမီ ဘုရားသခင်၏ ကြင်နာမှုကြောင့် တိုလိုကွန်တဆော့စကာယာ ဒ်ဗော့တ်ဆိုဗာယာ ဝိုလိုစ်မှ ပျားမွေးသူနှစ်ဦး ရောက်ရှိခဲ့ကြသည်။ မီးဖိုကို အနည်းငယ် မီးထိုးပြီးနောက် အထက်ထပ်ခန်းသို့ တက်၍ အနားယူကာ အိပ်သွားကြသည်။ တစ်နာရီကျော်ပြီးနောက်၊ သူတို့သည် ဘုန်းကြီး၏ဇနီးနှင့်အတူ ဝင်လာမည့် ခွဲထွက်သူများ၏ ရောက်ရှိမှုကို ခံစားကာ နိုးထကြသည်။ ပျားမွေးသူများသည် သူတို့ကို ကောင်းစွာသိကြပြီး၊ သူမ၏ခင်ပွန်း ဖခင်ဆီဆိုသည်မှာ သူတို့၏ စိတ်ပိုင်းဆိုင်ရာ ဖခင်ဖြစ်သောကြောင့်၊ ဘုန်းကြီး၏ဇနီးနှင့်အတူ ဝင်လာမည့် ခွဲထွက်သူများကို တိတ်ဆိတ်စွာ ထိုင်ကာ ဘာဖြစ်မည်ကို လျှို့ဝှက်စောင့်ကြည့်ကြသည်။ ထိုခွဲထွက်သူများသည် ဘုန်းကြီး၏ဇနီးနှင့်အတူ ဘုရားကျောင်းထဲဝင်ပြီး အပူရှိနေသည်ကို တွေ့၍ ထိုင်လိုက်ကြသည်။ ဘုရားကျောင်းထဲတွင် သူတို့အပြင် တခြားမည်သူမျှ မရှိကြောင်း ထင်မြင်ခဲ့ကြသည်၊ မုန့်စွဲသူများ ရှိကြောင်း မသိကြသေးပါ။ ထိုအခါ သူတို့က ဘုန်းကြီး၏ဇနီးအား "မောင်နှမရေ၊ ခရစ်တော်၏ချစ်ခြင်းကို ကျွန်ုပ်တို့နှင့်မျှဝေပေးပါ" ဟု ပြောကြသည်။ သူမက "ဘယ်လိုခရစ်တော်၏ချစ်ခြင်းကို ကျွန်မက သင်တို့နှင့်မျှဝေရမည်နည်း" ဟု မေးလျှင်၊ သူတို့က "ခန္ဓာကိုယ်ဆိုင်ရာ ပေါင်းစည်းခြင်းဖြင့် ကျွန်ုပ်တို့နှင့်အတူနေပါ၊ ဒါပဲ ခရစ်တော်၏ချစ်ခြင်းဖြစ်သည်" ဟု ပြန်ဖြေကြသည်။ သူမကတော့ အလွန်ထိတ်လန့်ကာ "ဒါကြောင့်ပဲ သင်တို့က ကျွန်မကို ခင်ပွန်းထံမှ ဆွဲခေါ်လာတာလား" ဟု ပြောသည်။</w:t>
      </w:r>
      <w:r w:rsidRPr="00E541CA">
        <w:rPr>
          <w:i/>
        </w:rPr>
        <w:t xml:space="preserve"> </w:t>
      </w:r>
      <w:r w:rsidRPr="00E541CA">
        <w:t xml:space="preserve">'ကျွန်မသည် သင်တို့မှတဆင့် ကျွန်မ၏ ဝိညာဉ်ကယ်တင်ခြင်းကို ရရှိမည်ဟု မျှော်လင့်ကာ သင်တို့ကို သန့်ရှင်း၍ ဝိညာဉ်ကယ်တင်သော လမ်းပြနှင့် ဆရာများအဖြစ် လိုက်နာခဲ့ပါသည်၊ သို့သော် သင်တို့က ကျွန်မအား မသန့်ရှင်းစေရန် ကြိုးပမ်းနေကြသည်' ဟု ပြောဆိုကာ သူမသည် သူတို့၏ အပြစ်ကို မလက်ခံခဲ့ပါ။ ထို့နောက် သူတို့က အကြမ်းဖက်စွာ သူမအား မကောင်းမှုထဲသို့ ဖိနှိပ်ရန် ကြိုးစားကာ သူတို့ထဲမှ တစ်ဦးက လက်ဖြင့် မျက်နှာကို ထိုးခတ်ခဲ့သည်။ ထိုအခါ ထိုပျားထိန်းသူများသည် ခန်းခေါင်ပေါ်တွင် လျှို့ဝှက်ထိုင်ကာ မီးပေါက်မှုန့်ဖြင့် ပြည့်စုံထားသော်လည်း ကျည်မထည့်ထားသော မတ်စ်ကက်တစ်လက်ကို ကိုင်ဆောင်ကာ ဥပဒေမဲ့သူများ၏ ဦးခေါင်းကို ပစ်ခတ်ပြီး ဆူညံစွာ ငိုကြွေးကြသည်။ ဘရင်မှ ထွက်လာသော ဆိုးရွားသော အယူမှားသူများသည် </w:t>
      </w:r>
      <w:r w:rsidRPr="00E541CA">
        <w:t xml:space="preserve">ကြီးမားသော ကြောက်ရွံ့မှုဖြင့်</w:t>
      </w:r>
      <w:r w:rsidRPr="00E541CA">
        <w:lastRenderedPageBreak/>
      </w:r>
      <w:r w:rsidRPr="00E541CA">
        <w:t xml:space="preserve"> ထဲမှ မြန်မြန်ဆန်ဆန် ဘုရားကျောင်းမှ ထွက်ပြေးကာ ဘုန်းကြီး၏ ဇနီးကို ငွေကြေးနှင့်အတူ ကျန်ရစ်ခဲ့ပြီး ထပ်မံမကြားရတော့ပါ။ ဘုန်းကြီး၏ ဇနီးသည် မိမိအား 'ခရစ်တော်၏ ချစ်ခြင်း' ဟု ခေါ်ဆိုကာ မိမိကို ညစ်ပတ်စေလိုသူ မတရားသော လိင်ဆက်ဆံသူများ၏ လက်မှ ကယ်တင်ခံရခြင်းအတွက် ဝမ်းမြောက်ခဲ့သည်။ ပျားမွေးသူများသည် ဆရာတော်၏ဇနီးကို ကယ်တင်ပြီး သူမအား သူမ၏ခင်ပွန်း၊ သူတို့၏ဝိညာဉ်ရေးဖခင် ဖခင်ဆီဆာထံသို့ မထိခိုက်ဘဲ ငွေကြေးနှင့် သန့်ရှင်းမှုကို ထိန်းသိမ်းကာ လက်လွှဲပေးခဲ့ကြသည်။ ဆရာတော်သည် အလွန်ဝမ်းမြောက်ကာ သူ၏ဇနီးကို ပြန်လည်ပို့ဆောင်ပေးသူ ပျားမွေးသူများအား ရုဘယ်ငွေ အနည်းငယ် ချီးမြှင့်ပေးခဲ့သည်။</w:t>
      </w:r>
    </w:p>
    <w:p w:rsidRPr="00E541CA" w:rsidR="00E541CA" w:rsidP="00E541CA" w:rsidRDefault="00E541CA" w14:paraId="14F4FBDA" w14:textId="2C40CE3C">
      <w:pPr>
        <w:ind w:firstLine="720"/>
      </w:pPr>
      <w:r w:rsidRPr="00E541CA">
        <w:t xml:space="preserve">ထို Mr Semen Yeremeyevich ကလည်း Zausolskaya နှင့် Tolokontsovskaya volosts တို့ရှိ လယ်သမားများသည် သူတို့၏ သမီးများ၊ ညီမများနှင့် အမျိုးသမီးဆွေများကို Bryn တောများသို့ "သန့်ရှင်းသော ဖခင်များ" (ဤ ခွဲထွက်သင်ကြားသူများကို သူတို့ "သန့်ရှင်းသော ဖခင်များ" ဟု ခေါ်ကြသည်) ဆီသို့ ယူဆောင်သွားကြသည်ဟု ပြောကြားခဲ့သည်။ ခရစ်တော်၏ ချစ်ခြင်းအတွက်ဟု ပြောဆိုကာ လက်လွှဲပေးသော်လည်း အမှန်မှာ လိင်ဆက်ဆံရန်သာ ဖြစ်သည်။ စာတန်က ထိုဒုက္ခသည် ဝိညာဉ်များကို မျက်စိကန်းအောင် ဖုံးကွယ်ထားသဖြင့် သူတို့သည် လိင်ဆက်ဆံခြင်းကို အပြစ်ဟု မမြင်ဘဲ ကောင်းကျိုးတစ်ခုအဖြစ် ယူဆကာ ခရစ်တော်၏ ချစ်ခြင်းဟု ဂုဏ်ပြုကြသည်။ တရားဝင် မင်္ဂလာဆောင်ကို မတရားမှုနှင့် ကျွန်အလုပ်ဟု ခေါ်ဆိုကြသည်။ ဤမိန်းကလေးများ ကိုယ်ဝန်ဆောင်လာသောအခါ၊ ခွဲထွက်သူများသည် မူလက ယူဆောင်လာခဲ့သည့် နေရာအလိုက် ကိုယ်ဝန်ဆောင်မိန်းကလေးများကို ပြန်လည်ပို့ဆောင်ကြသည်။ သူတို့သည် ဖခင် သို့မဟုတ် ဆွေမျိုးများ၏ အိမ်တွင် မွေးဖွားပြီး မွေးပြီးနောက် ခြောက်ပတ်နေထိုင်ပြီးနောက် ထပ်မံ၍ ထိုဘရင်တောများသို့ ပြန်လည်ပို့ဆောင်ခံရသည်။</w:t>
      </w:r>
    </w:p>
    <w:p w:rsidRPr="00E541CA" w:rsidR="00E541CA" w:rsidP="00E541CA" w:rsidRDefault="00E541CA" w14:paraId="768C13B0" w14:textId="7D1BEBBF">
      <w:pPr>
        <w:ind w:firstLine="720"/>
      </w:pPr>
      <w:r w:rsidRPr="00E541CA">
        <w:t xml:space="preserve">ကျွန်ုပ်တို့သည် အထက်ပါ လူကြီး၏ အဆိုကို မေးခွန်းမမေးဘဲ ယုံကြည်ယူဆပါသည်၊ အကြောင်းမူ ကျွန်ုပ်တို့၏ ဘုရားကျောင်းနယ်မြေတွင်လည်း ထိုကဲ့သို့ လုပ်ရပ်များ ဖြစ်ပွားနေကြောင်း ကြားသိရပါသည်။ မကြာသေးမီက Romanovo မြို့ရှိ ချမ်းသာသူ လူကြီးများ (သူတို့၏ နာမည်များကို မမှတ်မိသော်လည်း ဒေသခံများက သိကြသည်) သုံးဦးအကြောင်း ယုံကြည်စိတ်ချရသော သတင်းတစ်ရပ် ကျွန်ုပ်တို့ထံ ရောက်ရှိခဲ့ပြီး၊ ထိုသုံးဦးမှာ: Mylnikov ဟု လူသိများသော Ivan Grigoryevich Trusov သည် သမီးသုံးဦးကို ပို့ခဲ့ပြီး၊ Mylnikov ဟု လူသိများသော Vasily Grigoryevich Trusov သည် သမီးတစ်ဦးကို ပို့ခဲ့으며၊ Durakov ဟု လူသိများသော Ivan Mikhailovich Shanin သည် သမီးတစ်ဦးကို ပို့ခဲ့ပြီး၊ Fyodor Stefanovich Lykov သည် သမီးတစ်ဦးကို ပို့ခဲ့သည်။ တစ်ဦးချင်းစီ သမီးတစ်ယောက်စီ ပို့ခဲ့ကြသည်။ စတုတ္ထ Mylnikov သည် သမီးသုံးယောက်ကို Bryn တောများရှိ အမျိုးသမီး သာသနာပြုအိမ်သို့ လုံလောက်သော ငွေကြေးနှင့်အတူ ပို့ခဲ့သော်လည်း ရည်ရွယ်ချက် မသိရပါ။ Rostov ဘုရားကျောင်းခွဲတွင် သမီးငယ်များအတွက် သာသနာပြုအိမ်များ မရှိကြောင်း မှန်ပါသလား၊ သူတို့ သမီးများကို ခရစ်တော်ထံ မင်္ဂလာဆောင်လိုပါက? ထိုနည်းတူ၊ ဒီရော့စတိုဗ်မြို့၌ ကောင်းမြတ်သူဟု နာမည်ကျော်သော အိုင်ဗန် မင်ကင် ဆိုသူတစ်ဦးက မင်္ဂလာဆောင်နိုင်သည့် အသက်အရွယ်ရှိ သမီးငယ်ကို လျှို့ဝှက်စွာ ခွဲထွက်သူများ၏ နေအိမ်သို့ ပို့ခဲ့ပြီး၊ ဘာအတွက်ဆိုတာ ဘုရားသခင်တစ်ပါးသာ သိပါသည်။</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အခန်း ၁၈။ ဘရန်စခ် တောဘုန်းကျောင်းများအကြောင်း</w:t>
      </w:r>
      <w:bookmarkEnd w:id="93"/>
    </w:p>
    <w:p w:rsidRPr="00E541CA" w:rsidR="00E541CA" w:rsidP="00E541CA" w:rsidRDefault="00E541CA" w14:paraId="7F744959" w14:textId="2B2ED4F1">
      <w:pPr>
        <w:ind w:firstLine="720"/>
      </w:pPr>
      <w:r w:rsidRPr="00E541CA">
        <w:t xml:space="preserve">ဘုရားသခင်အား မနှစ်မြို့စေဘဲ သန့်ရှင်းသော ဘုရားကျောင်းတော်နှင့် ဆန့်ကျင်သော ခွဲထွက်သူများ၏ လုပ်ရပ်များကို ပိုမိုရှင်းလင်းစွာ ဖော်ပြရန်အတွက်၊ ပထမပိုင်းတွင် အကျဉ်းချုပ် ဖော်ပြခဲ့သည့် သူတို့၏ တစ်ဦးချင်း သီးခြားနေထိုင်ရာ အချို့ကို ဤနေရာတွင် ပိုမိုအသေးစိတ် ထပ်မံ ဖော်ပြမည်ဖြစ်သည်။</w:t>
      </w:r>
    </w:p>
    <w:p w:rsidRPr="00E541CA" w:rsidR="00E541CA" w:rsidP="00E541CA" w:rsidRDefault="00E541CA" w14:paraId="65B889EE" w14:textId="058BF048">
      <w:pPr>
        <w:ind w:firstLine="720"/>
      </w:pPr>
      <w:r w:rsidRPr="00E541CA">
        <w:t xml:space="preserve">ဘရင်တောများရှိ ခွဲထွက်သူများ၏ နေအိမ်များကို အထူးသဖြင့် 'စကိတ်' နှင့် 'တိုလ်ကီ' ဟု ခေါ်ကြသည်။ 'စကိတ်' ဟု ခေါ်ခြင်းမှာ သဲတောများတွင် လှည့်လည်နေထိုင်ခြင်းဖြင့် သမိုင်းဝင် သန့်ရှင်းသော ဖခင်ကြီးများ၏ တစ်ကိုယ်တော် သဲတောဘုန်းကြီးဘဝကို အတုလိုက်ခြင်းကဲ့သို့ ဖြစ်ကြသည်။ 'တိုလ်ကီ' ဟု ခေါ်ဆိုခြင်းမှာ စကိတ်တိုင်းသည် မိမိတို့၏ မှားယွင်းသော ဉာဏ်ပညာအတိုင်း သမ္မာကျမ်းစာကို အခြားသူများနှင့် မကိုက်ညီဘဲ မတူညီစွာ အဓိပ္ပာယ်ဖော်ကြသည်။ ထို့နောက် သူတို့သည် ပတ်ဝန်းကျင်ရှိ ကျေးရွာများနှင့် ကျေးရွာငယ်များတွင် မိမိတို့၏ သင်ခန်းစာများကို ဖြန့်ဝေကာ လူရိုးရှင်းများအား မိမိတို့၏ ယုံကြည်ချက်နှင့် အဓိပ္ပာယ်ဖော်ချက်ဆီသို့ ဆွဲဆောင်ကြသည်။</w:t>
      </w:r>
    </w:p>
    <w:p w:rsidRPr="00E541CA" w:rsidR="00E541CA" w:rsidP="00E541CA" w:rsidRDefault="00E541CA" w14:paraId="2936FDF1" w14:textId="3DB8C591">
      <w:pPr>
        <w:ind w:firstLine="720"/>
        <w:rPr>
          <w:i/>
        </w:rPr>
      </w:pPr>
      <w:r w:rsidRPr="00E541CA">
        <w:rPr>
          <w:i/>
        </w:rPr>
        <w:t xml:space="preserve">ပထမဦးဆုံး 'ခရစ်တော်လိုက်နာသူ' ဟုခေါ်သော အဖွဲ့ကို ဖော်ပြပါစို့။</w:t>
      </w:r>
    </w:p>
    <w:p w:rsidRPr="00E541CA" w:rsidR="00E541CA" w:rsidP="00E541CA" w:rsidRDefault="00E541CA" w14:paraId="71CA7A88" w14:textId="1BD2523F">
      <w:pPr>
        <w:ind w:firstLine="720"/>
      </w:pPr>
      <w:r w:rsidRPr="00E541CA">
        <w:t xml:space="preserve">ထိုသီးခြားနေထိုင်ရာ သို့မဟုတ် အဖွဲ့အစည်း၌ သူတို့က 'ခရစ်တော်' ဟု ခေါ်ဆိုကာ ခရစ်တော်အဖြစ် ဂုဏ်ပြုသော လူတစ်ဦး ရှိပြီး၊ သူတို့သည် ခရစ်တော်၏ လက္ခဏာဖြစ်သည့် လက်နှစ်ဖက်ဆွဲ၍ ချိတ်ဆွဲခြင်းမပြုဘဲ ထိုသူထံ ခေါင်းချွတ်ကြသည်။ ဤ 'ခရစ်တော်' ဟုခေါ်သူသည် နစ်ဇနီဂိုရိုဒ်မြို့မှ ၆၀ ဗာစ့်ကျော်၍ အိုကာမြစ်ကမ်းရှိ ပေါဗလိုဗ် ပေရေဗိုဇ် ကျေးရွာ၌ နေထိုင်လျက်ရှိသည်။ ဆိုကြသည်မှာ ဤအတုခရစ်တော်သည် တူရကီမျိုးနွယ်ဖြစ်ပြီး၊ သူ၏ဘေးတွင် မျက်နှာဖြူသော မိန်းကလေးတစ်ဦးကို 'ဇနီး' ဟုခေါ်ထားသော်လည်း၊ သူ၏နောက်လိုက်များက 'ဘုရားသခင်၏မိခင်' ဟု ခေါ်ဆိုကြသည်။ သို့သော် အဆိုပါ မိန်းကလေး (သို့မဟုတ် ပိုတိုချုပ်ပြောရရင် လိင်အလုပ်သမားတစ်ဦး) သည် ရုရှားနိုင်ငံ Nizhny Novgorod ခရိုင်၊ Landyukha ကျေးရွာမှ မြို့အရာရှိတစ်ဦး၏ သမီးဖြစ်သည်။ ဤအတုခရစ်တော်တွင် တစ်ဆယ့်နှစ်ပါးသော သံဃာတော်သားများလည်း ပါဝင်ပြီး၊ ကျေးရွာနှင့် ကျေးလက်ဒေသများသို့ သွားကာ ရိုးရှင်းသော အမျိုးသား၊ အမျိုးသမီးများအား မိမိကိုယ်ကို တကယ့်ခရစ်တော်ဟု ယုံကြည်စေကာ သင်ကြားကြသည်။ မည်သူကိုမဆို လိမ်လည်၍ ယုံကြည်စေပြီးနောက် ထိုသူအား သူ့ဆီသို့ ခေါ်ဆောင်ကာ ပူဇော်စေကြသည်။ ဤ 'ခရစ်တော်ကိုးကွယ်ခြင်း' ဟုခေါ်သော သဘောတရားသည် ဘုရားကျောင်းတော်ကို မုန်းတီးပေမယ့် ဘုရားကျောင်းထဲဝင်ခြင်း၊ သန့်ရှင်းသော ပုံတော်များနှင့် ခရစ်တော်တံဆိပ်ကို ဂုဏ်ပြုခြင်း၊ ဆရာတော်၏ ကောင်းကျိုးပေးခြင်းတို့ကို မတားမြစ်ပါ။ အကြောင်းကတော့ ဒီအတုခရစ်တော်က မိမိကို ယုံကြည်သူများအား မျက်နှာဖုံးခြင်းအတွက်သာ အဲဒီလိုပြုလုပ်ခွင့်ပြုတာပါ။ 'သန့်ရှင်းခြင်းမခံရအောင်၊ ထိုကြောင့် မသိမှတ်ခံရအောင်' ဆိုပြီး။ ဤအကြောင်းကို ကျွန်ုပ်တို့ထံသို့ မွန်ခ် ပာခိုမီယပ်စ်က ပြောပြခဲ့ပြီး၊ သူကလည်း ဒီအတုခရစ်တော်ကို တစ်ယောက်ယောက်က သူ့ကျောင်းသားတစ်ဦးက ဘုရားပြုရန် ယူဆောင်လာစဉ် မျက်မြင်တွေ့မြင်သူတစ်ဦးထံမှ ကြားသိခဲ့သည်။ အချိန်အဲဒီမှာ ထိုခရစ်တော်သည် ဗိုလ်ဂါမြစ်ပေါ်ရှိ Rabotki ဟုခေါ်သော ကျေးရွာ၌ ရှိခဲ့ပြီး၊ Nizhny Novgorod မှ မြစ်ဆင်းဘက် ၄၀ ဗာစ့်အကွာတွင် တည်ရှိသည်။ ထိုကျေးရွာမြစ်ကမ်းဘေး၌ ကျိုးပျက်ပြီး အတွင်းဗလာနေသော ဘုရားကျောင်းတစ်ခုရှိကာ၊ သူ့ကို ယုံကြည်သူများသည် ထိုကျောင်း၌ စုပေါင်း၍ ဆုတောင်းခဲ့ကြသည်။</w:t>
      </w:r>
    </w:p>
    <w:p w:rsidRPr="00E541CA" w:rsidR="00E541CA" w:rsidP="00E541CA" w:rsidRDefault="00E541CA" w14:paraId="0CD8E188" w14:textId="2DD4F91C">
      <w:pPr>
        <w:ind w:firstLine="720"/>
      </w:pPr>
      <w:r w:rsidRPr="00E541CA">
        <w:t xml:space="preserve">ထိုခရစ်တော်သည် ဘုရားကျောင်းအတွင်းရှိ အယ်လ်တာမှ လူများထံသို့ ထွက်လာကာ စားပွဲဘက်သို့လည်း သွားရာတွင်၊ သူ့ဦးပေါ်တွင် အိုင်ကွန်ပုံများတွင် ဖော်ပြထားသည့် ပုံစံအတိုင်း ကြီးမားသော အရာတစ်ခုကို ချည်ဆွဲထားပြီး၊ ငှက်ကလေးများကဲ့သို့ အနီရောင် သေးငယ်သော ပုံရိပ်များကလည်း သူ့ဦးပေါ်ပတ်လည် ပျံသန်းနေကြသည်ကို လူများမြင်ကြသည်။ ၎င်းတို့ကို ခရုဘင်များဟု ဆိုကြသည်။ (သို့သော် ကျွန်ုပ်တို့ထင်မြင်သည်မှာ၊ ထိုကဲ့သို့ ဖော်ပြထားသည့် မကောင်းဆိုးဝါးသရဲများ</w:t>
      </w:r>
      <w:r w:rsidRPr="00E541CA">
        <w:lastRenderedPageBreak/>
      </w:r>
      <w:r w:rsidRPr="00E541CA">
        <w:t xml:space="preserve"> သည် လူများအား အိပ်မက်ကဲ့သို့ အခြေအနေတစ်ခုတွင် တွေ့မြင်စေခဲ့ခြင်းဖြစ်နိုင်သလို၊ သို့မဟုတ် ကရုဘင်များကို စာရွက်ပေါ်တွင် အရောင်ဖြင့် ဆွဲကာ ထီးပတ်လည်တွင် တပ်ဆင်ထားခြင်းဖြစ်နိုင်သည်ဟု တွေးမိပါသည်။) သူထိုင်နေစဉ် အဲဒီမှာ စုဝေးနေကြသူအားလုံးသည် မြေပြင်ပေါ်သို့ ကျဆင်းကာ သူ့ကို အမှန်တကယ် ခရစ်တော်တစ်ပါးကဲ့သို့ ပူဇော်ကြပြီး မရပ်တန့်ဘဲ နာရီများစွာ ဆုတောင်းခဲ့ကြသည်၊ ဆုတောင်းခြင်းကြောင့် ပင်ပန်းသွားသည်အထိ။ သူတို့ ဆုတောင်းစဉ် တချို့က "ဘုရားရှင်၊ ကျွန်ုပ်အား သနားကြင်နာပါ" ဟု ဆုတောင်းခဲ့ပြီး တချို့က "ကျွန်ုပ်တို့ ဖန်တီးရှင်ဘုရား၊ ကျွန်ုပ်တို့အား သနားကြင်နာပါ" ဟု ဆုတောင်းကြသည်။ ထိုအခါ သူကလည်း နောင်ဖြစ်လာမည့် အရာများ—ဥပမာ မိုးလေဝသ ပြောင်းလဲမှုများကဲ့သို့—ကို ကြိုတင်ဟောကြားကာ မယုံကြည်မှုမရှိဘဲ သူ့ကို ယုံကြည်ရန် အားပေးခဲ့သည်။</w:t>
      </w:r>
    </w:p>
    <w:p w:rsidRPr="00E541CA" w:rsidR="00E541CA" w:rsidP="00E541CA" w:rsidRDefault="00E541CA" w14:paraId="73BD682B" w14:textId="445235B4">
      <w:pPr>
        <w:ind w:firstLine="720"/>
        <w:rPr>
          <w:i/>
        </w:rPr>
      </w:pPr>
      <w:r w:rsidRPr="00E541CA">
        <w:rPr>
          <w:i/>
        </w:rPr>
        <w:t xml:space="preserve">အန်နုဖရီးယန် အဖွဲ့၊ Popovshchina ဟုလည်း လူသိများသည်။</w:t>
      </w:r>
    </w:p>
    <w:p w:rsidRPr="00E541CA" w:rsidR="00E541CA" w:rsidP="00E541CA" w:rsidRDefault="00E541CA" w14:paraId="4160FA8E" w14:textId="63FFD56E">
      <w:pPr>
        <w:ind w:firstLine="720"/>
      </w:pPr>
      <w:r w:rsidRPr="00E541CA">
        <w:t xml:space="preserve">ထို စကိတ် သို့မဟုတ် ဘာသာခွဲသည် အများဆုံးပြန့်နှံ့နေပြီး၊ အန်ယူဖရီ၏ မကောင်းသော ယုံကြည်ချက်သည် မြို့အများနှင့် ကျွန်ုပ်တို့၏ ဒိုင်အိုစီစစ်ဒေသတစ်လျှောက်လုံးသို့ ပြန့်နှံ့နေသည်။ ဤသဘောတရားနှင့် ယုံကြည်ချက်ကို လိုက်နာသူများကို 'Popovites' ဟု ခေါ်ကြပြီး၊ သူတို့၏ခေါင်းဆောင် Anufriy ကို ဘုန်းကြီးမဟုတ်ဘဲ ရိုးရိုးကြီးသူတစ်ဦးသာဟု ဆိုကြသည်။ Popovites များသည် Patriarch Nikon မတိုင်ခင် ခန့်အပ်ခံထားသူများကိုသာ လက်ခံကြပြီး၊ ထိုသူများမှာ မများပါ။ သူတို့သည် အယူမှားဟောင်း ပရိုတိုပိုပေ အဗဗာကမ် (Avvakum) ကို ဘုရားကျောင်းမှ ထုတ်ပယ်ခံပြီး သေဆုံးခဲ့သူအဖြစ် သန့်ရှင်းသူတစ်ဦးအဖြစ် ဂုဏ်ပြုကြသည်၊ သူ့ကို "အသစ်သော ဒုက္ခခံသူ" ဟု ခေါ်ဆိုကြသည်၊ သူ၏ပုံကို ဆွဲကာ သန့်ရှင်းသူတစ်ဦးကဲ့သို့ ပူဇော်ကြသည်၊ သူ့ဂုဏ်ပြု အခမ်းအနားတစ်ခုကို ဖန်တီးထားပြီး၊ သူ့အမှတ်တရ အထိမ်းအမှတ်ပွဲတော်ကို ကျင်းပကြသည်၊ ထို့အပြင် ထိုအယူမှားသူ၏ စာရေးသားချက်များကိုလည်း သိမ်းဆည်းထားကြသည်၊ ထို့ကြောင့် သူတို့က ယင်းအတိုင်း ယုံကြည်ကာ အခြားသူများကိုလည်း ထိုနည်းဖြင့် ယုံကြည်ရန် သင်ကြားကာ သုံးပါးတစ်ဆူ ဘုရားသခင်အား ဂုဏ်ပြုကြသည်။ Avvakum ၏ ကျောင်းသားဖြစ်သူ Erofey Andreev က Avvakum ၏ စာများကို သက်သေပြ၍ ဆိုသည်မှာ၊ 'Avvakum ၏ စာများသည် နေထက်ပိုတောက်ပ၍ အားလုံးကောင်းမွန်ကြသည်' ဟုဖြစ်သည်။ တစ်ဦးသော အယူမှားသူသည် အခြားအယူမှားသူတစ်ဦးအား သက်သေပြနေပြီး၊ သူတို့နှစ်ဦးနှင့် သူတို့၏ အမြင်တူကျောင်းသားများသည် ငရဲ၌ သူတို့၏ အကြီးဆုံးဆရာဖြစ်သူ မာယာဒေဝါထံမှ ချီးကျူးခံရကြသည်။</w:t>
      </w:r>
    </w:p>
    <w:p w:rsidRPr="00E541CA" w:rsidR="00E541CA" w:rsidP="00E541CA" w:rsidRDefault="00E541CA" w14:paraId="20373523" w14:textId="00FE3AC3">
      <w:pPr>
        <w:ind w:firstLine="720"/>
        <w:rPr>
          <w:i/>
        </w:rPr>
      </w:pPr>
      <w:r w:rsidRPr="00E541CA">
        <w:rPr>
          <w:i/>
        </w:rPr>
        <w:t xml:space="preserve">ထပ်မံ၍ Popovism ဖြစ်သည်။</w:t>
      </w:r>
    </w:p>
    <w:p w:rsidRPr="00E541CA" w:rsidR="00E541CA" w:rsidP="00E541CA" w:rsidRDefault="00E541CA" w14:paraId="718CB24D" w14:textId="6D5D3A7B">
      <w:pPr>
        <w:ind w:firstLine="720"/>
      </w:pPr>
      <w:r w:rsidRPr="00E541CA">
        <w:t xml:space="preserve">ယနေ့ခေတ် ဘုန်းကြီးများက ထောက်ခံနေသော အယူမှားဂိုဏ်းများမှာ Pavlinovshchina၊ Andreyanovshchina၊ Iosifovshchina နှင့် အယူမှားမှုဆင်တူသည့် အခြားဂိုဏ်းများဖြစ်သည်။ ထိုဂိုဏ်းများသည် ဘုရားကျောင်းမှ ထုတ်ပယ်ခံထားရပြီး သန့်ရှင်းသော ဘုရားကျောင်းအား မလိုက်နာသူများကို ဘုန်းကြီးအဖြစ် လက်ခံကြသည်။ သူတို့သည် မိမိတို့ယုံကြည်ချက်ကိုလိုက်နာပြီး အသက် ၆၀ အောက်ရှိသူများကို ပြန်လည်ရေချိုးပေးကြသည်။ သူတို့က ကျွန်ုပ်တို့၏ အော်သော်ဒေါ့စ် ရေချိုးမှုကို 'အယူမှားရေချိုးမှု' ဟု ခေါ်ဆိုကာ အယူမှားရေချိုးမှုသည် ရေချိုးခြင်းမဟုတ်ဘဲ ဖျက်ဆီးခြင်းသာဖြစ်ကြောင်း ဆိုကြသည်။ အသက် ၆၀ ကျော်သူများအတွက်တော့ ပြန်လည်ရေချိုးခြင်းမပြုကြပေ၊ သူတို့က ထိုသူများသည် မှန်ကန်သော ရေချိုးမှုဖြင့် ရေချိုးခံထားကြောင်း ယုံကြည်ကြသည်။ သူတို့သည် Nikon ၏ ပရဟိတရာထူးမတက်ခင်နှင့် ဘုရားကျမ်းစာအုပ်များ ပြင်ဆင်မပြုမီတွင် ရေချိုးခံခဲ့ကြသည်ဟု ဆိုကြသည်။ ထိုနည်းတူ ဘုန်းကြီးများကိုလည်း ထပ်မံ ဆံပင်ဖြတ်၍ သံဃာထူထောင်ကြသည်။ ယနေ့လက်ခံထားသော ဘုန်းကြီးများအတွက်တော့ ပထမဦးစွာ သူတို့၏ ဘုန်းကြီးခန့်အပ်ခြင်းနှင့် ခန့်အပ်ခဲ့သည့် ဘီရှော့ကို ငြင်းပယ်ရန် တောင်းဆိုကြသည်။ သူတို့အား သန့်ရှင်းသော အခမ်းအနားများ ကျင်းပခွင့်ကိုလည်း ပေးအပ်ပြီး၊ ထိုဘုန်းကြီးများအချို့သည် အဟောင်း Liturgy စာအုပ်များအတိုင်း ဗလာဘုရားကျောင်းများတွင် လျှို့ဝှက်စွာ ဝန်ဆောင်မှုပေးကြသည်။ သူတို့သည် prosphora ၇ လုံးကို အသုံးပြုသော်လည်း မကြာခဏ မဟုတ်ဘဲ၊ သိုလှောင်ထားမည့် လက်ဆောင်များအတွက်သာ ကြီးမားသော prosphora တစ်လုံးကို ပြုလုပ်ကာ ရေရှည်ခံအောင် ထားကြသည်။ သို့သော် အခြားဆရာတော်များကတော့ သူတို့မှာ ရှေးဟောင်းပူဇော်ပစ္စည်းများ ရှိနေဆဲဟုဆိုကာ ထိုပစ္စည်းများကို သုံးပြီး သန့်ရှင်းသော သွေးနှင့် အသား (Holy Communion) ပေးအပ်ကြသည်။ ဤကိစ္စမှာ တကယ်ရယ်စရာဖြစ်သည်။ အဝေးတွင်တည်ရှိသော ကျေးရွာနှင့် ကျေးရွာငယ်များတွင် မိန်းမတစ်ဦးက ကလေးမွေးဖွားသောအခါ အမြန်ဆရာတော်ကို မခေါ်နိုင်ကြပါက—အချို့က အကွာအဝေးကြောင့်၊ အချို့က ဆရာတော်က အခြားရွာသို့ သွားနေခြင်းကြောင့်—သူတို့သည် အဖြူသန့်ရှင်းသော အထည်တစ်ထည်ကို ကိုင်ဆောင်၍ လူတစ်ဦးကို အမြန်ပို့ကြသည်။ ထို့နောက် ဘုန်းကြီးသည် မွေးဖွားနေသော မိခင်များအတွက် သင့်တော်သော ဆုတောင်းကို အထည်ထဲသို့ ဖတ်ဆိုကာ ကလေးအမည်ကို ခေါ်ဆိုပြီး အထည်ကို ပြန်လိပ်၍ သံတမန်ထံ ပေးအပ်သည်။ ပြန်ရောက်လာသော သံတမန်သည် အထည်ကို ဖြေ၍ မွေးဖွားနေသော မိန်းမ၏ မျက်နှာပေါ်တွင် လှုပ်ကာ ကလေးအမည်ကို ကြေညာသည်။ ထိုနည်းဖြင့် မွေးဖွားနေသူသည် ကောင်းကျိုးခံရသည်။ ထိုနည်းတူ လူတစ်ဦး သေဆုံးပြီး ဘုန်းကြီးသည် အကွာအဝေး သို့မဟုတ် အခြားအကြောင်းကြောင့် သေဆုံးသူထံသို့ မသွားနိုင်၍ အပြစ်လွှတ်ဆုတောင်း မဖတ်နိုင်သည့်အခါ၌လည်း၊ သူသည် အဖြူရောင် သန့်ရှင်းသော အထည်တစ်ထည်ကို ယူ၍ အပြစ်လွတ်ခြင်းဆုတောင်းကို ထိုအထည်ပေါ်တွင် ဖတ်ဆိုပြီး၊ ဖတ်ပြီးဆုံးလျှင် အထည်ကို ထုပ်၍ သေဆုံးသူ၏ မျက်နှာပေါ်တွင် လှုပ်ခတ်စေသည်။ ထိုနည်းဖြင့် သေဆုံးသူကို သူ၏ အပြစ်အားလုံးမှ လွတ်မြောက်သွားသကဲ့သို့ သင်္ဂြိုဟ်သည်။ အို၊ ထို မူးယစ်ခွဲထွက်သူများ၏ မိုက်မဲမှု!</w:t>
      </w:r>
    </w:p>
    <w:p w:rsidRPr="00E541CA" w:rsidR="00E541CA" w:rsidP="00E541CA" w:rsidRDefault="00E541CA" w14:paraId="15407541" w14:textId="64DEF037">
      <w:pPr>
        <w:ind w:firstLine="720"/>
      </w:pPr>
      <w:r w:rsidRPr="00E541CA">
        <w:t xml:space="preserve">ဒီလည်း ရယ်စရာပါပဲ။ သူတို့ဘာသာဝင်တစ်ယောက်က မတော်တဆ ကျွန်ုပ်တို့၏ တရားဝင်ယုံကြည်သူများနှင့်အတူ စားသောက်ခြင်း သို့မဟုတ် ဘုရားကျောင်းထဲ ဝင်ရောက်ခြင်း ဖြစ်လာပါက၊ မသန့်ရှင်းသောအရာတစ်ခု ကျသွားသော ပုံးပေါ်တွင် ဖတ်ဆိုသည့် ဆုတောင်းကို ထိုလူပေါ်တွင်လည်း ဖတ်ဆိုကြသည်။</w:t>
      </w:r>
    </w:p>
    <w:p w:rsidRPr="00E541CA" w:rsidR="00E541CA" w:rsidP="00E541CA" w:rsidRDefault="00E541CA" w14:paraId="6EE444AA" w14:textId="462B18FB">
      <w:pPr>
        <w:ind w:firstLine="720"/>
        <w:rPr>
          <w:i/>
        </w:rPr>
      </w:pPr>
      <w:r w:rsidRPr="00E541CA">
        <w:rPr>
          <w:i/>
        </w:rPr>
        <w:t xml:space="preserve">ဆရာတော်ဆန့်ကျင်ရေး လှုပ်ရှားမှု။</w:t>
      </w:r>
    </w:p>
    <w:p w:rsidRPr="00E541CA" w:rsidR="00E541CA" w:rsidP="00E541CA" w:rsidRDefault="00E541CA" w14:paraId="4A334F82" w14:textId="63E76D8A">
      <w:pPr>
        <w:ind w:firstLine="720"/>
      </w:pPr>
      <w:r w:rsidRPr="00E541CA">
        <w:t xml:space="preserve">ဘုန်းကြီးများကို လုံးဝ မလက်ခံသော စကိတ်များ သို့မဟုတ် အသင်းအဖွဲ့များမှာ Volosatovites, Andreevites, Ilarionites နှင့် သူတို့၏ ခွဲထွက်မှုများတွင် သဘောတူသူများ ဖြစ်ကြသည်။ သူတို့မှာ ဘုန်းကြီးအဖြစ် ခန့်အပ်ခြင်း မခံရပေမယ့် ကိုယ်တိုင် ဘုန်းကြီးဆိုင်ရာ တာဝန်တချို့ကို ဆောင်ရွက်ကြသည်။ သူတို့သည် ရေချိုးခြင်းပြုလုပ်၊ ပြစ်တင်ဝန်ခံချက်များကို နားထောင်၊ အသစ်ဝင်သူများ၏ ဆံပင်ဖြတ်ခြင်းတို့ကို ဆောင်ရွက်ကြသည်။ မီးယားနေသော မိခင်များအတွက် ဆုတောင်းကာ သေဆုံးသူများအတွက် ပြစ်ဒဏ်လွတ်မြောက်ရေး ဆုတောင်းကို ဖတ်ဆိုကြသည်။ ထို့အပြင် သူတို့၏ မိန်းမများက ကလေးငယ်များကို ရေချိုးပေးကာ *Kormchaya* ကို သန့်ရှင်းသော ဖခင်ကြီးများထံမှ မိန်းမများအား ရေချိုးပွဲကျင်းပခွင့်ပြုသည့် စည်းကမ်းပါဝင်သည်ဟု ယူဆကာ ကိုးကားကြသည်။ သို့သော် သူတို့သည် တရားဝင်လက်ထပ်ခြင်းမပြုဘဲ တရားမဝင်လိင်ဆက်ဆံမှုဖြင့်သာ နေထိုင်ကြပြီး၊ ဇနီးများ၊ မိန်းကလေးများနှင့် ဘုန်းကြီးမများသည် တစ်ခန်းတည်းတွင် အတူတကွ နေထိုင်ကြကာ၊ သူတို့အတွင်း လိင်ဆက်ဆံမှုများမှာ မရွေးချယ်ဘဲ လွတ်လပ်စွာ ဖြစ်ပွားနေသည်။ သူတို့၏ ဆရာများက မင်္ဂလာမပြုဘဲနေထိုင်ခြင်းသည် အယူမှားနည်းဖြင့် မင်္ဂလာပြုခြင်းထက် ပိုကောင်းကြောင်း (သူတို့က ကျွန်ုပ်တို့ အော်သော်ဒေါ့ဒ် ခရစ်ယာန်များကို 'အယူမှားသူများ' ဟု ခေါ်ကြသည်) သင်ကြားကာ၊ ဘုရား</w:t>
      </w:r>
      <w:r w:rsidRPr="00E541CA">
        <w:t xml:space="preserve">ကျောင်းထုံးတမ်းအ</w:t>
      </w:r>
      <w:r w:rsidRPr="00E541CA">
        <w:t xml:space="preserve">တိုင်း </w:t>
      </w:r>
      <w:r w:rsidRPr="00E541CA">
        <w:t xml:space="preserve">မင်္ဂလာ</w:t>
      </w:r>
      <w:r w:rsidRPr="00E541CA">
        <w:t xml:space="preserve">ပြုသူများကိုလည်း ဂုဏ်မပြုကြ</w:t>
      </w:r>
      <w:r w:rsidRPr="00E541CA">
        <w:t xml:space="preserve">ပါ။</w:t>
      </w:r>
      <w:r w:rsidRPr="00E541CA">
        <w:lastRenderedPageBreak/>
      </w:r>
      <w:r w:rsidRPr="00E541CA">
        <w:t xml:space="preserve"> ဘုရားကျောင်း၏ အတိုင်း လက်ထပ်ထားသူများထံမှ ကလေးတစ်ယောက် မွေးဖွားလာပါက၊ သူတို့သည် ထိုကလေးနှင့် အစားစားခြင်း၊ အရက်သောက်ခြင်း၊ စကားပြောခြင်း သို့မဟုတ် ဆုတောင်းခြင်း မပြုကြဘဲ၊ ဘာသာမဲ့သူများကဲ့သို့ သီးခြားနေကြသည်။ ဒီအကြောင်းကြောင့် သမီးရှိသော ဖခင်မိခင်များသည် သမီးများကို တရားဝင်လက်ထပ်ခွင့်မပေးဘဲ မည်သူနှင့်မဆို မင်္ဂလာဆောင်မပြုဘဲ အတူနေထိုင်ခွင့်ပြုကြသည်။ သူတို့က သူတို့၏ သမ္မာကျမ်းခံယူခြင်းကို ရှေးခေတ်ကစတင်ခဲ့ပြီး Patriarch Nikon မတိုင်ခင်ကတည်းက သန့်စင်ထားသော ရိုးရာဟု ဆိုကြသည်; ထိုသမ္မာကျွေးမှုကုန်ဆုံးသွားသောအခါ မုန့်မထည့်သော မုန့်ထုပ်ကို ပြုလုပ်ကြပြီး၊ ကျန်ရှိသေးသော သမ္မာကျွေးမှုအစိတ်အပိုင်းကို မုန့်မှုန့်အဖြစ် ကြိတ်ကာ မုန့်ပေါ်သို့ ဖြန့်ပြီး ကြီးမားသော ပရိုစဖိုရာများ ပြုလုပ်၍ ကြာရှည်ခံအောင် မီးဖုတ်ကြသည်။ ထို့နောက် သူတို့၏ လူထုထဲသို့ ဖြန့်ဝေကာ "ဤသည်မှာ ခရစ်တော်၏ ကိုယ်ခန္ဓာဖြစ်သည်" ဟု ဆိုကြသည်။ ပြန်လျော့သွားတိုင်း မူလနည်းအတိုင်း ပရိုစဖိုရာ ပြုလုပ်ပြီး ကျန်ရှိသေးသော သမ္မာကျန်မုန့်ကို အမှုန့်ဖြစ်အောင် ကြိတ်ကာ မုန့်ပေါ်တွင် ဖြူးကာ ကြီးမားသော ပရိုစဖိုရာများ ပြုလုပ်၍ ကြာရှည်ခံအောင် မီးဖုတ်ပြီး သူတို့၏ အဖွဲ့ဝင်များထဲသို့ ဖြန့်ဝေကာ ဤသည်မှာ ခရစ်တော်၏ ကိုယ်ခန္ဓာဖြစ်ကြောင်း ကြေညာကြသည်။ ဤအဖွဲ့များမှာ မီးရှို့သူများလည်း ဖြစ်ကြပြီး ပိုမိုရီယန် အန်းဒရွ်က သုံးထောင်ကျော် လူများကို မီးရှို့ခဲ့သည်။ အမွှေးရှည်ကြီးသော သက်ကြီးသူကလည်း လူနှစ်ထောင်ကျော်ကို မီးရှို့ခဲ့သည်။ ဤရည်ရွယ်ချက်အတွက် သစ်တောများတွင် အထူးကြီးမားသော ဘုရားကျောင်းများကို တည်ဆောက်ကာ တစ်ကျောင်းလျှင် တစ်ရာ၊ နှစ်ရာ သို့မဟုတ် ထိုထက်ပိုသော ဝိညာဉ်များကို ပိတ်ပင်ထားကြသည်။ ကလေးငယ်များ မပြေးလွတ်နိုင်ရန် ထိုင်ခုံပေါ်တွင် ထိုင်ခိုင်းကာ ၎င်းတို့ဝတ်ဆင်ထားသော အဝတ်အထည်များကို သံချောင်းများဖြင့် ခိုင်မာစွာ ချိတ်ဆွဲထားကြသည်။ ထို့နောက် ထိုအိမ်ကို မြက်စွန်းနှင့် သစ်ခွံဖြင့် ဖုံးအုပ်ကာ မီးထိုးကြပြီး မီးပတ်လည်တွင် စောင့်ကြပ်ကာ မည်သူမျှ မီးထဲမှ ထွက်ပြေး၍ မရအောင် ကြီးကြပ်ကြသည်။ ထွက်ပြေးနိုင်သူကို တွေ့လျှင် သတ်ကာ မီးထဲသို့ ပြန်ပစ်ကြသည်။ ထိုလူများကို မီးရှို့ပြီးနောက် သူတို့၏ ပစ္စည်းများကို ကိုယ်ပိုင်အဖြစ် ယူဆောင်သွားကြသည်။</w:t>
      </w:r>
    </w:p>
    <w:p w:rsidRPr="00E541CA" w:rsidR="00E541CA" w:rsidP="00E541CA" w:rsidRDefault="00E541CA" w14:paraId="14F00493" w14:textId="56EC2955">
      <w:pPr>
        <w:ind w:firstLine="720"/>
        <w:rPr>
          <w:i/>
        </w:rPr>
      </w:pPr>
      <w:r w:rsidRPr="00E541CA">
        <w:rPr>
          <w:i/>
        </w:rPr>
        <w:t xml:space="preserve">အခြား တစ်ဦးတည်းနေထိုင်ရာများနှင့် အသိုင်းအဝိုင်းများ:</w:t>
      </w:r>
    </w:p>
    <w:p w:rsidRPr="00E541CA" w:rsidR="00E541CA" w:rsidP="00E541CA" w:rsidRDefault="00E541CA" w14:paraId="7265DC9F" w14:textId="1824DA3C">
      <w:pPr>
        <w:ind w:firstLine="720"/>
      </w:pPr>
      <w:r w:rsidRPr="00E541CA">
        <w:rPr>
          <w:i/>
        </w:rPr>
        <w:t xml:space="preserve">ဆရာပီယွန်နစ်ဂိုဏ်း: </w:t>
      </w:r>
      <w:r w:rsidRPr="00E541CA">
        <w:t xml:space="preserve">ကိုယ်တိုင်အစာရှောင်၍ သေခြင်းကို သင်ကြားခဲ့သည့် မှားယွင်းသော ဆရာတစ်ဦးဖြစ်သူ ဆရာပီယွန်၏ နာမည်ဖြင့် အမည်ပေးထားသည်။ သူသည် သူ၏ တစ်ကိုယ်တော်နေထိုင်ရာသို့ ဘုန်းကြီးမများစွာကို စုဆောင်းကာ ဦးဆောင်ခဲ့သည်။ ဆရာတော် ဆရာပီယွန် သေဆုံးပြီးနောက်၊ သူ၏ ညီဖြစ်သူ သံဃာရှင် စီမီယွန်က သူ၏ရာထူးကို ဆက်ခံခဲ့သည်။ ထိုစကိတ်ရှိ သံဃာမများနှင့် အလုပ်သမားများအားလုံးကို ကိုယ်တိုင် စိတ်ကြိုက် သေဆုံးစေခြင်း (voluntary martyrdom) သို့ ဆွဲဆောင်ကာ သံဃာအတွင်း၌ လူငါးဆယ်ခန့်ကို အစာမကျွေးဘဲ သေဆုံးစေခဲ့ပြီး၊ အဘိသေဋ္ဌိ ခြောက်ဦးသာ ကျန်ခဲ့သည်။ ထိုသူသည် ထိုအဘိသေဋ္ဌိနှင့်အတူ ကဇန်သို့ သွားကာ အဲဒီမှာ သူမနှင့် လက်ထပ်ခဲ့သည်။</w:t>
      </w:r>
    </w:p>
    <w:p w:rsidRPr="00E541CA" w:rsidR="00E541CA" w:rsidP="00E541CA" w:rsidRDefault="00E541CA" w14:paraId="7E6CB491" w14:textId="01EBDE21">
      <w:pPr>
        <w:ind w:firstLine="720"/>
      </w:pPr>
      <w:r w:rsidRPr="00E541CA">
        <w:rPr>
          <w:i/>
        </w:rPr>
        <w:t xml:space="preserve">Stefanovshchina: </w:t>
      </w:r>
      <w:r w:rsidRPr="00E541CA">
        <w:t xml:space="preserve">Stephen the Deacon ၏ နာမည်ဖြင့် အမည်ပေးထားပြီး၊ သူသည် ယခုကွယ်လွန်သွားပြီဖြစ်သော်လည်း၊ သူ၏ မမှန်ကန်သော သဘောတရားများက ဆက်လက်ကျန်ရှိနေဆဲဖြစ်သည်။ ထိုသဘောတရားအရ (ပထမပိုင်းတွင် ဖော်ပြခဲ့သည့် Theodosius အဖွဲ့ကဲ့သို့) မင်္ဂလာဆောင်ခြင်းကို မုဒိမ်းကျင့်ခြင်းဟု ခေါ်ဆိုပြီး၊ မိမိတို့ကို သန့်ရှင်းသော မိန်းကလေးများဟု ခေါ်ကြသည်။ သို့သော် မိန်းမများနှင့် တစ်အိမ်တည်းနေထိုင်ကာ မုဒိမ်းကျင့်ကြပြီး၊ ၎င်းကို မုဒိမ်းကျင့်ခြင်းအပြစ်မဟုတ်ဘဲ ချစ်ခြင်းဟု ယူဆကြသည်။ သို့သော် သူတို့သည် ဤအပြုအမူကို ကျွန်ုပ်တို့၏ သမ္မာကျမ်းတရားကို ယုံကြည်သူများထံမှ ဖုံးကွယ်ကာ သန့်ရှင်းစင်ကြယ်စွာ နေထိုင်နေကြသည်ဟု ထင်ယောင်စေသည်။ သို့ပေမယ့် သူတို့သည် မိမိဇနီးများနှင့် တစ်ခန်းတည်းတွင် နေထိုင်ကြသည်ဆိုသည့် အချက်တစ်ချက်ကပင် သူတို့ကို ဖော်ထုတ်နေသည်။ မြက်ခြောက်ကို မီးနှင့် ဘယ်လို ရောစပ်နိုင်မလဲ။ သူတို့ထံမှ မွေးဖွားလာသော ကလေးငယ်များကို တောထဲသို့ ဝေးဝေး ယူသွားကာ ထားလိုက်ကြပြီး၊ ထိုကလေးငယ်များသည် တိရစ္ဆာန်များ၊ ငှက်များ သို့မဟုတ် ခွေးများ၏ အစာဖြစ်သွားကြသည်။ ဤအကြောင်းကို Rostov ခရိုင် Zverintsa ကျေးရွာသား မက်ကေရီးယပ်စ် ဆရာတော်က ပြောပြခဲ့ပြီး၊ ၎င်းသည် Brynsk တောထဲရှိ သီးခြားနေထိုင်သူများနှင့် ငါးနှစ်ခန့် နေထိုင်ခဲ့သည်။ နောက်ပိုင်းတွင် သူသည် အော်သော်ဒေါ့စ်ဘာသာသို့ ပြန်လည်ဝင်ရောက်ကာ အဘော့ ပီတီရမ်က အသစ်တည်ထောင်ထားသည့် ဒေါ်မီရှင်း ဘုရားကျောင်း၌ ဆံဖြတ်၍ ဘုန်းကြီးအဖြစ် ခန့်အပ်ခံခဲ့သည်။ ၁၇၀၉ ခုနှစ်တွင် ခရစ်တော်၏ ဂုဏ်ပြုထွက်မြောက်ခြင်း အထူးပွဲတော်ကာလအတွင်း ရော့စတို၌ ကျွန်ုပ်တို့နှင့်အတူ ရှိစဉ်၊ ယခုဤနေရာ၌ ဖော်ပြထားသည့် အကြောင်းအရာများကို သူက ပြန်လည်ပြောပြခဲ့သည်။</w:t>
      </w:r>
    </w:p>
    <w:p w:rsidRPr="00E541CA" w:rsidR="00E541CA" w:rsidP="00E541CA" w:rsidRDefault="00E541CA" w14:paraId="5789F57B" w14:textId="629B476C">
      <w:pPr>
        <w:ind w:firstLine="720"/>
      </w:pPr>
      <w:r w:rsidRPr="00E541CA">
        <w:t xml:space="preserve">ကိုဇမင်ရှ်ချီနာများမှာလည်း မင်္ဂလာဆောင်ကို 'လိင်ဆက်ဆံမှု' ဟု ခေါ်ဆိုကြပြီး၊ ကမ္ဘာပေါ် မည်သည့်နေရာတွင်မျှ သန့်ရှင်းသော ဘုရားကျောင်းများ၊ ဆရာတော်များ သို့မဟုတ် သန့်ရှင်းသော အခမ်းအနားများကို မဖော်ပြကြ၊ ဆုတောင်းများတွင်လည်း </w:t>
      </w:r>
      <w:r w:rsidRPr="00E541CA">
        <w:rPr>
          <w:i/>
        </w:rPr>
        <w:t xml:space="preserve">တဆာအတွက် ဘုရားသခင်ထံ </w:t>
      </w:r>
      <w:r w:rsidRPr="00E541CA">
        <w:rPr>
          <w:i/>
        </w:rPr>
        <w:t xml:space="preserve">မဆုတောင်းကြ</w:t>
      </w:r>
      <w:r w:rsidRPr="00E541CA">
        <w:t xml:space="preserve">ပါ။ အခြား စကိတ်များတွင်လည်း အခြေအနေတူညီပါသည်။</w:t>
      </w:r>
    </w:p>
    <w:p w:rsidRPr="00E541CA" w:rsidR="00E541CA" w:rsidP="00E541CA" w:rsidRDefault="00E541CA" w14:paraId="504FA025" w14:textId="5F903244">
      <w:pPr>
        <w:ind w:firstLine="720"/>
      </w:pPr>
      <w:r w:rsidRPr="00E541CA">
        <w:t xml:space="preserve">ရော့စတိုမြို့ရှိ ဘုရားကျောင်းတစ်ခုတွင် ယခုအသက်ကြီးပြင်းလာသော အန်ဖီဆာဟု အမည်ရသော ဘုန်းမကြီးမတစ်ဦးက ယခင်က ဘရင်းတောများတွင် နေထိုင်ခဲ့ကြောင်း ပြောကြားပြီး အောက်ပါအတိုင်း ဆိုသည်။ နှစ်၂၀ ကျော်က Avraam ဟု အမည်ရသော ဘုန်းကြီးတစ်ဦးသည် ကာဇင်နက်စ်မြစ်ပေါ်တွင် ကိုယ်ပိုင် သာသနာပြုအိမ်တစ်လုံး တည်ဆောက်ခဲ့သည်။ ဤအဗရာမ်သည် မိမိ၏ ဘာသာအယူကို မိမိစိတ်ကြိုက် အဓိပ္ပာယ်ဖော်ကာ ခွဲထွက်သင်ကြားသူတစ်ဦးအဖြစ် ကိုယ်တိုင်တည်ထောင်ခဲ့သည်။ သူသည် မိမိ၏ အယူမှားထဲသို့ လူအများအား ဆွဲဆောင်ကာ သန့်ရှင်းသောဘဝတစ်ခုကို ခံယူနေသလို ပြသခဲ့ပြီး၊ သူ၏ တစ်ကိုယ်တော်ဘုရားကျောင်းသို့ လာရောက်သူများအား ထပ်မံရေခပ်ပေးခဲ့သည်။ သူသည် ဘုန်းမများအား စုဆောင်းကာ ထပ်မံရေခပ်ပေးပြီး ဆံပင်များကို တိုတိုဖြတ်ပစ်စေခဲ့သည်။ သူတို့ထဲတွင် သူက ဆွဲဆောင်ခဲ့သော အရမ်းသမာဓိရှိသော မိန်းမဘုန်းကြီးနှစ်ဦးမှာ Cilicia နှင့် Matrona တို့ဖြစ်ကြသည်။ Cilicia နှင့်တော့ တရားဝင်ဇနီးကဲ့သို့ နေထိုင်ကာ လိင်ဆက်ဆံခြင်းကို ဝိညာဉ်ကယ်တင်မည့် ချစ်ခြင်းဟု မှားယွင်းယူဆခဲ့သည်။ Matrona ကို သမီးကဲ့သို့ ပြုစုခဲ့ပြီး Cilicia နှင့်အတူ သားတစ်ယောက်ကို မွေးဖွားခဲ့သည်။ နှစ်အနည်းငယ်ကြာပြီးနောက်၊ စီလီရှားသည် ပြင်းထန်သောရောဂါတစ်ခုဖြစ်၍ နာကျင်ခဲ့သည်။ သူသည် သူမ သေဆုံးမည်ဟု မျှော်လင့်ကာ ကိုယ်တိုင် သူမ၏အပြစ်များကို ဝန်ခံပေးပြီး သန့်ရှင်းသော သခင်ဘုရား၏ အစာတော် (Holy Communion) ကို ပေးအပ်ကာ စကီးမားဘုန်းကြီးအဖြစ် ဆံပင်ဖြတ်၍ တရားဝင်ခန့်အပ်ခဲ့သည်။ သို့သော် ရက်အနည်းငယ်အကြာတွင် သူမသည် ပြန်လည်ကောင်းမွန်လာကာ အိပ်ရာမှ ထွက်နိုင်ခဲ့သည်။ သူမ ပြန်လည်ကျန်းမာလာသောအခါ ယခင်ကဲ့သို့ သူနှင့် ရုပ်ပိုင်းဆိုင်ရာ ဆက်ဆံရေးကို ပြန်လည်စတင်လိုသော်လည်း၊ သူက မွန်စတီယားမယ်တစ်ဦးနှင့် ရုပ်ပိုင်းဆိုင်ရာ ဆက်ဆံခြင်း မပြုနိုင်ကြောင်း ငြင်းဆိုခဲ့သည်။ အမှန်တော့ သူသည် မင်္ဂလာဆောင်ထားသော သမီး Matrona နှင့် လိင်ဆက်ဆံမှုကို စတင်ပြုလုပ်နေခဲ့ပြီးဖြစ်သည်။ သို့သော် စီလီရှားသည် မနာလိုဖြစ်ကာ အမျက်နှင့် ရက်စက်မှုဖြင့် ပြည့်စုံ၍ အခြား တစ်ခုသော သာသနာပြုအိမ်သို့ ပြေးကာ အင်အားကြီးသော လူနှစ်ဦးကို ငှား၍ အာဗရာမီယပ်စ်ကို သတ်ရန် ပို့လိုက်သည်။ သူတို့ကလည်း သာသနာပြုအိမ်ကို တိုက်ခိုက်ကြသည်။ သို့သော် အာဗရာမီယပ်စ်သည် သူတို့၏ မကောင်းသော ရည်ရွယ်ချက်ကို သိရှိကာ ထွက်ပြေးခဲ့သည်။ ထိုလူတစ်ဦးက လှန်တံဖြင့် သူ့ကို ပစ်ခတ်၍ ပခုံးကို ထိခိုက်စေခဲ့သော်လည်း ဒဏ်ရာရရှိနေစဉ် ထွက်ပြေးကာ ကယ်တင်နိုင်ခဲ့သည်။ ထိုအချိန်၌ သူတို့က မက်ထရွိုနာကို ရိုက်နှက်ကာ အသက်ရှင်လောက်အောင်သာ ကျန်ရှိစေပြီး မိမိတို့ ပစ္စည်းများကို စုဆောင်းကာ မူလနေရပ်သို့ ပြန်သွားကြသည်။</w:t>
      </w:r>
    </w:p>
    <w:p w:rsidRPr="00E541CA" w:rsidR="00E541CA" w:rsidP="00E541CA" w:rsidRDefault="00E541CA" w14:paraId="2A487CB8" w14:textId="39E571A4">
      <w:pPr>
        <w:ind w:firstLine="720"/>
      </w:pPr>
      <w:r w:rsidRPr="00E541CA">
        <w:lastRenderedPageBreak/>
      </w:r>
      <w:r w:rsidRPr="00E541CA">
        <w:t xml:space="preserve">နောက်ပိုင်းတွင် အဲဗရာမ်ကြီးနှင့် မက်ထရွိုနာတို့ကို ယာရိုစလာဗ်မြို့၌ တွေ့မြင်ရပြီး ရိုးရှင်းသော စိတ်ထားရှိသူများကို လျှို့ဝှက်စွာ သင်ကြားကာ သူတို့၏ မမှန်ကန်သော ယုံကြည်ချက်ထဲသို့ ဆွဲဆောင်နေကြသည်။ ထို ခွဲထွက်ဆရာကြီးထံမှ သန့်ရှင်းခြင်းနှင့် သစ္စာကျင့်ခြင်းတို့၏ ထူးခြားသော ဥပမာတစ်ခုပင်။</w:t>
      </w:r>
    </w:p>
    <w:p w:rsidRPr="00E541CA" w:rsidR="00E541CA" w:rsidP="00E541CA" w:rsidRDefault="00E541CA" w14:paraId="2CCF9F8E" w14:textId="3A9672D1">
      <w:pPr>
        <w:ind w:firstLine="720"/>
      </w:pPr>
      <w:r w:rsidRPr="00E541CA">
        <w:t xml:space="preserve">ကမ္ဘာနှစ် ၇၂၁၀ တွင် ကျွန်ုပ် ရော့စတိုဗ်သို့ ရောက်ရှိချိန်အစောပိုင်းတွင် ရော့စတိုဗ်သား Fedka သို့မဟုတ် Fyodor ဟုခေါ်သော လှည့်စားသူတစ်ဦးသည် Bryn တောမှ နှစ်ဦးသော ဆွဲဆောင်မှုရှိသော ဘုန်းကြီးမများနှင့်အတူ ထွက်ပေါ်လာခဲ့သည်။ Rostov မြို့ရှိ ဘုန်းကြီးကျောင်းသို့ ရောက်ရှိပြီးနောက်၊ သူသည် ဒေသခံ ဘုန်းမများအား လျှို့ဝှက်စွာ ချဉ်းကပ်ကာ မြို့ထဲ၌ ကယ်တင်ခြင်း မဖြစ်နိုင်ကြောင်း၊ Bryn တောထဲသို့ ပြေးကာ သဘာဝတောထဲ၌ ခိုလှုံမှသာ ကယ်တင်ခံရမည်ဟု ယုံကြည်စေခဲ့သည်။ သူပြောစဉ်တွင် Bryn သဲတောမှ ရလာသော ကရမ်ဘယ်ရီသီးများကို ကောင်းကျိုးအဖြစ် ပေးအပ်ခဲ့ပြီး၊ ထိုသီးများကို သူသည် စိမ့်ထဲတွင် ယူဆောင်လာခဲ့သည်။ ထိုသီးများကို စားသုံးသူတိုင်းသည် ချက်ချင်း Bryn သဲတောသို့ ပြေးထွက်လိုစိတ် ပြင်းထန်စွာ ဖြစ်ပေါ်ကာ၊ ဘုန်းကြီးမများလည်း သူ့နောက်ကို လိုက်ပြေးသွားကြသည်။ Euphrosyne နှင့် Mastrigya တို့နှင့် အခြားနှစ်ဦးကလည်း သူတို့နောက်ကို လိုက်သွားကြသည်။ Fedka ဆိုသူကတော့ မြို့နှင့် Rostov ခရိုင်တစ်ဝိုက်ကို လှည့်လည်ကာ မိန်းမများနှင့် မိန်းကလေးငယ်များစွာကို လိမ်လည်ဖမ်းဆီး၍ သူတို့ပစ္စည်းများကို ယူကာ Bryn တောထဲသို့ ခေါ်ဆောင်သွားသည်။ သူ၏ တစ်ကိုယ်တော်နေထိုင်ရာသို့ ရောက်ရှိချိန်၌ သူတို့၏ ပစ္စည်းများကို ယူကာ အခြား တစ်ကိုယ်တော်နေထိုင်ရာများသို့ ပို့လိုက်သည်။ ဤအကြောင်းကို နောက်ပိုင်းတွင် Rostov သခင်မဘုရားကျောင်းမှ အဘက်စ် Natalia နှင့် အခြား မိန်းမဘုန်းကြီးများက ကျွန်ုပ်တို့အား ပြန်လည် ပြောကြားခဲ့သည်။</w:t>
      </w:r>
    </w:p>
    <w:p w:rsidRPr="00E541CA" w:rsidR="00E541CA" w:rsidP="00E541CA" w:rsidRDefault="00E541CA" w14:paraId="28E9F17D" w14:textId="495D3909">
      <w:pPr>
        <w:ind w:firstLine="720"/>
      </w:pPr>
      <w:r w:rsidRPr="00E541CA">
        <w:t xml:space="preserve">ဤအဖွဲ့များမှာ ဘုန်းကြီးရိုးရာ သို့မဟုတ် မဘုန်းကြီးရိုးရာ မည်သည့်ရိုးရာကိုမျှ မလိုက်နာဘဲ သီးခြားနေထိုင်သော အဖွဲ့များဖြစ်ကြသည်။ သူတို့သည် မည်သည့်ရေချိုးခြင်းကိုမျှ မပြုကြဘဲ၊ အဖွဲ့ဝင်အများစုသည် မရေချိုးဘဲ ကြီးပြင်းလာကာ ဘုရားကျောင်းမင်္ဂလာမပြုဘဲ လက်ထပ်ကာ ကလေးများဖွားမြင်ပြီး ခရစ်ယာန်ဘာသာနှင့် လုံးဝမဆက်နွယ်ကြသည်။ ရေချိုးခြင်းတစ်ခုတောင် မရှိတော့သော ခရစ်ယာန်ဘာသာဆိုတာ ဘယ်လိုခရစ်ယာန်ဘာသာလဲ!</w:t>
      </w:r>
    </w:p>
    <w:p w:rsidRPr="00E541CA" w:rsidR="00E541CA" w:rsidP="00E541CA" w:rsidRDefault="00E541CA" w14:paraId="0120542E" w14:textId="480DF941">
      <w:pPr>
        <w:ind w:firstLine="720"/>
      </w:pPr>
      <w:r w:rsidRPr="00E541CA">
        <w:t xml:space="preserve">ဒါဆိုတော့ ယူဒေးပုံစံအတိုင်း စနေနေ့ကို လိုက်နာကြတဲ့ စနေနေ့လိုက်နာသူများအကြောင်းကို ဘာပြောရမလဲ။ သူတို့က ဂရန်ဒ်ပရင်စ် ဂျွန် ဗာစီလီယေဗစ်ခ် အုပ်ချုပ်စဉ်ကာလ၊ နိုဗ်ဂိုရိုဒ် အာချ်ဘစ်ရှော့ ဂျင်နာဒီယပ်၏ ဦးဆောင်မှုအောက်၊ ဗိုလိုကိုလမ်စခ် ဘုန်းကြီး ဂျော့ဆက်ဖ်၏ ရက်များအတွင်း ဗဲလီကီ နိုဗ်ဂိုရိုဒ်တွင် ပေါ်ပေါက်ခဲ့သည့် ယူဒေးဘာသာပုံစံကို ပြန်လည်အသက်သွင်းခဲ့ကြတာ မဟုတ်လား။ အဲဒီအချိန်မှာတော့ ဗလီကီနော့ဗ်ဂိုရော့ဒ်ကို ရောက်လာခဲ့တဲ့ ယူဒေးလူမျိုးတချို့က ခရစ်ယာန်ဆရာများနဲ့ ပရဟိတများအပါအဝင် လူအများစွာကို လမ်းမှားစေပြီး၊ အသားဖြတ်ခြင်းမပြုဘဲ လျှို့ဝှက်စွာ ယူဒေးဘာသာကျင့်ကြသည်။</w:t>
      </w:r>
    </w:p>
    <w:p w:rsidRPr="00E541CA" w:rsidR="00E541CA" w:rsidP="00E541CA" w:rsidRDefault="00E541CA" w14:paraId="784E0704" w14:textId="3B6967BB">
      <w:pPr>
        <w:ind w:firstLine="720"/>
      </w:pPr>
      <w:r w:rsidRPr="00E541CA">
        <w:t xml:space="preserve">ထို့အပြင် မကြာသေးမီက ဘရင်၏ ဉာဏ်ပညာမှ ထွက်ပေါ်လာသော Rogozhniki သို့မဟုတ် Rubishchniki ဟုခေါ်သော အသစ်အဖွဲ့တစ်ခုအကြောင်းလည်း ပြောဆိုနေကြသည်။ ၎င်းတို့သည် အဝတ်အစားဟောင်းများနှင့် မြက်ခင်းများဖြင့် ကမ္ဘာတစ်ဝှမ်း လှည့်လည်ကာ ကိုယ်တော်များဟု ဆိုကြသည်။ ဘုရားကျောင်းစည်းမျဉ်းများအရ ထိုသူများကို မြို့များမှ ထုတ်ပစ်ရန် အမိန့်ပြုထားသည်။ Kormchiya၊ စာမျက်နှာ ၁၉၁၊ နောက်ဘက်၊ စည်းကမ်း ၁၂။</w:t>
      </w:r>
    </w:p>
    <w:p w:rsidRPr="00E541CA" w:rsidR="00E541CA" w:rsidP="00E541CA" w:rsidRDefault="00E541CA" w14:paraId="5774DBEC" w14:textId="7C33C50F">
      <w:pPr>
        <w:ind w:firstLine="720"/>
      </w:pPr>
      <w:r w:rsidRPr="00E541CA">
        <w:t xml:space="preserve">သို့သော် သူတို့၏ မူးယစ်တီထွင်ချက်များ၊ သူတို့၏ အယူလွဲယုံကြည်ချက်များနှင့် အယူလွဲစိတ်ကူးများ၊ ခရစ်တော်ဘုရားကျောင်း၏ တကယ့်သစ္စာနှင့် မကိုက်ညီသော လုပ်ရပ်များကို ဘယ်သူမှ စာရင်းထုတ်၍ ဖော်ပြနိုင်မလဲ။ ထို့ကြောင့် ဤနေရာ၌ သက်သေခံချက်အမျိုးမျိုးမှ သူတို့၏ လုပ်ရပ်များကို ပြန်လည်မှတ်သားထားပြီး၊ စဉ်းစားရန် ပိုမိုလွယ်ကူစေရန် အကျဉ်းချုပ်စာရင်းအဖြစ် တင်ပြလိုက်သည်။</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အခန်း ၁၉။ သူတို့ကောင်းဟု ယူဆထားသော ခွဲထွက်မှုဆိုင်ရာ လှုပ်ရှားမှုများစာရင်း။</w:t>
      </w:r>
      <w:bookmarkEnd w:id="94"/>
    </w:p>
    <w:p w:rsidRPr="00E541CA" w:rsidR="00E541CA" w:rsidP="00E541CA" w:rsidRDefault="00E541CA" w14:paraId="1BE3C3B4" w14:textId="0BD7A37D">
      <w:pPr>
        <w:ind w:firstLine="720"/>
      </w:pPr>
      <w:r w:rsidRPr="00E541CA">
        <w:t xml:space="preserve">၁) သူတို့သည် လူများကို မီးရှို့ကြသည်။</w:t>
      </w:r>
    </w:p>
    <w:p w:rsidRPr="00E541CA" w:rsidR="00E541CA" w:rsidP="00E541CA" w:rsidRDefault="00E541CA" w14:paraId="3F1A8A0A" w14:textId="782E7480">
      <w:pPr>
        <w:ind w:firstLine="720"/>
      </w:pPr>
      <w:r w:rsidRPr="00E541CA">
        <w:t xml:space="preserve">2) သူတို့ကို မီးရှို့သည်။</w:t>
      </w:r>
    </w:p>
    <w:p w:rsidRPr="00E541CA" w:rsidR="00E541CA" w:rsidP="00E541CA" w:rsidRDefault="00E541CA" w14:paraId="702E5C1E" w14:textId="3D90E9FA">
      <w:pPr>
        <w:ind w:firstLine="720"/>
      </w:pPr>
      <w:r w:rsidRPr="00E541CA">
        <w:t xml:space="preserve">၃) မီးရှို့ခံရမည့်အချိန်မတိုင်မီ မိန်းမများနှင့် လိင်ဆက်ဆံကာ မသန့်ရှင်းစေကြသည်။</w:t>
      </w:r>
    </w:p>
    <w:p w:rsidRPr="00E541CA" w:rsidR="00E541CA" w:rsidP="00E541CA" w:rsidRDefault="00E541CA" w14:paraId="1E7521EE" w14:textId="0EA37038">
      <w:pPr>
        <w:ind w:firstLine="720"/>
      </w:pPr>
      <w:r w:rsidRPr="00E541CA">
        <w:t xml:space="preserve">၄) မီးရှို့ခံရသူများ၏ ပစ္စည်းဥစ္စာများကို သိမ်းယူသည်။</w:t>
      </w:r>
    </w:p>
    <w:p w:rsidRPr="00E541CA" w:rsidR="00E541CA" w:rsidP="00E541CA" w:rsidRDefault="00E541CA" w14:paraId="4D679C42" w14:textId="1AE27BE0">
      <w:pPr>
        <w:ind w:firstLine="720"/>
      </w:pPr>
      <w:r w:rsidRPr="00E541CA">
        <w:t xml:space="preserve">၅) သူတို့သည် လူများကို အစာမပေးဘဲ သေကြေအောင်လုပ်သည်။</w:t>
      </w:r>
    </w:p>
    <w:p w:rsidRPr="00E541CA" w:rsidR="00E541CA" w:rsidP="00E541CA" w:rsidRDefault="00E541CA" w14:paraId="71F19E9E" w14:textId="5D5F15B3">
      <w:pPr>
        <w:ind w:firstLine="720"/>
      </w:pPr>
      <w:r w:rsidRPr="00E541CA">
        <w:t xml:space="preserve">၆) တစ်ဦးချင်းစီ၏ ပြစ်မှုကြောင့် ထောင်ထဲတွင် ဖမ်းဆီးထားခံရသည်။</w:t>
      </w:r>
    </w:p>
    <w:p w:rsidRPr="00E541CA" w:rsidR="00E541CA" w:rsidP="00E541CA" w:rsidRDefault="00E541CA" w14:paraId="0890179A" w14:textId="1AE61D2E">
      <w:pPr>
        <w:ind w:firstLine="720"/>
      </w:pPr>
      <w:r w:rsidRPr="00E541CA">
        <w:t xml:space="preserve">၇) မိန်းကလေးတစ်ယောက်က သူတို့ကို မာယာစပျစ်သီးများဖြင့် ကျွေးမွေးသည်။</w:t>
      </w:r>
    </w:p>
    <w:p w:rsidRPr="00E541CA" w:rsidR="00E541CA" w:rsidP="00E541CA" w:rsidRDefault="00E541CA" w14:paraId="7F425B52" w14:textId="2FB65984">
      <w:pPr>
        <w:ind w:firstLine="720"/>
      </w:pPr>
      <w:r w:rsidRPr="00E541CA">
        <w:t xml:space="preserve">၈) သူတို့က ကလေးငယ်တစ်ယောက်ကို ပူဇော်တယ်။</w:t>
      </w:r>
    </w:p>
    <w:p w:rsidRPr="00E541CA" w:rsidR="00E541CA" w:rsidP="00E541CA" w:rsidRDefault="00E541CA" w14:paraId="4B289747" w14:textId="6F406DC3">
      <w:pPr>
        <w:ind w:firstLine="720"/>
      </w:pPr>
      <w:r w:rsidRPr="00E541CA">
        <w:t xml:space="preserve">၉) သူတို့သည် မှော်ပညာဖြင့် လူများကို ကိုယ်ထံ ဆွဲဆောင်ကြသည်။</w:t>
      </w:r>
    </w:p>
    <w:p w:rsidRPr="00E541CA" w:rsidR="00E541CA" w:rsidP="00E541CA" w:rsidRDefault="00E541CA" w14:paraId="76F02F85" w14:textId="775C0915">
      <w:pPr>
        <w:ind w:firstLine="720"/>
      </w:pPr>
      <w:r w:rsidRPr="00E541CA">
        <w:t xml:space="preserve">10) သူတို့က တရားဝင်လက်ထပ်ခြင်းကို မလိုမကျင့်ခြင်းဟု ခေါ်ဆိုကြသည်။</w:t>
      </w:r>
    </w:p>
    <w:p w:rsidRPr="00E541CA" w:rsidR="00E541CA" w:rsidP="00E541CA" w:rsidRDefault="00E541CA" w14:paraId="3733B655" w14:textId="55E6AF8C">
      <w:pPr>
        <w:ind w:firstLine="720"/>
      </w:pPr>
      <w:r w:rsidRPr="00E541CA">
        <w:t xml:space="preserve">11) သူတို့က မတရားလိင်ဆက်ဆံခြင်းကို ခရစ်တော်၏ အချစ်ဟု ဆိုကြသည်။</w:t>
      </w:r>
    </w:p>
    <w:p w:rsidRPr="00E541CA" w:rsidR="00E541CA" w:rsidP="00E541CA" w:rsidRDefault="00E541CA" w14:paraId="4FB1BEE3" w14:textId="70F4E533">
      <w:pPr>
        <w:ind w:firstLine="720"/>
      </w:pPr>
      <w:r w:rsidRPr="00E541CA">
        <w:t xml:space="preserve">12) သူတို့သည် လူတစ်ယောက်ကို ခရစ်တော်အဖြစ် ပြောင်းလဲပြီး ခရစ်တော်တစ်ယောက်လို ထင်မြင်ကာ ခေါင်းချကြသည်။</w:t>
      </w:r>
    </w:p>
    <w:p w:rsidRPr="00E541CA" w:rsidR="00E541CA" w:rsidP="00E541CA" w:rsidRDefault="00E541CA" w14:paraId="5A285AF4" w14:textId="5936235F">
      <w:pPr>
        <w:ind w:firstLine="720"/>
      </w:pPr>
      <w:r w:rsidRPr="00E541CA">
        <w:t xml:space="preserve">၁၃) သူတို့သည် နှစ်မျက်နှာသူများဖြစ်ကြသည်။</w:t>
      </w:r>
    </w:p>
    <w:p w:rsidRPr="00E541CA" w:rsidR="00E541CA" w:rsidP="00E541CA" w:rsidRDefault="00E541CA" w14:paraId="1C6AC664" w14:textId="4749B4A8">
      <w:pPr>
        <w:ind w:firstLine="720"/>
      </w:pPr>
      <w:r w:rsidRPr="00E541CA">
        <w:t xml:space="preserve">၁၄) အယူမှားသူ Avvakum ကို အသင်းမှ ထုတ်ပယ်ခဲ့သော်လည်း သန့်ရှင်းသူအဖြစ် ဂုဏ်ပြုကြသည်။</w:t>
      </w:r>
    </w:p>
    <w:p w:rsidRPr="00E541CA" w:rsidR="00E541CA" w:rsidP="00E541CA" w:rsidRDefault="00E541CA" w14:paraId="4CB8B245" w14:textId="649BCE9E">
      <w:pPr>
        <w:ind w:firstLine="720"/>
      </w:pPr>
      <w:r w:rsidRPr="00E541CA">
        <w:t xml:space="preserve">၁၅) သူတို့သည် ဘုန်းကြီးများကို ထပ်မံရေချိုးပြီး ထပ်မံအသံချိန်သည်။</w:t>
      </w:r>
    </w:p>
    <w:p w:rsidRPr="00E541CA" w:rsidR="00E541CA" w:rsidP="00E541CA" w:rsidRDefault="00E541CA" w14:paraId="1ACCDEF7" w14:textId="409260E1">
      <w:pPr>
        <w:ind w:firstLine="720"/>
      </w:pPr>
      <w:r w:rsidRPr="00E541CA">
        <w:t xml:space="preserve">၁၆) သူတို့က အတည်ပြုသော ဘုန်းကြီးများကို တခြားနေရာသို့ ပြောင်းရွှေ့ခန့်အပ်သည်။</w:t>
      </w:r>
    </w:p>
    <w:p w:rsidRPr="00E541CA" w:rsidR="00E541CA" w:rsidP="00E541CA" w:rsidRDefault="00E541CA" w14:paraId="46952121" w14:textId="6224CF92">
      <w:pPr>
        <w:ind w:firstLine="720"/>
      </w:pPr>
      <w:r w:rsidRPr="00E541CA">
        <w:t xml:space="preserve">၁၇) သူတို့ဘုန်းကြီးများသည် ငွေကြေးယူ၍ ဆုတောင်းများ ဖတ်ဆိုကြသည်။</w:t>
      </w:r>
    </w:p>
    <w:p w:rsidRPr="00E541CA" w:rsidR="00E541CA" w:rsidP="00E541CA" w:rsidRDefault="00E541CA" w14:paraId="4BE7F97C" w14:textId="1D5AF9FE">
      <w:pPr>
        <w:ind w:firstLine="720"/>
      </w:pPr>
      <w:r w:rsidRPr="00E541CA">
        <w:t xml:space="preserve">၁၈) ပရဟိတလူများ၊ ပုံမှန်လူများသည် ဘုန်းကြီးများ၏ တာဝန်များကို ဆောင်ရွက်ကြသည်။</w:t>
      </w:r>
    </w:p>
    <w:p w:rsidRPr="00E541CA" w:rsidR="00E541CA" w:rsidP="00E541CA" w:rsidRDefault="00E541CA" w14:paraId="04F116DB" w14:textId="300672DA">
      <w:pPr>
        <w:ind w:firstLine="720"/>
      </w:pPr>
      <w:r w:rsidRPr="00E541CA">
        <w:t xml:space="preserve">19) သူတို့သည် မမှန်ကန်သော သန့်ရှင်းသော ဓမ္မပွဲကို ကျင်းပပေးသည်။</w:t>
      </w:r>
    </w:p>
    <w:p w:rsidRPr="00E541CA" w:rsidR="00E541CA" w:rsidP="00E541CA" w:rsidRDefault="00E541CA" w14:paraId="3EFCBB8F" w14:textId="00B426FC">
      <w:pPr>
        <w:ind w:firstLine="720"/>
      </w:pPr>
      <w:r w:rsidRPr="00E541CA">
        <w:t xml:space="preserve">20) သူတို့သည် တဇားအတွက် ဘုရားသခင်ထံ ဆုမတောင်းကြ။</w:t>
      </w:r>
    </w:p>
    <w:p w:rsidRPr="00E541CA" w:rsidR="00E541CA" w:rsidP="00E541CA" w:rsidRDefault="00E541CA" w14:paraId="61E5E4D8" w14:textId="4B890AB2">
      <w:pPr>
        <w:ind w:firstLine="720"/>
      </w:pPr>
      <w:r w:rsidRPr="00E541CA">
        <w:lastRenderedPageBreak/>
      </w:r>
      <w:r w:rsidRPr="00E541CA">
        <w:t xml:space="preserve">21) အခြားသူများကတော့ ရေချိုးခြင်းကို လုံးဝ မပြုကြပါ။</w:t>
      </w:r>
    </w:p>
    <w:p w:rsidRPr="00E541CA" w:rsidR="00E541CA" w:rsidP="00E541CA" w:rsidRDefault="00E541CA" w14:paraId="498B3551" w14:textId="7C893FD6">
      <w:pPr>
        <w:ind w:firstLine="720"/>
      </w:pPr>
      <w:r w:rsidRPr="00E541CA">
        <w:t xml:space="preserve">22) အခြားသူများသည် ယူဒေဝဘာသာအတိုင်း စနေနေ့ကို လိုက်နာကြသည်။</w:t>
      </w:r>
    </w:p>
    <w:p w:rsidRPr="00E541CA" w:rsidR="00E541CA" w:rsidP="00E541CA" w:rsidRDefault="00E541CA" w14:paraId="4511540B" w14:textId="44D2070F">
      <w:pPr>
        <w:ind w:firstLine="720"/>
      </w:pPr>
      <w:r w:rsidRPr="00E541CA">
        <w:t xml:space="preserve">စိတ်ဓာတ်ကျန်းမာသူတိုင်းသည် သူတို့၏ ဤအပြုအမူများအားလုံးသည် ကောင်းမွန်၍ ဘုရားသခင်အား နှစ်သက်စေမည့်အရာများဖြစ်ကြောင်း ကိုယ်တိုင် ဆန်းစစ်ကြည့်ပါ။</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အခန်း ၂၀။ ခွဲထွက်သူများ၏ လုပ်ရပ်များဆိုင်ရာ ဆွေးနွေးချက်</w:t>
      </w:r>
      <w:bookmarkEnd w:id="95"/>
    </w:p>
    <w:p w:rsidRPr="00E541CA" w:rsidR="00E541CA" w:rsidP="00E541CA" w:rsidRDefault="00E541CA" w14:paraId="1FFFB012" w14:textId="03959774">
      <w:pPr>
        <w:ind w:firstLine="720"/>
      </w:pPr>
      <w:r w:rsidRPr="00E541CA">
        <w:t xml:space="preserve">ကျားမမရွေး လူအများကြီးနဲ့ မကောင်းမှုတစ်ခုမှ မလုပ်ဖူးတဲ့ ကလေးငယ်တွေကို မီးရှို့တာက ကောင်းတဲ့ လုပ်ရပ်လား? ဒါဟာ ထင်ရှားတဲ့ လူသတ်မှု မဟုတ်လား? တုတ်တစ်လုံး သို့မဟုတ် မည်သည့် လက်နက်ဖြင့်မဆို လူတစ်ယောက်ကို သတ်တာဟာ လူသတ်မှုဖြစ်သလို၊ သူတို့ကို မီးထဲထည့်ပြီး မီးရှို့တာလည်း လူသတ်မှုပဲ။ ဘုရားသခင်၏ အမိန့်တော်မှာ "</w:t>
      </w:r>
      <w:r w:rsidRPr="00E541CA">
        <w:rPr>
          <w:i/>
        </w:rPr>
        <w:t xml:space="preserve">သတ်မရ</w:t>
      </w:r>
      <w:r w:rsidRPr="00E541CA">
        <w:rPr>
          <w:i/>
        </w:rPr>
        <w:t xml:space="preserve">" (</w:t>
      </w:r>
      <w:r w:rsidRPr="00E541CA">
        <w:rPr>
          <w:rStyle w:val="FootnoteReference"/>
          <w:i/>
        </w:rPr>
        <w:footnoteReference w:id="676"/>
      </w:r>
      <w:r w:rsidRPr="00E541CA">
        <w:rPr>
          <w:i/>
        </w:rPr>
        <w:t xml:space="preserve"> ) ဟု ဆိုထားပြီး</w:t>
      </w:r>
      <w:r w:rsidRPr="00E541CA">
        <w:t xml:space="preserve">၊ မြို့ပြဥပဒေများကလည်း လူသတ်သူများကို သေဒဏ်ပေးသည်။ ဘုရားသခင်က နိုအာထံတွင် "</w:t>
      </w:r>
      <w:r w:rsidRPr="00E541CA">
        <w:rPr>
          <w:i/>
        </w:rPr>
        <w:t xml:space="preserve">မည်သူမဆို လူ့သွေးကို ချွတ်သူ၏ သွေးကိုလည်း လူက ချွတ်မည်</w:t>
      </w:r>
      <w:r w:rsidRPr="00E541CA">
        <w:t xml:space="preserve">"</w:t>
      </w:r>
      <w:r w:rsidRPr="00E541CA">
        <w:rPr>
          <w:i/>
        </w:rPr>
        <w:t xml:space="preserve"> (</w:t>
      </w:r>
      <w:r w:rsidRPr="00E541CA">
        <w:rPr>
          <w:rStyle w:val="FootnoteReference"/>
          <w:i/>
        </w:rPr>
        <w:footnoteReference w:id="677"/>
      </w:r>
      <w:r w:rsidRPr="00E541CA">
        <w:t xml:space="preserve"> ) ဟု</w:t>
      </w:r>
      <w:r w:rsidRPr="00E541CA">
        <w:t xml:space="preserve"> ပြောကြားခဲ့</w:t>
      </w:r>
      <w:r w:rsidRPr="00E541CA">
        <w:t xml:space="preserve">သည်။ တစ်ဦးတည်းကို သတ်ခြင်းသည် အလွန်ဆိုးရွားသော ပြစ်မှုဖြစ်သကဲ့သို့၊ များစွာနှင့် မရေတွက်နိုင်သော လူများကို သေဒဏ်ပေးခြင်းကတော့ ပိုမိုကြမ်းတမ်းဆိုးရွားသည်။ ဂရိနိုင်ငံ၏ သန့်ရှင်းသော မင်း Mauricius သည် ကောင်းမြတ်ထူးချွန်သော လူတစ်ဦးဖြစ်၍ မည်သူကိုမျှ မသတ်ခဲ့ပေ၊ သို့သော် Khagan မှ ဈေးနည်းငယ်ဖြင့် ရောင်းချနေသော အကျဉ်းသားများကို ကယ်တင်ရန် မအောင်မြင်ခဲ့သည်ဆိုသော အကြောင်းကြောင့် သူတို့အား သတ်ဖြတ်ခြင်းအတွက် တာဝန်ယူခံခဲ့ရသည်။ ဤအတွက် ဘုရားသခင်၏ တရားမျှတသော ဆုံးဖြတ်ချက်အရ သူအား ဖော့ကပ်စ် ဟုခေါ်သော ဒဏ်ရာပေးသူထံ သတ်ရန် ပေးအပ်ခဲ့ပြီး၊ ဖော့ကပ်စ်က သူ့သားများကို မျက်စိရှေ့၌ ဦးခေါင်းဖြတ်ပြီးနောက် သူ့ကိုလည်း ဓားဖြင့် ဦးခေါင်းဖြတ်သတ်ခဲ့သည်။ ထိုအခါ သန်းပေါင်းများစွာသော လူများကို မီးရှို့သတ်ခဲ့ကြသည့် ခွဲထွက်ခေါင်းဆောင်များသည် ဘယ်လို တရားစီရင်မှုကို ရင်ဆိုင်ရမည်နည်း။ ဖေဖော်ဝါရီလ ၃ ရက်နေ့တွင် Prologue တွင် အပြစ်မဲ့ကလေးတစ်ယောက်ကို သတ်ခဲ့သော လုယက်သမားတစ်ဦးသည် နောင်တရကာ ဘုန်းကြီးတစ်ဦးဖြစ်လာပြီး၊ ကိုယ်ထိန်းသိမ်းခြင်းနှင့် ဘုန်းကြီးအလုပ်များကို ကိုးနှစ်ကြာ ဆောင်ရွက်ခဲ့သည်။ သူသည် ဘုရားသခင်၏ ကရုဏာကို ယုံကြည်ကာ မိမိအပြစ်များအတွက် ခွင့်လွှတ်ခံရမည်ဟု သံသယမရှိခဲ့သည်။ သို့သော် သူ ဘုရားကျောင်းသို့ သွားတိုင်း သတ်ခဲ့သော ကလေးငယ်သည် သူရှေ့တွင် ပေါ်လာကာ "ဘာကြောင့် ငါ့ကို သတ်ခဲ့တာလဲ?" ဟု မေးမြန်းခဲ့သည်။ ကိုးနှစ်ကျော်ပြီးနောက်၊ ဘုန်းကြီးဝတ်စုံကို ချွတ်၍ လူဘဝသို့ ပြန်သွားပြီးနောက်၊ ဒိုင်အိုစပိုလစ်မြို့သို့ သွားရာတွင် မြို့တရားရုံးက သူ၏ ပြစ်မှုများအတွက် အကြမ်းဖက်စစ်ဆေးခံရကာ လူသတ်ပြစ်မှုဖြင့် သေဒဏ်ချမှတ်ခံခဲ့သည်။ ထိုအခါ အပြစ်မဲ့ကလေးငယ်များနှင့် နို့စို့ကလေးငယ်များ သန်းပေါင်းများစွာကို မီးဖြင့် သတ်ဖြတ်ခဲ့သူ ခွဲထွက်သူများသည် ဘာလုပ်ကြမလဲ။ ဘုရားသခင်ထံ ဘာဖြေကြမလဲ။ ဘုရားသခင်၏ ကြောက်မက်ဖွယ် တရားစီရင်မှုတွင် မီးရှို့ခံခဲ့ရသော ကလေးငယ်များက "ဘာကြောင့် ကျွန်ုပ်တို့ကို မီးရှို့သတ်ခဲ့တာလဲ" ဟု မေးလာသောအခါ ဘာပြောကြမလဲ။ ယခုအခါ အသက်အရွယ်မရွေး ကျားမ မီးရှို့နေကြသည့် ခွဲထွက်သူများသည် မိမိတို့သည် </w:t>
      </w:r>
      <w:r w:rsidRPr="00E541CA">
        <w:rPr>
          <w:i/>
        </w:rPr>
        <w:t xml:space="preserve">ဘုရားသခင်အား ဝန်ဆောင်မှုပြုနေကြောင်း</w:t>
      </w:r>
      <w:r w:rsidRPr="00E541CA">
        <w:t xml:space="preserve"> ယူဆကြသည်</w:t>
      </w:r>
      <w:r w:rsidRPr="00E541CA">
        <w:rPr>
          <w:rStyle w:val="FootnoteReference"/>
          <w:i/>
        </w:rPr>
        <w:footnoteReference w:id="678"/>
      </w:r>
      <w:r w:rsidRPr="00E541CA">
        <w:t xml:space="preserve"> ၊ ထို့အပြင် ရိုးရှင်းသူများအား မကြောက်ရွံ့ဘဲ ကယ်တင်ခြင်းကို မသံသယမရှိဘဲ ခရစ်အတွက် အကီဘာကဲ့သို့ မီးကို ရဲရဲတင်းတင်း ရင်ဆိုင်ရန် သင်ကြားပို့ချကြသည်။ သို့သော် အမှန်မှာ မည်သည့်အကြောင်းမရှိဘဲသာ ထိုအပြုအမူများကို ဆောင်ရွက်နေကြသည်။ သူတို့၏ အထက်ဖော်ပြခဲ့သော ခွဲထွက်ဆရာ Avvakum သည် သူတို့အား သင်ကြား၍ ဆိုသည်– "ယုံကြည်သူတိုင်း၊ သူတို့၏ စကားကို မနားထောင်နှင့်၊ မနှောင့်နှေးနှင့်။ မီးထဲသို့ ရဲရဲတင်းတင်း ဝင်ကာ၊ ဘုရားသခင်အတွက် ဝမ်းမြောက်စွာ နာကျင်ခံပါ၊ ယေရှုခရစ်၏ ကောင်းမွန်သော စစ်သားတစ်ယောက်ကဲ့သို့ တရားမျှတမှုအတွက်နှင့် ရှေးဟောင်း သန့်ရှင်းစာအုပ်များအတွက်လည်း။" ထပ်မံ၍ သူတို့၏ ကိုယ်ပိုင်ဆန္ဒအတိုင်း မီးရှို့ခံနေသူများကို ကောင်းကျိုးပြု၍၊ "ဤရွေးချယ်မှုသည် ဘုရားသခင်အတွက် ကောင်းကျိုးဖြစ်ပါစေ"</w:t>
      </w:r>
      <w:r w:rsidRPr="00E541CA">
        <w:rPr>
          <w:rStyle w:val="FootnoteReference"/>
        </w:rPr>
        <w:footnoteReference w:id="679"/>
      </w:r>
      <w:r w:rsidRPr="00E541CA">
        <w:t xml:space="preserve"> ဟု</w:t>
      </w:r>
      <w:r w:rsidRPr="00E541CA">
        <w:t xml:space="preserve"> ဆို</w:t>
      </w:r>
      <w:r w:rsidRPr="00E541CA">
        <w:t xml:space="preserve">သည်။</w:t>
      </w:r>
    </w:p>
    <w:p w:rsidRPr="00E541CA" w:rsidR="00E541CA" w:rsidP="00E541CA" w:rsidRDefault="00E541CA" w14:paraId="2B835557" w14:textId="0A503C15">
      <w:pPr>
        <w:ind w:firstLine="720"/>
      </w:pPr>
      <w:r w:rsidRPr="00E541CA">
        <w:t xml:space="preserve">သို့သော် အို မိုက်သော အဘခုမ်၊ မမှန်သော ဆရာ—သို့မဟုတ် ဒဏ်ခတ်သူ—သင်သည် အစအဆင့်ကတည်းက လူသတ်သမားဖြစ်၍ လူသေခြင်းကို ဝမ်းမြောက်ကာ လူသတ်ရန် ကြိုးစားသော မာယာမင်းကဲ့သို့ မဟုတ်သလော။ သင်က လူများကို ကိုယ်တိုင် သေခြင်းကို ဖိတ်ခေါ်ကာ ကိုယ်ခန္ဓာနှင့် ဝိညာဉ်နှစ်ပါးလုံး ပျက်စီးစေရန် သင်ကြားအားပေးနေသည်။ ဒီမှာ သူတို့၏ ကိုယ်ခန္ဓာများ မီးရှို့ခံရသလို၊ အဲဒီမှာတော့ သူတို့၏ ဝိညာဉ်များကို ဂေဟင်နာမီးက စားသုံးနေသည်။ သင်သည် သူတို့၏ သေခြင်းနှစ်မျိုးစလုံးအတွက် ပြစ်ဒဏ်ခံထားသူအဖြစ် တရားမျှတသော တရားသူကြီး ဘုရားသခင်ထံတွင် မည်သို့ ဖြေကြားမည်နည်း၊ သင်၏ သင်ကြားချက်နှင့် အကြံဉာဏ်ကြောင့် ပျက်စီးဆုံးရှုံးသွားသူများအားလုံးအတွက်?</w:t>
      </w:r>
    </w:p>
    <w:p w:rsidRPr="00E541CA" w:rsidR="00E541CA" w:rsidP="00E541CA" w:rsidRDefault="00E541CA" w14:paraId="663C4CFC" w14:textId="5AA6C6E5">
      <w:pPr>
        <w:ind w:firstLine="720"/>
      </w:pPr>
      <w:r w:rsidRPr="00E541CA">
        <w:t xml:space="preserve">ခွဲထွက်သင်ကြားချက်နှင့် အကြံဉာဏ်ကို လိုက်နာ၍ မိမိတို့ကိုယ်တိုင် မီးဖြင့် သေဆုံးစေခြင်း၊ မိမိဇနီးသားသမီးများနှင့်အတူ အသက်ရှင်လျက် မီးရှို့ခံခြင်း၊ မိမိကိုယ်ကို ကိုယ်တိုင် သတ်ဖြတ်သူများဖြစ်လာခြင်းတို့သည် ကောင်းမြတ်သော အပြုအမူတစ်ခုလား? ဤသည်မှာ မည်သည့်နည်းဖြင့်မဆို ကိုယ်တိုင်အသက်ကို သတ်ခြင်းဖြစ်သည်—လက်နက်ဖြင့်ဖြစ်စေ၊ ချုပ်နှောင်ခြင်းဖြင့်ဖြစ်စေ၊ ရေဖြင့်ဖြစ်စေ၊ မီးဖြင့်ဖြစ်စေ—ဤအားလုံးသည် ကိုယ်တိုင်သတ်ခြင်း (suicide) ဖြစ်ပြီး၊ ထိုဒုက္ခများသည် မည်သည့်အကျိုးမျှ မရှိဘဲ ထိခိုက်နစ်နာစေခြင်းသာ ဖြစ်သည်။ မိမိကိုယ်ကို သတ်၍ ကိုယ့်သွေးကို ထွက်စေခြင်းသည် ကယ်တင်ခြင်းမပေးဘဲ ပြစ်ဒဏ်သာ ဆောင်လာသည်။ ထို 'သက်သေခံခြင်း' သည် ခေါင်းလောင်းမပေးဘဲ ငရဲ၏ အကြောက်ဆုံး ဒဏ်ခတ်သို့သာ ဦးတည်စေသည်။ ကိုယ့်ကိုယ်ကို သတ်ခြင်းသည် လူသတ်ခြင်းထက်ပင် ကြီးမားသော ပြစ်မှုတစ်ခုဖြစ်သည်။ လူတစ်ယောက်ကို သတ်ခြင်းမှာ ပြစ်မှုကြီးပင် ဖြစ်သော်လည်း ကိုယ့်ကိုယ်ကို သတ်ခြင်းမှာ ထိုထက်ပင် ပိုမိုကြီးမားသော ပြစ်မှုဖြစ်သည်။ ကျွန်ုပ်တို့သည် သန့်ရှင် ဂျွန် ခရိုက်ဆိုစတိုမ်၏ ပေါလော၏ ဂလာတိသားများထံ စာတမ်းပေါ် မိန့်ခွန်းများတွင် ကိုယ်ပိုင်ဘဝကို အကြမ်းဖက်သေဆုံးခြင်း၊ ချိတ်ဆွဲခြင်း သို့မဟုတ် အခြားနည်းလမ်းများဖြင့် ဖျက်ဆီးသူများအကြောင်း ပြောကြားရာ၌ ဤသို့ဆိုသည်ကို ကြားမြင်ရပါသည်။ ဘုရားသခင်သည် ကိုယ့်ကိုယ်ကို သတ်သူများကို လူသတ်သူများထက် ပို၍ ပြင်းထန်စွာ ပြစ်ဒဏ်ပေးပြီး၊ ကျွန်ုပ်တို့အားလုံးလည်း သူတို့ကို (ကိုယ့်ကိုယ်ကို သတ်သူများကို) မုန်းတီးကြသည်။ အမှန်တကယ်တော့ အခြားသူကို သတ်ခြင်းမှားပါက ကိုယ့်ကိုယ်ကို သတ်ခြင်းက ပို၍ ဆိုးရွားပါ</w:t>
      </w:r>
      <w:r w:rsidRPr="00E541CA">
        <w:t xml:space="preserve">သည်။</w:t>
      </w:r>
      <w:r w:rsidRPr="00E541CA">
        <w:rPr>
          <w:rStyle w:val="FootnoteReference"/>
        </w:rPr>
        <w:footnoteReference w:id="680"/>
      </w:r>
      <w:r w:rsidRPr="00E541CA">
        <w:t xml:space="preserve"> ။ ထို့နောက် ထိုသန့်ရှင်သူတစ်ဦးက ဖိလိပိသံတမန်စာ (</w:t>
      </w:r>
      <w:r w:rsidRPr="00E541CA">
        <w:lastRenderedPageBreak/>
      </w:r>
      <w:r w:rsidRPr="00E541CA">
        <w:t xml:space="preserve"> 13</w:t>
      </w:r>
      <w:r w:rsidRPr="00E541CA">
        <w:t xml:space="preserve">) အပေါ် မိန့်ခွန်းတွင် </w:t>
      </w:r>
      <w:r w:rsidRPr="00E541CA">
        <w:t xml:space="preserve">ထပ်မံပြောကြားခဲ့သည်။ "ကိုယ်ကိုယ်ကို ချုပ်ဆွဲပါ၊ သို့သော် ကိုယ့်ကိုယ်ကို မသတ်ပါနှင့်၊ မလုပ်ပါနှင့်၊ ၎င်းသည် မကောင်းပါ</w:t>
      </w:r>
      <w:r w:rsidRPr="00E541CA">
        <w:t xml:space="preserve">"</w:t>
      </w:r>
      <w:r w:rsidRPr="00E541CA">
        <w:rPr>
          <w:rStyle w:val="FootnoteReference"/>
        </w:rPr>
        <w:footnoteReference w:id="681"/>
      </w:r>
      <w:r w:rsidRPr="00E541CA">
        <w:t xml:space="preserve"> ။ ဤအထိ ခရိုက်ဆိုစတုံ၏ စကားဖြစ်သည်။ ကမ္ဘာ့ကြီးမားသော သင်ကြားဆရာကြီး စိန့်ဂျွန် ခရိုက်ဆိုစတုံက ကိုယ့်ကိုယ်ကို သတ်သူများအကြောင်း ဆွေးနွေးရာတွင် ဘုရားသခင်သည် ၎င်းတို့ သေဆုံးပြီးနောက်တွင် မေတ္တာမထားကြောင်း ပြောကြားသည်။ သို့သော် ဘုရားသခင်သည် သူတို့အား ဒဏ်ခတ်တော်မူပြီး၊ ထိုသူများသည် ဘုရားနှင့် လူတို့အတွက် မုန်းတီးဖွယ်ဖြစ်ကာ၊ ထိုအပြုအမူသည် ဘာသာရေးနှင့်မကိုက်ညီဘဲ မကောင်းမှုဖြစ်ကြောင်း ဖော်ပြသည်။ သို့သော် ခွဲထွက်ဆရာ Avvakum သည် သူ၏ကျောင်းသားများအား ထိုအပြုအမူကို သင်ကြားကာ "ဤအရာကို ထာဝရဘုရား၌ ရွေးချယ်သူသည် ကောင်းမြတ်ပါစေ" ဟု ချီးမြှင့်သည်။ ဒါပေမယ့် ကျွန်ုပ်တို့ ဘယ်သူကို ယုံကြည်သင့်သလဲ။ ကွန်စတန်တီနိုပယ်၏ ပထမ Patriarch ခရိုက်ဆိုစတမ်လား၊ မော့စကိုမြို့မှ အယူမှား Avvakum လား။ ကမ္ဘာ့ရှေးဟောင်း၊ မှန်ကန်သော ဆရာကြီးလား၊ ဒါမှမဟုတ် အသစ်ထွက်လာသော အယူခွဲ အတုဆရာလား။ ကိုယ်တိုင် ဆုံးဖြတ်ကြပါ။</w:t>
      </w:r>
    </w:p>
    <w:p w:rsidRPr="00E541CA" w:rsidR="00E541CA" w:rsidP="00E541CA" w:rsidRDefault="00E541CA" w14:paraId="164C3664" w14:textId="0503B55B">
      <w:pPr>
        <w:ind w:firstLine="720"/>
      </w:pPr>
      <w:r w:rsidRPr="00E541CA">
        <w:t xml:space="preserve">ရှေးခေတ်က သန့်ရှင်းသော သက်သေခံများသည် ခရစ်တော်အတွက် မီးထဲသို့ ကိုယ်တိုင် ဝင်ခဲ့ကြသည်ကို ကျွန်ုပ်တို့ သိပါသည်။ သို့သော် သူတို့ကို ညှဉ်းပန်းသူများက ဖမ်းဆီးကာ ခရစ်တော်အတွက် ညှဉ်းပန်းခံပြီး သစ်တိုင်ပေါ်တွင် မီးရှို့ခံရရန် ပြစ်ဒဏ်ချမှတ်ကာ မီးရှို့ရန် နေရာသို့ ယူဆောင်သွားသောအခါ၊ မီးထဲသို့ ထည့်ခံရန် စောင့်ဆိုင်းခြင်းမပြုဘဲ ကိုယ်တိုင် မီးထဲသို့ ဝင်ခဲ့ကြသည်။ ၎င်းသည် ဘုရားသခင်ရှေ့၌ ချီးမြှင့်စရာကောင်းသော လုပ်ရပ်တစ်ခု ဖြစ်ခဲ့သည်။ သို့သော် သူတို့ကို ညှဉ်းပန်းသူများ၏ လက်မှ ကင်းလွတ်၍ မိမိကိုယ်တိုင် မီးမထိုး၊ မီးထဲ မပစ်ခဲ့ကြ။ ထိုအစား သူတို့သည် ပုထိုးများက ဖမ်းဆီး၍ ညှဉ်းပန်းပြီး မီးထိုးသည်အထိ စောင့်ဆိုင်းခဲ့ကြသည်။ သို့သော် ယနေ့ခေတ် မကောင်းသူ 'သက်သေခံသူများ' သည် ခွဲထွက်သူများဖြစ်ကြသည်။ ခရစ်အတွက် ဖိနှိပ်ခံရခြင်းမရှိ၊ ခရစ်ကို ငြင်းပယ်ရန် မည်သူမျှ မဖိနှိပ်၊ ခရစ်အတွက် မည်သူမျှ မနှိပ်စက်ပေမယ့်၊ သူတို့ကိုယ်တိုင် မီးထိုးကာ ကိုယ်တိုင် မီးရှို့ပြီး ခရစ်အတွက် ခံနေရသည်ဟု ထင်မြင်ကြသည်။ သို့သော် သူတို့၏မျှော်လင့်ချက်သည် အလကားဖြစ်၍၊ သူတို့၏မျှော်မှန်းချက်လည်း အကျိုးမဲ့သည်။ သူတို့သည် ခရစ်အတွက်မဟုတ်ဘဲ ကိုယ်ပိုင်မာနကြောင့်သာ ဒုက္ခခံရပြီး၊ သူတို့၏ဝိညာဉ်များသည် ခရစ်ထံမသွားဘဲ မာယာထံသို့ သွားကြသည်။ သူတို့သည် ခရစ်၏သက်သေခံများမဟုတ်ဘဲ မာယာ၏သက်သေခံများဖြစ်ကြသည်၊ မာယာထံတွင်လည်း သူ၏သက်သေခံများရှိသည်။ ဒါဆိုရင် မာရ်နတ်၏ သက်သေခံများဆိုသည်မှာ ဘယ်သူတွေလဲ။ ခရစ်ဆိုစတိုမ်၏ ပြောကြားချက်အရ ကိုယ်တိုင် အသက်ချွတ်သူများဖြစ်ကြသည်။ မီးရှို့ခံနေရသော ခွဲထွက်သူများသည် ကိုယ်တိုင် အသက်ချွတ်နေကြသဖြင့် သူတို့သည် ခရစ်တော်၏ သက်သေခံများမဟုတ်ဘဲ မာရ်နတ်၏ သက်သေခံများဖြစ်ကြသည်။ ပထမခေတ်ကျမ်းစာများတွင် ထိုသူများအား မှတ်တမ်းတင်ခြင်းကို တားမြစ်ထားသည်။ အဲလက်ဇန်ဒရီးယားမြို့၏ အထွတ်အထိပ် သမ္မာတရားဆရာ Timothy ၏ ကနွန် ၁၄ တွင် "မည်သူမဆို ကိုယ်တိုင်သတ်ဖြတ်ခြင်း၊ ကိုယ်တိုင်ဓားဖြင့်ထိုးခြင်း သို့မဟုတ် ကိုယ်တိုင်ချုပ်ကပ်ခြင်း ပြုလုပ်ပါက၊ သူ၏ စိတ်ကို တကယ်မဖျက်စီးထားပါကမှသာ ကမ်းလှမ်းပူဇော်ခွင့်ရှိမည်၊ မဟုတ်ပါက မပြုရ" ဟု ဆိုသည်။ ဤကိစ္စနှင့်ပတ်သက်၍ *Kormchiya* စာအုပ်၊ စာမျက်နှာ ၂၇၀၊ နောက်ဘက်တွင် ကြည့်ပါ။ မီးဖြင့် ကိုယ်ကို ဖျက်ဆီးသတ်ကြသော ခွဲထွက်ကျောင်းသားများသည် ကိုယ်တိုင်သတ်သူများကဲ့သို့ပင် ပျက်စီးဆုံးရှုံးသော အဆုံးသတ်ကြောင့် ဂုဏ်ပြုမှတ်တမ်းတင်ရန် မထိုက်တန်ကြပါ။ သူတို့အတွက် ဘာမှ ပူဇော်ပွဲ မပြုရ။ သူတို့၏ အမှတ်တရသည် ဆူညံသံကြီးဖြင့် ပျောက်ကွယ်သွားမည်။</w:t>
      </w:r>
    </w:p>
    <w:p w:rsidRPr="00E541CA" w:rsidR="00E541CA" w:rsidP="00E541CA" w:rsidRDefault="00E541CA" w14:paraId="169E7650" w14:textId="342910C9">
      <w:pPr>
        <w:ind w:firstLine="720"/>
      </w:pPr>
      <w:r w:rsidRPr="00E541CA">
        <w:t xml:space="preserve">Tyumen တွင်ဖြစ်ခဲ့သလို မီးရှို့ခံရမည့်အချိန်မတိုင်မီ လမ်းမှားခိုင်းခံထားရသော အမျိုးသမီးများ၊ မိန်းကလေးများနှင့် လူငယ်များကို လိင်ဆက်ဆံခြင်းဖြင့် ညစ်ပတ်စေခြင်းသည် ကောင်းမြတ်သော အပြုအမူတစ်ခုလား။ ဤအကြောင်းကို အထက်တွင် ဖော်ပြခဲ့သည့် တတိယပိုင်းအရ၊ ကောင်းမြတ်စွာ သတိရခံထားရသော စီဘီးရီးယား၏ အထွတ်အထိပ် မက်ထရိုပိုလီတန် Ignatius သခင်ကြီးသည် သူ၏ ဒုတိယစာတမ်းတွင် သက်သေပြထားပါသည်။ ကလေးတစ်ယောက်ကိုသာ လိမ်လည်စေခြင်းကြောင့် ဖြစ်ပေါ်သော ဝမ်းနည်းမှုသည် ပြင်းထန်ပါသည်၊ ဘုရားသခင်ခရစ်တော်ကိုယ်တော်က သမ္မာကျမ်းတွင် "</w:t>
      </w:r>
      <w:r w:rsidRPr="00E541CA">
        <w:rPr>
          <w:i/>
        </w:rPr>
        <w:t xml:space="preserve">ငါ့ကို ယုံကြည်သော ကလေးငယ်များထဲမှ တစ်ယောက်ကို မှားယွင်းစေသူမည်သူမဆို၊ </w:t>
      </w:r>
      <w:r w:rsidRPr="00E541CA">
        <w:rPr>
          <w:i/>
        </w:rPr>
        <w:t xml:space="preserve">လည်ပင်း</w:t>
      </w:r>
      <w:r w:rsidRPr="00E541CA">
        <w:t xml:space="preserve">၌ ကျောက်စက်တစ်လုံး</w:t>
      </w:r>
      <w:r w:rsidRPr="00E541CA">
        <w:rPr>
          <w:i/>
        </w:rPr>
        <w:t xml:space="preserve"> </w:t>
      </w:r>
      <w:r w:rsidRPr="00E541CA">
        <w:rPr>
          <w:i/>
        </w:rPr>
        <w:t xml:space="preserve">ချိတ်ဆွဲ၍ </w:t>
      </w:r>
      <w:r w:rsidRPr="00E541CA">
        <w:rPr>
          <w:i/>
        </w:rPr>
        <w:t xml:space="preserve">ပင်လယ်ရေထဲတွင် နက်ရှိုင်းစွာ နစ်မြုပ်ခြင်းခံရခြင်းသည် ထိုသူအတွက်</w:t>
      </w:r>
      <w:r w:rsidRPr="00E541CA">
        <w:rPr>
          <w:i/>
        </w:rPr>
        <w:t xml:space="preserve"> ပိုကောင်းမည်</w:t>
      </w:r>
      <w:r w:rsidRPr="00E541CA">
        <w:rPr>
          <w:i/>
        </w:rPr>
        <w:t xml:space="preserve">" (</w:t>
      </w:r>
      <w:r w:rsidRPr="00E541CA">
        <w:rPr>
          <w:rStyle w:val="FootnoteReference"/>
          <w:i/>
        </w:rPr>
        <w:footnoteReference w:id="682"/>
      </w:r>
      <w:r w:rsidRPr="00E541CA">
        <w:t xml:space="preserve"> </w:t>
      </w:r>
      <w:r w:rsidRPr="00E541CA">
        <w:t xml:space="preserve">) ဟု</w:t>
      </w:r>
      <w:r w:rsidRPr="00E541CA">
        <w:t xml:space="preserve"> ဆိုခဲ့ပါ</w:t>
      </w:r>
      <w:r w:rsidRPr="00E541CA">
        <w:t xml:space="preserve">သည်။ အထူးသဖြင့် မကောင်းဆိုးဝါးသူက မိန်းကလေးငယ်များ၊ မိန်းမများနှင့် အမျိုးသမီးများစွာအား လိင်ဆက်ဆံမှုဖြင့် ညစ်ပတ်စေသော စမ်းသပ်မှုအတွက်ဆိုလျှင်၊ တစ်ဦးချင်းစီမဟုတ်ဘဲ သူတို့စမ်းသပ်ခဲ့သမျှ လူတိုင်းအတွက် လည်ပင်းပေါ်တွင် အလေးကြီးသော ရေဘီးကျောက်တစ်လုံးချိတ်ဆွဲခံရပြီး၊ ငရဲ၌ရှိသော မီးအိုင်ထဲသို့ ပစ်ချခံရမည်ဖြစ်သည်။ ဤလို လိမ်လည်သူများသည် အလွန်ဆိုးရွားသော ဒုစရိုက်ကို ကျူးလွန်ကြသည်—သူတို့သည် ဝိညာဉ်နှင့် ကိုယ်ခန္ဓာနှစ်ခုလုံးကို ဖျက်ဆီးကြသည်၊ ဝိညာဉ်ကို အပြစ်ကြောင့်၊ ကိုယ်ခန္ဓာကို မီးကြောင့်။ နှစ်ခုလုံးအတွက် သူတို့ကြုံတွေ့ရမည့် တရားစီရင်မှုကို စဉ်းစားရခြင်းမှာ အလွန်ကြောက်မက်စရာဖြစ်သည်။</w:t>
      </w:r>
    </w:p>
    <w:p w:rsidRPr="00E541CA" w:rsidR="00E541CA" w:rsidP="00E541CA" w:rsidRDefault="00E541CA" w14:paraId="380508A2" w14:textId="2719769F">
      <w:pPr>
        <w:ind w:firstLine="720"/>
      </w:pPr>
      <w:r w:rsidRPr="00E541CA">
        <w:t xml:space="preserve">မီးရှို့ခံထားရသူများ၏ ပစ္စည်းများကို သိမ်းယူခြင်းသည် ကောင်းမြတ်သော အပြုအမူဟု ဆိုနိုင်ပါသလား။ သူတို့သည် မိမိတို့ကိုယ်တိုင် ချမ်းသာစေရန်သာ ရည်ရွယ်ကာ လူများကို လိမ်လည်၍ မီးရှို့ကာ ပစ္စည်းများကို ခိုးယူကြသည်။ ဤအပြုအမူသည် ပစ္စည်းအတွက် လူကို မီးဖြင့် သတ်ဖြတ်ခြင်းဖြစ်၍ ထင်ရှားသော ခိုးယူမှုတစ်ရပ် မဟုတ်ပါသလား။ ထို့အပြင် ခွဲထွက်သူများ၏ ဤခိုးယူမှုသည် လမ်းဘေးခိုးသူများ၏ လုပ်ရပ်ထက် ပိုမိုကြမ်းတမ်းသည်။ လမ်းပေါ်၌ စောင့်ကပ်၍ ခိုးယူသူတစ်ဦးသည် လူတစ်ဦး၏ ပစ္စည်းများကိုသာ ခိုးယူလိုသော်လည်း၊ ခွဲထွက်သူတစ်ဦးသည် ဝိညာဉ်ကိုပါ ဖျက်ဆီးလိုသည်။ ခိုးသူသည် ကိုယ်ခန္ဓာကို သတ်နိုင်သော်လည်း ဝိညာဉ်ကို မသတ်နိုင်ပေ၊ ခွဲထွက်သူတစ်ဦးကတော့ ဝိညာဉ်နှင့် ကိုယ်ခန္ဓာနှစ်ခုလုံးကို သတ်ဆီးသည်။ လူတစ်ဦးအား ဝိညာဉ်ဖျက်စီးစေသော မှားယွင်းယုံကြည်ချက်ထဲသို့ ဦးတည်ခိုင်းခြင်းဖြင့် သင်သည် ခန္ဓာကိုယ်ကို မီးထဲသို့၊ ဝိညာဉ်ကို ငရဲထဲသို့ ပို့ဆောင်လိုက်သည်။</w:t>
      </w:r>
    </w:p>
    <w:p w:rsidRPr="00E541CA" w:rsidR="00E541CA" w:rsidP="00E541CA" w:rsidRDefault="00E541CA" w14:paraId="7165EE71" w14:textId="1CDC2D54">
      <w:pPr>
        <w:ind w:firstLine="720"/>
      </w:pPr>
      <w:r w:rsidRPr="00E541CA">
        <w:t xml:space="preserve">လိမ်ခံရသူများကို အသံမထွက်အောင် တည်ဆောက်ထားသော အိမ်များ သို့မဟုတ် နက်ရှိုင်းသော မြေအောက်ခန်းများထဲတွင် ပိတ်ပြီး အစာမပေးဘဲ သေခိုင်းခြင်းဟာ ကောင်းမြတ်တဲ့ လုပ်ရပ်လား။ ဒီလိုလုပ်ခြင်းကြောင့် ရှေးခေတ်မှစ၍ မကြားဖူးသော အလွန်ကြောက်မက်ဖွယ် ဒဏ်ခတ်မှုတစ်ခုကို ဖြစ်ပေါ်စေပြီး၊ အစာမရ၍ သေဖို့ ပိတ်ခံထားရသူများသည် ပြင်းထန်သော ဆာလောင်မှုကို မခံနိုင်တော့ဘဲ အသက်ရှင်နေစဉ် တစ်ဦးချင်းစီကို တစ်ဦးချင်းစားသုံးကြသည်၊ ဘယ်သူမဆို အားသာသူက ဘယ်သူကိုမဆို စားသုံးနိုင်သည်။ ဘယ်နေရာမှာမှ ဒီလိုဒဏ်ခတ်မှုကို ကြားဖူးသနည်း။ ထာဝရကတည်းက ဘုရားသခင်အားကျေနပ်စေပြီး ကယ်တင်ခြင်းရရှိစေရန် ဒီလိုလမ်းကြောင်းကို ဘယ်သူက ဖန်တီးခဲ့သနည်း။ အမှန်တကယ် ဤလမ်းသည် ဘုရားသခင်အား နှစ်မြောစေခြင်းမဟုတ်ဘဲ၊ ၎င်း၏ အမျက်တော်ကို ထိုးနှက်စေခြင်းဖြစ်ပြီး၊ ကယ်တင်ခြင်းမဟုတ်ဘဲ ပျက်စီးခြင်းဖြစ်သည်။ ထိုဒုက္ခသည် ဝိညာဉ်ဆင်းရဲများအား ဤဘဝ၌ပင် စတင်ခံစားစေကာ၊ ထာဝရ တာတာရပ်စ်သို့ ဆင်းသက်စေသည်။ အို ဘုရားမဲ့ ဖန်တီးမှုနှင့် လူမဆန်သော ဒုက္ခ!</w:t>
      </w:r>
    </w:p>
    <w:p w:rsidRPr="00E541CA" w:rsidR="00E541CA" w:rsidP="00E541CA" w:rsidRDefault="00E541CA" w14:paraId="006178A5" w14:textId="4E1161EB">
      <w:pPr>
        <w:ind w:firstLine="720"/>
      </w:pPr>
      <w:r w:rsidRPr="00E541CA">
        <w:lastRenderedPageBreak/>
      </w:r>
      <w:r w:rsidRPr="00E541CA">
        <w:t xml:space="preserve">ကျွန်ုပ်တို့ အထက်တွင် ပြောခဲ့သည့်အတိုင်း ကီနက်ရှ်မားနှင့် ရက်ရှ်မား ခရိုင်များတွင် ဖြစ်ပွားခဲ့သလို၊ အမှန်တကယ် ခရစ်ယာန် သမ္မာဓိကအစား မာယာပညာနှင့် ရောနှောထားသော ဇီးသီးခြောက်များကို မိန်းကလေးတစ်ဦးအား ပေးခြင်းသည် ကောင်းမြတ်သော အပြုအမူတစ်ခုဟု ဆိုနိုင်ပါသလား။ ဤမေတ္တာဆန်းကြယ်သော ပူဇော်ပွဲကို လက်ခံသူများသည် စိတ်ဓာတ်ပျက်စီးကာ မီးဖြင့်၊ ရေဖြင့်၊ လည်ချောင်းချုပ်ခံခြင်းဖြင့် ကိုယ်တိုင် ဖျက်ဆီးခံရကြသည် မဟုတ်ပါသလား။</w:t>
      </w:r>
    </w:p>
    <w:p w:rsidRPr="00E541CA" w:rsidR="00E541CA" w:rsidP="00E541CA" w:rsidRDefault="00E541CA" w14:paraId="1D05A2C9" w14:textId="7C42A839">
      <w:pPr>
        <w:ind w:firstLine="720"/>
      </w:pPr>
      <w:r w:rsidRPr="00E541CA">
        <w:t xml:space="preserve">မွေးကင်းစကလေးတစ်ယောက်၏ နှလုံးသားကို ထုတ်ယူ၍ ခြောက်အောင်ထား၊ အမှုန့်ဖြစ်အောင် ကြိတ်ပြီး လူများ၏ အစားအစာနှင့် အဖျော်ယမကာထဲသို့ လျှို့ဝှက်စွာ ရောထည့်ခြင်း၊ သို့မဟုတ် ရေကန်များထဲသို့ ဖြန့်ကာ လူများကို မှော်ဆန်ဆန် ဆွဲဆောင်ပြီး မိမိ၏ အယူဝါဒမှားထဲသို့ ဦးတည်စေခြင်းသည် ကောင်းမြတ်သော အပြုအမူတစ်ခုဟု ဆိုနိုင်ပါသလား။</w:t>
      </w:r>
    </w:p>
    <w:p w:rsidRPr="00E541CA" w:rsidR="00E541CA" w:rsidP="00E541CA" w:rsidRDefault="00E541CA" w14:paraId="3F9B2BE5" w14:textId="6BDFC7DB">
      <w:pPr>
        <w:ind w:firstLine="720"/>
      </w:pPr>
      <w:r w:rsidRPr="00E541CA">
        <w:t xml:space="preserve">ဘုရားကျောင်းဓလေ့ထုံးစံအတိုင်း တရားဝင်ကျင်းပထားသော မင်္ဂလာဆောင်တစ်ခုကို မုဒိမ်းမှုအဖြစ် သတ်မှတ်ခြင်းဟာ မှန်ပါသလား။ ဒါဟာ ဘုရားသခင်၏ဥပဒေနှင့် ပြည်သူ့ဥပဒေတို့နှင့် မဆန့်ကျင်ပါသလား။ ယုံကြည်သူမဟုတ်သူများအကြားတွင်တောင် မင်္ဂလာဥပဒေကို လေးစားထိန်းသိမ်းကြသော်လည်း၊ ကိုယ်တော်တို့ကို သစ္စာရှိပြီး သန့်ရှင်းကြောင်းဆိုသူ ခွဲထွက်သူများအကြားတွင် ထိုသဘာဝဥပဒေကို ဖျက်ဆီးနေကြသည်။ အမှန်တကယ် ဘယ်မှာလဲ သူတို့က သမ္မာကျမ်းစာ၊ သခင်က သတင်းကောင်းထဲမှာ ပြောခဲ့တဲ့ စကားကို ဖယ်ရှားထားတာလဲ။ "</w:t>
      </w:r>
      <w:r w:rsidRPr="00E541CA">
        <w:rPr>
          <w:i/>
        </w:rPr>
        <w:t xml:space="preserve">အစအနေနဲ့ ဖန်တီးသူက သူတို့ကို ကျားနဲ့ မ အဖြစ် ဖန်တီးခဲ့တယ်ဆိုတာ မဖတ်ဖူးလား?</w:t>
      </w:r>
      <w:r w:rsidRPr="00E541CA">
        <w:t xml:space="preserve">" ဟုဆိုပြီး၊ "</w:t>
      </w:r>
      <w:r w:rsidRPr="00E541CA">
        <w:rPr>
          <w:i/>
        </w:rPr>
        <w:t xml:space="preserve">ဒီအကြောင်းကြောင့် ယောက်ျားသည် သူ့အဖေနဲ့ မိခင်ကို စွန့်လွှတ်၍ သူ့ဇနီးနှင့် ပေါင်းစည်းကာ နှစ်ဦးသည် တစ်ကိုယ်တည်းဖြစ်ကြလိမ့်မည်" ဟုလည်း</w:t>
      </w:r>
      <w:r w:rsidRPr="00E541CA">
        <w:t xml:space="preserve"> ပြောခဲ့</w:t>
      </w:r>
      <w:r w:rsidRPr="00E541CA">
        <w:rPr>
          <w:i/>
        </w:rPr>
        <w:t xml:space="preserve">သည်။ ထိုကြောင့် နှစ်ခုမဟုတ်ဘဲ တစ်ခန္ဓာတစ်ခုသာ ဖြစ်လာသည်။ ဘုရားသခင်က ပေါင်းစည်းထားသောအရာကို မည်သူမျှ ခွဲထုတ်၍ မဖြစ်စေရန်</w:t>
      </w:r>
      <w:r w:rsidRPr="00E541CA">
        <w:rPr>
          <w:rStyle w:val="FootnoteReference"/>
          <w:i/>
        </w:rPr>
        <w:footnoteReference w:id="683"/>
      </w:r>
      <w:r w:rsidRPr="00E541CA">
        <w:t xml:space="preserve"> ။ ယုံကြည်သူများထဲမှ မည်သူမျှ ထိုဘုရားသခင်၏ဥပဒေ—နှင့် ဘုရားသခင်ဖန်တီးထားသည့် သဘာဝဥပဒေ—ကို မတရားဆက်ဆံမှုဟု ခေါ်ဆိုရန် မည်သူမျှ မစွမ်းနိုင်ပါ၊ အကြောင်းမှာ တမန်တော်ကြီးကလည်း "</w:t>
      </w:r>
      <w:r w:rsidRPr="00E541CA">
        <w:rPr>
          <w:i/>
        </w:rPr>
        <w:t xml:space="preserve">လက်ထပ်ခြင်းသည် အလုံးစုံ၌ ဂုဏ်ယူစရာကောင်းပြီး၊ လက်ထပ်အိပ်ရာသည် မညစ်ညမ်းပါ</w:t>
      </w:r>
      <w:r w:rsidRPr="00E541CA">
        <w:t xml:space="preserve">"</w:t>
      </w:r>
      <w:r w:rsidRPr="00E541CA">
        <w:rPr>
          <w:rStyle w:val="FootnoteReference"/>
          <w:i/>
        </w:rPr>
        <w:footnoteReference w:id="684"/>
      </w:r>
      <w:r w:rsidRPr="00E541CA">
        <w:t xml:space="preserve"> ဟု</w:t>
      </w:r>
      <w:r w:rsidRPr="00E541CA">
        <w:t xml:space="preserve"> သက်သေပြထားပါ</w:t>
      </w:r>
      <w:r w:rsidRPr="00E541CA">
        <w:t xml:space="preserve">သည်။</w:t>
      </w:r>
    </w:p>
    <w:p w:rsidRPr="00E541CA" w:rsidR="00E541CA" w:rsidP="00E541CA" w:rsidRDefault="00E541CA" w14:paraId="3D10FDF9" w14:textId="7A76F5D0">
      <w:pPr>
        <w:ind w:firstLine="720"/>
      </w:pPr>
      <w:r w:rsidRPr="00E541CA">
        <w:t xml:space="preserve">ဖွင့်မပြောဘဲ လျှို့ဝှက်ဖြစ်ပေမယ့် မတရားဆက်ဆံခြင်းကို ကျူးလွန်ပြီး၊ ထိုမတရားဆက်ဆံခြင်းကို 'ခရစ်တော်၏ ချစ်ခြင်း' ဟု ခေါ်ဆိုခြင်းက ကောင်းပါသလား။ ခရစ်တော်က ထိုအမျိုးအချစ်ကို ဘယ်မှာမှာကြားခဲ့သနည်း။ တမန်တော်များ၊ နတ်ဆိုးများ သို့မဟုတ် သန့်ရှင်းသော ဖခင်ကြီးများထဲမှ ဘယ်သူက မတရားဆက်ဆံခြင်းထဲတွင် နေထိုင်ရန် သင်ကြားခဲ့သနည်း။ ဘုရားကျမ်းများအားလုံးသည် မုဆိုးဘဝကို တားမြစ်ကာ ပြင်းထန်စွာဒဏ်ခတ်ပြီး တစ်ခါတစ်ရံ မုဆိုးမှုအတွက် လူများကို သတ်ပစ်ကြသည် မဟုတ်ပါသလား။ </w:t>
      </w:r>
      <w:r w:rsidRPr="00E541CA">
        <w:rPr>
          <w:i/>
        </w:rPr>
        <w:t xml:space="preserve">မုဆိုးနှင့် အိမ်ထောင်ဖောက်သူများကို ကျောက်ဖြင့် သတ်ရန် မုရှေ၏ ဥပဒေတွင် မအမိန့်ထားပါသလား</w:t>
      </w:r>
      <w:r w:rsidRPr="00E541CA">
        <w:rPr>
          <w:rStyle w:val="FootnoteReference"/>
          <w:i/>
        </w:rPr>
        <w:footnoteReference w:id="685"/>
      </w:r>
      <w:r w:rsidRPr="00E541CA">
        <w:t xml:space="preserve"> ။ ထိုသူများအကြောင်းကို သန့်ရှင်းသော သံတမန်က ဘာပြောထားပါသလဲ။ </w:t>
      </w:r>
      <w:r w:rsidRPr="00E541CA">
        <w:rPr>
          <w:i/>
        </w:rPr>
        <w:t xml:space="preserve">'လိင်ဆက်ဆံသူနှင့် မသန့်ရှင်းသူတိုင်းသည် ကျွန်ုပ်တို့၏ ဘုရားသခင်ဖြစ်သော ခရစ်တော်၏ နိုင်ငံတော်တွင် အမွေခံခွင့်မရှိ'</w:t>
      </w:r>
      <w:r w:rsidRPr="00E541CA">
        <w:rPr>
          <w:rStyle w:val="FootnoteReference"/>
          <w:i/>
        </w:rPr>
        <w:footnoteReference w:id="686"/>
      </w:r>
      <w:r w:rsidRPr="00E541CA">
        <w:t xml:space="preserve"> ။ ထပ်မံ၍ </w:t>
      </w:r>
      <w:r w:rsidRPr="00E541CA">
        <w:rPr>
          <w:i/>
        </w:rPr>
        <w:t xml:space="preserve">'ဘုရားသခင်သည် လိင်ဆက်ဆံသူများနှင့် အိမ်ထောင်ဖောက်သူများကို တရားစီရင်သည်</w:t>
      </w:r>
      <w:r w:rsidRPr="00E541CA">
        <w:t xml:space="preserve">'</w:t>
      </w:r>
      <w:r w:rsidRPr="00E541CA">
        <w:rPr>
          <w:rStyle w:val="FootnoteReference"/>
          <w:i/>
        </w:rPr>
        <w:footnoteReference w:id="687"/>
      </w:r>
      <w:r w:rsidRPr="00E541CA">
        <w:t xml:space="preserve"> ။ ကျွန်ုပ်တို့၏ဘုရားသခင်ဖြစ်သော ခရစ်တော်သည် အလွန်သန့်ရှင်း၍ အပြစ်ကင်းစင်ကြယ်သောသူ၊ အလွန်သန့်ရှင်းသော မိန်းမကလေးမှ မွေးဖွားလာသူ၊ သန့်ရှင်းမှုအားလုံး၏ အရင်းအမြစ်ဖြစ်သူဖြစ်သည်။ ထိုကြောင့် အပိုကလစ်စ်စာတွင်ရေးသားထားသကဲ့သို့ မုဆိုးမှုသည် မုန်းတီးဖွယ်နှင့် ရိုင်းစိုင်းဖွယ်ဖြစ်ကြောင်း ထင်ရှားသည်။ ကျွန်ုပ်တို့၏ဘုရားသခင် ခရစ်တော်သည် ၎င်း၏ချစ်မြတ်နိုးသော သင်ကြားတော် ဂျွန်ထံ ပေါ်ပေါက်လာပြီး၊ သူအား ပြောကြားခဲ့သည်။ </w:t>
      </w:r>
      <w:r w:rsidRPr="00E541CA">
        <w:rPr>
          <w:i/>
        </w:rPr>
        <w:t xml:space="preserve">ပေဂမုန်မြို့ရှိ ဘုရားကျောင်း၏ သံတမန်ထံသို့ ရေးပါ၊ နှစ်ဖက်ဓားကိုင်သူက ဤသို့ဆိုသည်—ငါသည် သင့်အား တစ်ခုခုပြောစရာရှိသည်၊ အကြောင်းမှာ သင့်တွင် ဘလာအမ်၏ သင်ခန်းစာကို လိုက်နာသူများ ရှိကြသည်၊ ဘလာအမ်သည် ဘလာကအား အစ္စရေးသားများရှေ့၌ အတားအဆီးတစ်ခု ထား၍ ဘုရားကျောက်များထံ ပူဇော်ထားသော အစားအစာကို စားစေကာ လိင်ကျင့်ဝတ်ပျက်ပြားစေခဲ့သည်— ထိုကြောင့် သင်လည်း ငါမုန်းသော နီကိုလိုက်အန်များ၏ သင်ကြားချက်ကို ထိန်းသိမ်းလိုက်ပါ။ ပြန်လည်တောင်းပန်ကြပါ၊ မဟုတ်လျှင် ငါသည် အလျင်အမြန်လာ၍ ငါ၏ </w:t>
      </w:r>
      <w:r w:rsidRPr="00E541CA">
        <w:rPr>
          <w:i/>
        </w:rPr>
        <w:t xml:space="preserve">mouth</w:t>
      </w:r>
      <w:r w:rsidRPr="00E541CA">
        <w:rPr>
          <w:rStyle w:val="FootnoteReference"/>
          <w:i/>
        </w:rPr>
        <w:footnoteReference w:id="688"/>
      </w:r>
      <w:r w:rsidRPr="00E541CA">
        <w:rPr>
          <w:i/>
        </w:rPr>
        <w:t xml:space="preserve"> ၏</w:t>
      </w:r>
      <w:r w:rsidRPr="00E541CA">
        <w:rPr>
          <w:i/>
        </w:rPr>
        <w:t xml:space="preserve"> ဓားဖြင့် သူတို့နှင့် စစ်တိုက်မည်</w:t>
      </w:r>
      <w:r w:rsidRPr="00E541CA">
        <w:t xml:space="preserve">။ ယခုထိသည် ခရစ်တော်၏ စကားများဖြစ်သည်။ ကျွန်ုပ်တို့သည် ဤအချက်ကို ဂရုစိုက်ကြပါစို့၊ အကြောင်းမှာ ခရစ်တော်ဘုရားသခင်သည် နီကိုလိုက်အန်များ၏ သင်ကြားချက်ကို မုန်းတီးကြောင်း (သူက) ပြောခဲ့သည်။ နီကိုလိုက်အန်များ၏ သင်ကြားချက်က ဘာလဲ? ဤသည်မှာ ဘလာအမ်၏ သင်ခန်းစာနှင့် တူညီသည်။ ရှေးခေတ် ဘလာအမ်က ဘလာကအား အစ္စရေးလူမျိုးများကို လိင်ကျင့်သူများဖြင့် ဖမ်းစားရန် သင်ကြားခဲ့သလို၊ အင်တီယိုခေတ်ကာလ၌ နီကိုလတ်စ်ကလည်း လူများကို ဇနီးမျှဝေ၍ ကြောက်ရွံ့ခြင်းမရှိဘဲ လိင်ကျင့်ရန် သင်ကြားခဲ့သည်။ သူက ဤအပြုအမူကို အပြစ်ဟု မကြေညာခဲ့ပါ။ အကြောင်းမူ ဘုရားသခင်သည် ထိုသူတို့အား ဆန့်ကျင်၍ မိမိဓားကို တောက်ပစေပြီး၊ နီကိုလာအိုင်ယန်တို့၏ သင်ကြားချက်—အဲဒါကတော့ လိင်ဆက်ဆံခြင်း—ကို မုန်းကြောင်းကို ထင်ရှားစွာ ကြေညာကာ၊ သူတို့၏ ပါးစပ်ဓားဖြင့် လိင်ဆက်ဆံသူများအား တိုက်ခိုက်လိုကြောင်း ပြောကြားခဲ့သည်။ သို့သော် ထိုဒုက္ခသည် ခွဲထွက်သူများက လိင်ဆက်ဆံခြင်းကို 'ခရစ်တော်၏ ချစ်ခြင်း' ဟု ခေါ်ဆိုရာ၌ မည်သည့် စိုးရိမ်မှုမျှ မရှိကြ။</w:t>
      </w:r>
    </w:p>
    <w:p w:rsidRPr="00E541CA" w:rsidR="00E541CA" w:rsidP="00E541CA" w:rsidRDefault="00E541CA" w14:paraId="4312342E" w14:textId="63AAE00D">
      <w:pPr>
        <w:ind w:firstLine="720"/>
      </w:pPr>
      <w:r w:rsidRPr="00E541CA">
        <w:t xml:space="preserve">သူတို့ကဆိုကြသည်၊ 'အားလုံးမဟုတ်ပါ၊ အားလုံးမလိင်ဆက်ဆံကြ၊ လိင်ဆက်ဆံခြင်းအပြစ်မရှိကြ' ဟု။ ကျွန်ုပ်ပြန်ဆိုသည်၊ ကျွန်ုပ်တို့သည် လူတိုင်းအကြောင်းမပြောကြပါ၊ ဘာသာရေးစာတမ်းများတွင်လည်း ပုထိုးကိုးကွယ်သူများထဲမှ ကျားမများစွာက သန့်ရှင်းစင်ကြယ်မှုနှင့် မိန်းမစင်ကြယ်မှုကို ထိန်းသိမ်းခဲ့ကြသည်ကို တွေ့ရပါသည်။ ထိုထက်မက ဘရိနီအန်တွင် သန့်ရှင်းစင်ကြယ်မှုနှင့် သမာဓိကို ထိန်းသိမ်းထားသူများ ရှိနိုင်ပါသည်။ သို့သော် ကျွန်ုပ်တို့သည် ကြားမြင်သမျှကိုသာ ပြောဆိုနေပါသည်။ အကြောင်းမူ ကျွန်ုပ်တို့သည် မကြာခဏ မိန်းကလေးများနှင့် ဘုန်းကြီးမများက ကျွန်ုပ်တို့၏ ဒိုင်အိုစီစ်မှ ထိုနေရာသို့ ပြေးထွက်သွားကြောင်း ကြားမြင်ရပြီး၊ ထိုနေရာမှ ဝမ်းကြီးထွားထွားဖြင့် ပြန်လာကြသည်ကို တွေ့မြင်ရပါသည်—ဤထက် သက်သေထက်မြက်သော အရာ ဘာရှိနိုင်ပါသနည်း။</w:t>
      </w:r>
    </w:p>
    <w:p w:rsidRPr="00E541CA" w:rsidR="00E541CA" w:rsidP="00E541CA" w:rsidRDefault="00E541CA" w14:paraId="2B9373A1" w14:textId="236DB374">
      <w:pPr>
        <w:ind w:firstLine="720"/>
        <w:rPr>
          <w:i/>
        </w:rPr>
      </w:pPr>
      <w:r w:rsidRPr="00E541CA">
        <w:lastRenderedPageBreak/>
      </w:r>
      <w:r w:rsidRPr="00E541CA">
        <w:t xml:space="preserve">ရိုးရှင်းသော လယ်သမားတစ်ဦးကို 'ခရစ်တော်' ဟု ခေါ်ဆိုခြင်း၊ ခရစ်တော်အဖြစ် ဂုဏ်ပြုခြင်း၊ ခရစ်တော်အဖြစ် ဆုတောင်းခြင်းနှင့် ယုံကြည်ခြင်းတို့သည် ကောင်းပါသလား။ ခရစ်တော်ကိုယ်တိုင်က သမ္မာကျမ်း၌ "</w:t>
      </w:r>
      <w:r w:rsidRPr="00E541CA">
        <w:rPr>
          <w:i/>
        </w:rPr>
        <w:t xml:space="preserve">ထိုအခါ တစ်စုံတစ်ယောက်က 'ကြည့်ပါ၊ </w:t>
      </w:r>
      <w:r w:rsidRPr="00E541CA">
        <w:rPr>
          <w:i/>
        </w:rPr>
        <w:t xml:space="preserve">ခရစ်တော်က ဒီမှာရှိတယ်' သို့မဟုတ် 'အဲဒီမှာရှိတယ်'</w:t>
      </w:r>
      <w:r w:rsidRPr="00E541CA">
        <w:rPr>
          <w:i/>
        </w:rPr>
        <w:t xml:space="preserve"> ဟုဆိုလာလျှင် </w:t>
      </w:r>
      <w:r w:rsidRPr="00E541CA">
        <w:rPr>
          <w:i/>
        </w:rPr>
        <w:t xml:space="preserve">မယုံကြပါနှင့်၊ မှားယွင်းသော ခရစ်တော်များ ပေါ်ပေါက်လာမည်" ဟု</w:t>
      </w:r>
      <w:r w:rsidRPr="00E541CA">
        <w:t xml:space="preserve"> မကြိုတင်ဟောကြားခဲ့ပါသလား</w:t>
      </w:r>
      <w:r w:rsidRPr="00E541CA">
        <w:rPr>
          <w:i/>
        </w:rPr>
        <w:t xml:space="preserve">။ </w:t>
      </w:r>
      <w:r w:rsidRPr="00E541CA">
        <w:rPr>
          <w:rStyle w:val="FootnoteReference"/>
          <w:i/>
        </w:rPr>
        <w:footnoteReference w:id="689"/>
      </w:r>
    </w:p>
    <w:p w:rsidRPr="00E541CA" w:rsidR="00E541CA" w:rsidP="00E541CA" w:rsidRDefault="00E541CA" w14:paraId="382FF8EF" w14:textId="5092CB7E">
      <w:pPr>
        <w:ind w:firstLine="720"/>
      </w:pPr>
      <w:r w:rsidRPr="00E541CA">
        <w:t xml:space="preserve">ယုတ်မာယောင်ယမ်းပြီး ကိုယ်ကို သန့်ရှင်း၊ တရားမျှတ၊ ဘာသာရေးကျင့်ဝတ်ပြည့်သူတစ်ဦးအဖြစ် ဖော်ပြခြင်းဟာ မှန်ပါသလား။ ယုတ်မာခြင်းက ကောင်းမြတ်သူတစ်ဦးကိုမှ ကယ်တင်ခြင်းမပေးပါ။ ထိုထက်ပို၍ သန့်ရှင်းခြင်းအယောင်ဖြင့် မကောင်းသောစိတ်များကို ဖုံးကွယ်ထားပြီး၊ အခြားသူများကို လိမ်လည်ရန် ဝက်သဘာဝကို သိုးအသားဖြင့် ဖုံးအုပ်ထားသူသည် ကယ်တင်ခြင်းမဟုတ်ဘဲ ဖျက်ဆီးခြင်းကိုသာ ဖြစ်စေပြီး၊ သူတစ်ယောက်တည်းမဟုတ်ဘဲ သူ့လိမ်လည်မှုကြောင့် ယုံကြည်သွားသူများအတွက်ပါ ဖျက်ဆီးခြင်းကို ဖြစ်စေသည်။</w:t>
      </w:r>
    </w:p>
    <w:p w:rsidRPr="00E541CA" w:rsidR="00E541CA" w:rsidP="00E541CA" w:rsidRDefault="00E541CA" w14:paraId="43C16861" w14:textId="19A7EC52">
      <w:pPr>
        <w:ind w:firstLine="720"/>
      </w:pPr>
      <w:r w:rsidRPr="00E541CA">
        <w:t xml:space="preserve">ခရစ်တော်ဘုရားကျောင်းမှ ပုပ်ပျက်သွားသော အင်္ဂါတစ်ခုကဲ့သို့ ထုတ်ပယ်ခံရပြီး ကျိန်ဆဲခံရသော အဗ္ဗာကမ် အမည်ရှိ အယူမှားသူကို ဂုဏ်ပြုခြင်း၊ သူ၏ ရုပ်တုကို ပူဇော်ခြင်း၊ သူအတွက် ပွဲတော်ကျင်းပခြင်း၊ သူ၏ အယူမှားစာအုပ်များကို တရားဝင်ဟု ယူဆခြင်းနှင့် ဝိညာဉ်အတွက် အန္တရာယ်ဖြစ်စေသော သူ၏ သင်ကြားချက်များကို လိုက်နာခြင်းတို့သည် မှန်ကန်ပါသလား။</w:t>
      </w:r>
    </w:p>
    <w:p w:rsidRPr="00E541CA" w:rsidR="00E541CA" w:rsidP="00E541CA" w:rsidRDefault="00E541CA" w14:paraId="5AB63869" w14:textId="77535EA6">
      <w:pPr>
        <w:ind w:firstLine="720"/>
      </w:pPr>
      <w:r w:rsidRPr="00E541CA">
        <w:t xml:space="preserve">အော်သော်ဒေါ့ဒ်နည်းဖြင့် ရေချိုးခံပြီးသားသူများကို ခွဲထွက်ဘာသာသို့ ပြန်လည်ရေချိုးခြင်းကောင်းပါသလား။ သမိုင်းကျမ်းကန်နွန်များက ဤအပြုကို တားမြစ်ထားသည် မဟုတ်ပါသလား။ *Kormchiya* စာအုပ်၊ နောက်ဖက်စာမျက်နှာ ၁၂၊ ကန်နွန် ၄၇ တွင် 'မည်သူမဆို တကယ့်ရေချိုးခံပြီးသားသူကို ဒုတိယအကြိမ် ရေချိုးပါက ထိုသူကို ဘုရားကျောင်းမှ ထုတ်ပယ်ရမည်' ဟု ဆိုထား</w:t>
      </w:r>
      <w:r w:rsidRPr="00E541CA">
        <w:t xml:space="preserve">သည်။</w:t>
      </w:r>
      <w:r w:rsidRPr="00E541CA">
        <w:rPr>
          <w:rStyle w:val="FootnoteReference"/>
        </w:rPr>
        <w:footnoteReference w:id="690"/>
      </w:r>
      <w:r w:rsidRPr="00E541CA">
        <w:t xml:space="preserve"> သန့်စင်ခရိုက်စတိုမကော ဘာပြောထားပါသလဲ။ 'ကျွန်ုပ်တို့သည် ခရစ်တော်နှင့်အတူ သေခြင်းထဲသို့ ရေချိုးခြင်းဖြင့် သင်္ဂြိုဟ်ခံခဲ့ကြသည်။ ခရစ်တော်ကို ဒုတိယအကြိမ် ချုပ်ဆိုခြင်းမရှိသလို ကျွန်ုပ်တို့အတွက်လည်း ဒုတိယအကြိမ် ရေချိုးခြင်းမရှိပါ။' ထိုစာပိုဒ်တွင် နောက်ပိုင်း၌ ထပ်မံပြောထားသည်မှာ၊ 'ကိုယ်တိုင်ကို ဒုတိယအကြိမ် ရေချိုးသူတိုင်းသည် ခရစ်တော်ကို ထပ်မံ ချုပ်ဆိုခြင်းပြုသူဖြစ်သည်' ဟု ဆိုသည်။</w:t>
      </w:r>
    </w:p>
    <w:p w:rsidRPr="00E541CA" w:rsidR="00E541CA" w:rsidP="00E541CA" w:rsidRDefault="00E541CA" w14:paraId="7FA851B4" w14:textId="77CF0336">
      <w:pPr>
        <w:ind w:firstLine="720"/>
      </w:pPr>
      <w:r w:rsidRPr="00E541CA">
        <w:t xml:space="preserve">ဆရာတော်များကို တစ်နေရာမှ တစ်နေရာသို့ ပြောင်းရွှေ့ခြင်း၊ ဘုန်းကြီးများ၏ ဆံပင်ဖြတ်ခြင်းနှင့် မခန့်အပ်ထားသေးသော လူပုဂ္ဂိုလ်များက ဆရာတော်၏ တာဝန်များကို ယူဆ၍ ဗတ္တိဇံပေးခြင်း၊ ပြစ်ဒဏ်လက်ခံခြင်းတို့ကို ပြုလုပ်ခြင်းသည် မှန်ကန်ပါသလား။ ဆရာတော်အာဏာ မရရှိထားသော လူပုဂ္ဂိုလ်တစ်ဦးက ဘယ်လိုနည်းဖြင့် လူတစ်ဦး၏ ပြစ်မှုများမှ လွတ်မြောက်စေနိုင်မည်နည်း။</w:t>
      </w:r>
    </w:p>
    <w:p w:rsidRPr="00E541CA" w:rsidR="00E541CA" w:rsidP="00E541CA" w:rsidRDefault="00E541CA" w14:paraId="336DE92A" w14:textId="1A96B066">
      <w:pPr>
        <w:ind w:firstLine="720"/>
      </w:pPr>
      <w:r w:rsidRPr="00E541CA">
        <w:t xml:space="preserve">ဘုန်းကြီးတစ်ဦးက အထည်တစ်ထည်ပေါ်မှာ ဆုတောင်းတစ်ခုကို တိတ်တိတ်ဆိတ်ဆိတ် ဖတ်ပြီး၊ အဲဒီအထည်ကို ကိုယ်ဝန်ဆောင်မိခင်များ သို့မဟုတ် သေဆုံးသူများထံ ပို့ကာ မျက်နှာပေါ်မှာ လှုပ်ခိုင်းတာဟာ ရယ်စရာမဟုတ်ပါသလား။ ဒီလိုဆုတောင်းက ဘာကောင်းကျိုးရှိနိုင်မလဲ။</w:t>
      </w:r>
    </w:p>
    <w:p w:rsidRPr="00E541CA" w:rsidR="00E541CA" w:rsidP="00E541CA" w:rsidRDefault="00E541CA" w14:paraId="0EBCCF02" w14:textId="6C59C53D">
      <w:pPr>
        <w:ind w:firstLine="720"/>
      </w:pPr>
      <w:r w:rsidRPr="00E541CA">
        <w:t xml:space="preserve">မခန့်အပ်ထားသော ပုံမှန်လူများက မသိမှတ်သော နည်းလမ်းဖြင့် သာသနာပြု၍ ခရစ်တော်၏ တကယ့်ခန္ဓာကိုယ်အစား ဗလာနှင့် မမှန်ကန်သော သာသနာကို လူများထံ ပေးအပ်ခြင်းသည် ကောင်းပါသလား။ ထို့နောက် သူတို့နှင့် ပူးပေါင်းသူများထဲမှ ရွေးချယ်ထားသော ဘုန်းကြီးတစ်ဦးသည် အဟောင်း ဝန်ဆောင်မှုစာအုပ်အတိုင်း ဗလာဘုရားကျောင်းတစ်ခု၌ လစ်ကျူဂျီကို ကျင်းပကာ ပရိုစဖိုရာ ၇ လုံး အသုံးပြုခဲ့ပါက၊ အော်သော်ဒေါ့စ် ဘုရားကျောင်းမှ ခွဲထွက်ပြီး၊ ကိုယ်ပိုင် ဆရာတော်အဖြစ် ခန့်အပ်ခံရခြင်းကို ကျိန်ဆဲကာ၊ သူ့ကို ခန့်အပ်ခဲ့သော ဘီရှော့နှင့် သန့်ရှင်းသော အရာအားလုံးကို ငြင်းပယ်ကာ၊ ရိုးရိုး မခန့်အပ်ထားသော လူများထံမှ သန့်ရှင်းသော အခမ်းအနားများ ကျင်းပခွင့်ကို လက်ခံထားသူတစ်ဦး၏ ဝန်ဆောင်မှုက ဘယ်လို ဝန်ဆောင်မှုမျိုးလဲ။ သန့်ရှင်းသော ဝိညာဉ်တော်ကို ညစ်ပတ်စကားဖြင့် ပြောဆိုနေသောနေရာ၌ သန့်ရှင်းသော ဝိညာဉ်တော်၏ နေထိုင်ခြင်းက ဘယ်လို ဖြစ်နိုင်ပါသလဲ။</w:t>
      </w:r>
    </w:p>
    <w:p w:rsidRPr="00E541CA" w:rsidR="00E541CA" w:rsidP="00E541CA" w:rsidRDefault="00E541CA" w14:paraId="0C2BC7FC" w14:textId="5A66F6BB">
      <w:pPr>
        <w:ind w:firstLine="720"/>
      </w:pPr>
      <w:r w:rsidRPr="00E541CA">
        <w:t xml:space="preserve">သူတို့နေထိုင်သော ဘုရင်အတွက် ဘုရားသခင်ထံ ဆုမတောင်းခြင်း၊ ဆုတောင်းတွင် သူ၏နာမည်ကို အယူလွဲကဲ့သို့ ငြင်းပယ်ခြင်းသည် ကောင်းမြတ်သော အပြုအမူတစ်ခုလား။ သို့သော် သန့်ရှင်းသော ကျမ်းစာတော်က မယုံကြည်သူ ဘုရင်များအတွက်ပါ ဆုတောင်းရန် ကျွန်ုပ်တို့အား အမိန့်ပြုထားသည်။ ထိုကြောင့် သန့်ရှင်းသော ပရောဖက် ဘာရုခ်သည် ဘာဘလိုန်ကျဉ်းထဲရှိ သူ၏ ယုဒယားလူမျိုးများထံသို့ ဤသို့ ရေးသားခဲ့သည်။ 'ဘာဘလိုန်မင်း နေဗုခဒ်နေဇာ၏ အသက်နှင့် သူ၏ သား ဘဲရှဇာ၏ အသက်အတွက် ဆုတောင်းကြပါစို့၊ သူတို့၏ နေ့ရက်များသည် ကောင်းကင်ကဲ့သို့ မြေကြီးပေါ်၌ ရှိပါစေ၊ ကျွန်ုပ်တို့သည် နေဗုခဒ်နေဇာ၏ အရိပ်အောက်နှင့် သူ၏ သား ဘဲရှဇာ၏ အရိပ်အောက်၌ နေထိုင်နိုင်ပါစေ။' နဗုခဒ်နေဇာဆိုသူက ဘယ်သူလဲ။ ဘဲလ်ရှဇာဆိုသူက ဘယ်သူလဲ။ သူတို့ဟာ ရုပ်တုကိုးကွယ်သူများနှင့် မကောင်းသူများ မဟုတ်ပါသလား။ သို့သော် ပရော်ဖက်က သူတို့အတွက် ဆုတောင်းရန် ကျွန်ုပ်တို့အား အမိန့်ပြုသည်။ ထိုနည်းတူ၊ သန့်ရှင်းသော သံတမန်ပေါလောကလည်း ကျွန်ုပ်တို့အား </w:t>
      </w:r>
      <w:r w:rsidRPr="00E541CA">
        <w:rPr>
          <w:i/>
        </w:rPr>
        <w:t xml:space="preserve">မင်းကြီးနှင့် အာဏာရှိသူများအတွက်</w:t>
      </w:r>
      <w:r w:rsidRPr="00E541CA">
        <w:t xml:space="preserve"> ဆုတောင်းရန် သင်ကြား</w:t>
      </w:r>
      <w:r w:rsidRPr="00E541CA">
        <w:rPr>
          <w:i/>
        </w:rPr>
        <w:t xml:space="preserve">ခဲ့သည်</w:t>
      </w:r>
      <w:r w:rsidRPr="00E541CA">
        <w:rPr>
          <w:rStyle w:val="FootnoteReference"/>
          <w:i/>
        </w:rPr>
        <w:footnoteReference w:id="691"/>
      </w:r>
      <w:r w:rsidRPr="00E541CA">
        <w:t xml:space="preserve"> ။ ထိုအချိန်၌ မင်းကြီးဘယ်သူလဲ? မကောင်းသော ရုပ်တုကိုးကွယ်သူ နီရို မဟုတ်ပါသလား၊ ခရစ်ယာန်ဘုရားကျောင်းကို ကြီးမားစွာ နှိပ်စက်သူနှင့် ယုံကြည်သူများကို ပြင်းထန်စွာ ညှဉ်းပန်းသူ? သို့သော်လည်း သံတမန်က သူအတွက် ဆုတောင်းရန် ကျွန်ုပ်တို့အား အမိန့်ပြုခဲ့သည်။ သို့သော် ဘရန်နီးယန်များသည် မဟုတ်သော်လည်း သူတို့၏ သီးခြားတရားဝင်ဘုရားကျောင်းများအများအပြားတွင် တရားဝင်ခရစ်ယာန်ဘုရင်ကို သူတို့၏ ဆုတောင်းများမှ ဖယ်ရှားထားကြသည်။ မမှန်ကန်သော နှုတ်ခမ်းများမှ ထွက်သော သူတို့၏ ဆုတောင်းများသည် တရားဝင်ခရစ်ယာန်ဘုရင်၏ နာမည်ကို ထည့်သွင်းဂုဏ်ပြုရန် မထိုက်တန်ပါသလား။ စိန့်ခရိုက်ဆိုစတိုမ်က သင်ကြားပြောကြားသည့် အရာကို နားထောင်ပါ: 'ဘုရားသခင်ကို အတုယူပါ၊ သူသည် လူတိုင်းကယ်တင်ခံရစေလိုလျှင် လူတိုင်းအတွက် ဆုတောင်းသင့်သည်၊ သူသည် လူတိုင်းကယ်တင်ခံရစေလိုလျှင် သင်လည်း ထိုလို ဆုတောင်းသင့်သည်၊ သင်လည်း ထိုလို ဆုတောင်းလိုလျှင် ဆုတောင်းပါ၊ ဤသည် ဘုရားသခင်အား နှစ်သက်စေပြီး၊ ငါတို့သည် ဤအရာ၌ သူကဲ့သို့ ဖြစ်သကဲ့သို့၊ ငါတို့လည်း သူ၏ ဆန္ဒကို မျှဝေကြသည်</w:t>
      </w:r>
      <w:r w:rsidRPr="00E541CA">
        <w:t xml:space="preserve">'</w:t>
      </w:r>
      <w:r w:rsidRPr="00E541CA">
        <w:rPr>
          <w:rStyle w:val="FootnoteReference"/>
        </w:rPr>
        <w:footnoteReference w:id="692"/>
      </w:r>
      <w:r w:rsidRPr="00E541CA">
        <w:t xml:space="preserve"> ။ ဂရိလူများအတွက် ဆုတောင်းရန် မကြောက်ပါနှင့်၊ ဘုရားသခင်လည်း ထိုအရာကို ဆန္ဒရှိပါသည်။ သူတို့ဆန့်ကျင်၍ ဆုတောင်းခြင်းကိုသာ ကြောက်ရမည်၊ အကြောင်းမှာ ဘုရားသခင်သည် ထိုအရာကို မဆန္ဒရှိပါ။ သို့သော် ဂရိများအတွက် ဆုတောင်းခြင်း သင့်တော်ပါက၊ အယူမှားသူများအတွက်လည်း ဆုတောင်းခြင်း သင့်တော်ကြောင်း ထင်ရှားပါသည်။ လူတိုင်းအတွက် ဆုတောင်းခြင်းသည် မှန်ကန်ပြီး၊ သူတို့ကို မပယ်ခွာသင့်ပါ။ ဤအထိ ခရိုက်ဆိုစတုံ၏ စကားဖြစ်သည်။ ကျွန်ုပ်တို့သည် မခရစ်ယာန်များအတွက် ဆုတောင်း၍ ဘုရားသခင်က သူတို့အား သန့်ရှင်းသော ယုံကြည်ခြင်း၏ အလင်းဖြင့် ထွန်းလင်းစေလိုကြောင်း </w:t>
      </w:r>
      <w:r w:rsidRPr="00E541CA">
        <w:t xml:space="preserve">ဆုတောင်းကြသည်</w:t>
      </w:r>
      <w:r w:rsidRPr="00E541CA">
        <w:t xml:space="preserve"> (</w:t>
      </w:r>
      <w:r w:rsidRPr="00E541CA">
        <w:lastRenderedPageBreak/>
      </w:r>
      <w:r w:rsidRPr="00E541CA">
        <w:t xml:space="preserve"> )။</w:t>
      </w:r>
      <w:r w:rsidRPr="00E541CA">
        <w:t xml:space="preserve"> ကျွန်ုပ်</w:t>
      </w:r>
      <w:r w:rsidRPr="00E541CA">
        <w:t xml:space="preserve">တို့သည် ဘုရားကျောင်းမှ ထွက်ခွာသွားသော အယူမှားသူများအတွက်လည်း ဆုတောင်း၍ ဘုရားသခင်က သူတို့အား သန့်ရှင်းသော ဘုရားကျောင်းသို့ ပြန်လည်ခေါ်ဆောင်စေလိုကြောင်း ဆုတောင်းကြသည်။ သို့သော် ဘရန်နီယန်များသည် သမ္မာတရားကျင့်သူများအတွက် ဆုတောင်းရန် မလိုချင်ကြ။</w:t>
      </w:r>
    </w:p>
    <w:p w:rsidRPr="00E541CA" w:rsidR="00E541CA" w:rsidP="00E541CA" w:rsidRDefault="00E541CA" w14:paraId="4754C643" w14:textId="18DD7DE8">
      <w:pPr>
        <w:ind w:firstLine="720"/>
      </w:pPr>
      <w:r w:rsidRPr="00E541CA">
        <w:t xml:space="preserve">ဘုရားကျောင်း၏ ဓလေ့ထုံးစံအတိုင်း မှန်ကန်စွာ ရေချိုးခြင်း မခံရဘဲ၊ ရိုးရှင်းသော အမိန့်မရှိသူ ယောကျ်ား သို့မဟုတ် မိန်းမများက မလိုအပ်ဘဲ ရေချိုးပေးခြင်းခံရခြင်း သို့မဟုတ် ဘာမှ မရေချိုးခြင်းဖြင့် ကိုယ်တိုင်ကို ခရစ်ယာန်ဟု ခေါ်ဆိုခြင်းက ကောင်းပါသလား။ အဆိုပါ လူများသည် ယခင်က ပြောခဲ့သလို ကြီးပြင်းပြီး ကလေးများရှိလာသော်လည်း ရေချိုးခြင်းမရှိကြပါ။</w:t>
      </w:r>
    </w:p>
    <w:p w:rsidRPr="00E541CA" w:rsidR="00E541CA" w:rsidP="00E541CA" w:rsidRDefault="00E541CA" w14:paraId="558FE0A8" w14:textId="0BAA6A3F">
      <w:pPr>
        <w:ind w:firstLine="720"/>
        <w:rPr>
          <w:i/>
        </w:rPr>
      </w:pPr>
      <w:r w:rsidRPr="00E541CA">
        <w:t xml:space="preserve">သူတို့အသိုင်းအဝိုင်းတချို့တွင် လုပ်ဆောင်ကြသည်ဟု သံသယရှိသလို ဟောင်းကတိစာချုပ်ကာလက ယုဒယနေ့စနစ်ကို ပြန်လည်အသက်သွင်းခြင်းဟာ မှန်ကန်ပါသလား။ သန့်ရှင်းသူများ၏ ဖခင်ကြီးများက ဒီလုပ်ထုံးလုပ်နည်းကို တားမြစ်ထားကြပါသလား။ *Kormchiya* စာအုပ်၊ စာမျက်နှာ ၁၄၊ စည်းကမ်း ၅၃; စာမျက်နှာ ၁၈၊ စည်းကမ်း ၆၄; နှင့် စာမျက်နှာ ၅၉၊ စည်းကမ်း ၁၇ ကို ကြည့်</w:t>
      </w:r>
      <w:r w:rsidRPr="00E541CA">
        <w:rPr>
          <w:i/>
        </w:rPr>
        <w:t xml:space="preserve">ပါ။</w:t>
      </w:r>
    </w:p>
    <w:p w:rsidRPr="00E541CA" w:rsidR="00E541CA" w:rsidP="00E541CA" w:rsidRDefault="00E541CA" w14:paraId="4A53920B" w14:textId="129EAB70">
      <w:pPr>
        <w:ind w:firstLine="720"/>
      </w:pPr>
      <w:r w:rsidRPr="00E541CA">
        <w:t xml:space="preserve">ဘရန်နီယန်များက ဆိုသည်မှာ ဤကဲ့သို့ လုပ်ထုံးလုပ်နည်းများကို သာသနာရှင်တိုင်းနှင့် အသိုင်းအဝိုင်းတိုင်းတွင် မလိုက်နာကြပါဟု ဆိုကြသည်။ ကျွန်ုပ် ပြန်ဆိုလိုသည်မှာ အားလုံး မတူညီသော လုပ်ထုံးလုပ်နည်းများကို မလိုက်နာကြပေမယ့်၊ သာသနာရှင်တိုင်း သို့မဟုတ် အသိုင်းအဝိုင်းတိုင်းသည် ယခင်က ရှင်းလင်းပြထားသည့်အတိုင်း အော်သိုဒေါ့စ် ဘုရားကျောင်းနှင့် ဆန့်ကျင်သည့် အထူးပြု လုပ်ဆောင်ချက်များကို ဆောင်ရွက်နေကြသည်။ သို့သော် သူတို့အားလုံးသည် စိတ်တစ်ခုတည်းဖြစ်ကာ အသံတစ်သံတည်းဖြင့် ခွဲထွက်မှုတွင် ပါဝင်ကာ၊ ဘုရားမဲ့စကားများဖြင့် ခရစ်တော်ဘုရားကျောင်းကို စွပ်စွဲကာ၊ စုစုပေါင်းအားဖြင့် မာယာဆိုး၏ ကွန်ယက်ထဲသို့ ဖမ်းဆီးခံထားပြီး၊ မာယာဆိုး၏ အလိုကို အတူတကွ ဆောင်ရွက်နေကြသည်။</w:t>
      </w:r>
      <w:r w:rsidRPr="00E541CA">
        <w:rPr>
          <w:rStyle w:val="FootnoteReference"/>
        </w:rPr>
        <w:footnoteReference w:id="693"/>
      </w:r>
      <w:r w:rsidRPr="00E541CA">
        <w:t xml:space="preserve"> အကြောင်းမှာ ဘုရားသခင်၏ ဘုရားကျောင်းအား ဆန့်ကျင်၍ ခွဲထွက်ခြင်းနှင့် မကောင်းစကားပြောခြင်းများတွင် သူတို့သည် စာတန်၏ အလိုလိုအတိုင်း တစ်ဦးနှင့်တစ်ဦး သဘောတူညီကြသည်။ ထို့ကြောင့် တစ်ဦး၏ မကောင်းမှုများတွင် တစ်ဦးနှင့်တစ်ဦး ပူးပေါင်းအပြစ်ရှိကြသည်၊ သံဃာတော်၏ ဆုံးဖြတ်ချက်အတိုင်း "</w:t>
      </w:r>
      <w:r w:rsidRPr="00E541CA">
        <w:rPr>
          <w:i/>
        </w:rPr>
        <w:t xml:space="preserve">တစ်ခုတွင် ပြစ်သူသည် အားလုံးရှေ့၌ ပြစ်သည်</w:t>
      </w:r>
      <w:r w:rsidRPr="00E541CA">
        <w:t xml:space="preserve">" ဟူ၍</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အခန်း ၂၁။ ဘုရားကျောင်းကို ခွဲထွက်သူတစ်ဦး၏ ကောင်းမြတ်သော လုပ်ရပ်အားလုံးသည် မကောင်းဖြစ်သည်။</w:t>
      </w:r>
      <w:bookmarkEnd w:id="96"/>
    </w:p>
    <w:p w:rsidRPr="00E541CA" w:rsidR="00E541CA" w:rsidP="00E541CA" w:rsidRDefault="00E541CA" w14:paraId="5B3962F7" w14:textId="62650154">
      <w:pPr>
        <w:ind w:firstLine="720"/>
        <w:rPr>
          <w:i/>
        </w:rPr>
      </w:pPr>
      <w:r w:rsidRPr="00E541CA">
        <w:t xml:space="preserve">ခွဲထွက်သူများအနက်၌ လူ့မျက်စိတွင် ကောင်းမြတ်သည့် အပြုအမူများ—ဥပမာ မကြာခဏ အစာရှောင်ခြင်း၊ ကြာရှည် ဆုတောင်းခြင်းနှင့် အခြားအရာများ—ကို ဆောင်ရွက်ကြပေမယ့်၊ သို့သော် အဲဒီအရာအားလုံးသည် အဓိပ္ပာယ်အားဖြင့် မကောင်းကြပါ၊ အကြောင်းမဟုတ်ဘဲ ခရစ်တော်၏ ဘုရားကျောင်းကို ခွဲထွက်သူများက ခွဲထွက်မှုဖြင့် ဆောင်ရွက်ကြပြီး၊ ၎င်းတို့၏ မတည်ငြိမ်မှုကြောင့် ဘုရားကျောင်း၏ ဦးခေါင်းဖြစ်သူ ခရစ်တော်အား အလွန်စိတ်ဆိုးစေသည်။ သူ၏တန်ဖိုးမြင့်သွေးဖြင့် ကယ်တင်ထားသော သန့်ရှင်းသော ဘုရားကျောင်းတော်ကို ဆန့်ကျင်၍ ခွဲထွက်ခြင်းကဲ့သို့ ဘာမှ ကျွန်ုပ်တို့၏ ဘုရားသခင် ခရစ်တော်အား အမျက်မထွက်စေဘူး၊ အာရိယန်များက ခရစ်တော်၏ အဝတ်ကို ဖြတ်တောက်သလို၊ တကယ်တော့ ခရစ်တော်၏ ကိုယ်ခန္ဓာတော်ဖြစ်သော ဘုရားကျောင်းတော်၏ ချိတ်ဆက်မှုများကို ဖြတ်တောက်ခြင်းဖြင့် ခွဲထွက်ခြင်းက ယုံကြည်သူများအကြား မတည်ငြိမ်မှုကို ဖြစ်ပေါ်စေသည်။ ကြီးမြတ်သော ဘုရားကျောင်းဆရာတော် စိန့်ဂျွန် ခရိုက်ဆိုစတိုမ်က ဆိုသည်မှာ – "ဘုရားကျောင်းခွဲခြင်းထက် ဘုရားသခင်အား ပိုမိုစိတ်ဆိုးစေသော အရာ မရှိပါ၊ မည်မျှကောင်းမှုများ ပြုလုပ်ခဲ့ပေမယ့်၊ သူ၏ခန္ဓာကိုယ်ကို ခွဲထွက်သူများသည် ဘုရားကျောင်းညီညွတ်မှုကို ခွဲထွက်သူများထက် ပြစ်ဒဏ်နည်းမည်မဟုတ်ကြ"</w:t>
      </w:r>
      <w:r w:rsidRPr="00E541CA">
        <w:rPr>
          <w:rStyle w:val="FootnoteReference"/>
        </w:rPr>
        <w:footnoteReference w:id="695"/>
      </w:r>
      <w:r w:rsidRPr="00E541CA">
        <w:t xml:space="preserve"> ။ ဒီမှာရှိသူတိုင်းသည် ခရိုက်ဆိုစတိုမ်၏ စကားကို သတိပြုကြပါစို့။ 'မည်သူမဆို မရေမတွက်နိုင်အောင် ကောင်းမှုများ ပြုလုပ်ခဲ့ပေမယ့်၊ ပဋိပက္ခနှင့် ခွဲထွက်ခြင်းကြောင့် ဘုရားကျောင်း၏ ညီညွတ်မှုကို ချိုးဖျက်ခဲ့လျှင်၊ သူသည် ကယ်တင်ခြင်းမရဘဲ ပျက်စီးသွားမည်။ အကြောင်းမှာ သူသည် ခရစ်တော်၏ ကိုယ်ခန္ဓာကို ချိုးဖျက်သလို ခရစ်တော်၏ အမျက်တော်ကိုလည်း ထိုအတိုင်းပင် ထိုးခိုက်စေသည်'။ ထို့အပြင်၊ ဤကမ္ဘာလုံးဆိုင်ရာ ဆရာကြီးသည် ခွဲထွက်မှုများဖြစ်စေသူများအား သတိပေးရန် သူ၏စကားများအား ပိုမိုအလေးထားစေရန်၊ </w:t>
      </w:r>
      <w:r w:rsidRPr="00E541CA">
        <w:t xml:space="preserve">ဘုရားကျောင်း၏ အဟောင်းဆုံး</w:t>
      </w:r>
      <w:r w:rsidRPr="00E541CA">
        <w:t xml:space="preserve"> ဆရာကြီးဖြစ်သူ</w:t>
      </w:r>
      <w:r w:rsidRPr="00E541CA">
        <w:t xml:space="preserve">၊</w:t>
      </w:r>
      <w:r w:rsidRPr="00E541CA">
        <w:t xml:space="preserve"> ကာသဟေ့မြို့ ဘုန်းကြီးဆရာ Cyprian </w:t>
      </w:r>
      <w:r w:rsidRPr="00E541CA">
        <w:t xml:space="preserve">(</w:t>
      </w:r>
      <w:r w:rsidRPr="00E541CA">
        <w:rPr>
          <w:rStyle w:val="FootnoteReference"/>
        </w:rPr>
        <w:footnoteReference w:id="696"/>
      </w:r>
      <w:r w:rsidRPr="00E541CA">
        <w:t xml:space="preserve"> )</w:t>
      </w:r>
      <w:r w:rsidRPr="00E541CA">
        <w:t xml:space="preserve"> ကို ကိုးကားခဲ့</w:t>
      </w:r>
      <w:r w:rsidRPr="00E541CA">
        <w:t xml:space="preserve">သည်။ Chrysostom ထက် တစ်ရာနှစ်ကျော်ရှေးကနေ အသက်ရှင်ခဲ့သူ Cyprian ကို ခရစ်ယာန်ဘုရားကျောင်း၏ အဟောင်းဆုံး ဆရာကြီးဟု သတ်မှတ်ကြသည်။ ကာသဟေဂျီမြို့မှ ဆိုင်ပရီးယန်သည် ခရစ်တော်၏ မွေးနေ့ကျင်းပပြီးနောက် ၂၆၁ ခုနှစ် နွေရာသီတွင် သက်သေခံသေဆုံးခဲ့သည်; သို့သော် ခရိုက်ဆိုစတမ်ကို ၃၈၂ ခုနှစ် နွေရာသီတွင် အန်တီအိုခမြို့၌ မယ်လီတီးယပ်စ် သမ္မတကြီးက ဒီးကန်အဖြစ် ခန့်အပ်ခဲ့ပြီး၊ ခရိုက်ဆိုစတမ်က သန့်ရှင်းသူ စိုင်ပရီးယန်ကို အမည်မဖော်ဘဲ ကိုးကားကာ ဆိုသည်မှာ – 'တစ်ဦးသော သန့်ရှင်းသူတစ်ဦးက မာနထက်သလို ထင်မြင်စရာဖြစ်နိုင်ပေမယ့် အမှန်တရားဖြစ်သည်' ဟူ၍ ဖြစ်သည်။ 'ဒါဘာလဲ? မာတိယတစ်ဦး၏ သွေးတစ်စက်မှပါ ဒီအပြစ်ကို မဖြေရှင်းနိုင်ပါဘူး။' ဟု သူက ပြောသည်။ 'ဆိုပါဦး၊ မင်းဘာကြောင့် မာတိယဖြစ်တာလဲ? ခရစ်တော်၏ ဂုဏ်အတွက် မဟုတ်လား? မင်းက ခရစ်တော်အတွက် မင်းစိတ်ဝိညာဉ်ကို လွှတ်ပေးနေသလို၊ ဘုရားကျောင်းလည်း ဖျက်စီးခံခဲ့ရပြီး၊ ထိုဘုရားကျောင်းအတွက် ခရစ်တော်က သူ့စိတ်ဝိညာဉ်ကို လွှတ်ပေးခဲ့တာ မဟုတ်လား?'  ပေါလောက ပြောသည်ကို နားထောင်ပါ– </w:t>
      </w:r>
      <w:r w:rsidRPr="00E541CA">
        <w:rPr>
          <w:i/>
        </w:rPr>
        <w:t xml:space="preserve">"ကျွန်ုပ်သည် သံတမန်ဟု ခေါ်ခံရန် တန်မထိုက်ပါ၊ ဘုရားသခင်၏ ဘုရားကျောင်းတော်</w:t>
      </w:r>
      <w:r w:rsidRPr="00E541CA">
        <w:t xml:space="preserve">ကို</w:t>
      </w:r>
      <w:r w:rsidRPr="00E541CA">
        <w:rPr>
          <w:i/>
        </w:rPr>
        <w:t xml:space="preserve"> နှိပ်စက်ကာ </w:t>
      </w:r>
      <w:r w:rsidRPr="00E541CA">
        <w:t xml:space="preserve">ဖျက်ဆီးရန် ကြိုးစားခဲ့ပါသည်"</w:t>
      </w:r>
      <w:r w:rsidRPr="00E541CA">
        <w:rPr>
          <w:rStyle w:val="FootnoteReference"/>
        </w:rPr>
        <w:footnoteReference w:id="697"/>
      </w:r>
      <w:r w:rsidRPr="00E541CA">
        <w:t xml:space="preserve"> ။ ဤအထိ ခရိုက်ဆိုစတိုမ်၏ စကားဖြစ်သည်။ ဤတွင် သင်သည် ဘုရားကျောင်းတော်၏ သန့်ရှင်းသော ဆရာကြီးနှစ်ဦးဖြစ်သည့် စိုင်ပရီးယန်နှင့် ခရိုက်ဆိုစတိုမ်တို့၏ စကားကို နားထောင်နေပါသည်။ သူတို့က သက်သေခံသူများ၏ သွေးဖြင့် ခွဲထွက်ခြင်း၏ အပြစ်ကို မဖျောက်နိုင်ကြောင်း၊ ထိုခွဲထွက်ခြင်းက သန့်ရှင်းသော ဘုရားကျောင်းကို ခွဲထွက်စေကြောင်း ကြေညာကြသည်။ မကောင်းမှုများအနက် ခွဲထွက်ခြင်းသည် အလွန်ဆိုးရွား၍ မကောင်းဆုံးဖြစ်ပြီး၊ ၎င်းတို့က ခရစ်တော်၏ ဘုရားကျောင်းတွင် ဖြစ်ပေါ်စေသော မတည်ငြိမ်မှုကြောင့် ၎င်းတို့၏ ကောင်းမှုများ (ရှိခဲ့လျှင်) ကိုလည်း ဖျက်ဆီးပစ်သည်။ ဤနေရာ၌ အဲလက်ဇန်ဒရီးယားမြို့ရှိ သန့်ရှင်းသူ စီရီလ်၏ ဝိညာဉ်ထွက်ခွာခြင်းအကြောင်း စာတမ်းတွင် ခွဲထွက်သူများအကြောင်း ရေးသားထားသော စကားများကို မမေ့ရအောင် ဖော်ပြလိုပါသည်။ 'ဘုရားကျောင်းနှင့် သခင်စာတော်မှ ခွဲထွက်သူများသည် ဘုရားသခင်၏ ရန်သူများဖြစ်ကာ မကောင်းဆိုးဝါးသော ဝိညာဉ်များ၏ မိတ်ဆွေများဖြစ်ကြသည်'</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အခန်း ၂၂။ ခွဲထွက်ရေး လုပ်ရပ်များ၏ တကယ့်အခြေအနေကို ဘုရားသခင်အား မနှစ်မြို့စေသောအတိုင်း ဖော်ပြခြင်း</w:t>
      </w:r>
      <w:bookmarkEnd w:id="97"/>
    </w:p>
    <w:p w:rsidRPr="00E541CA" w:rsidR="00E541CA" w:rsidP="00E541CA" w:rsidRDefault="00E541CA" w14:paraId="40A43084" w14:textId="16D803D3">
      <w:pPr>
        <w:ind w:firstLine="720"/>
        <w:rPr>
          <w:i/>
        </w:rPr>
      </w:pPr>
      <w:r w:rsidRPr="00E541CA">
        <w:t xml:space="preserve">ကျွန်ုပ်တို့သည် ယခင်က ကြားဖူးခဲ့သလို၊ သမိုင်းမှတ်တမ်းတွင် ကောင်းကျိုးအမှတ်တရရှိသော စီဘီးရီးယား မက်ထရိုပိုလီတန် အီဂနိရှပ်စ် မဟာသမားတော်ကြီးသည် သူ၏ စီဘီးရီးယား ဒိုင်အိုစီစစ်သို့ ပေးပို့သော တတိယစာတွင် Nizhny Novgorod နယ်နိမိတ်အတွင်း၊ နန်းတော်ကျေးရွာများတွင်၊ Knyaginin နှင့် Murashkin တို့၏ လူထုကို စပါးခွဲကွင်းရှိ ဂိုဒေါင်တစ်ခု၌ ဇနီးနှင့် ကလေးများအပါအဝင် မီးရှို့သတ်သောအခါ မီးခိုးထဲမှ အနက်ရောင် အီသီယိုးပီးယား လူနှစ်ဦး လေထဲမှ ပျံသန်းကာ လက်ခတ်ကာ ဝမ်းမြောက်၍ </w:t>
      </w:r>
      <w:r w:rsidRPr="00E541CA">
        <w:rPr>
          <w:i/>
        </w:rPr>
        <w:t xml:space="preserve">'သူတို့က ကျွန်ုပ်တို့ပိုင်ပါပြီ၊ သူတို့က ကျွန်ုပ်တို့ပိုင်ပါပြီ!'</w:t>
      </w:r>
      <w:r w:rsidRPr="00E541CA">
        <w:t xml:space="preserve"> ဟု ကြွေးကြော်ကြသည်ကို တွေ့ရသည်။</w:t>
      </w:r>
    </w:p>
    <w:p w:rsidRPr="00E541CA" w:rsidR="00E541CA" w:rsidP="00E541CA" w:rsidRDefault="00E541CA" w14:paraId="381A06C7" w14:textId="0B11265F">
      <w:pPr>
        <w:ind w:firstLine="720"/>
      </w:pPr>
      <w:r w:rsidRPr="00E541CA">
        <w:t xml:space="preserve">Tyumen အနီး တောထဲ၌ လူအများကြီး မီးလောင်သေဆုံးသောအခါ၊ ထိုနေရာ၌ တစ်ညလုံး ဝမ်းနည်းစွာ "</w:t>
      </w:r>
      <w:r w:rsidRPr="00E541CA">
        <w:rPr>
          <w:i/>
        </w:rPr>
        <w:t xml:space="preserve">အို၊ သူတို့ဆုံးရှုံးသွားပြီ! အို၊ သူတို့ဆုံးရှုံးသွားပြီ!</w:t>
      </w:r>
      <w:r w:rsidRPr="00E541CA">
        <w:t xml:space="preserve">" ဟု ငိုကြွေးသံများ ကြားရသည်။</w:t>
      </w:r>
      <w:r w:rsidRPr="00E541CA">
        <w:rPr>
          <w:i/>
        </w:rPr>
        <w:t xml:space="preserve"> </w:t>
      </w:r>
      <w:r w:rsidRPr="00E541CA">
        <w:t xml:space="preserve">ထိုနေရာမှ ကြာရှည်အထိ အလွန်ဆိုးရွားသော အနံ့တစ်ခု ထွက်နေခဲ့သည်။ ယခင်တွင် ဖော်ပြခဲ့သည့်အတိုင်း တော့မ်စခ်ခရိုင်တွင်လည်း ထိုကဲ့သို့ ဖြစ်ပွားခဲ့သည်။ ထို့အပြင် ယခင်တွင် ဖော်ပြခဲ့သည့် ဒေသခံ မက္စ်ကင် ဒနီလိုဗ်က တကယ့်အတိုင်း ပြောကြားခဲ့သည့်အတိုင်း ဥစတျုဂ်ခရိုင်၊ ချေရေပိုဗ်စ်ခ် ဗိုလိုစ်တွင်လည်း ထိုကဲ့သို့ ဖြစ်ပွားခဲ့သည်။</w:t>
      </w:r>
    </w:p>
    <w:p w:rsidRPr="00E541CA" w:rsidR="00E541CA" w:rsidP="00E541CA" w:rsidRDefault="00E541CA" w14:paraId="2A52FE0B" w14:textId="44905E91">
      <w:pPr>
        <w:ind w:firstLine="720"/>
      </w:pPr>
      <w:r w:rsidRPr="00E541CA">
        <w:t xml:space="preserve">ဘုရားကျောင်းကို ညစ်ပတ်သူဖြစ်ပြီး၊ သူ၏ မှားယွင်းသော ယုံကြည်ချက်အတွက် တစ်ကြိမ် ပြန်လည်တောင်းပန်ခဲ့သော်လည်း၊ ထိုယုံကြည်ချက်သို့ မျက်နှာပြင်ထဲသို့ ဝက်တစ်ကောင်ပြန်သွားသလို ထပ်မံပြန်သွားခဲ့သော ကုလားအုံးဘုန်းကြီး နီကီတာ၏ သေဆုံးမှုမှ ခွဲထွက်ယုံကြည်ချက်များအပေါ် ဘုရားသခင်၏ မကျေနပ်မှုကို ထင်ဟပ်စွာ မြင်တွေ့နိုင်သည်။ သူ၏ဂုဏ်သိက္ခာမြင့်မားသော Ignatius သည် သူ၏ တတိယစာတမ်းအဆုံးပိုင်းတွင် ၇၁၉၀ ခုနှစ်တွင် မော်စကိုမြို့၌ ပုန်ကန်သော စတရယ်စ်တီးများကြောင့် ဖြစ်ပွားခဲ့သည့် အရှုပ်အထွေးအတွင်း၊ နီကီတာသည် သူ၏ လက်ဝှက်များနှင့်အတူ အခွင့်အရေးရရှိသည့်အခါ— နန်းမြို့တော်၌ အငြိုးပွားမှုဖြစ်စေသော တော်လှန်သူများ၏ အကူအညီဖြင့်၊ Semyon Titov ၏ တပ်ဖွဲ့တွင် Yauza မြစ်ကျော်ရှိ Streltsy ကျေးရွာ၌ တည်နေရာယူကာ၊ ထိုနေရာမှ Red Square သို့ သွားရောက်၍ လူထုအား ပြင်းထန်စွာ ကြွေးကြော်ကာ ပြောကြားခဲ့သည်– 'အော်သော်ဒေါ့စ် လူထုတို့၊ အမှန်တရားယုံကြည်ချက်အတွက် ခိုင်မာစွာ ရပ်တည်ကြပါစို့၊ ယခုအခါ မြေကြီးပေါ်တွင် ရုရှားတွင်မဆို ဂရိတို့တွင်မဆို တကယ့်ဘုရားကျောင်း မရှိပါ; ကျွန်ုပ်တို့သာ အော်သော်ဒေါ့ဒ် ခရစ်ယာန် ယုံကြည်ချက်ကို ထိန်းသိမ်းထားပြီး၊ ကောင်းမြတ်သော Theodoret က ရေးသားသလို လက်နှစ်ချောင်းဖြင့် ရေခေါ်ခြင်းခံထားသည်၊ ၎င်းဖြင့် ဘုရားသခင်၏ သားတော်၏ ဘုရားသဘာဝနှင့် လူသားသဘာဝကို သင်္ကေတပြသည်။ သို့သော် လက်သုံးချောင်းဖြင့် ရေခေါ်သူမည်သူမဆို အန္တိခရစ်နှင့်အတူ အမြဲတမ်းဒဏ်ခတ်ခံရမည်၊ အကြောင်းမှာ ၎င်းသည် အန္တိခရစ်၏ တံဆိပ်ဖြစ်သောကြောင့်၊ ဤသို့ မကောင်းစွာ ပြောဆိုကာ ထိုဆိုးကျိုးခံရသူသည် လူထုအား လက်ရှိ ဘုရားကျောင်းများထဲ မဝင်ရန်၊ ဘုရားကျောင်းမှ ဘာသာရေးပစ္စည်းများ မလက်ခံရန် သင်ကြားခဲ့သည်။ ထို့ကြောင့် သူက ပထမဘုန်းကြီးနှင့် ဘုန်းကြီးအရာရှိများအားလုံးကို လော့ဘနွေ ပလေ့စ်သို့ ထွက်လာ၍ ယုံကြည်ချက်ဆွေးနွေးပွဲ ကျင်းပရန် တောင်းဆိုခဲ့သည်။ ထို့အပြင် ဇူလိုင်လ ၅ ရက်နေ့တွင် ထိုဆိုးရွားသော မမှန်ကန်သူ နီကီတာသည် သူ့နှင့် စိတ်တူသူများနှင့်အတူ မရှက်မခံဘဲ မင်းကြီးနန်းတော်သို့ ဝင်ကာ ပထမဘုန်းကြီးနှင့် ဘုန်းကြီးများနှင့် ယုံကြည်ချက်ဆွေးနွေးပွဲ ကျင်းပရန် ရဲရဲတင်းတင်း တောင်းဆိုခဲ့သည်။ သူတို့သည် ကောင်းကင်သံတော်ရှင်ဘုရားကျောင်းအနီးတွင် အနာလိုဂျီယံများ တပ်ဆင်ကာ ကိုယ်နှင့်အတူ ယူလာသော ပုံတော်များကို ထားရှိပြီး၊ ထိုင်ခုံပေါ်တွင် ရပ်ကာ ဘုရားကျောင်းကို မကောင်းစွာ စကားဖြင့် တိုက်ခိုက်ကြသည်။ ထို့အပြင် လူထုအား သုံးချောင်းဖြင့် သုံးပါးတော်ပုံအမှတ်အသားပြုရန် မပြုဘဲ၊ အာမေးနီးယားပုံစံအတိုင်း နှစ်ချောင်းဖြင့် ကိုယ်ပေါ်တွင် ခရစ်လက္ခဏာပြုရန် သင်ကြားခဲ့သည်။ သူ၏ဘုန်းတော်ရှင် ပထမဂိုအိုကီမ် သာသနာပထမက ဘုရားကျောင်းကြီးမှ ဘုန်းကြီးနှစ်ဦးကို နီကီတာနှင့် သူ၏အဖွဲ့အား ထိုမကောင်းသော လှုပ်ရှားမှုကို ရပ်တန့်ရန် တိုက်တွန်းစေခဲ့သည်။ သို့သော် သူတို့သည် ထိုဘုန်းကြီးများအား အလျင်အမြန်တိုက်ခိုက်ကာ ပြင်းထန်စွာ ထိုးနှက်ခဲ့ပြီး ဘုန်းကြီးများသည် တိုက်ခိုက်သူများ၏ လက်မှ မနည်းမနည်း ကင်းလွတ်ထွက်ခွာနိုင်ခဲ့သည်။ ထိုအခါ အယူမှားသံများနှင့် ဆန္ဒပြမှုများ တိုးပွားလာကြောင်း မြင်ပြီး ပထမပသီယာက သန့်ရှင်းသော ဘုရားကျောင်းကို ကာကွယ်ရန် တဆာများအား ခေါ်ယူခဲ့သည်။ ထင်ရှားထူးချွန်သော တဆာများ၊ ဂျွန် အလက်ဆီယက်ဗစ်နှင့် ပီတာ အလက်ဆီယက်ဗစ်တို့သည် မင်းခန်းခန်းမတွင် ခရစ်စတယ်အလှဆင်ထားသော အခန်း၌ ကောင်စီတစ်ခု ကျင်းပရန် အမိန့်ပြုခဲ့ပြီး၊ ထိုကောင်စီကို မိဖုရားတော် သန့်ရှင်းသူ တဆရာနာ နာတာလီယာ ကီရီလိုဗနာ၊ မင်းဆွေတော် မင်းသမီး တတိယနား မီခေးလိုဗနာနှင့် မင်းဆွေတော် မင်းသမီး ဆိုဖီးယားနှင့် မာရီယာ အလက်ဆီယက်ဗနာတို့ ဦးဆောင်ကျင်းပခဲ့သည်။ သူတို့နှင့်အတူ ထိုင်နေသူမှာ သန့်ရှင်းတော် မဟာပရဟိတ Joachim နှင့် ဘီရှပ်များဖြစ်ကြသည်။ နီကီတာဟုခေါ်သော အယူလွဲသူသည် သူ့နှင့်အမြင်တူသူများနှင့်အတူ ဝင်ရောက်လာပြီး၊ သူ၏ မူးယစ်စကားများအားလုံးကို ရေးသားထားသည့် စာရွက်တစ်စောင်ကို တင်ပြခဲ့သည်။ ထို့အပြင် သန့်ရှင်းသော ဘုရားကျောင်းတော်အား ဆန့်ကျင်သော စကားများနှင့် ဘုရားကျောင်းပြုပြင်ရေးများအတွက် ထင်ရှားကျော်ကြားဆုံး မင်းကြီးများထံမှ တရားမျှတသော ဆုံးဖြတ်ချက် တောင်းဆိုသည့် တင်ပြချက်တစ်စောင်လည်း ပါဝင်သည်။ သန့်ရှင်းသော ကျမ်းစာတော်များအပေါ် အခြေခံကာ ရှည်လျားစွာ ပြောကြားပြီးနောက်၊ နီကီတာသည် သူ၏ မှားယွင်းသော ယုံကြည်ချက်များအတွက် ဖော်ထုတ်ခံပြီး အရှက်ခံစားနေရင်း၊ သူ့ကို ပြစ်တင်ခဲ့သူ Kholmogory မြို့၏ အာချ်ဘစ်ရှော့ အထင်ကရ အာသာနာဆီယပ်ထံသို့ မစဉ်းစားဘဲ တိုက်ခိုက်ကာ ရင်ဘတ်ကို ထိုးခတ်ခဲ့သည်။ ဤရိုင်းစိုင်းမှုနှင့် မစဉ်းစားမှုကြောင့် နီကီတာနှင့် သူ့အဖွဲ့ကို တဆာ၏ အမိန့်ဖြင့် ချက်ချင်း မင်းကြီးခန်းမှ ထုတ်ပယ်လိုက်သည်။ သူတို့သည် မြို့လမ်းဖြတ်ကာ Lobnoye Place သို့ သွားစဉ်၊ ဝံပုလောကဲ့သို့ ငိုငိုကြွေးကြွေးဖြင့် "ကျွန်ုပ်တို့ အောင်မြင်ပြီ၊ ကျွန်ုပ်တို့ အောင်မြင်ပြီ!" ဟု ကြွေးကြော်ကြသည်။ အကြောင်းမူ အဲ့ဒီအတိုင်ပင်ပွဲတွင် မည်သူမျှ သူတို့အား တစ်စကားတောင် ဆန့်ကျင်၍ မပြောနိုင်ခဲ့ကြ။ သူတို့သည် သတ်ကွင်းသို့ တက်ရောက်ကာ လူထုရှေ့၌ ဆူညံစွာ ကြွေးကြော်နေစဉ်၊ ဘုရားသခင်ကိုယ်တော်တိုင်သည် သူတို့၏ ဘုရားကျောင်းကို ဆန့်ကျင်သော စကားများကို မခံနိုင်ဘဲ၊ သူတို့၏ မမှန်သော ယုံကြည်ချက်များကို တစ်ခါတည်း ပြစ်ဒဏ်ဖြင့် ဖော်ထုတ်လိုက်သည်။ မကောင်းသော ဝိညာဉ်တစ်ပါးက မကောင်းစကားပြောသူ နီကီတာအား ထိုးခတ်လိုက်ပြီး၊ နီကီတာသည် ချက်ချင်း မြေပြင်ပေါ်သို့ ကျကာ ခန္ဓာကိုယ် တင်းကျပ်၍ ဝိညာဉ်ပိုင်ခံရသည်။ ထိုအခါ လူအများသည် ဘုရားသခင်၏ ပြစ်ဒဏ်ကို သူ့ပေါ်တွင် မြင်ပြီး နီကီတာသည် ထင်ရှားသော အယူလွဲသူ၊ သန့်ရှင်းသော ဘုရားကျောင်းအား စကားဖြင့် ထိုးနှက်သူ၊ ဘုရားသခင်၏ ရန်သူတစ်ဦးဖြစ်ကြောင်း သိမြင်ကြသည်။ နောက်နေ့မနက်ခင်းတွင် စိတ်ဓာတ်ပြင်းထန်စွာဖြင့် စစ်တပ်တပ်ဖွဲ့များအားလုံးသည် ယခင်က ကူညီခဲ့သော ထိုကျိန်ဆဲခံရသူ အယူမှားသူကို ဖမ်းဆီး၍ ချုပ်နှောင်ကာ ပြည်သူ့တရားရုံးရှေ့သို့ ဆောင်ခဲ့ကြသည်။ ဇာတ်မင်းကြီး၏ အမိန့်ဖြင့် နီကီတာကို အယူမှားသူနှင့် ပြည်သူများအား ဆူပူစေသူအဖြစ် သတ်ဆုံးခဲ့သည်။</w:t>
      </w:r>
    </w:p>
    <w:p w:rsidRPr="00E541CA" w:rsidR="00E541CA" w:rsidP="00E541CA" w:rsidRDefault="00E541CA" w14:paraId="2620235A" w14:textId="1D75CCE6">
      <w:pPr>
        <w:ind w:firstLine="720"/>
      </w:pPr>
      <w:r w:rsidRPr="00E541CA">
        <w:lastRenderedPageBreak/>
      </w:r>
      <w:r w:rsidRPr="00E541CA">
        <w:t xml:space="preserve">ဤအရာမှ ကျွန်ုပ်တို့သည် ဘုရားသခင်သည် ခွဲထွက်ဆန့်ကျင်မှုဆိုးဝါးမှုကို မနှစ်မြို့ကြောင်း ထင်ရှားစွာ မြင်နိုင်ပါသည်။ ဘုရားကျောင်းကို ပြင်းထန်စွာ စကားဖြင့် တိုက်ခိုက်ခဲ့သည့် အယူမှားနီကီတာကို မော့စ်ကိုမြို့သူတိုင်းရှေ့၌ စာတန်၏ အင်အားထဲသို့ ထင်ရှားစွာ ပို့ဆောင်ခဲ့သည်။ နီကီတာ၏ စိတ်မကျေမနပ်မှုသည် သူ၏ အယူမှားမှုနှင့် သူနှင့် တူညီစိတ်ထားရှိသူများ၏ အယူမှားမှုကိုလည်း ထင်ရှားသက်သေပြခဲ့သည်။</w:t>
      </w:r>
    </w:p>
    <w:p w:rsidRPr="00E541CA" w:rsidR="00E541CA" w:rsidP="00E541CA" w:rsidRDefault="00E541CA" w14:paraId="4BCAEBA0" w14:textId="13AE64D0">
      <w:pPr>
        <w:ind w:firstLine="720"/>
      </w:pPr>
      <w:r w:rsidRPr="00E541CA">
        <w:t xml:space="preserve">ထို့အပြင်၊ ဤစာတမ်း၏ ပထမပိုင်းတွင် ကျွန်ုပ်တို့ ဖော်ပြခဲ့သည့် ပာခိုမီယပ်စ် ဆရာတော်တစ်ပါး ရှိခဲ့သည်။ သူသည် ကလေးဘဝကတည်းက ပိုရှီခွန်စကီခရိုင်မှ ထိုတောများထဲသို့ ယူဆောင်ခံရပြီး အဲဒီမှာ ကြီးပြင်းခဲ့သည်။ ဤနေရာ၌ သူ၏ မှန်ကန်သော ရေချိုးခြင်းပြီးနောက် ခွဲထွက်သူများက သူအား နှစ်ကြိမ် ပြန်လည်ရေချိုးခဲ့သည်။ ပထမဦးဆုံး 'ဘက်စ်ပိုပိုဗ်ရှ်ချင်းနာ' ဟုခေါ်သော အဖွဲ့တွင် ပြန်လည်ရေချိုးခဲ့ပြီး၊ ဒုတိယအကြိမ်တွင် 'Popovshchina' ဟုခေါ်သော အဖွဲ့တွင် ထပ်မံရေချိုးခံခဲ့ပြီး၊ ထိုအခါ၌ သူ၏ လူ့အမည်မှာ Panka (Panteleimon) ဖြစ်သည်။ သူသည် သန့်ရှင်းသော ဘုရားကျောင်းသို့ ပြန်လည်ဝင်ရောက်ပြီး အထက်ဖော်ပြပါ အဘော့ Pitirim မှ ဘုန်းကြီးတစ်ဦးအဖြစ် ဆံဖြတ်ခွင့်ရရှိခဲ့သည်။ ထိုဘုန်းကြီး Pakhomius သည် ကျွန်ုပ်တို့၏ ဇာတ်လမ်း၏ အကြောင်းရင်းဖြစ်ပြီး၊ ဤဖြစ်ရပ်များသည် သူသည် ခွဲထွက်သူများနှင့်အတူ နေထိုင်စဉ်က ဖြစ်ပွားခဲ့သည်။</w:t>
      </w:r>
    </w:p>
    <w:p w:rsidRPr="00E541CA" w:rsidR="00E541CA" w:rsidP="00E541CA" w:rsidRDefault="00E541CA" w14:paraId="4EB322F7" w14:textId="1AC1ACD4">
      <w:pPr>
        <w:ind w:firstLine="720"/>
      </w:pPr>
      <w:r w:rsidRPr="00E541CA">
        <w:t xml:space="preserve">Anufriyevsky ခရိုင်တွင် အကြီးမ Elena ၏ အမျိုးသမီး စကိတ်တစ်ခုရှိပြီး၊ ထိုစကိတ်တွင် ဘုန်းမများ တစ်ရာကျော် ရှိသည်။ ယခု သူတို့အကြား အောက်ပါဖြစ်ရပ်တစ်ခု ဖြစ်ပေါ်ခဲ့သည်။ ငါးနှစ်ခန့်က အသက်အိုဆုံး ဘုန်းမကြီးတစ်ဦး သေဆုံးပြီးနောက် နှစ်ရက်ကြာ မမြေမြှုပ်ဘဲ ကျန်ခဲ့သည်၊ သူတို့သည် ဆရာနှင့် စိတ်ပိုင်းဆိုင်ရာ ဦးဆောင် Anuphrius ကို စောင့်ဆိုင်းနေစဉ် ဖြစ်သည်။ Anufrius သည် သေဆုံးသူအား သင်္ဂြိုဟ်ရန် မရောက်ခင်မှာပဲ ထိုသေဆုံးအိုမကြီးသည် အသက်ပြန်ရှင်လာကာ မိမိအိပ်နေခဲ့သည့်နေရာ၌ ထိုင်ထွက်ပြီး အဘိသေဋ္ဌိအား "မေမေ၊ ကျွန်မဆီလာပါ" ဟု ခေါ်ဆိုခဲ့သည်။ အဲဒီမှာ ရှိသူအားလုံး ကြောက်ရွံ့ထိတ်လန့်သွားကြသည်။ မေထိုးကြီးသည် သူမဆီသို့ သွားရောက်ရာ အသက်ပြန်လာသူ အမျိုးသမီးက မေထိုးများအားလုံးကို သူမဆီ စုပေါင်းရန် အမိန့်ပြုသည်။ သူမဆီသို့ ရောက်လာသူအားလုံးအား သူမက ပြောသည်– "ကျွန်ုပ်တို့အားလုံးသည် Anuphrius ၏ သင်ကြားချက်များကို လိုက်နာနေကြသဖြင့် ကောင်းကင်ဘုံသို့ မသွားဘဲ ဒဏ်ခတ်ရာသို့ သွားမည်" ဟုဆိုပြီး ချက်ချင်း ပြန်လျှက်ကျကာ ထပ်မံ သေဆုံးသွားသည်။ ထိုအခါ ဘုန်းကြီးမများအားလုံး ကြောက်ရွံ့ထိတ်လန့်ကာ၊ အများအပြားက ထိုနေရာမှ ထွက်ကာ သန့်ရှင်းသော ဘုရားကျောင်းသို့ ပြန်သွားရန် စဉ်းစားလာကြသည်။ ထိုအချိန်တွင် အန်နုဖရီ ရောက်ရှိလာပြီး ဖြစ်ပွားခဲ့သည့် အံ့ဩဖွယ်အဖြစ်အပျက်ကို သိရှိပြီးနောက် သူတို့အား ယုံကြည်စေကာ "ဤကိစ္စမှာ စာတန်၏ လှုပ်ရှားမှုဖြစ်ပြီး သင်တို့မြင်တွေ့ခဲ့သည်မှာ အမှန်တရားမဟုတ်ဘဲ မြင်ကွင်းတစ်ခုသာဖြစ်သည်" ဟု ပြောကြားခဲ့သည်။</w:t>
      </w:r>
    </w:p>
    <w:p w:rsidRPr="00E541CA" w:rsidR="00E541CA" w:rsidP="00E541CA" w:rsidRDefault="00E541CA" w14:paraId="6784E789" w14:textId="5E6F182B">
      <w:pPr>
        <w:ind w:firstLine="720"/>
      </w:pPr>
      <w:r w:rsidRPr="00E541CA">
        <w:t xml:space="preserve">ဘက်စ်ပိုပိုဗ်ရှ်ချီးနာ လှုပ်ရှားမှုကို လိုက်နာသူ အီဗန် ဗာဆီလီယေဗစ်ခ်သည် ယာဇ်ဗစ်စီ (ပိုချင်နော့ခ်ဟုလည်း လူသိများသော ကျေးရွာ) တွင် နေထိုင်ခဲ့သည်။ ထိုနေရာရှိ ရှေရေမက်တက် မိသားစု၏ မြေယာကို လေးနှစ်ခန့်က စွန့်လွှတ်ထားပြီး၊ အလောင်းကို တစ်ရက်တာ ရေချိုး၍ အဝတ်အစားဆင်ထားကာ ထားရှိခဲ့သည်။ သူ့မိခင်က သေသူ၏ခန္ဓာကိုယ်အနားတွင် ထိုင်ကာ ငိုကြွေးနေစဉ်၊ သေသူသည် အသက်ရှင်လာကာ "ငါရေထဲနစ်နေပြီ၊ ငါရေထဲနစ်နေပြီ" ဟု ဆူညံ၍ ခေါ်ဆိုလာသည်။ သူ့မိခင်ကတော့ ကြောက်လန့်ပြီး သူ့ထံမှ ပြေးထွက်သွားသည်။ သို့သော် သူက သတိပြန်လည်လာပြီး မျက်ရည်စိုစိုဖြင့် မိခင်ကို ခေါ်ဆိုသည်။ မိခင်နှင့် အိမ်ထဲရှိသူများကလည်း သူ့ထံသို့ ပြန်လာရာ အသက်ပြန်လာသူက သူ့ဝိညာဉ် ဘယ်မှာရှိခဲ့ပြီး ဘာတွေမြင်တွေ့ခဲ့သည်ကို ပြောပြရန် စတင်သည်။ 'အီသီယိုးပီးယားလူမျိုးတချို့က လာပြီး ငါ့ကို ဖမ်းဆီးကာ ကြီးမားသော ရေညှင်းထဲသို့ ပစ်လိုက်ကြသည်' ဟု သူက ပြောသည်။ နောက်ပိုင်းတွင် အလှတရားပြည့်ဝသော လူတစ်ဦး ရောက်လာပြီး ကျွန်ုပ်၏လက်ကို ဖမ်းဆီးကာ ကြောက်မက်ဖွယ် မီးလောင်နေသည့် နေရာများမှ ဖြတ်သန်းခေါ်ဆောင်ခဲ့သည်။ ထို့နောက် ငရဲ၌ စိတ်ဝိညာဉ်များအား ပြင်းထန်သော မီးဖြင့် မီးလောင်ကျပ်ကျပ် ခံနေရသည့် သမားတော်အိမ်များနှင့် စုဝေးပွဲများကို ပြသပြောပြခဲ့သည်။ အဲဒီစိတ်ဝိညာဉ်များမှာ ယခင်က အသက်ရှင်ခဲ့ကြသော်လည်း ယခု သေဆုံးသွားကြပြီး သမားတော်အိမ်များမှ ဆရာများနှင့် ပုံမှန်လူများ ဖြစ်ကြသည်။ ကျွန်ုပ်သည် သူတို့အားလုံးကို မီးထဲ၌ မြင်တွေ့ခဲ့သည်။ 'ကျွန်ုပ်လည်း မြင်ခဲ့သည်' ဟု သူက ပြောသည်၊ 'အမှောင်ပြင်တစ်ခုကို မြင်ခဲ့ပြီး၊ ထိုနေရာ၌ ဘုရားသခင်ကို မသိကြသူများနှင့် ခရစ်ယာန်သင်ကြားချက် မကြားဖူးသူများ၏ ဝိညာဉ်များ ရှိကြောင်း ပြောကြားခဲ့သည်။ ထိုဝိညာဉ်များသည် အမှောင်ထဲတွင် ရှိသော်လည်း မီးထဲတွင် မရှိကြပါ။' ထိုအခါ လမ်းပြက ကျွန်ုပ်အား မေးသည်—'သင်သည် ပြန်လည်တောင်းပန်မည်လော၊ ဘုရားကျောင်းသို့ တက်ရောက်မည်လော၊ ဤနေရာ၌ မြင်တွေ့သမျှကို သွားကြေညာမည်လော။ မဟုတ်ပါက သင်နှင့် သင့်အတွေးများကို မီးထဲသို့ ပစ်မည်။' ကျွန်ုပ်က ပြန်လည်တောင်းပန်မည်ဟုနှင့် အမိန့်အတိုင်း လုပ်ဆောင်မည်ဟု ကတိပြုခဲ့သည်။ ထိုလူက ငါ့ကို ထိုကြောက်မက်ဖွယ်နေရာများမှ ထုတ်ကယ်ပြီး သဲကျောက်ကန်တစ်ခုဆီသို့ ဆောင်ကာ ထဲသို့ ပစ်လိုက်သည်။ ငါက "ငါနစ်နေပြီ၊ ငါနစ်နေပြီ!" ဟု ငိုကြွေးကာ ကိုယ်တိုင် အသက်ရှင်နေသည်ကို တွေ့ရှိခဲ့သည်။ ဤအကြောင်းကို သေပြီးနောက် ပြန်အသက်ရှင်လာသူ အီဗန်က မိခင်နှင့် အဲဒီအချိန်မှာ ရှိခဲ့သူများအား ပြောပြခဲ့သည်။ ထို့နောက် သူသည် သာသနာပြုဂူတိုင်းသို့ သွားရောက်ကာ မိမိအကြောင်းကို ပြောပြခဲ့သည်။ မိမိဘယ်လို သေဆုံးခဲ့သည်၊ ဘယ်လို ဒဏ်ခတ်ခံခဲ့ရသည်၊ ဘာတွေ မြင်တွေ့ခဲ့သည်၊ ဘယ်လို ပြန်အသက်ရှင်လာသည်ဆိုတာကို။ သို့သော် သူတို့က မယုံကြည်ဘဲ ရယ်မောကာ အပြစ်တင်ကြသည်။ ထို့နောက် သူသည် မိခင်နှင့်အတူ တစ်မြို့သို့ ထွက်ခွာသွားပြီး (မြို့နာမည်ကို Pachomius မမှတ်မိ) အော်သော်ဒေါ့စ်များအကြား အနည်းငယ်သာ နေထိုင်ကာ ဘာသာရေးသမာဓိဖြင့် ကွယ်လွန်သွားသည်။</w:t>
      </w:r>
    </w:p>
    <w:p w:rsidRPr="00E541CA" w:rsidR="00E541CA" w:rsidP="00E541CA" w:rsidRDefault="00E541CA" w14:paraId="60D2B06D" w14:textId="0DC72283">
      <w:pPr>
        <w:ind w:firstLine="720"/>
      </w:pPr>
      <w:r w:rsidRPr="00E541CA">
        <w:t xml:space="preserve">ဤလို ရိုးသားရှင်းလင်းသော အစီရင်ခံချက်များမှ မည်သူမဆို ခွဲထွက်သူများ၏ လှုပ်ရှားမှုများသည် ဘုရားသခင်အား မနှစ်မြို့စေကြောင်း၊ ကယ်တင်ခြင်းမရရှိဘဲ ဒဏ်ခတ်ခံရရန်သာ သင့်ကြောင်းကို ပြည့်စုံစွာ ယုံကြည်နိုင်ပါသည်။</w:t>
      </w:r>
    </w:p>
    <w:p w:rsidRPr="00E541CA" w:rsidR="00E541CA" w:rsidP="00E541CA" w:rsidRDefault="00E541CA" w14:paraId="7738E153" w14:textId="404DE6BA">
      <w:pPr>
        <w:ind w:firstLine="720"/>
      </w:pPr>
      <w:r w:rsidRPr="00E541CA">
        <w:t xml:space="preserve">ခရစ်တော်၏ ဘုရားကျောင်းနှင့် ၎င်း၏ အမှန်တကယ် သိုးထိန်းသူများနှင့် ဆရာများကို စွန့်ပစ်ကာ ခွဲထွက်ရေး အတုဆရာများကို လိုက်နာသူများအားလုံး၊ ဤအချက်ကို နားထောင်ကြပါစေ။ မည်သူ့ကို နားထောင်ကြသည်၊ မည်သူ့ကို ယုံကြည်ကြသည်၊ မည်သူ့ကို လိုက်နာကြသည်ကို သတိထားကြည့်ရှုကြပါစေ။ လူသတ်သမားများ၊ ဝိညာဉ်ဖျက်သူများ၊ အဆိပ်ခွဲသူများ၊ မာယာဆရာများ၊ အယူလွဲသူများ၊ မျက်နှာနှစ်ဖက်သူများ၊ မတရားဆက်ဆံသူများ၊ ဥပဒေမဲ့သူများ၊ သန့်ရှင်းသော ယုံကြည်ချက်မှ ပယ်ခွါသူများ၊ ဘုရားသခင်၏ အမြင့်ဆုံး သန့်ရှင်းသော အရာများကို ညစ်ပတ်စကားပြောသူများ၊ သန့်ရှင်းသော ဝိညာဉ်၏ ကျေးဇူးကို ငြင်းပယ်သူများ၊ ထိုသူတို့ကြောင့် အမှန်တရားလမ်းကို ညစ်ပတ်စကားပြောခြင်းခံရသည်၊ သူတို့ကြောင့် ကျွန်ုပ်တို့၏ ဘုရားသခင် ခရစ်တော်သည် သူ၏ အလွန်သန့်ရှင်းဆုံးသော လျှို့ဝှက်ချက်များတွင် ဂုဏ်မပြုခံရ၊ သူတို့ကြောင့် ခရစ်ယာန်အမည်ကို ရိုင်းစိုင်းစွာ ညစ်ပတ်ခံရ၊ သူတို့၏ ဖျက်ဆီးခြင်း၌ မကောင်းဆိုးဝါးဝိညာဉ်များ ဝမ်းမြောက်ကြသည်၊</w:t>
      </w:r>
      <w:r w:rsidRPr="00E541CA">
        <w:lastRenderedPageBreak/>
      </w:r>
      <w:r w:rsidRPr="00E541CA">
        <w:t xml:space="preserve"> ၊ သူတို့၏ ဝိညာဉ်များကို သေပြီးနောက် ဂဟင်နာမီးထဲသို့ လက်ခံကြသည်။ ထိုသူတို့ကို လိုက်နာသူများက မည်သည့် ကယ်တင်ခြင်းကို မျှော်လင့်နိုင်မည်နည်း။ အမှန်တကယ် သူတို့ခေါင်းဆောင်များပေါ်ကျရောက်သည့် ထိုပျက်စီးခြင်းပင် ဖြစ်မည်။</w:t>
      </w:r>
    </w:p>
    <w:p w:rsidRPr="00E541CA" w:rsidR="00E541CA" w:rsidP="00E541CA" w:rsidRDefault="00E541CA" w14:paraId="1EC853A5" w14:textId="063DAEF2">
      <w:pPr>
        <w:ind w:firstLine="720"/>
      </w:pPr>
      <w:r w:rsidRPr="00E541CA">
        <w:t xml:space="preserve">အို ချစ်ရပါသော အော်သော်ဒေါ့စ် လူထု၊ ခရစ်တော်၏ သိုးစုမှ တကယ့်သိုးများနှင့် သူ၏ သန့်ရှင်းသော ဘုရားကျောင်း၏ ရိုးသားသော သားသမီးတို့၊ ကျွန်ုပ်တို့သည် ဘရန်၏ ဥယျာဉ်မှ တတိယသီးဖြစ်သည့် သူတို့၏ လုပ်ရပ်များကို ကျိုးကြောင်းဆီလျော်စွာ စိစစ်ပြီး၊ အပြည့်အစုံစုံစမ်းလေ့လာခဲ့ပါသည်။</w:t>
      </w:r>
    </w:p>
    <w:p w:rsidRPr="00E541CA" w:rsidR="00E541CA" w:rsidP="00E541CA" w:rsidRDefault="00E541CA" w14:paraId="02F4812F" w14:textId="790CA177">
      <w:pPr>
        <w:ind w:firstLine="720"/>
      </w:pPr>
      <w:r w:rsidRPr="00E541CA">
        <w:t xml:space="preserve">သူတို့၏ လုပ်ရပ်များသည် ကောင်းမှုကိုသာ အယောင်ဆောင်ထားခြင်းသာဖြစ်ပြီး၊</w:t>
      </w:r>
    </w:p>
    <w:p w:rsidRPr="00E541CA" w:rsidR="00E541CA" w:rsidP="00E541CA" w:rsidRDefault="00E541CA" w14:paraId="067F8BF3" w14:textId="6628A5BE">
      <w:pPr>
        <w:ind w:firstLine="720"/>
      </w:pPr>
      <w:r w:rsidRPr="00E541CA">
        <w:t xml:space="preserve">ဒုစရိုက်ဆိုးသူများအတွက်တော့ သူတို့က ထောက်ခံကြသည်။</w:t>
      </w:r>
    </w:p>
    <w:p w:rsidRPr="00E541CA" w:rsidR="00E541CA" w:rsidP="00E541CA" w:rsidRDefault="00E541CA" w14:paraId="7172C049" w14:textId="5A47ABB3">
      <w:pPr>
        <w:ind w:firstLine="720"/>
      </w:pPr>
      <w:r w:rsidRPr="00E541CA">
        <w:t xml:space="preserve">ကျွန်ုပ်တို့သည် ထိုသစ်သီးထဲတွင်၊ ဆိုဒုံမြို့၏ အရောင်စုံစုံသော ပန်းသီးကဲ့သို့၊ ချိုမြိန်သော အရသာမဟုတ်ဘဲ မကောင်းသော ဖုန်နှင့် မီးခိုးကိုသာ တွေ့ရှိခဲ့သည်။ ကျွန်ုပ်ဆိုလိုသည်မှာ၊</w:t>
      </w:r>
    </w:p>
    <w:p w:rsidRPr="00E541CA" w:rsidR="00E541CA" w:rsidP="00E541CA" w:rsidRDefault="00E541CA" w14:paraId="40302C74" w14:textId="132639A2">
      <w:pPr>
        <w:ind w:firstLine="720"/>
      </w:pPr>
      <w:r w:rsidRPr="00E541CA">
        <w:t xml:space="preserve">သူတို့၏ ကောင်းမြတ်သော လုပ်ရပ်များသည် ဘုရားသခင်အား မနှစ်သက်စေပါ၊ အကြောင်းမှာ မျက်နှာနှစ်ဖက်ပြောင်း၍ လုပ်ဆောင်ထားခြင်းကြောင့်ဖြစ်သည်။ ထို့အပြင် မျက်နှာမပြောင်းဘဲ လုပ်ဆောင်ထားသည့် လုပ်ရပ်များဖြစ်ပါကလည်း ဘုရားသခင်အား မနှစ်သက်စေသလို ကယ်တင်ခြင်းကိုလည်း မရရှိနိုင်ပါ၊ အကြောင်းမှာ ၎င်းတို့ကို အော်သော်ဒေါ့ဒ် ကက်သလစ် ဘုရားကျောင်းပြင်ပ၌ ဆောင်ရွက်ထားခြင်းကြောင့်ဖြစ်ပြီး၊ ထိုဘုရားကျောင်းမရှိလျှင် မည်သူမျှ ကယ်တင်ခြင်းမရနိုင်ပါ။</w:t>
      </w:r>
    </w:p>
    <w:p w:rsidRPr="00E541CA" w:rsidR="00E541CA" w:rsidP="00E541CA" w:rsidRDefault="00E541CA" w14:paraId="3B7CE98B" w14:textId="5B32164D">
      <w:pPr>
        <w:ind w:firstLine="720"/>
      </w:pPr>
      <w:r w:rsidRPr="00E541CA">
        <w:t xml:space="preserve">သူတို့၏ မကောင်းမှုများသည် သန့်ရှင်းသော ဘုရားကျောင်းကို ဆန့်ကျင်၍ ပြုလုပ်ထားခြင်းဖြစ်၍ မည်သူမျှ ထောက်ခံနိုင်မည်မဟုတ်ပါ။ မှောင်မိုက်ကို အလင်း၊ ညကို နေ့၊ အညစ်အကြေးကို ရွှေ၊ မီးကို ရေ၊ မီးခိုးကို နှင်းဟု ခေါ်ဆိုလိုသူတစ်ဦးသာ မကောင်းမှုကို ကောင်းဟု ခေါ်မည်။ သို့သော် ထိုသူအတွက် ဝမ်းနည်းစရာပင်ဟု ဟေရှာယဟောကြားသူက ခေါ်ဆိုသည်– "</w:t>
      </w:r>
      <w:r w:rsidRPr="00E541CA">
        <w:t xml:space="preserve">မကောင်းမှုကို ကောင်းဟု </w:t>
      </w:r>
      <w:r w:rsidRPr="00E541CA">
        <w:rPr>
          <w:i/>
        </w:rPr>
        <w:t xml:space="preserve">ခေါ်</w:t>
      </w:r>
      <w:r w:rsidRPr="00E541CA">
        <w:t xml:space="preserve">၍ ကောင်းမှုကို မကောင်းဟု ခေါ်သူများ၊ </w:t>
      </w:r>
      <w:r w:rsidRPr="00E541CA">
        <w:rPr>
          <w:i/>
        </w:rPr>
        <w:t xml:space="preserve">မှောင်မိုက်ကို အလင်းဟု ယူ၍ အလင်းကို မှောင်မိုက်ဟု ယူသူများ၊ ချဉ်စပ်ကို ချိုမြိန်ဟု ယူ၍ ချိုမြိန်ကို ချဉ်စပ်ဟု ယူသူများ"</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အခန်း ၂၃။ စာအုပ်၏ နိဂုံးနှင့် ယုံကြည်သူများအား တိုက်တွန်းချက်</w:t>
      </w:r>
      <w:bookmarkEnd w:id="98"/>
    </w:p>
    <w:p w:rsidRPr="00E541CA" w:rsidR="00E541CA" w:rsidP="00E541CA" w:rsidRDefault="00E541CA" w14:paraId="0CA9688B" w14:textId="5A1C4422">
      <w:pPr>
        <w:ind w:firstLine="720"/>
      </w:pPr>
      <w:r w:rsidRPr="00E541CA">
        <w:t xml:space="preserve">ဤအတိုင်း ကျယ်ပြန့်စွာ စုံစမ်းစစ်ဆေးပြီးနောက် အတည်ပြုထားပါသည်။</w:t>
      </w:r>
    </w:p>
    <w:p w:rsidRPr="00E541CA" w:rsidR="00E541CA" w:rsidP="00E541CA" w:rsidRDefault="00E541CA" w14:paraId="756BD1A6" w14:textId="4456D36D">
      <w:pPr>
        <w:ind w:firstLine="720"/>
        <w:rPr>
          <w:i/>
        </w:rPr>
      </w:pPr>
      <w:r w:rsidRPr="00E541CA">
        <w:rPr>
          <w:i/>
        </w:rPr>
        <w:t xml:space="preserve">အယူမှားယုံကြည်ချက်နှင့်</w:t>
      </w:r>
    </w:p>
    <w:p w:rsidRPr="00E541CA" w:rsidR="00E541CA" w:rsidP="00E541CA" w:rsidRDefault="00E541CA" w14:paraId="79734F0B" w14:textId="57AC62F0">
      <w:pPr>
        <w:ind w:firstLine="720"/>
        <w:rPr>
          <w:i/>
        </w:rPr>
      </w:pPr>
      <w:r w:rsidRPr="00E541CA">
        <w:rPr>
          <w:i/>
        </w:rPr>
        <w:t xml:space="preserve">သူတို့၏ သင်ကြားချက်များ၊ နှင့်</w:t>
      </w:r>
    </w:p>
    <w:p w:rsidRPr="00E541CA" w:rsidR="00E541CA" w:rsidP="00E541CA" w:rsidRDefault="00E541CA" w14:paraId="75D2E292" w14:textId="364AF5D9">
      <w:pPr>
        <w:ind w:firstLine="720"/>
        <w:rPr>
          <w:i/>
        </w:rPr>
      </w:pPr>
      <w:r w:rsidRPr="00E541CA">
        <w:rPr>
          <w:i/>
        </w:rPr>
        <w:t xml:space="preserve">သူတို့၏ လုပ်ရပ်များ:</w:t>
      </w:r>
    </w:p>
    <w:p w:rsidRPr="00E541CA" w:rsidR="00E541CA" w:rsidP="00E541CA" w:rsidRDefault="00E541CA" w14:paraId="77A7AE4B" w14:textId="76D66F40">
      <w:pPr>
        <w:ind w:firstLine="720"/>
      </w:pPr>
      <w:r w:rsidRPr="00E541CA">
        <w:t xml:space="preserve">ထို့အပြင် အောက်ပါအချက်များမှာ ထင်ရှားပြီဖြစ်သည်၊</w:t>
      </w:r>
    </w:p>
    <w:p w:rsidRPr="00E541CA" w:rsidR="00E541CA" w:rsidP="00E541CA" w:rsidRDefault="00E541CA" w14:paraId="39D9CF3C" w14:textId="73F01340">
      <w:pPr>
        <w:ind w:firstLine="720"/>
        <w:rPr>
          <w:i/>
        </w:rPr>
      </w:pPr>
      <w:r w:rsidRPr="00E541CA">
        <w:rPr>
          <w:i/>
        </w:rPr>
        <w:t xml:space="preserve">သူတို့၏ ယုံကြည်ချက်သည် မမှန်ကြောင်း၊</w:t>
      </w:r>
    </w:p>
    <w:p w:rsidRPr="00E541CA" w:rsidR="00E541CA" w:rsidP="00E541CA" w:rsidRDefault="00E541CA" w14:paraId="3D65CF5B" w14:textId="05D0AFFA">
      <w:pPr>
        <w:ind w:firstLine="720"/>
        <w:rPr>
          <w:i/>
        </w:rPr>
      </w:pPr>
      <w:r w:rsidRPr="00E541CA">
        <w:rPr>
          <w:i/>
        </w:rPr>
        <w:t xml:space="preserve">သူတို့၏ သင်ကြားချက်များသည် ဝိညာဉ်အတွက် အန္တရာယ်ဖြစ်စေပြီး၊</w:t>
      </w:r>
    </w:p>
    <w:p w:rsidRPr="00E541CA" w:rsidR="00E541CA" w:rsidP="00E541CA" w:rsidRDefault="00E541CA" w14:paraId="216BE05A" w14:textId="428AAB4C">
      <w:pPr>
        <w:ind w:firstLine="720"/>
        <w:rPr>
          <w:i/>
        </w:rPr>
      </w:pPr>
      <w:r w:rsidRPr="00E541CA">
        <w:rPr>
          <w:i/>
        </w:rPr>
        <w:t xml:space="preserve">သူတို့၏ လုပ်ရပ်များသည် ဘုရားသခင်အား မနှစ်သက်စေပါဘူး။</w:t>
      </w:r>
    </w:p>
    <w:p w:rsidRPr="00E541CA" w:rsidR="00E541CA" w:rsidP="00E541CA" w:rsidRDefault="00E541CA" w14:paraId="3D75F7D7" w14:textId="71B1D5DC">
      <w:pPr>
        <w:ind w:firstLine="720"/>
        <w:rPr>
          <w:b/>
        </w:rPr>
      </w:pPr>
      <w:r w:rsidRPr="00E541CA">
        <w:rPr>
          <w:b/>
        </w:rPr>
        <w:t xml:space="preserve">ယုံကြည်သူများအတွက် တိုက်တွန်းချက်</w:t>
      </w:r>
    </w:p>
    <w:p w:rsidRPr="00E541CA" w:rsidR="00E541CA" w:rsidP="00E541CA" w:rsidRDefault="00E541CA" w14:paraId="440659F2" w14:textId="4C6BB37F">
      <w:pPr>
        <w:ind w:firstLine="720"/>
      </w:pPr>
      <w:r w:rsidRPr="00E541CA">
        <w:rPr>
          <w:rStyle w:val="FootnoteReference"/>
          <w:i/>
        </w:rPr>
        <w:footnoteReference w:id="701"/>
      </w:r>
      <w:r w:rsidRPr="00E541CA">
        <w:t xml:space="preserve">ထို့ကြောင့် ဘုရားသခင်၏ လူတို့၊ ခွဲထွက်သူများက ဖန်တီးထားသော လိမ်လည်မှုနှင့် စိတ်ဝိညာဉ်ထိခိုက်မှုကို နားလည်ကြပါ</w:t>
      </w:r>
      <w:r w:rsidRPr="00E541CA">
        <w:rPr>
          <w:i/>
        </w:rPr>
        <w:t xml:space="preserve">၊ ခွေးများနှင့် မကောင်းသူများမှ သတိထားကြပါ</w:t>
      </w:r>
      <w:r w:rsidRPr="00E541CA">
        <w:rPr>
          <w:rStyle w:val="FootnoteReference"/>
          <w:i/>
        </w:rPr>
        <w:footnoteReference w:id="700"/>
      </w:r>
      <w:r w:rsidRPr="00E541CA">
        <w:t xml:space="preserve"> ။ ဘရန်တောမှ ထွက်လာ၍ သိုးဝတ်ဆင်ကာ လျှို့ဝှက်စွာ သင့်ထံကပ်ကာ မှားယွင်းသော နိမိတ်ပြောခြင်းနှင့် သင်ခန်းစာများဖြင့် သင့်အား လိမ်လည်၍ ကိုယ်ပိုင် ဖျက်ဆီးခြင်းသို့ ဦးတည်စေမည့် ဝံများကို သတိထားပါ။ ဤသူတို့သည် အမှန်တကယ် မှားယွင်းသော နတ်ဆိုးဟောသူများနှင့် မှားယွင်းသော ဆရာများဖြစ်ကြပြီး၊ သန့်ရှင်းသော အဓိက သံတမန် ပေတရုက ဤအတိုင်း ကြိုဟောခဲ့ပါသည်။ </w:t>
      </w:r>
      <w:r w:rsidRPr="00E541CA">
        <w:rPr>
          <w:i/>
        </w:rPr>
        <w:t xml:space="preserve">'လူတို့အနက်၌ မှားယွင်းသော နတ်ဆိုးဟောသူများ ရှိခဲ့သကဲ့သို့၊ သင်တို့အနက်၌လည်း မှားယွင်းသော ဆရာများ ရှိလာမည်။ သူတို့သည် ဖျက်ဆီးသော အယူဝါဒများကို မိတ်ဆက်ကာ၊ သူတို့ကို ကယ်တင်ခဲ့သော ဘုရားသခင်ကို ငြင်းပယ်၍၊ မိမိတို့ကိုယ်တိုင်အပေါ် အမြန်ဆုံး ဖျက်ဆီးခြင်းကို ဆောင်ယူမည်။ လူအများက သူတို့၏ မကောင်းမှုကို လိုက်နာကြပြီး၊ ထိုကြောင့် အမှန်တရားလမ်းကို ညစ်ပတ်စကားဖြင့် ညစ်ပတ်စေကြမည်။ သူတို့၏ ချိုမြိန်စကားများဖြင့် သင်တို့ကို ဖမ်းစားကြမည်။ သူတို့အပေါ် တရားစီရင်ခြင်းသည် ရေရှည်ကတည်းက စုဆောင်းထားပြီး၊ သူတို့၏ ဖျက်ဆီးခြင်းသည် မလွဲမပျက်ဖြစ်မည်</w:t>
      </w:r>
      <w:r w:rsidRPr="00E541CA">
        <w:t xml:space="preserve">။</w:t>
      </w:r>
    </w:p>
    <w:p w:rsidRPr="00E541CA" w:rsidR="00E541CA" w:rsidP="00E541CA" w:rsidRDefault="00E541CA" w14:paraId="73745003" w14:textId="307AC573">
      <w:pPr>
        <w:ind w:firstLine="720"/>
        <w:rPr>
          <w:i/>
        </w:rPr>
      </w:pPr>
      <w:r w:rsidRPr="00E541CA">
        <w:t xml:space="preserve">ဤသူတို့ကို သန့်ရှင်းပြီး ထင်ရှားကျော်ကြားသော သံတမန်ပေါလောက ကျွန်ုပ်တို့အား ကာကွယ်ရန် အမိန့်ပြု၍ ဆိုသည်မှာ၊ </w:t>
      </w:r>
      <w:r w:rsidRPr="00E541CA">
        <w:rPr>
          <w:i/>
        </w:rPr>
        <w:t xml:space="preserve">"ညီအစ်ကိုတို့၊ သင်တို့ သင်ယူပြီးသား သင်ခန်းစာနှင့် မကိုက်ညီသော ခွဲခြားမှုများနှင့် အတားအဆီးများ ဖန်တီးသူများထံမှ ဝေးကွာကြပါ၊ ထိုသူတို့ကို ရှောင်ရှားကြပါ</w:t>
      </w:r>
      <w:r w:rsidRPr="00E541CA">
        <w:rPr>
          <w:i/>
        </w:rPr>
        <w:t xml:space="preserve">"</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ဤသူတို့သည် </w:t>
      </w:r>
      <w:r w:rsidRPr="00E541CA">
        <w:rPr>
          <w:i/>
        </w:rPr>
        <w:t xml:space="preserve">သခင်ယေရှုခရစ်၏ တည်မြဲသော စကားများနှင့် တည်မြဲသော သဘောတရားအပေါ် အခြေခံသည့် သင်ကြားချက်များကို မလိုက်နာဘဲ ကွဲပြားစွာ သင်ကြားကြသူများဖြစ်ကြသည်။ သူတို့သည် မသိဘဲ ဂုဏ်ယူ၍ မာနဖြင့် ပြည့်ဝကာ၊ အယူအဆမှားများကြောင့် ရောဂါကပ်ခံထားသလို စကားလုံးများအပေါ် ဆန့်ကျင်ဆွေးနွေး၍ အငြင်းပွားကြသည်</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rPr>
          <w:i/>
        </w:rPr>
        <w:t xml:space="preserve">သူတို့မှ မုန်းတီးခြင်း၊ ပဋိပက္ခ၊ အပြစ်တင်ခြင်းနှင့် စိတ်ပျက်စီး၍ အမှန်တရားမှ ကင်းလွတ်သွားသူများ၏ မကောင်းသော အစီအစဉ်များ ထွက်ပေါ်လာပြီး၊ </w:t>
      </w:r>
      <w:r w:rsidRPr="00E541CA">
        <w:t xml:space="preserve">သူတို့၏ </w:t>
      </w:r>
      <w:r w:rsidRPr="00E541CA">
        <w:t xml:space="preserve">မကောင်းသော</w:t>
      </w:r>
      <w:r w:rsidRPr="00E541CA">
        <w:rPr>
          <w:i/>
        </w:rPr>
        <w:t xml:space="preserve"> 'ဘုရားကျင့်မှု' ဖြင့်</w:t>
      </w:r>
      <w:r w:rsidRPr="00E541CA">
        <w:t xml:space="preserve"> မှားယွင်းသော</w:t>
      </w:r>
      <w:r w:rsidRPr="00E541CA">
        <w:rPr>
          <w:i/>
        </w:rPr>
        <w:t xml:space="preserve"> ဂုဏ်သတင်း ရယူရန် ကြိုးပမ်းကြသည်</w:t>
      </w:r>
      <w:r w:rsidRPr="00E541CA">
        <w:rPr>
          <w:rStyle w:val="FootnoteReference"/>
        </w:rPr>
        <w:footnoteReference w:id="704"/>
      </w:r>
      <w:r w:rsidRPr="00E541CA">
        <w:t xml:space="preserve"> ။ သူတို့သည် မကောင်းသူများဖြစ်သော်လည်း ကိုယ်တိုင်ကို သန့်ရှင်းသူများဟု ထင်မြင်ကြပြီး လူများကို လိမ်လည်ကာ</w:t>
      </w:r>
      <w:r w:rsidRPr="00E541CA">
        <w:lastRenderedPageBreak/>
      </w:r>
      <w:r w:rsidRPr="00E541CA">
        <w:t xml:space="preserve"> ကိုယ်ပိုင်အိမ်ခြံမြေများကို </w:t>
      </w:r>
      <w:r w:rsidRPr="00E541CA">
        <w:t xml:space="preserve">ရယူပြီး</w:t>
      </w:r>
      <w:r w:rsidRPr="00E541CA">
        <w:t xml:space="preserve"> ချမ်းသာသူများ၏ လှူဒါန်းငွေမှ အမြတ်ထုတ်ကြသည်။ ပေါလောက ထိုလိမ်လည်သူများထံမှ ဝေးရှောင်ရန် တိမိုသေကို အမိန့်ပြုသည်၊ သူတို့မှာ အမှန်တရားမှ ကင်းလွတ်၊ စိတ်ပျက်စီး၊ လိမ်လည်စွပ်စွဲသူများဖြစ်ကြသည်:</w:t>
      </w:r>
    </w:p>
    <w:p w:rsidRPr="00E541CA" w:rsidR="00E541CA" w:rsidP="00E541CA" w:rsidRDefault="00E541CA" w14:paraId="044B9C59" w14:textId="62F2C339">
      <w:pPr>
        <w:ind w:firstLine="720"/>
      </w:pPr>
      <w:r w:rsidRPr="00E541CA">
        <w:rPr>
          <w:i/>
        </w:rPr>
        <w:t xml:space="preserve">သူတို့သည် လူအိမ်များထဲသို့ ဝင်ကာ အပြစ်များကြောင့် ဝန်ပိန်းနေသော လူငယ်မိန်းကလေးများကို မုဆိုးစွဲခြင်းဖြင့် ဖမ်းဆီးကာ၊ အမျိုးမျိုးသော လိင်ဆန္ဒများဖြင့် လှုံ့ဆော်ကာ၊ အမြဲတမ်း သင်ယူနေသော်လည်း အမှန်တရားကို မသိမြင်နိုင်သူများဖြစ်ကြသည်</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ဤသူတို့မှာ လိမ်လည်သူများနှင့် မှော်ဆရာများဖြစ်၍ ပိုဆိုးရွားသော အရာများဆီသို့ တိုးတက်နေကြပြီး၊ သူတို့ကလည်း အခြားသူများကို လိမ်လည်ကာ၊ သူတို့ကိုယ်တိုင်လည်း လိမ်လည်ခံနေကြသည်</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ဤသူတို့သည် စိန့်ဂျွန် ခရိုက်ဆိုစတမ်က ဖော်ပြထားသည့် အရည်အချင်းများဖြစ်ကြပြီး၊ သူက ဆိုသည်မှာ သူတို့သည် သာမန်ဝံများသာမက မကောင်းမှုကျူးလွန်သူများ၊ ဆန့်ကျင်သူများ၊ ရန်သူများ၊ အပြစ်တင်သူများ၊ ဘုရားမကောင်းပြောသူများ၊ နှစ်မျိုးမျက်နှာသူများ၊ ခိုးသမားများ၊ လုယက်သူများ၊ မှားယွင်းသော ဆရာများဖြစ်ကြောင်းဖြစ်သည်။ နှင့် မမှန်သော ပရော်ဖက်များ၊ မျက်မမြင် လမ်းပြများ၊ လိမ်လည်သူများ၊ ခရစ်တော်၏ ရန်သူများ၊ မသိသူများ၊ မကောင်းသူ၏ သားများ၊ ဝိညာဉ်တိုက်သူများဖြစ်ကြပြီး၊ သူတို့သည် သန့်ရှင်းသော ဝိညာဉ်ကို ညစ်ပတ်စကားဖြင့် ပြောဆိုကြသောကြောင့် ယခုခေတ်တွင်မဟုတ်၊ နောင်ခေတ်တွင်မဟုတ်၊ ခွင့်လွှတ်ခြင်းမရှိကြပေ၊ သူတို့၏ လမ်းမှာ အမှန်တရားလမ်းကို ညစ်ပတ်စကားဖြင့် ပြောဆိုခြင်းသာဖြစ်သည်</w:t>
      </w:r>
      <w:r w:rsidRPr="00E541CA">
        <w:rPr>
          <w:rStyle w:val="FootnoteReference"/>
        </w:rPr>
        <w:footnoteReference w:id="707"/>
      </w:r>
      <w:r w:rsidRPr="00E541CA">
        <w:t xml:space="preserve"> ။ </w:t>
      </w:r>
      <w:r w:rsidRPr="00E541CA">
        <w:rPr>
          <w:i/>
        </w:rPr>
        <w:t xml:space="preserve">ဤသူတို့သည် မကောင်းဆိုးဝါးသော စာတန်၏ သားသမီးများဖြစ်ကြသည်</w:t>
      </w:r>
      <w:r w:rsidRPr="00E541CA">
        <w:t xml:space="preserve">၊ ဘုရားသခင်က သူတို့အား "</w:t>
      </w:r>
      <w:r w:rsidRPr="00E541CA">
        <w:rPr>
          <w:i/>
        </w:rPr>
        <w:t xml:space="preserve">သင်တို့သည် သင်တို့၏ အဖေဖြစ်သော စာတန်၏သားသမီးများဖြစ်ကြသည်" ဟု</w:t>
      </w:r>
      <w:r w:rsidRPr="00E541CA">
        <w:t xml:space="preserve"> ပြောခဲ့သည် (</w:t>
      </w:r>
      <w:r w:rsidRPr="00E541CA">
        <w:rPr>
          <w:rStyle w:val="FootnoteReference"/>
          <w:i/>
        </w:rPr>
        <w:footnoteReference w:id="708"/>
      </w:r>
      <w:r w:rsidRPr="00E541CA">
        <w:t xml:space="preserve"> )။ ထပ်မံ၍ ဘာသာရေးပညာရှင် ဂျွန်ကလည်း "</w:t>
      </w:r>
      <w:r w:rsidRPr="00E541CA">
        <w:rPr>
          <w:i/>
        </w:rPr>
        <w:t xml:space="preserve">သူတို့သည် စာတန်၏သားသမီးများဖြစ်ကြောင်း </w:t>
      </w:r>
      <w:r w:rsidRPr="00E541CA">
        <w:rPr>
          <w:i/>
        </w:rPr>
        <w:t xml:space="preserve">သိကြသည်</w:t>
      </w:r>
      <w:r w:rsidRPr="00E541CA">
        <w:t xml:space="preserve">" ဟု ဆိုခဲ့</w:t>
      </w:r>
      <w:r w:rsidRPr="00E541CA">
        <w:rPr>
          <w:i/>
        </w:rPr>
        <w:t xml:space="preserve">သည်။</w:t>
      </w:r>
      <w:r w:rsidRPr="00E541CA">
        <w:t xml:space="preserve"> ဤအထိ ခရိုက်ဆိုစတုံ၏ စကားများဖြစ်သည်။</w:t>
      </w:r>
    </w:p>
    <w:p w:rsidRPr="00E541CA" w:rsidR="00E541CA" w:rsidP="00E541CA" w:rsidRDefault="00E541CA" w14:paraId="4083F905" w14:textId="72FCE825">
      <w:pPr>
        <w:ind w:firstLine="720"/>
      </w:pPr>
      <w:r w:rsidRPr="00E541CA">
        <w:t xml:space="preserve">ချစ်ရပါသောသူတို့၊ ထိုသူတို့ကို သတိထားကြပါ! ကျွန်ုပ်သည် သင်တို့အား တောင်းဆို၍ တိုက်တွန်းပါသည်၊ သူတို့၏ ပုံပြင်များကို မယုံကြပါနှင့်။ အကြောင်းမှာ သန့်ရှင်းသူပေါလ်က တိမိုသေကို ဤသို့ တိုက်တွန်းခဲ့ပါသည်။ </w:t>
      </w:r>
      <w:r w:rsidRPr="00E541CA">
        <w:rPr>
          <w:i/>
        </w:rPr>
        <w:t xml:space="preserve">'မသန့်ရှင်းသော ပုံပြင်များနှင့် အဘွားကြီးများ၏ ပုံပြင်များကို ငြင်းပယ်၍ ဘုရားသခင်ကိုယ်ကျင့်တရား၌ ကိုယ်တိုင်ကိုယ်တိုင် လေ့ကျင့်ပါ'</w:t>
      </w:r>
      <w:r w:rsidRPr="00E541CA">
        <w:rPr>
          <w:rStyle w:val="FootnoteReference"/>
          <w:i/>
        </w:rPr>
        <w:footnoteReference w:id="709"/>
      </w:r>
      <w:r w:rsidRPr="00E541CA">
        <w:t xml:space="preserve"> ။ သူတို့နှင့် မပေါင်းသင်းဘဲ သူတို့၏ မမှန်သော သင်ကြားချက်များကို မလိုက်နာပါနှင့်။ အမှန်တကယ်တော့ သူတို့ထံမှ ပိုမိုရှောင်ရှားကာ သင့်အိမ်ထဲသို့ သင့်အား မှန်ကန်သော လမ်းမှ လွဲချော်စေလိုသူများကို မခေါ်ယူပါနှင့်။ သီအိုလိုဂျီယန် သခင် ဂျွန်၏ တရားဝင်အကြံဉာဏ်ကို လိုက်နာပါ၊ သူက ဆိုသည်မှာ </w:t>
      </w:r>
      <w:r w:rsidRPr="00E541CA">
        <w:rPr>
          <w:i/>
        </w:rPr>
        <w:t xml:space="preserve">– 'ခရစ်တော်၏ သင်ကြားချက်ကို ကျူးလွန်၍ မလိုက်နာသူတွင် ဘုရားသခင်မရှိ၊ ခရစ်တော်၏ သင်ကြားချက်ကို လိုက်နာသူတွင် ဖခင်နှင့် သားနှစ်ပါးလုံး ရှိသည်</w:t>
      </w:r>
      <w:r w:rsidRPr="00E541CA">
        <w:t xml:space="preserve">'</w:t>
      </w:r>
      <w:r w:rsidRPr="00E541CA">
        <w:rPr>
          <w:rStyle w:val="FootnoteReference"/>
          <w:i/>
        </w:rPr>
        <w:footnoteReference w:id="710"/>
      </w:r>
      <w:r w:rsidRPr="00E541CA">
        <w:t xml:space="preserve"> ။ မည်သူမဆို သင့်ထံလာ၍ ဤသင်ကြားချက်ကို မယူဆောင်လာပါက၊ သူ့ကို သင့်အိမ်ထဲ မလက်ခံ၊ မကြိုဆိုပါနှင့်။ သူ့ကို မင်္ဂလာပြောခြင်းဖြင့် သင်သည် သူ၏ မကောင်းမှုများတွင် ပါဝင်နေခြင်းဖြစ်သည်။ </w:t>
      </w:r>
      <w:r w:rsidRPr="00E541CA">
        <w:t xml:space="preserve">Sirach စာတမ်းတွင် "</w:t>
      </w:r>
      <w:r w:rsidRPr="00E541CA">
        <w:t xml:space="preserve">ပစ်ချ် </w:t>
      </w:r>
      <w:r w:rsidRPr="00E541CA">
        <w:rPr>
          <w:i/>
        </w:rPr>
        <w:t xml:space="preserve">(tar) </w:t>
      </w:r>
      <w:r w:rsidRPr="00E541CA">
        <w:t xml:space="preserve">ကို</w:t>
      </w:r>
      <w:r w:rsidRPr="00E541CA">
        <w:rPr>
          <w:i/>
        </w:rPr>
        <w:t xml:space="preserve"> ထိသူသည်</w:t>
      </w:r>
      <w:r w:rsidRPr="00E541CA">
        <w:rPr>
          <w:i/>
        </w:rPr>
        <w:t xml:space="preserve"> ညစ်ပတ်</w:t>
      </w:r>
      <w:r w:rsidRPr="00E541CA">
        <w:t xml:space="preserve">သည်" ဟု ဆိုသကဲ့သို့ (</w:t>
      </w:r>
      <w:r w:rsidRPr="00E541CA">
        <w:rPr>
          <w:rStyle w:val="FootnoteReference"/>
        </w:rPr>
        <w:footnoteReference w:id="711"/>
      </w:r>
      <w:r w:rsidRPr="00E541CA">
        <w:t xml:space="preserve"> </w:t>
      </w:r>
      <w:r w:rsidRPr="00E541CA">
        <w:t xml:space="preserve">)</w:t>
      </w:r>
      <w:r w:rsidRPr="00E541CA">
        <w:t xml:space="preserve">၊ အယူမှားသူများနှင့် ဆက်ဆံသူလည်း ညစ်ပတ်မည်။</w:t>
      </w:r>
    </w:p>
    <w:p w:rsidRPr="00E541CA" w:rsidR="00E541CA" w:rsidP="00E541CA" w:rsidRDefault="00E541CA" w14:paraId="25B00145" w14:textId="70A3CD1D">
      <w:pPr>
        <w:ind w:firstLine="720"/>
        <w:rPr>
          <w:i/>
        </w:rPr>
      </w:pPr>
      <w:r w:rsidRPr="00E541CA">
        <w:t xml:space="preserve">ထို့ကြောင့် သမ္မာကျမ်းကျင့်သူများရေ၊ ခရစ်တော်၏ ဘုရားကျောင်း၏ ရန်သူများဖြစ်ကြသည့် ခွဲထွက်သူများကို ကြိုဆို၍ သူတို့နှင့် မိတ်ဆွေပြုကာ ကိုယ်ပိုင်ပစ္စည်းမှ အလှူငွေများပေးသူတိုင်းသည် သူ၏ ဘုရားကျောင်း၏ ဦးခေါင်းဖြစ်သော ခရစ်တော်ကိုယ်တိုင်၏ ရန်သူဖြစ်ကြောင်း သိကြပါစေ။ ဘုရင်၏ ရန်သူနှင့် ပေါင်းသင်းကူညီသူသည် ဘုရင်၏ မိတ်ဆွေမဟုတ်ဘဲ ရန်သူဖြစ်သလို၊ ခေါင်းတော်ဖြစ်သော ခရစ်တော်၏ ကိုယ်ခန္ဓာဖြစ်သည့် သန့်ရှင်းသော ဘုရားကျောင်း၏ ရန်သူများနှင့် ပေါင်းသင်းကူညီသူသည် ခရစ်တော်၏ သစ္စာရှိ ဝန်ထမ်းမဟုတ်ဘဲ သူ့အား ဆန့်ကျင်သူဖြစ်သည်။ အဖေ၏ ရန်သူကို ချစ်သော သားသည် အဖေကို တကယ်မချစ်သလို၊ အဖေ၏ ချစ်ခြင်းကိုလည်း မခံယူနိုင်ပါ။ ထိုနည်းတူ ခရစ်တော်၏ ရန်သူများဖြစ်သည့် ခွဲထွက်သူများနှင့် အယူမှားသူများကို ချစ်သော ခရစ်ယာန်သည် ခရစ်တော်ကို တကယ်မချစ်သလို၊ ခရစ်တော်၏ ချစ်ခြင်းကိုလည်း မခံယူနိုင်ပါ။ ခရစ်တော်သည် ကိုယ်တော်ကို ချစ်သူများကိုသာ ချစ်ပါသည်။ ထိုအခါတွင် ခရစ်တော်၏အင်္ကျီကို ဖြိုခွဲကာ ၎င်းနှင့် ပေါင်းစည်းထားသော သန့်ရှင်းသော ဘုရားကျောင်းတော်ကို ခွဲထွက်စေသူများနှင့် ဆက်ဆံနေရင်း ခရစ်တော်ကို ချစ်သည်ဟု ဘယ်လိုဆိုနိုင်မည်နည်း။ သင်သည် ခရစ်တော်ကို အမှန်တကယ်ချစ်ပါက ခရစ်တော်၏ ဘုရားကျောင်းတော်ကို မကောင်းစကားပြောသူများ၊ ခွေးကဲ့သို့ ဟောင်သူများနှင့် ဝံပုလ္လိကဲ့သို့ ခြေထောက်များကို ဖြိုခွဲသူများထံမှ ဝေးဝေးနေပါ။ ဒါဝိတ်က 'ကျွန်ုပ်သည် </w:t>
      </w:r>
      <w:r w:rsidRPr="00E541CA">
        <w:rPr>
          <w:i/>
        </w:rPr>
        <w:t xml:space="preserve">ဘုရားသခင်ကို မုန်းသူများကို မုန်းခဲ့ပါ၊ သင်၏ ရန်သူများကိုလည်း မုန်းခဲ့ပါသည်။ ပြည့်စုံသော မုန်းတီးခြင်းဖြင့် မုန်းခဲ့သော်လည်း၊ သူတို့သည် ကျွန်ုပ်၏ ရန်သူများ မဖြစ်ခဲ့ကြပါသလား?</w:t>
      </w:r>
      <w:r w:rsidRPr="00E541CA">
        <w:t xml:space="preserve">' ဟုဆိုခဲ့သည်ကို လိုက်နာခြင်းကောင်းပါသည်။</w:t>
      </w:r>
      <w:r w:rsidRPr="00E541CA">
        <w:rPr>
          <w:rStyle w:val="FootnoteReference"/>
          <w:i/>
        </w:rPr>
        <w:footnoteReference w:id="712"/>
      </w:r>
    </w:p>
    <w:p w:rsidRPr="00E541CA" w:rsidR="00E541CA" w:rsidP="00E541CA" w:rsidRDefault="00E541CA" w14:paraId="33522009" w14:textId="73BAADD0">
      <w:pPr>
        <w:ind w:firstLine="720"/>
      </w:pPr>
      <w:r w:rsidRPr="00E541CA">
        <w:t xml:space="preserve">သင်တို့၏ဤချစ်ခြင်းကို ဖော်ပြပြီးနောက်၊ အို သစ္စာရှိသူတို့၊ ကျွန်ုပ်သည် သင်တို့ထံ မိန့်ခွန်းကို သမ္မာဗေဒပညာရှင် သခင်ဂျွန်၏ စကားများဖြင့် အဆုံးသတ်လိုက်ပါသည်။</w:t>
      </w:r>
    </w:p>
    <w:p w:rsidRPr="00E541CA" w:rsidR="00E541CA" w:rsidP="00E541CA" w:rsidRDefault="00E541CA" w14:paraId="4B6C9EBE" w14:textId="6D34B155">
      <w:pPr>
        <w:ind w:firstLine="720"/>
      </w:pPr>
      <w:r w:rsidRPr="00E541CA">
        <w:rPr>
          <w:i/>
        </w:rPr>
        <w:t xml:space="preserve">'ဘုရားသခင်ကို သိသူတိုင်းသည် ကျွန်ုပ်တို့၏ စကားကို နားထောင်ကြသည်။ ဘုရားသခင်ထံမှ မဟုတ်သူတိုင်းသည် ကျွန်ုပ်တို့၏ စကားကို မနားထောင်ကြ။</w:t>
      </w:r>
      <w:r w:rsidRPr="00E541CA">
        <w:rPr>
          <w:i/>
        </w:rPr>
        <w:t xml:space="preserve"> ဤအချက်</w:t>
      </w:r>
      <w:r w:rsidRPr="00E541CA">
        <w:t xml:space="preserve">ဖြင့် </w:t>
      </w:r>
      <w:r w:rsidRPr="00E541CA">
        <w:rPr>
          <w:i/>
        </w:rPr>
        <w:t xml:space="preserve">ကျွန်ုပ်တို့သည် အမှန်တရားဝိညာဉ်နှင့် လိမ်လည်မှုဝိညာဉ်ကို ခွဲခြားသိမြင်ကြသည်</w:t>
      </w:r>
      <w:r w:rsidRPr="00E541CA">
        <w:t xml:space="preserve">'</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ဘုရားသခင်သည် မိမိ၏ ကြီးမားသော ကရုဏာတော်ဖြင့် ခွဲထွက်ခြင်းနှင့် ပဋိပက္ခများထဲသို့ လမ်းမှားသွား၍ သန့်ရှင်းသော ဘုရားကျောင်းတော်မှ ကွာကွာသွားသော အပြစ်ရှိသူများ၏ သေခြင်းကို မလိုချင်ဘဲ၊ မိမိသဘောကျသလို နည်းလမ်းတိုင်းဖြင့် သူတို့အား မှန်ကန်သော လမ်းသို့ ပြန်လည်ခေါ်ဆောင်ကာ သန့်ရှင်းပြီး ရွေးချယ်ထားသော သိုးစုနှင့် ထပ်မံပေါင်းစည်းပေးပါစေ။</w:t>
      </w:r>
    </w:p>
    <w:p w:rsidRPr="00E541CA" w:rsidR="00E541CA" w:rsidP="00E541CA" w:rsidRDefault="00E541CA" w14:paraId="1ACF79BF" w14:textId="247E4A90">
      <w:pPr>
        <w:ind w:firstLine="720"/>
      </w:pPr>
      <w:r w:rsidRPr="00E541CA">
        <w:lastRenderedPageBreak/>
      </w:r>
      <w:r w:rsidRPr="00E541CA">
        <w:t xml:space="preserve">သူသည် သန့်ရှင်းသော ကက်သလစ် ဘုရားကျောင်းတော်ကို ကပ်လျက်ရှိပြီး အမှန်တရားယုံကြည်ချက်၌ တည်နေကြသော သူ၏ သားသမီးများဖြစ်သူတို့အား အတည်ပြု၍ ခိုင်မာစေတော်မူပါစေ၊ သင်တို့သည် သန့်ရှင်းသော ယုံကြည်ချက်၌ မလှုပ်မရှား တည်နိုင်ကြပါစေ၊ ထို့အပြင် သူ၏ ဘုရားကျောင်းတော်ကို ငရဲတံခါးများဖြင့် မကျရှုံးနိုင်အောင် ကာကွယ်ထိန်းသိမ်းကာ ကာလကုန်အထိ တည်တံ့စေတော်မူပါစေ။ အမင်။</w:t>
      </w:r>
    </w:p>
    <w:p w:rsidRPr="00E541CA" w:rsidR="00E541CA" w:rsidP="00E541CA" w:rsidRDefault="00E541CA" w14:paraId="1747A264" w14:textId="322D96C5">
      <w:pPr>
        <w:ind w:firstLine="720"/>
      </w:pPr>
      <w:r w:rsidRPr="00E541CA">
        <w:t xml:space="preserve">ကျွန်ုပ်သည် ဤစာအုပ်ငယ်ကို ကျွန်ုပ်၏ နိမ့်ကျသော ကြိုးပမ်းမှုမှ ရရှိသော အသီးအဖြစ် ဘုရားကျောင်း၏ ဆုံးဖြတ်ချက်၊ အထက်မြတ်ဆုံး ဘီရှပ်ကြီးများနှင့် သာသနာပြုဝန်ထမ်းအားလုံး၏ ဆုံးဖြတ်ချက်ရှေ့တွင် တင်ပြအပ်ပါသည်။ ကျွန်ုပ်သည် ကိုယ်တိုင်ကို ပညာရှင်ဟု မယူဆပါ၊ ကိုယ်ပိုင် နည်းပါးသော နားလည်မှုကိုလည်း မယုံကြည်ပါ။ ထိုစာအုပ်တွင် မှားယွင်းချက်များ တွေ့ရှိပါက ကြင်နာစွာ ပြင်ဆင်ပေးရန် တောင်းဆိုအပ်ပါသည်။ ကျွန်ုပ်သည် ဘုရားကျောင်း၏ အမိန့်အား အရာရာတွင် လိုက်နာရန် အသင့်ရှိပါသည်၊ ကျွန်ုပ်သည် အဖွဲ့ဝင်အနက် အနိမ့်ဆုံး၊ သင်တန်းသားနှင့် ဝန်ထမ်းအနက် အနိမ့်ဆုံး ဖြစ်ပါသည်။</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ဩဂုတ်လ ၃၂၊ ဖိုလီယို ၆၆၁၊ နောက်ဘက်တွင်။</w:t>
      </w:r>
    </w:p>
  </w:footnote>
  <w:footnote w:id="2">
    <w:p w:rsidRPr="00E541CA" w:rsidR="00E541CA" w:rsidRDefault="00E541CA" w14:paraId="32BC7B82" w14:textId="54ECEBD0">
      <w:pPr>
        <w:pStyle w:val="FootnoteText"/>
      </w:pPr>
      <w:r w:rsidRPr="00E541CA">
        <w:rPr>
          <w:rStyle w:val="FootnoteReference"/>
        </w:rPr>
        <w:footnoteRef/>
      </w:r>
      <w:r w:rsidRPr="00E541CA">
        <w:t xml:space="preserve"> ဆာလံ ၆၇:၁၄။</w:t>
      </w:r>
    </w:p>
  </w:footnote>
  <w:footnote w:id="3">
    <w:p w:rsidRPr="00E541CA" w:rsidR="00E541CA" w:rsidRDefault="00E541CA" w14:paraId="73C08A73" w14:textId="280293C3">
      <w:pPr>
        <w:pStyle w:val="FootnoteText"/>
      </w:pPr>
      <w:r w:rsidRPr="00E541CA">
        <w:rPr>
          <w:rStyle w:val="FootnoteReference"/>
        </w:rPr>
        <w:footnoteRef/>
      </w:r>
      <w:r w:rsidRPr="00E541CA">
        <w:t xml:space="preserve"> မတ် ၁၃ အခန်း။</w:t>
      </w:r>
    </w:p>
  </w:footnote>
  <w:footnote w:id="4">
    <w:p w:rsidRPr="00E541CA" w:rsidR="00E541CA" w:rsidRDefault="00E541CA" w14:paraId="2AAE5785" w14:textId="569DAD1B">
      <w:pPr>
        <w:pStyle w:val="FootnoteText"/>
      </w:pPr>
      <w:r w:rsidRPr="00E541CA">
        <w:rPr>
          <w:rStyle w:val="FootnoteReference"/>
        </w:rPr>
        <w:footnoteRef/>
      </w:r>
      <w:r w:rsidRPr="00E541CA">
        <w:t xml:space="preserve"> ၁ ကောရင့်သစ် ၁:၁၇။</w:t>
      </w:r>
    </w:p>
  </w:footnote>
  <w:footnote w:id="5">
    <w:p w:rsidRPr="00E541CA" w:rsidR="00E541CA" w:rsidRDefault="00E541CA" w14:paraId="343A5616" w14:textId="33815688">
      <w:pPr>
        <w:pStyle w:val="FootnoteText"/>
      </w:pPr>
      <w:r w:rsidRPr="00E541CA">
        <w:rPr>
          <w:rStyle w:val="FootnoteReference"/>
        </w:rPr>
        <w:footnoteRef/>
      </w:r>
      <w:r w:rsidRPr="00E541CA">
        <w:t xml:space="preserve"> Acts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Acts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ဆာလံ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မဿဲ ၇:၁၅။</w:t>
      </w:r>
    </w:p>
  </w:footnote>
  <w:footnote w:id="9">
    <w:p w:rsidRPr="00E541CA" w:rsidR="00E541CA" w:rsidRDefault="00E541CA" w14:paraId="6068EBDD" w14:textId="59576FB2">
      <w:pPr>
        <w:pStyle w:val="FootnoteText"/>
      </w:pPr>
      <w:r w:rsidRPr="00E541CA">
        <w:rPr>
          <w:rStyle w:val="FootnoteReference"/>
        </w:rPr>
        <w:footnoteRef/>
      </w:r>
      <w:r w:rsidRPr="00E541CA">
        <w:t xml:space="preserve"> တိတု ၁:၁၂။</w:t>
      </w:r>
    </w:p>
  </w:footnote>
  <w:footnote w:id="10">
    <w:p w:rsidRPr="00E541CA" w:rsidR="00E541CA" w:rsidRDefault="00E541CA" w14:paraId="6C63C52A" w14:textId="64E2DFF2">
      <w:pPr>
        <w:pStyle w:val="FootnoteText"/>
      </w:pPr>
      <w:r w:rsidRPr="00E541CA">
        <w:rPr>
          <w:rStyle w:val="FootnoteReference"/>
        </w:rPr>
        <w:footnoteRef/>
      </w:r>
      <w:r w:rsidRPr="00E541CA">
        <w:t xml:space="preserve"> မတ် ၇:၁၅။</w:t>
      </w:r>
    </w:p>
  </w:footnote>
  <w:footnote w:id="11">
    <w:p w:rsidRPr="00E541CA" w:rsidR="00E541CA" w:rsidRDefault="00E541CA" w14:paraId="7B33A4BE" w14:textId="37C16837">
      <w:pPr>
        <w:pStyle w:val="FootnoteText"/>
      </w:pPr>
      <w:r w:rsidRPr="00E541CA">
        <w:rPr>
          <w:rStyle w:val="FootnoteReference"/>
        </w:rPr>
        <w:footnoteRef/>
      </w:r>
      <w:r w:rsidRPr="00E541CA">
        <w:t xml:space="preserve"> မတ် ၇:၁၀ နှင့် အခြား</w:t>
      </w:r>
    </w:p>
  </w:footnote>
  <w:footnote w:id="12">
    <w:p w:rsidRPr="00E541CA" w:rsidR="00E541CA" w:rsidRDefault="00E541CA" w14:paraId="37A52A14" w14:textId="1C18ECE4">
      <w:pPr>
        <w:pStyle w:val="FootnoteText"/>
      </w:pPr>
      <w:r w:rsidRPr="00E541CA">
        <w:rPr>
          <w:rStyle w:val="FootnoteReference"/>
        </w:rPr>
        <w:footnoteRef/>
      </w:r>
      <w:r w:rsidRPr="00E541CA">
        <w:t xml:space="preserve"> ယုဒ၊ အပိုဒ် ၁၂။</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St Zlat. on 1 Thessalonians 4၊ homily 8၊ letter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ရောမ ၁၀</w:t>
      </w:r>
    </w:p>
  </w:footnote>
  <w:footnote w:id="15">
    <w:p w:rsidRPr="00E541CA" w:rsidR="00E541CA" w:rsidRDefault="00E541CA" w14:paraId="66D8F4E2" w14:textId="437E1E6A">
      <w:pPr>
        <w:pStyle w:val="FootnoteText"/>
      </w:pPr>
      <w:r w:rsidRPr="00E541CA">
        <w:rPr>
          <w:rStyle w:val="FootnoteReference"/>
        </w:rPr>
        <w:footnoteRef/>
      </w:r>
      <w:r w:rsidRPr="00E541CA">
        <w:t xml:space="preserve"> ဟေဘရူး ၁၁:၁။</w:t>
      </w:r>
    </w:p>
  </w:footnote>
  <w:footnote w:id="16">
    <w:p w:rsidRPr="00E541CA" w:rsidR="00E541CA" w:rsidRDefault="00E541CA" w14:paraId="44F02B6B" w14:textId="23711EAB">
      <w:pPr>
        <w:pStyle w:val="FootnoteText"/>
      </w:pPr>
      <w:r w:rsidRPr="00E541CA">
        <w:rPr>
          <w:rStyle w:val="FootnoteReference"/>
        </w:rPr>
        <w:footnoteRef/>
      </w:r>
      <w:r w:rsidRPr="00E541CA">
        <w:t xml:space="preserve"> စာအုပ် ၄၊ အခန်း ၁၁၊ ယုံကြည်ခြင်းအကြောင်း။</w:t>
      </w:r>
    </w:p>
  </w:footnote>
  <w:footnote w:id="17">
    <w:p w:rsidRPr="00E541CA" w:rsidR="00E541CA" w:rsidRDefault="00E541CA" w14:paraId="5BAA7C61" w14:textId="2FC502DE">
      <w:pPr>
        <w:pStyle w:val="FootnoteText"/>
      </w:pPr>
      <w:r w:rsidRPr="00E541CA">
        <w:rPr>
          <w:rStyle w:val="FootnoteReference"/>
        </w:rPr>
        <w:footnoteRef/>
      </w:r>
      <w:r w:rsidRPr="00E541CA">
        <w:t xml:space="preserve"> ဟေဘရူးစာတော်အပေါ် မှတ်ချက်၊ ဒိုင်ယာစကိုးစ် </w:t>
      </w:r>
      <w:r w:rsidRPr="00E541CA">
        <w:rPr>
          <w:i/>
        </w:rPr>
        <w:t xml:space="preserve">၂၁၊ </w:t>
      </w:r>
      <w:r w:rsidRPr="00E541CA">
        <w:t xml:space="preserve">ဖိုလီယို ၂၉၇၈၊ အခန်း ၁၁။</w:t>
      </w:r>
    </w:p>
  </w:footnote>
  <w:footnote w:id="18">
    <w:p w:rsidRPr="00E541CA" w:rsidR="00E541CA" w:rsidRDefault="00E541CA" w14:paraId="381EBFB1" w14:textId="0FD50ED1">
      <w:pPr>
        <w:pStyle w:val="FootnoteText"/>
      </w:pPr>
      <w:r w:rsidRPr="00E541CA">
        <w:rPr>
          <w:rStyle w:val="FootnoteReference"/>
        </w:rPr>
        <w:footnoteRef/>
      </w:r>
      <w:r w:rsidRPr="00E541CA">
        <w:t xml:space="preserve"> ယောဟန် ၁:၁၈။</w:t>
      </w:r>
    </w:p>
  </w:footnote>
  <w:footnote w:id="19">
    <w:p w:rsidRPr="00E541CA" w:rsidR="00E541CA" w:rsidRDefault="00E541CA" w14:paraId="095137A5" w14:textId="03CBE046">
      <w:pPr>
        <w:pStyle w:val="FootnoteText"/>
      </w:pPr>
      <w:r w:rsidRPr="00E541CA">
        <w:rPr>
          <w:rStyle w:val="FootnoteReference"/>
        </w:rPr>
        <w:footnoteRef/>
      </w:r>
      <w:r w:rsidRPr="00E541CA">
        <w:t xml:space="preserve"> ဟေဘရူး ၁၁:၁။</w:t>
      </w:r>
    </w:p>
  </w:footnote>
  <w:footnote w:id="20">
    <w:p w:rsidRPr="00E541CA" w:rsidR="00E541CA" w:rsidRDefault="00E541CA" w14:paraId="348B6ECF" w14:textId="0960FD15">
      <w:pPr>
        <w:pStyle w:val="FootnoteText"/>
      </w:pPr>
      <w:r w:rsidRPr="00E541CA">
        <w:rPr>
          <w:rStyle w:val="FootnoteReference"/>
        </w:rPr>
        <w:footnoteRef/>
      </w:r>
      <w:r w:rsidRPr="00E541CA">
        <w:t xml:space="preserve"> ရောမ ၈:၂၄။</w:t>
      </w:r>
    </w:p>
  </w:footnote>
  <w:footnote w:id="21">
    <w:p w:rsidRPr="00E541CA" w:rsidR="00E541CA" w:rsidRDefault="00E541CA" w14:paraId="1C764D80" w14:textId="555942A4">
      <w:pPr>
        <w:pStyle w:val="FootnoteText"/>
      </w:pPr>
      <w:r w:rsidRPr="00E541CA">
        <w:rPr>
          <w:rStyle w:val="FootnoteReference"/>
        </w:rPr>
        <w:footnoteRef/>
      </w:r>
      <w:r w:rsidRPr="00E541CA">
        <w:t xml:space="preserve"> ၁ ကောရင့်သစ် ၁၃:၁၂ နှင့် ၁၃။</w:t>
      </w:r>
    </w:p>
  </w:footnote>
  <w:footnote w:id="22">
    <w:p w:rsidRPr="00E541CA" w:rsidR="00E541CA" w:rsidRDefault="00E541CA" w14:paraId="4A662787" w14:textId="145761E1">
      <w:pPr>
        <w:pStyle w:val="FootnoteText"/>
      </w:pPr>
      <w:r w:rsidRPr="00E541CA">
        <w:rPr>
          <w:rStyle w:val="FootnoteReference"/>
        </w:rPr>
        <w:footnoteRef/>
      </w:r>
      <w:r w:rsidRPr="00E541CA">
        <w:t xml:space="preserve"> ထိုစာတမ်း၊ အပိုဒ် ၈။</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1 Cor. 13 အပေါ်၊ စကားပွဲ 34၊ ဖိုလီယို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ဟေဘရူး ၁၁:၁။</w:t>
      </w:r>
    </w:p>
  </w:footnote>
  <w:footnote w:id="26">
    <w:p w:rsidRPr="00E541CA" w:rsidR="00E541CA" w:rsidRDefault="00E541CA" w14:paraId="409F6F87" w14:textId="0C04F05A">
      <w:pPr>
        <w:pStyle w:val="FootnoteText"/>
      </w:pPr>
      <w:r w:rsidRPr="00E541CA">
        <w:rPr>
          <w:rStyle w:val="FootnoteReference"/>
        </w:rPr>
        <w:footnoteRef/>
      </w:r>
      <w:r w:rsidRPr="00E541CA">
        <w:t xml:space="preserve"> ၁တိမိုသေ ၁:၆။</w:t>
      </w:r>
    </w:p>
  </w:footnote>
  <w:footnote w:id="27">
    <w:p w:rsidRPr="00E541CA" w:rsidR="00E541CA" w:rsidRDefault="00E541CA" w14:paraId="64197EDB" w14:textId="5873606B">
      <w:pPr>
        <w:pStyle w:val="FootnoteText"/>
      </w:pPr>
      <w:r w:rsidRPr="00E541CA">
        <w:rPr>
          <w:rStyle w:val="FootnoteReference"/>
        </w:rPr>
        <w:footnoteRef/>
      </w:r>
      <w:r w:rsidRPr="00E541CA">
        <w:t xml:space="preserve"> မတ် ၂၃:၂၇။</w:t>
      </w:r>
    </w:p>
  </w:footnote>
  <w:footnote w:id="28">
    <w:p w:rsidRPr="00E541CA" w:rsidR="00E541CA" w:rsidRDefault="00E541CA" w14:paraId="7018A6E9" w14:textId="4E3E61CB">
      <w:pPr>
        <w:pStyle w:val="FootnoteText"/>
      </w:pPr>
      <w:r w:rsidRPr="00E541CA">
        <w:rPr>
          <w:rStyle w:val="FootnoteReference"/>
        </w:rPr>
        <w:footnoteRef/>
      </w:r>
      <w:r w:rsidRPr="00E541CA">
        <w:t xml:space="preserve"> ကြီးမားသော ပုံနှိပ်စုစည်းမှုတွင်၊ ဖိုလီယို ၃၂၅။</w:t>
      </w:r>
    </w:p>
  </w:footnote>
  <w:footnote w:id="29">
    <w:p w:rsidRPr="00E541CA" w:rsidR="00E541CA" w:rsidRDefault="00E541CA" w14:paraId="553D9A8D" w14:textId="246F8303">
      <w:pPr>
        <w:pStyle w:val="FootnoteText"/>
      </w:pPr>
      <w:r w:rsidRPr="00E541CA">
        <w:rPr>
          <w:rStyle w:val="FootnoteReference"/>
        </w:rPr>
        <w:footnoteRef/>
      </w:r>
      <w:r w:rsidRPr="00E541CA">
        <w:t xml:space="preserve"> ဖိုလီယို ၃၂၅ ၏ နောက်ဘက်တွင်။</w:t>
      </w:r>
    </w:p>
  </w:footnote>
  <w:footnote w:id="30">
    <w:p w:rsidRPr="00E541CA" w:rsidR="00E541CA" w:rsidRDefault="00E541CA" w14:paraId="6F57B7C8" w14:textId="61D07CC7">
      <w:pPr>
        <w:pStyle w:val="FootnoteText"/>
      </w:pPr>
      <w:r w:rsidRPr="00E541CA">
        <w:rPr>
          <w:rStyle w:val="FootnoteReference"/>
        </w:rPr>
        <w:footnoteRef/>
      </w:r>
      <w:r w:rsidRPr="00E541CA">
        <w:t xml:space="preserve"> ကြီးမားသော ပုံနှိပ်စုစည်းမှုတွင်၊ ဖိုလီယို ၃၂၅၊ နောက်ဘက်</w:t>
      </w:r>
    </w:p>
  </w:footnote>
  <w:footnote w:id="31">
    <w:p w:rsidRPr="00E541CA" w:rsidR="00E541CA" w:rsidRDefault="00E541CA" w14:paraId="0CB2832A" w14:textId="18634562">
      <w:pPr>
        <w:pStyle w:val="FootnoteText"/>
      </w:pPr>
      <w:r w:rsidRPr="00E541CA">
        <w:rPr>
          <w:rStyle w:val="FootnoteReference"/>
        </w:rPr>
        <w:footnoteRef/>
      </w:r>
      <w:r w:rsidRPr="00E541CA">
        <w:t xml:space="preserve"> စာရွက် ၂၃ ၏ နောက်ဘက်တွင်</w:t>
      </w:r>
    </w:p>
  </w:footnote>
  <w:footnote w:id="32">
    <w:p w:rsidRPr="00E541CA" w:rsidR="00E541CA" w:rsidRDefault="00E541CA" w14:paraId="2060CE39" w14:textId="70235672">
      <w:pPr>
        <w:pStyle w:val="FootnoteText"/>
      </w:pPr>
      <w:r w:rsidRPr="00E541CA">
        <w:rPr>
          <w:rStyle w:val="FootnoteReference"/>
        </w:rPr>
        <w:footnoteRef/>
      </w:r>
      <w:r w:rsidRPr="00E541CA">
        <w:t xml:space="preserve"> စိန့်ဒမာစကင်း၊ စာအုပ် ၄၊ ယုံကြည်ခြင်းအပေါ်၊ အခန်း ၁၂</w:t>
      </w:r>
    </w:p>
  </w:footnote>
  <w:footnote w:id="33">
    <w:p w:rsidRPr="00E541CA" w:rsidR="00E541CA" w:rsidRDefault="00E541CA" w14:paraId="257C328B" w14:textId="20E95192">
      <w:pPr>
        <w:pStyle w:val="FootnoteText"/>
      </w:pPr>
      <w:r w:rsidRPr="00E541CA">
        <w:rPr>
          <w:rStyle w:val="FootnoteReference"/>
        </w:rPr>
        <w:footnoteRef/>
      </w:r>
      <w:r w:rsidRPr="00E541CA">
        <w:t xml:space="preserve"> ထိုစာအုပ်တွင်၊ အခန်း ၁၇</w:t>
      </w:r>
    </w:p>
  </w:footnote>
  <w:footnote w:id="34">
    <w:p w:rsidRPr="00E541CA" w:rsidR="00E541CA" w:rsidRDefault="00E541CA" w14:paraId="73DCFAEF" w14:textId="205DBF3A">
      <w:pPr>
        <w:pStyle w:val="FootnoteText"/>
      </w:pPr>
      <w:r w:rsidRPr="00E541CA">
        <w:rPr>
          <w:rStyle w:val="FootnoteReference"/>
        </w:rPr>
        <w:footnoteRef/>
      </w:r>
      <w:r w:rsidRPr="00E541CA">
        <w:t xml:space="preserve"> ကျွန်ုပ်တို့၏ဘုရားသခင်၏နှစ် ၁၅၅၃</w:t>
      </w:r>
    </w:p>
  </w:footnote>
  <w:footnote w:id="35">
    <w:p w:rsidRPr="00E541CA" w:rsidR="00E541CA" w:rsidRDefault="00E541CA" w14:paraId="29B6AFA5" w14:textId="6F017CE9">
      <w:pPr>
        <w:pStyle w:val="FootnoteText"/>
      </w:pPr>
      <w:r w:rsidRPr="00E541CA">
        <w:rPr>
          <w:rStyle w:val="FootnoteReference"/>
        </w:rPr>
        <w:footnoteRef/>
      </w:r>
      <w:r w:rsidRPr="00E541CA">
        <w:t xml:space="preserve"> မဿဲ ၂၆:၃၄။</w:t>
      </w:r>
    </w:p>
  </w:footnote>
  <w:footnote w:id="36">
    <w:p w:rsidRPr="00E541CA" w:rsidR="00E541CA" w:rsidRDefault="00E541CA" w14:paraId="35B7E58D" w14:textId="06D70F17">
      <w:pPr>
        <w:pStyle w:val="FootnoteText"/>
      </w:pPr>
      <w:r w:rsidRPr="00E541CA">
        <w:rPr>
          <w:rStyle w:val="FootnoteReference"/>
        </w:rPr>
        <w:footnoteRef/>
      </w:r>
      <w:r w:rsidRPr="00E541CA">
        <w:t xml:space="preserve"> ကော့ခ်စာမျက်နှာ ၇၄၊ နောက်ဘက်</w:t>
      </w:r>
    </w:p>
  </w:footnote>
  <w:footnote w:id="37">
    <w:p w:rsidRPr="00E541CA" w:rsidR="00E541CA" w:rsidRDefault="00E541CA" w14:paraId="5F4570F4" w14:textId="4C0DA2E9">
      <w:pPr>
        <w:pStyle w:val="FootnoteText"/>
      </w:pPr>
      <w:r w:rsidRPr="00E541CA">
        <w:rPr>
          <w:rStyle w:val="FootnoteReference"/>
        </w:rPr>
        <w:footnoteRef/>
      </w:r>
      <w:r w:rsidRPr="00E541CA">
        <w:t xml:space="preserve"> 'Kormchiy' စာအုပ်၊ စာမျက်နှာ ၁၈၀၊ နောက်ဘက်။</w:t>
      </w:r>
    </w:p>
  </w:footnote>
  <w:footnote w:id="38">
    <w:p w:rsidRPr="00E541CA" w:rsidR="00E541CA" w:rsidRDefault="00E541CA" w14:paraId="3921FA0D" w14:textId="4788C007">
      <w:pPr>
        <w:pStyle w:val="FootnoteText"/>
      </w:pPr>
      <w:r w:rsidRPr="00E541CA">
        <w:rPr>
          <w:rStyle w:val="FootnoteReference"/>
        </w:rPr>
        <w:footnoteRef/>
      </w:r>
      <w:r w:rsidRPr="00E541CA">
        <w:t xml:space="preserve"> တိမိုသေ ၁:၃:၂။</w:t>
      </w:r>
    </w:p>
  </w:footnote>
  <w:footnote w:id="39">
    <w:p w:rsidRPr="00E541CA" w:rsidR="00E541CA" w:rsidRDefault="00E541CA" w14:paraId="7748AE81" w14:textId="194FD8AF">
      <w:pPr>
        <w:pStyle w:val="FootnoteText"/>
      </w:pPr>
      <w:r w:rsidRPr="00E541CA">
        <w:rPr>
          <w:rStyle w:val="FootnoteReference"/>
        </w:rPr>
        <w:footnoteRef/>
      </w:r>
      <w:r w:rsidRPr="00E541CA">
        <w:t xml:space="preserve"> ယူဆီဘီယပ်၊ စာအုပ် ၆၊ အခန်း ၈၄။</w:t>
      </w:r>
    </w:p>
  </w:footnote>
  <w:footnote w:id="40">
    <w:p w:rsidRPr="00E541CA" w:rsidR="00E541CA" w:rsidRDefault="00E541CA" w14:paraId="6AF12AFF" w14:textId="4983F3A4">
      <w:pPr>
        <w:pStyle w:val="FootnoteText"/>
      </w:pPr>
      <w:r w:rsidRPr="00E541CA">
        <w:rPr>
          <w:rStyle w:val="FootnoteReference"/>
        </w:rPr>
        <w:footnoteRef/>
      </w:r>
      <w:r w:rsidRPr="00E541CA">
        <w:t xml:space="preserve"> နီကေဖိုရိုစ်၊ စာအုပ် ၅၊ အခန်း ၃၁။</w:t>
      </w:r>
    </w:p>
  </w:footnote>
  <w:footnote w:id="41">
    <w:p w:rsidRPr="00E541CA" w:rsidR="00E541CA" w:rsidRDefault="00E541CA" w14:paraId="2FF04634" w14:textId="31C7A0FF">
      <w:pPr>
        <w:pStyle w:val="FootnoteText"/>
      </w:pPr>
      <w:r w:rsidRPr="00E541CA">
        <w:rPr>
          <w:rStyle w:val="FootnoteReference"/>
        </w:rPr>
        <w:footnoteRef/>
      </w:r>
      <w:r w:rsidRPr="00E541CA">
        <w:t xml:space="preserve"> လမ်းညွှန်စာအုပ် စာမျက်နှာ ၄၄ နှင့် စာမျက်နှာ ၁၇၉၊ ၅၆၆ နှင့် ၅၆၇။</w:t>
      </w:r>
    </w:p>
  </w:footnote>
  <w:footnote w:id="42">
    <w:p w:rsidRPr="00E541CA" w:rsidR="00E541CA" w:rsidRDefault="00E541CA" w14:paraId="4A8A8AEB" w14:textId="08981498">
      <w:pPr>
        <w:pStyle w:val="FootnoteText"/>
      </w:pPr>
      <w:r w:rsidRPr="00E541CA">
        <w:rPr>
          <w:rStyle w:val="FootnoteReference"/>
        </w:rPr>
        <w:footnoteRef/>
      </w:r>
      <w:r w:rsidRPr="00E541CA">
        <w:t xml:space="preserve"> အောက်တိုဘာ ၂ ရက်။</w:t>
      </w:r>
    </w:p>
  </w:footnote>
  <w:footnote w:id="43">
    <w:p w:rsidRPr="00E541CA" w:rsidR="00E541CA" w:rsidRDefault="00E541CA" w14:paraId="46B40C77" w14:textId="03D43A01">
      <w:pPr>
        <w:pStyle w:val="FootnoteText"/>
      </w:pPr>
      <w:r w:rsidRPr="00E541CA">
        <w:rPr>
          <w:rStyle w:val="FootnoteReference"/>
        </w:rPr>
        <w:footnoteRef/>
      </w:r>
      <w:r w:rsidRPr="00E541CA">
        <w:t xml:space="preserve"> အောက်တိုဘာ ၈။</w:t>
      </w:r>
    </w:p>
  </w:footnote>
  <w:footnote w:id="44">
    <w:p w:rsidRPr="00E541CA" w:rsidR="00E541CA" w:rsidRDefault="00E541CA" w14:paraId="4603C336" w14:textId="6D09487A">
      <w:pPr>
        <w:pStyle w:val="FootnoteText"/>
      </w:pPr>
      <w:r w:rsidRPr="00E541CA">
        <w:rPr>
          <w:rStyle w:val="FootnoteReference"/>
        </w:rPr>
        <w:footnoteRef/>
      </w:r>
      <w:r w:rsidRPr="00E541CA">
        <w:t xml:space="preserve"> ၁၃ နိုဝင်ဘာ။</w:t>
      </w:r>
    </w:p>
  </w:footnote>
  <w:footnote w:id="45">
    <w:p w:rsidRPr="00E541CA" w:rsidR="00E541CA" w:rsidRDefault="00E541CA" w14:paraId="552B2410" w14:textId="7FD03DD6">
      <w:pPr>
        <w:pStyle w:val="FootnoteText"/>
      </w:pPr>
      <w:r w:rsidRPr="00E541CA">
        <w:rPr>
          <w:rStyle w:val="FootnoteReference"/>
        </w:rPr>
        <w:footnoteRef/>
      </w:r>
      <w:r w:rsidRPr="00E541CA">
        <w:t xml:space="preserve"> ၁၀ ဇန်နဝါရီ။</w:t>
      </w:r>
    </w:p>
  </w:footnote>
  <w:footnote w:id="46">
    <w:p w:rsidRPr="00E541CA" w:rsidR="00E541CA" w:rsidRDefault="00E541CA" w14:paraId="0A82A2B1" w14:textId="2961FF11">
      <w:pPr>
        <w:pStyle w:val="FootnoteText"/>
      </w:pPr>
      <w:r w:rsidRPr="00E541CA">
        <w:rPr>
          <w:rStyle w:val="FootnoteReference"/>
        </w:rPr>
        <w:footnoteRef/>
      </w:r>
      <w:r w:rsidRPr="00E541CA">
        <w:t xml:space="preserve"> တက်ဘလက်၊ စာရွက် ၂၈၂။</w:t>
      </w:r>
    </w:p>
  </w:footnote>
  <w:footnote w:id="47">
    <w:p w:rsidRPr="00E541CA" w:rsidR="00E541CA" w:rsidRDefault="00E541CA" w14:paraId="4EB548C3" w14:textId="03584783">
      <w:pPr>
        <w:pStyle w:val="FootnoteText"/>
      </w:pPr>
      <w:r w:rsidRPr="00E541CA">
        <w:rPr>
          <w:rStyle w:val="FootnoteReference"/>
        </w:rPr>
        <w:footnoteRef/>
      </w:r>
      <w:r w:rsidRPr="00E541CA">
        <w:t xml:space="preserve"> စာမျက်နှာ ၃၉၀။</w:t>
      </w:r>
    </w:p>
  </w:footnote>
  <w:footnote w:id="48">
    <w:p w:rsidRPr="00E541CA" w:rsidR="00E541CA" w:rsidRDefault="00E541CA" w14:paraId="58FC7000" w14:textId="12260F99">
      <w:pPr>
        <w:pStyle w:val="FootnoteText"/>
      </w:pPr>
      <w:r w:rsidRPr="00E541CA">
        <w:rPr>
          <w:rStyle w:val="FootnoteReference"/>
        </w:rPr>
        <w:footnoteRef/>
      </w:r>
      <w:r w:rsidRPr="00E541CA">
        <w:t xml:space="preserve"> ပြား၊ စာရွက် ၆၀၉။</w:t>
      </w:r>
    </w:p>
  </w:footnote>
  <w:footnote w:id="49">
    <w:p w:rsidRPr="00E541CA" w:rsidR="00E541CA" w:rsidRDefault="00E541CA" w14:paraId="5D7A0873" w14:textId="3093425E">
      <w:pPr>
        <w:pStyle w:val="FootnoteText"/>
      </w:pPr>
      <w:r w:rsidRPr="00E541CA">
        <w:rPr>
          <w:rStyle w:val="FootnoteReference"/>
        </w:rPr>
        <w:footnoteRef/>
      </w:r>
      <w:r w:rsidRPr="00E541CA">
        <w:t xml:space="preserve"> ဗျာဒင် ၂၂:၁၈။</w:t>
      </w:r>
    </w:p>
  </w:footnote>
  <w:footnote w:id="50">
    <w:p w:rsidRPr="00E541CA" w:rsidR="00E541CA" w:rsidRDefault="00E541CA" w14:paraId="27CC0213" w14:textId="3280F2FB">
      <w:pPr>
        <w:pStyle w:val="FootnoteText"/>
      </w:pPr>
      <w:r w:rsidRPr="00E541CA">
        <w:rPr>
          <w:rStyle w:val="FootnoteReference"/>
        </w:rPr>
        <w:footnoteRef/>
      </w:r>
      <w:r w:rsidRPr="00E541CA">
        <w:t xml:space="preserve"> ဆာလံ ၇၀:၁၄။</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Theophylact၊ မက်သယူးကျမ်း မိတ်ဆက်တွင်။</w:t>
      </w:r>
    </w:p>
  </w:footnote>
  <w:footnote w:id="52">
    <w:p w:rsidRPr="00E541CA" w:rsidR="00E541CA" w:rsidRDefault="00E541CA" w14:paraId="5F498573" w14:textId="15A69651">
      <w:pPr>
        <w:pStyle w:val="FootnoteText"/>
      </w:pPr>
      <w:r w:rsidRPr="00E541CA">
        <w:rPr>
          <w:rStyle w:val="FootnoteReference"/>
        </w:rPr>
        <w:footnoteRef/>
      </w:r>
      <w:r w:rsidRPr="00E541CA">
        <w:t xml:space="preserve"> မတ် ၆:၁၁။</w:t>
      </w:r>
    </w:p>
  </w:footnote>
  <w:footnote w:id="53">
    <w:p w:rsidRPr="00E541CA" w:rsidR="00E541CA" w:rsidRDefault="00E541CA" w14:paraId="6BBF174C" w14:textId="42886164">
      <w:pPr>
        <w:pStyle w:val="FootnoteText"/>
      </w:pPr>
      <w:r w:rsidRPr="00E541CA">
        <w:rPr>
          <w:rStyle w:val="FootnoteReference"/>
        </w:rPr>
        <w:footnoteRef/>
      </w:r>
      <w:r w:rsidRPr="00E541CA">
        <w:t xml:space="preserve"> လုကာ ၁၁:၄။</w:t>
      </w:r>
    </w:p>
  </w:footnote>
  <w:footnote w:id="54">
    <w:p w:rsidRPr="00E541CA" w:rsidR="00E541CA" w:rsidRDefault="00E541CA" w14:paraId="213E3F4D" w14:textId="15897C08">
      <w:pPr>
        <w:pStyle w:val="FootnoteText"/>
      </w:pPr>
      <w:r w:rsidRPr="00E541CA">
        <w:rPr>
          <w:rStyle w:val="FootnoteReference"/>
        </w:rPr>
        <w:footnoteRef/>
      </w:r>
      <w:r w:rsidRPr="00E541CA">
        <w:t xml:space="preserve"> မတ် ၁၀:၁၀။</w:t>
      </w:r>
    </w:p>
  </w:footnote>
  <w:footnote w:id="55">
    <w:p w:rsidRPr="00E541CA" w:rsidR="00E541CA" w:rsidRDefault="00E541CA" w14:paraId="3159E9AA" w14:textId="20CABC8B">
      <w:pPr>
        <w:pStyle w:val="FootnoteText"/>
      </w:pPr>
      <w:r w:rsidRPr="00E541CA">
        <w:rPr>
          <w:rStyle w:val="FootnoteReference"/>
        </w:rPr>
        <w:footnoteRef/>
      </w:r>
      <w:r w:rsidRPr="00E541CA">
        <w:t xml:space="preserve"> မာကု ၆:၈၊ ၉။</w:t>
      </w:r>
    </w:p>
  </w:footnote>
  <w:footnote w:id="56">
    <w:p w:rsidRPr="00E541CA" w:rsidR="00E541CA" w:rsidRDefault="00E541CA" w14:paraId="0AAFEB0F" w14:textId="0CDE8086">
      <w:pPr>
        <w:pStyle w:val="FootnoteText"/>
      </w:pPr>
      <w:r w:rsidRPr="00E541CA">
        <w:rPr>
          <w:rStyle w:val="FootnoteReference"/>
        </w:rPr>
        <w:footnoteRef/>
      </w:r>
      <w:r w:rsidRPr="00E541CA">
        <w:t xml:space="preserve"> မတ် ၂၀:၂၉၊ ၃၀။</w:t>
      </w:r>
    </w:p>
  </w:footnote>
  <w:footnote w:id="57">
    <w:p w:rsidRPr="00E541CA" w:rsidR="00E541CA" w:rsidRDefault="00E541CA" w14:paraId="094EFDF9" w14:textId="169F3AB8">
      <w:pPr>
        <w:pStyle w:val="FootnoteText"/>
      </w:pPr>
      <w:r w:rsidRPr="00E541CA">
        <w:rPr>
          <w:rStyle w:val="FootnoteReference"/>
        </w:rPr>
        <w:footnoteRef/>
      </w:r>
      <w:r w:rsidRPr="00E541CA">
        <w:t xml:space="preserve"> မာကု ၁၀:၄၆။</w:t>
      </w:r>
    </w:p>
  </w:footnote>
  <w:footnote w:id="58">
    <w:p w:rsidRPr="00E541CA" w:rsidR="00E541CA" w:rsidRDefault="00E541CA" w14:paraId="59E28A0A" w14:textId="703D1BEC">
      <w:pPr>
        <w:pStyle w:val="FootnoteText"/>
      </w:pPr>
      <w:r w:rsidRPr="00E541CA">
        <w:rPr>
          <w:rStyle w:val="FootnoteReference"/>
        </w:rPr>
        <w:footnoteRef/>
      </w:r>
      <w:r w:rsidRPr="00E541CA">
        <w:t xml:space="preserve"> လုကာ ၈:၂၇။</w:t>
      </w:r>
    </w:p>
  </w:footnote>
  <w:footnote w:id="59">
    <w:p w:rsidRPr="00E541CA" w:rsidR="00E541CA" w:rsidRDefault="00E541CA" w14:paraId="1A9B7397" w14:textId="3CDE2B1C">
      <w:pPr>
        <w:pStyle w:val="FootnoteText"/>
      </w:pPr>
      <w:r w:rsidRPr="00E541CA">
        <w:rPr>
          <w:rStyle w:val="FootnoteReference"/>
        </w:rPr>
        <w:footnoteRef/>
      </w:r>
      <w:r w:rsidRPr="00E541CA">
        <w:t xml:space="preserve"> လုကာ ၈:၂၇။</w:t>
      </w:r>
    </w:p>
  </w:footnote>
  <w:footnote w:id="60">
    <w:p w:rsidRPr="00E541CA" w:rsidR="00E541CA" w:rsidRDefault="00E541CA" w14:paraId="311DF21C" w14:textId="1FF4A679">
      <w:pPr>
        <w:pStyle w:val="FootnoteText"/>
      </w:pPr>
      <w:r w:rsidRPr="00E541CA">
        <w:rPr>
          <w:rStyle w:val="FootnoteReference"/>
        </w:rPr>
        <w:footnoteRef/>
      </w:r>
      <w:r w:rsidRPr="00E541CA">
        <w:t xml:space="preserve"> မတ် ၅:၃။</w:t>
      </w:r>
    </w:p>
  </w:footnote>
  <w:footnote w:id="61">
    <w:p w:rsidRPr="00E541CA" w:rsidR="00E541CA" w:rsidRDefault="00E541CA" w14:paraId="6B1104A2" w14:textId="220E311A">
      <w:pPr>
        <w:pStyle w:val="FootnoteText"/>
      </w:pPr>
      <w:r w:rsidRPr="00E541CA">
        <w:rPr>
          <w:rStyle w:val="FootnoteReference"/>
        </w:rPr>
        <w:footnoteRef/>
      </w:r>
      <w:r w:rsidRPr="00E541CA">
        <w:t xml:space="preserve"> လုကာ ၆:၂၀၊ ၂၁၊ ၂၂။</w:t>
      </w:r>
    </w:p>
  </w:footnote>
  <w:footnote w:id="62">
    <w:p w:rsidRPr="00E541CA" w:rsidR="00E541CA" w:rsidRDefault="00E541CA" w14:paraId="082FE73B" w14:textId="672E5A1E">
      <w:pPr>
        <w:pStyle w:val="FootnoteText"/>
      </w:pPr>
      <w:r w:rsidRPr="00E541CA">
        <w:rPr>
          <w:rStyle w:val="FootnoteReference"/>
        </w:rPr>
        <w:footnoteRef/>
      </w:r>
      <w:r w:rsidRPr="00E541CA">
        <w:t xml:space="preserve"> လုကာ ၂၄:၄။</w:t>
      </w:r>
    </w:p>
  </w:footnote>
  <w:footnote w:id="63">
    <w:p w:rsidRPr="00E541CA" w:rsidR="00E541CA" w:rsidRDefault="00E541CA" w14:paraId="349E15BC" w14:textId="4F462EAA">
      <w:pPr>
        <w:pStyle w:val="FootnoteText"/>
      </w:pPr>
      <w:r w:rsidRPr="00E541CA">
        <w:rPr>
          <w:rStyle w:val="FootnoteReference"/>
        </w:rPr>
        <w:footnoteRef/>
      </w:r>
      <w:r w:rsidRPr="00E541CA">
        <w:t xml:space="preserve"> ယောဟန် ၂၀:၁၂။</w:t>
      </w:r>
    </w:p>
  </w:footnote>
  <w:footnote w:id="64">
    <w:p w:rsidRPr="00E541CA" w:rsidR="00E541CA" w:rsidRDefault="00E541CA" w14:paraId="077A768A" w14:textId="6497DA17">
      <w:pPr>
        <w:pStyle w:val="FootnoteText"/>
      </w:pPr>
      <w:r w:rsidRPr="00E541CA">
        <w:rPr>
          <w:rStyle w:val="FootnoteReference"/>
        </w:rPr>
        <w:footnoteRef/>
      </w:r>
      <w:r w:rsidRPr="00E541CA">
        <w:t xml:space="preserve"> ဖိလိပ္ပိ ၃:၂။</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ကောရင့်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ယောဟန် ၁:၁၂။</w:t>
      </w:r>
    </w:p>
  </w:footnote>
  <w:footnote w:id="67">
    <w:p w:rsidRPr="00E541CA" w:rsidR="00E541CA" w:rsidRDefault="00E541CA" w14:paraId="6C2676AC" w14:textId="01C5F317">
      <w:pPr>
        <w:pStyle w:val="FootnoteText"/>
      </w:pPr>
      <w:r w:rsidRPr="00E541CA">
        <w:rPr>
          <w:rStyle w:val="FootnoteReference"/>
        </w:rPr>
        <w:footnoteRef/>
      </w:r>
      <w:r w:rsidRPr="00E541CA">
        <w:t xml:space="preserve"> သူ၏ပွဲနေ့မှာ ၁၁ ရက်နေ့ဖြစ်သည်။</w:t>
      </w:r>
    </w:p>
  </w:footnote>
  <w:footnote w:id="68">
    <w:p w:rsidRPr="00E541CA" w:rsidR="00E541CA" w:rsidRDefault="00E541CA" w14:paraId="7AD0E07B" w14:textId="24783530">
      <w:pPr>
        <w:pStyle w:val="FootnoteText"/>
      </w:pPr>
      <w:r w:rsidRPr="00E541CA">
        <w:rPr>
          <w:rStyle w:val="FootnoteReference"/>
        </w:rPr>
        <w:footnoteRef/>
      </w:r>
      <w:r w:rsidRPr="00E541CA">
        <w:t xml:space="preserve"> လုကာ ၂:၂၁။</w:t>
      </w:r>
    </w:p>
  </w:footnote>
  <w:footnote w:id="69">
    <w:p w:rsidRPr="00E541CA" w:rsidR="00E541CA" w:rsidRDefault="00E541CA" w14:paraId="2F2EB0C9" w14:textId="6D541240">
      <w:pPr>
        <w:pStyle w:val="FootnoteText"/>
      </w:pPr>
      <w:r w:rsidRPr="00E541CA">
        <w:rPr>
          <w:rStyle w:val="FootnoteReference"/>
        </w:rPr>
        <w:footnoteRef/>
      </w:r>
      <w:r w:rsidRPr="00E541CA">
        <w:t xml:space="preserve"> ၂ ကောရင့်သစ် ၁၁:၄။</w:t>
      </w:r>
    </w:p>
  </w:footnote>
  <w:footnote w:id="70">
    <w:p w:rsidRPr="00E541CA" w:rsidR="00E541CA" w:rsidRDefault="00E541CA" w14:paraId="0B65E309" w14:textId="2FBC7B03">
      <w:pPr>
        <w:pStyle w:val="FootnoteText"/>
      </w:pPr>
      <w:r w:rsidRPr="00E541CA">
        <w:rPr>
          <w:rStyle w:val="FootnoteReference"/>
        </w:rPr>
        <w:footnoteRef/>
      </w:r>
      <w:r w:rsidRPr="00E541CA">
        <w:t xml:space="preserve"> သံ ၃၊ ဩဒ် ၇၊ ကဗျာကြောင်း ၂၊ တနင်္ဂနွေနေ့ မနက်ပိုင်း ဆုတောင်းပွဲတွင်</w:t>
      </w:r>
    </w:p>
  </w:footnote>
  <w:footnote w:id="71">
    <w:p w:rsidRPr="00E541CA" w:rsidR="00E541CA" w:rsidRDefault="00E541CA" w14:paraId="7D04B75F" w14:textId="072C3327">
      <w:pPr>
        <w:pStyle w:val="FootnoteText"/>
      </w:pPr>
      <w:r w:rsidRPr="00E541CA">
        <w:rPr>
          <w:rStyle w:val="FootnoteReference"/>
        </w:rPr>
        <w:footnoteRef/>
      </w:r>
      <w:r w:rsidRPr="00E541CA">
        <w:t xml:space="preserve"> အထက်ပါ၊ အောက်တွင်။</w:t>
      </w:r>
    </w:p>
  </w:footnote>
  <w:footnote w:id="72">
    <w:p w:rsidRPr="00E541CA" w:rsidR="00E541CA" w:rsidRDefault="00E541CA" w14:paraId="539BCD86" w14:textId="75C84E9F">
      <w:pPr>
        <w:pStyle w:val="FootnoteText"/>
      </w:pPr>
      <w:r w:rsidRPr="00E541CA">
        <w:rPr>
          <w:rStyle w:val="FootnoteReference"/>
        </w:rPr>
        <w:footnoteRef/>
      </w:r>
      <w:r w:rsidRPr="00E541CA">
        <w:t xml:space="preserve"> ယောဟန် ၁၄:၈၊ ၉ နှင့် ၁၀။</w:t>
      </w:r>
    </w:p>
  </w:footnote>
  <w:footnote w:id="73">
    <w:p w:rsidRPr="00E541CA" w:rsidR="00E541CA" w:rsidRDefault="00E541CA" w14:paraId="77D5F27C" w14:textId="7C03CDDD">
      <w:pPr>
        <w:pStyle w:val="FootnoteText"/>
      </w:pPr>
      <w:r w:rsidRPr="00E541CA">
        <w:rPr>
          <w:rStyle w:val="FootnoteReference"/>
        </w:rPr>
        <w:footnoteRef/>
      </w:r>
      <w:r w:rsidRPr="00E541CA">
        <w:t xml:space="preserve"> ယုံကြည်ခြင်းအပေါ် စာအုပ် ၃၊ အခန်း ၂၉</w:t>
      </w:r>
    </w:p>
  </w:footnote>
  <w:footnote w:id="74">
    <w:p w:rsidRPr="00E541CA" w:rsidR="00E541CA" w:rsidRDefault="00E541CA" w14:paraId="492FB9F1" w14:textId="6F39BA30">
      <w:pPr>
        <w:pStyle w:val="FootnoteText"/>
      </w:pPr>
      <w:r w:rsidRPr="00E541CA">
        <w:rPr>
          <w:rStyle w:val="FootnoteReference"/>
        </w:rPr>
        <w:footnoteRef/>
      </w:r>
      <w:r w:rsidRPr="00E541CA">
        <w:t xml:space="preserve"> လုကာ ၂၃၊ ကျမ်းပိုဒ် ၁၂</w:t>
      </w:r>
    </w:p>
  </w:footnote>
  <w:footnote w:id="75">
    <w:p w:rsidRPr="00E541CA" w:rsidR="00E541CA" w:rsidRDefault="00E541CA" w14:paraId="4784F3D3" w14:textId="51F6E4B7">
      <w:pPr>
        <w:pStyle w:val="FootnoteText"/>
      </w:pPr>
      <w:r w:rsidRPr="00E541CA">
        <w:rPr>
          <w:rStyle w:val="FootnoteReference"/>
        </w:rPr>
        <w:footnoteRef/>
      </w:r>
      <w:r w:rsidRPr="00E541CA">
        <w:t xml:space="preserve"> ဂက်စ်နာ၏ အွန်နိုမတ်စတစ်ကွန်</w:t>
      </w:r>
    </w:p>
  </w:footnote>
  <w:footnote w:id="76">
    <w:p w:rsidRPr="00E541CA" w:rsidR="00E541CA" w:rsidRDefault="00E541CA" w14:paraId="66F38002" w14:textId="61025E27">
      <w:pPr>
        <w:pStyle w:val="FootnoteText"/>
      </w:pPr>
      <w:r w:rsidRPr="00E541CA">
        <w:rPr>
          <w:rStyle w:val="FootnoteReference"/>
        </w:rPr>
        <w:footnoteRef/>
      </w:r>
      <w:r w:rsidRPr="00E541CA">
        <w:t xml:space="preserve"> ဗျာဒိတ်တော် ၁၂:၄</w:t>
      </w:r>
    </w:p>
  </w:footnote>
  <w:footnote w:id="77">
    <w:p w:rsidRPr="00E541CA" w:rsidR="00E541CA" w:rsidRDefault="00E541CA" w14:paraId="67243682" w14:textId="6A14D9D1">
      <w:pPr>
        <w:pStyle w:val="FootnoteText"/>
      </w:pPr>
      <w:r w:rsidRPr="00E541CA">
        <w:rPr>
          <w:rStyle w:val="FootnoteReference"/>
        </w:rPr>
        <w:footnoteRef/>
      </w:r>
      <w:r w:rsidRPr="00E541CA">
        <w:t xml:space="preserve"> ၁ ကောရိန္သို း ၁၁</w:t>
      </w:r>
    </w:p>
  </w:footnote>
  <w:footnote w:id="78">
    <w:p w:rsidRPr="00E541CA" w:rsidR="00E541CA" w:rsidRDefault="00E541CA" w14:paraId="44720C06" w14:textId="257B8F37">
      <w:pPr>
        <w:pStyle w:val="FootnoteText"/>
      </w:pPr>
      <w:r w:rsidRPr="00E541CA">
        <w:rPr>
          <w:rStyle w:val="FootnoteReference"/>
        </w:rPr>
        <w:footnoteRef/>
      </w:r>
      <w:r w:rsidRPr="00E541CA">
        <w:t xml:space="preserve"> သက်သာလောနိကဒုတိယစာ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စကားပြောဆိုမှု ၄</w:t>
      </w:r>
    </w:p>
  </w:footnote>
  <w:footnote w:id="80">
    <w:p w:rsidRPr="00E541CA" w:rsidR="00E541CA" w:rsidRDefault="00E541CA" w14:paraId="3858E3F4" w14:textId="7959FDF3">
      <w:pPr>
        <w:pStyle w:val="FootnoteText"/>
      </w:pPr>
      <w:r w:rsidRPr="00E541CA">
        <w:rPr>
          <w:rStyle w:val="FootnoteReference"/>
        </w:rPr>
        <w:footnoteRef/>
      </w:r>
      <w:r w:rsidRPr="00E541CA">
        <w:t xml:space="preserve"> ဇန်နဝါရီ ၁၇၊ ဖိုလီယို ၃၀၂။</w:t>
      </w:r>
    </w:p>
  </w:footnote>
  <w:footnote w:id="81">
    <w:p w:rsidRPr="00E541CA" w:rsidR="00E541CA" w:rsidRDefault="00E541CA" w14:paraId="1E6678D0" w14:textId="31539C6E">
      <w:pPr>
        <w:pStyle w:val="FootnoteText"/>
      </w:pPr>
      <w:r w:rsidRPr="00E541CA">
        <w:rPr>
          <w:rStyle w:val="FootnoteReference"/>
        </w:rPr>
        <w:footnoteRef/>
      </w:r>
      <w:r w:rsidRPr="00E541CA">
        <w:t xml:space="preserve"> စာမျက်နှာ ၅၅၀၊ နောက်ဘက်။</w:t>
      </w:r>
    </w:p>
  </w:footnote>
  <w:footnote w:id="82">
    <w:p w:rsidRPr="00E541CA" w:rsidR="00E541CA" w:rsidRDefault="00E541CA" w14:paraId="6E9D09D3" w14:textId="0932D67B">
      <w:pPr>
        <w:pStyle w:val="FootnoteText"/>
      </w:pPr>
      <w:r w:rsidRPr="00E541CA">
        <w:rPr>
          <w:rStyle w:val="FootnoteReference"/>
        </w:rPr>
        <w:footnoteRef/>
      </w:r>
      <w:r w:rsidRPr="00E541CA">
        <w:t xml:space="preserve"> ကနွန်တော်သည် ကြီးမြတ်ပါသည်။ ကြီးမြတ်သော အစာရှောင်ကာလ၏ ၅ ပါတ် ကြာသာပတေးနေ့တွင်၊ အိုဒ် ၄၊ ဂလိုရီ။</w:t>
      </w:r>
    </w:p>
  </w:footnote>
  <w:footnote w:id="83">
    <w:p w:rsidRPr="00E541CA" w:rsidR="00E541CA" w:rsidRDefault="00E541CA" w14:paraId="02DAD506" w14:textId="578F95C6">
      <w:pPr>
        <w:pStyle w:val="FootnoteText"/>
      </w:pPr>
      <w:r w:rsidRPr="00E541CA">
        <w:rPr>
          <w:rStyle w:val="FootnoteReference"/>
        </w:rPr>
        <w:footnoteRef/>
      </w:r>
      <w:r w:rsidRPr="00E541CA">
        <w:t xml:space="preserve"> Acts 13:2 ff.</w:t>
      </w:r>
    </w:p>
  </w:footnote>
  <w:footnote w:id="84">
    <w:p w:rsidRPr="00E541CA" w:rsidR="00E541CA" w:rsidRDefault="00E541CA" w14:paraId="01CF6131" w14:textId="09F565D8">
      <w:pPr>
        <w:pStyle w:val="FootnoteText"/>
      </w:pPr>
      <w:r w:rsidRPr="00E541CA">
        <w:rPr>
          <w:rStyle w:val="FootnoteReference"/>
        </w:rPr>
        <w:footnoteRef/>
      </w:r>
      <w:r w:rsidRPr="00E541CA">
        <w:t xml:space="preserve"> Acts 15:25 ff.</w:t>
      </w:r>
    </w:p>
  </w:footnote>
  <w:footnote w:id="85">
    <w:p w:rsidRPr="00E541CA" w:rsidR="00E541CA" w:rsidRDefault="00E541CA" w14:paraId="0C3C8C99" w14:textId="3888A4F7">
      <w:pPr>
        <w:pStyle w:val="FootnoteText"/>
      </w:pPr>
      <w:r w:rsidRPr="00E541CA">
        <w:rPr>
          <w:rStyle w:val="FootnoteReference"/>
        </w:rPr>
        <w:footnoteRef/>
      </w:r>
      <w:r w:rsidRPr="00E541CA">
        <w:t xml:space="preserve"> ယေ. ၂၃:၂၁။</w:t>
      </w:r>
    </w:p>
  </w:footnote>
  <w:footnote w:id="86">
    <w:p w:rsidRPr="00E541CA" w:rsidR="00E541CA" w:rsidRDefault="00E541CA" w14:paraId="3A73F601" w14:textId="00DBFB80">
      <w:pPr>
        <w:pStyle w:val="FootnoteText"/>
      </w:pPr>
      <w:r w:rsidRPr="00E541CA">
        <w:rPr>
          <w:rStyle w:val="FootnoteReference"/>
        </w:rPr>
        <w:footnoteRef/>
      </w:r>
      <w:r w:rsidRPr="00E541CA">
        <w:t xml:space="preserve"> ရောမ ၁၀:၁၅။</w:t>
      </w:r>
    </w:p>
  </w:footnote>
  <w:footnote w:id="87">
    <w:p w:rsidRPr="00E541CA" w:rsidR="00E541CA" w:rsidRDefault="00E541CA" w14:paraId="2BDFFFC9" w14:textId="350CB6E6">
      <w:pPr>
        <w:pStyle w:val="FootnoteText"/>
      </w:pPr>
      <w:r w:rsidRPr="00E541CA">
        <w:rPr>
          <w:rStyle w:val="FootnoteReference"/>
        </w:rPr>
        <w:footnoteRef/>
      </w:r>
      <w:r w:rsidRPr="00E541CA">
        <w:t xml:space="preserve"> မာလာခိယ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၁ ကောရင့်သစ် ၁၄:၃၁။</w:t>
      </w:r>
    </w:p>
  </w:footnote>
  <w:footnote w:id="89">
    <w:p w:rsidRPr="00E541CA" w:rsidR="00E541CA" w:rsidRDefault="00E541CA" w14:paraId="6F51EC21" w14:textId="5CB7732E">
      <w:pPr>
        <w:pStyle w:val="FootnoteText"/>
      </w:pPr>
      <w:r w:rsidRPr="00E541CA">
        <w:rPr>
          <w:rStyle w:val="FootnoteReference"/>
        </w:rPr>
        <w:footnoteRef/>
      </w:r>
      <w:r w:rsidRPr="00E541CA">
        <w:t xml:space="preserve"> တိမိုသေ ၂:၁၁။</w:t>
      </w:r>
    </w:p>
  </w:footnote>
  <w:footnote w:id="90">
    <w:p w:rsidRPr="00E541CA" w:rsidR="00E541CA" w:rsidRDefault="00E541CA" w14:paraId="648B3732" w14:textId="41ED679C">
      <w:pPr>
        <w:pStyle w:val="FootnoteText"/>
      </w:pPr>
      <w:r w:rsidRPr="00E541CA">
        <w:rPr>
          <w:rStyle w:val="FootnoteReference"/>
        </w:rPr>
        <w:footnoteRef/>
      </w:r>
      <w:r w:rsidRPr="00E541CA">
        <w:t xml:space="preserve"> သန့်အနာစတေးရှုစ်၊ သန့်ကျမ်းစာအပေါ် မေးခွန်း ၇၈; ဤအကြောင်းကိုလည်း သန့်ခရိုက်ဆိုစတိုမ၏ ပေါလော၏ စာများအတွက် မိတ်ဆက်စာတွင် တွေ့နိုင်သည်။</w:t>
      </w:r>
    </w:p>
  </w:footnote>
  <w:footnote w:id="91">
    <w:p w:rsidRPr="00E541CA" w:rsidR="00E541CA" w:rsidRDefault="00E541CA" w14:paraId="3D511A4E" w14:textId="2F568AFE">
      <w:pPr>
        <w:pStyle w:val="FootnoteText"/>
      </w:pPr>
      <w:r w:rsidRPr="00E541CA">
        <w:rPr>
          <w:rStyle w:val="FootnoteReference"/>
        </w:rPr>
        <w:footnoteRef/>
      </w:r>
      <w:r w:rsidRPr="00E541CA">
        <w:t xml:space="preserve"> လုကာ ၂၄:၄၅။</w:t>
      </w:r>
    </w:p>
  </w:footnote>
  <w:footnote w:id="92">
    <w:p w:rsidRPr="00E541CA" w:rsidR="00E541CA" w:rsidRDefault="00E541CA" w14:paraId="6BB7846A" w14:textId="70EDD67C">
      <w:pPr>
        <w:pStyle w:val="FootnoteText"/>
      </w:pPr>
      <w:r w:rsidRPr="00E541CA">
        <w:rPr>
          <w:rStyle w:val="FootnoteReference"/>
        </w:rPr>
        <w:footnoteRef/>
      </w:r>
      <w:r w:rsidRPr="00E541CA">
        <w:t xml:space="preserve"> တိမိုသေ ၁:၄:၁၂။</w:t>
      </w:r>
    </w:p>
  </w:footnote>
  <w:footnote w:id="93">
    <w:p w:rsidRPr="00E541CA" w:rsidR="00E541CA" w:rsidRDefault="00E541CA" w14:paraId="4DF1F48D" w14:textId="26B989C4">
      <w:pPr>
        <w:pStyle w:val="FootnoteText"/>
      </w:pPr>
      <w:r w:rsidRPr="00E541CA">
        <w:rPr>
          <w:rStyle w:val="FootnoteReference"/>
        </w:rPr>
        <w:footnoteRef/>
      </w:r>
      <w:r w:rsidRPr="00E541CA">
        <w:t xml:space="preserve"> တမန်တော်များ၏ လုပ်ရပ်များ ၂၈:၃၁။</w:t>
      </w:r>
    </w:p>
  </w:footnote>
  <w:footnote w:id="94">
    <w:p w:rsidRPr="00E541CA" w:rsidR="00E541CA" w:rsidRDefault="00E541CA" w14:paraId="4FB75FD9" w14:textId="38F460E5">
      <w:pPr>
        <w:pStyle w:val="FootnoteText"/>
      </w:pPr>
      <w:r w:rsidRPr="00E541CA">
        <w:rPr>
          <w:rStyle w:val="FootnoteReference"/>
        </w:rPr>
        <w:footnoteRef/>
      </w:r>
      <w:r w:rsidRPr="00E541CA">
        <w:t xml:space="preserve"> ၁ရာဇူး ၂၄:၇။</w:t>
      </w:r>
    </w:p>
  </w:footnote>
  <w:footnote w:id="95">
    <w:p w:rsidRPr="00E541CA" w:rsidR="00E541CA" w:rsidRDefault="00E541CA" w14:paraId="3176B7C9" w14:textId="72354DC8">
      <w:pPr>
        <w:pStyle w:val="FootnoteText"/>
      </w:pPr>
      <w:r w:rsidRPr="00E541CA">
        <w:rPr>
          <w:rStyle w:val="FootnoteReference"/>
        </w:rPr>
        <w:footnoteRef/>
      </w:r>
      <w:r w:rsidRPr="00E541CA">
        <w:t xml:space="preserve"> ဆာလံ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Cor.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၁ ယောဟန် ၂:၁၈။</w:t>
      </w:r>
    </w:p>
  </w:footnote>
  <w:footnote w:id="98">
    <w:p w:rsidRPr="00E541CA" w:rsidR="00E541CA" w:rsidRDefault="00E541CA" w14:paraId="3F0A5BD3" w14:textId="72DC4AE6">
      <w:pPr>
        <w:pStyle w:val="FootnoteText"/>
      </w:pPr>
      <w:r w:rsidRPr="00E541CA">
        <w:rPr>
          <w:rStyle w:val="FootnoteReference"/>
        </w:rPr>
        <w:footnoteRef/>
      </w:r>
      <w:r w:rsidRPr="00E541CA">
        <w:t xml:space="preserve"> ၁ ယောဟန် ၄:၃။</w:t>
      </w:r>
    </w:p>
  </w:footnote>
  <w:footnote w:id="99">
    <w:p w:rsidRPr="00E541CA" w:rsidR="00E541CA" w:rsidRDefault="00E541CA" w14:paraId="7D488E2C" w14:textId="037D220B">
      <w:pPr>
        <w:pStyle w:val="FootnoteText"/>
      </w:pPr>
      <w:r w:rsidRPr="00E541CA">
        <w:rPr>
          <w:rStyle w:val="FootnoteReference"/>
        </w:rPr>
        <w:footnoteRef/>
      </w:r>
      <w:r w:rsidRPr="00E541CA">
        <w:t xml:space="preserve"> ယေ. ၁:၃။</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၁ ပေတရု ၅:၁၃။</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ကေဆာရီယာမြို့မှ စိန့်အန်ဒရူး၊ ဟိုမီလီ ၁၈၊ အခန်း ၁၇၊ ဖိုလီယို ၈၁။</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Thess. 2:3 နှင့်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မတ် ၂၄:၂၄။</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တရားဟောချက် ၁၀၆၊ ဖိုလီယို ၂၆၈ နောက်ဘက်။</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ဖိုလီယို ၁၂၆၊ နောက်ဘက်။</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ဖိုလီယို ၃၃။</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ဒမက်စကတ်မြို့ရှိ သန့်ရှင်ယောဟန်၊ စာအုပ်</w:t>
      </w:r>
      <w:r w:rsidRPr="00E541CA">
        <w:rPr>
          <w:i/>
        </w:rPr>
        <w:t xml:space="preserve"> ၄၊ </w:t>
      </w:r>
      <w:r w:rsidRPr="00E541CA">
        <w:t xml:space="preserve">အခန်း ၂၇။</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ဖိုလီယို ၁၂၈၊ နောက်ဘက်။</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ယောဟန် ၈:၄၄။</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ဂျင်နက်စစ် ၁၀:၉။</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စာရွက် ၄၃။</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စာရွက် ၇၆။</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ဆိန့်ဟစ်ပိုလစ်တပ်၊ နောက်ဘက် ဖိုလီယို 127 နှင့် 129၊ နှင့် ဆိန့်အန်ဒရူး၊ ဖိုလီယို 49 နှင့်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ရွက် ၁၃၀ နှင့် ၁၃၁။</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စာမျက်နှာ ၁၃၀ (နောက်ဘက်)။</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စာရွက် ၁၃၂။</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ဒနိယဲလ် ၁၂</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မာကု ၁၃:၃၂။</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အာမို့စ် ၅၊ ၁ သက်ဆလောနိတ် ၅ အပေါ် ခရိုက်ဆိုစတိုမ်၏ မိန့်ခွန်း ၉၊ ဖိုလီယို ၂၂၇၆။</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ပုဒ် ၃၈ နှင့် ၃၉။</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၁ ကောရင့်သစ် ၁၁:၂၄။</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တရားဟောချက် ၁၀၆၊ နောက်ဘက် ဖိုလီယို ၂၇၂ တွင်။</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စာမျက်နှာ ၁၃၃၊ နောက်ဘက်။</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စာမျက်နှာ 265၊ နောက်ဘက်။</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စာမျက်နှာ ၂၇၂။</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စာမျက်နှာ ၁၃၃။</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တိတမန် ၄:၁။</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ဂလာတိ ၁:၈။</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ဆာလံ ၉၃:၉။</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လုပ်ရပ်များ ၁၅။</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Acts 7:47–49။ Isaiah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စာအုပ် ၁၊ အခန်း ၁၇။</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ဒုတိယကိုရင်သစ် ၆</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မဿဲ ၂၄</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သမိုင်း ၇</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ထွက်ခွာ ၄၀</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လေဝိကျမ်း ၁:၁၊ ၂</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၁ရာဇူး ၃</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မင်းကြီးများ ၈</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မင်းကြီးများ ၉:၃။</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မက္ကာဘီးယား ဒုတိယစာ ၃။</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1ရာဇဝင် ၄:၂၂။</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၃ မင်းသား ၉:၃ နှင့် နောက်ပိုင်း</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စာမျက်နှာ ၃၄၂။</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မတ် ၂၂။</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ဧဖရိမ်၊ စာမျက်နှာ ၄၈၊ ဖိုလီယို ၁၀၂။</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ယေ. ၇:၄။</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မတ် ၂၃:၃၈။</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သမိုင်း ၁:၁၃၊ ၁၄။</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လုပ်ရပ် ၂။</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Acts 2:41 နှင့်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နိုဝင်ဘာ ၁၃၊ ဖိုလီယို ၃၂၂၊ နောက်ဘက်။ နိုဝင်ဘာ ၂၃၊ ဖိုလီယို ၃၉၇၊ နောက်ဘက်။</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ဧပြီ ၁ ရက်၊ ဖိုလီယို ၁၇၁။</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မတ်လ ၁၇။</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မေ ၈၊ ဖိုလီယို ၃၆၃။</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ဆာလံ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၁ ကော်ရင်သစ် ၃:၁၆။</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လုကာ ၂:၂၆။</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လုကာ ၂၄:၅၃။</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စာမျက်နှာ ၅၈။</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မတ် ၆:၆။</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မဿဲ ၆:၅။</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လုကာ ၂။</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လုကာ ၂၀။</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မတ် ၂၁:၁၂ နှင့် နောက်ပိုင်း</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အထက်ပါ၊ စာပိုဒ် ၂၃။</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ထိုစာတမ်း၊ အခန်း ၂၆၊ ကျမ်း ၅၆။</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လုကာ ၁၉:၄၇။</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လုကာ ၂၁:၃၇။</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ယောဟန် ၇:၁၄။</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ယောဟန် ၈:၁ နှင့် ၂။</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ယောဟန် ၁၀:၂၂ နှင့် ၂၃။</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စာမျက်နှာ ၂၃။</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အောက်တွင်။</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စာရွက် ၂၅။</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စာရွက် ၁၀၀၇။</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စာမျက်နှာ ၁၄၅၂။</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အတွင်း။ ၄:၂၃။</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ရွက် ၁၁၅။</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စာလုံး ၁၈၊ ဖိုလီယို ၁၀၃။</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၃ မင်း ၁၂။</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မတ် ၁၀:၅။</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ယောဟန် ၈:၄၈။</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မိုက်ခာ ၄:၂။</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Joel 3:10 နှင့်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ဖန်တီးခြင်း ၁၂။</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Gen. 33 နှင့်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ယောရှု ၈။</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လုကာ ၇:၃၈။</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မဿဲ ၈:၂။</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မဿဲ ၉:၁၈။</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မဿဲ ၁၄:၃၃။</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မတ် ၁၅:၂၂။</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ယောဟန် ၁၁:၂၁။</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မတ် ၂၈:၁၇။</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လုကာ ၂၄:၅၁ နှင့် ၅၂။</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ဗျာဒင် ၄:၁၀။</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ဆမာရိတန် အပတ်စဉ် သတင်းစာ၊ စာမျက်နှာ ၁၁၄ နှင့် ၁၁၅။</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ဆာလံ ၅၀:၁၉။</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ရောမ ၁:၉။</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ဧဖက် ၃:၁၄။</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ထွက်ခွာ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ဆုတောင်း ၁၁၃:၁၂။</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စာမျက်နှာ ၂၀၀၊ နောက်ဘက်။</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ဆာလံ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ယောဟန် ၁၅:၁၄။</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စုစည်းမှုတွင်၊ ဖိုလီယို ၃၂၅။</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အခန်း ၅၊ တရားစကား ၁၈၊ ဖိုလီယို ၁၇၅၇။</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ထွက်ခွာ ၂၅ နှင့် ၂၆။</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ထွက်ခွာ ၂၀:၄။</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ဟေဘရူး ၈:၅။</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ဆာလံ ၅:၈။</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မင်းကြီးများ ၈။</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၁ ကောရင့်သစ် ၈:၄။</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ဆာလံ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ဆာလံ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စုစည်းစာအုပ်၊ ဖိုလီယို ၃၂၇၊ နောက်ဘက်။</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လုကာ ၈၊ ၃၉ စတင်။</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စာရွက် ၃၀၅။</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စာရွက် ၂၀၉။</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လုပ်ရပ်များ ၅:၁၅။</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ဖိုလီယို ၄၀၄။</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၁ ဧပြီ၊ ဖိုလီယို ၁၇၁၊ နောက်ဘက်။</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စာမျက်နှာ ၂၆။</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စာမျက်နှာ ၂၂၈၊ နောက်ဘက်။</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စာရွက် ၄၁၂။</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စာမျက်နှာ ၄၂၅၊ နောက်ဘက်။ ဂျော်ဂျီ ကက်ဒရင်။</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ဒမာစကင်း၊ ဆိုဘော်နစ်ခ်၊ ဖိုလီယို ၃၃၄။</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Quadruple Minutes၊ ဖိုလီယို 132၊ နောက်ဘက်။</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Ps.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Ps.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ဆာလံ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ငယ်ငယ်လေးနာရီလေးခု၊ ဖိုလီယို ၄၃၄၊ နောက်ဘက်။</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၁ ယောဟန် ၁:၁။</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ထွက်ခွာ ၂၀:၄။</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ဟေဘရူး ၉:၅။</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ဟေဘရူး ၈:၅။</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မတ် ၂၂:၂၀။</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ကြီးမားသော စိုင်နိုဒယ် ထုတ်ဝေမှုတွင်၊ ပုံနှိပ်စာရွက် ၃၁၀၊ နောက်ဘက်တွင်။</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Min. Readings၊ ဖေဖော်ဝါရီ ၂၅ ရက်၊ စိန့်တရာစ်ဘဝစာတမ်း၊ ဖိုလီယို ၇၄၁၊ နောက်ဘက်။</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လုကာ ၈:၂၇။</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ဟေဘရူး ၉:၂၇။</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ဆာလံ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Ps.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လုကာ ၁၆:၂၂ နှင့် ၂၃။</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ဂဏန်း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Ps. 77:30 နှင့်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ဒုတိယဥပဒေ ၃၄:၅ နှင့် ၆။</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ယုဒ ၁:၉။</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ယေရမိ ၂၂:၁၉။</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ဆာ ၁၄၀:၇။</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ဆာလံ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မင်နစ်ဖစ်တ် မှတ်တမ်း၊ နိုဝင်ဘာ ၂၆ ရက်၊ နောက်ဘက် စာရွက် ၄၂၀။</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၂၇ ဖေဖော်ဝါရီ၊ ဖိုလီယို ၅၁၀။</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၁၉ ဇန်နဝါရီ၊ ဖိုလီယို ၃၂၁၊ နောက်ဘက်။</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၁၉ ဇန်နဝါရီ၊ ဖိုလီယို ၃၂၇။</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၄ စက်တင်ဘာ၊ ဖိုလီယို ၂၁။</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၆လ ၉ရက်၊ ဖိုလီယို ၅၁။</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၂ ဩဂုတ်၊ ဖိုလီယို ၄၁၄ (နောက်ဘက်) နှင့် ၄၁၅။</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အောက်တိုဘာ၊ နောက်ဘက် ဖိုလီယို 237 နှင့် 12 ဖေဖော်ဝါရီ၊ နောက်ဘက် ဖိုလီယို 456။</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ပေတား၊ ပေချစ်စက၊ ဖိုလီယို ၈၉</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Chet. အောက်တိုဘာ ၂၆၊ နောက်ဘက် ဖိုလီယို ၂၃၆။ ဇွန် ၁၁၊ ဖိုလီယို ၂၈၄။</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အောက်တိုဘာ ၄ ရက်၊ ဖိုလီယို ၁၅၇။</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အမှုများ ၁၉:၁၂။</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၂ရာဇဝင် ၁၃:၂၁။</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၂ မက်ကာဘီး ၁၅:၁၂။ တနင်္လာနေ့၊ မေ ၁ ရက်၊ နောက်ဘက် ဖိုလီယို ၃၀၅။</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အောက်တိုဘာ ၁၉ ရက်၊ ဖိုလီယို ၂၀၆ နောက်ဘက်။</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ဆာလံ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၁ရာဇူး ၁၃:၂၁။</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မဿဲ ၂၃:၂၉။</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ပညာရေးဝန်ကြီးဌာန။ ကြာသာပတေးနေ့၊ ဇန်နဝါရီလ ၇ ရက်၊ စာရွက် ၂၃၂၊ နောက်ဘက်။</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ထောက်ပံ့ရေးချုပ်ဌာန၊ စာရွက် ၄၁၂၊ ရှေ့မျက်နှာ။</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မေ ၉။</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၁၁ နိုဝင်ဘာ။</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အောက်တိုဘာ ၂၆။</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ဇူလိုင် ၁၁ ရက်။</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စာမျက်နှာ ၁၀၇။</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အထက်ပါ၊ ဖိုလီယို ၁၁၆၊ နောက်ဘက်။</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တမန်တော်များ၏ လုပ်ဆောင်ချက်များ ၁:၆ နှင့် ၇။</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ဒဏ္ဍာရီ ၃:၁ နှင့် နောက်ပိုင်း။</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ကောရင့်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တိမိုသေ ၃၊ ပုဒ် ၁၊ ၂ နှင့် ဆက်လက်။</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တိမိုသေ ၂:၅။</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ထိုစာတမ်း၊ အပိုဒ် ၈။</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ဂလာတိ ၄:၄။</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၁ ယောဟန် ၂:၁၈။</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ထိုစာတမ်း၊ အပိုဒ် ၄၊ အပိုဒ် ၃။</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Gen.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ဆာလံ ၇၈:၁။</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မတ် ၂၄:၃၊ ၄ နှင့် ဆက်လက်။</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မာကု ၁၃:၆ နှင့် ၇။</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လုကာ ၂၁:၈ နှင့် ၉။</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စာမျက်နှာ ၁၂၃၊ နောက်ဘက်။</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ဆာလံ ၁၀၆၊ စာရွက် ၂၇၂၊ နောက်ဘက်။</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စာမျက်နှာ ၁၃၂၊ နောက်ဘက်။</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ယောဟန် ၆:၆၉ နှင့် နောက်ပိုင်း</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လုကာ ၂၁:၁၂ နှင့် ၁၇။</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မတ် ၂၄:၉။</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လုကာ ၂၁:၉။</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စာမျက်နှာ ၁၃၃။</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သမိုင်း ၇:၅၅ နှင့် ၅၀။</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ထွက်မြောက်ရာ 1:13 နှင့်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ထိုစာတမ်း၊ ၂:၂၃ နှင့် ၂၄။</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ဟေဘရူး ၁၃:၅။</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ဟေရှာယ ၄၉:၁၅။</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သုတစာပေ ၃:၆။</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မာကု ၁၃:၇။</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လုကာ ၂၁:၉။</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ရွက်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ဆာလံ ၁၀၆၊ စာရွက် ၂၇၂။</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စာမျက်နှာ ၂၇၂။</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ဆာလံ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မင်းကြီးများ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၃ မင်း ၁၉:၁၈။</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စာမျက်နှာ ၁၃၂၊ နောက်ဘက်။</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ဗျာဒင် ၇:၂။</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ဆာလံ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Ps.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ဆာလံ 138:7 နှင့် နောက်ပိုင်း</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မဿဲ ၂၄:၂၆။</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လုကာ ၁၈:၈။</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မတ် ၂၄:၃၆။</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ဒုတိယပေတရု ၃:၁၀။</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လုကာ ၁၂:၄၀။</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ဖိလိပ္</w:t>
      </w:r>
      <w:r w:rsidRPr="00E541CA">
        <w:t xml:space="preserve"> ၄:၅ နှင့် ၆။</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စာ ၂၀၀၆။</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ရောမ ၁၀:၁၀။</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လုကာ ၂၂:၃၁ နှင့် ၃၂။</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လုကာ ၁၈:၈။</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ဖန်တီးခြင်း ၁:၂၀။</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သေစေနှင်းပွဲ သီချင်းများတွင်။</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စာမျက်နှာ ၃၇ (နောက်ဘက်) နှင့် ၃၈။</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စာမျက်နှာ ၃၈။</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မတ် ၅:၄၅။</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ကြီးမြတ်သော ဘေဆီလစ်၊ စာရွက် ၃၇။</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၂ ကောရင့် ၄:၁၆။</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ထိုတရားစကားအတွင်း၊ ဖိုလီယို ၃၈ အောက်တွင်။</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လေဝိ ၁၉:၂၇။</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လေဗျတ် ၂၁:၁၊ ၅၊ ၆။</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လေဝိ ၁၄:၉။</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ဂဏန်း ၈:၇။</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ယေရမိ ၄၁:၅။</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အဲဇက် ၅:၁။</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ဘာရုခ်၊ အခန်း ၅။</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လေဝိ ၁၉:၂၇။</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Lev.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ထိုအကြောင်း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ဂဏန်း ၈:၇။</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ဂဏန်း ၆:၁၈။</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ယေရမိ ၄၁:၃။</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ထိုစာအုပ် ၄၈:၃၇။</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ဧဇက် ၅:၁ နှင့် ၄။</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လေဝိ ၁၉:၂၇။</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မဿဲ ၃:၁၇။</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ဒုတိယဥပဒေ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ထိုစာတမ်း ၆:၁။</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ထွက်ခွာ ၂၀:၂ နှင့် ၃။</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ဟေဘရူး ၉:၁၂ နှင့် ၁၃။</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ဟေဘရူး ၇:၁၆။</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ရွှေရွက် ၂၈၉၇။</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မဿဲ ၅:၃၈။</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ဖန်တီးခြင်း ၉:၆။</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နိုဝင်ဘာ ၇၊ စာရွက် ၂၈၉၇။</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ဆာလံ 109:4။ ဟေဘရူး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၁၅:၂၃၊ ၂၅၊ ၂၈ နှင့် ၂၉။</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ထိုစာတမ်း၊ ၂၁:၂၅။</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Acts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Acts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လုပ်ရပ်များ၊ အခန်း ၁၅။</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ထိုစာတမ်း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စာမျက်နှာ ၁၈၀၊ နောက်ဘက်။</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စာမျက်နှာ ၆၂၈၊ နောက်ဘက်။</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တမန်တော်များ၏ လုပ်ဆောင်ချက်များ၊ အခန်း ၁၅ နှင့် ၂၁။</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လုပ်ရပ်များ၊ အခန်း ၁၅ နှင့် ၂၁။</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နိုဝင်ဘာ ၂၈ ရက်။</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၃၆၂ ခုနှစ်၊ စာရွက် ၃၈ နှင့် ၄၁၊ နောက်ဘက်။</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ကိုရင့်သူများထံ စာတော်၊ စာရွက် ၁၁ နှင့် ၁၅။</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လုပ်ရပ်များ၊ အခန်း ၁၅။</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ဂျွန် ခရိုက်ဆိုစတိုမ်၊ ဖိုလီယို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လေဝိကျမ်း ၁၉:၂၇။</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၁ရာဇူး ၃၁:၅။</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ဂလာတိ ၆:၁၅။</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၁၅:၁ နှင့် ၅။</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ဧပြီလ ၁၄ ရက်။</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ဒန်. အခန်း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မတ် ၁၄။</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ယောဟန်၊ အခန်း ၄။</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ထိုစာအုပ်၊ အခန်း ၁၁။</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ထွက်ခွာ ၁၀:၂၁ နှင့် ၂၂။</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မတ် ၄:၁၇။</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ထိုစာတမ်း၊ ၅:၁၆။</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မဿဲ ၅:၂၃ နှင့် ၂၄။</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ထိုစာအုပ်၊ ၆:၇၊ ၉ စသည်တို့။</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ပုဒ်မ ၁၆။</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ပုဒ်မ ၁၄။</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ထိုစာတမ်း 21:42 နှင့်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မာကု ၉:၄၃၊ ၄၅၊ ၄၇၊ ၄၉ နှင့် ၅၀။</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လုကာ ၂၂:၃၆။</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မတ် ၂၄:၂၈။</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လုကာ ၁၈:၃၁ နှင့် ၃၄။</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မတ် ၁၃:၄–၂၄ နှင့် အခြားနေရာများတွင်။</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ထိုစာတမ်း၊ ၁၈:၂၄ နှင့် အခြားနေရာများ။</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လုကာ ၁၀:၃၀ နှင့် ၃၃။</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ထိုစာတမ်း၊ ၁၂:၁၉ နှင့် အခြား။</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ထိုစာတမ်း၊ ၁၆:၁၈ နှင့် အခြား။</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ထိုစာတမ်း၊ ၁၈:၁၀ နှင့် အခြား။</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မဿဲ ၂၁:၃၇ နှင့် နောက်ပိုင်း</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မတ် ၂၂:၂ နှင့် အခြား</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လုကာ ၁၄:၁၆ နှင့် အခြား။</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မတ် ၂၅:၁၅။</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လုကာ ၁၅:၁၁ နှင့် အခြား။</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မတ် ၁၃:၃၁ နှင့် အခြား။</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ထိုစာတမ်း၊ ၂၅:၁။</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ယောဟန် ၁၅:၁၇။</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မတ် ၅:၄၄ နှင့် ၃၄။</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မတ် ၇:၁။</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မတ်တဲ ၇:၆။</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မတ် ၅:၃၉ နှင့် အခြား။</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အထက်ပါ၊ ၆:၁၉။</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ထိုစာအုပ်၊ စာမျက်နှာ ၂၅။</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ထိုစာအုပ်၊ ၁၆:၂၄ နှင့် ၂၅။</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ထိုစာတမ်း၊ ၁၉:၂၁။</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ထိုစာတမ်း၊ ၂၀:၂၆ နှင့် ၂၇။</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မတ် ၁၈:၁၉။</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မတ် ၁၉:၂၉။</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ထိုစာတမ်း၊ ၂၈:၂၀။</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မာကု ၁၆:၁၇ နှင့် ၁၈။</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ထိုစာတမ်း၊ ၁၁:၂၄။</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မတ္တဲ ၁၀:၃၂။</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ထိုစာ၊ ၆:၃၃။</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ယောဟန် ၁၄:၁၂။</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ပုဒ်မ ၂၃။</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ပုဒ်မ ၁၆။</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ပုဒ်မ ၁၈။</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ပုဒ်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ယောဟန် ၁၄:၃။</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ယောဟန် ၁၅:၁၁။</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ပုဒ်မ ၁၄ နှင့် ၁၅။</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ထိုတွင် ၁၆:၂၀။</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ပုဒ်မ ၂၂။</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မတ်၊ အခန်း ၂၃။</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အခန်း ၁၁:၂၁။</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မက္သေယု ၁၁:၂၁–၂၄။</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ထိုစာတမ်း၊ ၁၈:၇။</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လုကာ ၆:၂၄ နှင့် ၂၅။</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ထိုအတိုင်း ၁၃:၃။</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မဿဲ ၂၀:၁၈ နှင့် ၁၉။</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အခန်း ၁၀:၁၇ နှင့် ၁၈။</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မတ် ၁၀:၂၁။</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လုကာ ၁၉:၄၃ နှင့် ၄၄။</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မဿဲ ၂၄:၂။</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ပုဒ် ၅။</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ပုဒ်မ ၂၄။</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ပုဒ် ၇။</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ပုဒ်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၁ ကော်. ၁၀:၄။</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ဂလာတိ ၄:၂၂။</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ဆာလံ ၉၄:၁၁။</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ဒုတိယဥပဒေ ၂၅:၄။ ပထမကောရင့် ၉:၉။</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မတ် ၃:၁၀။</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မတ် ၁၄:၁၃၊ ၁၄ နှင့် ၁၉။</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မတ် ၂၁:၄၊ အစ္စ ၆၂:၁၁၊ ဇေခ ၉:၉။</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စာမျက်နှာ ၂၂၁၊ နောက်ဘက်။</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ယောဟန် ၁၂:၁၅။</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မာကု ၈:၁၈ နှင့် ၁၉။</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ယောဟန် ၆:၂၆။</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ထိုစာတမ်း၊ ၄:၄၀ နှင့် ၄၂။</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ယောဟန် ၁၁:၄၅။</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ယောဟန် ၁၂:၁၀။</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မတ် ၁၄:၁၄။</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ယောဟန် ၄:၅။</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ထိုစာတမ်း၊ ၁၁:၅။</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ထိုစာအုပ်၊ ၁၂:၁။</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မဿဲ ၆:၁၊ ၃ နှင့် ၄။</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၁ ကောရင့်သစ် ၁၃:၅။</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ဟေရှာ ၆၀:၁၃။</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အဲစ် ၆:၁၁။</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ထိုစာတမ်း၊ ၆၀:၁ နှင့် ၄။</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ကော်ရင်သစ် ၆:၁၆။</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၁ ကောရင့်သစ် ၆:၁၉။</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စရာခ 24:14 နှင့်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သူ၏ပွဲနေ့မှာ ဩဂုတ်လ ၃၁ ရက်နေ့ဖြစ်သည်။</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သီချင်းတော် ၇:၈။</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ယောဟန် ၃:၄။</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ဆာလံ ၉၈:၅။</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အဲဇာ ၆၀:၁၃။</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အဲဇာ ၆၆:၁။</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ဆာလံ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၁ရာဇုဒ္ ၂၈:၂။</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ထွက်ခွာ ၂၅:၂၂။</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ဆာလံ ၉၈:၅။</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ဆာလံ ၉၈:၅။</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ဩဂုတ် ၃ ရက်။</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စာအုပ် ၄၊ အခန်း ၁၂။</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ယောဟန် ၆:၅၄။</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Sententiae 14, Canto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စိန့်အဲဖရေးမ်၊ အာဗြဟံနှင့် အိုက်ဇက်အပေါ် ဟိုမီလီ ၁၀၉။</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ဂျင်နက်စစ် ၄၇:၃၁။</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ပိုဒ် ၁၄၊ ကန်တို ၃။</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ထွက်ခွာခြင်း ၁၅:၂၅။</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ပိုဒ်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တရားသူကြီးများ ၄:၅။</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ယောဟန် ၁၂:၃၁။</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တရားသူကြီးများ ၁၅:၁၉။</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၁ စမူအဲလ် ၁၆:၂၃။</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ထိုစာတမ်း၊ ၁၇:၄၃။</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2ရာဇဝင် ၆:၅ နှင့် ၆။</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ယုဒစ် ၆:၁၀ နှင့် ၁၁။</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ဂဏန်း ၂၁:၈ နှင့် ၉။</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Num.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ဂဏန်း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ဂဏန်း ၂၁:၈ နှင့် ၉။</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အမှတ်တရနေ့: ဇွန်လ ၁ ရက်။</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ယောဟန် ၃:၁၄။</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သုတစာပေ ၁၃။</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ဂျင်နီစစ် ၄၈:၁၄။</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ပုဒ်မ ၁၄၊ အခန်း ၂။ စိုင်ပရီးယန်၏ စာတမ်း။</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ထွက်ခွာ ၁၂:၇။</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ထွက်ခွာ ၁၄:၂၁။</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တုန် ၈၊ ကဗျာ ၁။</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ထွက်ခွာ ၁၅:၂၅။</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သံ ၄၊ ကဗျာ ၈။</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ဂဏန်း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၁ရာဇူး ၁၇:၁၂။</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ဆာကရစ်၊ စာအုပ် ၈၊ ယောဟန်၊ အခန်း ၁၇။ ဟားမန်၊ ခရစ်တော်၏ဂုဏ်ပြုခြင်းအပေါ်။</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လုကာ ၂၄:၂၀။</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မာကု ၈:၃၄။</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ဖေဖော်ဝါရီ ၁ ရက်၊ ဖိုလီယို ၄၀၆။</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၂၀ ဖေဖော်ဝါရီ၊ ဖိုလီယို ၄၈၃။</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ဟေရှေကယ် ၉:၈၊ ဇူလိုင် ၂၁ ရက်၊ နောက်ဘက် ဖိုလီယို ၃၄၃ တွင်။</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ဆာလံ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ဟေရှာယ ၉:၆။</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ဆာလံ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အစ္စ. 33:12 နှင့် ၁ပေ.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ယေရမိ ၁၁:၁၉။</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ဒုတိယဥပဒေ ၂၁:၂၃။</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၃ မင်းကြီး ၂:၂၅။</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တုန် ၂၊ ဗုဒ္ဓဟူးနေ့၊ အိုဒ် ၉၊ နှင့် တုန် ၃၊ ဗုဒ္ဓဟူးနှင့်သောကြာနေ့ (ဆေဒယ်နီ)။</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တံတားစာအုပ်၊ စာရွက် ၆၆ တွင်။</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ဧဖေ ၃:၁၈။</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ခရိုက်ဆိုစတုံ၊ ဖိုလီယို ၁၆၃၈။</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ယောဟန် ၁၈:၃၁။</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လုကာ ၂၃:၂။</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တမန်တော်များ၏ လုပ်ဆောင်ချက်များ ၂:၂၂၊ ၂၃ နှင့် ၂၄။</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ဆရာခရာ့စာ ၂၄:၁၄၊ ၁၅ နှင့် ၁၆။</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ယောဟန် ၁၉:၁၇။</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မတ် ၂၇:၃၂။</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မတ် ၂၄:၁၅ နှင့် ၁၆။ ဒေနီယယ် ၉:၂၇။</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မတ် ၂၄:၂၀။</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အထက်ပါ၊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ဤမမှန်ကန်သောအကြောင်းအရာကို ဂျေရုဆလင်မြို့ရှိ သန့်စင် Cyril ဟု ခေါ်ဆိုသော စာအုပ်တွင် စာမျက်နှာ ၃၂ တွင် ထုတ်ဝေထားသည်။</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ဗျာဒင် ၁၃:၁၃။</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ဗျာဒင် ၇:၂ နှင့် ၃။</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ဗျာဒင် ၁၃:၁၆ နှင့် ၁၇။</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အထက်ပါ၊ ၁၃:၁၅။</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ဗျာဒင် ၉:၂၊ ၃ နှင့် ၄။</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ဗျာဒင် ၇:၂၊ စာမျက်နှာ ၃၁ နှင့် ၃၂။</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ဟေရှေကယ် ၉။</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ဗျာဒင် ၉:၄။</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ဗျာဒင် ၇:၃။</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အခန်း ၉၊ စကားလုံး ၉၊ ဖိုလီယို ၄၁။ သူ၏ အမှတ်တရ၊ ဇန်နဝါရီ ၃၀။</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စကားလုံး ၁၀၆၊ ဖိုလီယို ၂၆၇။</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Rev.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ပြန်လည်သုံးသပ်ချက် ၁၃:၁၈၊ ဖိုလီယို ၆၂။</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စာမျက်နှာ ၆၂၊ ကျမ်းပိုဒ် ၁၈ အပေါ်။</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မတ် ၂၄:၅။</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စာမျက်နှာ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လုကာ ၂၄:၅၀။</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စက်တင်ဘာ ၂၀၊ ဖိုလီယို ၁၁၇။</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စာမျက်နှာ ၁၂၀။</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နိုဝင်ဘာ ၁၆၊ ဖိုလီယို ၃၅၂၊ နောက်ဘက်။</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၁၄ နိုဝင်ဘာ၊ ဖိုလီယို ၃၄၁၊ နောက်ဘက်။</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အောက်တိုဘာ ၃၊ ဖိုလီယို ၁၅၁။</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၂၄ စက်တင်ဘာ၊ ဖိုလီယို ၁၀၁။</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ထိုစာတမ်း၊ စာမျက်နှာ ၃၊ ဖိုလီယို ၁၈။</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ဇူလိုင် ၃၀၊ နောက်ဘက် ဖိုလီယို ၄၀၄။</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စာမျက်နှာ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၇ လ၊ ဖိုလီယို ၂၄၆။</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၁၇ နိုဝင်ဘာ၊ ဖိုလီယို ၃၅၅။</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ဟေဘရူး ၁၃:၄။</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အောက်တိုဘာ ၂ ရက်၊ နောက်ဘက် ဖိုလီယို ၁၄၁။</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အောက်တိုဘာ ၂၊ ဖိုလီယို ၁၄၂၊ နောက်ဘက်။</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၁၉ နိုဝင်ဘာ၊ ဖိုလီယို ၃၇၆၊ နောက်ဘက်။</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အောက်တိုဘာ၊ ဖိုလီယို 213၊ နောက်ဘက်။</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၁၇ ဇန်နဝါရီ၊ ဖိုလီယို ၂၉၉၊ နောက်ဘက်</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၇ ဇန်နဝါရီ၊ ဖိုလီယို ၃၀၉ </w:t>
      </w:r>
      <w:r w:rsidRPr="00E541CA">
        <w:t xml:space="preserve">အနောက်ဘက်</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၁၅ ဇန်နဝါရီ၊ ဖိုလီယို ၂၈၇ (နောက်ဘက်)</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မေ ၁၂ ရက်၊ နောက်ဘက် ဖိုလီယို ၃၈၅။</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စာမျက်နှာ ၃၉၁။</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ဇူလိုင် ၁၉၊ နောက်ဘက်တွင် ဖိုလီယို ၃၃၁ နှင့် ၃၃၂</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၁ ဧပြီ၊ ဖိုလီယို ၁၆၉။</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စာမျက်နှာ ၁၇၀။</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နောက်ဘက် စာမျက်နှာ ၁၇၃။</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လီမိုနာ၊ အခန်း ၃။</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အခန်း ၉၄။</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မတ်လ ၁၄၊ ဖိုလီယို ၇၉၊ နောက်ဘက်။</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စက်တင်ဘာ၊ ဖိုလီယို 5၊ နောက်ဘက်။</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စက်တင်ဘာ ၁၊ ဖိုလီယို ၁၃၁ နောက်ဘက်တွင်။</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ပိုင်း ၂၊ ဖိုလီယို ၉၁ နောက်ဘက်တွင်။</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စာရွက် ၂၃၆။</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စာအုပ် ၄၊ ယုံကြည်ခြင်းအကြောင်း၊ အခန်း ၁၂။</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၁ ပေတရု ၂:၉။</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ဗျာဒင် ၁၆:၁၃။</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၁ ကောရင့် ၉:၁၃။</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တမန်တော်များ၏ လုပ်ရပ်များ ၈:၁၈။</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စာ ၁၅။</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စာရွက် ၆၈၆။</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၁ ကောရင့်သစ် ၉:၇၊ ၈၊ ၉ နှင့် ၁၀။</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ထိုစာတမ်း၊ အပိုဒ် ၁၁။</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ဒုတိယဥပဒေ ၅:၄။</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၁ ကော်ရင်သစ် ၉:၉၊ ၁၃ နှင့် ၁၁။</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ဂျင်နက်စစ် ၄:၄။</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ဆုတောင်းစာ ၄၉:၉၊ ၁၃၊ ၁၄။</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စာရွက် ၂၅၅၆။</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ဂဏန်း ၂၂:၃၁။</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Rom.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၁ ကောရင့်သစ် ၁၁:၂၄။</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ရွက် ၁၈၄။</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မေ ၈၊ စာရွက် ၅၁၄။</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ဇန်နဝါရီ ၁ ရက်၊ ဖိုလီယို ၃၃၀။</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၁ ကောရင့်သစ် ၁၁:၂၆။</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တိမိုသေ ၁:၁၊ ကျင့်ဝတ်သင်ခန်းစာ၊ ဖိုလီယို ၂၅၅၆။</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ရောမ ၁:၉။</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မတ် ၂၈:၂၀။</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မတ် ၁၆:၁၈။</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ဆာလံ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မတ် ၂၄:၃၅။</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တိမိုသေဦး ၃:၁၅။</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ဆာလံ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ယာကုပ် ၅:၁၇။</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သုတစာပေ ၂၀:၉။</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Eccl.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ဟေရှာယ ၅၈:၅။</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မာဂရစ်၊ စကားလုံး ၁၂၊ ဖိုလီယို ၄၅၀။</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အထက်ပါစာအုပ်၊ နောက်ဖက်တွင်။</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မဿဲ ၆:၈။</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တရားဟောချက် ၇၊ စာရွက် ၁၁၈။</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ဆာလံ ၇၄:၃။</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၁ ကောရင့်သစ် ၁၁:၃၁။</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ထိုစာတမ်း၊ ၄:၅။</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ယောဘ ၂၃:၅ နှင့် ၆။</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ဟေရှာ ၆၄:၆။</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ဖိလိပ္ပိ ၂:၁၂။</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ဆာလံ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၁ ကောရင့်သစ် ၁၀:၁၂။</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မတ် ၇:၂၂ နှင့် ၂၃။</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မာကု ၉:၂၉။</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ဆာလံ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ရောမ ၁၁:၃၃ နှင့် ၄၄။</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ဆာလံ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မဿဲ ၆:၁၆၊ ၅။</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မတ် ၂၃:၂၇၊ ၂၈။</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စာလုံး ၂၂၊ စာမျက်နှာ ၁၈၀ နှင့် ၁၈၁။</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လုကာ ၁၈:၁၂။</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၂ ကောရိန္သို း ၁၁:၁၃။</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မာကု ၉:၄၂။</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ဗျာဒင် ၁၂:၄။</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စာမျက်နှာ ၁၈၆၇။</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လုကာ ၁၂:၁။</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၁ ယောဟန် ၄:၁။</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၁ ကောရင့်သစ် ၁၃:၂ နှင့် ၁၃:၃။</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လုကာ ၁၁:၂၅။</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ဘုရားကျောင်းညီညွတ်ရေးအကြောင်း စာအုပ်။</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မတ် ၁၈:၁၇။</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စာ ၁၈၆၇။</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၁တိမိုသေ ၄:၂။</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လုကာ ၂၀:၄၇။</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Word 15၊ folio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တိမိုသေ ၂:၃:၅ နှင့် ၈။</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ဇွန်လ ၉ ရက်၊ ဖိုလီယို ၅၅။</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၂တိမိုသေ ၁၊ ကျင့်ဝတ်သင်ခန်းစာ ၂၊ စာရွက် ၂၃၁၈။</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ကော်ရင်သစ်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ထွက်ခွာ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ဖန်တီးခြင်း ၉:၆။</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ယောဟန် ၁၆:၂။</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ဟာဘာခုခ်် (အယူမှားသူ)။</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ဂလာတိသားများထံရေးသားသော စာတမ်း၊ အခန်း ၁၊ ကျမ်းပိုဒ် ၄၊ စာလုံး ၁၄၆၉။</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စာ ၁၉၉၃။</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မတ် ၁၈:၆; နှင့် မာကု ၉:၄၂။</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ဂျင်နက်စစ် ၂:၂၄; နှင့် မက်သူး ၁၉:၄၊ ၅ နှင့် ၆။</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ဟေဘရူး ၁၃:၄။</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ဟေဘရူး ၁၃:၄ နှင့် ယောဟန် ၈:၅။</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ဧဖက် ၅:၅။</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ဟေဘရူး ၁၃:၄။</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ဗျာဒင် ၂:၁၂၊ ၁၄၊ ၁၅ နှင့် ၁၆။</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မတ် ၂၃:၂၃ နှင့် ၂၄။</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ဟေဘရူးစာ၊ အခန်း ၆၊ သင်ခန်းစာ ၉၊ စာရွက် ၂၈၅၇။</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၁တိမိုသေ ၂:၂။</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၁တိမိုသေ ၂:၇၊ သင်ခန်းစာ ၇၊ စာရွက် ၂၄၂၃။</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ယာကုပ် ၂:၁၀။</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အဲဖက်စ်စာတော်အပေါ် သင်ခန်းစာ၊ အခန်း ၄၊ သင်ခန်း ၁၁၊ ဖိုလီယို ၁၆၉၂။</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ဩဂုတ် ၃၁။</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၁ ကောရင့်သစ် ၁၅:၉။</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အလက်ဇန်ဒရီးယားမြို့ရှိ Cyril သည် ဝိညာဉ်ထွက်ခွာခြင်းအပေါ် မိန့်ခွန်းတွင်၊ ဖိုလီယို ၄၉၅။</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ဟေရှာယ ၅:၂၀။</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ဖိလိပ္ပိ ၃:၂။</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၂ ပေတရု ၂:၁၊ ၂ နှင့် ၃။</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ရောမ ၁၆:၁၇။</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 6:3 နှင့်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တိမိုသေ ၆:၄ နှင့် ၅။</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နှင့်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အထက်ပါစာတမ်း၊ ပိုဒ် ၁၃။</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မာဂရစ်၊ မှားယွင်းသော ဆရာများအကြောင်း စကားလုံး ၁၃၊ စာမျက်နှာ ၄၆၆။</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ယောဟန် ၈:၄၄။</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တိမိုသေ ၄:၇။</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ယောဟန်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ဆရာခရစ် ၁၃:၁။</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ဆာလံ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၁ ယောဟန် ၄:၆။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ရှေးဓလေ့ယုံကြည်သူတို့၏ သာသနာကွဲပြားမှုအား လေ့လာစိစစ်ချက်</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ရှေးဓလေ့ယုံကြည်သူတို့၏ သာသနာကွဲပြားမှုအား လေ့လာစိစစ်ချက်</dc:title>
  <dc:subject>02</dc:subject>
  <dc:creator>ရော့စတော့ဗ်မြို့မှ သူတော်စင် ဒီမီထရီ</dc:creator>
  <keywords>ရော့စတော့ဗ်မြို့မှ ဒီမီထရီ တူပတာလို၊ သမိုင်းနှင့် အငြင်းပွားဆွေးနွေးရေးစာပေများ၊ သာသနာကွဲပြားမှုဆိုင်ရာ၊ သူတော်စင်များ၊ ယုံကြည်ခြင်း၊ ဆောင်းပါး၊ ဆရာသမားများ၊ သွန်သင်ချက်၊ အကျင့်အကြံများ၊ သာသနာကွဲပြားသူတို့၏၊ ယုံကြည်ခြင်း၌၊ သူတော်စင်တို့၏</keywords>
  <dc:description>«ရှေးဓလေ့ယုံကြည်သူတို့၏ သာသနာကွဲပြားမှုအား လေ့လာစိစစ်ချက်» သည် ရော့စတော့ဗ်မြို့မှ သူတော်စင် ဆရာတော်ကြီး ဒီမီထရီ ရေးသားတော်မူသော အငြင်းပွားဆွေးနွေးရေးကျမ်းဖြစ်ပြီး ရှေးဓလေ့ယုံကြည်သူတို့၏ သာသနာကွဲပြားမှုကို စိစစ်သုံးသပ်ထားခြင်းဖြစ်သည်။ စာရေးသူသည် သာသနာကွဲပြားသူတို့၏ ယုံကြည်ခြင်း၊ သွန်သင်ချက်နှင့် ကျင့်စဉ်တို့ကို အစဉ်လိုက် လေ့လာစိစစ်ကာ သူတို့၏ အယူအဆများကို သမ္မာတရားအသင်းတော်(Orthodox)၏ သွန်သင်ချက်၊ သမ္မာကျမ်းစာတော်နှင့် အသင်းတော်၏ အစဉ်အလာတို့နှင့် နှိုင်းယှဉ်ပြထားသည်။ အသင်းတော်၏ စည်းလုံးညီညွတ်မှု၊ ဝတ်ပြုထုံးနည်းများ၊ သိက္ခာတော်ရရာထူး၊ ပဋိညာဉ်ဆိုင်ရာ ဝိနည်းတော်များနှင့် စစ်မှန်သော ယုံကြည်ခြင်းကို နားလည်ခြင်းဆိုင်ရာ ပြဿနာများကို အထူးအလေးထား ဆွေးနွေးထားသည်။ သူတော်စင်ဆရာတော်ကြီးသည် မိမိ၏ ဆန့်ကျင်ဘက်တို့၏ ဆင်ခြေများကို အသေးစိတ် ခွဲခြမ်းစိတ်ဖြာကာ ၎င်းတို့၏ မှားယွင်းမှုကိုသာမက သာသနာကွဲပြားသူတို့၏ လောကအမြင်အတွင်း၌ရှိသော ကိုယ်တွင်း ဆန့်ကျင်မှုများကိုပါ ဖော်ပြရန် ကြိုးပမ်းထားသည်။ ဤစာအုပ်ကို ရှင်းလင်းစနစ်တကျ ရေးသားထားသောကြောင့် ၁၈ ရာစုအစပိုင်း အသင်းတော်အငြင်းပွားမှု၏ သမိုင်းဝင်အထိမ်းအမှတ်စာပေအဖြစ်သာမက သမ္မာတရားအသင်းတော်၏ ခုခံကာကွယ်ရေးကျမ်း (apologetics) စံနမူနာအဖြစ်လည်း စိတ်ဝင်စားဖွယ်ဖြစ်သည်။ ရုရှား ရှေးဓလေ့ယုံကြည်သူတို့၏ သာသနာကွဲပြားမှု၏ အကြောင်းရင်းနှင့် ယုတ္တိဗေဒကို နားလည်စေရုံသာမက ကွဲပြားမှုများနှင့် မှားယွင်းသော သွန်သင်ချက်များအပေါ် အသင်းတော်၏ တုံ့ပြန်မှု မူဝါဒများကိုလည်း သိရှိနားလည်စေရန် အထောက်အကူပြုသည်။</dc:description>
  <lastModifiedBy>Dmitri Gropen</lastModifiedBy>
  <revision>3</revision>
  <lastPrinted>1999-03-26T14:36:00.0000000Z</lastPrinted>
  <dcterms:created xsi:type="dcterms:W3CDTF">2026-08-19T17:09:00.0000000Z</dcterms:created>
  <dcterms:modified xsi:type="dcterms:W3CDTF">2026-08-19T17:31:00.0000000Z</dcterms:modified>
  <dc:language>my</dc:language>
</coreProperties>
</file>