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63BD" w14:textId="77777777" w:rsidR="00343003" w:rsidRDefault="00343003" w:rsidP="00F4376A">
      <w:pPr>
        <w:pStyle w:val="Title"/>
        <w:rPr>
          <w:lang w:val="ru-RU"/>
        </w:rPr>
      </w:pPr>
      <w:bookmarkStart w:id="0" w:name="_Toc43423053"/>
      <w:r>
        <w:rPr>
          <w:lang w:val="ru-RU"/>
        </w:rPr>
        <w:t>Seraphim</w:t>
      </w:r>
      <w:bookmarkEnd w:id="0"/>
      <w:r w:rsidRPr="007329F2">
        <w:rPr>
          <w:lang w:val="ru-RU"/>
        </w:rPr>
        <w:t xml:space="preserve"> </w:t>
      </w:r>
      <w:bookmarkStart w:id="1" w:name="_Toc43423054"/>
      <w:r>
        <w:rPr>
          <w:lang w:val="ru-RU"/>
        </w:rPr>
        <w:t xml:space="preserve"> Sarovsky</w:t>
      </w:r>
      <w:bookmarkEnd w:id="1"/>
    </w:p>
    <w:p w14:paraId="1FDD4525" w14:textId="77777777" w:rsidR="00343003" w:rsidRDefault="00343003">
      <w:pPr>
        <w:rPr>
          <w:color w:val="0000FF"/>
          <w:lang w:val="ru-RU"/>
        </w:rPr>
      </w:pPr>
    </w:p>
    <w:p w14:paraId="06B25D1C" w14:textId="77777777" w:rsidR="00343003" w:rsidRDefault="00343003" w:rsidP="00F4376A">
      <w:pPr>
        <w:pStyle w:val="Title2"/>
      </w:pPr>
      <w:bookmarkStart w:id="2" w:name="_Toc43423055"/>
      <w:r>
        <w:t>Bilay tan Saray Bangat</w:t>
      </w:r>
      <w:bookmarkEnd w:id="2"/>
    </w:p>
    <w:p w14:paraId="03AAA549" w14:textId="77777777" w:rsidR="00343003" w:rsidRDefault="00343003">
      <w:pPr>
        <w:rPr>
          <w:color w:val="0000FF"/>
          <w:lang w:val="ru-RU"/>
        </w:rPr>
      </w:pPr>
    </w:p>
    <w:p w14:paraId="44939824" w14:textId="77777777" w:rsidR="00343003" w:rsidRDefault="00343003">
      <w:pPr>
        <w:rPr>
          <w:lang w:val="ru-RU"/>
        </w:rPr>
      </w:pPr>
    </w:p>
    <w:p w14:paraId="6D4086E0" w14:textId="77777777" w:rsidR="00343003" w:rsidRDefault="00343003" w:rsidP="000A14D8">
      <w:pPr>
        <w:pStyle w:val="Heading5"/>
        <w:rPr>
          <w:lang w:val="ru-RU"/>
        </w:rPr>
      </w:pPr>
      <w:r w:rsidRPr="007329F2">
        <w:rPr>
          <w:lang w:val="ru-RU"/>
        </w:rPr>
        <w:t>Obispo Alexander (Mileant)</w:t>
      </w:r>
    </w:p>
    <w:p w14:paraId="5F832B7F" w14:textId="77777777" w:rsidR="00343003" w:rsidRDefault="00343003" w:rsidP="007329F2">
      <w:pPr>
        <w:rPr>
          <w:lang w:val="ru-RU"/>
        </w:rPr>
      </w:pPr>
    </w:p>
    <w:p w14:paraId="4628852C" w14:textId="77777777" w:rsidR="00343003" w:rsidRDefault="00343003" w:rsidP="007329F2">
      <w:pPr>
        <w:rPr>
          <w:lang w:val="ru-RU"/>
        </w:rPr>
      </w:pPr>
    </w:p>
    <w:p w14:paraId="1B89C141" w14:textId="77777777" w:rsidR="00343003" w:rsidRDefault="00343003" w:rsidP="007329F2">
      <w:pPr>
        <w:rPr>
          <w:sz w:val="28"/>
          <w:lang w:val="ru-RU"/>
        </w:rPr>
      </w:pPr>
      <w:r>
        <w:rPr>
          <w:b/>
          <w:bCs/>
          <w:sz w:val="28"/>
          <w:lang w:val="ru-RU"/>
        </w:rPr>
        <w:t>Saray Karga</w:t>
      </w:r>
      <w:r>
        <w:rPr>
          <w:sz w:val="28"/>
          <w:lang w:val="ru-RU"/>
        </w:rPr>
        <w:t xml:space="preserve">: </w:t>
      </w:r>
    </w:p>
    <w:p w14:paraId="0EC78D0B" w14:textId="77777777" w:rsidR="00343003" w:rsidRDefault="00000000" w:rsidP="007329F2">
      <w:pPr>
        <w:spacing w:line="360" w:lineRule="auto"/>
        <w:rPr>
          <w:sz w:val="28"/>
        </w:rPr>
      </w:pPr>
      <w:r>
        <w:rPr>
          <w:sz w:val="28"/>
          <w:lang w:val="ru-RU"/>
        </w:rPr>
        <w:pict w14:anchorId="14BAC361">
          <v:rect id="_x0000_i1033" style="width:0;height:1.5pt" o:hralign="center" o:bullet="t" o:hrstd="t" o:hr="t" fillcolor="#a0a0a0" stroked="f"/>
        </w:pict>
      </w:r>
    </w:p>
    <w:p w14:paraId="049CDB15" w14:textId="36E13DB0" w:rsidR="00E068D3" w:rsidRDefault="00E068D3">
      <w:pPr>
        <w:pStyle w:val="TOC2"/>
        <w:tabs>
          <w:tab w:val="right" w:leader="dot" w:pos="6470"/>
        </w:tabs>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47193" w:history="1">
        <w:r w:rsidRPr="00862CA1">
          <w:rPr>
            <w:rStyle w:val="Hyperlink"/>
            <w:noProof/>
            <w:lang w:val="ru-RU"/>
          </w:rPr>
          <w:t>Bilay</w:t>
        </w:r>
        <w:r>
          <w:rPr>
            <w:noProof/>
            <w:webHidden/>
          </w:rPr>
          <w:tab/>
        </w:r>
        <w:r>
          <w:rPr>
            <w:noProof/>
            <w:webHidden/>
          </w:rPr>
          <w:fldChar w:fldCharType="begin"/>
        </w:r>
        <w:r>
          <w:rPr>
            <w:noProof/>
            <w:webHidden/>
          </w:rPr>
          <w:instrText xml:space="preserve"> PAGEREF _Toc236747193 \h </w:instrText>
        </w:r>
        <w:r>
          <w:rPr>
            <w:noProof/>
            <w:webHidden/>
          </w:rPr>
        </w:r>
        <w:r>
          <w:rPr>
            <w:noProof/>
            <w:webHidden/>
          </w:rPr>
          <w:fldChar w:fldCharType="separate"/>
        </w:r>
        <w:r>
          <w:rPr>
            <w:noProof/>
            <w:webHidden/>
          </w:rPr>
          <w:t>2</w:t>
        </w:r>
        <w:r>
          <w:rPr>
            <w:noProof/>
            <w:webHidden/>
          </w:rPr>
          <w:fldChar w:fldCharType="end"/>
        </w:r>
      </w:hyperlink>
    </w:p>
    <w:p w14:paraId="108D5DC5" w14:textId="2ABD2C44" w:rsidR="00E068D3" w:rsidRDefault="00E068D3">
      <w:pPr>
        <w:pStyle w:val="TOC2"/>
        <w:tabs>
          <w:tab w:val="right" w:leader="dot" w:pos="6470"/>
        </w:tabs>
        <w:rPr>
          <w:rFonts w:eastAsiaTheme="minorEastAsia" w:cstheme="minorBidi"/>
          <w:b w:val="0"/>
          <w:bCs w:val="0"/>
          <w:noProof/>
          <w:kern w:val="2"/>
          <w:sz w:val="24"/>
          <w:szCs w:val="24"/>
          <w:lang w:bidi="ta-IN"/>
          <w14:ligatures w14:val="standardContextual"/>
        </w:rPr>
      </w:pPr>
      <w:hyperlink w:anchor="_Toc236747194" w:history="1">
        <w:r w:rsidRPr="00862CA1">
          <w:rPr>
            <w:rStyle w:val="Hyperlink"/>
            <w:noProof/>
            <w:lang w:val="ru-RU"/>
          </w:rPr>
          <w:t>Saray Giya</w:t>
        </w:r>
        <w:r>
          <w:rPr>
            <w:noProof/>
            <w:webHidden/>
          </w:rPr>
          <w:tab/>
        </w:r>
        <w:r>
          <w:rPr>
            <w:noProof/>
            <w:webHidden/>
          </w:rPr>
          <w:fldChar w:fldCharType="begin"/>
        </w:r>
        <w:r>
          <w:rPr>
            <w:noProof/>
            <w:webHidden/>
          </w:rPr>
          <w:instrText xml:space="preserve"> PAGEREF _Toc236747194 \h </w:instrText>
        </w:r>
        <w:r>
          <w:rPr>
            <w:noProof/>
            <w:webHidden/>
          </w:rPr>
        </w:r>
        <w:r>
          <w:rPr>
            <w:noProof/>
            <w:webHidden/>
          </w:rPr>
          <w:fldChar w:fldCharType="separate"/>
        </w:r>
        <w:r>
          <w:rPr>
            <w:noProof/>
            <w:webHidden/>
          </w:rPr>
          <w:t>6</w:t>
        </w:r>
        <w:r>
          <w:rPr>
            <w:noProof/>
            <w:webHidden/>
          </w:rPr>
          <w:fldChar w:fldCharType="end"/>
        </w:r>
      </w:hyperlink>
    </w:p>
    <w:p w14:paraId="1A52F754" w14:textId="66CF78E5"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195" w:history="1">
        <w:r w:rsidRPr="00862CA1">
          <w:rPr>
            <w:rStyle w:val="Hyperlink"/>
            <w:noProof/>
            <w:lang w:val="ru-RU"/>
          </w:rPr>
          <w:t>Nipaakar ed Dios</w:t>
        </w:r>
        <w:r>
          <w:rPr>
            <w:noProof/>
            <w:webHidden/>
          </w:rPr>
          <w:tab/>
        </w:r>
        <w:r>
          <w:rPr>
            <w:noProof/>
            <w:webHidden/>
          </w:rPr>
          <w:fldChar w:fldCharType="begin"/>
        </w:r>
        <w:r>
          <w:rPr>
            <w:noProof/>
            <w:webHidden/>
          </w:rPr>
          <w:instrText xml:space="preserve"> PAGEREF _Toc236747195 \h </w:instrText>
        </w:r>
        <w:r>
          <w:rPr>
            <w:noProof/>
            <w:webHidden/>
          </w:rPr>
        </w:r>
        <w:r>
          <w:rPr>
            <w:noProof/>
            <w:webHidden/>
          </w:rPr>
          <w:fldChar w:fldCharType="separate"/>
        </w:r>
        <w:r>
          <w:rPr>
            <w:noProof/>
            <w:webHidden/>
          </w:rPr>
          <w:t>6</w:t>
        </w:r>
        <w:r>
          <w:rPr>
            <w:noProof/>
            <w:webHidden/>
          </w:rPr>
          <w:fldChar w:fldCharType="end"/>
        </w:r>
      </w:hyperlink>
    </w:p>
    <w:p w14:paraId="7BE72428" w14:textId="6AE9FABA"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196" w:history="1">
        <w:r w:rsidRPr="00862CA1">
          <w:rPr>
            <w:rStyle w:val="Hyperlink"/>
            <w:noProof/>
            <w:lang w:val="ru-RU"/>
          </w:rPr>
          <w:t>Saray Rason na Ipan-dateng nen Kristo</w:t>
        </w:r>
        <w:r>
          <w:rPr>
            <w:noProof/>
            <w:webHidden/>
          </w:rPr>
          <w:tab/>
        </w:r>
        <w:r>
          <w:rPr>
            <w:noProof/>
            <w:webHidden/>
          </w:rPr>
          <w:fldChar w:fldCharType="begin"/>
        </w:r>
        <w:r>
          <w:rPr>
            <w:noProof/>
            <w:webHidden/>
          </w:rPr>
          <w:instrText xml:space="preserve"> PAGEREF _Toc236747196 \h </w:instrText>
        </w:r>
        <w:r>
          <w:rPr>
            <w:noProof/>
            <w:webHidden/>
          </w:rPr>
        </w:r>
        <w:r>
          <w:rPr>
            <w:noProof/>
            <w:webHidden/>
          </w:rPr>
          <w:fldChar w:fldCharType="separate"/>
        </w:r>
        <w:r>
          <w:rPr>
            <w:noProof/>
            <w:webHidden/>
          </w:rPr>
          <w:t>7</w:t>
        </w:r>
        <w:r>
          <w:rPr>
            <w:noProof/>
            <w:webHidden/>
          </w:rPr>
          <w:fldChar w:fldCharType="end"/>
        </w:r>
      </w:hyperlink>
    </w:p>
    <w:p w14:paraId="6D632025" w14:textId="3DAFDE56"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197" w:history="1">
        <w:r w:rsidRPr="00862CA1">
          <w:rPr>
            <w:rStyle w:val="Hyperlink"/>
            <w:noProof/>
            <w:lang w:val="ru-RU"/>
          </w:rPr>
          <w:t>Pananisia</w:t>
        </w:r>
        <w:r>
          <w:rPr>
            <w:noProof/>
            <w:webHidden/>
          </w:rPr>
          <w:tab/>
        </w:r>
        <w:r>
          <w:rPr>
            <w:noProof/>
            <w:webHidden/>
          </w:rPr>
          <w:fldChar w:fldCharType="begin"/>
        </w:r>
        <w:r>
          <w:rPr>
            <w:noProof/>
            <w:webHidden/>
          </w:rPr>
          <w:instrText xml:space="preserve"> PAGEREF _Toc236747197 \h </w:instrText>
        </w:r>
        <w:r>
          <w:rPr>
            <w:noProof/>
            <w:webHidden/>
          </w:rPr>
        </w:r>
        <w:r>
          <w:rPr>
            <w:noProof/>
            <w:webHidden/>
          </w:rPr>
          <w:fldChar w:fldCharType="separate"/>
        </w:r>
        <w:r>
          <w:rPr>
            <w:noProof/>
            <w:webHidden/>
          </w:rPr>
          <w:t>7</w:t>
        </w:r>
        <w:r>
          <w:rPr>
            <w:noProof/>
            <w:webHidden/>
          </w:rPr>
          <w:fldChar w:fldCharType="end"/>
        </w:r>
      </w:hyperlink>
    </w:p>
    <w:p w14:paraId="0ED510F9" w14:textId="2A902F8A"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198" w:history="1">
        <w:r w:rsidRPr="00862CA1">
          <w:rPr>
            <w:rStyle w:val="Hyperlink"/>
            <w:noProof/>
            <w:lang w:val="ru-RU"/>
          </w:rPr>
          <w:t>Ilalo</w:t>
        </w:r>
        <w:r>
          <w:rPr>
            <w:noProof/>
            <w:webHidden/>
          </w:rPr>
          <w:tab/>
        </w:r>
        <w:r>
          <w:rPr>
            <w:noProof/>
            <w:webHidden/>
          </w:rPr>
          <w:fldChar w:fldCharType="begin"/>
        </w:r>
        <w:r>
          <w:rPr>
            <w:noProof/>
            <w:webHidden/>
          </w:rPr>
          <w:instrText xml:space="preserve"> PAGEREF _Toc236747198 \h </w:instrText>
        </w:r>
        <w:r>
          <w:rPr>
            <w:noProof/>
            <w:webHidden/>
          </w:rPr>
        </w:r>
        <w:r>
          <w:rPr>
            <w:noProof/>
            <w:webHidden/>
          </w:rPr>
          <w:fldChar w:fldCharType="separate"/>
        </w:r>
        <w:r>
          <w:rPr>
            <w:noProof/>
            <w:webHidden/>
          </w:rPr>
          <w:t>8</w:t>
        </w:r>
        <w:r>
          <w:rPr>
            <w:noProof/>
            <w:webHidden/>
          </w:rPr>
          <w:fldChar w:fldCharType="end"/>
        </w:r>
      </w:hyperlink>
    </w:p>
    <w:p w14:paraId="1EF8D8BB" w14:textId="5CFF0EE6"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199" w:history="1">
        <w:r w:rsidRPr="00862CA1">
          <w:rPr>
            <w:rStyle w:val="Hyperlink"/>
            <w:noProof/>
            <w:lang w:val="ru-RU"/>
          </w:rPr>
          <w:t>Panangaro ed Dios</w:t>
        </w:r>
        <w:r>
          <w:rPr>
            <w:noProof/>
            <w:webHidden/>
          </w:rPr>
          <w:tab/>
        </w:r>
        <w:r>
          <w:rPr>
            <w:noProof/>
            <w:webHidden/>
          </w:rPr>
          <w:fldChar w:fldCharType="begin"/>
        </w:r>
        <w:r>
          <w:rPr>
            <w:noProof/>
            <w:webHidden/>
          </w:rPr>
          <w:instrText xml:space="preserve"> PAGEREF _Toc236747199 \h </w:instrText>
        </w:r>
        <w:r>
          <w:rPr>
            <w:noProof/>
            <w:webHidden/>
          </w:rPr>
        </w:r>
        <w:r>
          <w:rPr>
            <w:noProof/>
            <w:webHidden/>
          </w:rPr>
          <w:fldChar w:fldCharType="separate"/>
        </w:r>
        <w:r>
          <w:rPr>
            <w:noProof/>
            <w:webHidden/>
          </w:rPr>
          <w:t>8</w:t>
        </w:r>
        <w:r>
          <w:rPr>
            <w:noProof/>
            <w:webHidden/>
          </w:rPr>
          <w:fldChar w:fldCharType="end"/>
        </w:r>
      </w:hyperlink>
    </w:p>
    <w:p w14:paraId="4B9F4138" w14:textId="4637D05D"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0" w:history="1">
        <w:r w:rsidRPr="00862CA1">
          <w:rPr>
            <w:rStyle w:val="Hyperlink"/>
            <w:noProof/>
            <w:lang w:val="ru-RU"/>
          </w:rPr>
          <w:t>Panangasikaso ed kaluluwa</w:t>
        </w:r>
        <w:r>
          <w:rPr>
            <w:noProof/>
            <w:webHidden/>
          </w:rPr>
          <w:tab/>
        </w:r>
        <w:r>
          <w:rPr>
            <w:noProof/>
            <w:webHidden/>
          </w:rPr>
          <w:fldChar w:fldCharType="begin"/>
        </w:r>
        <w:r>
          <w:rPr>
            <w:noProof/>
            <w:webHidden/>
          </w:rPr>
          <w:instrText xml:space="preserve"> PAGEREF _Toc236747200 \h </w:instrText>
        </w:r>
        <w:r>
          <w:rPr>
            <w:noProof/>
            <w:webHidden/>
          </w:rPr>
        </w:r>
        <w:r>
          <w:rPr>
            <w:noProof/>
            <w:webHidden/>
          </w:rPr>
          <w:fldChar w:fldCharType="separate"/>
        </w:r>
        <w:r>
          <w:rPr>
            <w:noProof/>
            <w:webHidden/>
          </w:rPr>
          <w:t>9</w:t>
        </w:r>
        <w:r>
          <w:rPr>
            <w:noProof/>
            <w:webHidden/>
          </w:rPr>
          <w:fldChar w:fldCharType="end"/>
        </w:r>
      </w:hyperlink>
    </w:p>
    <w:p w14:paraId="3795DF88" w14:textId="71608017"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1" w:history="1">
        <w:r w:rsidRPr="00862CA1">
          <w:rPr>
            <w:rStyle w:val="Hyperlink"/>
            <w:noProof/>
            <w:lang w:val="ru-RU"/>
          </w:rPr>
          <w:t>Panangaro ed kapwa</w:t>
        </w:r>
        <w:r>
          <w:rPr>
            <w:noProof/>
            <w:webHidden/>
          </w:rPr>
          <w:tab/>
        </w:r>
        <w:r>
          <w:rPr>
            <w:noProof/>
            <w:webHidden/>
          </w:rPr>
          <w:fldChar w:fldCharType="begin"/>
        </w:r>
        <w:r>
          <w:rPr>
            <w:noProof/>
            <w:webHidden/>
          </w:rPr>
          <w:instrText xml:space="preserve"> PAGEREF _Toc236747201 \h </w:instrText>
        </w:r>
        <w:r>
          <w:rPr>
            <w:noProof/>
            <w:webHidden/>
          </w:rPr>
        </w:r>
        <w:r>
          <w:rPr>
            <w:noProof/>
            <w:webHidden/>
          </w:rPr>
          <w:fldChar w:fldCharType="separate"/>
        </w:r>
        <w:r>
          <w:rPr>
            <w:noProof/>
            <w:webHidden/>
          </w:rPr>
          <w:t>9</w:t>
        </w:r>
        <w:r>
          <w:rPr>
            <w:noProof/>
            <w:webHidden/>
          </w:rPr>
          <w:fldChar w:fldCharType="end"/>
        </w:r>
      </w:hyperlink>
    </w:p>
    <w:p w14:paraId="0BAD2440" w14:textId="24352ABC"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2" w:history="1">
        <w:r w:rsidRPr="00862CA1">
          <w:rPr>
            <w:rStyle w:val="Hyperlink"/>
            <w:noProof/>
            <w:lang w:val="ru-RU"/>
          </w:rPr>
          <w:t>Ag pan-husga tan panamerdona ed saray kasalanan</w:t>
        </w:r>
        <w:r>
          <w:rPr>
            <w:noProof/>
            <w:webHidden/>
          </w:rPr>
          <w:tab/>
        </w:r>
        <w:r>
          <w:rPr>
            <w:noProof/>
            <w:webHidden/>
          </w:rPr>
          <w:fldChar w:fldCharType="begin"/>
        </w:r>
        <w:r>
          <w:rPr>
            <w:noProof/>
            <w:webHidden/>
          </w:rPr>
          <w:instrText xml:space="preserve"> PAGEREF _Toc236747202 \h </w:instrText>
        </w:r>
        <w:r>
          <w:rPr>
            <w:noProof/>
            <w:webHidden/>
          </w:rPr>
        </w:r>
        <w:r>
          <w:rPr>
            <w:noProof/>
            <w:webHidden/>
          </w:rPr>
          <w:fldChar w:fldCharType="separate"/>
        </w:r>
        <w:r>
          <w:rPr>
            <w:noProof/>
            <w:webHidden/>
          </w:rPr>
          <w:t>11</w:t>
        </w:r>
        <w:r>
          <w:rPr>
            <w:noProof/>
            <w:webHidden/>
          </w:rPr>
          <w:fldChar w:fldCharType="end"/>
        </w:r>
      </w:hyperlink>
    </w:p>
    <w:p w14:paraId="0C545570" w14:textId="0E0898AA"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3" w:history="1">
        <w:r w:rsidRPr="00862CA1">
          <w:rPr>
            <w:rStyle w:val="Hyperlink"/>
            <w:noProof/>
            <w:lang w:val="ru-RU"/>
          </w:rPr>
          <w:t>Panagbabawi</w:t>
        </w:r>
        <w:r>
          <w:rPr>
            <w:noProof/>
            <w:webHidden/>
          </w:rPr>
          <w:tab/>
        </w:r>
        <w:r>
          <w:rPr>
            <w:noProof/>
            <w:webHidden/>
          </w:rPr>
          <w:fldChar w:fldCharType="begin"/>
        </w:r>
        <w:r>
          <w:rPr>
            <w:noProof/>
            <w:webHidden/>
          </w:rPr>
          <w:instrText xml:space="preserve"> PAGEREF _Toc236747203 \h </w:instrText>
        </w:r>
        <w:r>
          <w:rPr>
            <w:noProof/>
            <w:webHidden/>
          </w:rPr>
        </w:r>
        <w:r>
          <w:rPr>
            <w:noProof/>
            <w:webHidden/>
          </w:rPr>
          <w:fldChar w:fldCharType="separate"/>
        </w:r>
        <w:r>
          <w:rPr>
            <w:noProof/>
            <w:webHidden/>
          </w:rPr>
          <w:t>12</w:t>
        </w:r>
        <w:r>
          <w:rPr>
            <w:noProof/>
            <w:webHidden/>
          </w:rPr>
          <w:fldChar w:fldCharType="end"/>
        </w:r>
      </w:hyperlink>
    </w:p>
    <w:p w14:paraId="1A5E6748" w14:textId="69C44782"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4" w:history="1">
        <w:r w:rsidRPr="00862CA1">
          <w:rPr>
            <w:rStyle w:val="Hyperlink"/>
            <w:noProof/>
            <w:lang w:val="ru-RU"/>
          </w:rPr>
          <w:t>Panag-ayuno</w:t>
        </w:r>
        <w:r>
          <w:rPr>
            <w:noProof/>
            <w:webHidden/>
          </w:rPr>
          <w:tab/>
        </w:r>
        <w:r>
          <w:rPr>
            <w:noProof/>
            <w:webHidden/>
          </w:rPr>
          <w:fldChar w:fldCharType="begin"/>
        </w:r>
        <w:r>
          <w:rPr>
            <w:noProof/>
            <w:webHidden/>
          </w:rPr>
          <w:instrText xml:space="preserve"> PAGEREF _Toc236747204 \h </w:instrText>
        </w:r>
        <w:r>
          <w:rPr>
            <w:noProof/>
            <w:webHidden/>
          </w:rPr>
        </w:r>
        <w:r>
          <w:rPr>
            <w:noProof/>
            <w:webHidden/>
          </w:rPr>
          <w:fldChar w:fldCharType="separate"/>
        </w:r>
        <w:r>
          <w:rPr>
            <w:noProof/>
            <w:webHidden/>
          </w:rPr>
          <w:t>12</w:t>
        </w:r>
        <w:r>
          <w:rPr>
            <w:noProof/>
            <w:webHidden/>
          </w:rPr>
          <w:fldChar w:fldCharType="end"/>
        </w:r>
      </w:hyperlink>
    </w:p>
    <w:p w14:paraId="32ACF479" w14:textId="306E6CC7"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5" w:history="1">
        <w:r w:rsidRPr="00862CA1">
          <w:rPr>
            <w:rStyle w:val="Hyperlink"/>
            <w:noProof/>
            <w:lang w:val="ru-RU"/>
          </w:rPr>
          <w:t>Say pasensya tan kababaan</w:t>
        </w:r>
        <w:r>
          <w:rPr>
            <w:noProof/>
            <w:webHidden/>
          </w:rPr>
          <w:tab/>
        </w:r>
        <w:r>
          <w:rPr>
            <w:noProof/>
            <w:webHidden/>
          </w:rPr>
          <w:fldChar w:fldCharType="begin"/>
        </w:r>
        <w:r>
          <w:rPr>
            <w:noProof/>
            <w:webHidden/>
          </w:rPr>
          <w:instrText xml:space="preserve"> PAGEREF _Toc236747205 \h </w:instrText>
        </w:r>
        <w:r>
          <w:rPr>
            <w:noProof/>
            <w:webHidden/>
          </w:rPr>
        </w:r>
        <w:r>
          <w:rPr>
            <w:noProof/>
            <w:webHidden/>
          </w:rPr>
          <w:fldChar w:fldCharType="separate"/>
        </w:r>
        <w:r>
          <w:rPr>
            <w:noProof/>
            <w:webHidden/>
          </w:rPr>
          <w:t>13</w:t>
        </w:r>
        <w:r>
          <w:rPr>
            <w:noProof/>
            <w:webHidden/>
          </w:rPr>
          <w:fldChar w:fldCharType="end"/>
        </w:r>
      </w:hyperlink>
    </w:p>
    <w:p w14:paraId="302B8C17" w14:textId="6E6F7EB2"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6" w:history="1">
        <w:r w:rsidRPr="00862CA1">
          <w:rPr>
            <w:rStyle w:val="Hyperlink"/>
            <w:noProof/>
            <w:lang w:val="ru-RU"/>
          </w:rPr>
          <w:t>Sakit</w:t>
        </w:r>
        <w:r>
          <w:rPr>
            <w:noProof/>
            <w:webHidden/>
          </w:rPr>
          <w:tab/>
        </w:r>
        <w:r>
          <w:rPr>
            <w:noProof/>
            <w:webHidden/>
          </w:rPr>
          <w:fldChar w:fldCharType="begin"/>
        </w:r>
        <w:r>
          <w:rPr>
            <w:noProof/>
            <w:webHidden/>
          </w:rPr>
          <w:instrText xml:space="preserve"> PAGEREF _Toc236747206 \h </w:instrText>
        </w:r>
        <w:r>
          <w:rPr>
            <w:noProof/>
            <w:webHidden/>
          </w:rPr>
        </w:r>
        <w:r>
          <w:rPr>
            <w:noProof/>
            <w:webHidden/>
          </w:rPr>
          <w:fldChar w:fldCharType="separate"/>
        </w:r>
        <w:r>
          <w:rPr>
            <w:noProof/>
            <w:webHidden/>
          </w:rPr>
          <w:t>14</w:t>
        </w:r>
        <w:r>
          <w:rPr>
            <w:noProof/>
            <w:webHidden/>
          </w:rPr>
          <w:fldChar w:fldCharType="end"/>
        </w:r>
      </w:hyperlink>
    </w:p>
    <w:p w14:paraId="11AA28CC" w14:textId="60E6A077"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7" w:history="1">
        <w:r w:rsidRPr="00862CA1">
          <w:rPr>
            <w:rStyle w:val="Hyperlink"/>
            <w:noProof/>
            <w:lang w:val="ru-RU"/>
          </w:rPr>
          <w:t>Kareenan na kanonotan</w:t>
        </w:r>
        <w:r>
          <w:rPr>
            <w:noProof/>
            <w:webHidden/>
          </w:rPr>
          <w:tab/>
        </w:r>
        <w:r>
          <w:rPr>
            <w:noProof/>
            <w:webHidden/>
          </w:rPr>
          <w:fldChar w:fldCharType="begin"/>
        </w:r>
        <w:r>
          <w:rPr>
            <w:noProof/>
            <w:webHidden/>
          </w:rPr>
          <w:instrText xml:space="preserve"> PAGEREF _Toc236747207 \h </w:instrText>
        </w:r>
        <w:r>
          <w:rPr>
            <w:noProof/>
            <w:webHidden/>
          </w:rPr>
        </w:r>
        <w:r>
          <w:rPr>
            <w:noProof/>
            <w:webHidden/>
          </w:rPr>
          <w:fldChar w:fldCharType="separate"/>
        </w:r>
        <w:r>
          <w:rPr>
            <w:noProof/>
            <w:webHidden/>
          </w:rPr>
          <w:t>14</w:t>
        </w:r>
        <w:r>
          <w:rPr>
            <w:noProof/>
            <w:webHidden/>
          </w:rPr>
          <w:fldChar w:fldCharType="end"/>
        </w:r>
      </w:hyperlink>
    </w:p>
    <w:p w14:paraId="47EBD6CD" w14:textId="410BA18A"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8" w:history="1">
        <w:r w:rsidRPr="00862CA1">
          <w:rPr>
            <w:rStyle w:val="Hyperlink"/>
            <w:noProof/>
            <w:lang w:val="ru-RU"/>
          </w:rPr>
          <w:t>Saray Gawa</w:t>
        </w:r>
        <w:r>
          <w:rPr>
            <w:noProof/>
            <w:webHidden/>
          </w:rPr>
          <w:tab/>
        </w:r>
        <w:r>
          <w:rPr>
            <w:noProof/>
            <w:webHidden/>
          </w:rPr>
          <w:fldChar w:fldCharType="begin"/>
        </w:r>
        <w:r>
          <w:rPr>
            <w:noProof/>
            <w:webHidden/>
          </w:rPr>
          <w:instrText xml:space="preserve"> PAGEREF _Toc236747208 \h </w:instrText>
        </w:r>
        <w:r>
          <w:rPr>
            <w:noProof/>
            <w:webHidden/>
          </w:rPr>
        </w:r>
        <w:r>
          <w:rPr>
            <w:noProof/>
            <w:webHidden/>
          </w:rPr>
          <w:fldChar w:fldCharType="separate"/>
        </w:r>
        <w:r>
          <w:rPr>
            <w:noProof/>
            <w:webHidden/>
          </w:rPr>
          <w:t>17</w:t>
        </w:r>
        <w:r>
          <w:rPr>
            <w:noProof/>
            <w:webHidden/>
          </w:rPr>
          <w:fldChar w:fldCharType="end"/>
        </w:r>
      </w:hyperlink>
    </w:p>
    <w:p w14:paraId="3D9C5542" w14:textId="39C15B1A"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09" w:history="1">
        <w:r w:rsidRPr="00862CA1">
          <w:rPr>
            <w:rStyle w:val="Hyperlink"/>
            <w:noProof/>
            <w:lang w:val="ru-RU"/>
          </w:rPr>
          <w:t>Kalinis na Puso</w:t>
        </w:r>
        <w:r>
          <w:rPr>
            <w:noProof/>
            <w:webHidden/>
          </w:rPr>
          <w:tab/>
        </w:r>
        <w:r>
          <w:rPr>
            <w:noProof/>
            <w:webHidden/>
          </w:rPr>
          <w:fldChar w:fldCharType="begin"/>
        </w:r>
        <w:r>
          <w:rPr>
            <w:noProof/>
            <w:webHidden/>
          </w:rPr>
          <w:instrText xml:space="preserve"> PAGEREF _Toc236747209 \h </w:instrText>
        </w:r>
        <w:r>
          <w:rPr>
            <w:noProof/>
            <w:webHidden/>
          </w:rPr>
        </w:r>
        <w:r>
          <w:rPr>
            <w:noProof/>
            <w:webHidden/>
          </w:rPr>
          <w:fldChar w:fldCharType="separate"/>
        </w:r>
        <w:r>
          <w:rPr>
            <w:noProof/>
            <w:webHidden/>
          </w:rPr>
          <w:t>18</w:t>
        </w:r>
        <w:r>
          <w:rPr>
            <w:noProof/>
            <w:webHidden/>
          </w:rPr>
          <w:fldChar w:fldCharType="end"/>
        </w:r>
      </w:hyperlink>
    </w:p>
    <w:p w14:paraId="317F9633" w14:textId="67E036B6"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10" w:history="1">
        <w:r w:rsidRPr="00862CA1">
          <w:rPr>
            <w:rStyle w:val="Hyperlink"/>
            <w:noProof/>
            <w:lang w:val="ru-RU"/>
          </w:rPr>
          <w:t>Pan-usisa ed Saray Galaw na Puso</w:t>
        </w:r>
        <w:r>
          <w:rPr>
            <w:noProof/>
            <w:webHidden/>
          </w:rPr>
          <w:tab/>
        </w:r>
        <w:r>
          <w:rPr>
            <w:noProof/>
            <w:webHidden/>
          </w:rPr>
          <w:fldChar w:fldCharType="begin"/>
        </w:r>
        <w:r>
          <w:rPr>
            <w:noProof/>
            <w:webHidden/>
          </w:rPr>
          <w:instrText xml:space="preserve"> PAGEREF _Toc236747210 \h </w:instrText>
        </w:r>
        <w:r>
          <w:rPr>
            <w:noProof/>
            <w:webHidden/>
          </w:rPr>
        </w:r>
        <w:r>
          <w:rPr>
            <w:noProof/>
            <w:webHidden/>
          </w:rPr>
          <w:fldChar w:fldCharType="separate"/>
        </w:r>
        <w:r>
          <w:rPr>
            <w:noProof/>
            <w:webHidden/>
          </w:rPr>
          <w:t>19</w:t>
        </w:r>
        <w:r>
          <w:rPr>
            <w:noProof/>
            <w:webHidden/>
          </w:rPr>
          <w:fldChar w:fldCharType="end"/>
        </w:r>
      </w:hyperlink>
    </w:p>
    <w:p w14:paraId="06B1F879" w14:textId="503B5B2C"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11" w:history="1">
        <w:r w:rsidRPr="00862CA1">
          <w:rPr>
            <w:rStyle w:val="Hyperlink"/>
            <w:noProof/>
            <w:lang w:val="ru-RU"/>
          </w:rPr>
          <w:t>Sobran panag-alwar ed saray bengatlan mundano</w:t>
        </w:r>
        <w:r>
          <w:rPr>
            <w:noProof/>
            <w:webHidden/>
          </w:rPr>
          <w:tab/>
        </w:r>
        <w:r>
          <w:rPr>
            <w:noProof/>
            <w:webHidden/>
          </w:rPr>
          <w:fldChar w:fldCharType="begin"/>
        </w:r>
        <w:r>
          <w:rPr>
            <w:noProof/>
            <w:webHidden/>
          </w:rPr>
          <w:instrText xml:space="preserve"> PAGEREF _Toc236747211 \h </w:instrText>
        </w:r>
        <w:r>
          <w:rPr>
            <w:noProof/>
            <w:webHidden/>
          </w:rPr>
        </w:r>
        <w:r>
          <w:rPr>
            <w:noProof/>
            <w:webHidden/>
          </w:rPr>
          <w:fldChar w:fldCharType="separate"/>
        </w:r>
        <w:r>
          <w:rPr>
            <w:noProof/>
            <w:webHidden/>
          </w:rPr>
          <w:t>20</w:t>
        </w:r>
        <w:r>
          <w:rPr>
            <w:noProof/>
            <w:webHidden/>
          </w:rPr>
          <w:fldChar w:fldCharType="end"/>
        </w:r>
      </w:hyperlink>
    </w:p>
    <w:p w14:paraId="7495FA8B" w14:textId="0B80DCAC"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12" w:history="1">
        <w:r w:rsidRPr="00862CA1">
          <w:rPr>
            <w:rStyle w:val="Hyperlink"/>
            <w:noProof/>
            <w:lang w:val="ru-RU"/>
          </w:rPr>
          <w:t>Ermen</w:t>
        </w:r>
        <w:r>
          <w:rPr>
            <w:noProof/>
            <w:webHidden/>
          </w:rPr>
          <w:tab/>
        </w:r>
        <w:r>
          <w:rPr>
            <w:noProof/>
            <w:webHidden/>
          </w:rPr>
          <w:fldChar w:fldCharType="begin"/>
        </w:r>
        <w:r>
          <w:rPr>
            <w:noProof/>
            <w:webHidden/>
          </w:rPr>
          <w:instrText xml:space="preserve"> PAGEREF _Toc236747212 \h </w:instrText>
        </w:r>
        <w:r>
          <w:rPr>
            <w:noProof/>
            <w:webHidden/>
          </w:rPr>
        </w:r>
        <w:r>
          <w:rPr>
            <w:noProof/>
            <w:webHidden/>
          </w:rPr>
          <w:fldChar w:fldCharType="separate"/>
        </w:r>
        <w:r>
          <w:rPr>
            <w:noProof/>
            <w:webHidden/>
          </w:rPr>
          <w:t>20</w:t>
        </w:r>
        <w:r>
          <w:rPr>
            <w:noProof/>
            <w:webHidden/>
          </w:rPr>
          <w:fldChar w:fldCharType="end"/>
        </w:r>
      </w:hyperlink>
    </w:p>
    <w:p w14:paraId="38B9965D" w14:textId="7AC6368A"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13" w:history="1">
        <w:r w:rsidRPr="00862CA1">
          <w:rPr>
            <w:rStyle w:val="Hyperlink"/>
            <w:noProof/>
            <w:lang w:val="ru-RU"/>
          </w:rPr>
          <w:t>Say Aktibo tan Kontemplatibon Bilay</w:t>
        </w:r>
        <w:r>
          <w:rPr>
            <w:noProof/>
            <w:webHidden/>
          </w:rPr>
          <w:tab/>
        </w:r>
        <w:r>
          <w:rPr>
            <w:noProof/>
            <w:webHidden/>
          </w:rPr>
          <w:fldChar w:fldCharType="begin"/>
        </w:r>
        <w:r>
          <w:rPr>
            <w:noProof/>
            <w:webHidden/>
          </w:rPr>
          <w:instrText xml:space="preserve"> PAGEREF _Toc236747213 \h </w:instrText>
        </w:r>
        <w:r>
          <w:rPr>
            <w:noProof/>
            <w:webHidden/>
          </w:rPr>
        </w:r>
        <w:r>
          <w:rPr>
            <w:noProof/>
            <w:webHidden/>
          </w:rPr>
          <w:fldChar w:fldCharType="separate"/>
        </w:r>
        <w:r>
          <w:rPr>
            <w:noProof/>
            <w:webHidden/>
          </w:rPr>
          <w:t>21</w:t>
        </w:r>
        <w:r>
          <w:rPr>
            <w:noProof/>
            <w:webHidden/>
          </w:rPr>
          <w:fldChar w:fldCharType="end"/>
        </w:r>
      </w:hyperlink>
    </w:p>
    <w:p w14:paraId="42CA4EF8" w14:textId="79D0E632"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14" w:history="1">
        <w:r w:rsidRPr="00862CA1">
          <w:rPr>
            <w:rStyle w:val="Hyperlink"/>
            <w:noProof/>
            <w:lang w:val="ru-RU"/>
          </w:rPr>
          <w:t>Say Liwawa nen Kristo</w:t>
        </w:r>
        <w:r>
          <w:rPr>
            <w:noProof/>
            <w:webHidden/>
          </w:rPr>
          <w:tab/>
        </w:r>
        <w:r>
          <w:rPr>
            <w:noProof/>
            <w:webHidden/>
          </w:rPr>
          <w:fldChar w:fldCharType="begin"/>
        </w:r>
        <w:r>
          <w:rPr>
            <w:noProof/>
            <w:webHidden/>
          </w:rPr>
          <w:instrText xml:space="preserve"> PAGEREF _Toc236747214 \h </w:instrText>
        </w:r>
        <w:r>
          <w:rPr>
            <w:noProof/>
            <w:webHidden/>
          </w:rPr>
        </w:r>
        <w:r>
          <w:rPr>
            <w:noProof/>
            <w:webHidden/>
          </w:rPr>
          <w:fldChar w:fldCharType="separate"/>
        </w:r>
        <w:r>
          <w:rPr>
            <w:noProof/>
            <w:webHidden/>
          </w:rPr>
          <w:t>22</w:t>
        </w:r>
        <w:r>
          <w:rPr>
            <w:noProof/>
            <w:webHidden/>
          </w:rPr>
          <w:fldChar w:fldCharType="end"/>
        </w:r>
      </w:hyperlink>
    </w:p>
    <w:p w14:paraId="66444A1F" w14:textId="73D9F210" w:rsidR="00E068D3" w:rsidRDefault="00E068D3">
      <w:pPr>
        <w:pStyle w:val="TOC3"/>
        <w:tabs>
          <w:tab w:val="right" w:leader="dot" w:pos="6470"/>
        </w:tabs>
        <w:rPr>
          <w:rFonts w:eastAsiaTheme="minorEastAsia" w:cstheme="minorBidi"/>
          <w:noProof/>
          <w:kern w:val="2"/>
          <w:sz w:val="24"/>
          <w:lang w:bidi="ta-IN"/>
          <w14:ligatures w14:val="standardContextual"/>
        </w:rPr>
      </w:pPr>
      <w:hyperlink w:anchor="_Toc236747215" w:history="1">
        <w:r w:rsidRPr="00862CA1">
          <w:rPr>
            <w:rStyle w:val="Hyperlink"/>
            <w:noProof/>
            <w:lang w:val="ru-RU"/>
          </w:rPr>
          <w:t>Say Panangala ed Espiritu Santo</w:t>
        </w:r>
        <w:r>
          <w:rPr>
            <w:noProof/>
            <w:webHidden/>
          </w:rPr>
          <w:tab/>
        </w:r>
        <w:r>
          <w:rPr>
            <w:noProof/>
            <w:webHidden/>
          </w:rPr>
          <w:fldChar w:fldCharType="begin"/>
        </w:r>
        <w:r>
          <w:rPr>
            <w:noProof/>
            <w:webHidden/>
          </w:rPr>
          <w:instrText xml:space="preserve"> PAGEREF _Toc236747215 \h </w:instrText>
        </w:r>
        <w:r>
          <w:rPr>
            <w:noProof/>
            <w:webHidden/>
          </w:rPr>
        </w:r>
        <w:r>
          <w:rPr>
            <w:noProof/>
            <w:webHidden/>
          </w:rPr>
          <w:fldChar w:fldCharType="separate"/>
        </w:r>
        <w:r>
          <w:rPr>
            <w:noProof/>
            <w:webHidden/>
          </w:rPr>
          <w:t>22</w:t>
        </w:r>
        <w:r>
          <w:rPr>
            <w:noProof/>
            <w:webHidden/>
          </w:rPr>
          <w:fldChar w:fldCharType="end"/>
        </w:r>
      </w:hyperlink>
    </w:p>
    <w:p w14:paraId="187A9BD7" w14:textId="64DC72C8" w:rsidR="00343003" w:rsidRDefault="00E068D3" w:rsidP="00E068D3">
      <w:pPr>
        <w:rPr>
          <w:sz w:val="28"/>
          <w:lang w:val="ru-RU"/>
        </w:rPr>
      </w:pPr>
      <w:r>
        <w:fldChar w:fldCharType="end"/>
      </w:r>
      <w:r w:rsidR="00000000">
        <w:rPr>
          <w:sz w:val="28"/>
          <w:lang w:val="ru-RU"/>
        </w:rPr>
        <w:pict w14:anchorId="5BE60D6B">
          <v:rect id="_x0000_i1034" style="width:0;height:1.5pt" o:hralign="center" o:hrstd="t" o:hr="t" fillcolor="#a0a0a0" stroked="f"/>
        </w:pict>
      </w:r>
    </w:p>
    <w:p w14:paraId="32B94D77" w14:textId="77777777" w:rsidR="00343003" w:rsidRPr="007329F2" w:rsidRDefault="00343003" w:rsidP="007329F2"/>
    <w:p w14:paraId="09DD9737" w14:textId="77777777" w:rsidR="00343003" w:rsidRDefault="00343003" w:rsidP="00F4376A">
      <w:pPr>
        <w:rPr>
          <w:lang w:val="ru-RU"/>
        </w:rPr>
      </w:pPr>
      <w:bookmarkStart w:id="3" w:name="_Toc43423056"/>
    </w:p>
    <w:p w14:paraId="0D7DBB9C" w14:textId="77777777" w:rsidR="00343003" w:rsidRDefault="00343003" w:rsidP="00F4376A">
      <w:pPr>
        <w:pStyle w:val="Heading2"/>
        <w:rPr>
          <w:lang w:val="ru-RU"/>
        </w:rPr>
      </w:pPr>
      <w:bookmarkStart w:id="4" w:name="_Toc136190446"/>
      <w:bookmarkStart w:id="5" w:name="_Toc236747193"/>
      <w:r>
        <w:rPr>
          <w:lang w:val="ru-RU"/>
        </w:rPr>
        <w:lastRenderedPageBreak/>
        <w:t>Bilay</w:t>
      </w:r>
      <w:bookmarkEnd w:id="3"/>
      <w:bookmarkEnd w:id="4"/>
      <w:bookmarkEnd w:id="5"/>
    </w:p>
    <w:p w14:paraId="2B931655" w14:textId="77777777" w:rsidR="00343003" w:rsidRDefault="00343003">
      <w:pPr>
        <w:numPr>
          <w:ilvl w:val="12"/>
          <w:numId w:val="0"/>
        </w:numPr>
        <w:tabs>
          <w:tab w:val="left" w:pos="468"/>
        </w:tabs>
        <w:rPr>
          <w:lang w:val="ru-RU"/>
        </w:rPr>
      </w:pPr>
      <w:r>
        <w:rPr>
          <w:lang w:val="ru-RU"/>
        </w:rPr>
        <w:t xml:space="preserve"> Si Santo </w:t>
      </w:r>
      <w:r w:rsidRPr="007329F2">
        <w:rPr>
          <w:lang w:val="ru-RU"/>
        </w:rPr>
        <w:t xml:space="preserve">Seraphim (inayak ya si Prokhor Moshnin) </w:t>
      </w:r>
      <w:r>
        <w:rPr>
          <w:lang w:val="ru-RU"/>
        </w:rPr>
        <w:t>et inyanak nen 1759 diad Kursk ed sakey a pamilyan komersyante. Nen samploy taon to, sikatoy graben nansakit. Legan na sakit to, anengneng to so Ina na Dios ed sakey a kugip, ya nansipan ya pabawien sikato. Kayari na pigaran agew, walay ginawan prosisyon ed Kursk ya awit-awit so lokal ya milagron icon na Inan na Dios. Lapud aliwan maong ya panaon, say prosisyon et linma ed shortcut ya linmabas ed abung na saray Moshnyn. Kayari ya inyalagey na ina to si Seraphim ed say milagron icon, sikatoy ginmapo ya mabilis ya inmabig. Nen ugaw ni, kaukolan ton tulongan iray atateng to ed tindaan da, balet daiset so interes to ed panaglakuan. Say kalangweran a si Seraphim et labalabay toy manbasa na saray bilay na saray santo, onla ed simbaan tan onsebi pian manpikasi ya bukor.</w:t>
      </w:r>
    </w:p>
    <w:p w14:paraId="44CC795E" w14:textId="77777777" w:rsidR="00343003" w:rsidRDefault="00343003">
      <w:pPr>
        <w:numPr>
          <w:ilvl w:val="12"/>
          <w:numId w:val="0"/>
        </w:numPr>
        <w:tabs>
          <w:tab w:val="left" w:pos="468"/>
        </w:tabs>
        <w:rPr>
          <w:lang w:val="ru-RU"/>
        </w:rPr>
      </w:pPr>
      <w:r>
        <w:rPr>
          <w:lang w:val="ru-RU"/>
        </w:rPr>
        <w:tab/>
        <w:t>Nen 18 años to la, nandesidi na maong si Seraphim ya mangala na saray panata na monasto. Binindisyonan na ina to na baleg a tansan krusipiho, ya sinulong to ed tapew na kawes to ed interon bilay to. Kayari to man, linmoob ed Monasteryo na Sarov bilang sakey a nobis.</w:t>
      </w:r>
    </w:p>
    <w:p w14:paraId="7358F7B7" w14:textId="77777777" w:rsidR="00343003" w:rsidRDefault="00343003">
      <w:pPr>
        <w:numPr>
          <w:ilvl w:val="12"/>
          <w:numId w:val="0"/>
        </w:numPr>
        <w:tabs>
          <w:tab w:val="left" w:pos="468"/>
        </w:tabs>
        <w:rPr>
          <w:lang w:val="ru-RU"/>
        </w:rPr>
      </w:pPr>
      <w:r>
        <w:rPr>
          <w:lang w:val="ru-RU"/>
        </w:rPr>
        <w:tab/>
        <w:t>Manlapud unonan agew to ed monasteryo, say alay abig a panag-ebel ed panagka-kan tan pan-ugip so nagmaliw a manunan kabiangan na bilay to. Mankakan labat na maminsan ed sanagew, tan anggan ontan et daiset labat. No Miyerkules tan Biernes, ag balot mangan. Kayari ton onkerew na bendisyon ed masiken to, nampisa ya mabetbet ya onsebel ed kakiewan pian manpikasi tan man-isip-isip. Ag-abayag, grabe lamet so inkasakit to tan napilitan ya manayam ed kama ed loob na taloy taon.</w:t>
      </w:r>
    </w:p>
    <w:p w14:paraId="37242F40" w14:textId="77777777" w:rsidR="00343003" w:rsidRDefault="00343003">
      <w:pPr>
        <w:numPr>
          <w:ilvl w:val="12"/>
          <w:numId w:val="0"/>
        </w:numPr>
        <w:tabs>
          <w:tab w:val="left" w:pos="468"/>
        </w:tabs>
        <w:rPr>
          <w:lang w:val="ru-RU"/>
        </w:rPr>
      </w:pPr>
      <w:r>
        <w:rPr>
          <w:lang w:val="ru-RU"/>
        </w:rPr>
        <w:tab/>
        <w:t>Pinan-abig lamet so sikato na Pinakasanto a Birhen Maria, ya anengneng to a kaiba to ray pigaran santo. Diad impanturo to ed Kagalang-galang a Seraphim, imbaga na Pinakasanto a Birhen ed Apostol Juan a Teologo: 'Sikato ya et kapara tayo.' Insan, diad impantapik to ed gilig to na baston to, pinan-abig to so sikato.</w:t>
      </w:r>
    </w:p>
    <w:p w14:paraId="02358930" w14:textId="77777777" w:rsidR="00343003" w:rsidRDefault="00343003">
      <w:pPr>
        <w:numPr>
          <w:ilvl w:val="12"/>
          <w:numId w:val="0"/>
        </w:numPr>
        <w:tabs>
          <w:tab w:val="left" w:pos="468"/>
        </w:tabs>
        <w:rPr>
          <w:lang w:val="ru-RU"/>
        </w:rPr>
      </w:pPr>
      <w:r>
        <w:rPr>
          <w:lang w:val="ru-RU"/>
        </w:rPr>
        <w:tab/>
        <w:t xml:space="preserve">Say tonsura to ed orden na monastiko et agawa nen 1786 (nen sikatoy 27 años). Sikatoy interan na ngaran a Seraphim, a </w:t>
      </w:r>
      <w:r>
        <w:rPr>
          <w:lang w:val="ru-RU"/>
        </w:rPr>
        <w:lastRenderedPageBreak/>
        <w:t>say kabaliksan to ed Hebreo et 'mapetang, manlelepet'. Kayari na antikey a panaon, sikatoy inordinan a hierodeacon. Tinumbok to so ngaran to diad alay abig a panag-asir ed pikakasi. Inusar to so amin a panaon to, maliban ed antikey a panag-inawa, diad simbaan. Diad pegley na sarayan debosyon tan serbisyo liturhikal, si San Seraphim et niteran na pakanengneng na saray anghel a mibibiang tan mankakansion diad simbaan. Legan na Liturhiya nen Maundy Thursday, anengneng to so Katawan a Jesu-Cristo a mismo diad itsura na Anak na Too, ya onloob ed simbaan a kaiba iray tawon a sundalo tan babendisyonan to ray manpipikasi. Lapud sayan pakanengneng, say Kagalang-galang et ag akapansalita ed andukey a panaon.</w:t>
      </w:r>
    </w:p>
    <w:p w14:paraId="5ADCAF3B" w14:textId="77777777" w:rsidR="00343003" w:rsidRDefault="00343003">
      <w:pPr>
        <w:numPr>
          <w:ilvl w:val="12"/>
          <w:numId w:val="0"/>
        </w:numPr>
        <w:tabs>
          <w:tab w:val="left" w:pos="468"/>
        </w:tabs>
        <w:rPr>
          <w:lang w:val="ru-RU"/>
        </w:rPr>
      </w:pPr>
      <w:r>
        <w:rPr>
          <w:lang w:val="ru-RU"/>
        </w:rPr>
        <w:tab/>
        <w:t xml:space="preserve">Nen 1793, si Kagalang-galang Seraphim et inordinan hieromonk, kayari to, diad loob na sakey taon, sikatoy nanselebra na Banal a Liturhiya tan inawat to so Banal a Komunyon ed inagew-agew. Kayari to, ginmapo ya nan-retiro si Santo Seraphim ed 'arawin hermitage' — sakey ya arawin kakiewan a limaran versts so kaarawi to manlapud monasteryo na Sarov. Say kalidad na kaperpektoan ya naabot to ed sayan panaon et makapakelaw. Saray atap ya ayayep—osoy, koneho, lobo, soro tan arum ni—et onla ed abong na asketo. Sakey ya matatken ya madre manlapud Convento na Diveyevo, si Matrona Pleshcheeva, et personal ya anengneng to si Santo Seraphim ya mamapaon na osoy ya linma ed sikato manlapud saray mismon lima to. "Say lupa na baleg ya elder et talagan makapakelaw ed siak ed saman ya panaon. Maliket tan masnag, singa lupa na anghel," so inistorya to. Legan ya manaayam ed melag ya hermitage to, si Kagalang-galang Seraphim et aminsan ya graben inatak na saray matatakew. Anggano sikatoy mabiskeg so laman tan walay awit ton palakol, si Kagalang-galang Seraphim et agto ra sinupak. Bilang ebat ed kerew da na kuarta tan saray panamaburido da, inyabeba to so wasay ed dalin, tinipon to ray lima to ed pagew to bilang tanda na krus, tan mapakumbaba ya nanpa-pasakop ed sikara. Ginapoan da syan binugbog ed ulo gamit so ampelag a dapag na dilin wasay to. Nanaragsa so dala manlapud sangi tan layag to, tan sikatoy naandiay malay. Kayari </w:t>
      </w:r>
      <w:r>
        <w:rPr>
          <w:lang w:val="ru-RU"/>
        </w:rPr>
        <w:lastRenderedPageBreak/>
        <w:t>na satan, ginapoan da ya bunalan ed panamegley na troso, tinapakan-tapakan da, tan ginuyor-guyor ed dalin. Tinmunda la ran manbunay nen anengneng da ya inatey la. Say saksakey ya kayamanan ya aromog na saray matakew ed selda to et say sakey ya imahe na Maabig-Puso ya Ina na Dios, ya naynay ton ipipikasi. Nen, kayari na pigaran panaon, nadakep iray matakew tan inyakar ed panag-usig, say Reverendo Padre et nampikasi para ed sikara ed arapan na hues. Kayari ton binugbog na saray matakew, si Reverendo Padre Seraphim et atilak ya akakubol ed interon bilay to.</w:t>
      </w:r>
    </w:p>
    <w:p w14:paraId="5F3B5E80" w14:textId="77777777" w:rsidR="00343003" w:rsidRDefault="00343003">
      <w:pPr>
        <w:numPr>
          <w:ilvl w:val="12"/>
          <w:numId w:val="0"/>
        </w:numPr>
        <w:tabs>
          <w:tab w:val="left" w:pos="468"/>
        </w:tabs>
        <w:rPr>
          <w:lang w:val="ru-RU"/>
        </w:rPr>
      </w:pPr>
      <w:r>
        <w:rPr>
          <w:lang w:val="ru-RU"/>
        </w:rPr>
        <w:tab/>
        <w:t>Kayari na antikey a panaon, ginmapo so panaon ed bilay nen San Serapim bilang manaayam ed tapew na bato, no iner say agew to et diad sakey a bato ed abay na 'melag a desierto' tan say labi to et diad araleman na katakelan. Sikatoy nampikasi ya ngalngali ag ontotonda, ya akataas iray lima to paonlad tawen. Sayan mairap a gawa na panagkalkalna et tinmuloy ed loob na sanlibon agew.</w:t>
      </w:r>
    </w:p>
    <w:p w14:paraId="03A52CD8" w14:textId="77777777" w:rsidR="00343003" w:rsidRDefault="00343003">
      <w:pPr>
        <w:numPr>
          <w:ilvl w:val="12"/>
          <w:numId w:val="0"/>
        </w:numPr>
        <w:tabs>
          <w:tab w:val="left" w:pos="468"/>
        </w:tabs>
        <w:rPr>
          <w:lang w:val="ru-RU"/>
        </w:rPr>
      </w:pPr>
      <w:r>
        <w:rPr>
          <w:lang w:val="ru-RU"/>
        </w:rPr>
        <w:tab/>
        <w:t>Kayari na sakey a espesyal a pakanengneng ed Ina na Dios diad kasumpalan na bilay to, inako nen San Seraphim so papel bilang sakey ya elder. Ginapoan ton inawat so amin a linma ed sikato para ed simbawa tan panangigiya. Dakerakel a libon totoo manlapud nanduruman klase na panagbilay tan nanlapuan ed sosyedad so ginmapon binmisita ed elder, ya pinayamanan to ra manlapud espiritual a kayamanan to, ya naala to diad panamegley na dakel a taon na panag-disiplina ed sarili. Anengneng na amin a totoo si San Seraphim a mabait, maliket, tan matua ed panagnonot. Pansalubay to ray onsabi ed sikato ed saray salitan: 'Liket ko!' Ed dakel so pinasesegan to: 'Mangala kayo na mareen a espiritu, tan libo a walad kaliber-liber yo so nilaban.' Siopaman so onla ed sikato, say matatken et onduko ed dalin ed arapan da ran amin tan, legan ton babendisyonan ira, et uunaten to so lima ra. Agto kaukolan so saray onsasabi ed sikato ya mangibaga nipaakar ed sarili da, ta amta to so walad puso ra. Mabetbet to met ya ibabaga: "Aliwan kasalanan so liket. Itataboy to so bannog, tan say bannog et mangitonton ed kadesperasyon, tan anggapoy mas makapoy nen satan."</w:t>
      </w:r>
    </w:p>
    <w:p w14:paraId="72B613DC" w14:textId="77777777" w:rsidR="00343003" w:rsidRDefault="00343003">
      <w:pPr>
        <w:numPr>
          <w:ilvl w:val="12"/>
          <w:numId w:val="0"/>
        </w:numPr>
        <w:tabs>
          <w:tab w:val="left" w:pos="468"/>
        </w:tabs>
        <w:rPr>
          <w:lang w:val="ru-RU"/>
        </w:rPr>
      </w:pPr>
      <w:r>
        <w:rPr>
          <w:lang w:val="ru-RU"/>
        </w:rPr>
        <w:lastRenderedPageBreak/>
        <w:tab/>
        <w:t>'Ah, no labat naamtaan yo,' kuan to ed sakey a monghe, 'no antoy liket, antoy inawa so manatalaran ed kamarerwa na saray matunong diad Tawen, sirin et nandesidi kayon man-anos ed amin a klase na ermen, panag-usig tan panag-insulto diad sayan bilay ed dalin a walaan na pisasalamat. No sayan mismon laman tayo et napno na ulad, tan no kanen na sarayan ulad so laman tayo ed interon bilay tayo dia ed mundo, maliket itayon onabobon ed satan, basta agtayo labat nabalang itan a kaliketan a taga-tawen ya inparaan na Dios parad saray mangaaro ed Sikato."</w:t>
      </w:r>
    </w:p>
    <w:p w14:paraId="4E24E45E" w14:textId="77777777" w:rsidR="00343003" w:rsidRDefault="00343003">
      <w:pPr>
        <w:numPr>
          <w:ilvl w:val="12"/>
          <w:numId w:val="0"/>
        </w:numPr>
        <w:tabs>
          <w:tab w:val="left" w:pos="468"/>
        </w:tabs>
        <w:rPr>
          <w:lang w:val="ru-RU"/>
        </w:rPr>
      </w:pPr>
      <w:r>
        <w:rPr>
          <w:lang w:val="ru-RU"/>
        </w:rPr>
        <w:tab/>
        <w:t>Sakey a makapakelaw ya agawa nipaakar ed pananguman na itsura na santo so insalaysay nen Motovilov, sakey a maapit ya manangidayew tan disipulo nen Santo Seraphim. Agawa itan nen panaon na ambetel, diad sakey ya agew ya makulimlim. Akayurong si Motovilov ed sakey a kuritan na kiew ed katakelan. Si San Serapim et akalukob ed arapan to, ya mitotongtong ed disipulo to nipaakar ed kabaliksan na bilay a Kristiyano tan ipapaliwawa to no akin ya sikatayo, bilang Kristiyano, et manbibilay ed dalin.</w:t>
      </w:r>
    </w:p>
    <w:p w14:paraId="7859D751" w14:textId="77777777" w:rsidR="00343003" w:rsidRDefault="00343003">
      <w:pPr>
        <w:numPr>
          <w:ilvl w:val="12"/>
          <w:numId w:val="0"/>
        </w:numPr>
        <w:tabs>
          <w:tab w:val="left" w:pos="468"/>
        </w:tabs>
        <w:rPr>
          <w:lang w:val="ru-RU"/>
        </w:rPr>
      </w:pPr>
      <w:r>
        <w:rPr>
          <w:lang w:val="ru-RU"/>
        </w:rPr>
        <w:tab/>
        <w:t>"Nepeg ya onloob so Espiritu Santo ed puso," kuan to. "Amin ya maong a gagawaen tayo para ed si Kristo et mangiiter ed sikatayo na Espiritu Santo, balet masulok ed amin, say pikakasi, ya naynay ya walad pakayari tayo."</w:t>
      </w:r>
    </w:p>
    <w:p w14:paraId="29A63138" w14:textId="77777777" w:rsidR="00343003" w:rsidRDefault="00343003">
      <w:pPr>
        <w:numPr>
          <w:ilvl w:val="12"/>
          <w:numId w:val="0"/>
        </w:numPr>
        <w:tabs>
          <w:tab w:val="left" w:pos="468"/>
        </w:tabs>
        <w:rPr>
          <w:lang w:val="ru-RU"/>
        </w:rPr>
      </w:pPr>
      <w:r>
        <w:rPr>
          <w:lang w:val="ru-RU"/>
        </w:rPr>
        <w:tab/>
        <w:t>"Ama," inyebat nen Motovilov, "balet panon kon nanengneng so grasya na Espiritu Santo? Panon kon naamtaan no Siya et kaibak o andi?"</w:t>
      </w:r>
    </w:p>
    <w:p w14:paraId="67BAEF4F" w14:textId="77777777" w:rsidR="00343003" w:rsidRDefault="00343003">
      <w:pPr>
        <w:numPr>
          <w:ilvl w:val="12"/>
          <w:numId w:val="0"/>
        </w:numPr>
        <w:tabs>
          <w:tab w:val="left" w:pos="468"/>
        </w:tabs>
        <w:rPr>
          <w:lang w:val="ru-RU"/>
        </w:rPr>
      </w:pPr>
      <w:r>
        <w:rPr>
          <w:lang w:val="ru-RU"/>
        </w:rPr>
        <w:t xml:space="preserve">Nampisa si San Seraphim ya angiter na saray alimbawa manlapud bilay na saray santo tan saray apostoles, balet agni nin siansia akatalos si Motovilov. Insan, pinetek na maong na matatken so pagew to tan inkuan to ed sikato: "Wala tayo la natan, Ama, diad Espiritu na Dios." Singa akalukas iray mata nen Motovilov, tan anengneng to ya say lupa na matatken et mas maliwawa ni nen say agew. Diad puso to, alikna nen Motovilov so liket tan kareenan; ampetang so laman to, singa no tiagew, tan say dagem ed kaliber-liber da et napno na masamit a bango. Ataktakot si Motovilov ed sayan ag-kapanpaniwalaan a pananguman, tan lalo la ed katuaan ya say lupa na masiken et nanalnaab a singa say </w:t>
      </w:r>
      <w:r>
        <w:rPr>
          <w:lang w:val="ru-RU"/>
        </w:rPr>
        <w:lastRenderedPageBreak/>
        <w:t>agew. Balet imbaga nen Santo Seraphim ed sikato: "Agka natatakot, Ama. Agmo ak ni ingen nanengneng no sika met a mismo et ag napno natan na Espiritu na Dios. Kanian, misalamat ka ed Katawan lapud panangasi To ed sikatayo."</w:t>
      </w:r>
    </w:p>
    <w:p w14:paraId="097B8BDC" w14:textId="77777777" w:rsidR="00343003" w:rsidRDefault="00343003">
      <w:pPr>
        <w:numPr>
          <w:ilvl w:val="12"/>
          <w:numId w:val="0"/>
        </w:numPr>
        <w:tabs>
          <w:tab w:val="left" w:pos="468"/>
        </w:tabs>
        <w:rPr>
          <w:lang w:val="ru-RU"/>
        </w:rPr>
      </w:pPr>
      <w:r>
        <w:rPr>
          <w:lang w:val="ru-RU"/>
        </w:rPr>
        <w:t>Kanian atalosan nen Motovilov, diad isip tan puso to, no antoy kabaliksan na isabi na Espiritu Santo tan say pananguman na sakey a too diad panamegley To.</w:t>
      </w:r>
    </w:p>
    <w:p w14:paraId="63B12873" w14:textId="77777777" w:rsidR="00343003" w:rsidRDefault="00343003">
      <w:pPr>
        <w:numPr>
          <w:ilvl w:val="12"/>
          <w:numId w:val="0"/>
        </w:numPr>
        <w:tabs>
          <w:tab w:val="left" w:pos="468"/>
        </w:tabs>
        <w:rPr>
          <w:lang w:val="ru-RU"/>
        </w:rPr>
      </w:pPr>
      <w:r>
        <w:rPr>
          <w:lang w:val="ru-RU"/>
        </w:rPr>
        <w:tab/>
        <w:t>Saray pista nen Kagalang-galang a Seraphim: Agosto 1 tan Enero 15 (Hulyo 19 tan Enero 2 unong ed kalendaryo na Simbaan)</w:t>
      </w:r>
    </w:p>
    <w:p w14:paraId="1E69A017" w14:textId="77777777" w:rsidR="00343003" w:rsidRDefault="00343003">
      <w:pPr>
        <w:numPr>
          <w:ilvl w:val="12"/>
          <w:numId w:val="0"/>
        </w:numPr>
        <w:tabs>
          <w:tab w:val="left" w:pos="468"/>
        </w:tabs>
        <w:rPr>
          <w:lang w:val="ru-RU"/>
        </w:rPr>
      </w:pPr>
    </w:p>
    <w:p w14:paraId="552F63CD" w14:textId="77777777" w:rsidR="00343003" w:rsidRDefault="00343003">
      <w:pPr>
        <w:numPr>
          <w:ilvl w:val="12"/>
          <w:numId w:val="0"/>
        </w:numPr>
        <w:tabs>
          <w:tab w:val="left" w:pos="468"/>
        </w:tabs>
        <w:ind w:left="567" w:right="567"/>
        <w:rPr>
          <w:i/>
          <w:lang w:val="ru-RU"/>
        </w:rPr>
      </w:pPr>
      <w:r>
        <w:rPr>
          <w:b/>
          <w:lang w:val="ru-RU"/>
        </w:rPr>
        <w:t>Troparion</w:t>
      </w:r>
      <w:r>
        <w:rPr>
          <w:lang w:val="ru-RU"/>
        </w:rPr>
        <w:t xml:space="preserve">: </w:t>
      </w:r>
      <w:r w:rsidRPr="00F4376A">
        <w:rPr>
          <w:i/>
          <w:lang w:val="ru-RU"/>
        </w:rPr>
        <w:t>Manlapud inkaugaw mo, inaro mo si Kristo, O bendito, tan, Lapud pilalek mon manlingkor ed Siya labat a walaan na masimoon a panag-aro, nansagpot ka ed desierto a walaan na ag-ontotondan pikakasi tan kairapan; nen naalay mo so panangaro nen Kristo panamegley na mapakumbaban puso, nagmaliw kan pinili tan inad-aro na Inan na Dios. Lapud saya, man-eyag kami ed sika: iliktar mo kami panamegley na saray pikakasi mo, Seraphim, say sankagalangan min ama… Diad Sikato komon so gloria anggad angga, amen.</w:t>
      </w:r>
    </w:p>
    <w:p w14:paraId="16149A53" w14:textId="77777777" w:rsidR="00343003" w:rsidRDefault="00343003" w:rsidP="00F4376A">
      <w:pPr>
        <w:rPr>
          <w:lang w:val="ru-RU"/>
        </w:rPr>
      </w:pPr>
    </w:p>
    <w:p w14:paraId="2F711661" w14:textId="77777777" w:rsidR="00343003" w:rsidRDefault="00343003" w:rsidP="00F4376A">
      <w:pPr>
        <w:rPr>
          <w:lang w:val="ru-RU"/>
        </w:rPr>
      </w:pPr>
    </w:p>
    <w:p w14:paraId="207451DE" w14:textId="77777777" w:rsidR="00343003" w:rsidRDefault="00343003">
      <w:pPr>
        <w:pStyle w:val="Heading2"/>
        <w:numPr>
          <w:ilvl w:val="12"/>
          <w:numId w:val="0"/>
        </w:numPr>
        <w:rPr>
          <w:lang w:val="ru-RU"/>
        </w:rPr>
      </w:pPr>
      <w:bookmarkStart w:id="6" w:name="n02"/>
      <w:bookmarkStart w:id="7" w:name="_Toc43423057"/>
      <w:bookmarkStart w:id="8" w:name="_Toc136190447"/>
      <w:bookmarkStart w:id="9" w:name="_Toc236747194"/>
      <w:bookmarkEnd w:id="6"/>
      <w:r>
        <w:rPr>
          <w:lang w:val="ru-RU"/>
        </w:rPr>
        <w:t>Saray Giya</w:t>
      </w:r>
      <w:bookmarkEnd w:id="7"/>
      <w:bookmarkEnd w:id="8"/>
      <w:bookmarkEnd w:id="9"/>
    </w:p>
    <w:p w14:paraId="1CF691C6" w14:textId="77777777" w:rsidR="00343003" w:rsidRDefault="00343003">
      <w:pPr>
        <w:tabs>
          <w:tab w:val="left" w:pos="468"/>
        </w:tabs>
        <w:rPr>
          <w:lang w:val="ru-RU"/>
        </w:rPr>
      </w:pPr>
    </w:p>
    <w:p w14:paraId="3A4327D4" w14:textId="77777777" w:rsidR="00343003" w:rsidRDefault="00343003">
      <w:pPr>
        <w:pStyle w:val="Heading3"/>
        <w:rPr>
          <w:lang w:val="ru-RU"/>
        </w:rPr>
      </w:pPr>
      <w:bookmarkStart w:id="10" w:name="_Toc43423058"/>
      <w:bookmarkStart w:id="11" w:name="_Toc136190448"/>
      <w:bookmarkStart w:id="12" w:name="_Toc236747195"/>
      <w:r>
        <w:rPr>
          <w:lang w:val="ru-RU"/>
        </w:rPr>
        <w:t>Nipaakar ed Dios</w:t>
      </w:r>
      <w:bookmarkEnd w:id="10"/>
      <w:bookmarkEnd w:id="11"/>
      <w:bookmarkEnd w:id="12"/>
    </w:p>
    <w:p w14:paraId="3D5BD41F" w14:textId="77777777" w:rsidR="00343003" w:rsidRDefault="00343003">
      <w:pPr>
        <w:tabs>
          <w:tab w:val="left" w:pos="468"/>
        </w:tabs>
        <w:rPr>
          <w:lang w:val="ru-RU"/>
        </w:rPr>
      </w:pPr>
      <w:r>
        <w:rPr>
          <w:lang w:val="ru-RU"/>
        </w:rPr>
        <w:t>Say Dios et sakey a apoy ya mamapapetang tan manpapalablab ed saray puso tan sankakabkabatan a parte na pagkatao. Kanian, no nalilikna tayo so betel ed saray puso tayo, a nanlapud demonyo (ta say demonyo et ambetel), itawag tayo so Katawan: Sikato, no onsabi, et pampapetangen to ray puso tayo na perpekton panangaro, aliwa labat parad Sikato noag ingen pati met ed saray kapara tayo. Tan diad arapan na petang to, say betel na kalaban na kamaongan et ombatik.</w:t>
      </w:r>
    </w:p>
    <w:p w14:paraId="06E57684" w14:textId="77777777" w:rsidR="00343003" w:rsidRDefault="00343003">
      <w:pPr>
        <w:tabs>
          <w:tab w:val="left" w:pos="468"/>
        </w:tabs>
        <w:rPr>
          <w:lang w:val="ru-RU"/>
        </w:rPr>
      </w:pPr>
      <w:r>
        <w:rPr>
          <w:lang w:val="ru-RU"/>
        </w:rPr>
        <w:lastRenderedPageBreak/>
        <w:tab/>
        <w:t>No iner so Dios, anggapoy mauges. Amin a nanlapud Dios et mareen, makagunggona, tan mangitonton ed sakey a too pian nabidbir to ray sarili ton kakapuyan tan ed kababaan na linawa.</w:t>
      </w:r>
    </w:p>
    <w:p w14:paraId="2C0063D8" w14:textId="77777777" w:rsidR="00343003" w:rsidRDefault="00343003">
      <w:pPr>
        <w:tabs>
          <w:tab w:val="left" w:pos="468"/>
        </w:tabs>
        <w:rPr>
          <w:lang w:val="ru-RU"/>
        </w:rPr>
      </w:pPr>
      <w:r>
        <w:rPr>
          <w:lang w:val="ru-RU"/>
        </w:rPr>
        <w:tab/>
        <w:t>Impatnag na Dios ed sikatayo so panangaro To ed katooan aliwa labat no manggagawa tayo na maong, noag ingen pati met no nasusubaan tayo Sya ed saray kasalanan tayo tan papatnagan so pasnok To. Panon to kasin pasensyaan iray kasalanan tayo! Tan no dusaen to, panon to kasin kaasi so panag-dusa to! "Ag yo ibagan matunong so Dios," kuan na Kagalang-galang ya Isaac, "ta say inkamatunong To et ag nanenengneng ed saray gawa yo. Tua, tinawag nen David a matunong tan makatunongan, balet impanengneng ed sikatayo na Anak na Dios ya say Dios et mas maong tan maasi. Iner so inkamatunong To? Sikayo et makasalanan, balet si Kristo et inatey para ed sikatayo" (Isaac the Syrian, Homily 90).</w:t>
      </w:r>
    </w:p>
    <w:p w14:paraId="260330A9" w14:textId="77777777" w:rsidR="00343003" w:rsidRDefault="00343003">
      <w:pPr>
        <w:tabs>
          <w:tab w:val="left" w:pos="468"/>
        </w:tabs>
        <w:rPr>
          <w:lang w:val="ru-RU"/>
        </w:rPr>
      </w:pPr>
    </w:p>
    <w:p w14:paraId="636E790B" w14:textId="77777777" w:rsidR="00343003" w:rsidRDefault="00343003">
      <w:pPr>
        <w:pStyle w:val="Heading3"/>
        <w:rPr>
          <w:lang w:val="ru-RU"/>
        </w:rPr>
      </w:pPr>
      <w:bookmarkStart w:id="13" w:name="n03"/>
      <w:bookmarkStart w:id="14" w:name="_Toc43423059"/>
      <w:bookmarkStart w:id="15" w:name="_Toc136190449"/>
      <w:bookmarkStart w:id="16" w:name="_Toc236747196"/>
      <w:bookmarkEnd w:id="13"/>
      <w:r>
        <w:rPr>
          <w:lang w:val="ru-RU"/>
        </w:rPr>
        <w:t>Saray Rason na Ipan-dateng nen Kristo</w:t>
      </w:r>
      <w:bookmarkEnd w:id="14"/>
      <w:bookmarkEnd w:id="15"/>
      <w:bookmarkEnd w:id="16"/>
    </w:p>
    <w:p w14:paraId="202676EF" w14:textId="77777777" w:rsidR="00343003" w:rsidRDefault="00343003">
      <w:pPr>
        <w:tabs>
          <w:tab w:val="left" w:pos="468"/>
        </w:tabs>
        <w:rPr>
          <w:lang w:val="ru-RU"/>
        </w:rPr>
      </w:pPr>
      <w:r>
        <w:rPr>
          <w:lang w:val="ru-RU"/>
        </w:rPr>
        <w:tab/>
      </w:r>
    </w:p>
    <w:p w14:paraId="7EAD83CA" w14:textId="77777777" w:rsidR="00343003" w:rsidRDefault="00343003">
      <w:pPr>
        <w:tabs>
          <w:tab w:val="left" w:pos="468"/>
        </w:tabs>
        <w:rPr>
          <w:lang w:val="ru-RU"/>
        </w:rPr>
      </w:pPr>
      <w:r>
        <w:rPr>
          <w:lang w:val="ru-RU"/>
        </w:rPr>
        <w:tab/>
        <w:t xml:space="preserve">1. Say panangaro na Dios ed katooan: </w:t>
      </w:r>
      <w:r>
        <w:rPr>
          <w:i/>
          <w:lang w:val="ru-RU"/>
        </w:rPr>
        <w:t xml:space="preserve">'Ta inaro na Dios so mundo, ya inter to so saksakey ya Anak to' </w:t>
      </w:r>
      <w:r>
        <w:rPr>
          <w:lang w:val="ru-RU"/>
        </w:rPr>
        <w:t>(Juan 3:16).</w:t>
      </w:r>
    </w:p>
    <w:p w14:paraId="61A5DBD6" w14:textId="77777777" w:rsidR="00343003" w:rsidRDefault="00343003">
      <w:pPr>
        <w:tabs>
          <w:tab w:val="left" w:pos="468"/>
        </w:tabs>
        <w:rPr>
          <w:lang w:val="ru-RU"/>
        </w:rPr>
      </w:pPr>
      <w:r>
        <w:rPr>
          <w:lang w:val="ru-RU"/>
        </w:rPr>
        <w:tab/>
        <w:t>2. Say panagpasimbalo na imahen tan paka-alig nen Dios ed totoon atumba.</w:t>
      </w:r>
    </w:p>
    <w:p w14:paraId="32EF7989" w14:textId="77777777" w:rsidR="00343003" w:rsidRDefault="00343003">
      <w:pPr>
        <w:tabs>
          <w:tab w:val="left" w:pos="468"/>
        </w:tabs>
        <w:rPr>
          <w:lang w:val="ru-RU"/>
        </w:rPr>
      </w:pPr>
      <w:r>
        <w:rPr>
          <w:lang w:val="ru-RU"/>
        </w:rPr>
        <w:tab/>
        <w:t xml:space="preserve">3. Say kaligtasan na saray kamarerwa na too: </w:t>
      </w:r>
      <w:r>
        <w:rPr>
          <w:i/>
          <w:lang w:val="ru-RU"/>
        </w:rPr>
        <w:t xml:space="preserve">"Say Dios et agto imbaon so Anak to ed mundo pian husgaan so mundo, noag ingen pian say mundo et nilabanan panamegley to" </w:t>
      </w:r>
      <w:r>
        <w:rPr>
          <w:lang w:val="ru-RU"/>
        </w:rPr>
        <w:t>(Juan 3:17).</w:t>
      </w:r>
    </w:p>
    <w:p w14:paraId="2816399D" w14:textId="77777777" w:rsidR="00343003" w:rsidRDefault="00343003">
      <w:pPr>
        <w:tabs>
          <w:tab w:val="left" w:pos="468"/>
        </w:tabs>
        <w:rPr>
          <w:lang w:val="ru-RU"/>
        </w:rPr>
      </w:pPr>
      <w:r>
        <w:rPr>
          <w:lang w:val="ru-RU"/>
        </w:rPr>
        <w:tab/>
        <w:t>Kanian, unong ed gagala na Manangiliktar tayo, say Katawan a Jesu-Cristo, nepeg tayon itonton so bilay tayo unong ed saray diosnon bangat To, pian diad panamegley na saya et nailiktar tayo so kamarerwa tayo.</w:t>
      </w:r>
    </w:p>
    <w:p w14:paraId="77AD0264" w14:textId="77777777" w:rsidR="00343003" w:rsidRDefault="00343003">
      <w:pPr>
        <w:tabs>
          <w:tab w:val="left" w:pos="468"/>
        </w:tabs>
        <w:rPr>
          <w:lang w:val="ru-RU"/>
        </w:rPr>
      </w:pPr>
    </w:p>
    <w:p w14:paraId="4341A5AC" w14:textId="77777777" w:rsidR="00343003" w:rsidRDefault="00343003">
      <w:pPr>
        <w:pStyle w:val="Heading3"/>
        <w:rPr>
          <w:lang w:val="ru-RU"/>
        </w:rPr>
      </w:pPr>
      <w:bookmarkStart w:id="17" w:name="n04"/>
      <w:bookmarkStart w:id="18" w:name="_Toc43423060"/>
      <w:bookmarkStart w:id="19" w:name="_Toc136190450"/>
      <w:bookmarkStart w:id="20" w:name="_Toc236747197"/>
      <w:bookmarkEnd w:id="17"/>
      <w:r>
        <w:rPr>
          <w:lang w:val="ru-RU"/>
        </w:rPr>
        <w:t>Pananisia</w:t>
      </w:r>
      <w:bookmarkEnd w:id="18"/>
      <w:bookmarkEnd w:id="19"/>
      <w:bookmarkEnd w:id="20"/>
    </w:p>
    <w:p w14:paraId="487D8E53" w14:textId="77777777" w:rsidR="00343003" w:rsidRDefault="00343003">
      <w:pPr>
        <w:tabs>
          <w:tab w:val="left" w:pos="468"/>
        </w:tabs>
        <w:rPr>
          <w:lang w:val="ru-RU"/>
        </w:rPr>
      </w:pPr>
      <w:r>
        <w:rPr>
          <w:lang w:val="ru-RU"/>
        </w:rPr>
        <w:t xml:space="preserve">Say pananisia, unong ed bangat na Kagalang-galang ya Antiochus, et gapo na pankakasakey tayo ed Dios: say tuan mananisia et sakey a bato na templo na Dios, ya inparaan para ed panagpaalagey na Dios Ama, ya inyalagey ed katageyan diad </w:t>
      </w:r>
      <w:r>
        <w:rPr>
          <w:lang w:val="ru-RU"/>
        </w:rPr>
        <w:lastRenderedPageBreak/>
        <w:t>pakayari nen Jesu-Cristo, et, diad panamegley na krus tan diad tulong na grasya na Espiritu Santo.</w:t>
      </w:r>
    </w:p>
    <w:p w14:paraId="13C9F400" w14:textId="77777777" w:rsidR="00343003" w:rsidRDefault="00343003">
      <w:pPr>
        <w:tabs>
          <w:tab w:val="left" w:pos="468"/>
        </w:tabs>
        <w:rPr>
          <w:lang w:val="ru-RU"/>
        </w:rPr>
      </w:pPr>
      <w:r>
        <w:rPr>
          <w:lang w:val="ru-RU"/>
        </w:rPr>
        <w:tab/>
        <w:t>'Say</w:t>
      </w:r>
      <w:r>
        <w:rPr>
          <w:i/>
          <w:lang w:val="ru-RU"/>
        </w:rPr>
        <w:t xml:space="preserve"> pananisia ya anggapoy gawa et inatey' </w:t>
      </w:r>
      <w:r>
        <w:rPr>
          <w:lang w:val="ru-RU"/>
        </w:rPr>
        <w:t>(Santiago 2:26). Saray gawa na pananisia et: panangaro, kareenan, panagtepel, panangasi, kababaingan, panag-awit na krus, tan panagbilay unong ed Espiritu. Say tuan pananisia et ag nayarin wala no anggapoy gawa. Siopaman ya manisia na masimoon et seguradon manggawa na maong a gawa.</w:t>
      </w:r>
    </w:p>
    <w:p w14:paraId="45A2626A" w14:textId="77777777" w:rsidR="00343003" w:rsidRDefault="00343003">
      <w:pPr>
        <w:tabs>
          <w:tab w:val="left" w:pos="468"/>
        </w:tabs>
        <w:rPr>
          <w:lang w:val="ru-RU"/>
        </w:rPr>
      </w:pPr>
    </w:p>
    <w:p w14:paraId="01A6621D" w14:textId="77777777" w:rsidR="00343003" w:rsidRDefault="00343003">
      <w:pPr>
        <w:pStyle w:val="Heading3"/>
        <w:rPr>
          <w:lang w:val="ru-RU"/>
        </w:rPr>
      </w:pPr>
      <w:bookmarkStart w:id="21" w:name="n05"/>
      <w:bookmarkStart w:id="22" w:name="_Toc43423061"/>
      <w:bookmarkStart w:id="23" w:name="_Toc136190451"/>
      <w:bookmarkStart w:id="24" w:name="_Toc236747198"/>
      <w:bookmarkEnd w:id="21"/>
      <w:r>
        <w:rPr>
          <w:lang w:val="ru-RU"/>
        </w:rPr>
        <w:t>Ilalo</w:t>
      </w:r>
      <w:bookmarkEnd w:id="22"/>
      <w:bookmarkEnd w:id="23"/>
      <w:bookmarkEnd w:id="24"/>
    </w:p>
    <w:p w14:paraId="670EB1B3" w14:textId="77777777" w:rsidR="00343003" w:rsidRDefault="00343003">
      <w:pPr>
        <w:tabs>
          <w:tab w:val="left" w:pos="468"/>
        </w:tabs>
        <w:rPr>
          <w:lang w:val="ru-RU"/>
        </w:rPr>
      </w:pPr>
      <w:r>
        <w:rPr>
          <w:lang w:val="ru-RU"/>
        </w:rPr>
        <w:t xml:space="preserve">Amin ya walaan na mabiskeg ya ilalo ed Dios et naagagyat ed Sikato tan naliwawan na sinag na andi-anggaan a liwawa. </w:t>
      </w:r>
    </w:p>
    <w:p w14:paraId="39C3FE97" w14:textId="77777777" w:rsidR="00343003" w:rsidRDefault="00343003">
      <w:pPr>
        <w:tabs>
          <w:tab w:val="left" w:pos="468"/>
        </w:tabs>
        <w:rPr>
          <w:lang w:val="ru-RU"/>
        </w:rPr>
      </w:pPr>
      <w:r>
        <w:rPr>
          <w:lang w:val="ru-RU"/>
        </w:rPr>
        <w:tab/>
        <w:t xml:space="preserve">No say sakey a too et ag manpaga ya sobra nipaakar ed sarili to lapud panangaro ed Dios tan para ed saray maong a gawa, lapud amta to ya aalwaran na Dios, sirin say ontan a ilalo et tua tan makabat. Balet no say sakey a too et ikarga to so amin a ilalo to ed saray gawa to, tan onarap labat ed Dios diad pikakasi no walay ag-iilaloan a kairapan ya onsabi ed sikato, tan, lapud nanenengneng ton anggapoy nayarian na sarili ton biskeg ya mangaliwas ed saraya, et onggapo lan mangilalo ed tulong na Dios, sirin, say ontan ya ilalo et andi-kakanaan tan palsiwa. Say tuan ilalo et anapen to so saksakey a Panarian na Dios tan kombinsido ya amin a kaukulan para ed sayan bilay ed dalin et seguradon niiter. Say puso et ag makalmo na kareenan anggad agto naala so ontan a ilalo. Sayan ilalo so talagan mamapareen ed puso tan mangiter na liket ed satan. Nipaakar ed sayan ilalo so imbalikas na sankasantosan a sangi na Manangiliktar: </w:t>
      </w:r>
      <w:r>
        <w:rPr>
          <w:i/>
          <w:lang w:val="ru-RU"/>
        </w:rPr>
        <w:t xml:space="preserve">'Ula kayo ed siak, amin kayo a napapagal tan nabebegat, tan siak so mangiter ed sikayo na painawa' </w:t>
      </w:r>
      <w:r>
        <w:rPr>
          <w:lang w:val="ru-RU"/>
        </w:rPr>
        <w:t>(Mateo 11:28).</w:t>
      </w:r>
    </w:p>
    <w:p w14:paraId="2F0AAEA3" w14:textId="77777777" w:rsidR="00343003" w:rsidRDefault="00343003">
      <w:pPr>
        <w:tabs>
          <w:tab w:val="left" w:pos="468"/>
        </w:tabs>
        <w:rPr>
          <w:lang w:val="ru-RU"/>
        </w:rPr>
      </w:pPr>
    </w:p>
    <w:p w14:paraId="47DA7D81" w14:textId="77777777" w:rsidR="00343003" w:rsidRDefault="00343003">
      <w:pPr>
        <w:pStyle w:val="Heading3"/>
        <w:rPr>
          <w:lang w:val="ru-RU"/>
        </w:rPr>
      </w:pPr>
      <w:bookmarkStart w:id="25" w:name="n06"/>
      <w:bookmarkStart w:id="26" w:name="_Toc43423062"/>
      <w:bookmarkStart w:id="27" w:name="_Toc136190452"/>
      <w:bookmarkStart w:id="28" w:name="_Toc236747199"/>
      <w:bookmarkEnd w:id="25"/>
      <w:r>
        <w:rPr>
          <w:lang w:val="ru-RU"/>
        </w:rPr>
        <w:t>Panangaro ed Dios</w:t>
      </w:r>
      <w:bookmarkEnd w:id="26"/>
      <w:bookmarkEnd w:id="27"/>
      <w:bookmarkEnd w:id="28"/>
    </w:p>
    <w:p w14:paraId="240D92FC" w14:textId="77777777" w:rsidR="00343003" w:rsidRDefault="00343003">
      <w:pPr>
        <w:tabs>
          <w:tab w:val="left" w:pos="468"/>
        </w:tabs>
        <w:rPr>
          <w:lang w:val="ru-RU"/>
        </w:rPr>
      </w:pPr>
      <w:r>
        <w:rPr>
          <w:lang w:val="ru-RU"/>
        </w:rPr>
        <w:t xml:space="preserve">Say toon akagamor na perpekton panangaro ed Dios et mabilay ed sayan mundo a singa ag-iya wala. Ta ipapasen to so inkasikato a dayo ed nanenengneng a mundo, a mapasyan manaalagar ed </w:t>
      </w:r>
      <w:r>
        <w:rPr>
          <w:lang w:val="ru-RU"/>
        </w:rPr>
        <w:lastRenderedPageBreak/>
        <w:t xml:space="preserve">agnanenengneng. Sikatoy interon nansalat la ed panangaro ed Dios tan tinaynan to la so amin a panangikalamor ed mundo. </w:t>
      </w:r>
    </w:p>
    <w:p w14:paraId="37CC8E36" w14:textId="77777777" w:rsidR="00343003" w:rsidRDefault="00343003">
      <w:pPr>
        <w:tabs>
          <w:tab w:val="left" w:pos="468"/>
        </w:tabs>
        <w:rPr>
          <w:lang w:val="ru-RU"/>
        </w:rPr>
      </w:pPr>
      <w:r>
        <w:rPr>
          <w:lang w:val="ru-RU"/>
        </w:rPr>
        <w:tab/>
        <w:t>Say totoon mangaaro ed Dios et ituring toy sarili to ya singa dayo tan managbiyahe ed dalin; ta diad loob to, say pananabik ed Dios, kaiba so kamarerwa tan kanonotan, et sikatoy saksakey so nononoten to.</w:t>
      </w:r>
    </w:p>
    <w:p w14:paraId="3D787E17" w14:textId="77777777" w:rsidR="00343003" w:rsidRDefault="00343003">
      <w:pPr>
        <w:tabs>
          <w:tab w:val="left" w:pos="468"/>
        </w:tabs>
        <w:rPr>
          <w:lang w:val="ru-RU"/>
        </w:rPr>
      </w:pPr>
    </w:p>
    <w:p w14:paraId="528A1557" w14:textId="77777777" w:rsidR="00343003" w:rsidRDefault="00343003" w:rsidP="00F4376A">
      <w:pPr>
        <w:pStyle w:val="Heading3"/>
        <w:rPr>
          <w:lang w:val="ru-RU"/>
        </w:rPr>
      </w:pPr>
      <w:r>
        <w:rPr>
          <w:lang w:val="ru-RU"/>
        </w:rPr>
        <w:tab/>
      </w:r>
      <w:bookmarkStart w:id="29" w:name="_Toc136190453"/>
      <w:r>
        <w:rPr>
          <w:lang w:val="ru-RU"/>
        </w:rPr>
        <w:t xml:space="preserve"> </w:t>
      </w:r>
      <w:bookmarkStart w:id="30" w:name="_Toc236747200"/>
      <w:r>
        <w:rPr>
          <w:lang w:val="ru-RU"/>
        </w:rPr>
        <w:t>Panangasikaso ed kaluluwa</w:t>
      </w:r>
      <w:bookmarkEnd w:id="29"/>
      <w:bookmarkEnd w:id="30"/>
    </w:p>
    <w:p w14:paraId="16619468" w14:textId="77777777" w:rsidR="00343003" w:rsidRDefault="00343003">
      <w:pPr>
        <w:tabs>
          <w:tab w:val="left" w:pos="468"/>
        </w:tabs>
        <w:rPr>
          <w:lang w:val="ru-RU"/>
        </w:rPr>
      </w:pPr>
      <w:r>
        <w:rPr>
          <w:lang w:val="ru-RU"/>
        </w:rPr>
        <w:t xml:space="preserve">Say too, diad laman to, et singa sakey a sinilew a kandila. Say kandila et nepeg a napool, tan say too et nepeg a manatey. Balet say kamarerwa to et agnatey; sirin, say panangasikaso tayo et nepeg a mas ituro ed kamarerwa nen say diad laman: </w:t>
      </w:r>
      <w:r>
        <w:rPr>
          <w:i/>
          <w:lang w:val="ru-RU"/>
        </w:rPr>
        <w:t xml:space="preserve">'Antoy nagawaan na too no naala to so interon mundo, balet nabalang to so kamarerwa to? O antoy bayar ya nayarin bayaran na too pian atubos so kamarerwa </w:t>
      </w:r>
      <w:r>
        <w:rPr>
          <w:lang w:val="ru-RU"/>
        </w:rPr>
        <w:t>to' (Mat. 16:26), ya para ed saya, singa kabat la, anggapo ed mundo so nayarin magmaliw a pantubos? No say sakey a kamarerwa et, diad dili to, mas mabli ni nen say interon mundo tan say panarian ed dalin, sirin say Panarian na Tawen et ag napiparaan so kabli to. Itatalaga tayo so kamarerwa ya mas mabli nen say antokaman lapud rason, unong ed kuan nen Macarius a Baleg, ya pinili na Dios ya makilimog tan mikasakey so Diosnon naturalesa To ed anggapoy arum—aliwan ed antokaman a nanenengneng a pinalsa—noag ingen ed too labat, ya inaro To na mas ni nen say amin ya arum a pinalsa To.</w:t>
      </w:r>
    </w:p>
    <w:p w14:paraId="38871F8A" w14:textId="77777777" w:rsidR="00343003" w:rsidRDefault="00343003">
      <w:pPr>
        <w:tabs>
          <w:tab w:val="left" w:pos="468"/>
        </w:tabs>
        <w:rPr>
          <w:lang w:val="ru-RU"/>
        </w:rPr>
      </w:pPr>
    </w:p>
    <w:p w14:paraId="32D1CF18" w14:textId="77777777" w:rsidR="00343003" w:rsidRDefault="00343003">
      <w:pPr>
        <w:pStyle w:val="Heading3"/>
        <w:rPr>
          <w:lang w:val="ru-RU"/>
        </w:rPr>
      </w:pPr>
      <w:bookmarkStart w:id="31" w:name="n07"/>
      <w:bookmarkStart w:id="32" w:name="_Toc43423063"/>
      <w:bookmarkStart w:id="33" w:name="_Toc136190454"/>
      <w:bookmarkStart w:id="34" w:name="_Toc236747201"/>
      <w:bookmarkEnd w:id="31"/>
      <w:r>
        <w:rPr>
          <w:lang w:val="ru-RU"/>
        </w:rPr>
        <w:t>Panangaro ed kapwa</w:t>
      </w:r>
      <w:bookmarkEnd w:id="32"/>
      <w:bookmarkEnd w:id="33"/>
      <w:bookmarkEnd w:id="34"/>
    </w:p>
    <w:p w14:paraId="36029D04" w14:textId="77777777" w:rsidR="00343003" w:rsidRDefault="00343003">
      <w:pPr>
        <w:tabs>
          <w:tab w:val="left" w:pos="468"/>
        </w:tabs>
        <w:rPr>
          <w:lang w:val="ru-RU"/>
        </w:rPr>
      </w:pPr>
      <w:r>
        <w:rPr>
          <w:lang w:val="ru-RU"/>
        </w:rPr>
        <w:t xml:space="preserve">Nepeg tayon tratuen na maong iray kapwa tayo, ya ag anggan mangiter na itsuran makapasakit. No itatabi tayo so sakey a too odino pasakitan tayo, singa walay bato ya inyan ed puso tayo. Nepeg tayon gawaen so anggaay nayarian tayo ya pakalmaen so espiritu na sakey a too ya nababalang odino nalulumo panamegley na saray salita na panangaro. </w:t>
      </w:r>
    </w:p>
    <w:p w14:paraId="1D4E7F5E" w14:textId="77777777" w:rsidR="00343003" w:rsidRDefault="00343003">
      <w:pPr>
        <w:tabs>
          <w:tab w:val="left" w:pos="468"/>
        </w:tabs>
        <w:rPr>
          <w:lang w:val="ru-RU"/>
        </w:rPr>
      </w:pPr>
      <w:r>
        <w:rPr>
          <w:lang w:val="ru-RU"/>
        </w:rPr>
        <w:tab/>
        <w:t>No makanengneng ka na agi ya manggagawa na kasalanan, takloban mo, unong ed bilin nen Santo Isaac a taga-Siria: 'Iyayat mo so kawes mo ed tapew na makasalanan tan takloban mo.'</w:t>
      </w:r>
    </w:p>
    <w:p w14:paraId="6778F59D" w14:textId="77777777" w:rsidR="00343003" w:rsidRDefault="00343003">
      <w:pPr>
        <w:tabs>
          <w:tab w:val="left" w:pos="468"/>
        </w:tabs>
        <w:rPr>
          <w:lang w:val="ru-RU"/>
        </w:rPr>
      </w:pPr>
      <w:r>
        <w:rPr>
          <w:lang w:val="ru-RU"/>
        </w:rPr>
        <w:lastRenderedPageBreak/>
        <w:tab/>
        <w:t xml:space="preserve">Diad pakikitungo tayo ed saray kapwa tayo, nepeg ya malinis so salita tan kanonotan tayo, tan pantay-pantay so pantrato tayo ed balang sakey; no andi, gawaen tayon anggapoy silbi so bilay tayo. Nepeg tayon aroen so kapwa tayo ya ag mas abeba nen say panangaro tayo ed sarili tayo, unong ed ganggan na Katawan: </w:t>
      </w:r>
      <w:r>
        <w:rPr>
          <w:i/>
          <w:lang w:val="ru-RU"/>
        </w:rPr>
        <w:t xml:space="preserve">'Aroen mo so kapam ka singa ed panangaro mo ed sarilim' </w:t>
      </w:r>
      <w:r>
        <w:rPr>
          <w:lang w:val="ru-RU"/>
        </w:rPr>
        <w:t xml:space="preserve">(Lucas 10:27). Balet aliwan diad paraan ya say panangaro ed saray kapara tayo, ya onlabas ed angganan na katamtaman, et makapalingo ed sikatayo manlapud panumpal ed sankaunaan tan manunaan a ganggan na panangaro ed Dios, unong ed mismon ibabangat na Katawan tayon Jesu-Cristo: </w:t>
      </w:r>
      <w:r>
        <w:rPr>
          <w:i/>
          <w:lang w:val="ru-RU"/>
        </w:rPr>
        <w:t xml:space="preserve">'Siopaman so mangangaro ed ama odino ina a mas ni nen say siak et ag manepeg ed siak; tan siopaman so mangangaro ed anak a laki odino anak a bii a mas ni nen say siak et ag manepeg ed siak' </w:t>
      </w:r>
      <w:r>
        <w:rPr>
          <w:lang w:val="ru-RU"/>
        </w:rPr>
        <w:t>(Mateo 10:37).</w:t>
      </w:r>
    </w:p>
    <w:p w14:paraId="26737848" w14:textId="77777777" w:rsidR="00343003" w:rsidRDefault="00343003">
      <w:pPr>
        <w:tabs>
          <w:tab w:val="left" w:pos="468"/>
        </w:tabs>
        <w:rPr>
          <w:lang w:val="ru-RU"/>
        </w:rPr>
      </w:pPr>
    </w:p>
    <w:p w14:paraId="36DA1961" w14:textId="66651556" w:rsidR="00343003" w:rsidRDefault="00343003">
      <w:pPr>
        <w:pStyle w:val="Heading3"/>
        <w:rPr>
          <w:lang w:val="ru-RU"/>
        </w:rPr>
      </w:pPr>
      <w:bookmarkStart w:id="35" w:name="n08"/>
      <w:bookmarkEnd w:id="35"/>
    </w:p>
    <w:p w14:paraId="680C730E" w14:textId="77777777" w:rsidR="00343003" w:rsidRDefault="00343003">
      <w:pPr>
        <w:tabs>
          <w:tab w:val="left" w:pos="468"/>
        </w:tabs>
        <w:rPr>
          <w:lang w:val="ru-RU"/>
        </w:rPr>
      </w:pPr>
      <w:r>
        <w:rPr>
          <w:lang w:val="ru-RU"/>
        </w:rPr>
        <w:t xml:space="preserve">Nepeg tayon magmaliw a maasi ed saray mairap tan dayo; saray angkakabaleg a lider tan Ama na Simbaan et maingat dan in-emphasize iya. Nipaakar ed sayan birtud, nepeg tayon gawaen so anggaay nayarian tayo pian nasumpal iray onsublay a ganggan na Dios: </w:t>
      </w:r>
      <w:r>
        <w:rPr>
          <w:i/>
          <w:lang w:val="ru-RU"/>
        </w:rPr>
        <w:t xml:space="preserve">'Magmaliw kayon maasi, singa say Ama yo a maasi' </w:t>
      </w:r>
      <w:r>
        <w:rPr>
          <w:lang w:val="ru-RU"/>
        </w:rPr>
        <w:t xml:space="preserve">tan </w:t>
      </w:r>
      <w:r>
        <w:rPr>
          <w:i/>
          <w:lang w:val="ru-RU"/>
        </w:rPr>
        <w:t>'Say pabor so labay ko, aliwan say sakripisyo'</w:t>
      </w:r>
      <w:r>
        <w:rPr>
          <w:lang w:val="ru-RU"/>
        </w:rPr>
        <w:t xml:space="preserve"> (Lucas 6:36; Mateo 9:13). Saray makabat et iikdan na pansin irayan salitan makapangiliktar, balet saray andi-kakabatan et andi; sirin, say gunggona et ag parehas, unong ya nisulat: </w:t>
      </w:r>
      <w:r>
        <w:rPr>
          <w:i/>
          <w:lang w:val="ru-RU"/>
        </w:rPr>
        <w:t xml:space="preserve">'Siopaman so man-itan na daiset et daiset met so anien to, tan siopaman so man-itan na masimoon et masimoon met so anien to' </w:t>
      </w:r>
      <w:r>
        <w:rPr>
          <w:lang w:val="ru-RU"/>
        </w:rPr>
        <w:t>(2 Corinto 9:6).</w:t>
      </w:r>
    </w:p>
    <w:p w14:paraId="40A6D19A" w14:textId="77777777" w:rsidR="00343003" w:rsidRDefault="00343003">
      <w:pPr>
        <w:tabs>
          <w:tab w:val="left" w:pos="468"/>
        </w:tabs>
        <w:rPr>
          <w:lang w:val="ru-RU"/>
        </w:rPr>
      </w:pPr>
      <w:r>
        <w:rPr>
          <w:lang w:val="ru-RU"/>
        </w:rPr>
        <w:tab/>
        <w:t>Komon ta say alimbawa nen Pedro a Manangiter na Tinapay, a lapud sakey a tinapay ya inter to ed sakey a manlelemos, et akaawat na perdona parad amin a kasalanan to (unong ed impanengneng ed sikato ed sakey a pakanengneng), et mangiter na inspirasyon ed sikatayo ya magmaliw a maasi ed saray kapara tayo—ta anggan say melag ya gawa na panangasi et baleg so nitulong to pian nagamoran so Panarian na Tawen.</w:t>
      </w:r>
    </w:p>
    <w:p w14:paraId="5AC3E1E7" w14:textId="77777777" w:rsidR="00343003" w:rsidRDefault="00343003">
      <w:pPr>
        <w:tabs>
          <w:tab w:val="left" w:pos="468"/>
        </w:tabs>
        <w:rPr>
          <w:lang w:val="ru-RU"/>
        </w:rPr>
      </w:pPr>
      <w:r>
        <w:rPr>
          <w:lang w:val="ru-RU"/>
        </w:rPr>
        <w:lastRenderedPageBreak/>
        <w:tab/>
        <w:t>Say limos et nepeg ya iter a maliket so puso, unong ed bangat nen Santo Isaac a taga-Siria: 'No mangiter ka na antokaman ed sakey a mankikerew, paunan mo nin unona so liket ed lupa mo antis na regalo mo, tan pakalmaen mo so ermen to panamegley na maabig iran salita.'</w:t>
      </w:r>
    </w:p>
    <w:p w14:paraId="27BE3668" w14:textId="77777777" w:rsidR="00343003" w:rsidRDefault="00343003">
      <w:pPr>
        <w:tabs>
          <w:tab w:val="left" w:pos="468"/>
        </w:tabs>
        <w:rPr>
          <w:lang w:val="ru-RU"/>
        </w:rPr>
      </w:pPr>
    </w:p>
    <w:p w14:paraId="473A054E" w14:textId="77777777" w:rsidR="00343003" w:rsidRDefault="00343003">
      <w:pPr>
        <w:pStyle w:val="Heading3"/>
        <w:rPr>
          <w:lang w:val="ru-RU"/>
        </w:rPr>
      </w:pPr>
      <w:bookmarkStart w:id="36" w:name="n09"/>
      <w:bookmarkStart w:id="37" w:name="_Toc43423065"/>
      <w:bookmarkStart w:id="38" w:name="_Toc136190456"/>
      <w:bookmarkStart w:id="39" w:name="_Toc236747202"/>
      <w:bookmarkEnd w:id="36"/>
      <w:r>
        <w:rPr>
          <w:lang w:val="ru-RU"/>
        </w:rPr>
        <w:t>Ag pan-husga tan panamerdona ed saray kasalanan</w:t>
      </w:r>
      <w:bookmarkEnd w:id="37"/>
      <w:bookmarkEnd w:id="38"/>
      <w:bookmarkEnd w:id="39"/>
    </w:p>
    <w:p w14:paraId="17EA4CCB" w14:textId="77777777" w:rsidR="00343003" w:rsidRDefault="00343003">
      <w:pPr>
        <w:tabs>
          <w:tab w:val="left" w:pos="468"/>
        </w:tabs>
        <w:rPr>
          <w:lang w:val="ru-RU"/>
        </w:rPr>
      </w:pPr>
      <w:r>
        <w:rPr>
          <w:lang w:val="ru-RU"/>
        </w:rPr>
        <w:t xml:space="preserve">Ag nepeg ya husgaan so siopaman, anggano nanengneng mo ed mismon sarilim so sakey a too ya mankakasalanan tan mantutuloy ed panaglabas ed saray ganggan na Dios, unong ya nisulat ed Salita na Dios: </w:t>
      </w:r>
      <w:r>
        <w:rPr>
          <w:i/>
          <w:lang w:val="ru-RU"/>
        </w:rPr>
        <w:t xml:space="preserve">'Ag kayo manhusga, pian ag kayo husgaan' </w:t>
      </w:r>
      <w:r>
        <w:rPr>
          <w:lang w:val="ru-RU"/>
        </w:rPr>
        <w:t xml:space="preserve">(Mat. 7:1). </w:t>
      </w:r>
      <w:r>
        <w:rPr>
          <w:i/>
          <w:lang w:val="ru-RU"/>
        </w:rPr>
        <w:t>'Sikayo, siopa kayo ya manhusga ed aripen na sananey?' Manalagey o naderal ed arapan na dilin Katawan to. Tan sikatoy ipawil, ta say Dios et mabiskeg a maong ya mangipawil ed sikato</w:t>
      </w:r>
      <w:r>
        <w:rPr>
          <w:lang w:val="ru-RU"/>
        </w:rPr>
        <w:t xml:space="preserve">" (Roma 14:4). Mas maong nin siansia ya naynay ya ipanonot ed sarili so salita na apostol: </w:t>
      </w:r>
      <w:r>
        <w:rPr>
          <w:i/>
          <w:lang w:val="ru-RU"/>
        </w:rPr>
        <w:t xml:space="preserve">"Siopaman ya iisipen ton manalagey, man-ingat komon ya ag naderal" </w:t>
      </w:r>
      <w:r>
        <w:rPr>
          <w:lang w:val="ru-RU"/>
        </w:rPr>
        <w:t>(1 Corinto 10:12).</w:t>
      </w:r>
    </w:p>
    <w:p w14:paraId="1290B7DA" w14:textId="77777777" w:rsidR="00343003" w:rsidRDefault="00343003">
      <w:pPr>
        <w:tabs>
          <w:tab w:val="left" w:pos="468"/>
        </w:tabs>
        <w:rPr>
          <w:lang w:val="ru-RU"/>
        </w:rPr>
      </w:pPr>
      <w:r>
        <w:rPr>
          <w:lang w:val="ru-RU"/>
        </w:rPr>
        <w:tab/>
        <w:t xml:space="preserve">Ag tayo nepeg ya itago so mauges a linawa odino pasnok ed saramay mankukontra ed sikatayo; noag ingen, nepeg tayon aroen ira tan, anggad nayari, gawaen tayoy maong ed sikara, ya ontutumbok ed bangat na Katawan tayon Jesu-Cristo: </w:t>
      </w:r>
      <w:r>
        <w:rPr>
          <w:i/>
          <w:lang w:val="ru-RU"/>
        </w:rPr>
        <w:t xml:space="preserve">'Aroen yo ray kalaban yo, tan gawaen yo so maong ed saramay mambusol ed sikayo' </w:t>
      </w:r>
      <w:r>
        <w:rPr>
          <w:lang w:val="ru-RU"/>
        </w:rPr>
        <w:t>(Mat. 5:44). Kanian, no piliten tayon gawaen iraya ya amin ed anggaay nayarian tayo, nayarin manilalo tayo ya say Diosnon liwawa et mansilew ed saray puso tayo, ya manliwawa ed dalan tayo paonlad tawen a Jerusalem.</w:t>
      </w:r>
    </w:p>
    <w:p w14:paraId="54E9F133" w14:textId="77777777" w:rsidR="00343003" w:rsidRDefault="00343003">
      <w:pPr>
        <w:tabs>
          <w:tab w:val="left" w:pos="468"/>
        </w:tabs>
        <w:rPr>
          <w:lang w:val="ru-RU"/>
        </w:rPr>
      </w:pPr>
      <w:r>
        <w:rPr>
          <w:lang w:val="ru-RU"/>
        </w:rPr>
        <w:tab/>
        <w:t xml:space="preserve">Akin et kokondenaren tayo ray kapara tayo? Lapud agtayo pansasagpotan ya nakabat so sarili tayo. Saray akapokus ed pan-amta ed sarili da et anggapoy panaon dan pansinen iray kamalian na arum. Usisaen moy sarilim — tan ontunda ka lan mangusisa ed arum. Usisaen so mauges a gawa, balet agmo usisaen so nanggawa ed satan. Nepeg tayon isipen ya sikatayo so sankamakasalanan ed amin tan perdonaen so kapwa tayo ed balang mauges a gawa to. Nepeg ya busolen labat so demonyo ya </w:t>
      </w:r>
      <w:r>
        <w:rPr>
          <w:lang w:val="ru-RU"/>
        </w:rPr>
        <w:lastRenderedPageBreak/>
        <w:t>angitonton ed sikara ed lingo. No maminsan, singa ed sikatayo et walay arum ya manggagawa na lingo, balet diad katuaan, lapud maong ya intensyon na manggagawa, maong met iman. Niarum ni, say puerta na panagbabawi et akalukas para ed amin, tan ag-amta no siopa so onloob ya una—sika, say manhusga, odino samay huhusgaan mo.</w:t>
      </w:r>
    </w:p>
    <w:p w14:paraId="2DD7048D" w14:textId="77777777" w:rsidR="00343003" w:rsidRDefault="00343003" w:rsidP="00FD6B7F">
      <w:pPr>
        <w:rPr>
          <w:lang w:val="ru-RU"/>
        </w:rPr>
      </w:pPr>
    </w:p>
    <w:p w14:paraId="2CD65297" w14:textId="77777777" w:rsidR="00343003" w:rsidRDefault="00343003">
      <w:pPr>
        <w:pStyle w:val="Heading3"/>
        <w:rPr>
          <w:rFonts w:ascii="Times New Roman" w:hAnsi="Times New Roman"/>
          <w:lang w:val="ru-RU"/>
        </w:rPr>
      </w:pPr>
      <w:bookmarkStart w:id="40" w:name="n10"/>
      <w:bookmarkStart w:id="41" w:name="_Toc43423066"/>
      <w:bookmarkStart w:id="42" w:name="_Toc136190457"/>
      <w:bookmarkStart w:id="43" w:name="_Toc236747203"/>
      <w:bookmarkEnd w:id="40"/>
      <w:r>
        <w:rPr>
          <w:lang w:val="ru-RU"/>
        </w:rPr>
        <w:t>Panagbabawi</w:t>
      </w:r>
      <w:bookmarkEnd w:id="41"/>
      <w:bookmarkEnd w:id="42"/>
      <w:bookmarkEnd w:id="43"/>
    </w:p>
    <w:p w14:paraId="352B3BA1" w14:textId="77777777" w:rsidR="00343003" w:rsidRDefault="00343003">
      <w:pPr>
        <w:tabs>
          <w:tab w:val="left" w:pos="468"/>
        </w:tabs>
        <w:rPr>
          <w:lang w:val="ru-RU"/>
        </w:rPr>
      </w:pPr>
      <w:r>
        <w:rPr>
          <w:lang w:val="ru-RU"/>
        </w:rPr>
        <w:t xml:space="preserve">Siopaman a malabay a nasalba et nepeg ya naynay a walaan na puso a akaparaan ed panagbabawi tan apakumbaba: </w:t>
      </w:r>
      <w:r>
        <w:rPr>
          <w:i/>
          <w:lang w:val="ru-RU"/>
        </w:rPr>
        <w:t xml:space="preserve">'Say apisang a espiritu et sakripisyo ed Dios; say apakumbaba tan apisang a puso, O Dios, agmo ibabaliwala' </w:t>
      </w:r>
      <w:r>
        <w:rPr>
          <w:lang w:val="ru-RU"/>
        </w:rPr>
        <w:t xml:space="preserve">(Salmo 50:19). Diad ontan a maseseksek a espiritu, mainomay tan maligen ya naliklikan na sakey a too so amin a makalakal a patit na demonyo, a say amin a sagpot to et akatutok ed panag-alboroto ed espiritu na too tan, legan a magulo itan, itatanem to ray samsam to (dalan), unong ed saray salita na Ebanghelyo: </w:t>
      </w:r>
      <w:r>
        <w:rPr>
          <w:i/>
          <w:lang w:val="ru-RU"/>
        </w:rPr>
        <w:t>'Ginoo, aliwa ta maong a bini so intanem mo ed uma mo? Kanian, iner so nanlapuan na saray makuli? Inmebat ira, 'Say kalaban na laki so nanggawa ed saya'</w:t>
      </w:r>
      <w:r>
        <w:rPr>
          <w:lang w:val="ru-RU"/>
        </w:rPr>
        <w:t>" (Mateo 13:27–28). Balet no say sakey a too et manseet a magmaliw a mapaabeban puso tan mantitilak a kalinewan ed kanonotan to, sirin amin a panagdaya na kalaban et magmaliw a makapoy; ta no iner so walay kalinewan na kanonotan, diman so manayam so Dios a Mismo: 'Diad kareenan,' kuan, 'so panayaman To' (Sal. 75:2).</w:t>
      </w:r>
    </w:p>
    <w:p w14:paraId="569B61FC" w14:textId="77777777" w:rsidR="00343003" w:rsidRDefault="00343003">
      <w:pPr>
        <w:tabs>
          <w:tab w:val="left" w:pos="468"/>
        </w:tabs>
        <w:rPr>
          <w:lang w:val="ru-RU"/>
        </w:rPr>
      </w:pPr>
      <w:r>
        <w:rPr>
          <w:lang w:val="ru-RU"/>
        </w:rPr>
        <w:tab/>
        <w:t>Diad interon bilay tayo, nasusupak tayo so kadayewan na Dios diad panamegley na saray kasalanan tayo; kanian nepeg tayon lawas ya mapaabeban onkerew na pasensya ed Katawan para ed saray kasalanan tayo.</w:t>
      </w:r>
    </w:p>
    <w:p w14:paraId="220AD9DD" w14:textId="77777777" w:rsidR="00343003" w:rsidRDefault="00343003">
      <w:pPr>
        <w:tabs>
          <w:tab w:val="left" w:pos="468"/>
        </w:tabs>
        <w:rPr>
          <w:lang w:val="ru-RU"/>
        </w:rPr>
      </w:pPr>
    </w:p>
    <w:p w14:paraId="1554BA8B" w14:textId="77777777" w:rsidR="00343003" w:rsidRDefault="00343003" w:rsidP="008763AB">
      <w:pPr>
        <w:pStyle w:val="Heading3"/>
        <w:rPr>
          <w:rFonts w:ascii="Times New Roman" w:hAnsi="Times New Roman"/>
          <w:lang w:val="ru-RU"/>
        </w:rPr>
      </w:pPr>
      <w:bookmarkStart w:id="44" w:name="n11"/>
      <w:bookmarkStart w:id="45" w:name="_Toc43423067"/>
      <w:bookmarkStart w:id="46" w:name="_Toc136190458"/>
      <w:bookmarkStart w:id="47" w:name="_Toc236747204"/>
      <w:bookmarkEnd w:id="44"/>
      <w:r>
        <w:rPr>
          <w:lang w:val="ru-RU"/>
        </w:rPr>
        <w:t>Panag-ayuno</w:t>
      </w:r>
      <w:bookmarkEnd w:id="45"/>
      <w:bookmarkEnd w:id="46"/>
      <w:bookmarkEnd w:id="47"/>
    </w:p>
    <w:p w14:paraId="6E85365E" w14:textId="77777777" w:rsidR="00343003" w:rsidRDefault="00343003">
      <w:pPr>
        <w:tabs>
          <w:tab w:val="left" w:pos="468"/>
        </w:tabs>
        <w:rPr>
          <w:lang w:val="ru-RU"/>
        </w:rPr>
      </w:pPr>
      <w:r>
        <w:rPr>
          <w:lang w:val="ru-RU"/>
        </w:rPr>
        <w:t xml:space="preserve">Say Katawan tayon si Jesu-Cristo, say Manangidaulo na panagkalkalna tan Manangiliktar tayo, et pinabiskeg To so Inkasikato diad andukey a panag-ayuno antis Ton gawaen so kimey na panangiliktar ed katooan. Tan amin ya ascetic, ya </w:t>
      </w:r>
      <w:r>
        <w:rPr>
          <w:lang w:val="ru-RU"/>
        </w:rPr>
        <w:lastRenderedPageBreak/>
        <w:t xml:space="preserve">nampasakbay ya manlingkor ed Katawan, et sinarmasaan da so inkasikara na panag-ayuno tan agda sinmubok ed dalan na Krus noag ingen diad panamegley na disiplina na panag-ayuno. Sinukat da so mismon tagumpay da ed panagkalkalna diad panamegley na tagumpay da ed panag-ayuno. </w:t>
      </w:r>
    </w:p>
    <w:p w14:paraId="0783A61E" w14:textId="77777777" w:rsidR="00343003" w:rsidRDefault="00343003">
      <w:pPr>
        <w:tabs>
          <w:tab w:val="left" w:pos="468"/>
        </w:tabs>
        <w:rPr>
          <w:lang w:val="ru-RU"/>
        </w:rPr>
      </w:pPr>
      <w:r>
        <w:rPr>
          <w:lang w:val="ru-RU"/>
        </w:rPr>
        <w:tab/>
        <w:t>Balet, ed pankelaw na arum, sarayan masanto a manag-ayuno et agda amta so katamlayan, noag ingen et lawas iran alerto, mabiskeg tan akaparaan ed gawa. Mabirbirat so sakit ed limog da, tan say bilay da et alabas a andukey.</w:t>
      </w:r>
    </w:p>
    <w:p w14:paraId="60888B03" w14:textId="77777777" w:rsidR="00343003" w:rsidRDefault="00343003">
      <w:pPr>
        <w:tabs>
          <w:tab w:val="left" w:pos="468"/>
        </w:tabs>
        <w:rPr>
          <w:lang w:val="ru-RU"/>
        </w:rPr>
      </w:pPr>
      <w:r>
        <w:rPr>
          <w:lang w:val="ru-RU"/>
        </w:rPr>
        <w:tab/>
        <w:t xml:space="preserve">Legan a say laman na man-aayuno et nagmaliw a maimpis tan maga-an, say espiritual a bilay et ondateng ed kaperpektoan tan ipapatnag to so sarili to diad panamegley na saray makapakelaw a nagagawa. Insan say espiritu et gagawaen to ray aksyon to, singa, diad porma ya anggapoy laman. Saray panlabas a pandama et, singa, akasara, tan say kanonotan, ya onkakawala ed saray materyal a bengatla, et ontatandoro paonlad tawen tan interon nalelemen ed panagnonot-nonot ed espiritual a mundo. Balet, aliwan amin a too so makapangipatnag ed sarili da na istrikton totontonen na panag-ayuno ed amin a bengatla tan ekalen ed sarili da so amin a nayarin makatulong a mamainawa ed saray karuwetan da. </w:t>
      </w:r>
      <w:r w:rsidRPr="008763AB">
        <w:rPr>
          <w:i/>
          <w:iCs/>
          <w:lang w:val="ru-RU"/>
        </w:rPr>
        <w:t xml:space="preserve">'Siopaman a makasarag, akaten to ya' </w:t>
      </w:r>
      <w:r>
        <w:rPr>
          <w:lang w:val="ru-RU"/>
        </w:rPr>
        <w:t>(Mateo 19:12).</w:t>
      </w:r>
    </w:p>
    <w:p w14:paraId="7149E22E" w14:textId="77777777" w:rsidR="00343003" w:rsidRDefault="00343003">
      <w:pPr>
        <w:tabs>
          <w:tab w:val="left" w:pos="468"/>
        </w:tabs>
        <w:rPr>
          <w:lang w:val="ru-RU"/>
        </w:rPr>
      </w:pPr>
      <w:r>
        <w:rPr>
          <w:lang w:val="ru-RU"/>
        </w:rPr>
        <w:tab/>
        <w:t>Nepeg ya mangan so sakey na magenap ya naakan kada agew pian say laman, no napabiskeg, et magmaliw ya kaaro tan katulongan na kamarerwa ed pananap na kabaleg: ta no andi, nayarin nagawa ya, legan ya onkakapoy so laman, onkapoy met so kamarerwa. No Biernes tan Mierkoles, tan lalo la ed apatiran panaon na panag-ayuno, tumboken so alimbawa na saray Ama tan mangan labat na maminsan ed sanagew—tan say Anghel na Katawan et wala ed sikayo.</w:t>
      </w:r>
    </w:p>
    <w:p w14:paraId="3A76F4B9" w14:textId="77777777" w:rsidR="00343003" w:rsidRDefault="00343003" w:rsidP="00EE2999">
      <w:pPr>
        <w:rPr>
          <w:lang w:val="ru-RU"/>
        </w:rPr>
      </w:pPr>
      <w:bookmarkStart w:id="48" w:name="n12"/>
      <w:bookmarkStart w:id="49" w:name="_Toc43423068"/>
      <w:bookmarkEnd w:id="48"/>
    </w:p>
    <w:p w14:paraId="00973A59" w14:textId="77777777" w:rsidR="00343003" w:rsidRDefault="00343003" w:rsidP="00EE2999">
      <w:pPr>
        <w:pStyle w:val="Heading3"/>
        <w:rPr>
          <w:rFonts w:ascii="Times New Roman" w:hAnsi="Times New Roman"/>
          <w:lang w:val="ru-RU"/>
        </w:rPr>
      </w:pPr>
      <w:bookmarkStart w:id="50" w:name="_Toc136190459"/>
      <w:bookmarkStart w:id="51" w:name="_Toc236747205"/>
      <w:r>
        <w:rPr>
          <w:lang w:val="ru-RU"/>
        </w:rPr>
        <w:t>Say pasensya tan kababaan</w:t>
      </w:r>
      <w:bookmarkEnd w:id="49"/>
      <w:bookmarkEnd w:id="50"/>
      <w:bookmarkEnd w:id="51"/>
    </w:p>
    <w:p w14:paraId="44A61357" w14:textId="77777777" w:rsidR="00343003" w:rsidRDefault="00343003">
      <w:pPr>
        <w:tabs>
          <w:tab w:val="left" w:pos="468"/>
        </w:tabs>
        <w:rPr>
          <w:lang w:val="ru-RU"/>
        </w:rPr>
      </w:pPr>
      <w:r>
        <w:rPr>
          <w:lang w:val="ru-RU"/>
        </w:rPr>
        <w:t>Nepeg ya lawas a maanos tan, antoy man so nagawa, awaten itan a walaan na pisasalamat para ed Dios. Say bilay tayo et singa labat sakey a minuto no ikompara ed andi-anggaan. Kanian</w:t>
      </w:r>
      <w:r>
        <w:rPr>
          <w:i/>
          <w:lang w:val="ru-RU"/>
        </w:rPr>
        <w:t xml:space="preserve">, </w:t>
      </w:r>
      <w:r>
        <w:rPr>
          <w:i/>
          <w:lang w:val="ru-RU"/>
        </w:rPr>
        <w:lastRenderedPageBreak/>
        <w:t xml:space="preserve">'saray kairapan na natan a panaon,' unong ed kuan na Apostol, 'et ag makapantay ed gloria ya ipatnag ed sikatayo' </w:t>
      </w:r>
      <w:r>
        <w:rPr>
          <w:lang w:val="ru-RU"/>
        </w:rPr>
        <w:t>(Roma 8:18).</w:t>
      </w:r>
    </w:p>
    <w:p w14:paraId="3240D47D" w14:textId="77777777" w:rsidR="00343003" w:rsidRDefault="00343003">
      <w:pPr>
        <w:tabs>
          <w:tab w:val="left" w:pos="468"/>
        </w:tabs>
        <w:rPr>
          <w:lang w:val="ru-RU"/>
        </w:rPr>
      </w:pPr>
      <w:r>
        <w:rPr>
          <w:lang w:val="ru-RU"/>
        </w:rPr>
        <w:tab/>
        <w:t xml:space="preserve">Man-anos kan akatongtong no babalawen ka na kalaban, tan lukasan moy pusom ed Katawan labat. Nipaakar ed saramay mangibabain ed sika odino mangala na dangal mo, gawaen moy anggaay nayarian mon perdonaen ira, unong ed kuan na Ebanghelyo: </w:t>
      </w:r>
      <w:r w:rsidRPr="00EE2999">
        <w:rPr>
          <w:i/>
          <w:iCs/>
          <w:lang w:val="ru-RU"/>
        </w:rPr>
        <w:t xml:space="preserve">'Agmo la manbilin so inala ed sika' </w:t>
      </w:r>
      <w:r>
        <w:rPr>
          <w:lang w:val="ru-RU"/>
        </w:rPr>
        <w:t>(Lucas 6:30).</w:t>
      </w:r>
    </w:p>
    <w:p w14:paraId="7C248338" w14:textId="77777777" w:rsidR="00343003" w:rsidRPr="00EE2999" w:rsidRDefault="00343003">
      <w:pPr>
        <w:tabs>
          <w:tab w:val="left" w:pos="468"/>
        </w:tabs>
        <w:rPr>
          <w:iCs/>
          <w:lang w:val="ru-RU"/>
        </w:rPr>
      </w:pPr>
      <w:r>
        <w:rPr>
          <w:lang w:val="ru-RU"/>
        </w:rPr>
        <w:tab/>
        <w:t xml:space="preserve">No babalawen itayo na totoo, nepeg tayon isipen ya agtayo manepeg ya dayewen, ta no manepeg itayo, amin a totoo et onduko ed arapan tayo. Nepeg tayon lanang ya paabebaan so sarili tayo ed arapan na amin a totoo, ya ontutumbok ed bangat nen San Isaac a Siryano: </w:t>
      </w:r>
      <w:r w:rsidRPr="00EE2999">
        <w:rPr>
          <w:iCs/>
          <w:lang w:val="ru-RU"/>
        </w:rPr>
        <w:t>"Paabebaen moy sarilim, tan nanengneng mo so gloria na Dios ed loob na sarilim."</w:t>
      </w:r>
    </w:p>
    <w:p w14:paraId="1FCAE3F2" w14:textId="77777777" w:rsidR="00343003" w:rsidRDefault="00343003" w:rsidP="00EE2999">
      <w:pPr>
        <w:rPr>
          <w:lang w:val="ru-RU"/>
        </w:rPr>
      </w:pPr>
    </w:p>
    <w:p w14:paraId="45978445" w14:textId="77777777" w:rsidR="00343003" w:rsidRDefault="00343003" w:rsidP="00EE2999">
      <w:pPr>
        <w:pStyle w:val="Heading3"/>
        <w:rPr>
          <w:rFonts w:ascii="Times New Roman" w:hAnsi="Times New Roman"/>
          <w:lang w:val="ru-RU"/>
        </w:rPr>
      </w:pPr>
      <w:bookmarkStart w:id="52" w:name="n13"/>
      <w:bookmarkStart w:id="53" w:name="_Toc43423069"/>
      <w:bookmarkStart w:id="54" w:name="_Toc136190460"/>
      <w:bookmarkStart w:id="55" w:name="_Toc236747206"/>
      <w:bookmarkEnd w:id="52"/>
      <w:r>
        <w:rPr>
          <w:lang w:val="ru-RU"/>
        </w:rPr>
        <w:t>Sakit</w:t>
      </w:r>
      <w:bookmarkEnd w:id="53"/>
      <w:bookmarkEnd w:id="54"/>
      <w:bookmarkEnd w:id="55"/>
    </w:p>
    <w:p w14:paraId="60BA1E3C" w14:textId="77777777" w:rsidR="00343003" w:rsidRDefault="00343003">
      <w:pPr>
        <w:tabs>
          <w:tab w:val="left" w:pos="468"/>
        </w:tabs>
        <w:rPr>
          <w:lang w:val="ru-RU"/>
        </w:rPr>
      </w:pPr>
      <w:r>
        <w:rPr>
          <w:lang w:val="ru-RU"/>
        </w:rPr>
        <w:t>Say laman et aripen na kamarerwa, tan say kamarerwa et reyna. Kanian, mabetbet ya nagagawa ya, diad panamegley na panangasi na Dios, say laman tayo et napapagal na sakit. Diad panamegley na sakit, napapakapoy iray pasyon, tan say sakey a too et makatalos la. Niarum ni, say sakit na laman et no maminsan et manlalapu met ed saray pasyon. Siopaman so mansungdo ed sakit a walaan na pasensya tan pisasalamat et naikonsidera itan bilang sakey a gawa na birtud, odino mas ni nen satan.</w:t>
      </w:r>
    </w:p>
    <w:p w14:paraId="5F26D576" w14:textId="77777777" w:rsidR="00343003" w:rsidRDefault="00343003">
      <w:pPr>
        <w:tabs>
          <w:tab w:val="left" w:pos="468"/>
        </w:tabs>
        <w:rPr>
          <w:lang w:val="ru-RU"/>
        </w:rPr>
      </w:pPr>
      <w:r>
        <w:rPr>
          <w:lang w:val="ru-RU"/>
        </w:rPr>
        <w:tab/>
        <w:t>Sakey ya masimoon, ya mansasakit na dropsy, so nansalita ed saray agagi ya linma ed sikato ya labay dan tambalen: 'Agagiku, ipikasi yo ya say loob ko et ag nasakitan na onian sakit. Nipaakar ed sayan natan a kairapan, ipipikasi ko ed Dios ya agto ak biglan iliktar manlapud saya; ta legan a manleletey so paway a too ko, say dalem a too ko et paparanewen' (2 Cor. 4:16).</w:t>
      </w:r>
    </w:p>
    <w:p w14:paraId="6FD7FEC2" w14:textId="77777777" w:rsidR="00343003" w:rsidRDefault="00343003">
      <w:pPr>
        <w:tabs>
          <w:tab w:val="left" w:pos="468"/>
        </w:tabs>
        <w:rPr>
          <w:lang w:val="ru-RU"/>
        </w:rPr>
      </w:pPr>
    </w:p>
    <w:p w14:paraId="4C555216" w14:textId="77777777" w:rsidR="00343003" w:rsidRDefault="00343003">
      <w:pPr>
        <w:pStyle w:val="Heading3"/>
        <w:rPr>
          <w:lang w:val="ru-RU"/>
        </w:rPr>
      </w:pPr>
      <w:bookmarkStart w:id="56" w:name="n14"/>
      <w:bookmarkStart w:id="57" w:name="_Toc43423070"/>
      <w:bookmarkStart w:id="58" w:name="_Toc136190461"/>
      <w:bookmarkStart w:id="59" w:name="_Toc236747207"/>
      <w:bookmarkEnd w:id="56"/>
      <w:r>
        <w:rPr>
          <w:lang w:val="ru-RU"/>
        </w:rPr>
        <w:t>Kareenan na kanonotan</w:t>
      </w:r>
      <w:bookmarkEnd w:id="57"/>
      <w:bookmarkEnd w:id="58"/>
      <w:bookmarkEnd w:id="59"/>
    </w:p>
    <w:p w14:paraId="003AE858" w14:textId="77777777" w:rsidR="00343003" w:rsidRDefault="00343003">
      <w:pPr>
        <w:tabs>
          <w:tab w:val="left" w:pos="468"/>
        </w:tabs>
        <w:rPr>
          <w:lang w:val="ru-RU"/>
        </w:rPr>
      </w:pPr>
      <w:r>
        <w:rPr>
          <w:lang w:val="ru-RU"/>
        </w:rPr>
        <w:t xml:space="preserve">Say kareenan na kanonotan et nagamoran diad panamegley na saray kairapan. Kuan na Kasulatan: </w:t>
      </w:r>
      <w:r>
        <w:rPr>
          <w:i/>
          <w:lang w:val="ru-RU"/>
        </w:rPr>
        <w:t xml:space="preserve">'Linmasat kami ed apoy tan danum, tan inyakar Mo kami ed pasen na panag-inawa' </w:t>
      </w:r>
      <w:r>
        <w:rPr>
          <w:lang w:val="ru-RU"/>
        </w:rPr>
        <w:t xml:space="preserve">(Salmo 65:12). Para ed saramay malabay a paliketen so Dios, say dalan </w:t>
      </w:r>
      <w:r>
        <w:rPr>
          <w:lang w:val="ru-RU"/>
        </w:rPr>
        <w:lastRenderedPageBreak/>
        <w:t>et manlapud panamegley na dakel a kairapan. Panon tayon napuri iray sagradon martir ed saray irap ya inpasen da para ed Dios, no agtayo ni ingen kayaen so manpasen na lagnat?</w:t>
      </w:r>
    </w:p>
    <w:p w14:paraId="6EF01CFB" w14:textId="77777777" w:rsidR="00343003" w:rsidRDefault="00343003">
      <w:pPr>
        <w:tabs>
          <w:tab w:val="left" w:pos="468"/>
        </w:tabs>
        <w:rPr>
          <w:lang w:val="ru-RU"/>
        </w:rPr>
      </w:pPr>
      <w:r>
        <w:rPr>
          <w:lang w:val="ru-RU"/>
        </w:rPr>
        <w:tab/>
        <w:t>Anggapoy arum a mas makatulong pian nagamoran so kareenan na linawa noag say kareenan tan, anggad nayari, say naynay a pantongtong ed sarili tan mansasansan a pantongtong ed arum.</w:t>
      </w:r>
    </w:p>
    <w:p w14:paraId="0C94BF0D" w14:textId="77777777" w:rsidR="00343003" w:rsidRDefault="00343003">
      <w:pPr>
        <w:tabs>
          <w:tab w:val="left" w:pos="468"/>
        </w:tabs>
        <w:rPr>
          <w:lang w:val="ru-RU"/>
        </w:rPr>
      </w:pPr>
      <w:r>
        <w:rPr>
          <w:lang w:val="ru-RU"/>
        </w:rPr>
        <w:tab/>
        <w:t>Say sakey a tanda na espiritual a bilay et say panag-lusob na too ed sarili to tan say sekreto a gawa na puso.</w:t>
      </w:r>
    </w:p>
    <w:p w14:paraId="41720CF2" w14:textId="77777777" w:rsidR="00343003" w:rsidRDefault="00343003">
      <w:pPr>
        <w:tabs>
          <w:tab w:val="left" w:pos="468"/>
        </w:tabs>
        <w:rPr>
          <w:lang w:val="ru-RU"/>
        </w:rPr>
      </w:pPr>
      <w:r>
        <w:rPr>
          <w:lang w:val="ru-RU"/>
        </w:rPr>
        <w:tab/>
        <w:t xml:space="preserve">Sayan kareenan, a singa sakey a kayamanan ya ag napresyowan, so intilak na Katawan tayon Jesu-Cristo ed saray disipulo To antis na impatey To, a kuan To: </w:t>
      </w:r>
      <w:r>
        <w:rPr>
          <w:i/>
          <w:lang w:val="ru-RU"/>
        </w:rPr>
        <w:t xml:space="preserve">'Kareenan so itilak ko ed sikayo; say kareenan ko so iter ko ed sikayo' </w:t>
      </w:r>
      <w:r>
        <w:rPr>
          <w:lang w:val="ru-RU"/>
        </w:rPr>
        <w:t xml:space="preserve">(Juan 14:27). Nansalita met so Apostol nipaakar ed saya: </w:t>
      </w:r>
      <w:r>
        <w:rPr>
          <w:i/>
          <w:lang w:val="ru-RU"/>
        </w:rPr>
        <w:t xml:space="preserve">'Tan say kareenan na Dios, a mas atagey nen say amin a pakatalos, so manbantay ed saray puso tan kanunotan yo diad si Cristo Jesus' </w:t>
      </w:r>
      <w:r>
        <w:rPr>
          <w:lang w:val="ru-RU"/>
        </w:rPr>
        <w:t xml:space="preserve">(Fil. 4:7); </w:t>
      </w:r>
      <w:r>
        <w:rPr>
          <w:i/>
          <w:lang w:val="ru-RU"/>
        </w:rPr>
        <w:t xml:space="preserve">'Pansagpotan yo so kareenan ed amin a totoo, tan say inkasanto, a no anggapo et anggapo ni so siopaman a makanengneng ed Katawan' </w:t>
      </w:r>
      <w:r>
        <w:rPr>
          <w:lang w:val="ru-RU"/>
        </w:rPr>
        <w:t>(Heb. 12:14).</w:t>
      </w:r>
    </w:p>
    <w:p w14:paraId="4F6774BB" w14:textId="77777777" w:rsidR="00343003" w:rsidRDefault="00343003">
      <w:pPr>
        <w:tabs>
          <w:tab w:val="left" w:pos="468"/>
        </w:tabs>
        <w:rPr>
          <w:lang w:val="ru-RU"/>
        </w:rPr>
      </w:pPr>
      <w:r>
        <w:rPr>
          <w:lang w:val="ru-RU"/>
        </w:rPr>
        <w:tab/>
        <w:t xml:space="preserve">Kanian, nepeg tayon ituro so amin a kanonotan, pilalek, tan gawa tayo ed pananap na kareenan na Dios, tan lawas tayon man-eyag a kaiba so Simbaan: </w:t>
      </w:r>
      <w:r>
        <w:rPr>
          <w:i/>
          <w:lang w:val="ru-RU"/>
        </w:rPr>
        <w:t xml:space="preserve">'O Katawan a Dios mi, iteran mo kami na kareenan' </w:t>
      </w:r>
      <w:r>
        <w:rPr>
          <w:lang w:val="ru-RU"/>
        </w:rPr>
        <w:t>(Isaias 26:12).</w:t>
      </w:r>
    </w:p>
    <w:p w14:paraId="4EF61B73" w14:textId="77777777" w:rsidR="00343003" w:rsidRDefault="00343003">
      <w:pPr>
        <w:tabs>
          <w:tab w:val="left" w:pos="468"/>
        </w:tabs>
        <w:rPr>
          <w:lang w:val="ru-RU"/>
        </w:rPr>
      </w:pPr>
      <w:r>
        <w:rPr>
          <w:lang w:val="ru-RU"/>
        </w:rPr>
        <w:tab/>
        <w:t>Kailangan tayon gawaen so anggaay nayarian tayo pian napansiansia so kareenan na puso tan ag natarantar lapud saray panag-insulto na arum. Para ed saya, kailangan tayon ag manpasnok ed antokaman a paraan, tan diad panamegley na panag-alwar et bantayan so kanunotan tan puso tayo kontra ed saray aliwan marakep a pananguman.</w:t>
      </w:r>
    </w:p>
    <w:p w14:paraId="5287EBBC" w14:textId="77777777" w:rsidR="00343003" w:rsidRDefault="00343003">
      <w:pPr>
        <w:tabs>
          <w:tab w:val="left" w:pos="468"/>
        </w:tabs>
        <w:rPr>
          <w:lang w:val="ru-RU"/>
        </w:rPr>
      </w:pPr>
      <w:r>
        <w:rPr>
          <w:lang w:val="ru-RU"/>
        </w:rPr>
        <w:tab/>
        <w:t>Saray panag-insulto na arum et nepeg ya awiten ya anggapoy pibabaleg, tan nepeg tayon sanayen so sarili tayo ed ontan ya kipapasen na kanonotan pian singa agtayo la ingen apektado. Say ontan ya gawa et makapangiter na kareenan ed saray puso tayo tan manggawa ed saraya ya panayaman na Dios a Mismo.</w:t>
      </w:r>
    </w:p>
    <w:p w14:paraId="436B66C9" w14:textId="77777777" w:rsidR="00343003" w:rsidRDefault="00343003">
      <w:pPr>
        <w:tabs>
          <w:tab w:val="left" w:pos="468"/>
        </w:tabs>
        <w:rPr>
          <w:lang w:val="ru-RU"/>
        </w:rPr>
      </w:pPr>
      <w:r>
        <w:rPr>
          <w:lang w:val="ru-RU"/>
        </w:rPr>
        <w:tab/>
        <w:t xml:space="preserve">Naynengneng tayo so sakey ya alimbawa na ontan a kaabigan ed bilay nen Santo Gregorio ya Managmilagro, ya say </w:t>
      </w:r>
      <w:r>
        <w:rPr>
          <w:lang w:val="ru-RU"/>
        </w:rPr>
        <w:lastRenderedPageBreak/>
        <w:t>sakey a patutot et publikon nankerew na suhol ed sikato, kuno para ed kasalanan ya ginawa da. Balet sikato, ya anggapoy anggan daiset ya pasnok ed sikato, et mapaabeban inkuan to ed sakey ed saray kaaro to: 'Iter yo la ed sikato tampol so kantidad ya kekerewen to.' Nen inawat la na bii so aliwan duga a bayar, ginmapo ya sinakopan na demonyo. Insan say santo, kayari ton nampikasi, et pinaekal to so demonyo ed sikato.</w:t>
      </w:r>
    </w:p>
    <w:p w14:paraId="0A52FE8C" w14:textId="77777777" w:rsidR="00343003" w:rsidRDefault="00343003">
      <w:pPr>
        <w:tabs>
          <w:tab w:val="left" w:pos="468"/>
        </w:tabs>
        <w:rPr>
          <w:lang w:val="ru-RU"/>
        </w:rPr>
      </w:pPr>
      <w:r>
        <w:rPr>
          <w:lang w:val="ru-RU"/>
        </w:rPr>
        <w:tab/>
        <w:t xml:space="preserve">Balet, no imposible ya ag manpasnok, sirin anggan labat et nepeg ya ag </w:t>
      </w:r>
      <w:r>
        <w:rPr>
          <w:i/>
          <w:lang w:val="ru-RU"/>
        </w:rPr>
        <w:t>mansalita</w:t>
      </w:r>
      <w:r>
        <w:rPr>
          <w:lang w:val="ru-RU"/>
        </w:rPr>
        <w:t>, unong ed salita na Salmista</w:t>
      </w:r>
      <w:r>
        <w:rPr>
          <w:i/>
          <w:lang w:val="ru-RU"/>
        </w:rPr>
        <w:t xml:space="preserve">: 'Ataktakot ak tan ag makapansalita' </w:t>
      </w:r>
      <w:r>
        <w:rPr>
          <w:lang w:val="ru-RU"/>
        </w:rPr>
        <w:t>(Salmo 76:5).</w:t>
      </w:r>
    </w:p>
    <w:p w14:paraId="2CFBE5F3" w14:textId="77777777" w:rsidR="00343003" w:rsidRDefault="00343003">
      <w:pPr>
        <w:tabs>
          <w:tab w:val="left" w:pos="468"/>
        </w:tabs>
        <w:rPr>
          <w:lang w:val="ru-RU"/>
        </w:rPr>
      </w:pPr>
      <w:r>
        <w:rPr>
          <w:lang w:val="ru-RU"/>
        </w:rPr>
        <w:tab/>
        <w:t>Diad sayan kaso, nayarin alaen tayo si Santo Spyridon na Trimythous tan say Kagalang-galang Ephrem a taga-Syria bilang alimbawa tayo. Say inmunan santo et inako to so panag-insulto ed onian paraan: nen, diad bilin na ari na Griyego, sikatoy onloob ed palasyo, sakey ed saray aripen ed kuarto na ari, ya akalikdo ya sikatoy sakey a pulubi, et ininsultoan to, agto pinaloob ed kuarto, tan pinakpakan to ni ingen ed pisngi. Si Santo Spyridon, lapud maong so puso to, inyalagey to met so sananey a pisngi to ed sikato, unong ed salita na Katawan (Mateo 5:39). Si Kagalang-galang Ephrem, legan a manaayam ed desierto, et aminsan ya naekalan na naakan ed onian paraan. Say disipulo to, legan a mangawit na naakan, et ag-ginagala ya abariy to so malukong diad dalan. Anengneng na Marangal a Ama ya malerler so itsura na disipulo to, kuan to ed sikato: 'Agka manermen, agi. No ag labay na kakanen so onla ed sikatayo, sikatayo so onla ed satan.' Kanian linma so Marangal a Ama, tinmaynan ed abay na aderal a sisidyan tan, tinipon to so kakanen, kinan to. Ontan so kaandiay mauges a linawa to!</w:t>
      </w:r>
    </w:p>
    <w:p w14:paraId="56B171BE" w14:textId="77777777" w:rsidR="00343003" w:rsidRDefault="00343003">
      <w:pPr>
        <w:tabs>
          <w:tab w:val="left" w:pos="468"/>
        </w:tabs>
        <w:rPr>
          <w:lang w:val="ru-RU"/>
        </w:rPr>
      </w:pPr>
      <w:r>
        <w:rPr>
          <w:lang w:val="ru-RU"/>
        </w:rPr>
        <w:tab/>
        <w:t xml:space="preserve">Pian napansiansia so kareenan na kanonotan, nepeg ya itaynan so panermen tan piliten ya pansiansiaen so maliket a linawa, unong ed saray salita na makabat a si Sirach: </w:t>
      </w:r>
      <w:r>
        <w:rPr>
          <w:i/>
          <w:lang w:val="ru-RU"/>
        </w:rPr>
        <w:t xml:space="preserve">'Say ermen et amatey na dakel, tan anggapoy kaabigan to' </w:t>
      </w:r>
      <w:r>
        <w:rPr>
          <w:lang w:val="ru-RU"/>
        </w:rPr>
        <w:t>(Sir. 30:25).</w:t>
      </w:r>
    </w:p>
    <w:p w14:paraId="70657763" w14:textId="77777777" w:rsidR="00343003" w:rsidRDefault="00343003">
      <w:pPr>
        <w:tabs>
          <w:tab w:val="left" w:pos="468"/>
        </w:tabs>
        <w:rPr>
          <w:lang w:val="ru-RU"/>
        </w:rPr>
      </w:pPr>
      <w:r>
        <w:rPr>
          <w:lang w:val="ru-RU"/>
        </w:rPr>
        <w:tab/>
        <w:t xml:space="preserve">Pian napansiansia so kareenan na linawa, nepeg met ya iwasan so pananghusga ed arum ed amin a paraan. Say kareenan na linawa et napapansiansia diad panamegley na panag-anos ed kapara tan diad panag-erel. No say sakey a too et walad onyan a </w:t>
      </w:r>
      <w:r>
        <w:rPr>
          <w:lang w:val="ru-RU"/>
        </w:rPr>
        <w:lastRenderedPageBreak/>
        <w:t>kipapasen na kanonotan, makaawat ira na saray rebelasyon a nanlapud Dios.</w:t>
      </w:r>
    </w:p>
    <w:p w14:paraId="7FA20A58" w14:textId="77777777" w:rsidR="00343003" w:rsidRDefault="00343003">
      <w:pPr>
        <w:tabs>
          <w:tab w:val="left" w:pos="468"/>
        </w:tabs>
        <w:rPr>
          <w:lang w:val="ru-RU"/>
        </w:rPr>
      </w:pPr>
      <w:r>
        <w:rPr>
          <w:lang w:val="ru-RU"/>
        </w:rPr>
        <w:tab/>
        <w:t>Pian ag napepelag ed patit na pananghusga ed kapwa, nepeg ya alwaran so sarili, ag mangawat na mauges ya balita manlapud siopaman, tan ag manpasal ed amin a bengatla.</w:t>
      </w:r>
    </w:p>
    <w:p w14:paraId="0673DC11" w14:textId="77777777" w:rsidR="00343003" w:rsidRDefault="00343003">
      <w:pPr>
        <w:tabs>
          <w:tab w:val="left" w:pos="468"/>
        </w:tabs>
        <w:rPr>
          <w:lang w:val="ru-RU"/>
        </w:rPr>
      </w:pPr>
      <w:r>
        <w:rPr>
          <w:lang w:val="ru-RU"/>
        </w:rPr>
        <w:tab/>
        <w:t>Pian napansiansia so kareenan na linawa, nepeg ya mabetbet ya man-usisa ed sarili tan itepet: 'Akin ak?' Diad panggagawa na saya, nepeg ya siguraduen ya saray liknaan na laman, lalo la so pakanengneng, et manserbi ed loob a too tan agda ililingo so kamarerwa ed saray bengatlan nalilikna; ta saramay mantutuloy ed panag-obra ed loob tan manbabantay ed kamarerwa da so makaawat na saray diad a regalo.</w:t>
      </w:r>
    </w:p>
    <w:p w14:paraId="25CE22A9" w14:textId="77777777" w:rsidR="00343003" w:rsidRDefault="00343003">
      <w:pPr>
        <w:tabs>
          <w:tab w:val="left" w:pos="468"/>
        </w:tabs>
        <w:rPr>
          <w:lang w:val="ru-RU"/>
        </w:rPr>
      </w:pPr>
    </w:p>
    <w:p w14:paraId="701486DB" w14:textId="77777777" w:rsidR="00343003" w:rsidRDefault="00343003">
      <w:pPr>
        <w:pStyle w:val="Heading3"/>
        <w:rPr>
          <w:lang w:val="ru-RU"/>
        </w:rPr>
      </w:pPr>
      <w:bookmarkStart w:id="60" w:name="n15"/>
      <w:bookmarkStart w:id="61" w:name="_Toc43423071"/>
      <w:bookmarkStart w:id="62" w:name="_Toc136190462"/>
      <w:bookmarkStart w:id="63" w:name="_Toc236747208"/>
      <w:bookmarkEnd w:id="60"/>
      <w:r>
        <w:rPr>
          <w:lang w:val="ru-RU"/>
        </w:rPr>
        <w:t>Saray Gawa</w:t>
      </w:r>
      <w:bookmarkEnd w:id="61"/>
      <w:bookmarkEnd w:id="62"/>
      <w:bookmarkEnd w:id="63"/>
    </w:p>
    <w:p w14:paraId="5E867B1D" w14:textId="77777777" w:rsidR="00343003" w:rsidRDefault="00343003">
      <w:pPr>
        <w:tabs>
          <w:tab w:val="left" w:pos="468"/>
        </w:tabs>
        <w:rPr>
          <w:lang w:val="ru-RU"/>
        </w:rPr>
      </w:pPr>
      <w:r>
        <w:rPr>
          <w:lang w:val="ru-RU"/>
        </w:rPr>
        <w:t>Ed saray disipulo ya maseseg a manggawa na sobra-sobran panagkalkalna, ibabaga nen Kagalang-galang a Seraphim ya say panangako na saray insulto a walaan na pasensya tan kaabebaan so kadena tan kawes a buwek tayo. (Kadena — saray kadenan balatyang tan nanduruman belat; kawes a buwek — sakey a makapal a kawes a gawa ed magasal a lana.) Saray arum ya ascetic et isusulong da irayan bengatla pian pasakiten so laman da.</w:t>
      </w:r>
    </w:p>
    <w:p w14:paraId="682DF59A" w14:textId="77777777" w:rsidR="00343003" w:rsidRDefault="00343003">
      <w:pPr>
        <w:tabs>
          <w:tab w:val="left" w:pos="468"/>
        </w:tabs>
        <w:rPr>
          <w:lang w:val="ru-RU"/>
        </w:rPr>
      </w:pPr>
      <w:r>
        <w:rPr>
          <w:lang w:val="ru-RU"/>
        </w:rPr>
        <w:tab/>
        <w:t xml:space="preserve">Ag nepeg ya gawaen so saray gawa ya lampas ed pakayari na sakey a too, noag ingen nepeg ya pansagpotan ya siguraduen ya say 'kaaro' to—say laman tayo—et mansiansian matoor tan makapangiyaligwas na saray birtud. Nepeg ya tumboken so pegley a dalan, ya ag onkiwas paonlad kawanan o paonlad kawigi (Proverbio 4:27): iter ed espiritu so para ed espiritual, tan ed laman so para ed pisikal, unong ed kaukolan para ed pambilay na sayan temporaryon bilay. Ag met tayo nepeg ya ag-unoren so duga ya kekerewen na sosyal ya bilay ed sikatayo, unong ed saray salita na Kasulatan: </w:t>
      </w:r>
      <w:r>
        <w:rPr>
          <w:i/>
          <w:lang w:val="ru-RU"/>
        </w:rPr>
        <w:t xml:space="preserve">'Ipawil ed si Cesar so para ed si Cesar, tan ed Dios so para ed Dios' </w:t>
      </w:r>
      <w:r>
        <w:rPr>
          <w:lang w:val="ru-RU"/>
        </w:rPr>
        <w:t>(Mateo 22:21).</w:t>
      </w:r>
    </w:p>
    <w:p w14:paraId="46340EA1" w14:textId="77777777" w:rsidR="00343003" w:rsidRDefault="00343003">
      <w:pPr>
        <w:tabs>
          <w:tab w:val="left" w:pos="468"/>
        </w:tabs>
        <w:rPr>
          <w:lang w:val="ru-RU"/>
        </w:rPr>
      </w:pPr>
      <w:r>
        <w:rPr>
          <w:lang w:val="ru-RU"/>
        </w:rPr>
        <w:tab/>
        <w:t xml:space="preserve">Nepeg tayon magmaliw a maletey ed dilin kamarerwa tayo diad saray kakapuyan tan kakulangan to, tan mansiansia ed saray </w:t>
      </w:r>
      <w:r>
        <w:rPr>
          <w:lang w:val="ru-RU"/>
        </w:rPr>
        <w:lastRenderedPageBreak/>
        <w:t>dilin kakulangan tayo, singa met ed pansasiansia tayo ed saray kakulangan na kapara tayo; balet ag tayo nepeg ya magmaliw a kampante, noag ingen naynay tayon itulak so sarili tayo ya manggawa na mas maong.</w:t>
      </w:r>
    </w:p>
    <w:p w14:paraId="56220FBA" w14:textId="77777777" w:rsidR="00343003" w:rsidRDefault="00343003">
      <w:pPr>
        <w:tabs>
          <w:tab w:val="left" w:pos="468"/>
        </w:tabs>
        <w:rPr>
          <w:lang w:val="ru-RU"/>
        </w:rPr>
      </w:pPr>
      <w:r>
        <w:rPr>
          <w:lang w:val="ru-RU"/>
        </w:rPr>
        <w:tab/>
        <w:t>No sobra so kanen mo odino nanggawa ka na arum a bengatlan tanda na kakapuyan na too, agka manermen, agmo la idagdag so kaugsan ed kaugsan; noagta, a walaan na kasil na linawa, itulak moy sarilim ya onaligwas, tan piliten mon iyopreserba so kareenan na nonot</w:t>
      </w:r>
      <w:r>
        <w:rPr>
          <w:i/>
          <w:lang w:val="ru-RU"/>
        </w:rPr>
        <w:t>,</w:t>
      </w:r>
      <w:r>
        <w:rPr>
          <w:lang w:val="ru-RU"/>
        </w:rPr>
        <w:t xml:space="preserve"> unong ed salita na Apostol</w:t>
      </w:r>
      <w:r>
        <w:rPr>
          <w:i/>
          <w:lang w:val="ru-RU"/>
        </w:rPr>
        <w:t>: 'Mapalar so sakey a too ya agto kokondenay sarili to ed saray pipilien to'</w:t>
      </w:r>
      <w:r>
        <w:rPr>
          <w:lang w:val="ru-RU"/>
        </w:rPr>
        <w:t xml:space="preserve"> (Roma 14:22). Saray salita na Manangiliktar et pareho met so kabaliksan to: </w:t>
      </w:r>
      <w:r>
        <w:rPr>
          <w:i/>
          <w:lang w:val="ru-RU"/>
        </w:rPr>
        <w:t xml:space="preserve">'No agkayo ompawil tan magmaliw a singa saray ugugaw, agkayo onloob ed Panarian na Tawen' </w:t>
      </w:r>
      <w:r>
        <w:rPr>
          <w:lang w:val="ru-RU"/>
        </w:rPr>
        <w:t>(Mateo 18:3).</w:t>
      </w:r>
    </w:p>
    <w:p w14:paraId="73C23938" w14:textId="77777777" w:rsidR="00343003" w:rsidRDefault="00343003">
      <w:pPr>
        <w:tabs>
          <w:tab w:val="left" w:pos="468"/>
        </w:tabs>
        <w:rPr>
          <w:lang w:val="ru-RU"/>
        </w:rPr>
      </w:pPr>
      <w:r>
        <w:rPr>
          <w:lang w:val="ru-RU"/>
        </w:rPr>
        <w:tab/>
        <w:t xml:space="preserve">Nepeg tayon itarya so balang tagumpay ed antokaman ed Katawan tan ibaga a kaiba so propeta: </w:t>
      </w:r>
      <w:r>
        <w:rPr>
          <w:i/>
          <w:lang w:val="ru-RU"/>
        </w:rPr>
        <w:t xml:space="preserve">'Aliwa ed sikami, O Katawan, aliwa ed sikami, noag ingen ed ngaran mo itarya so gloria' </w:t>
      </w:r>
      <w:r>
        <w:rPr>
          <w:lang w:val="ru-RU"/>
        </w:rPr>
        <w:t>(Salmo 113:9).</w:t>
      </w:r>
    </w:p>
    <w:p w14:paraId="7D1A13B3" w14:textId="77777777" w:rsidR="00343003" w:rsidRDefault="00343003">
      <w:pPr>
        <w:tabs>
          <w:tab w:val="left" w:pos="468"/>
        </w:tabs>
        <w:rPr>
          <w:lang w:val="ru-RU"/>
        </w:rPr>
      </w:pPr>
    </w:p>
    <w:p w14:paraId="6C72ABB1" w14:textId="77777777" w:rsidR="00343003" w:rsidRDefault="00343003">
      <w:pPr>
        <w:pStyle w:val="Heading3"/>
        <w:rPr>
          <w:lang w:val="ru-RU"/>
        </w:rPr>
      </w:pPr>
      <w:bookmarkStart w:id="64" w:name="n16"/>
      <w:bookmarkStart w:id="65" w:name="_Toc43423072"/>
      <w:bookmarkStart w:id="66" w:name="_Toc136190463"/>
      <w:bookmarkStart w:id="67" w:name="_Toc236747209"/>
      <w:bookmarkEnd w:id="64"/>
      <w:r>
        <w:rPr>
          <w:lang w:val="ru-RU"/>
        </w:rPr>
        <w:t>Kalinis na Puso</w:t>
      </w:r>
      <w:bookmarkEnd w:id="65"/>
      <w:bookmarkEnd w:id="66"/>
      <w:bookmarkEnd w:id="67"/>
    </w:p>
    <w:p w14:paraId="06319446" w14:textId="77777777" w:rsidR="00343003" w:rsidRDefault="00343003">
      <w:pPr>
        <w:tabs>
          <w:tab w:val="left" w:pos="468"/>
        </w:tabs>
        <w:rPr>
          <w:lang w:val="ru-RU"/>
        </w:rPr>
      </w:pPr>
      <w:r>
        <w:rPr>
          <w:lang w:val="ru-RU"/>
        </w:rPr>
        <w:t xml:space="preserve">Nepeg tayon ag-itunda ya bantayan so puso tayo kontra ed saray aliwan marakep ya kanonotan tan impresyon, unong ed salita na nansulat na Libro na Proverbio: </w:t>
      </w:r>
      <w:r>
        <w:rPr>
          <w:i/>
          <w:lang w:val="ru-RU"/>
        </w:rPr>
        <w:t xml:space="preserve">'Masulok ed amin, bantayan moy pusom, ta amin ya gawaen mo et manlalapu diman' </w:t>
      </w:r>
      <w:r>
        <w:rPr>
          <w:lang w:val="ru-RU"/>
        </w:rPr>
        <w:t>(Prov. 4:23).</w:t>
      </w:r>
    </w:p>
    <w:p w14:paraId="3711F55B" w14:textId="77777777" w:rsidR="00343003" w:rsidRDefault="00343003">
      <w:pPr>
        <w:tabs>
          <w:tab w:val="left" w:pos="468"/>
        </w:tabs>
        <w:rPr>
          <w:lang w:val="ru-RU"/>
        </w:rPr>
      </w:pPr>
      <w:r>
        <w:rPr>
          <w:lang w:val="ru-RU"/>
        </w:rPr>
        <w:tab/>
        <w:t xml:space="preserve">Diad andukey a panag-bantay ed puso, nianak so kalinisan ed loob to, ya diad panamegley na saya et nagmaliw ya nasabi so pakanengneng na Katawan, unong ed impangipaseguro na andi-anggaan a Katuaan: </w:t>
      </w:r>
      <w:r>
        <w:rPr>
          <w:i/>
          <w:lang w:val="ru-RU"/>
        </w:rPr>
        <w:t xml:space="preserve">'Mapalar iray malinis so puso, ta nanengneng da so Dios' </w:t>
      </w:r>
      <w:r>
        <w:rPr>
          <w:lang w:val="ru-RU"/>
        </w:rPr>
        <w:t>(Mat. 5:8).</w:t>
      </w:r>
    </w:p>
    <w:p w14:paraId="46FE792D" w14:textId="77777777" w:rsidR="00343003" w:rsidRDefault="00343003">
      <w:pPr>
        <w:tabs>
          <w:tab w:val="left" w:pos="468"/>
        </w:tabs>
        <w:rPr>
          <w:lang w:val="ru-RU"/>
        </w:rPr>
      </w:pPr>
      <w:r>
        <w:rPr>
          <w:lang w:val="ru-RU"/>
        </w:rPr>
        <w:tab/>
        <w:t>Anto man so sankaabigan ed puso, ag tayo nepeg ya ipaway no ag nakaukolan, ta no itago labat ya singa kayamanan ed loob na puso, ditan labat ya magmaliw ya ligtas manlapud saray nanenengneng tan agnanenengneng ya kalaban. Ag mo ipaamta ed amin so sekreto na pusom.</w:t>
      </w:r>
    </w:p>
    <w:p w14:paraId="2B7B9A60" w14:textId="77777777" w:rsidR="00343003" w:rsidRDefault="00343003">
      <w:pPr>
        <w:tabs>
          <w:tab w:val="left" w:pos="468"/>
        </w:tabs>
        <w:rPr>
          <w:lang w:val="ru-RU"/>
        </w:rPr>
      </w:pPr>
    </w:p>
    <w:p w14:paraId="3FDE2559" w14:textId="77777777" w:rsidR="00343003" w:rsidRDefault="00343003">
      <w:pPr>
        <w:pStyle w:val="Heading3"/>
        <w:rPr>
          <w:lang w:val="ru-RU"/>
        </w:rPr>
      </w:pPr>
      <w:bookmarkStart w:id="68" w:name="n17"/>
      <w:bookmarkStart w:id="69" w:name="_Toc43423073"/>
      <w:bookmarkStart w:id="70" w:name="_Toc136190464"/>
      <w:bookmarkStart w:id="71" w:name="_Toc236747210"/>
      <w:bookmarkEnd w:id="68"/>
      <w:r>
        <w:rPr>
          <w:lang w:val="ru-RU"/>
        </w:rPr>
        <w:lastRenderedPageBreak/>
        <w:t>Pan-usisa ed Saray Galaw na Puso</w:t>
      </w:r>
      <w:bookmarkEnd w:id="69"/>
      <w:bookmarkEnd w:id="70"/>
      <w:bookmarkEnd w:id="71"/>
    </w:p>
    <w:p w14:paraId="484BA451" w14:textId="77777777" w:rsidR="00343003" w:rsidRDefault="00343003">
      <w:pPr>
        <w:tabs>
          <w:tab w:val="left" w:pos="468"/>
        </w:tabs>
        <w:rPr>
          <w:lang w:val="ru-RU"/>
        </w:rPr>
      </w:pPr>
      <w:r>
        <w:rPr>
          <w:lang w:val="ru-RU"/>
        </w:rPr>
        <w:t>No say sakey a too et makaawat na bengatlan manlapud Dios, manliliket so puso to; balet no makaawat na bengatlan manlapud demonyo, sikatoy nalilito.</w:t>
      </w:r>
    </w:p>
    <w:p w14:paraId="18EBA13A" w14:textId="77777777" w:rsidR="00343003" w:rsidRDefault="00343003">
      <w:pPr>
        <w:tabs>
          <w:tab w:val="left" w:pos="468"/>
        </w:tabs>
        <w:rPr>
          <w:lang w:val="ru-RU"/>
        </w:rPr>
      </w:pPr>
      <w:r>
        <w:rPr>
          <w:lang w:val="ru-RU"/>
        </w:rPr>
        <w:tab/>
        <w:t>Say puso na sakey a Kristiano, ya akaawat na bengatlan manlapud Dios, et agto kaukolan so paneknek ya nanlapud Katawan, noag ingen akombinsido la ed satan a mismo ya gawa ya say pakalikna to et manlapud tawen, lapud nalilikna to ed loob to iray espiritual a bunga</w:t>
      </w:r>
      <w:r>
        <w:rPr>
          <w:i/>
          <w:lang w:val="ru-RU"/>
        </w:rPr>
        <w:t>: 'panangaro, liket, kareenan, pasensya, kaabigan, kamaungan, katapatan, kaamoan, panagtepel'</w:t>
      </w:r>
      <w:r>
        <w:rPr>
          <w:lang w:val="ru-RU"/>
        </w:rPr>
        <w:t xml:space="preserve"> (Gal. 5:22). Balet say demonyo, anggano umanen to ni so inkasikato ya singa anghel na liwawa (2 Cor. 11:14), odino ipresenta to so sankapanisiaan ya kanonotan, say puso et makalikna nin siansia na ag-kaseguroan, kagulogulo ed saray kanonotan to tan kalirongan na liknaan.</w:t>
      </w:r>
    </w:p>
    <w:p w14:paraId="2294F3D5" w14:textId="77777777" w:rsidR="00343003" w:rsidRDefault="00343003">
      <w:pPr>
        <w:tabs>
          <w:tab w:val="left" w:pos="468"/>
        </w:tabs>
        <w:rPr>
          <w:lang w:val="ru-RU"/>
        </w:rPr>
      </w:pPr>
      <w:r>
        <w:rPr>
          <w:lang w:val="ru-RU"/>
        </w:rPr>
        <w:tab/>
        <w:t>Say demonyo, singa sakey a leon ya akalukob (Sal. 9:30), et lihim ya mangikakabil na saray patit na marutak tan aliwan makadios a kanonotan para ed sikatayo. Kanian, no kapigan ta ra la naimano, nepeg ta ran deralen panamegley na makadios a panagnonot tan pikakasi.</w:t>
      </w:r>
    </w:p>
    <w:p w14:paraId="475AE9FA" w14:textId="77777777" w:rsidR="00343003" w:rsidRDefault="00343003">
      <w:pPr>
        <w:tabs>
          <w:tab w:val="left" w:pos="468"/>
        </w:tabs>
        <w:rPr>
          <w:lang w:val="ru-RU"/>
        </w:rPr>
      </w:pPr>
      <w:r>
        <w:rPr>
          <w:lang w:val="ru-RU"/>
        </w:rPr>
        <w:tab/>
        <w:t>Mankaukolan na baleg ya sagpot tan alerto pian naseguro ya, legan tayon mankakansion na saray salmo, say kanunotan tayo et mitunosan ed puso tan bibil tayo, pian anggapoy mauges ya angob ya mila ed pikakasi tayo a singa insenso. Ta busol na Katawan so puso ya walaan na marutak a kanunotan.</w:t>
      </w:r>
    </w:p>
    <w:p w14:paraId="05CEED1F" w14:textId="77777777" w:rsidR="00343003" w:rsidRDefault="00343003">
      <w:pPr>
        <w:tabs>
          <w:tab w:val="left" w:pos="468"/>
        </w:tabs>
        <w:rPr>
          <w:lang w:val="ru-RU"/>
        </w:rPr>
      </w:pPr>
      <w:r>
        <w:rPr>
          <w:lang w:val="ru-RU"/>
        </w:rPr>
        <w:tab/>
        <w:t>Manpaabeba itayon tuloy-tuloy, agew tan labi, a kaibay lua, ed arapan na kaabigan na Dios, pian linisan to ray puso tayo manlapud amin a mauges a kanonotan, pian makapangiter itayo ed Sikato na saray regalo na panaglingkor tayo a manepeg. No agtayo papanbilinen ed isip tayo iray mauges a kanonotan ya intanem na demonyo ed sikatayo, makagawa itayo na maong.</w:t>
      </w:r>
    </w:p>
    <w:p w14:paraId="6E6B74CF" w14:textId="77777777" w:rsidR="00343003" w:rsidRDefault="00343003">
      <w:pPr>
        <w:tabs>
          <w:tab w:val="left" w:pos="468"/>
        </w:tabs>
        <w:rPr>
          <w:lang w:val="ru-RU"/>
        </w:rPr>
      </w:pPr>
      <w:r>
        <w:rPr>
          <w:lang w:val="ru-RU"/>
        </w:rPr>
        <w:tab/>
        <w:t xml:space="preserve">Say maringot a espiritu et walay mabiskeg ya impluwensya to labat ed saramay papatnoken na saray pilalek da; balet saramay nilinisan da la so sarili da manlapud saray pilalek da et natatagpuan to labat ed paway, odino mababaw. Say sakey a too </w:t>
      </w:r>
      <w:r>
        <w:rPr>
          <w:lang w:val="ru-RU"/>
        </w:rPr>
        <w:lastRenderedPageBreak/>
        <w:t>no kalangweran to ni et agto napigilan so pakabalang na laman. Balet nepeg dan ipikasi ed Katawan a Dios ya say pitik na mauges a pilalek et napatey ed loob da diad mismon gapo. Kanian say apoy et ag onbiskeg ed loob da.</w:t>
      </w:r>
    </w:p>
    <w:p w14:paraId="2B6D0C08" w14:textId="77777777" w:rsidR="00343003" w:rsidRDefault="00343003">
      <w:pPr>
        <w:tabs>
          <w:tab w:val="left" w:pos="468"/>
        </w:tabs>
        <w:rPr>
          <w:lang w:val="ru-RU"/>
        </w:rPr>
      </w:pPr>
    </w:p>
    <w:p w14:paraId="117358DD" w14:textId="77777777" w:rsidR="00343003" w:rsidRDefault="00343003">
      <w:pPr>
        <w:pStyle w:val="Heading3"/>
        <w:rPr>
          <w:lang w:val="ru-RU"/>
        </w:rPr>
      </w:pPr>
      <w:bookmarkStart w:id="72" w:name="n18"/>
      <w:bookmarkStart w:id="73" w:name="_Toc43423074"/>
      <w:bookmarkStart w:id="74" w:name="_Toc136190465"/>
      <w:bookmarkStart w:id="75" w:name="_Toc236747211"/>
      <w:bookmarkEnd w:id="72"/>
      <w:r>
        <w:rPr>
          <w:lang w:val="ru-RU"/>
        </w:rPr>
        <w:t>Sobran panag-alwar ed saray bengatlan mundano</w:t>
      </w:r>
      <w:bookmarkEnd w:id="73"/>
      <w:bookmarkEnd w:id="74"/>
      <w:bookmarkEnd w:id="75"/>
    </w:p>
    <w:p w14:paraId="1124D47B" w14:textId="77777777" w:rsidR="00343003" w:rsidRDefault="00343003">
      <w:pPr>
        <w:tabs>
          <w:tab w:val="left" w:pos="468"/>
        </w:tabs>
        <w:rPr>
          <w:lang w:val="ru-RU"/>
        </w:rPr>
      </w:pPr>
      <w:r>
        <w:rPr>
          <w:lang w:val="ru-RU"/>
        </w:rPr>
        <w:t>Say sobran panag-alwar ed saray bengatlan mundano et kabat ed saray ag-mananisia tan saray makapuy so linawa. Tan liknaan tayo no, legan tayon aalwaren so sarili tayo, agtayo ipasal so ilalo tayo ed Dios, ya manaalwar met ed sikatayo! No agtayo itepet ed Sikato iray nanenengneng a bendisyon ya aagapan tayo ed sayan panaon, panon tayon ilaloan manlapud Sikato iramay bendisyon ya insipan ed arapen? Agtayo komon magmaliw a makulangkulang ed pananisia, noag ingen anapen tayo nin unona so Panarian na Dios, tan amin irayan bengatla et iyarum ed sikatayo — unong ed saray salita na Manangiliktar (Mat. 6:33).</w:t>
      </w:r>
    </w:p>
    <w:p w14:paraId="4CF81D05" w14:textId="77777777" w:rsidR="00343003" w:rsidRDefault="00343003">
      <w:pPr>
        <w:tabs>
          <w:tab w:val="left" w:pos="468"/>
        </w:tabs>
        <w:rPr>
          <w:lang w:val="ru-RU"/>
        </w:rPr>
      </w:pPr>
    </w:p>
    <w:p w14:paraId="657E1458" w14:textId="77777777" w:rsidR="00343003" w:rsidRDefault="00343003">
      <w:pPr>
        <w:pStyle w:val="Heading3"/>
        <w:rPr>
          <w:lang w:val="ru-RU"/>
        </w:rPr>
      </w:pPr>
      <w:bookmarkStart w:id="76" w:name="n19"/>
      <w:bookmarkStart w:id="77" w:name="_Toc43423075"/>
      <w:bookmarkStart w:id="78" w:name="_Toc136190466"/>
      <w:bookmarkStart w:id="79" w:name="_Toc236747212"/>
      <w:bookmarkEnd w:id="76"/>
      <w:r>
        <w:rPr>
          <w:lang w:val="ru-RU"/>
        </w:rPr>
        <w:t>Ermen</w:t>
      </w:r>
      <w:bookmarkEnd w:id="77"/>
      <w:bookmarkEnd w:id="78"/>
      <w:bookmarkEnd w:id="79"/>
    </w:p>
    <w:p w14:paraId="30DF5168" w14:textId="77777777" w:rsidR="00343003" w:rsidRDefault="00343003">
      <w:pPr>
        <w:tabs>
          <w:tab w:val="left" w:pos="468"/>
        </w:tabs>
        <w:rPr>
          <w:lang w:val="ru-RU"/>
        </w:rPr>
      </w:pPr>
      <w:r>
        <w:rPr>
          <w:lang w:val="ru-RU"/>
        </w:rPr>
        <w:t>No say mauges ya espiritu na ermen et onalmo ed kamarerwa, sasalien to itan na kapaitan tan kairapan, ya mangesebel ed panagdasal ya walaan na dugan sigasig, mangesebel ed panagbasa na saray espiritual a kasulatan ya walaan na dugan atensyon, mangiekal ed inkalemlem tan maong a linawa ed pakikitungo ed arum, tan mangigapo na panagbusol ed amin a pantotongtong. Ta say kamarerwa ya napno na ermen, ya singa la abalang tan alingo, et agto nayarian ya kalmado ya awaten so maong ya simbawa o mapaabeban ebatan iray tepet ya itepet ed sikato. Itatakas to ray totoo, singa ra saramay sengegan na kairapan to, ya agto natatalosan ya say sengegan na sakit na kamarerwa to et walad loob to met. Say ermen et sakey a balingit na puso, ya mangeketket ed ina ya nanganak ed sikato.</w:t>
      </w:r>
    </w:p>
    <w:p w14:paraId="0242C9AB" w14:textId="77777777" w:rsidR="00343003" w:rsidRDefault="00343003">
      <w:pPr>
        <w:tabs>
          <w:tab w:val="left" w:pos="468"/>
        </w:tabs>
        <w:rPr>
          <w:lang w:val="ru-RU"/>
        </w:rPr>
      </w:pPr>
      <w:r>
        <w:rPr>
          <w:lang w:val="ru-RU"/>
        </w:rPr>
        <w:tab/>
        <w:t xml:space="preserve">Siopaman ya analo ed saray pilalek to et analo met ed ermen. Balet siopaman ya atalo na saray pilalek to et ag makatakas ed </w:t>
      </w:r>
      <w:r>
        <w:rPr>
          <w:lang w:val="ru-RU"/>
        </w:rPr>
        <w:lastRenderedPageBreak/>
        <w:t>saray gapo na ermen. No panon ya kabat so mansasakit ed kolor na lupa to, ontan met, say toon apano na pilalek et kabat ed ermen.</w:t>
      </w:r>
    </w:p>
    <w:p w14:paraId="573F5227" w14:textId="77777777" w:rsidR="00343003" w:rsidRDefault="00343003">
      <w:pPr>
        <w:tabs>
          <w:tab w:val="left" w:pos="468"/>
        </w:tabs>
        <w:rPr>
          <w:lang w:val="ru-RU"/>
        </w:rPr>
      </w:pPr>
      <w:r>
        <w:rPr>
          <w:lang w:val="ru-RU"/>
        </w:rPr>
        <w:tab/>
        <w:t>Saray mangaaro ed mundo et ag napokpokan ya manermen. Balet saray anampot la ed mundo et lawas maliket. Singa say apoy ya mamapalinis ed balitok, ontan met so ermen para ed Dios [panbabawi] ya mamapalinis ed makasalanan a puso.</w:t>
      </w:r>
    </w:p>
    <w:p w14:paraId="333F8261" w14:textId="77777777" w:rsidR="00343003" w:rsidRDefault="00343003">
      <w:pPr>
        <w:tabs>
          <w:tab w:val="left" w:pos="468"/>
        </w:tabs>
        <w:rPr>
          <w:lang w:val="ru-RU"/>
        </w:rPr>
      </w:pPr>
    </w:p>
    <w:p w14:paraId="26799669" w14:textId="77777777" w:rsidR="00343003" w:rsidRDefault="00343003">
      <w:pPr>
        <w:pStyle w:val="Heading3"/>
        <w:rPr>
          <w:lang w:val="ru-RU"/>
        </w:rPr>
      </w:pPr>
      <w:bookmarkStart w:id="80" w:name="n20"/>
      <w:bookmarkStart w:id="81" w:name="_Toc43423076"/>
      <w:bookmarkStart w:id="82" w:name="_Toc136190467"/>
      <w:bookmarkStart w:id="83" w:name="_Toc236747213"/>
      <w:bookmarkEnd w:id="80"/>
      <w:r>
        <w:rPr>
          <w:lang w:val="ru-RU"/>
        </w:rPr>
        <w:t>Say Aktibo tan Kontemplatibon Bilay</w:t>
      </w:r>
      <w:bookmarkEnd w:id="81"/>
      <w:bookmarkEnd w:id="82"/>
      <w:bookmarkEnd w:id="83"/>
    </w:p>
    <w:p w14:paraId="218C0573" w14:textId="77777777" w:rsidR="00343003" w:rsidRDefault="00343003">
      <w:pPr>
        <w:tabs>
          <w:tab w:val="left" w:pos="468"/>
        </w:tabs>
        <w:rPr>
          <w:lang w:val="ru-RU"/>
        </w:rPr>
      </w:pPr>
      <w:r>
        <w:rPr>
          <w:lang w:val="ru-RU"/>
        </w:rPr>
        <w:t>Say too et bubuowen na kamarerwa tan laman; sirin, say panagbiahe na bilay to et nepeg a bubuowen na saray gawa na laman tan espiritual — na gawa tan panag-isip.</w:t>
      </w:r>
    </w:p>
    <w:p w14:paraId="13B9D550" w14:textId="77777777" w:rsidR="00343003" w:rsidRDefault="00343003">
      <w:pPr>
        <w:tabs>
          <w:tab w:val="left" w:pos="468"/>
        </w:tabs>
        <w:rPr>
          <w:lang w:val="ru-RU"/>
        </w:rPr>
      </w:pPr>
      <w:r>
        <w:rPr>
          <w:lang w:val="ru-RU"/>
        </w:rPr>
        <w:tab/>
        <w:t>Say dalan na aktibon bilay et bubuowen na: panag-ayuno, panag-ebel, panagbantay, panag-ororok, pikakasi tan arum niran pisikal ya praktis na panagkorte ed sarili, ya manbubuo ed mainget tan mairap a dalan ya, unong ed salita na Dios, mangitonton ed andi-anggaan a bilay (Mat. 7:14).</w:t>
      </w:r>
    </w:p>
    <w:p w14:paraId="5B390AF1" w14:textId="77777777" w:rsidR="00343003" w:rsidRDefault="00343003">
      <w:pPr>
        <w:tabs>
          <w:tab w:val="left" w:pos="468"/>
        </w:tabs>
        <w:rPr>
          <w:lang w:val="ru-RU"/>
        </w:rPr>
      </w:pPr>
      <w:r>
        <w:rPr>
          <w:lang w:val="ru-RU"/>
        </w:rPr>
        <w:tab/>
        <w:t xml:space="preserve"> Say dalan na bilay a panag-isip et manlalapud pangituro ed isip paonla ed Katawan a Dios, ed panamegley na panag-asikaso ya manlalapu ed puso, konsentradon pikakasi tan panag-isip diad panamegley na saray ontan ya ehersisyo nipaakar ed saray espiritual a tema.</w:t>
      </w:r>
    </w:p>
    <w:p w14:paraId="3665B830" w14:textId="77777777" w:rsidR="00343003" w:rsidRDefault="00343003">
      <w:pPr>
        <w:tabs>
          <w:tab w:val="left" w:pos="468"/>
        </w:tabs>
        <w:rPr>
          <w:lang w:val="ru-RU"/>
        </w:rPr>
      </w:pPr>
      <w:r>
        <w:rPr>
          <w:lang w:val="ru-RU"/>
        </w:rPr>
        <w:tab/>
        <w:t>Siopaman a malabay a manbilay na espiritual a bilay et nepeg ya onggapo ed aktibon bilay, tan insan la onla ed kontemplatibon bilay, ta no anggapoy aktibon bilay et imposible so onla ed kontemplatibo.</w:t>
      </w:r>
    </w:p>
    <w:p w14:paraId="7757CDD8" w14:textId="77777777" w:rsidR="00343003" w:rsidRDefault="00343003">
      <w:pPr>
        <w:tabs>
          <w:tab w:val="left" w:pos="468"/>
        </w:tabs>
        <w:rPr>
          <w:lang w:val="ru-RU"/>
        </w:rPr>
      </w:pPr>
      <w:r>
        <w:rPr>
          <w:lang w:val="ru-RU"/>
        </w:rPr>
        <w:tab/>
        <w:t xml:space="preserve">Say aktibon bilay so manserbi ya manlinis ed sikatayo manlapud makasalanan iran pilalek tan itagey to tayo ed lebel na aktibon kaperpektoan; tan diad panaggawa to ya, ilalatda to so dalan tayo paonla ed kontemplatibon bilay. Ta saramay labat ya alinis la ed saray pilalek tan akasabi la ed kaperpektoan so makaloob ed satan ya sananey a bilay, unong ya nanenengneng ed saray salita na Sagradon Kasulatan: </w:t>
      </w:r>
      <w:r>
        <w:rPr>
          <w:i/>
          <w:lang w:val="ru-RU"/>
        </w:rPr>
        <w:t xml:space="preserve">'Masalpak so saray malinis so puso, ta nanengneng da so Dios' </w:t>
      </w:r>
      <w:r>
        <w:rPr>
          <w:lang w:val="ru-RU"/>
        </w:rPr>
        <w:t xml:space="preserve">(Mt 5:8), tan manlapud saray salita nen San Gregorio a Teologo: 'Saray </w:t>
      </w:r>
      <w:r>
        <w:rPr>
          <w:lang w:val="ru-RU"/>
        </w:rPr>
        <w:lastRenderedPageBreak/>
        <w:t>perpekto labat ed eksperiensya so makapan-kontemplasyon ya anggapoy peligro.'</w:t>
      </w:r>
    </w:p>
    <w:p w14:paraId="7E80D173" w14:textId="77777777" w:rsidR="00343003" w:rsidRDefault="00343003">
      <w:pPr>
        <w:tabs>
          <w:tab w:val="left" w:pos="468"/>
        </w:tabs>
        <w:rPr>
          <w:lang w:val="ru-RU"/>
        </w:rPr>
      </w:pPr>
      <w:r>
        <w:rPr>
          <w:lang w:val="ru-RU"/>
        </w:rPr>
        <w:tab/>
        <w:t xml:space="preserve">No ag makalmo na espiritual a giya ya mangidaulo ed sikatayo ed dalan na kontemplatibon bilay, sirin nepeg ya igiya na Banal a Kasulatan, ta say Katawan a Mismo so mangikokomand ed sikatayo ya manaral manlapud satan, ya ibabaga to: </w:t>
      </w:r>
      <w:r>
        <w:rPr>
          <w:i/>
          <w:lang w:val="ru-RU"/>
        </w:rPr>
        <w:t xml:space="preserve">'Usisaen yo ray Kasulatan, ta iisipen yo ya diad panamegley na saratan et walaan kayoy bilay ya andi-anggaan' </w:t>
      </w:r>
      <w:r>
        <w:rPr>
          <w:lang w:val="ru-RU"/>
        </w:rPr>
        <w:t>(Juan 5:39).</w:t>
      </w:r>
    </w:p>
    <w:p w14:paraId="2EF01DE4" w14:textId="77777777" w:rsidR="00343003" w:rsidRDefault="00343003">
      <w:pPr>
        <w:tabs>
          <w:tab w:val="left" w:pos="468"/>
        </w:tabs>
        <w:rPr>
          <w:lang w:val="ru-RU"/>
        </w:rPr>
      </w:pPr>
      <w:r>
        <w:rPr>
          <w:lang w:val="ru-RU"/>
        </w:rPr>
        <w:tab/>
        <w:t>Ag nepeg ya taynanan so aktibon bilay anggano asabi la na sakey so kontemplatibon bilay, ta say aktibon bilay et ontutulong tan mangitatagey ed kontemplatibon bilay.</w:t>
      </w:r>
    </w:p>
    <w:p w14:paraId="4CB78A12" w14:textId="77777777" w:rsidR="00343003" w:rsidRDefault="00343003">
      <w:pPr>
        <w:tabs>
          <w:tab w:val="left" w:pos="468"/>
        </w:tabs>
        <w:rPr>
          <w:lang w:val="ru-RU"/>
        </w:rPr>
      </w:pPr>
    </w:p>
    <w:p w14:paraId="3838B100" w14:textId="77777777" w:rsidR="00343003" w:rsidRDefault="00343003">
      <w:pPr>
        <w:pStyle w:val="Heading3"/>
        <w:rPr>
          <w:lang w:val="ru-RU"/>
        </w:rPr>
      </w:pPr>
      <w:bookmarkStart w:id="84" w:name="_Toc43423077"/>
      <w:bookmarkStart w:id="85" w:name="_Toc136190468"/>
      <w:bookmarkStart w:id="86" w:name="_Toc236747214"/>
      <w:r>
        <w:rPr>
          <w:lang w:val="ru-RU"/>
        </w:rPr>
        <w:t>Say Liwawa nen Kristo</w:t>
      </w:r>
      <w:bookmarkEnd w:id="84"/>
      <w:bookmarkEnd w:id="85"/>
      <w:bookmarkEnd w:id="86"/>
    </w:p>
    <w:p w14:paraId="71EB2C62" w14:textId="77777777" w:rsidR="00343003" w:rsidRDefault="00343003">
      <w:pPr>
        <w:tabs>
          <w:tab w:val="left" w:pos="468"/>
        </w:tabs>
        <w:rPr>
          <w:lang w:val="ru-RU"/>
        </w:rPr>
      </w:pPr>
      <w:r>
        <w:rPr>
          <w:lang w:val="ru-RU"/>
        </w:rPr>
        <w:t>Pian naawat tan nalikna so liwawa nen Kristo ed puso na sakey a too, nepeg ton, anggad nayarian, ya iyarawi so inkasikato ed saray nanenengneng a bengatla. Kayari ton linisan so kamarerwa panamegley na panagbabawi tan maong a gawa, a walaan na matuan pananisia ed Samay Impasak ed Krus, tan kayari ton inmekes so laman ton mata, nepeg ton ilemelem so kanonotan to ed kaaraleman na puso to tan man-eyag, ya ag-ontotondan mantawag ed ngaran na Katawan tayon Jesu-Kristo. Insan, unong ed kasigasig tan kalerwes na espiritu para ed Inar-aro (Lucas 3:22), naliliketan so sakey ed ngaran ya tatawagen, ya mangibabangon na panag-irap para ed sankatageyan a liwawa.</w:t>
      </w:r>
    </w:p>
    <w:p w14:paraId="66128E35" w14:textId="77777777" w:rsidR="00343003" w:rsidRDefault="00343003">
      <w:pPr>
        <w:tabs>
          <w:tab w:val="left" w:pos="468"/>
        </w:tabs>
        <w:rPr>
          <w:lang w:val="ru-RU"/>
        </w:rPr>
      </w:pPr>
      <w:r>
        <w:rPr>
          <w:lang w:val="ru-RU"/>
        </w:rPr>
        <w:tab/>
        <w:t>No say sakey a too et mannononot ed say andi-anggaan a liwawa ed loob to, say kanonotan to et magmaliw a malinis tan malaya ed amin a panamdam. Insan, lapud interon atawit ed panagnonot ed ag-apiger a karakep, nalingwanan da so amin a nipaakar ed panamdam, agda la ingen labay so makanengneng ed sarili da, noag ingen et pilalek dan manamot ed puso na dalin, basta agda labat nabalang iyan tuan kamaongan—say Dios.</w:t>
      </w:r>
    </w:p>
    <w:p w14:paraId="70E66297" w14:textId="77777777" w:rsidR="00343003" w:rsidRDefault="00343003">
      <w:pPr>
        <w:tabs>
          <w:tab w:val="left" w:pos="468"/>
        </w:tabs>
        <w:rPr>
          <w:lang w:val="ru-RU"/>
        </w:rPr>
      </w:pPr>
    </w:p>
    <w:p w14:paraId="24EB9745" w14:textId="77777777" w:rsidR="00E068D3" w:rsidRDefault="00E068D3">
      <w:pPr>
        <w:jc w:val="left"/>
        <w:rPr>
          <w:rFonts w:ascii="Arial" w:hAnsi="Arial"/>
          <w:b/>
          <w:color w:val="0000FF"/>
          <w:spacing w:val="16"/>
          <w:sz w:val="30"/>
          <w:lang w:val="ru-RU"/>
        </w:rPr>
      </w:pPr>
      <w:bookmarkStart w:id="87" w:name="n21"/>
      <w:bookmarkStart w:id="88" w:name="_Toc43423078"/>
      <w:bookmarkStart w:id="89" w:name="_Toc136190469"/>
      <w:bookmarkStart w:id="90" w:name="_Toc236747215"/>
      <w:bookmarkEnd w:id="87"/>
      <w:r>
        <w:rPr>
          <w:lang w:val="ru-RU"/>
        </w:rPr>
        <w:br w:type="page"/>
      </w:r>
    </w:p>
    <w:p w14:paraId="516124CE" w14:textId="0B285257" w:rsidR="00343003" w:rsidRDefault="00343003">
      <w:pPr>
        <w:pStyle w:val="Heading3"/>
        <w:rPr>
          <w:lang w:val="ru-RU"/>
        </w:rPr>
      </w:pPr>
      <w:r>
        <w:rPr>
          <w:lang w:val="ru-RU"/>
        </w:rPr>
        <w:lastRenderedPageBreak/>
        <w:t>Say Panangala ed Espiritu Santo</w:t>
      </w:r>
      <w:bookmarkEnd w:id="88"/>
      <w:bookmarkEnd w:id="89"/>
      <w:bookmarkEnd w:id="90"/>
    </w:p>
    <w:p w14:paraId="16CDC6AF" w14:textId="77777777" w:rsidR="00343003" w:rsidRDefault="00343003">
      <w:pPr>
        <w:tabs>
          <w:tab w:val="left" w:pos="468"/>
        </w:tabs>
        <w:jc w:val="center"/>
        <w:rPr>
          <w:lang w:val="ru-RU"/>
        </w:rPr>
      </w:pPr>
      <w:r>
        <w:rPr>
          <w:color w:val="0000FF"/>
          <w:lang w:val="ru-RU"/>
        </w:rPr>
        <w:t>(manlapud saray tongtongan ed si Motovilov)</w:t>
      </w:r>
    </w:p>
    <w:p w14:paraId="6F4BE4DD" w14:textId="77777777" w:rsidR="00343003" w:rsidRDefault="00343003">
      <w:pPr>
        <w:tabs>
          <w:tab w:val="left" w:pos="468"/>
        </w:tabs>
        <w:rPr>
          <w:lang w:val="ru-RU"/>
        </w:rPr>
      </w:pPr>
      <w:r>
        <w:rPr>
          <w:lang w:val="ru-RU"/>
        </w:rPr>
        <w:t>Say tuan gagala na bilay tayon Kristiano et say pangawat [pangala, pan-ala] ed Espiritu Santo na Dios. Say panag-ayuno, panagbantay, pikakasi, panagkawil, tan balang maong a gawa ya ginawa para ed si Kristo so saray paraan pian naala tayo so Espiritu Santo na Dios. Say maong a gawa labat ya ginawa para ed si Kristo so mangiiter ed sikatayo na saray bunga na Espiritu Santo.</w:t>
      </w:r>
    </w:p>
    <w:p w14:paraId="4D97E274" w14:textId="77777777" w:rsidR="00343003" w:rsidRDefault="00343003">
      <w:pPr>
        <w:tabs>
          <w:tab w:val="left" w:pos="468"/>
        </w:tabs>
        <w:rPr>
          <w:i/>
          <w:lang w:val="ru-RU"/>
        </w:rPr>
      </w:pPr>
      <w:r>
        <w:rPr>
          <w:lang w:val="ru-RU"/>
        </w:rPr>
        <w:tab/>
        <w:t xml:space="preserve">Ibabaga na arum ya say kakulangan na larak ed saray 'maburak a birhen' et ontutukoy ed kakulangan na maong a gawa ra ed bilay (say parabola na Samploran Birhen, Mateo 25:1–12). Sayan interpretasyon et aliwan interon duga. Anto kasi so kulang ed sikara a maong a gawa, no tinawag ira a birhen, anggano sikara et sagradon totoo? Ta say inkabirhen et say sankatageyan a birtud, sakey a kipapasen a kapara na saray anghel, tan nayarin magmaliw a kasalat na amin ya arum a birtud. Siak, a makapasin-asin a too, et iisipen ko a say mismon grasya na Sankasantosan ya Espiritu na Dios so kulang ed sikara. Diad panag-gawa na maong a gawa, sarayan birhen, diad espiritual a agda pikakabat, so pinanisiaan da ya say saksakey a Kristianon kimey et say panag-gawa labat na maong a gawa. 'An-gawa kami na maong a gawa, tan diad satan et agawa mi so kimey na Dios'; balet no kasin naawat da so grasya na Espiritu na Dios, odino no kasin asabi da itan, anggapoy ontan a pankaburido da… Sayan mismon panangawat na Espiritu Santo so, diad katuaan, tatawagen ya 'lana' ya kinmulang ed saray 'bastos ya santo'. Tatawagen iran 'bastos ya santo' lapud mismon nalingwanan da so manunan bunga na maong a ugali—say grasya na Espiritu Santo—ya no anggapo et anggapoy kaligtasan na siopaman, tan agbalot nayarin magmaliw, lapud: 'Balang kamarerwa et papasesegen (papabilayen) na Espiritu Santo tan itatagey diad panamegley na inkalinis, tan nipa-liwawa na sagradon misteryo na Trinidad.' Say mismon Espiritu Santo so manaayam ed loob na kamarerwa tayo, tan saya mismo so panayaman To, say Makapanyarin Amin, tan </w:t>
      </w:r>
      <w:r>
        <w:rPr>
          <w:lang w:val="ru-RU"/>
        </w:rPr>
        <w:lastRenderedPageBreak/>
        <w:t xml:space="preserve">say panayaman na Trinidad a Panagkakaisa To ed espiritu tayo et naiiter labat diad panamegley na masimoon a panagsagpot tayo ya naala so Espiritu Santo, a mangipaparaan ed loob na kamarerwa tan laman tayo na sakey a trono para ed makapanyarin panamalsa a panayaman na Dios ed espiritu tayo, unong ed agnanguman a salita na Dios: </w:t>
      </w:r>
      <w:r>
        <w:rPr>
          <w:i/>
          <w:lang w:val="ru-RU"/>
        </w:rPr>
        <w:t xml:space="preserve">'Manayam ak ed pegley da tan magmaliw ak a Dios da, tan magmaliw ira a katawan ko' </w:t>
      </w:r>
      <w:r>
        <w:rPr>
          <w:lang w:val="ru-RU"/>
        </w:rPr>
        <w:t>(Lev. 26:12)</w:t>
      </w:r>
      <w:r>
        <w:rPr>
          <w:i/>
          <w:lang w:val="ru-RU"/>
        </w:rPr>
        <w:t>.</w:t>
      </w:r>
    </w:p>
    <w:p w14:paraId="56D752D5" w14:textId="77777777" w:rsidR="00343003" w:rsidRDefault="00343003">
      <w:pPr>
        <w:tabs>
          <w:tab w:val="left" w:pos="468"/>
        </w:tabs>
        <w:rPr>
          <w:lang w:val="ru-RU"/>
        </w:rPr>
      </w:pPr>
      <w:r>
        <w:rPr>
          <w:lang w:val="ru-RU"/>
        </w:rPr>
        <w:tab/>
        <w:t>Sikato ya mismo so larak ed saray sulo na saray makabat a birhen, ya akapanyari ya nansilew na maslag tan tuloy-tuloy; tan saramay birhen, a kaiba irayan onsasablay a sulo, et akapangalagar ed Nobyo ya sinmabi ed pegley na labi, tan akaloob a kaiba to ed bulwagan na liket. Saray makulangkulang a birhen, balet, nen anengneng da ya onkukurong la ray lampara da, linma ra ed merkado pian manaliw na larak, balet ag ira akapawil ed dugan panaon, ta akasara la ray puerta. Say merkado et say bilay tayo; saray puerta na kuarto na nobya, ya akasara tan ag-akapan-loob ed Nobyo, et say ipapatey na too; saray marunong tan makulangkulang a birhen et saray kaluluwa na Kristiano; say larak et aliwan saray gawa tayo, noag ingen say grasya na Pinakasanto ya Espiritu na Dios ya naawat panamegley da, a manguman ed sikatayo manlapud panag-aagew paonlad ag-panag-aagew, manlapud espiritual a patey paonlad espiritual a bilay, manlapud kabilungetan paonlad liwawa, manlapud kulongan na inkatao tayo—no iner saray pilalek et akagapos a singa baka tan ayayep—paonlad templo na Dios, diad sankasileng a pasen na andi-anggaan a liket diad si Cristo Jesus.</w:t>
      </w:r>
    </w:p>
    <w:p w14:paraId="1D91954A" w14:textId="77777777" w:rsidR="00343003" w:rsidRDefault="00343003">
      <w:pPr>
        <w:tabs>
          <w:tab w:val="left" w:pos="468"/>
        </w:tabs>
      </w:pPr>
    </w:p>
    <w:p w14:paraId="6F6863A5" w14:textId="77777777" w:rsidR="00E068D3" w:rsidRDefault="00E068D3">
      <w:pPr>
        <w:tabs>
          <w:tab w:val="left" w:pos="468"/>
        </w:tabs>
      </w:pPr>
    </w:p>
    <w:p w14:paraId="5DFB899E" w14:textId="77777777" w:rsidR="00E068D3" w:rsidRDefault="00E068D3">
      <w:pPr>
        <w:tabs>
          <w:tab w:val="left" w:pos="468"/>
        </w:tabs>
      </w:pPr>
    </w:p>
    <w:p w14:paraId="1B41B83A" w14:textId="77777777" w:rsidR="00E068D3" w:rsidRDefault="00E068D3">
      <w:pPr>
        <w:tabs>
          <w:tab w:val="left" w:pos="468"/>
        </w:tabs>
      </w:pPr>
    </w:p>
    <w:p w14:paraId="565268F0" w14:textId="77777777" w:rsidR="00E068D3" w:rsidRDefault="00E068D3">
      <w:pPr>
        <w:tabs>
          <w:tab w:val="left" w:pos="468"/>
        </w:tabs>
      </w:pPr>
    </w:p>
    <w:p w14:paraId="72EC14F3" w14:textId="77777777" w:rsidR="00E068D3" w:rsidRPr="00E068D3" w:rsidRDefault="00E068D3">
      <w:pPr>
        <w:tabs>
          <w:tab w:val="left" w:pos="468"/>
        </w:tabs>
      </w:pPr>
    </w:p>
    <w:p w14:paraId="7518FE8A" w14:textId="77777777" w:rsidR="00343003" w:rsidRDefault="00000000" w:rsidP="000A14D8">
      <w:pPr>
        <w:pStyle w:val="Heading5"/>
      </w:pPr>
      <w:r>
        <w:pict w14:anchorId="239DB005">
          <v:rect id="_x0000_i1027" style="width:0;height:1.5pt" o:hralign="center" o:hrstd="t" o:hr="t" fillcolor="#a0a0a0" stroked="f"/>
        </w:pict>
      </w:r>
    </w:p>
    <w:p w14:paraId="5AE9D8FC" w14:textId="77777777" w:rsidR="00343003" w:rsidRPr="007329F2" w:rsidRDefault="00343003" w:rsidP="000A14D8">
      <w:pPr>
        <w:pStyle w:val="Heading5"/>
        <w:rPr>
          <w:lang w:val="ru-RU"/>
        </w:rPr>
      </w:pPr>
      <w:r w:rsidRPr="007329F2">
        <w:rPr>
          <w:lang w:val="ru-RU"/>
        </w:rPr>
        <w:t>Misyonaryon Brochura A8</w:t>
      </w:r>
    </w:p>
    <w:p w14:paraId="58362844" w14:textId="77777777" w:rsidR="00343003" w:rsidRDefault="00343003" w:rsidP="000A14D8">
      <w:pPr>
        <w:tabs>
          <w:tab w:val="left" w:pos="468"/>
        </w:tabs>
        <w:jc w:val="center"/>
        <w:rPr>
          <w:lang w:val="pt-PT"/>
        </w:rPr>
      </w:pPr>
      <w:r w:rsidRPr="00B45D35">
        <w:rPr>
          <w:rFonts w:ascii="Arial" w:hAnsi="Arial" w:cs="Arial"/>
          <w:b/>
          <w:color w:val="0000FF"/>
          <w:sz w:val="20"/>
          <w:lang w:val="ru-RU"/>
        </w:rPr>
        <w:t>Editor: Obispo Alexander (Mileant)</w:t>
      </w:r>
    </w:p>
    <w:sectPr w:rsidR="00343003"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1869" w14:textId="77777777" w:rsidR="000E75CE" w:rsidRDefault="000E75CE">
      <w:r>
        <w:separator/>
      </w:r>
    </w:p>
  </w:endnote>
  <w:endnote w:type="continuationSeparator" w:id="0">
    <w:p w14:paraId="521C0FC5" w14:textId="77777777" w:rsidR="000E75CE" w:rsidRDefault="000E7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0CA24"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47C9D4"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51C90"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570570CA"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6D0C5" w14:textId="77777777" w:rsidR="000E75CE" w:rsidRDefault="000E75CE">
      <w:r>
        <w:separator/>
      </w:r>
    </w:p>
  </w:footnote>
  <w:footnote w:type="continuationSeparator" w:id="0">
    <w:p w14:paraId="28AE44CD" w14:textId="77777777" w:rsidR="000E75CE" w:rsidRDefault="000E7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003"/>
    <w:rsid w:val="000E75CE"/>
    <w:rsid w:val="00163D8C"/>
    <w:rsid w:val="001F4DE3"/>
    <w:rsid w:val="00256DAA"/>
    <w:rsid w:val="002635FA"/>
    <w:rsid w:val="002B47C3"/>
    <w:rsid w:val="00343003"/>
    <w:rsid w:val="003B2AEF"/>
    <w:rsid w:val="003D2207"/>
    <w:rsid w:val="00511F12"/>
    <w:rsid w:val="00576028"/>
    <w:rsid w:val="0074478A"/>
    <w:rsid w:val="00747798"/>
    <w:rsid w:val="008347E6"/>
    <w:rsid w:val="0089003E"/>
    <w:rsid w:val="008B78FF"/>
    <w:rsid w:val="00916961"/>
    <w:rsid w:val="00996CFC"/>
    <w:rsid w:val="00BD70D3"/>
    <w:rsid w:val="00CC3F89"/>
    <w:rsid w:val="00D216E9"/>
    <w:rsid w:val="00D30D24"/>
    <w:rsid w:val="00DB3578"/>
    <w:rsid w:val="00E068D3"/>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C75DB"/>
  <w15:chartTrackingRefBased/>
  <w15:docId w15:val="{C817C66C-9156-4F63-9EF0-097298C9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8D3"/>
    <w:pPr>
      <w:jc w:val="both"/>
    </w:pPr>
    <w:rPr>
      <w:sz w:val="25"/>
    </w:rPr>
  </w:style>
  <w:style w:type="paragraph" w:styleId="Heading1">
    <w:name w:val="heading 1"/>
    <w:basedOn w:val="Normal"/>
    <w:next w:val="Normal"/>
    <w:qFormat/>
    <w:rsid w:val="00E068D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E068D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E068D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E068D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E068D3"/>
    <w:pPr>
      <w:keepNext/>
      <w:tabs>
        <w:tab w:val="left" w:pos="475"/>
      </w:tabs>
      <w:jc w:val="center"/>
      <w:outlineLvl w:val="4"/>
    </w:pPr>
    <w:rPr>
      <w:b/>
      <w:i/>
      <w:color w:val="0000FF"/>
    </w:rPr>
  </w:style>
  <w:style w:type="paragraph" w:styleId="Heading6">
    <w:name w:val="heading 6"/>
    <w:basedOn w:val="Normal"/>
    <w:next w:val="Normal"/>
    <w:link w:val="Heading6Char"/>
    <w:qFormat/>
    <w:rsid w:val="00E068D3"/>
    <w:pPr>
      <w:keepNext/>
      <w:outlineLvl w:val="5"/>
    </w:pPr>
    <w:rPr>
      <w:b/>
    </w:rPr>
  </w:style>
  <w:style w:type="character" w:default="1" w:styleId="DefaultParagraphFont">
    <w:name w:val="Default Paragraph Font"/>
    <w:uiPriority w:val="1"/>
    <w:semiHidden/>
    <w:unhideWhenUsed/>
    <w:rsid w:val="00E068D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068D3"/>
  </w:style>
  <w:style w:type="paragraph" w:styleId="Footer">
    <w:name w:val="footer"/>
    <w:basedOn w:val="Normal"/>
    <w:rsid w:val="00E068D3"/>
    <w:pPr>
      <w:tabs>
        <w:tab w:val="center" w:pos="4320"/>
        <w:tab w:val="right" w:pos="8640"/>
      </w:tabs>
    </w:pPr>
  </w:style>
  <w:style w:type="character" w:styleId="PageNumber">
    <w:name w:val="page number"/>
    <w:basedOn w:val="DefaultParagraphFont"/>
    <w:rsid w:val="00E068D3"/>
  </w:style>
  <w:style w:type="paragraph" w:customStyle="1" w:styleId="headingredital">
    <w:name w:val="heading_red_ital"/>
    <w:basedOn w:val="Normal"/>
    <w:rsid w:val="00E068D3"/>
    <w:rPr>
      <w:i/>
      <w:color w:val="800000"/>
    </w:rPr>
  </w:style>
  <w:style w:type="paragraph" w:styleId="Header">
    <w:name w:val="header"/>
    <w:basedOn w:val="Normal"/>
    <w:rsid w:val="00E068D3"/>
    <w:pPr>
      <w:tabs>
        <w:tab w:val="center" w:pos="4320"/>
        <w:tab w:val="right" w:pos="8640"/>
      </w:tabs>
    </w:pPr>
  </w:style>
  <w:style w:type="paragraph" w:styleId="TOC5">
    <w:name w:val="toc 5"/>
    <w:basedOn w:val="Normal"/>
    <w:next w:val="Normal"/>
    <w:autoRedefine/>
    <w:semiHidden/>
    <w:rsid w:val="00E068D3"/>
    <w:pPr>
      <w:ind w:left="960"/>
      <w:jc w:val="left"/>
    </w:pPr>
    <w:rPr>
      <w:rFonts w:asciiTheme="minorHAnsi" w:hAnsiTheme="minorHAnsi" w:cstheme="minorHAnsi"/>
      <w:sz w:val="20"/>
      <w:szCs w:val="24"/>
    </w:rPr>
  </w:style>
  <w:style w:type="paragraph" w:styleId="TOC4">
    <w:name w:val="toc 4"/>
    <w:basedOn w:val="Normal"/>
    <w:next w:val="Normal"/>
    <w:autoRedefine/>
    <w:semiHidden/>
    <w:rsid w:val="00E068D3"/>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E068D3"/>
    <w:rPr>
      <w:b/>
      <w:sz w:val="24"/>
    </w:rPr>
  </w:style>
  <w:style w:type="paragraph" w:styleId="EnvelopeAddress">
    <w:name w:val="envelope address"/>
    <w:basedOn w:val="Normal"/>
    <w:rsid w:val="00E068D3"/>
    <w:pPr>
      <w:framePr w:w="7920" w:h="1980" w:hRule="exact" w:hSpace="180" w:wrap="auto" w:hAnchor="page" w:xAlign="center" w:yAlign="bottom"/>
      <w:ind w:left="2880"/>
    </w:pPr>
    <w:rPr>
      <w:sz w:val="28"/>
    </w:rPr>
  </w:style>
  <w:style w:type="paragraph" w:styleId="EnvelopeReturn">
    <w:name w:val="envelope return"/>
    <w:basedOn w:val="Normal"/>
    <w:rsid w:val="00E068D3"/>
  </w:style>
  <w:style w:type="character" w:styleId="Hyperlink">
    <w:name w:val="Hyperlink"/>
    <w:uiPriority w:val="99"/>
    <w:rsid w:val="00E068D3"/>
    <w:rPr>
      <w:color w:val="0000FF"/>
      <w:u w:val="single"/>
    </w:rPr>
  </w:style>
  <w:style w:type="character" w:styleId="FollowedHyperlink">
    <w:name w:val="FollowedHyperlink"/>
    <w:rsid w:val="00E068D3"/>
    <w:rPr>
      <w:color w:val="800080"/>
      <w:u w:val="single"/>
    </w:rPr>
  </w:style>
  <w:style w:type="paragraph" w:styleId="Title">
    <w:name w:val="Title"/>
    <w:basedOn w:val="Normal"/>
    <w:next w:val="Normal"/>
    <w:link w:val="TitleChar"/>
    <w:autoRedefine/>
    <w:uiPriority w:val="10"/>
    <w:qFormat/>
    <w:rsid w:val="00E068D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E068D3"/>
    <w:rPr>
      <w:rFonts w:ascii="Arial" w:hAnsi="Arial"/>
      <w:b/>
      <w:color w:val="FF0000"/>
      <w:spacing w:val="-10"/>
      <w:kern w:val="28"/>
      <w:sz w:val="56"/>
      <w:szCs w:val="56"/>
    </w:rPr>
  </w:style>
  <w:style w:type="paragraph" w:customStyle="1" w:styleId="Title2">
    <w:name w:val="Title2"/>
    <w:basedOn w:val="Normal"/>
    <w:link w:val="Title2Char"/>
    <w:autoRedefine/>
    <w:qFormat/>
    <w:rsid w:val="00E068D3"/>
    <w:pPr>
      <w:jc w:val="center"/>
    </w:pPr>
    <w:rPr>
      <w:rFonts w:ascii="Arial" w:hAnsi="Arial" w:cs="Arial"/>
      <w:b/>
      <w:bCs/>
      <w:color w:val="FF0000"/>
      <w:sz w:val="36"/>
      <w:szCs w:val="36"/>
      <w:lang w:val="ru-RU"/>
    </w:rPr>
  </w:style>
  <w:style w:type="character" w:customStyle="1" w:styleId="Title2Char">
    <w:name w:val="Title2 Char"/>
    <w:link w:val="Title2"/>
    <w:rsid w:val="00E068D3"/>
    <w:rPr>
      <w:rFonts w:ascii="Arial" w:hAnsi="Arial" w:cs="Arial"/>
      <w:b/>
      <w:bCs/>
      <w:color w:val="FF0000"/>
      <w:sz w:val="36"/>
      <w:szCs w:val="36"/>
      <w:lang w:val="ru-RU"/>
    </w:rPr>
  </w:style>
  <w:style w:type="character" w:customStyle="1" w:styleId="Heading5Char">
    <w:name w:val="Heading 5 Char"/>
    <w:basedOn w:val="DefaultParagraphFont"/>
    <w:link w:val="Heading5"/>
    <w:rsid w:val="00E068D3"/>
    <w:rPr>
      <w:b/>
      <w:i/>
      <w:color w:val="0000FF"/>
      <w:sz w:val="24"/>
    </w:rPr>
  </w:style>
  <w:style w:type="character" w:customStyle="1" w:styleId="Heading4Char">
    <w:name w:val="Heading 4 Char"/>
    <w:basedOn w:val="DefaultParagraphFont"/>
    <w:link w:val="Heading4"/>
    <w:rsid w:val="00E068D3"/>
    <w:rPr>
      <w:rFonts w:ascii="Arial" w:hAnsi="Arial"/>
      <w:b/>
      <w:color w:val="0000FF"/>
      <w:sz w:val="24"/>
    </w:rPr>
  </w:style>
  <w:style w:type="character" w:customStyle="1" w:styleId="Heading2Char">
    <w:name w:val="Heading 2 Char"/>
    <w:basedOn w:val="DefaultParagraphFont"/>
    <w:link w:val="Heading2"/>
    <w:rsid w:val="00343003"/>
    <w:rPr>
      <w:rFonts w:ascii="Arial" w:hAnsi="Arial"/>
      <w:b/>
      <w:color w:val="800000"/>
      <w:spacing w:val="20"/>
      <w:sz w:val="38"/>
    </w:rPr>
  </w:style>
  <w:style w:type="character" w:customStyle="1" w:styleId="Heading3Char">
    <w:name w:val="Heading 3 Char"/>
    <w:basedOn w:val="DefaultParagraphFont"/>
    <w:link w:val="Heading3"/>
    <w:rsid w:val="00343003"/>
    <w:rPr>
      <w:rFonts w:ascii="Arial" w:hAnsi="Arial"/>
      <w:b/>
      <w:color w:val="0000FF"/>
      <w:spacing w:val="16"/>
      <w:sz w:val="30"/>
    </w:rPr>
  </w:style>
  <w:style w:type="paragraph" w:styleId="TOC1">
    <w:name w:val="toc 1"/>
    <w:basedOn w:val="Normal"/>
    <w:next w:val="Normal"/>
    <w:autoRedefine/>
    <w:rsid w:val="00E068D3"/>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E068D3"/>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E068D3"/>
    <w:pPr>
      <w:ind w:left="480"/>
      <w:jc w:val="left"/>
    </w:pPr>
    <w:rPr>
      <w:rFonts w:asciiTheme="minorHAnsi" w:hAnsiTheme="minorHAnsi" w:cstheme="minorHAnsi"/>
      <w:sz w:val="20"/>
      <w:szCs w:val="24"/>
    </w:rPr>
  </w:style>
  <w:style w:type="paragraph" w:styleId="TOC6">
    <w:name w:val="toc 6"/>
    <w:basedOn w:val="Normal"/>
    <w:next w:val="Normal"/>
    <w:autoRedefine/>
    <w:rsid w:val="00E068D3"/>
    <w:pPr>
      <w:ind w:left="1200"/>
      <w:jc w:val="left"/>
    </w:pPr>
    <w:rPr>
      <w:rFonts w:asciiTheme="minorHAnsi" w:hAnsiTheme="minorHAnsi" w:cstheme="minorHAnsi"/>
      <w:sz w:val="20"/>
      <w:szCs w:val="24"/>
    </w:rPr>
  </w:style>
  <w:style w:type="paragraph" w:styleId="TOC7">
    <w:name w:val="toc 7"/>
    <w:basedOn w:val="Normal"/>
    <w:next w:val="Normal"/>
    <w:autoRedefine/>
    <w:rsid w:val="00E068D3"/>
    <w:pPr>
      <w:ind w:left="1440"/>
      <w:jc w:val="left"/>
    </w:pPr>
    <w:rPr>
      <w:rFonts w:asciiTheme="minorHAnsi" w:hAnsiTheme="minorHAnsi" w:cstheme="minorHAnsi"/>
      <w:sz w:val="20"/>
      <w:szCs w:val="24"/>
    </w:rPr>
  </w:style>
  <w:style w:type="paragraph" w:styleId="TOC8">
    <w:name w:val="toc 8"/>
    <w:basedOn w:val="Normal"/>
    <w:next w:val="Normal"/>
    <w:autoRedefine/>
    <w:rsid w:val="00E068D3"/>
    <w:pPr>
      <w:ind w:left="1680"/>
      <w:jc w:val="left"/>
    </w:pPr>
    <w:rPr>
      <w:rFonts w:asciiTheme="minorHAnsi" w:hAnsiTheme="minorHAnsi" w:cstheme="minorHAnsi"/>
      <w:sz w:val="20"/>
      <w:szCs w:val="24"/>
    </w:rPr>
  </w:style>
  <w:style w:type="paragraph" w:styleId="TOC9">
    <w:name w:val="toc 9"/>
    <w:basedOn w:val="Normal"/>
    <w:next w:val="Normal"/>
    <w:autoRedefine/>
    <w:rsid w:val="00E068D3"/>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38CB3-77C0-4A47-AD37-51E7D1803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24</Pages>
  <Words>7798</Words>
  <Characters>37668</Characters>
  <Application>Microsoft Office Word</Application>
  <DocSecurity>0</DocSecurity>
  <Lines>837</Lines>
  <Paragraphs>157</Paragraphs>
  <ScaleCrop>false</ScaleCrop>
  <HeadingPairs>
    <vt:vector size="2" baseType="variant">
      <vt:variant>
        <vt:lpstr>Title</vt:lpstr>
      </vt:variant>
      <vt:variant>
        <vt:i4>1</vt:i4>
      </vt:variant>
    </vt:vector>
  </HeadingPairs>
  <TitlesOfParts>
    <vt:vector size="1" baseType="lpstr">
      <vt:lpstr>Say Matatken a Serafim na Sarov - Say Bilay tan Saray Bangat To</vt:lpstr>
    </vt:vector>
  </TitlesOfParts>
  <Company>Orthodox.Asia</Company>
  <LinksUpToDate>false</LinksUpToDate>
  <CharactersWithSpaces>45309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 Matatken a Serafim na Sarov - Say Bilay tan Saray Bangat To</dc:title>
  <dc:subject>06 - Saray Bilay na Saray Sasanto</dc:subject>
  <dc:creator>Obispo Alexander (Mileant)</dc:creator>
  <cp:keywords>Serafim na Sarov, Masanton Serafim, saray sasanton Ruso, saray sasanton Ortodokso, Ermita na Sarov, saray bilay na sasanto, Ortodoksiya, espiritual a bilay, pikakasi, bilay na ermitanyo, panaggamor na Espiritu Santo, awaran na Simbaan na Rusya</cp:keywords>
  <dc:description>Si Masanton Serafim na Sarov (1754–1833) et sakey ed saray sankagalgalangan a sasanton Ruso, sakey a baleg ya asetiko, ermitanyo, tan espiritual a managbangat. Masulok a talomplon taon so imbilay to ed saray kimey na pikakasi, diad kabukbukoran tan mapeget a panag-ayuno diad Ermita na Sarov tan diad saray katakelan ed kaliberliber. Diad saray unor a taon na bilay to, inawat na santo iray dakerakel a bibisita, a liligliwaen to ra ed saray salita a: "Liket ko, inmoli la si Kristo!", tan imbangat to a say manunan gagala na makristianon bilay et say panaggamor na grasya na Espiritu Santo. Nen taon 1903, si Masanton Serafim et impasidayew na Ortodoksan Simbaan na Rusya bilang sakey a santo.</dc:description>
  <cp:lastModifiedBy>Dmitri Gropen</cp:lastModifiedBy>
  <cp:revision>2</cp:revision>
  <cp:lastPrinted>1999-03-26T14:36:00Z</cp:lastPrinted>
  <dcterms:created xsi:type="dcterms:W3CDTF">2026-08-03T01:33:00Z</dcterms:created>
  <dcterms:modified xsi:type="dcterms:W3CDTF">2026-08-04T21:46:00Z</dcterms:modified>
  <dc:language>pag</dc:language>
</cp:coreProperties>
</file>