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75FB9" w:rsidR="00F224F5" w:rsidP="00F224F5" w:rsidRDefault="00F224F5" w14:paraId="6DAB8766" w14:textId="77777777">
      <w:pPr>
        <w:jc w:val="center"/>
        <w:rPr>
          <w:color w:val="FF0000"/>
          <w:sz w:val="36"/>
          <w:szCs w:val="32"/>
          <w:lang w:val="ru-RU"/>
        </w:rPr>
      </w:pPr>
      <w:r w:rsidRPr="00FA2D24">
        <w:rPr>
          <w:color w:val="FF0000"/>
          <w:sz w:val="36"/>
          <w:szCs w:val="32"/>
          <w:lang w:val="ru-RU"/>
        </w:rPr>
        <w:t xml:space="preserve">ความทรงจำอันศักดิ์สิทธิ์ </w:t>
      </w:r>
    </w:p>
    <w:p w:rsidRPr="00FA2D24" w:rsidR="00F224F5" w:rsidP="00F224F5" w:rsidRDefault="00F224F5" w14:paraId="687642F2" w14:textId="77777777">
      <w:pPr>
        <w:jc w:val="center"/>
        <w:rPr>
          <w:color w:val="FF0000"/>
          <w:sz w:val="36"/>
          <w:szCs w:val="32"/>
          <w:lang w:val="ru-RU"/>
        </w:rPr>
      </w:pPr>
      <w:r w:rsidRPr="00FA2D24">
        <w:rPr>
          <w:color w:val="FF0000"/>
          <w:sz w:val="36"/>
          <w:szCs w:val="32"/>
          <w:lang w:val="ru-RU"/>
        </w:rPr>
        <w:t xml:space="preserve">ผู้อาวุโสเพย์ซิออสแห่งภูเขาอาทอส</w:t>
      </w:r>
    </w:p>
    <w:p w:rsidRPr="00175FB9" w:rsidR="00F224F5" w:rsidP="00F224F5" w:rsidRDefault="00F224F5" w14:paraId="1BF33786" w14:textId="77777777">
      <w:pPr>
        <w:jc w:val="center"/>
        <w:rPr>
          <w:color w:val="FF0000"/>
          <w:sz w:val="36"/>
          <w:szCs w:val="32"/>
          <w:lang w:val="ru-RU"/>
        </w:rPr>
      </w:pPr>
      <w:r w:rsidRPr="00FA2D24">
        <w:rPr>
          <w:color w:val="FF0000"/>
          <w:sz w:val="36"/>
          <w:szCs w:val="32"/>
          <w:lang w:val="ru-RU"/>
        </w:rPr>
        <w:t xml:space="preserve">คำพูด</w:t>
      </w:r>
    </w:p>
    <w:p w:rsidRPr="00175FB9" w:rsidR="00F224F5" w:rsidP="00F224F5" w:rsidRDefault="00F224F5" w14:paraId="5CA5E1F3" w14:textId="77777777">
      <w:pPr>
        <w:rPr>
          <w:lang w:val="ru-RU"/>
        </w:rPr>
      </w:pPr>
    </w:p>
    <w:p w:rsidRPr="00347B46" w:rsidR="00F224F5" w:rsidP="00F224F5" w:rsidRDefault="00F224F5" w14:paraId="62DA120C" w14:textId="5669DABF">
      <w:pPr>
        <w:pStyle w:val="Title"/>
        <w:rPr>
          <w:lang w:val="ru-RU"/>
        </w:rPr>
      </w:pPr>
      <w:r w:rsidRPr="00041AE1">
        <w:rPr>
          <w:lang w:val="ru-RU"/>
        </w:rPr>
        <w:t xml:space="preserve">เล่ม</w:t>
      </w:r>
      <w:r w:rsidR="00347B46">
        <w:t xml:space="preserve">ที่ 1</w:t>
      </w:r>
    </w:p>
    <w:p w:rsidRPr="00C84680" w:rsidR="00F224F5" w:rsidP="00F224F5" w:rsidRDefault="00F224F5" w14:paraId="5E02F582" w14:textId="3ED9D0C8">
      <w:pPr>
        <w:pStyle w:val="Title"/>
        <w:rPr>
          <w:lang w:val="ru-RU"/>
        </w:rPr>
      </w:pPr>
      <w:r w:rsidRPr="00C84680">
        <w:rPr>
          <w:lang w:val="ru-RU"/>
        </w:rPr>
        <w:t xml:space="preserve">ด้วยความเศร้าโศกและความรัก</w:t>
      </w:r>
      <w:r w:rsidRPr="00F224F5">
        <w:rPr>
          <w:lang w:val="ru-RU"/>
        </w:rPr>
        <w:t xml:space="preserve"> </w:t>
      </w:r>
      <w:r w:rsidRPr="00F224F5">
        <w:rPr>
          <w:lang w:val="ru-RU"/>
        </w:rPr>
        <w:br/>
      </w:r>
      <w:r w:rsidRPr="00C84680">
        <w:rPr>
          <w:lang w:val="ru-RU"/>
        </w:rPr>
        <w:t xml:space="preserve">เกี่ยวกับมนุษย์สมัยใหม่</w:t>
      </w:r>
    </w:p>
    <w:p w:rsidRPr="00175FB9" w:rsidR="00F224F5" w:rsidP="00F224F5" w:rsidRDefault="00F224F5" w14:paraId="2B5E0EB8" w14:textId="77777777">
      <w:pPr>
        <w:jc w:val="center"/>
        <w:rPr>
          <w:color w:val="FF0000"/>
          <w:lang w:val="ru-RU"/>
        </w:rPr>
      </w:pPr>
      <w:r w:rsidRPr="00175FB9">
        <w:rPr>
          <w:i/>
          <w:iCs/>
          <w:color w:val="FF0000"/>
          <w:lang w:val="ru-RU"/>
        </w:rPr>
        <w:t xml:space="preserve">แปลจากภาษากรีก</w:t>
      </w:r>
    </w:p>
    <w:p w:rsidRPr="00F224F5" w:rsidR="00F224F5" w:rsidP="00F224F5" w:rsidRDefault="00F224F5" w14:paraId="074498EE" w14:textId="77777777">
      <w:pPr>
        <w:rPr>
          <w:lang w:val="ru-RU"/>
        </w:rPr>
      </w:pPr>
    </w:p>
    <w:p w:rsidRPr="00C84680" w:rsidR="005C3FC8" w:rsidP="00347B46" w:rsidRDefault="005C3FC8" w14:paraId="27B56901" w14:textId="162D3BFD">
      <w:pPr>
        <w:rPr>
          <w:lang w:val="ru-RU"/>
        </w:rPr>
      </w:pPr>
    </w:p>
    <w:p w:rsidRPr="00347B46" w:rsidR="005C3FC8" w:rsidP="00347B46" w:rsidRDefault="005C3FC8" w14:paraId="758A0894" w14:textId="08D768E9">
      <w:pPr>
        <w:rPr>
          <w:lang w:val="ru-RU"/>
        </w:rPr>
      </w:pPr>
    </w:p>
    <w:p w:rsidR="00347B46" w:rsidP="00347B46" w:rsidRDefault="00347B46" w14:paraId="09C31BD8" w14:textId="77777777">
      <w:pPr>
        <w:rPr>
          <w:sz w:val="28"/>
          <w:szCs w:val="24"/>
          <w:lang w:val="ru-RU"/>
        </w:rPr>
      </w:pPr>
      <w:r>
        <w:rPr>
          <w:b/>
          <w:bCs/>
          <w:sz w:val="28"/>
          <w:szCs w:val="24"/>
          <w:lang w:val="ru-RU"/>
        </w:rPr>
        <w:t xml:space="preserve">สารบัญ</w:t>
      </w:r>
      <w:r>
        <w:rPr>
          <w:sz w:val="28"/>
          <w:szCs w:val="24"/>
          <w:lang w:val="ru-RU"/>
        </w:rPr>
        <w:t xml:space="preserve">:</w:t>
      </w:r>
    </w:p>
    <w:p w:rsidR="00347B46" w:rsidP="00347B46" w:rsidRDefault="00000000" w14:paraId="2BA92349" w14:textId="1D0FDAA7">
      <w:pPr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pict w14:anchorId="04440074">
          <v:rect id="_x0000_i1025" style="width:0;height:1.5pt" o:hr="t" o:hrstd="t" o:hralign="center" fillcolor="#a0a0a0" stroked="f"/>
        </w:pict>
      </w:r>
    </w:p>
    <w:p w:rsidR="00933FB3" w:rsidRDefault="00933FB3" w14:paraId="25B5443A" w14:textId="56877BA5">
      <w:pPr>
        <w:pStyle w:val="TOC2"/>
        <w:tabs>
          <w:tab w:val="right" w:leader="dot" w:pos="10790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\o "1-4" \h \z \u </w:instrText>
      </w:r>
      <w:r>
        <w:fldChar w:fldCharType="separate"/>
      </w:r>
      <w:hyperlink w:history="1" w:anchor="_Toc225094846">
        <w:r w:rsidRPr="0002665B">
          <w:rPr>
            <w:rStyle w:val="Hyperlink"/>
            <w:noProof/>
            <w:lang w:val="ru-RU"/>
          </w:rPr>
          <w:t xml:space="preserve">ข้อมูลชีวประวัติ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_Toc225094846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36072FED" w14:textId="4664893E">
      <w:pPr>
        <w:pStyle w:val="TOC2"/>
        <w:tabs>
          <w:tab w:val="right" w:leader="dot" w:pos="10790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history="1" w:anchor="_Toc225094847">
        <w:r w:rsidRPr="0002665B">
          <w:rPr>
            <w:rStyle w:val="Hyperlink"/>
            <w:noProof/>
            <w:lang w:val="ru-RU"/>
          </w:rPr>
          <w:t xml:space="preserve">คำนำ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_Toc225094847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4CC65C2E" w14:textId="70F9E1CC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48">
        <w:r w:rsidRPr="0002665B">
          <w:rPr>
            <w:rStyle w:val="Hyperlink"/>
            <w:noProof/>
            <w:lang w:val="ru-RU"/>
          </w:rPr>
          <w:t xml:space="preserve">บทนำ  (จากคำพูดของผู้อาวุโส)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_Toc225094848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70CB3CAE" w14:textId="0099B9CC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49">
        <w:r w:rsidRPr="0002665B">
          <w:rPr>
            <w:rStyle w:val="Hyperlink"/>
            <w:i/>
            <w:iCs/>
            <w:noProof/>
            <w:lang w:val="ru-RU"/>
          </w:rPr>
          <w:t xml:space="preserve">ความทุกข์ทรมานของมนุษย์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_Toc225094849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3FE3D599" w14:textId="608F1EA0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50">
        <w:r w:rsidRPr="0002665B">
          <w:rPr>
            <w:rStyle w:val="Hyperlink"/>
            <w:i/>
            <w:iCs/>
            <w:noProof/>
            <w:lang w:val="ru-RU"/>
          </w:rPr>
          <w:t xml:space="preserve">ความปลอดภัยและความเปราะบาง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_Toc225094850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22862820" w14:textId="4BDA69BF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51">
        <w:r w:rsidRPr="0002665B">
          <w:rPr>
            <w:rStyle w:val="Hyperlink"/>
            <w:i/>
            <w:iCs/>
            <w:noProof/>
            <w:lang w:val="ru-RU"/>
          </w:rPr>
          <w:t xml:space="preserve">การค้นหาของผู้คน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_Toc225094851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FBE096D" w14:textId="46A7E289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52">
        <w:r w:rsidRPr="0002665B">
          <w:rPr>
            <w:rStyle w:val="Hyperlink"/>
            <w:i/>
            <w:iCs/>
            <w:noProof/>
            <w:lang w:val="ru-RU"/>
          </w:rPr>
          <w:t xml:space="preserve">ในยุคของเรา ขาดตัวอย่างชีวิตจริง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_Toc225094852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87C5E1D" w14:textId="735DAC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53">
        <w:r w:rsidRPr="0002665B">
          <w:rPr>
            <w:rStyle w:val="Hyperlink"/>
            <w:i/>
            <w:iCs/>
            <w:noProof/>
            <w:lang w:val="ru-RU"/>
          </w:rPr>
          <w:t xml:space="preserve">การพบ ‘ทางลาดลื่น’ และลื่นลงนั้นเป็นเรื่องง่าย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_Toc225094853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263324E6" w14:textId="15049449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54">
        <w:r w:rsidRPr="0002665B">
          <w:rPr>
            <w:rStyle w:val="Hyperlink"/>
            <w:i/>
            <w:iCs/>
            <w:noProof/>
            <w:lang w:val="ru-RU"/>
          </w:rPr>
          <w:t xml:space="preserve">พระเจ้าไม่ทิ้งเราให้ตกอยู่ในความควบคุมของโชคชะตา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_Toc225094854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131B6566" w14:textId="46EDC43C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55">
        <w:r w:rsidRPr="0002665B">
          <w:rPr>
            <w:rStyle w:val="Hyperlink"/>
            <w:i/>
            <w:iCs/>
            <w:noProof/>
            <w:lang w:val="ru-RU"/>
          </w:rPr>
          <w:t xml:space="preserve">ช่วงเวลาที่ยากลำบากกำลังรออยู่ข้างหน้า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_Toc225094855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1D0DA55E" w14:textId="25C04521">
      <w:pPr>
        <w:pStyle w:val="TOC2"/>
        <w:tabs>
          <w:tab w:val="right" w:leader="dot" w:pos="10790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history="1" w:anchor="_Toc225094856">
        <w:r w:rsidRPr="0002665B">
          <w:rPr>
            <w:rStyle w:val="Hyperlink"/>
            <w:noProof/>
            <w:lang w:val="ru-RU"/>
          </w:rPr>
          <w:t xml:space="preserve">ส่วน 1.  เกี่ยวกับบาปและมาร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_Toc225094856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2F8DBA2D" w14:textId="26B2426E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57">
        <w:r w:rsidRPr="0002665B">
          <w:rPr>
            <w:rStyle w:val="Hyperlink"/>
            <w:noProof/>
            <w:lang w:val="ru-RU"/>
          </w:rPr>
          <w:t xml:space="preserve">บทที่ 1.  เกี่ยวกับวิธีที่บาปได้กลายเป็นสิ่งที่นิยม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_Toc225094857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6B2C1E92" w14:textId="08D3CC26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58">
        <w:r w:rsidRPr="0002665B">
          <w:rPr>
            <w:rStyle w:val="Hyperlink"/>
            <w:noProof/>
            <w:lang w:val="ru-RU"/>
          </w:rPr>
          <w:t xml:space="preserve">มโนธรรมของผู้คนทำให้พวกเขารู้สึกผิด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_Toc225094858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169DB928" w14:textId="2E409B16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59">
        <w:r w:rsidRPr="0002665B">
          <w:rPr>
            <w:rStyle w:val="Hyperlink"/>
            <w:noProof/>
            <w:lang w:val="ru-RU"/>
          </w:rPr>
          <w:t xml:space="preserve">เมื่อคนใดหันหลังให้พระเจ้า เขาจะประสบกับความทรมานเหมือนในนรก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_Toc225094859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3BD4FF96" w14:textId="798F10A4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60">
        <w:r w:rsidRPr="0002665B">
          <w:rPr>
            <w:rStyle w:val="Hyperlink"/>
            <w:noProof/>
            <w:lang w:val="ru-RU"/>
          </w:rPr>
          <w:t xml:space="preserve">บุคคลนั้นจะถูกตัดสินโดยนายจ้างที่ตนทำงานให้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_Toc225094860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755DDEFA" w14:textId="090960F6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61">
        <w:r w:rsidRPr="0002665B">
          <w:rPr>
            <w:rStyle w:val="Hyperlink"/>
            <w:noProof/>
            <w:lang w:val="ru-RU"/>
          </w:rPr>
          <w:t xml:space="preserve">บทที่ 2.  เกี่ยวกับวิธีที่มารได้ก่อความวุ่นวายอย่างรุนแรงในยุคปัจจุบัน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_Toc225094861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2D401395" w14:textId="7DFB726C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62">
        <w:r w:rsidRPr="0002665B">
          <w:rPr>
            <w:rStyle w:val="Hyperlink"/>
            <w:noProof/>
            <w:lang w:val="ru-RU"/>
          </w:rPr>
          <w:t xml:space="preserve">ผ่านทางบาปของเรา เราจึงมอบอำนาจให้มารร้ายควบคุมเรา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_Toc225094862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E3C113A" w14:textId="61F83582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63">
        <w:r w:rsidRPr="0002665B">
          <w:rPr>
            <w:rStyle w:val="Hyperlink"/>
            <w:noProof/>
            <w:lang w:val="ru-RU"/>
          </w:rPr>
          <w:t xml:space="preserve">การสารภาพบาปจะปลดเปลื้องอำนาจของมารเหนือตัวบุคคล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_Toc225094863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316D863C" w14:textId="7C544EF8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64">
        <w:r w:rsidRPr="0002665B">
          <w:rPr>
            <w:rStyle w:val="Hyperlink"/>
            <w:noProof/>
            <w:lang w:val="ru-RU"/>
          </w:rPr>
          <w:t xml:space="preserve">มารไม่เข้าใกล้สิ่งที่พระเจ้าสร้างขึ้นอย่างบริสุทธิ์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_Toc225094864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51C36D0F" w14:textId="7AAE284A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65">
        <w:r w:rsidRPr="0002665B">
          <w:rPr>
            <w:rStyle w:val="Hyperlink"/>
            <w:noProof/>
            <w:lang w:val="ru-RU"/>
          </w:rPr>
          <w:t xml:space="preserve">อย่าให้เราพูดคุยกับมาร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_Toc225094865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513BBA4E" w14:textId="433B0F6E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66">
        <w:r w:rsidRPr="0002665B">
          <w:rPr>
            <w:rStyle w:val="Hyperlink"/>
            <w:noProof/>
            <w:lang w:val="ru-RU"/>
          </w:rPr>
          <w:t xml:space="preserve">มารไม่มีอำนาจ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_Toc225094866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7B6724B7" w14:textId="60F4F3E6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67">
        <w:r w:rsidRPr="0002665B">
          <w:rPr>
            <w:rStyle w:val="Hyperlink"/>
            <w:noProof/>
            <w:lang w:val="ru-RU"/>
          </w:rPr>
          <w:t xml:space="preserve">มารนั้นโง่เขลา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_Toc225094867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3EF86D47" w14:textId="46318AAF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68">
        <w:r w:rsidRPr="0002665B">
          <w:rPr>
            <w:rStyle w:val="Hyperlink"/>
            <w:noProof/>
            <w:lang w:val="ru-RU"/>
          </w:rPr>
          <w:t xml:space="preserve">ทำไมพระเจ้าจึงยอมให้มารมาล่อลวงเรา?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_Toc225094868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5B850CBD" w14:textId="688F3035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69">
        <w:r w:rsidRPr="0002665B">
          <w:rPr>
            <w:rStyle w:val="Hyperlink"/>
            <w:noProof/>
            <w:lang w:val="ru-RU"/>
          </w:rPr>
          <w:t xml:space="preserve">มารไม่ต้องการกลับใจ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_Toc225094869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1A46A799" w14:textId="29267C2A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70">
        <w:r w:rsidRPr="0002665B">
          <w:rPr>
            <w:rStyle w:val="Hyperlink"/>
            <w:noProof/>
            <w:lang w:val="ru-RU"/>
          </w:rPr>
          <w:t xml:space="preserve">ความถ่อมตัวจะทำให้ปีศาจกลายเป็นผงธุลี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_Toc225094870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23985281" w14:textId="039CF0E6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71">
        <w:r w:rsidRPr="0002665B">
          <w:rPr>
            <w:rStyle w:val="Hyperlink"/>
            <w:noProof/>
            <w:lang w:val="ru-RU"/>
          </w:rPr>
          <w:t xml:space="preserve">บทที่ 3.  เกี่ยวกับจิตวิญญาณโลกีย์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_Toc225094871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25A1E200" w14:textId="3E545B14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72">
        <w:r w:rsidRPr="0002665B">
          <w:rPr>
            <w:rStyle w:val="Hyperlink"/>
            <w:noProof/>
            <w:lang w:val="ru-RU"/>
          </w:rPr>
          <w:t xml:space="preserve">มารปกครองความหยิ่งยโส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_Toc225094872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4E67EA3F" w14:textId="67B516FE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73">
        <w:r w:rsidRPr="0002665B">
          <w:rPr>
            <w:rStyle w:val="Hyperlink"/>
            <w:noProof/>
            <w:lang w:val="ru-RU"/>
          </w:rPr>
          <w:t xml:space="preserve">ต้องให้ความสำคัญกับความงามของจิตวิญญาณ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_Toc225094873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3926156" w14:textId="1938F2D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74">
        <w:r w:rsidRPr="0002665B">
          <w:rPr>
            <w:rStyle w:val="Hyperlink"/>
            <w:noProof/>
            <w:lang w:val="ru-RU"/>
          </w:rPr>
          <w:t xml:space="preserve">ความปรารถนาทางโลก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_Toc225094874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21ACC9AE" w14:textId="0DBBEF8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75">
        <w:r w:rsidRPr="0002665B">
          <w:rPr>
            <w:rStyle w:val="Hyperlink"/>
            <w:noProof/>
            <w:lang w:val="ru-RU"/>
          </w:rPr>
          <w:t xml:space="preserve">ความสุขทางโลกคือความสุขทางวัตถุ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_Toc225094875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7CC1DCD8" w14:textId="306D3402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76">
        <w:r w:rsidRPr="0002665B">
          <w:rPr>
            <w:rStyle w:val="Hyperlink"/>
            <w:noProof/>
            <w:lang w:val="ru-RU"/>
          </w:rPr>
          <w:t xml:space="preserve">จิตวิญญาณทางโลกในชีวิตทางจิตวิญญาณ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_Toc225094876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344232FF" w14:textId="5450271B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77">
        <w:r w:rsidRPr="0002665B">
          <w:rPr>
            <w:rStyle w:val="Hyperlink"/>
            <w:noProof/>
            <w:lang w:val="ru-RU"/>
          </w:rPr>
          <w:t xml:space="preserve">จิตวิญญาณโลกีย์ในชีวิตทางจิตวิญญาณ จิตวิญญาณโลกีย์ในชีวิตนักบวช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_Toc225094877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6AAB2319" w14:textId="6AD843C9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78">
        <w:r w:rsidRPr="0002665B">
          <w:rPr>
            <w:rStyle w:val="Hyperlink"/>
            <w:noProof/>
            <w:lang w:val="ru-RU"/>
          </w:rPr>
          <w:t xml:space="preserve">จิตวิญญาณโลกีย์คือโรค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_Toc225094878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426E5458" w14:textId="67B1DC14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79">
        <w:r w:rsidRPr="0002665B">
          <w:rPr>
            <w:rStyle w:val="Hyperlink"/>
            <w:noProof/>
            <w:lang w:val="ru-RU"/>
          </w:rPr>
          <w:t xml:space="preserve">บทที่ 4.  เกี่ยวกับบาปใหญ่แห่งความไม่ยุติธรรม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_Toc225094879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1DA67AC7" w14:textId="28AD07E3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80">
        <w:r w:rsidRPr="0002665B">
          <w:rPr>
            <w:rStyle w:val="Hyperlink"/>
            <w:noProof/>
            <w:lang w:val="ru-RU"/>
          </w:rPr>
          <w:t xml:space="preserve">ความไม่ยุติธรรมก่อให้เกิดความโกรธของพระเจ้า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_Toc225094880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16C0F0B9" w14:textId="54472778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81">
        <w:r w:rsidRPr="0002665B">
          <w:rPr>
            <w:rStyle w:val="Hyperlink"/>
            <w:noProof/>
            <w:lang w:val="ru-RU"/>
          </w:rPr>
          <w:t xml:space="preserve">ผู้ไม่ยุติธรรมต้องทนทุกข์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_Toc225094881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2DFA72D" w14:textId="554F973A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82">
        <w:r w:rsidRPr="0002665B">
          <w:rPr>
            <w:rStyle w:val="Hyperlink"/>
            <w:noProof/>
            <w:lang w:val="ru-RU"/>
          </w:rPr>
          <w:t xml:space="preserve">ความไม่ยุติธรรมก่อให้เกิดความทุกข์ทรมานแม้กระทั่งแก่ลูกหลาน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_Toc225094882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591D2524" w14:textId="0F5720B4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83">
        <w:r w:rsidRPr="0002665B">
          <w:rPr>
            <w:rStyle w:val="Hyperlink"/>
            <w:noProof/>
            <w:lang w:val="ru-RU"/>
          </w:rPr>
          <w:t xml:space="preserve">ผู้ที่ปฏิบัติต่อเราอย่างไม่ยุติธรรมกลับเป็นประโยชน์แก่เรา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_Toc225094883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4E26ADF9" w14:textId="19BD571C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84">
        <w:r w:rsidRPr="0002665B">
          <w:rPr>
            <w:rStyle w:val="Hyperlink"/>
            <w:i/>
            <w:iCs/>
            <w:noProof/>
            <w:lang w:val="ru-RU"/>
          </w:rPr>
          <w:t xml:space="preserve">“ให้เขาสิ่งที่เขาควรได้รับ”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_Toc225094884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3CECF669" w14:textId="59F4946F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85">
        <w:r w:rsidRPr="0002665B">
          <w:rPr>
            <w:rStyle w:val="Hyperlink"/>
            <w:noProof/>
            <w:lang w:val="ru-RU"/>
          </w:rPr>
          <w:t xml:space="preserve">โลกได้หลงทางไปอย่างไร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_Toc225094885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69B5E286" w14:textId="73A87AFD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86">
        <w:r w:rsidRPr="0002665B">
          <w:rPr>
            <w:rStyle w:val="Hyperlink"/>
            <w:noProof/>
            <w:lang w:val="ru-RU"/>
          </w:rPr>
          <w:t xml:space="preserve">หากใครเป็นคนชอบธรรม พระเจ้าจะอยู่ข้างเขา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_Toc225094886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1C01A5B" w14:textId="3F10FF76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87">
        <w:r w:rsidRPr="0002665B">
          <w:rPr>
            <w:rStyle w:val="Hyperlink"/>
            <w:noProof/>
            <w:lang w:val="ru-RU"/>
          </w:rPr>
          <w:t xml:space="preserve">ผู้ชอบธรรมจะได้รับรางวัลแม้ในชีวิตนี้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_Toc225094887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41BFC935" w14:textId="50831F7C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88">
        <w:r w:rsidRPr="0002665B">
          <w:rPr>
            <w:rStyle w:val="Hyperlink"/>
            <w:noProof/>
            <w:lang w:val="ru-RU"/>
          </w:rPr>
          <w:t xml:space="preserve">บทที่ 5.  </w:t>
        </w:r>
        <w:r w:rsidRPr="0002665B">
          <w:rPr>
            <w:rStyle w:val="Hyperlink"/>
            <w:i/>
            <w:iCs/>
            <w:noProof/>
            <w:lang w:val="ru-RU"/>
          </w:rPr>
          <w:t xml:space="preserve">“จงอวยพร อย่าสาปแช่ง...”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_Toc225094888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7596E047" w14:textId="454888B3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89">
        <w:r w:rsidRPr="0002665B">
          <w:rPr>
            <w:rStyle w:val="Hyperlink"/>
            <w:noProof/>
            <w:lang w:val="ru-RU"/>
          </w:rPr>
          <w:t xml:space="preserve">โรคภัยและอุบัติเหตุที่เกิดจากคำสาป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_Toc225094889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3826F576" w14:textId="44389451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90">
        <w:r w:rsidRPr="0002665B">
          <w:rPr>
            <w:rStyle w:val="Hyperlink"/>
            <w:noProof/>
            <w:lang w:val="ru-RU"/>
          </w:rPr>
          <w:t xml:space="preserve">คำสาปจากพ่อแม่มีพลังมหาศาล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_Toc225094890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49A37879" w14:textId="67FF1B2E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91">
        <w:r w:rsidRPr="0002665B">
          <w:rPr>
            <w:rStyle w:val="Hyperlink"/>
            <w:noProof/>
            <w:lang w:val="ru-RU"/>
          </w:rPr>
          <w:t xml:space="preserve">‘คำสาปอันสูงส่ง’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_Toc225094891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1F51942C" w14:textId="0338C656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92">
        <w:r w:rsidRPr="0002665B">
          <w:rPr>
            <w:rStyle w:val="Hyperlink"/>
            <w:noProof/>
            <w:lang w:val="ru-RU"/>
          </w:rPr>
          <w:t xml:space="preserve">ตาชั่ว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_Toc225094892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17AE2A23" w14:textId="6D98A013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93">
        <w:r w:rsidRPr="0002665B">
          <w:rPr>
            <w:rStyle w:val="Hyperlink"/>
            <w:noProof/>
            <w:lang w:val="ru-RU"/>
          </w:rPr>
          <w:t xml:space="preserve">คำอวยพรที่มาจากใจคือคำอวยพรจากพระเจ้า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_Toc225094893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F934581" w14:textId="60E241E3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94">
        <w:r w:rsidRPr="0002665B">
          <w:rPr>
            <w:rStyle w:val="Hyperlink"/>
            <w:noProof/>
            <w:lang w:val="ru-RU"/>
          </w:rPr>
          <w:t xml:space="preserve">บทที่ 6.  เกี่ยวกับวิธีที่บาปนำมาซึ่งความโชคร้าย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_Toc225094894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1FDE0F9A" w14:textId="0D80F0CF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95">
        <w:r w:rsidRPr="0002665B">
          <w:rPr>
            <w:rStyle w:val="Hyperlink"/>
            <w:noProof/>
            <w:lang w:val="ru-RU"/>
          </w:rPr>
          <w:t xml:space="preserve">ทุกสิ่งที่พระเจ้าทรงอนุญาตล้วนเพื่อประโยชน์ของมนุษยชาติ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_Toc225094895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25094117" w14:textId="5426969D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96">
        <w:r w:rsidRPr="0002665B">
          <w:rPr>
            <w:rStyle w:val="Hyperlink"/>
            <w:noProof/>
            <w:lang w:val="ru-RU"/>
          </w:rPr>
          <w:t xml:space="preserve">วันนี้ พระเจ้ากำลังถูกผลักให้อยู่ตำแหน่งสุดท้าย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_Toc225094896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6F12E765" w14:textId="556477EB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97">
        <w:r w:rsidRPr="0002665B">
          <w:rPr>
            <w:rStyle w:val="Hyperlink"/>
            <w:noProof/>
            <w:lang w:val="ru-RU"/>
          </w:rPr>
          <w:t xml:space="preserve">ขอให้พระเจ้าทรงเมตตาต่อโลกและประทานฝนให้เรา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_Toc225094897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4343F7F1" w14:textId="20C48EA9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898">
        <w:r w:rsidRPr="0002665B">
          <w:rPr>
            <w:rStyle w:val="Hyperlink"/>
            <w:noProof/>
            <w:lang w:val="ru-RU"/>
          </w:rPr>
          <w:t xml:space="preserve">ขอให้เราวิงวอนพระเจ้าประทานโอกาสให้โลกได้กลับใจ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_Toc225094898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218BA1E8" w14:textId="6722BC23">
      <w:pPr>
        <w:pStyle w:val="TOC2"/>
        <w:tabs>
          <w:tab w:val="right" w:leader="dot" w:pos="10790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history="1" w:anchor="_Toc225094899">
        <w:r w:rsidRPr="0002665B">
          <w:rPr>
            <w:rStyle w:val="Hyperlink"/>
            <w:noProof/>
            <w:lang w:val="ru-RU"/>
          </w:rPr>
          <w:t xml:space="preserve">ส่วนที่ 2.  เกี่ยวกับวัฒนธรรมสมัยใหม่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_Toc225094899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4CF1475" w14:textId="069AE7A1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00">
        <w:r w:rsidRPr="0002665B">
          <w:rPr>
            <w:rStyle w:val="Hyperlink"/>
            <w:noProof/>
            <w:lang w:val="ru-RU"/>
          </w:rPr>
          <w:t xml:space="preserve">บทที่ 1.  เกี่ยวกับปัญญาของพระเจ้าและสิ่งแวดล้อม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_Toc225094900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17507172" w14:textId="527F4D61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01">
        <w:r w:rsidRPr="0002665B">
          <w:rPr>
            <w:rStyle w:val="Hyperlink"/>
            <w:i/>
            <w:iCs/>
            <w:noProof/>
            <w:lang w:val="ru-RU"/>
          </w:rPr>
          <w:t xml:space="preserve">“ด้วยปัญญาอันสูงสุด พระองค์ได้ทรงสร้าง…”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_Toc225094901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41CEAF3" w14:textId="390E421C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02">
        <w:r w:rsidRPr="0002665B">
          <w:rPr>
            <w:rStyle w:val="Hyperlink"/>
            <w:noProof/>
            <w:lang w:val="ru-RU"/>
          </w:rPr>
          <w:t xml:space="preserve">วันนี้มนุษย์ได้บรรลุถึงอะไรแล้ว?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_Toc225094902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646E1928" w14:textId="0A9BDFA0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03">
        <w:r w:rsidRPr="0002665B">
          <w:rPr>
            <w:rStyle w:val="Hyperlink"/>
            <w:noProof/>
            <w:lang w:val="ru-RU"/>
          </w:rPr>
          <w:t xml:space="preserve">มนุษย์ได้สูญเสียความอดทนไปแล้ว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_Toc225094903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6EC80C2A" w14:textId="32B3CF69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04">
        <w:r w:rsidRPr="0002665B">
          <w:rPr>
            <w:rStyle w:val="Hyperlink"/>
            <w:noProof/>
            <w:lang w:val="ru-RU"/>
          </w:rPr>
          <w:t xml:space="preserve">พวกเขาได้ทำให้บรรยากาศทั้งโลกปนเปื้อน – นั่นเป็นเรื่องหนึ่ง แต่กระดูกของพวกเขากลับกลายเป็นอุปสรรค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_Toc225094904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B879209" w14:textId="31BC0858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05">
        <w:r w:rsidRPr="0002665B">
          <w:rPr>
            <w:rStyle w:val="Hyperlink"/>
            <w:noProof/>
            <w:lang w:val="ru-RU"/>
          </w:rPr>
          <w:t xml:space="preserve">มลพิษและการทำลายสิ่งแวดล้อม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_Toc225094905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6AFA1099" w14:textId="230F1716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06">
        <w:r w:rsidRPr="0002665B">
          <w:rPr>
            <w:rStyle w:val="Hyperlink"/>
            <w:noProof/>
            <w:lang w:val="ru-RU"/>
          </w:rPr>
          <w:t xml:space="preserve">บทที่ 2.  เกี่ยวกับเรื่องที่ยุคสมัยแห่งความสะดวกสบายมากมาย  นั้นเทียบเท่ากับยุคสมัยแห่งปัญหามากมาย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_Toc225094906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165BB9AB" w14:textId="26A49C59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07">
        <w:r w:rsidRPr="0002665B">
          <w:rPr>
            <w:rStyle w:val="Hyperlink"/>
            <w:noProof/>
            <w:lang w:val="ru-RU"/>
          </w:rPr>
          <w:t xml:space="preserve">หัวใจของผู้คนก็กลายเป็นเหล็กไปแล้ว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_Toc225094907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57EE80CE" w14:textId="190A56B2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08">
        <w:r w:rsidRPr="0002665B">
          <w:rPr>
            <w:rStyle w:val="Hyperlink"/>
            <w:noProof/>
            <w:lang w:val="ru-RU"/>
          </w:rPr>
          <w:t xml:space="preserve">ผู้คนได้กลายเป็นบ้าเพราะรถยนต์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_Toc225094908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73D034B3" w14:textId="445B66D6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09">
        <w:r w:rsidRPr="0002665B">
          <w:rPr>
            <w:rStyle w:val="Hyperlink"/>
            <w:noProof/>
            <w:lang w:val="ru-RU"/>
          </w:rPr>
          <w:t xml:space="preserve">โทรทัศน์ได้ก่อให้เกิดความเสียหายอย่างใหญ่หลวงต่อผู้คน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_Toc225094909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1582BD60" w14:textId="6784027C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10">
        <w:r w:rsidRPr="0002665B">
          <w:rPr>
            <w:rStyle w:val="Hyperlink"/>
            <w:noProof/>
            <w:lang w:val="ru-RU"/>
          </w:rPr>
          <w:t xml:space="preserve">พระภิกษุและความก้าวหน้าทางเทคโนโลยีสมัยใหม่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_Toc225094910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53A7D993" w14:textId="5E9C7518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11">
        <w:r w:rsidRPr="0002665B">
          <w:rPr>
            <w:rStyle w:val="Hyperlink"/>
            <w:noProof/>
            <w:lang w:val="ru-RU"/>
          </w:rPr>
          <w:t xml:space="preserve">ความขาดแคลนมีประโยชน์มากต่อผู้คน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_Toc225094911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6952C41A" w14:textId="7834DBA0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12">
        <w:r w:rsidRPr="0002665B">
          <w:rPr>
            <w:rStyle w:val="Hyperlink"/>
            <w:noProof/>
            <w:lang w:val="ru-RU"/>
          </w:rPr>
          <w:t xml:space="preserve">ความสะดวกสบายที่ล้นหลามทำให้คนกลายเป็นคนไร้ประโยชน์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_Toc225094912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273A0246" w14:textId="400156C7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13">
        <w:r w:rsidRPr="0002665B">
          <w:rPr>
            <w:rStyle w:val="Hyperlink"/>
            <w:noProof/>
            <w:lang w:val="ru-RU"/>
          </w:rPr>
          <w:t xml:space="preserve">บทที่ 3.  เกี่ยวกับความจำเป็นในการลดความซับซ้อนของชีวิตเพื่อหลุดพ้นจากความกังวลทางจิตใจ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_Toc225094913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7775EF53" w14:textId="37C17F39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14">
        <w:r w:rsidRPr="0002665B">
          <w:rPr>
            <w:rStyle w:val="Hyperlink"/>
            <w:noProof/>
            <w:lang w:val="ru-RU"/>
          </w:rPr>
          <w:t xml:space="preserve">ความสำเร็จทางโลกนำมาซึ่งความวิตกกังวลทางโลกสู่จิตวิญญาณ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_Toc225094914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26B3054" w14:textId="7DB76256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15">
        <w:r w:rsidRPr="0002665B">
          <w:rPr>
            <w:rStyle w:val="Hyperlink"/>
            <w:noProof/>
            <w:lang w:val="ru-RU"/>
          </w:rPr>
          <w:t xml:space="preserve">ชีวิตสมัยใหม่ พร้อมกับการแข่งขันที่ไม่มีวันหยุดพัก เป็นความทรมานเหมือนนรก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_Toc225094915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6529ACA7" w14:textId="7EEF8E5D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16">
        <w:r w:rsidRPr="0002665B">
          <w:rPr>
            <w:rStyle w:val="Hyperlink"/>
            <w:noProof/>
            <w:lang w:val="ru-RU"/>
          </w:rPr>
          <w:t xml:space="preserve">ความวิตกกังวลเกิดจากมาร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_Toc225094916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AD16DF9" w14:textId="6D95734E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17">
        <w:r w:rsidRPr="0002665B">
          <w:rPr>
            <w:rStyle w:val="Hyperlink"/>
            <w:noProof/>
            <w:lang w:val="ru-RU"/>
          </w:rPr>
          <w:t xml:space="preserve">ความเรียบง่ายเป็นประโยชน์อย่างยิ่งในชีวิตนักบวช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_Toc225094917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1F7491C5" w14:textId="4B215353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18">
        <w:r w:rsidRPr="0002665B">
          <w:rPr>
            <w:rStyle w:val="Hyperlink"/>
            <w:noProof/>
            <w:lang w:val="ru-RU"/>
          </w:rPr>
          <w:t xml:space="preserve">ความฟุ่มเฟือยทางโลกทำให้พระสงฆ์เสื่อมทราม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_Toc225094918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560901C4" w14:textId="38BDB10A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19">
        <w:r w:rsidRPr="0002665B">
          <w:rPr>
            <w:rStyle w:val="Hyperlink"/>
            <w:noProof/>
            <w:lang w:val="ru-RU"/>
          </w:rPr>
          <w:t xml:space="preserve">ทำให้ชีวิตของคุณเรียบง่ายขึ้น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_Toc225094919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329595D2" w14:textId="398411FB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20">
        <w:r w:rsidRPr="0002665B">
          <w:rPr>
            <w:rStyle w:val="Hyperlink"/>
            <w:noProof/>
            <w:lang w:val="ru-RU"/>
          </w:rPr>
          <w:t xml:space="preserve">บทที่ 4.  เกี่ยวกับเสียงรบกวนจากภายนอกและความเงียบสงบภายใน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_Toc225094920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2FA1560F" w14:textId="523CEC7F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21">
        <w:r w:rsidRPr="0002665B">
          <w:rPr>
            <w:rStyle w:val="Hyperlink"/>
            <w:noProof/>
            <w:lang w:val="ru-RU"/>
          </w:rPr>
          <w:t xml:space="preserve">มนุษย์ได้เปลี่ยนแปลงธรรมชาติอันสงบของโลก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_Toc225094921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5B6F3CD6" w14:textId="54438EB4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22">
        <w:r w:rsidRPr="0002665B">
          <w:rPr>
            <w:rStyle w:val="Hyperlink"/>
            <w:noProof/>
            <w:lang w:val="ru-RU"/>
          </w:rPr>
          <w:t xml:space="preserve">ผู้คนยังได้ทำลายสถานที่ศักดิ์สิทธิ์ในป่าลึกด้วย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_Toc225094922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557DD135" w14:textId="5D46E80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23">
        <w:r w:rsidRPr="0002665B">
          <w:rPr>
            <w:rStyle w:val="Hyperlink"/>
            <w:noProof/>
            <w:lang w:val="ru-RU"/>
          </w:rPr>
          <w:t xml:space="preserve">ความเงียบคือคำอธิษฐานที่ลึกลับ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_Toc225094923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56CFB492" w14:textId="2CE71B49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24">
        <w:r w:rsidRPr="0002665B">
          <w:rPr>
            <w:rStyle w:val="Hyperlink"/>
            <w:noProof/>
            <w:lang w:val="ru-RU"/>
          </w:rPr>
          <w:t xml:space="preserve">การได้ยินเสียงรบกวนหรือไม่ ขึ้นอยู่กับแต่ละบุคคล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_Toc225094924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794F2877" w14:textId="7C32FD3A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25">
        <w:r w:rsidRPr="0002665B">
          <w:rPr>
            <w:rStyle w:val="Hyperlink"/>
            <w:noProof/>
            <w:lang w:val="ru-RU"/>
          </w:rPr>
          <w:t xml:space="preserve">ขอให้เราเคารพความเงียบของผู้อื่น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_Toc225094925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6CD05EDB" w14:textId="1310C3A2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26">
        <w:r w:rsidRPr="0002665B">
          <w:rPr>
            <w:rStyle w:val="Hyperlink"/>
            <w:noProof/>
            <w:lang w:val="ru-RU"/>
          </w:rPr>
          <w:t xml:space="preserve">ยาแก้เสียงรบกวนคือความคิดที่ดี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_Toc225094926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10D3DAB1" w14:textId="4D9E48D4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27">
        <w:r w:rsidRPr="0002665B">
          <w:rPr>
            <w:rStyle w:val="Hyperlink"/>
            <w:noProof/>
            <w:lang w:val="ru-RU"/>
          </w:rPr>
          <w:t xml:space="preserve">เราต้องปลูกฝังความเงียบภายใน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_Toc225094927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2A7977C4" w14:textId="1F1767CB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28">
        <w:r w:rsidRPr="0002665B">
          <w:rPr>
            <w:rStyle w:val="Hyperlink"/>
            <w:noProof/>
            <w:lang w:val="ru-RU"/>
          </w:rPr>
          <w:t xml:space="preserve">บทที่ 5.  เกี่ยวกับวิธีที่ความกังวลที่มากเกินไปทำให้คนห่างไกลจากพระเจ้า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_Toc225094928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10F46E47" w14:textId="6A9C14AD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29">
        <w:r w:rsidRPr="0002665B">
          <w:rPr>
            <w:rStyle w:val="Hyperlink"/>
            <w:noProof/>
            <w:lang w:val="ru-RU"/>
          </w:rPr>
          <w:t xml:space="preserve">อย่ายึดติดกับสิ่งต่าง ๆ มากเกินไป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_Toc225094929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C3745A1" w14:textId="1A4BF5EC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30">
        <w:r w:rsidRPr="0002665B">
          <w:rPr>
            <w:rStyle w:val="Hyperlink"/>
            <w:noProof/>
            <w:lang w:val="ru-RU"/>
          </w:rPr>
          <w:t xml:space="preserve">เราต้องไม่มอบใจให้กับสิ่งทางวัตถุ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_Toc225094930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3F76EEEE" w14:textId="26E26D43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31">
        <w:r w:rsidRPr="0002665B">
          <w:rPr>
            <w:rStyle w:val="Hyperlink"/>
            <w:noProof/>
            <w:lang w:val="ru-RU"/>
          </w:rPr>
          <w:t xml:space="preserve">งานที่ทำด้วยใจสงบและคำอธิษฐานจะได้รับการชำระให้บริสุทธิ์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_Toc225094931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50B8F834" w14:textId="59109256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32">
        <w:r w:rsidRPr="0002665B">
          <w:rPr>
            <w:rStyle w:val="Hyperlink"/>
            <w:noProof/>
            <w:lang w:val="ru-RU"/>
          </w:rPr>
          <w:t xml:space="preserve">ความกังวลที่มากเกินไปทำให้คนลืมพระเจ้า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_Toc225094932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6316B144" w14:textId="5F102D9B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33">
        <w:r w:rsidRPr="0002665B">
          <w:rPr>
            <w:rStyle w:val="Hyperlink"/>
            <w:noProof/>
            <w:lang w:val="ru-RU"/>
          </w:rPr>
          <w:t xml:space="preserve">การทำงานและความกังวลที่มากเกินไปทำให้พระภิกษุกลายเป็นคนทางโลก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_Toc225094933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789B5764" w14:textId="7EB26731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34">
        <w:r w:rsidRPr="0002665B">
          <w:rPr>
            <w:rStyle w:val="Hyperlink"/>
            <w:noProof/>
            <w:lang w:val="ru-RU"/>
          </w:rPr>
          <w:t xml:space="preserve">ที่ใดมีความวุ่นวายมาก ที่นั่นย่อมมีความรบกวนทางจิตวิญญาณมาก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_Toc225094934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7A74816C" w14:textId="7E1220F4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35">
        <w:r w:rsidRPr="0002665B">
          <w:rPr>
            <w:rStyle w:val="Hyperlink"/>
            <w:noProof/>
            <w:lang w:val="ru-RU"/>
          </w:rPr>
          <w:t xml:space="preserve">เราต้องปลูกฝังจิตวิญญาณแห่งความห่วงใยและรักใคร่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_Toc225094935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6296143A" w14:textId="15610088">
      <w:pPr>
        <w:pStyle w:val="TOC2"/>
        <w:tabs>
          <w:tab w:val="right" w:leader="dot" w:pos="10790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history="1" w:anchor="_Toc225094936">
        <w:r w:rsidRPr="0002665B">
          <w:rPr>
            <w:rStyle w:val="Hyperlink"/>
            <w:noProof/>
            <w:lang w:val="ru-RU"/>
          </w:rPr>
          <w:t xml:space="preserve">ส่วน 3.  เกี่ยวกับจิตวิญญาณของพระเจ้าและจิตวิญญาณของโลกนี้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_Toc225094936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3292E8FC" w14:textId="471CFF36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37">
        <w:r w:rsidRPr="0002665B">
          <w:rPr>
            <w:rStyle w:val="Hyperlink"/>
            <w:noProof/>
            <w:lang w:val="ru-RU"/>
          </w:rPr>
          <w:t xml:space="preserve">บทที่ 1.  เกี่ยวกับการศึกษาและความรู้ทางโลก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_Toc225094937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4900E550" w14:textId="0C000442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38">
        <w:r w:rsidRPr="0002665B">
          <w:rPr>
            <w:rStyle w:val="Hyperlink"/>
            <w:noProof/>
            <w:lang w:val="ru-RU"/>
          </w:rPr>
          <w:t xml:space="preserve">ผู้มีปัญญาคือผู้ที่ได้ชำระจิตใจตนเองให้บริสุทธิ์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_Toc225094938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4269F8C4" w14:textId="37EAD05B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39">
        <w:r w:rsidRPr="0002665B">
          <w:rPr>
            <w:rStyle w:val="Hyperlink"/>
            <w:noProof/>
            <w:lang w:val="ru-RU"/>
          </w:rPr>
          <w:t xml:space="preserve">ความรู้ที่ไม่มีความรู้แจ้งจากพระเจ้าคือภัยพิบัติ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_Toc225094939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767954B6" w14:textId="54D8E89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40">
        <w:r w:rsidRPr="0002665B">
          <w:rPr>
            <w:rStyle w:val="Hyperlink"/>
            <w:noProof/>
            <w:lang w:val="ru-RU"/>
          </w:rPr>
          <w:t xml:space="preserve">วิทยาศาสตร์ต้องถูกนำไปใช้ในชีวิตทางจิตวิญญาณ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_Toc225094940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27B3BE55" w14:textId="137B06D3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41">
        <w:r w:rsidRPr="0002665B">
          <w:rPr>
            <w:rStyle w:val="Hyperlink"/>
            <w:noProof/>
            <w:lang w:val="ru-RU"/>
          </w:rPr>
          <w:t xml:space="preserve">พระวิญญาณบริสุทธิ์ไม่เสด็จลงมาผ่านทางเทคโนโลยี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_Toc225094941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3599923B" w14:textId="277A025E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42">
        <w:r w:rsidRPr="0002665B">
          <w:rPr>
            <w:rStyle w:val="Hyperlink"/>
            <w:noProof/>
            <w:lang w:val="ru-RU"/>
          </w:rPr>
          <w:t xml:space="preserve">เราต้องทำให้ความรู้เป็นสิ่งศักดิ์สิทธิ์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_Toc225094942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5F8BA29F" w14:textId="033CA64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43">
        <w:r w:rsidRPr="0002665B">
          <w:rPr>
            <w:rStyle w:val="Hyperlink"/>
            <w:noProof/>
            <w:lang w:val="ru-RU"/>
          </w:rPr>
          <w:t xml:space="preserve">“ใจนั้นอวดตัว”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_Toc225094943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AEA88A7" w14:textId="13046CA0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44">
        <w:r w:rsidRPr="0002665B">
          <w:rPr>
            <w:rStyle w:val="Hyperlink"/>
            <w:noProof/>
            <w:lang w:val="ru-RU"/>
          </w:rPr>
          <w:t xml:space="preserve">มาใช้จิตใจของเราอย่างถูกต้องกันเถอะ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_Toc225094944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62892ECE" w14:textId="30E918A4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45">
        <w:r w:rsidRPr="0002665B">
          <w:rPr>
            <w:rStyle w:val="Hyperlink"/>
            <w:noProof/>
            <w:lang w:val="ru-RU"/>
          </w:rPr>
          <w:t xml:space="preserve">บทที่ 2.  เกี่ยวกับลัทธิเหตุผลนิยมในยุคสมัยของเรา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_Toc225094945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43D58142" w14:textId="6BF2A7CA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46">
        <w:r w:rsidRPr="0002665B">
          <w:rPr>
            <w:rStyle w:val="Hyperlink"/>
            <w:noProof/>
            <w:lang w:val="ru-RU"/>
          </w:rPr>
          <w:t xml:space="preserve">สามัญสำนึกในชีวิตทางจิตวิญญาณ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_Toc225094946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70CC9472" w14:textId="65318484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47">
        <w:r w:rsidRPr="0002665B">
          <w:rPr>
            <w:rStyle w:val="Hyperlink"/>
            <w:noProof/>
            <w:lang w:val="ru-RU"/>
          </w:rPr>
          <w:t xml:space="preserve">ความเหตุผลทางโลกทำให้มนุษย์ทุกข์ทรมาน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_Toc225094947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7367C096" w14:textId="4C827B71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48">
        <w:r w:rsidRPr="0002665B">
          <w:rPr>
            <w:rStyle w:val="Hyperlink"/>
            <w:noProof/>
            <w:lang w:val="ru-RU"/>
          </w:rPr>
          <w:t xml:space="preserve">สามัญสำนึกทางโลกบิดเบือนความสามารถในการรับรู้ทางจิตวิญญาณ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_Toc225094948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108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6E543F56" w14:textId="0FEBF53B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49">
        <w:r w:rsidRPr="0002665B">
          <w:rPr>
            <w:rStyle w:val="Hyperlink"/>
            <w:i/>
            <w:iCs/>
            <w:noProof/>
            <w:lang w:val="ru-RU"/>
          </w:rPr>
          <w:t xml:space="preserve">“อย่าตัดสินจากสิ่งที่เห็นภายนอก”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_Toc225094949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109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310EC865" w14:textId="26A2B8CA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50">
        <w:r w:rsidRPr="0002665B">
          <w:rPr>
            <w:rStyle w:val="Hyperlink"/>
            <w:noProof/>
            <w:lang w:val="ru-RU"/>
          </w:rPr>
          <w:t xml:space="preserve">บทที่ 3.  รุ่นใหม่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_Toc225094950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111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1F2A91CD" w14:textId="1BF7A54B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51">
        <w:r w:rsidRPr="0002665B">
          <w:rPr>
            <w:rStyle w:val="Hyperlink"/>
            <w:noProof/>
            <w:lang w:val="ru-RU"/>
          </w:rPr>
          <w:t xml:space="preserve">การเสื่อมถอยของจิตวิญญาณแห่งการเสียสละ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_Toc225094951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111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3F282769" w14:textId="66715FBB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52">
        <w:r w:rsidRPr="0002665B">
          <w:rPr>
            <w:rStyle w:val="Hyperlink"/>
            <w:noProof/>
            <w:lang w:val="ru-RU"/>
          </w:rPr>
          <w:t xml:space="preserve">ความรัก [ของพ่อแม่] ที่ไม่ฉลาด ทำให้ลูกกลายเป็นคนไร้ประโยชน์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_Toc225094952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114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27CBAFE" w14:textId="0E88E8FE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53">
        <w:r w:rsidRPr="0002665B">
          <w:rPr>
            <w:rStyle w:val="Hyperlink"/>
            <w:noProof/>
            <w:lang w:val="ru-RU"/>
          </w:rPr>
          <w:t xml:space="preserve">พลังมืดนำเยาวชนสู่ความชั่ว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_Toc225094953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115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61E5F92" w14:textId="19754062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54">
        <w:r w:rsidRPr="0002665B">
          <w:rPr>
            <w:rStyle w:val="Hyperlink"/>
            <w:noProof/>
            <w:lang w:val="ru-RU"/>
          </w:rPr>
          <w:t xml:space="preserve">“อย่าได้กล้าแตะต้องเด็กๆ!”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_Toc225094954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117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5645077B" w14:textId="538256BC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55">
        <w:r w:rsidRPr="0002665B">
          <w:rPr>
            <w:rStyle w:val="Hyperlink"/>
            <w:noProof/>
            <w:lang w:val="ru-RU"/>
          </w:rPr>
          <w:t xml:space="preserve">คนหนุ่มสาวต้องผ่านการทดสอบความบริสุทธิ์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_Toc225094955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119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313CE74C" w14:textId="08B8B5F6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56">
        <w:r w:rsidRPr="0002665B">
          <w:rPr>
            <w:rStyle w:val="Hyperlink"/>
            <w:noProof/>
            <w:lang w:val="ru-RU"/>
          </w:rPr>
          <w:t xml:space="preserve">ความรักที่แท้จริงจะเปิดเผยตัวให้เยาวชนเห็น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_Toc225094956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122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8820F34" w14:textId="1BA56114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57">
        <w:r w:rsidRPr="0002665B">
          <w:rPr>
            <w:rStyle w:val="Hyperlink"/>
            <w:noProof/>
            <w:lang w:val="ru-RU"/>
          </w:rPr>
          <w:t xml:space="preserve">บทที่ 4.  เกี่ยวกับความไม่ละอายและความไม่เคารพ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_Toc225094957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123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08DE109" w14:textId="74A490D1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58">
        <w:r w:rsidRPr="0002665B">
          <w:rPr>
            <w:rStyle w:val="Hyperlink"/>
            <w:noProof/>
            <w:lang w:val="ru-RU"/>
          </w:rPr>
          <w:t xml:space="preserve">พฤติกรรมที่ไร้ความระมัดระวังทำให้ความเคารพหายไป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_Toc225094958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123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5DFED103" w14:textId="103610AD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59">
        <w:r w:rsidRPr="0002665B">
          <w:rPr>
            <w:rStyle w:val="Hyperlink"/>
            <w:noProof/>
            <w:lang w:val="ru-RU"/>
          </w:rPr>
          <w:t xml:space="preserve">ความเคารพต่อผู้ใหญ่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_Toc225094959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124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13A54985" w14:textId="46DF2070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60">
        <w:r w:rsidRPr="0002665B">
          <w:rPr>
            <w:rStyle w:val="Hyperlink"/>
            <w:noProof/>
            <w:lang w:val="ru-RU"/>
          </w:rPr>
          <w:t xml:space="preserve">ผู้คนได้มาถึงจุดที่พวกเขาตัดสินพระเจ้า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_Toc225094960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127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470221B2" w14:textId="1B7BDE50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61">
        <w:r w:rsidRPr="0002665B">
          <w:rPr>
            <w:rStyle w:val="Hyperlink"/>
            <w:noProof/>
            <w:lang w:val="ru-RU"/>
          </w:rPr>
          <w:t xml:space="preserve">ความไม่รู้สึกละอายทำให้พระคุณของพระเจ้าหายไป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_Toc225094961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129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37D39437" w14:textId="466C3D4A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62">
        <w:r w:rsidRPr="0002665B">
          <w:rPr>
            <w:rStyle w:val="Hyperlink"/>
            <w:i/>
            <w:iCs/>
            <w:noProof/>
            <w:lang w:val="ru-RU"/>
          </w:rPr>
          <w:t xml:space="preserve">“จงให้เกียรติบิดาและมารดาของท่าน”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_Toc225094962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130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4AE9C0B2" w14:textId="34FBBCD9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63">
        <w:r w:rsidRPr="0002665B">
          <w:rPr>
            <w:rStyle w:val="Hyperlink"/>
            <w:noProof/>
            <w:lang w:val="ru-RU"/>
          </w:rPr>
          <w:t xml:space="preserve">ช่องว่างระหว่างรุ่น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_Toc225094963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130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49247C8" w14:textId="6E5316CB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64">
        <w:r w:rsidRPr="0002665B">
          <w:rPr>
            <w:rStyle w:val="Hyperlink"/>
            <w:noProof/>
            <w:lang w:val="ru-RU"/>
          </w:rPr>
          <w:t xml:space="preserve">บทที่ 5.  เกี่ยวกับความวุ่นวายภายในและรูปลักษณ์ภายนอกของมนุษย์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_Toc225094964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131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7AD87255" w14:textId="47B3164E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65">
        <w:r w:rsidRPr="0002665B">
          <w:rPr>
            <w:rStyle w:val="Hyperlink"/>
            <w:noProof/>
            <w:lang w:val="ru-RU"/>
          </w:rPr>
          <w:t xml:space="preserve">คนโลกีย์ที่น่าเวทนาแต่งตัวตามสภาพจิตใจภายใน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_Toc225094965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131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5CA72D4D" w14:textId="06C97BB3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66">
        <w:r w:rsidRPr="0002665B">
          <w:rPr>
            <w:rStyle w:val="Hyperlink"/>
            <w:noProof/>
            <w:lang w:val="ru-RU"/>
          </w:rPr>
          <w:t xml:space="preserve">ในปัจจุบันนี้ แทบจะแยกไม่ออกระหว่างชายกับหญิง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_Toc225094966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133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1481B7B8" w14:textId="3209A8E3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67">
        <w:r w:rsidRPr="0002665B">
          <w:rPr>
            <w:rStyle w:val="Hyperlink"/>
            <w:noProof/>
            <w:lang w:val="ru-RU"/>
          </w:rPr>
          <w:t xml:space="preserve">ผู้คนปรารถนาความเรียบง่าย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_Toc225094967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135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4F71D207" w14:textId="2FFE2F0C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68">
        <w:r w:rsidRPr="0002665B">
          <w:rPr>
            <w:rStyle w:val="Hyperlink"/>
            <w:noProof/>
            <w:lang w:val="ru-RU"/>
          </w:rPr>
          <w:t xml:space="preserve">“ชายไม่ควรสวมเสื้อผ้าของผู้หญิง และผู้หญิงก็ไม่ควรสวมเสื้อผ้าของชาย”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_Toc225094968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136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5C933B9F" w14:textId="02FD7A7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69">
        <w:r w:rsidRPr="0002665B">
          <w:rPr>
            <w:rStyle w:val="Hyperlink"/>
            <w:noProof/>
            <w:lang w:val="ru-RU"/>
          </w:rPr>
          <w:t xml:space="preserve">เครื่องสำอาง — รอยด่างบนภาพลักษณ์ของพระเจ้า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_Toc225094969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137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17631DE1" w14:textId="7D97B9AB">
      <w:pPr>
        <w:pStyle w:val="TOC2"/>
        <w:tabs>
          <w:tab w:val="right" w:leader="dot" w:pos="10790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history="1" w:anchor="_Toc225094970">
        <w:r w:rsidRPr="0002665B">
          <w:rPr>
            <w:rStyle w:val="Hyperlink"/>
            <w:noProof/>
            <w:lang w:val="ru-RU"/>
          </w:rPr>
          <w:t xml:space="preserve">ส่วนที่สี่.  เกี่ยวกับคริสตจักรในยุคของเรา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_Toc225094970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138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507DEF6B" w14:textId="5AF57E8E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71">
        <w:r w:rsidRPr="0002665B">
          <w:rPr>
            <w:rStyle w:val="Hyperlink"/>
            <w:noProof/>
            <w:lang w:val="ru-RU"/>
          </w:rPr>
          <w:t xml:space="preserve">บทที่ 1.  เกี่ยวกับการศึกษา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_Toc225094971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138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A56BBEF" w14:textId="34BB94EA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72">
        <w:r w:rsidRPr="0002665B">
          <w:rPr>
            <w:rStyle w:val="Hyperlink"/>
            <w:noProof/>
            <w:lang w:val="ru-RU"/>
          </w:rPr>
          <w:t xml:space="preserve">ภาษากรีก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_Toc225094972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139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3C746E0E" w14:textId="659506C1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73">
        <w:r w:rsidRPr="0002665B">
          <w:rPr>
            <w:rStyle w:val="Hyperlink"/>
            <w:noProof/>
            <w:lang w:val="ru-RU"/>
          </w:rPr>
          <w:t xml:space="preserve">ประเด็นทางการศึกษา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_Toc225094973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140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59AEEBB2" w14:textId="729D94AD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74">
        <w:r w:rsidRPr="0002665B">
          <w:rPr>
            <w:rStyle w:val="Hyperlink"/>
            <w:noProof/>
            <w:lang w:val="ru-RU"/>
          </w:rPr>
          <w:t xml:space="preserve">ทฤษฎีวิวัฒนาการ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_Toc225094974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141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2694F8FC" w14:textId="7B2821E3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75">
        <w:r w:rsidRPr="0002665B">
          <w:rPr>
            <w:rStyle w:val="Hyperlink"/>
            <w:noProof/>
            <w:lang w:val="ru-RU"/>
          </w:rPr>
          <w:t xml:space="preserve">เด็กๆ กำลังถูกนำให้ห่างจากคริสตจักร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_Toc225094975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142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3C20B5E9" w14:textId="69415CF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76">
        <w:r w:rsidRPr="0002665B">
          <w:rPr>
            <w:rStyle w:val="Hyperlink"/>
            <w:noProof/>
            <w:lang w:val="ru-RU"/>
          </w:rPr>
          <w:t xml:space="preserve">เด็กๆ กำลังถูกกดดันมากเกินไป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_Toc225094976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143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4DEF87BB" w14:textId="6EB53BE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77">
        <w:r w:rsidRPr="0002665B">
          <w:rPr>
            <w:rStyle w:val="Hyperlink"/>
            <w:noProof/>
            <w:lang w:val="ru-RU"/>
          </w:rPr>
          <w:t xml:space="preserve">การเรียกให้มาเป็นครูนั้นเป็นสิ่งศักดิ์สิทธิ์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_Toc225094977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145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7936F3D6" w14:textId="4A0E170C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78">
        <w:r w:rsidRPr="0002665B">
          <w:rPr>
            <w:rStyle w:val="Hyperlink"/>
            <w:noProof/>
            <w:lang w:val="ru-RU"/>
          </w:rPr>
          <w:t xml:space="preserve">บทที่ 2.  เกี่ยวกับนักบวชและพระศาสนจักร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_Toc225094978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146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4C354FF4" w14:textId="507D7A0E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79">
        <w:r w:rsidRPr="0002665B">
          <w:rPr>
            <w:rStyle w:val="Hyperlink"/>
            <w:noProof/>
            <w:lang w:val="ru-RU"/>
          </w:rPr>
          <w:t xml:space="preserve">พระสงฆ์มีความรับผิดชอบอันยิ่งใหญ่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_Toc225094979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148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34491D2E" w14:textId="014C7EDB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80">
        <w:r w:rsidRPr="0002665B">
          <w:rPr>
            <w:rStyle w:val="Hyperlink"/>
            <w:noProof/>
            <w:lang w:val="ru-RU"/>
          </w:rPr>
          <w:t xml:space="preserve">การโลกาภิวัตน์ของนักบวช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_Toc225094980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149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73F149DF" w14:textId="398A8B0D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81">
        <w:r w:rsidRPr="0002665B">
          <w:rPr>
            <w:rStyle w:val="Hyperlink"/>
            <w:noProof/>
            <w:lang w:val="ru-RU"/>
          </w:rPr>
          <w:t xml:space="preserve">“ใครกล่าวหาว่าฉันก่อให้เกิดความไม่พอใจ?”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_Toc225094981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150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AABD9E4" w14:textId="4BFA32F3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82">
        <w:r w:rsidRPr="0002665B">
          <w:rPr>
            <w:rStyle w:val="Hyperlink"/>
            <w:noProof/>
            <w:lang w:val="ru-RU"/>
          </w:rPr>
          <w:t xml:space="preserve">แนวทางที่ถูกต้องในการแก้ไขปัญหาของคริสตจักร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_Toc225094982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153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7DD2A643" w14:textId="7BCE5F83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83">
        <w:r w:rsidRPr="0002665B">
          <w:rPr>
            <w:rStyle w:val="Hyperlink"/>
            <w:noProof/>
            <w:lang w:val="ru-RU"/>
          </w:rPr>
          <w:t xml:space="preserve">เกี่ยวกับตำแหน่งสูงและเกียรติยศของมนุษย์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_Toc225094983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154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15415F83" w14:textId="3D7C6F7F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84">
        <w:r w:rsidRPr="0002665B">
          <w:rPr>
            <w:rStyle w:val="Hyperlink"/>
            <w:noProof/>
            <w:lang w:val="ru-RU"/>
          </w:rPr>
          <w:t xml:space="preserve">วิธีการบริหารจัดการของคริสตจักร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_Toc225094984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156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7F9F225" w14:textId="275A466A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85">
        <w:r w:rsidRPr="0002665B">
          <w:rPr>
            <w:rStyle w:val="Hyperlink"/>
            <w:noProof/>
            <w:lang w:val="ru-RU"/>
          </w:rPr>
          <w:t xml:space="preserve">พิธีบูชาพระเจ้า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_Toc225094985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157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1ACB28D8" w14:textId="7DA84E02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86">
        <w:r w:rsidRPr="0002665B">
          <w:rPr>
            <w:rStyle w:val="Hyperlink"/>
            <w:noProof/>
            <w:lang w:val="ru-RU"/>
          </w:rPr>
          <w:t xml:space="preserve">บทที่ 3.  เกี่ยวกับวันเทศกาลและวันหยุดราชการ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_Toc225094986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159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7EEAB12B" w14:textId="06DCE135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87">
        <w:r w:rsidRPr="0002665B">
          <w:rPr>
            <w:rStyle w:val="Hyperlink"/>
            <w:i/>
            <w:iCs/>
            <w:noProof/>
            <w:lang w:val="ru-RU"/>
          </w:rPr>
          <w:t xml:space="preserve">“เราผู้เป็นคริสตชน จงร่วมเฉลิมฉลองเทศกาลทางจิตวิญญาณ”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_Toc225094987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160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C9BC280" w14:textId="55A13F14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88">
        <w:r w:rsidRPr="0002665B">
          <w:rPr>
            <w:rStyle w:val="Hyperlink"/>
            <w:noProof/>
            <w:lang w:val="ru-RU"/>
          </w:rPr>
          <w:t xml:space="preserve">“สิ่งเล็กน้อยสำหรับผู้ชอบธรรมนั้นดีกว่า...”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_Toc225094988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161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4E814FFD" w14:textId="161CDBD5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89">
        <w:r w:rsidRPr="0002665B">
          <w:rPr>
            <w:rStyle w:val="Hyperlink"/>
            <w:noProof/>
            <w:lang w:val="ru-RU"/>
          </w:rPr>
          <w:t xml:space="preserve">ผู้คนทำงานในวันอาทิตย์และวันเทศกาล และภัยพิบัติก็มาเยือนพวกเขา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_Toc225094989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164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51E66C2F" w14:textId="299297B5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90">
        <w:r w:rsidRPr="0002665B">
          <w:rPr>
            <w:rStyle w:val="Hyperlink"/>
            <w:noProof/>
            <w:lang w:val="ru-RU"/>
          </w:rPr>
          <w:t xml:space="preserve">บทที่ 4.  เกี่ยวกับประเพณีออร์โธดอกซ์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_Toc225094990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164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FD127A9" w14:textId="69C60FD8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91">
        <w:r w:rsidRPr="0002665B">
          <w:rPr>
            <w:rStyle w:val="Hyperlink"/>
            <w:i/>
            <w:iCs/>
            <w:noProof/>
            <w:lang w:val="ru-RU"/>
          </w:rPr>
          <w:t xml:space="preserve">“พระเยซูคริสต์นั้นไม่เปลี่ยนแปลง ทั้งเมื่อวาน วันนี้ และตลอดไป”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_Toc225094991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164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65EB370A" w14:textId="2936B2AE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92">
        <w:r w:rsidRPr="0002665B">
          <w:rPr>
            <w:rStyle w:val="Hyperlink"/>
            <w:noProof/>
            <w:lang w:val="ru-RU"/>
          </w:rPr>
          <w:t xml:space="preserve">การเคารพประเพณี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_Toc225094992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165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BAB60C3" w14:textId="499D2C54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93">
        <w:r w:rsidRPr="0002665B">
          <w:rPr>
            <w:rStyle w:val="Hyperlink"/>
            <w:noProof/>
            <w:lang w:val="ru-RU"/>
          </w:rPr>
          <w:t xml:space="preserve">ขอให้เรารักษาไว้ในชีวิตนักบวช สิ่งที่ได้รับการพิสูจน์แล้วจากประสบการณ์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_Toc225094993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167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48ABE26B" w14:textId="624F0293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94">
        <w:r w:rsidRPr="0002665B">
          <w:rPr>
            <w:rStyle w:val="Hyperlink"/>
            <w:noProof/>
            <w:lang w:val="ru-RU"/>
          </w:rPr>
          <w:t xml:space="preserve">ผู้คนจะกลับสู่วิถีชีวิตแบบเดิม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_Toc225094994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169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051A0AF3" w14:textId="2B563566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95">
        <w:r w:rsidRPr="0002665B">
          <w:rPr>
            <w:rStyle w:val="Hyperlink"/>
            <w:noProof/>
            <w:lang w:val="ru-RU"/>
          </w:rPr>
          <w:t xml:space="preserve">หากไม่มีความเชื่อ โลกจะไม่อาจยืนหยัดได้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_Toc225094995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170</w:t>
        </w:r>
        <w:r>
          <w:rPr>
            <w:noProof/>
            <w:webHidden/>
          </w:rPr>
          <w:fldChar w:fldCharType="end"/>
        </w:r>
      </w:hyperlink>
    </w:p>
    <w:p w:rsidR="00933FB3" w:rsidRDefault="00933FB3" w14:paraId="5322CB37" w14:textId="543F0829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history="1" w:anchor="_Toc225094996">
        <w:r w:rsidRPr="0002665B">
          <w:rPr>
            <w:rStyle w:val="Hyperlink"/>
            <w:noProof/>
            <w:lang w:val="ru-RU"/>
          </w:rPr>
          <w:t xml:space="preserve">เราต้องทิ้งไว้ให้คนรุ่นหลังเป็นมรดกประเพณีที่มั่นคง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_Toc225094996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171</w:t>
        </w:r>
        <w:r>
          <w:rPr>
            <w:noProof/>
            <w:webHidden/>
          </w:rPr>
          <w:fldChar w:fldCharType="end"/>
        </w:r>
      </w:hyperlink>
    </w:p>
    <w:p w:rsidRPr="00347B46" w:rsidR="00347B46" w:rsidP="00347B46" w:rsidRDefault="00933FB3" w14:paraId="032EF8FB" w14:textId="1128F7D2">
      <w:pPr>
        <w:rPr>
          <w:sz w:val="28"/>
          <w:szCs w:val="24"/>
          <w:lang w:val="ru-RU"/>
        </w:rPr>
      </w:pPr>
      <w:r>
        <w:fldChar w:fldCharType="end"/>
      </w:r>
      <w:r w:rsidR="00000000">
        <w:rPr>
          <w:sz w:val="28"/>
          <w:szCs w:val="24"/>
          <w:lang w:val="ru-RU"/>
        </w:rPr>
        <w:pict w14:anchorId="125A4EEC">
          <v:rect id="_x0000_i1034" style="width:0;height:1.5pt" o:hr="t" o:hrstd="t" o:hralign="center" fillcolor="#a0a0a0" stroked="f"/>
        </w:pict>
      </w:r>
    </w:p>
    <w:p w:rsidRPr="00347B46" w:rsidR="00347B46" w:rsidP="00347B46" w:rsidRDefault="00347B46" w14:paraId="3976509C" w14:textId="77777777"/>
    <w:p w:rsidRPr="00C84680" w:rsidR="005C3FC8" w:rsidRDefault="002F08DD" w14:paraId="4B77FEF7" w14:textId="61FF1DDD">
      <w:pPr>
        <w:pStyle w:val="Heading2"/>
        <w:keepNext w:val="0"/>
        <w:spacing w:before="390" w:after="240"/>
        <w:rPr>
          <w:lang w:val="ru-RU"/>
        </w:rPr>
      </w:pPr>
      <w:bookmarkStart w:name="_Toc196745335" w:id="0"/>
      <w:bookmarkStart w:name="_Toc196745492" w:id="1"/>
      <w:bookmarkStart w:name="_Toc225094846" w:id="2"/>
      <w:r w:rsidRPr="00C84680">
        <w:rPr>
          <w:lang w:val="ru-RU"/>
        </w:rPr>
        <w:t xml:space="preserve">ข้อมูลชีวประวัติ</w:t>
      </w:r>
      <w:bookmarkEnd w:id="0"/>
      <w:bookmarkEnd w:id="1"/>
      <w:bookmarkEnd w:id="2"/>
    </w:p>
    <w:p w:rsidRPr="00A636D3" w:rsidR="005C3FC8" w:rsidP="00A636D3" w:rsidRDefault="00BF6B1D" w14:paraId="557D2478" w14:textId="01A526AF">
      <w:pPr>
        <w:pStyle w:val="paragraph"/>
        <w:spacing w:before="30" w:after="30"/>
        <w:ind w:start="60" w:end="60" w:firstLine="0"/>
        <w:rPr>
          <w:lang w:val="ru-RU"/>
        </w:rPr>
      </w:pPr>
      <w:r w:rsidRPr="00A636D3">
        <w:rPr>
          <w:lang w:val="ru-RU"/>
        </w:rPr>
        <w:t xml:space="preserve">พระผู้อาวุโสเปไซออส (ชื่อเดิม อาร์เซนิออส เอซเนพิดิส) เกิดเมื่อวันที่ 25 กรกฎาคม ค.ศ. 1924 (ตามปฏิทินเก่า) ในหมู่บ้านฟาราซี ในแคว้นคัปปาโดเกีย (เอเชียไมเนอร์) ในช่วงการแลกเปลี่ยนประชากร</w:t>
      </w:r>
      <w:r w:rsidR="000534FA">
        <w:rPr>
          <w:rStyle w:val="FootnoteReference"/>
          <w:lang w:val="ru-RU"/>
        </w:rPr>
        <w:footnoteReference w:id="1"/>
      </w:r>
      <w:r w:rsidRPr="00A636D3">
        <w:rPr>
          <w:lang w:val="ru-RU"/>
        </w:rPr>
        <w:t xml:space="preserve"> เขาถูกนำมายังกรีซเมื่อยังเป็นทารก พ่อแม่ของเขาตั้งรกรากในเมืองเล็กๆ ชื่อโคนิตซา (Konitsa) ซึ่งที่นั่นผู้อาวุโสในอนาคตได้เติบโตขึ้นและได้รับการศึกษาขั้นพื้นฐาน</w:t>
      </w:r>
    </w:p>
    <w:p w:rsidRPr="00A636D3" w:rsidR="005C3FC8" w:rsidRDefault="00BF6B1D" w14:paraId="3CECE829" w14:textId="3E05533E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ตั้งแต่วัยเด็ก Arsenius ได้ใช้ชีวิตอย่างนักพรต เขามีความสุขในการอ่านชีวประวัติของนักบุญ และพยายามอย่างเต็มที่ด้วยความกระตือรือร้นอย่างยิ่ง ความมุ่งมั่นที่พิเศษ และความอุทิศตนที่ไม่ยอมประนีประนอม เพื่อเลียนแบบการกระทำของพวกเขา เขาอุทิศตนให้กับการสวดภาวนาอย่างไม่หยุดยั้ง และในขณะเดียวกันก็พยายามปลูกฝังความรักและความถ่อมตนในตัวเอง เมื่อยังเป็นหนุ่ม พระผู้อาวุโสในอนาคตได้เรียนวิชาช่างไม้ ด้วยความปรารถนาที่จะเป็นเหมือนพระคริสต์ในด้านนี้ด้วย เมื่อสงครามกลางเมืองในกรีซปะทุขึ้น (1944–1948) </w:t>
      </w:r>
      <w:r w:rsidRPr="00A636D3">
        <w:rPr>
          <w:lang w:val="ru-RU"/>
        </w:rPr>
        <w:t xml:space="preserve">พระอาร์เซนิออส เอซเนพิดิส (</w:t>
      </w:r>
      <w:r w:rsidR="0087568D">
        <w:rPr>
          <w:rStyle w:val="FootnoteReference"/>
          <w:lang w:val="ru-RU"/>
        </w:rPr>
        <w:footnoteReference w:id="2"/>
      </w:r>
      <w:r w:rsidRPr="00A636D3">
        <w:rPr>
          <w:lang w:val="ru-RU"/>
        </w:rPr>
        <w:t xml:space="preserve"> Arsenios Eznepidis</w:t>
      </w:r>
      <w:r w:rsidRPr="00A636D3">
        <w:rPr>
          <w:lang w:val="ru-RU"/>
        </w:rPr>
        <w:t xml:space="preserve">)</w:t>
      </w:r>
      <w:r w:rsidRPr="00A636D3">
        <w:rPr>
          <w:lang w:val="ru-RU"/>
        </w:rPr>
        <w:t xml:space="preserve"> ถูกเรียกเข้ารับราชการทหารประจำการ ได้รับการฝึกอบรมให้เป็นผู้ปฏิบัติการวิทยุ และรับใช้ประเทศเป็นเวลาสามปีครึ่ง ในกองทัพ เขายังคงดำเนินชีวิตแบบนักพรต และโดดเด่นด้วยความกล้าหาญ การเสียสละตนเอง ศีลธรรมคริสเตียนอันสูงส่ง และความสามารถอันหลากหลาย</w:t>
      </w:r>
    </w:p>
    <w:p w:rsidRPr="00A636D3" w:rsidR="005C3FC8" w:rsidRDefault="00BF6B1D" w14:paraId="67933B31" w14:textId="77777777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หลังจากที่อาร์เซนิอุสได้ปฏิบัติหน้าที่ต่อมาตุภูมิแล้ว เขาก็เริ่มก้าวเข้าสู่ชีวิตนักบวช — ชีวิตที่เขาใฝ่ฝันมาตั้งแต่ยังเด็ก แม้เมื่อยังเป็นฆราวาส เขาก็เคยมีประสบการณ์การพบปะกับพระเจ้าในพระคริสต์มาแล้วหลายครั้ง แต่เมื่อเขาได้กลายเป็นนักบวชแล้ว ความเมตตาพิเศษที่นักบุญ พระมารดาอันศักดิ์สิทธิ์ของพระเจ้า และพระเจ้าเองได้ประทานให้เขา ก็ยิ่งปรากฏชัดขึ้น พ่อปายซิโอสได้ปฏิบัติธรรมบนภูเขาศักดิ์สิทธิ์อาทอส ที่วัดสโตมิออนในเมืองโคนิตซา และบนภูเขาศักดิ์สิทธิ์ซีนาย ท่านใช้ชีวิตอย่างเรียบง่ายและไม่เป็นที่รู้จัก โดยมอบตัวให้พระเจ้าอย่างสมบูรณ์ ซึ่งพระเจ้าก็ได้ทรงเปิดเผยและประทานท่านให้แก่ประชาชน ผู้คนมากมายได้มาหาท่านผู้อาวุโส และพบความชี้นำและความปลอบประโลม การรักษาและสันติภาพสำหรับจิตวิญญาณที่ทุกข์ทรมานของพวกเขา ความรักอันศักดิ์สิทธิ์ได้หลั่งไหลออกมาจากจิตวิญญาณอันบริสุทธิ์ของท่านผู้อาวุโส และรัศมีแห่งพระคุณอันศักดิ์สิทธิ์ได้แผ่ซ่านออกมาจากใบหน้าอันสงบของท่านผู้อาวุโส วันแล้ววันเล่า โดยไม่รู้จักเหน็ดเหนื่อย ผู้อาวุโสเพย์ซิออสแห่งภูเขาอาทอส ได้บรรเทาความเจ็บปวดของผู้คน และเผยแพร่ความปลอบประโลมจากพระเจ้าไปทั่วทุกหนทุกแห่ง</w:t>
      </w:r>
    </w:p>
    <w:p w:rsidRPr="00A636D3" w:rsidR="005C3FC8" w:rsidRDefault="00BF6B1D" w14:paraId="1652BFE3" w14:textId="0333352E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เมื่อวันที่</w:t>
      </w:r>
      <w:r w:rsidRPr="00A636D3">
        <w:rPr>
          <w:lang w:val="ru-RU"/>
        </w:rPr>
        <w:t xml:space="preserve"> 12 กรกฎาคม ค.ศ. 1994 </w:t>
      </w:r>
      <w:r w:rsidRPr="00A636D3">
        <w:rPr>
          <w:lang w:val="ru-RU"/>
        </w:rPr>
        <w:t xml:space="preserve">พระผู้อาวุโสเพย์ซิออสแห่งสเวียโตกอร์สค์ (</w:t>
      </w:r>
      <w:r w:rsidR="007E4152">
        <w:rPr>
          <w:rStyle w:val="FootnoteReference"/>
          <w:lang w:val="ru-RU"/>
        </w:rPr>
        <w:footnoteReference w:id="3"/>
      </w:r>
      <w:r w:rsidRPr="00A636D3">
        <w:rPr>
          <w:lang w:val="ru-RU"/>
        </w:rPr>
        <w:t xml:space="preserve"> ) หลังจากทนทุกข์ทรมานอย่างแท้จริงดั่งผู้พลีชีพ ซึ่งตามคำกล่าวของท่านเอง ได้นำประโยชน์มาสู่ท่านมากกว่าการปฏิบัติธรรมทั้งชีวิตที่ผ่านมา ท่านได้ล่วงลับในองค์พระผู้เป็นเจ้า สถานที่ที่ท่านได้ล่วงลับไปอย่างศักดิ์สิทธิ์คือวัดนักบุญยอห์น นักเทววิทยา ซึ่งตั้งอยู่ใกล้หมู่บ้านซูโรติ ไม่ไกลจากเมืองเทสซาโลนิกี ที่นั่น ทางซ้ายของแท่นบูชาในโบสถ์ของวัดที่อุทิศแด่นักบุญอาร์เซนิอุสแห่งคัปปาโดเกีย ท่านผู้อาวุโสเพย์ซิออสแห่งสเวียโตกอร์ส ได้ถูกฝังไว้</w:t>
      </w:r>
    </w:p>
    <w:p w:rsidRPr="00A636D3" w:rsidR="005C3FC8" w:rsidRDefault="00BF6B1D" w14:paraId="7F982F51" w14:textId="77777777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ขอให้พรและคำอธิษฐานของท่านอยู่กับเราเสมอ</w:t>
      </w:r>
    </w:p>
    <w:p w:rsidRPr="00C84680" w:rsidR="005C3FC8" w:rsidRDefault="00BF6B1D" w14:paraId="0C5C3E0D" w14:textId="77777777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อาเมน.</w:t>
      </w:r>
    </w:p>
    <w:p w:rsidRPr="00C84680" w:rsidR="005C3FC8" w:rsidRDefault="005C3FC8" w14:paraId="49C52382" w14:textId="74640A96">
      <w:pPr>
        <w:pStyle w:val="imgDiv"/>
        <w:spacing w:before="75" w:after="75"/>
        <w:rPr>
          <w:lang w:val="ru-RU"/>
        </w:rPr>
      </w:pPr>
    </w:p>
    <w:p w:rsidRPr="00C84680" w:rsidR="005C3FC8" w:rsidRDefault="00734249" w14:paraId="2AF00134" w14:textId="68DEC5DB">
      <w:pPr>
        <w:pStyle w:val="Heading2"/>
        <w:keepNext w:val="0"/>
        <w:spacing w:before="390" w:after="240"/>
        <w:rPr>
          <w:lang w:val="ru-RU"/>
        </w:rPr>
      </w:pPr>
      <w:bookmarkStart w:name="_Toc196745336" w:id="3"/>
      <w:bookmarkStart w:name="_Toc196745493" w:id="4"/>
      <w:bookmarkStart w:name="_Toc225094847" w:id="5"/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คำนำ</w:t>
      </w:r>
      <w:bookmarkEnd w:id="3"/>
      <w:bookmarkEnd w:id="4"/>
      <w:bookmarkEnd w:id="5"/>
    </w:p>
    <w:p w:rsidRPr="00A636D3" w:rsidR="005C3FC8" w:rsidRDefault="00BF6B1D" w14:paraId="546AEC99" w14:textId="44EF0DFB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หลังจากการจากไปของท่านในเดือนกรกฎาคม ค.ศ. 1994 พระผู้อาวุโสเปไซออสแห่งภูเขาอาทอส ผู้ได้รับพระพร ได้ทิ้งมรดกทางจิตวิญญาณไว้ให้โลก—นั่นคือคำสอนของท่าน นักบวชผู้เรียบง่าย ผู้ได้รับการศึกษาขั้นพื้นฐานเพียงระดับประถมศึกษา แต่ได้รับการประทานปัญญาจากพระเจ้าอย่างล้นเหลือ ท่านได้ทุ่มเทชีวิตอย่างแท้จริงเพื่อประโยชน์ของผู้อื่น คำสอนของท่านไม่ใช่การเทศนาหรือการสอนคำสอนทางศาสนา ท่านใช้ชีวิตตามพระวรสารด้วยตนเอง และคำสอนของท่านเกิดจากชีวิตของท่านเอง ซึ่งลักษณะเด่นที่สุดคือความรัก ท่าน </w:t>
      </w:r>
      <w:r w:rsidRPr="00A636D3" w:rsidR="002F08DD">
        <w:rPr>
          <w:lang w:val="ru-RU"/>
        </w:rPr>
        <w:t xml:space="preserve">‘</w:t>
      </w:r>
      <w:r w:rsidRPr="00A636D3">
        <w:rPr>
          <w:lang w:val="ru-RU"/>
        </w:rPr>
        <w:t xml:space="preserve">ศึกษา</w:t>
      </w:r>
      <w:r w:rsidRPr="00A636D3" w:rsidR="002F08DD">
        <w:rPr>
          <w:lang w:val="ru-RU"/>
        </w:rPr>
        <w:t xml:space="preserve">ตนเอง’ </w:t>
      </w:r>
      <w:r w:rsidRPr="00A636D3">
        <w:rPr>
          <w:lang w:val="ru-RU"/>
        </w:rPr>
        <w:t xml:space="preserve">ตามพระวรสาร และด้วยเหตุนี้ ท่านจึงสอนเราเป็นอันดับแรกและสำคัญที่สุดผ่านท่าทางของท่านเอง และต่อมาจึงผ่านความรักที่ได้รับแรงบันดาลใจจากพระวรสาร และคำพูดที่ได้รับการส่องสว่างจากพระเจ้า เมื่อพบปะผู้คน—ที่ทุกคนล้วนแตกต่างกันอย่างสิ้นเชิง—ท่านผู้อาวุโสไม่ได้เพียงแต่ฟังอย่างอดทนในสิ่งที่พวกเขาเปิดใจเล่าให้ฟัง ด้วยความเรียบง่ายอันศักดิ์สิทธิ์และวิจารณญาณอันเป็นเอกลักษณ์ของท่าน ท่านได้เข้าถึงส่วนลึกที่สุดของหัวใจพวกเขา ท่านผู้อาวุโสได้ทำให้ความเจ็บปวด ความกังวล และความยากลำบากของพวกเขา กลายเป็นของตนเอง และแล้ว ด้วยวิธีที่ไม่รบกวนใคร ปาฏิหาริย์ก็เกิดขึ้น — การเปลี่ยนแปลงของบุคคลนั้น </w:t>
      </w:r>
      <w:r w:rsidRPr="00A636D3">
        <w:rPr>
          <w:lang w:val="ru-RU"/>
        </w:rPr>
        <w:t xml:space="preserve">“พระเจ้า” ผู้อาวุโสจะกล่าว </w:t>
      </w:r>
      <w:r w:rsidRPr="00A636D3" w:rsidR="002F08DD">
        <w:rPr>
          <w:lang w:val="ru-RU"/>
        </w:rPr>
        <w:t xml:space="preserve">“ทรงสร้างปาฏิหาริย์เมื่อเราแบ่งปันความเจ็บปวดของผู้อื่นด้วยใจที่เต็มเปี่ยม”</w:t>
      </w:r>
    </w:p>
    <w:p w:rsidRPr="00A636D3" w:rsidR="005C3FC8" w:rsidRDefault="00BF6B1D" w14:paraId="25039914" w14:textId="4990A544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เรารู้สึกยินดีอย่างยิ่งเมื่อเห็นความสนใจอย่างลึกซึ้งที่ผู้คนมีต่อหนังสือชุดแรกที่อุทิศให้ชีวิตและคำสอนของนักบุญเปย์ซิออส หลายคนพูดด้วยความประหลาดใจว่า ในหนังสือเหล่านี้ พวกเขาพบคำตอบสำหรับคำถามที่รบกวนจิตใจมาตลอด ทางออกสำหรับปัญหา และความปลอบประโลมในความเศร้าโศก เรารู้สึกยินดีเป็นพิเศษเมื่อเห็นว่าผู้คนที่เคยห่างไกลจากพระศาสนจักร หลังจากได้อ่านเรื่องราวเกี่ยวกับพระผู้อาวุโส ได้เริ่มมีความห่วงใยอย่างจริงใจและเปลี่ยนแปลงชีวิตของตนเอง ในเรื่องนี้ เรามักถูกเตือนให้น</w:t>
      </w:r>
      <w:r w:rsidRPr="00A636D3">
        <w:rPr>
          <w:lang w:val="ru-RU"/>
        </w:rPr>
        <w:t xml:space="preserve">ึกถึงคำพูดของนักแต่งเพลงสวดในโบสถ์ที่อุทิศแด่พระนักบุญบาซิลผู้ยิ่งใหญ่: </w:t>
      </w:r>
      <w:r w:rsidRPr="00A636D3">
        <w:rPr>
          <w:lang w:val="ru-RU"/>
        </w:rPr>
        <w:t xml:space="preserve">‘ท่านยังมีชีวิตอยู่และได้ล่วงลับไปในองค์พระผู้เป็นเจ้า; ท่านยังมีชีวิตอยู่และอยู่กับเรา ขณะที่ท่าน</w:t>
      </w:r>
      <w:r w:rsidRPr="00A636D3" w:rsidR="002F08DD">
        <w:rPr>
          <w:lang w:val="ru-RU"/>
        </w:rPr>
        <w:t xml:space="preserve">ตรัสกับเราผ่านทางหนังสือ’</w:t>
      </w:r>
      <w:r w:rsidR="00A81295">
        <w:rPr>
          <w:rStyle w:val="FootnoteReference"/>
          <w:lang w:val="ru-RU"/>
        </w:rPr>
        <w:footnoteReference w:id="4"/>
      </w:r>
      <w:r w:rsidRPr="00A636D3">
        <w:rPr>
          <w:lang w:val="ru-RU"/>
        </w:rPr>
        <w:t xml:space="preserve"> ในขณะเดียวกัน เพื่อตอบสนองต่อคำขอที่ต่อเนื่องจากพี่น้องในพระคริสต์ของเรา เรารู้สึกว่าจำเป็นต้องให้พวกเขาได้รู้จักคำพูดของท่านผู้อาวุโส — คำพูดที่เราได้บันทึกไว้ด้วยความเคารพตั้งแต่ช่วงแรกเริ่มของการก่อตั้งอารามของเรา และคำพูดเหล่านั้นได้นำประโยชน์อันยิ่งใหญ่มาสู่ตัวเราเอง</w:t>
      </w:r>
    </w:p>
    <w:p w:rsidRPr="00A636D3" w:rsidR="005C3FC8" w:rsidRDefault="00BF6B1D" w14:paraId="16145289" w14:textId="04731FC7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ด้วยพระเมตตาของพระเจ้าผู้ทรงดี ชุมชนนักบวชของเราต้องขอบคุณผู้อาวุโสเพย์ซิออสแห่งสเวียโตกอร์สค์ สำหรับการดำรงอยู่ของชุมชนนี้เอง เป็นพระบิดาเพย์ซิออสที่ได้รับพระพรจากพระสังฆราชเพื่อก่อตั้งอาราม และท่านเองที่ทุ่มเทความพยายามอย่างหนักเพื่อหาสถานที่สำหรับการก่อสร้าง ในปี 1966 หลังจากที่เราได้พบพระพ่อเพย์ซิอุสที่โรงพยาบาลหลังการผ่าตัดปอด เราจึงได้มาช่วยเหลือท่าน ตั้งแต่นั้นเป็นต้นมา ด้วยความขอบคุณเราด้วยหัวใจที่นอบน้อมและเปี่ยมด้วยความเมตตา ท่านได้ถือว่าตัวเองเป็นพี่ชายของเรา และกล่าวว่าหน้าที่ของท่านคือ </w:t>
      </w:r>
      <w:r w:rsidRPr="00A636D3" w:rsidR="002F08DD">
        <w:rPr>
          <w:lang w:val="ru-RU"/>
        </w:rPr>
        <w:t xml:space="preserve">‘หาบ้านให้พี่น้องหญิง’ </w:t>
      </w:r>
      <w:r w:rsidRPr="00A636D3">
        <w:rPr>
          <w:lang w:val="ru-RU"/>
        </w:rPr>
        <w:t xml:space="preserve">— ซึ่งหมายถึงการก่อตั้งวัดหญิง</w:t>
      </w:r>
    </w:p>
    <w:p w:rsidRPr="00A636D3" w:rsidR="005C3FC8" w:rsidRDefault="00BF6B1D" w14:paraId="24AF0313" w14:textId="65760CB0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ในเดือนตุลาคม ค.ศ. 1967 เมื่อพี่น้องหญิงกลุ่มแรกย้ายมาอยู่ที่วัด พระผู้อาวุโสเพย์ซิอุสได้มาเยี่ยมเราและพักอยู่ในชุมชนเป็นเวลาสองเดือน เพื่อช่วยจัดระเบียบชีวิตชุมชนของวัด ในช่วงหลายปีต่อมา ขณะที่ท่านอาศัยอยู่บนภูเขาศักดิ์สิทธิ์อาทอส ท่านผู้อาวุโสมักจะมาเยี่ยมเราปีละสองครั้ง ให้คำปรึกษาที่ได้รับแรงบันดาลใจจากพระเจ้า และแสดงตัวอย่างส่วนตัวเพื่อช่วยส่งเสริมการเติบโตทางจิตวิญญาณทั้งของวัดโดยรวมและของพี่น้องแต่ละคน นอกจากนี้ จากภูเขาอาทอส — ซึ่งท่านเรียกว่า </w:t>
      </w:r>
      <w:r w:rsidRPr="00A636D3" w:rsidR="002F08DD">
        <w:rPr>
          <w:lang w:val="ru-RU"/>
        </w:rPr>
        <w:t xml:space="preserve">‘</w:t>
      </w:r>
      <w:r w:rsidRPr="00A636D3">
        <w:rPr>
          <w:lang w:val="ru-RU"/>
        </w:rPr>
        <w:t xml:space="preserve">อเมริกา</w:t>
      </w:r>
      <w:r w:rsidRPr="00A636D3" w:rsidR="002F08DD">
        <w:rPr>
          <w:lang w:val="ru-RU"/>
        </w:rPr>
        <w:t xml:space="preserve">ทางจิตวิญญาณ’ — </w:t>
      </w:r>
      <w:r w:rsidRPr="00A636D3">
        <w:rPr>
          <w:lang w:val="ru-RU"/>
        </w:rPr>
        <w:t xml:space="preserve">ผู้อาวุโสได้สนับสนุนเราผ่านคำอธิษฐานและจดหมายที่ท่านส่งมา ทั้งที่ส่งถึงพี่น้องแต่ละคนโดยตรง หรือถึงชุมชนทั้งหมด</w:t>
      </w:r>
    </w:p>
    <w:p w:rsidRPr="00A636D3" w:rsidR="005C3FC8" w:rsidRDefault="00BF6B1D" w14:paraId="6915B74F" w14:textId="58BF511D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ดังนั้น ในปี ค.ศ. 1967 ผู้อาวุโสเพย์ซิออสจึงเริ่มวางรากฐานสำหรับชีวิตชุมชนของอารามเรา ท่านได้ศึกษาอย่างลึกซึ้งในทุกด้านของชีวิตนักบวช — ตั้งแต่เรื่องที่เรียบง่ายที่สุดในชีวิตประจำวัน ไปจนถึงเรื่องที่จริงจังและเกี่ยวข้องกับจิตวิญญาณที่สุด ตอนนั้นท่านอายุ 43 ปี แต่ท่านเป็นบุคคลที่สมบูรณ์แบบแล้ว </w:t>
      </w:r>
      <w:r w:rsidRPr="00A636D3">
        <w:rPr>
          <w:lang w:val="ru-RU"/>
        </w:rPr>
        <w:t xml:space="preserve">‘จนถึงระดับความสูง</w:t>
      </w:r>
      <w:r w:rsidRPr="00A636D3" w:rsidR="002F08DD">
        <w:rPr>
          <w:lang w:val="ru-RU"/>
        </w:rPr>
        <w:t xml:space="preserve">ของความเต็มเปี่ยมของพระคริสต์’ </w:t>
      </w:r>
      <w:r w:rsidRPr="00A636D3">
        <w:rPr>
          <w:lang w:val="ru-RU"/>
        </w:rPr>
        <w:t xml:space="preserve">(เอเฟซัส 4</w:t>
      </w:r>
      <w:r w:rsidRPr="008A75B6" w:rsidR="008A75B6">
        <w:rPr>
          <w:lang w:val="ru-RU"/>
        </w:rPr>
        <w:t xml:space="preserve">:</w:t>
      </w:r>
      <w:r w:rsidRPr="00A636D3">
        <w:rPr>
          <w:lang w:val="ru-RU"/>
        </w:rPr>
        <w:t xml:space="preserve">13) แม้ในตอนนั้น พระพ่อเพย์ซิออสก็มีความปัญญาของผู้อาวุโสที่แท้จริงแล้ว ตั้งแต่วันแรกที่วัดก่อตั้งขึ้น เรา</w:t>
      </w:r>
      <w:r w:rsidRPr="00A636D3">
        <w:rPr>
          <w:lang w:val="ru-RU"/>
        </w:rPr>
        <w:lastRenderedPageBreak/>
      </w:r>
      <w:r w:rsidRPr="00A636D3">
        <w:rPr>
          <w:lang w:val="ru-RU"/>
        </w:rPr>
        <w:t xml:space="preserve"> ได้ถือว่าคำพูดของท่านเป็น </w:t>
      </w:r>
      <w:r w:rsidRPr="00A636D3" w:rsidR="002F08DD">
        <w:rPr>
          <w:lang w:val="ru-RU"/>
        </w:rPr>
        <w:t xml:space="preserve">‘คำพูดแห่งชีวิตนิรันดร์’ </w:t>
      </w:r>
      <w:r w:rsidRPr="00A636D3">
        <w:rPr>
          <w:lang w:val="ru-RU"/>
        </w:rPr>
        <w:t xml:space="preserve">(ยอห์น 6</w:t>
      </w:r>
      <w:r w:rsidRPr="008A75B6" w:rsidR="008A75B6">
        <w:rPr>
          <w:lang w:val="ru-RU"/>
        </w:rPr>
        <w:t xml:space="preserve">:</w:t>
      </w:r>
      <w:r w:rsidRPr="00A636D3">
        <w:rPr>
          <w:lang w:val="ru-RU"/>
        </w:rPr>
        <w:t xml:space="preserve">68) และตระหนักว่าคำพูดเหล่านั้นคือความจริงพื้นฐานและมั่นคงที่ไม่สั่นคลอน ซึ่งชีวิตประจำวันของเราต้องสร้างขึ้นบนพื้นฐานนั้น ดังนั้น ด้วยความกลัวว่าเราอาจลืมสิ่งที่ผู้อาวุโสได้กล่าวไว้ เราจึงรีบจดบันทึกคำพูดของท่าน เพื่อในอนาคตเราจะสามารถใช้คำเหล่านั้นเป็นแนวทางที่เชื่อถือได้สำหรับชีวิตในอารามของเรา</w:t>
      </w:r>
    </w:p>
    <w:p w:rsidRPr="00A636D3" w:rsidR="005C3FC8" w:rsidRDefault="00BF6B1D" w14:paraId="01262F83" w14:textId="11DF436D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เมื่อสมุดบันทึกเล่มแรกๆ เต็มไปด้วยบันทึกของเรา เราจึงนำมันไปถวายให้ท่านผู้อาวุโสพิจารณาด้วยความเกรงใจอย่างยิ่ง ทำไมจึงเกรงใจ? เพราะท่านผู้อาวุโสเน้นย้ำเสมอถึงความสำคัญของการนำคำสอนไปปฏิบัติจริง; เพราะท่านไม่ต้องการให้เราเพียงแต่สะสม </w:t>
      </w:r>
      <w:r w:rsidRPr="00A636D3" w:rsidR="002F08DD">
        <w:rPr>
          <w:lang w:val="ru-RU"/>
        </w:rPr>
        <w:t xml:space="preserve">‘</w:t>
      </w:r>
      <w:r w:rsidRPr="00A636D3">
        <w:rPr>
          <w:lang w:val="ru-RU"/>
        </w:rPr>
        <w:t xml:space="preserve">วัตถุดิบ</w:t>
      </w:r>
      <w:r w:rsidRPr="00A636D3" w:rsidR="002F08DD">
        <w:rPr>
          <w:lang w:val="ru-RU"/>
        </w:rPr>
        <w:t xml:space="preserve">’ </w:t>
      </w:r>
      <w:r w:rsidRPr="00A636D3" w:rsidR="002F08DD">
        <w:rPr>
          <w:lang w:val="ru-RU"/>
        </w:rPr>
        <w:t xml:space="preserve">หรือ ‘อาวุธ’ </w:t>
      </w:r>
      <w:r w:rsidRPr="00A636D3">
        <w:rPr>
          <w:lang w:val="ru-RU"/>
        </w:rPr>
        <w:t xml:space="preserve">โดยไม่นำสิ่งที่ได้ยินไปใช้ในทางปฏิบัติ ท่านเรียกร้องให้เราทำงานทางจิตวิญญาณกับสิ่งที่เราได้ยินหรืออ่านมา ท่านผู้อาวุโสกล่าวว่า หากไม่ทำเช่นนั้น บันทึกและข้อความสั้นๆ จำนวนมากก็จะไม่มีประโยชน์ต่อเราเลย เช่นเดียวกับที่อาวุธและกระสุนจำนวนมากก็ไม่มีประโยชน์ต่อรัฐใดที่มีกองทัพไม่ได้รับการฝึกฝนและไม่สามารถใช้คลังอาวุธนั้นได้</w:t>
      </w:r>
    </w:p>
    <w:p w:rsidRPr="00A636D3" w:rsidR="005C3FC8" w:rsidRDefault="00BF6B1D" w14:paraId="30F977F4" w14:textId="77777777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หลังจากที่ท่านรับฟังคำขอร้องอย่างไม่ลดละของเรา พระพ่อเปย์ซิอุสจึงตกลงที่จะทบทวนบันทึกของเรา และเมื่อจำเป็น (หากเราเข้าใจผิดในคำพูดของท่าน) ท่านจะทำการแก้ไขและเพิ่มเติม</w:t>
      </w:r>
    </w:p>
    <w:p w:rsidRPr="00A636D3" w:rsidR="005C3FC8" w:rsidRDefault="00BF6B1D" w14:paraId="6D7B8A6E" w14:textId="3275FA89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ผู้อาวุโสได้ให้คำชี้แนะทางจิตวิญญาณแก่วัดของเราเป็นเวลา 28 ปี ตลอดช่วงเวลานั้น เราได้บันทึกคำพูดของท่านไว้ ทั้งในระหว่างการประชุมของชุมชนนักบวชทั้งหมด รวมถึงการประชุมของสภาจิตวิญญาณของวัด ซึ่งท่านมีอยู่ด้วย ในตอนแรก พี่น้องนักบวชหญิงบันทึกด้วยมือ แต่ในช่วงไม่กี่ปีที่ผ่านมา พวกเธอใช้เครื่องบันทึกเสียง นอกจากนี้ แต่ละแม่ชีจะเขียนเนื้อหาการสนทนาส่วนตัวของเธอกับผู้อาวุโสลงทันทีหลังจากนั้น เมื่อทราบเรื่องทั้งหมดนี้ พระพ่อเพย์ซิอุสถึงกับตำหนิเราเล็กน้อยว่า </w:t>
      </w:r>
      <w:r w:rsidRPr="00A636D3">
        <w:rPr>
          <w:lang w:val="ru-RU"/>
        </w:rPr>
        <w:t xml:space="preserve">“ทำไมพวกเธอต้องเขียนบันทึกทั้งหมดนี้ไว้ด้วย? พวกเธอเก็บไว้ใช้ยามจำเป็นหรืออย่างไร? จุดสำคัญคือพวกเธอต้องทำงานและนำสิ่งที่ได้ยินไปปฏิบัติจริง </w:t>
      </w:r>
      <w:r w:rsidRPr="00A636D3" w:rsidR="002F08DD">
        <w:rPr>
          <w:lang w:val="ru-RU"/>
        </w:rPr>
        <w:t xml:space="preserve">“</w:t>
      </w:r>
      <w:r w:rsidRPr="00A636D3">
        <w:rPr>
          <w:lang w:val="ru-RU"/>
        </w:rPr>
        <w:t xml:space="preserve">และใครจะรู้ว่าคุณเขียนอะไรไว้ที่นั่น! มาสิ นำมาให้ฉันดูหน่อย!</w:t>
      </w:r>
      <w:r w:rsidRPr="00A636D3" w:rsidR="002F08DD">
        <w:rPr>
          <w:lang w:val="ru-RU"/>
        </w:rPr>
        <w:t xml:space="preserve">” </w:t>
      </w:r>
      <w:r w:rsidRPr="00A636D3">
        <w:rPr>
          <w:lang w:val="ru-RU"/>
        </w:rPr>
        <w:t xml:space="preserve">แต่เมื่อเราแสดงบันทึกของแม่ชีคนหนึ่งให้เขาดู สีหน้าของเขาเปลี่ยนไป เขาสงบลงและร้องขึ้นด้วยความพอใจว่า </w:t>
      </w:r>
      <w:r w:rsidRPr="00A636D3">
        <w:rPr>
          <w:lang w:val="ru-RU"/>
        </w:rPr>
        <w:t xml:space="preserve">“นั่นแหละวิธีที่ถูกต้อง พี่น้อง! แม่ชีคนนี้เหมือนเครื่องบันทึกเสียงเลย! เธอเขียนลงไว้อย่างที่ฉันพูดทุกคำ!..</w:t>
      </w:r>
      <w:r w:rsidRPr="00A636D3" w:rsidR="002F08DD">
        <w:rPr>
          <w:lang w:val="ru-RU"/>
        </w:rPr>
        <w:t xml:space="preserve">”</w:t>
      </w:r>
    </w:p>
    <w:p w:rsidRPr="00A636D3" w:rsidR="005C3FC8" w:rsidRDefault="00BF6B1D" w14:paraId="377A8B8B" w14:textId="2711CE0A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การสนทนาของเรามักเป็นรูปแบบที่เขาตอบคำถามของเราหัวข้อหลักในการสนทนาส่วนตัวกับพี่น้องนักบวชนั้นมักเป็นเรื่องการปฏิบัติทางจิตวิญญาณส่วนตัว ส่วนหัวข้อการประชุมของสภาจิตวิญญาณนั้นถูกเตรียมไว้ล่วงหน้า เราจะนำคำถามที่สะสมไว้ในช่วงที่ท่านไม่อยู่ — ทั้งเรื่องบริหารและเรื่องประจำวัน เรื่องทางจิตวิญญาณและสังคม เรื่องของคริสตจักรและเรื่องชาติ รวมถึงเรื่องอื่นๆ อีกมากมาย — ไปให้ท่านพ่อเพย์ซิออสพิจารณา สุดท้ายนี้ ในระหว่างการประชุมทั่วไปของวัด นอกจากคำถามที่พี่น้องนักบวชหญิงถามแล้ว สิ่งใดก็ตามก็สามารถเป็นจุดเริ่มต้นให้พระผู้อาวุโสเริ่มพูดเกี่ยวกับหัวข้อใดหัวข้อหนึ่งได้: เสียงเครื่องบินที่บินผ่าน, เสียงเครื่องยนต์ เสียงนกร้อง เสียงประตูครืดคราด หรือคำพูดที่ใครสักคนกล่าวขึ้นอย่างไม่ตั้งใจ — ท่านผู้อาวุโสรู้วิธีดึงประโยชน์ทางจิตวิญญาณจากทุกสิ่ง แม้แต่เรื่องเล็กน้อยหรือเรื่องไร้สาระก็สามารถกลายเป็นข้ออ้างสำหรับการสนทนาในหัวข้อที่จริงจังได้ ท่านจะกล่าวว่า: </w:t>
      </w:r>
      <w:r w:rsidRPr="00A636D3">
        <w:rPr>
          <w:lang w:val="ru-RU"/>
        </w:rPr>
        <w:t xml:space="preserve">“ผมใช้ทุกสิ่งเพื่อเชื่อมต่อกับโลกสวรรค์ กับสวรรค์ </w:t>
      </w:r>
      <w:r w:rsidRPr="00A636D3" w:rsidR="002F08DD">
        <w:rPr>
          <w:lang w:val="ru-RU"/>
        </w:rPr>
        <w:t xml:space="preserve">“</w:t>
      </w:r>
      <w:r w:rsidRPr="00A636D3">
        <w:rPr>
          <w:lang w:val="ru-RU"/>
        </w:rPr>
        <w:t xml:space="preserve">คุณรู้ไหมว่าคนจะได้รับประโยชน์ทางจิตวิญญาณและประสบการณ์ทางจิตวิญญาณอย่างไร หากเขาทำงานทางจิตวิญญาณกับทุกสิ่ง [ที่เข้ามาในชีวิต]?</w:t>
      </w:r>
      <w:r w:rsidRPr="00A636D3" w:rsidR="002F08DD">
        <w:rPr>
          <w:lang w:val="ru-RU"/>
        </w:rPr>
        <w:t xml:space="preserve">”</w:t>
      </w:r>
    </w:p>
    <w:p w:rsidRPr="00A636D3" w:rsidR="005C3FC8" w:rsidRDefault="009F3FC8" w14:paraId="7348332D" w14:textId="6453DB8A">
      <w:pPr>
        <w:pStyle w:val="paragraph"/>
        <w:spacing w:before="30" w:after="30"/>
        <w:ind w:start="60" w:end="60"/>
        <w:rPr>
          <w:lang w:val="ru-RU"/>
        </w:rPr>
      </w:pPr>
      <w:r w:rsidRPr="00A636D3" w:rsidR="002F08DD">
        <w:rPr>
          <w:lang w:val="ru-RU"/>
        </w:rPr>
        <w:t xml:space="preserve">“</w:t>
      </w:r>
      <w:r w:rsidRPr="00A636D3" w:rsidR="00BF6B1D">
        <w:rPr>
          <w:lang w:val="ru-RU"/>
        </w:rPr>
        <w:t xml:space="preserve">พระเจ้าผู้ทรงความดี ทรงห่วงใยชีวิตในอนาคตของเราเป็นอันดับแรก และ [เพียง] </w:t>
      </w:r>
      <w:r w:rsidRPr="00A636D3" w:rsidR="002F08DD">
        <w:rPr>
          <w:lang w:val="ru-RU"/>
        </w:rPr>
        <w:t xml:space="preserve">หลังจากนั้นจึงเป็นชีวิตบนโลกนี้” </w:t>
      </w:r>
      <w:r w:rsidRPr="00A636D3" w:rsidR="00BF6B1D">
        <w:rPr>
          <w:lang w:val="ru-RU"/>
        </w:rPr>
        <w:t xml:space="preserve">ผู้อาวุโสจะกล่าวเช่นนั้น ท่านเองในการปฏิสัมพันธ์กับผู้คน ก็มีเป้าหมายเดียวกันนี้: โดยการช่วยให้บุคคลนั้นเข้าใจพระประสงค์ของพระเจ้าและรวมเป็นหนึ่งเดียวกับผู้สร้างของตน พระบิดาเพย์ซิอุสกำลังเตรียมเขาให้พร้อมสำหรับอาณาจักรสวรรค์ เมื่อนำตัวอย่างจากโลกธรรมชาติหรือวิทยาศาสตร์ ศิลปะ หรือชีวิตประจำวันของมนุษย์ พระผู้อาวุโสไม่ได้พิจารณาสิ่งเหล่านั้นในเชิงนามธรรม แยกออกจากความเป็นจริงทางจิตวิญญาณ แต่ท่านพยายามปลุกจิตวิญญาณของผู้ฟังให้ตื่นจากความหลับใหล และผ่านคำอุปมา ท่านช่วยให้พวกเขาเข้าใจความหมายลึกซึ้งที่สุดของชีวิต และ </w:t>
      </w:r>
      <w:r w:rsidRPr="00A636D3" w:rsidR="002F08DD">
        <w:rPr>
          <w:lang w:val="ru-RU"/>
        </w:rPr>
        <w:t xml:space="preserve">‘ยึดมั่นในพระเจ้า’</w:t>
      </w:r>
    </w:p>
    <w:p w:rsidRPr="00A636D3" w:rsidR="005C3FC8" w:rsidRDefault="00BF6B1D" w14:paraId="33E043D4" w14:textId="09879FBA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คำพูดของพ่อเปไซออสมีลักษณะเด่นด้วยความเรียบง่าย ความเฉลียวฉลาด และอารมณ์ขันที่สดใสและจริงใจ ท่านสามารถถ่ายทอดความจริงอันยิ่งใหญ่ได้อย่างเรียบง่ายและเต็มไปด้วยความสุข </w:t>
      </w:r>
      <w:r w:rsidRPr="00A636D3" w:rsidR="002F08DD">
        <w:rPr>
          <w:lang w:val="ru-RU"/>
        </w:rPr>
        <w:t xml:space="preserve">“</w:t>
      </w:r>
      <w:r w:rsidRPr="00A636D3">
        <w:rPr>
          <w:lang w:val="ru-RU"/>
        </w:rPr>
        <w:t xml:space="preserve">ฉันให้ความอบอุ่นแก่ท่านเหมือน</w:t>
      </w:r>
      <w:r w:rsidRPr="00A636D3" w:rsidR="002F08DD">
        <w:rPr>
          <w:lang w:val="ru-RU"/>
        </w:rPr>
        <w:t xml:space="preserve">แสงแดด” </w:t>
      </w:r>
      <w:r w:rsidRPr="00A636D3">
        <w:rPr>
          <w:lang w:val="ru-RU"/>
        </w:rPr>
        <w:t xml:space="preserve">ผู้อาวุโสจะกล่าว</w:t>
      </w:r>
      <w:r w:rsidRPr="00A636D3">
        <w:rPr>
          <w:lang w:val="ru-RU"/>
        </w:rPr>
        <w:lastRenderedPageBreak/>
      </w:r>
      <w:r w:rsidRPr="00A636D3">
        <w:rPr>
          <w:lang w:val="ru-RU"/>
        </w:rPr>
        <w:t xml:space="preserve"> ซึ่งหมายความว่า เช่นเดียวกับที่ความอบอุ่นของแสงแดดเป็นสิ่งจำเป็นให้ดอกตูมบานออก การสัมผัสอย่างอ่อนโยนของผู้ดูแลจิตวิญญาณต่อจิตวิญญาณ ก็ช่วยให้มันเปิดออกและได้รับการรักษาจากความทุกข์ทรมาน นี่คือพันธกิจที่ได้รับแรงบันดาลใจจากพระเจ้าอย่างแท้จริง มันมักเตรียมดินของจิตวิญญาณให้พร้อมรับคำสอนอันเคร่งครัดของความจริงในพระกิตติคุณ ซึ่งไม่ยอมให้มีการประนีประนอม ดังนั้น แม้คำพูดที่เคร่งครัดที่สุดของพ่อปายซิออส ก็ถูกรับเข้าสู่หัวใจดั่งน้ำค้างที่ให้ชีวิต และต่อมา หัวใจที่ได้รับการบ่มเพาะจากคำสอนของพ่อปายซิออส ก็ให้ผลทางจิตวิญญาณ</w:t>
      </w:r>
    </w:p>
    <w:p w:rsidRPr="00A636D3" w:rsidR="005C3FC8" w:rsidRDefault="00BF6B1D" w14:paraId="3D96E6DF" w14:textId="0CC4E9B5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บันทึกที่สะสมมาตลอด 28 ปี รวมถึงจดหมายของท่านผู้อาวุโสจากภูเขาศักดิ์สิทธิ์ ได้ถูกจัดเรียงหลังจากการจากไปของท่าน เราได้จัดหมวดหมู่เนื้อหาตามหัวข้อ เพื่อให้สามารถนำไปประยุกต์ใช้ในชีวิตประจำวันได้ง่ายขึ้น พร้อมกันนั้น เราได้จัดเรียงเรื่องราวชีวิตของท่านผู้อาวุโส รวมถึงเหตุการณ์อัศจรรย์ที่ท่านมีโชคดีได้ประสบมาด้วย พระพ่อเพย์ซิออสได้เปิดเผยทุกสิ่งนี้แก่เรา ไม่ใช่เพื่อความโอ้อวดตนเอง แต่ผ่านเรื่องราวเกี่ยวกับตัวท่านเอง ท่านได้มอบทานทางจิตวิญญาณให้แก่เราอย่างแท้จริง </w:t>
      </w:r>
      <w:r w:rsidRPr="00A636D3">
        <w:rPr>
          <w:lang w:val="ru-RU"/>
        </w:rPr>
        <w:t xml:space="preserve">“ผมเล่าเรื่องทั้งหมดนี้ให้ท่านฟัง,” ท่านมักกล่าว “ไม่ใช่เพื่อให้ท่านติดเหรียญเกียรติยศให้ผมหรือเรียกผมว่าคนดี เมื่อผมพูดถึงสงคราม กองทัพ หรือเรื่องอื่นใด — แม้แต่เรื่องที่สนุกสนาน — ผมไม่ทำเช่นนั้นโดยไม่มีเหตุผล “ผมต้องการดึงดูดความสนใจของพวกคุณไปยังสิ่งหนึ่ง; ผมต้องการให้พวกคุณเข้าใจแก่นแท้ของมัน ผมไม่เคยพูดอะไรที่ว่างเปล่าหรือไร้</w:t>
      </w:r>
      <w:r w:rsidRPr="00A636D3" w:rsidR="002F08DD">
        <w:rPr>
          <w:lang w:val="ru-RU"/>
        </w:rPr>
        <w:t xml:space="preserve">ประโยชน์เลย” </w:t>
      </w:r>
      <w:r w:rsidRPr="00A636D3">
        <w:rPr>
          <w:lang w:val="ru-RU"/>
        </w:rPr>
        <w:t xml:space="preserve">ด้วยวิธีนี้ ผู้อาวุโสจึงกลายเป็น </w:t>
      </w:r>
      <w:r w:rsidRPr="00A636D3" w:rsidR="002F08DD">
        <w:rPr>
          <w:lang w:val="ru-RU"/>
        </w:rPr>
        <w:t xml:space="preserve">‘ผู้บริจาคทางจิตวิญญาณ’</w:t>
      </w:r>
      <w:r w:rsidRPr="00A636D3">
        <w:rPr>
          <w:lang w:val="ru-RU"/>
        </w:rPr>
        <w:t xml:space="preserve"> ท่านได้ให้เลือดของท่านเองเพื่อเสริมสร้างความเชื่อที่อ่อนแอและขาดพลังของเรา ในฐานะผู้เป็น ‘ราชวงศ์’ ที่แท้จริง—ลูกของพระเจ้า—ผู้อาวุโสพยายาม </w:t>
      </w:r>
      <w:r w:rsidRPr="00A636D3" w:rsidR="002F08DD">
        <w:rPr>
          <w:lang w:val="ru-RU"/>
        </w:rPr>
        <w:t xml:space="preserve">‘ปลุกเร้า’ </w:t>
      </w:r>
      <w:r w:rsidRPr="00A636D3">
        <w:rPr>
          <w:lang w:val="ru-RU"/>
        </w:rPr>
        <w:t xml:space="preserve">ความรักของเราต่อพระเจ้า และปลูกฝังความสูงส่งทางจิตวิญญาณในตัวเรา เพื่อให้เรา </w:t>
      </w:r>
      <w:r w:rsidRPr="00A636D3">
        <w:rPr>
          <w:lang w:val="ru-RU"/>
        </w:rPr>
        <w:t xml:space="preserve">‘เป็น</w:t>
      </w:r>
      <w:r w:rsidRPr="00A636D3" w:rsidR="002F08DD">
        <w:rPr>
          <w:lang w:val="ru-RU"/>
        </w:rPr>
        <w:t xml:space="preserve">หนึ่งเดียวกับพระเจ้า’</w:t>
      </w:r>
      <w:r w:rsidRPr="00A636D3">
        <w:rPr>
          <w:lang w:val="ru-RU"/>
        </w:rPr>
        <w:t xml:space="preserve"> </w:t>
      </w:r>
      <w:r w:rsidRPr="00A636D3">
        <w:rPr>
          <w:lang w:val="ru-RU"/>
        </w:rPr>
        <w:t xml:space="preserve">‘ฉันเทตัวเองออกมา ฉันเทออกมา’ ท่านมักกล่าว ‘แต่ผลลัพธ์คืออะไร? ท้ายที่สุด เพื่อช่วยพวกคุณ ฉันจึงต้องพูดถึงเรื่องส่วนตัวมาก’ ข้าพเจ้ากำลังปล่อยตัวให้กับการสิ้นเปลืองที่ยิ่งใหญ่ที่สุด—ข้าพเจ้ากำลังสิ้นเปลืองทุนทางจิตวิญญาณของข้าพเจ้า! สิ่งนี้มีประโยชน์อะไรเลยหรือ? ข้าพเจ้าหมายความว่า ข้าพเจ้าสูญเสียทุกเหตุการณ์ที่เล่าเพื่อช่วยท่าน—ไม่ว่าข้าพเจ้าจะพูดถึงการสำแดงของพระเมตตาของพระเจ้าในชีวิตข้าพเจ้า หรือเหตุการณ์อัศจรรย์ใดๆ ก็ตาม อย่างน้อยก็มีประโยชน์อะไรที่จะได้รับจากสิ่งนี้บ้างหรือไม่?</w:t>
      </w:r>
      <w:r w:rsidRPr="00A636D3" w:rsidR="002F08DD">
        <w:rPr>
          <w:lang w:val="ru-RU"/>
        </w:rPr>
        <w:t xml:space="preserve">”</w:t>
      </w:r>
    </w:p>
    <w:p w:rsidRPr="00A636D3" w:rsidR="005C3FC8" w:rsidRDefault="00BF6B1D" w14:paraId="6123BE18" w14:textId="376BAA63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โดยคำนึงถึงว่าช่วงเวลาที่เรากำลังใช้ชีวิตอยู่นี้เป็นช่วงเวลาที่ยากลำบากมาก เราจึงตัดสินใจแบ่งเนื้อหาทั้งหมดที่มีอยู่เป็นเล่มๆ ตามหัวข้อ และเริ่มตีพิมพ์ด้วยหัวข้อที่ได้รับความสนใจอย่างกว้างขวางก่อน คำถามเหล่านี้หลายข้อเป็นเรื่องเรียบง่ายและธรรมดา; แต่หากเราไม่ปฏิบัติต่อพวกมันตามที่พระกิตติคุณกำหนด ผลลัพธ์จะน่าเศร้า (หากไม่ถึงขั้นหายนะ) ทั้งในชีวิตนี้และชีวิตข้างหน้า ในการคัดเลือกเนื้อหาตามหัวข้อและเตรียมพร้อมสำหรับการตีพิมพ์ เราได้รับแรงบันดาลใจจากความปรารถนาตลอดชีวิตของพ่อปายซิโอส ที่ต้องการเขียนหนังสือ </w:t>
      </w:r>
      <w:r w:rsidRPr="00A636D3">
        <w:rPr>
          <w:lang w:val="ru-RU"/>
        </w:rPr>
        <w:t xml:space="preserve">‘สำหรับทุกคน: ทั้งฆราวาส นักบวช </w:t>
      </w:r>
      <w:r w:rsidRPr="00A636D3" w:rsidR="002F08DD">
        <w:rPr>
          <w:lang w:val="ru-RU"/>
        </w:rPr>
        <w:t xml:space="preserve">และพระสงฆ์’ </w:t>
      </w:r>
      <w:r w:rsidRPr="00A636D3">
        <w:rPr>
          <w:lang w:val="ru-RU"/>
        </w:rPr>
        <w:t xml:space="preserve">พ่อปายซิโอสไม่สามารถทำให้แผนการนี้เป็นจริงได้ เนื่องจากท่านได้อุทิศเวลาทั้งหมดให้กับผู้คนที่มาเยือนคาลิวาของท่าน แม้ร่างกายของท่านจะอ่อนแรงลง ท่านก็ยังคงอุทิศตัวให้คนอื่นอย่างเต็มที่ ในจดหมายฉบับหนึ่งจากภูเขาศักดิ์สิทธิ์ เราได้อ่านว่า: </w:t>
      </w:r>
      <w:r w:rsidRPr="00A636D3">
        <w:rPr>
          <w:lang w:val="ru-RU"/>
        </w:rPr>
        <w:t xml:space="preserve">‘และนี่คือข่าวของผม: มีผู้คนมากมาย ในขณะที่ตัวผมเองก็เหนื่อยล้าและอ่อนแรง มีผู้คนมากขึ้นเรื่อยๆ ที่มาพร้อมปัญหาของพวกเขา ส่วนร่างกายของผม—ก็ควรอธิษฐานให้มันไม่ลดลง “ผมก็ต้องดูแลตัวเองบ้าง—เพราะท้ายที่สุด ผมไม่มีสิทธิ์ที่จะ</w:t>
      </w:r>
      <w:r w:rsidR="009F3FC8">
        <w:rPr>
          <w:lang w:val="ru-RU"/>
        </w:rPr>
        <w:t xml:space="preserve">พูด</w:t>
      </w:r>
      <w:r w:rsidRPr="00A636D3">
        <w:rPr>
          <w:lang w:val="ru-RU"/>
        </w:rPr>
        <w:t xml:space="preserve">ว่า </w:t>
      </w:r>
      <w:r w:rsidRPr="00A636D3" w:rsidR="002F08DD">
        <w:rPr>
          <w:lang w:val="ru-RU"/>
        </w:rPr>
        <w:t xml:space="preserve">‘ผมทำไม่ได้’ </w:t>
      </w:r>
      <w:r w:rsidRPr="00A636D3">
        <w:rPr>
          <w:lang w:val="ru-RU"/>
        </w:rPr>
        <w:t xml:space="preserve">ไม่ว่าคุณจะทำได้หรือ</w:t>
      </w:r>
      <w:r w:rsidRPr="00A636D3" w:rsidR="002F08DD">
        <w:rPr>
          <w:lang w:val="ru-RU"/>
        </w:rPr>
        <w:t xml:space="preserve">ทำไม่ได้—คุณต้องทำให้ได้”</w:t>
      </w:r>
    </w:p>
    <w:p w:rsidRPr="00A636D3" w:rsidR="005C3FC8" w:rsidRDefault="00BF6B1D" w14:paraId="33408AB1" w14:textId="77777777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ดังที่กล่าวไว้ข้างต้น พระผู้อาวุโสเพย์ซิออส มักจะตอบคำถามของเรา ดังนั้น รูปแบบการสนทนาจึงได้รับการรักษาไว้ในหนังสือเล่มนี้ คำตอบของท่านผู้อาวุโสได้รับการเสริมด้วยข้อความที่เกี่ยวข้องจากจดหมายที่ท่านส่งไปยังวัดและบุคคลต่าง ๆ จากหนังสือที่ท่านเขียนเอง และจากบันทึกส่วนตัวของพี่น้องนักบวชหญิงและบุคคลอื่น ๆ ซึ่งถูกบันทึกไว้ระหว่างหรือหลังการสนทนากับท่าน การเพิ่มเติมเหล่านี้ในคำตอบของท่านผู้อาวุโสต่อคำถามเฉพาะแต่ละข้อ มีวัตถุประสงค์เพื่อสำรวจหัวข้อต่าง ๆ ให้ครบถ้วนที่สุดเท่าที่จะเป็นไปได้ นอกจากนี้ ยังได้พยายามอย่างเต็มที่เพื่อให้แน่ใจว่าความมีชีวิตชีวาและน้ำเสียงที่เปี่ยมด้วยความสุขในคำพูดของท่านผู้อาวุโสจะไม่สูญหายไปในการถ่ายทอดลงบนกระดาษ เรา</w:t>
      </w:r>
      <w:r w:rsidRPr="00A636D3">
        <w:rPr>
          <w:lang w:val="ru-RU"/>
        </w:rPr>
        <w:t xml:space="preserve">ไม่ได้</w:t>
      </w:r>
      <w:r w:rsidRPr="00A636D3">
        <w:rPr>
          <w:lang w:val="ru-RU"/>
        </w:rPr>
        <w:lastRenderedPageBreak/>
      </w:r>
      <w:r w:rsidRPr="00A636D3">
        <w:rPr>
          <w:lang w:val="ru-RU"/>
        </w:rPr>
        <w:t xml:space="preserve"> ตัดทอนส่วนที่</w:t>
      </w:r>
      <w:r w:rsidRPr="00A636D3">
        <w:rPr>
          <w:lang w:val="ru-RU"/>
        </w:rPr>
        <w:t xml:space="preserve">ท่านผู้อาวุโสพูดซ้ำเพื่อเน้นย้ำประเด็นใดประเด็นหนึ่ง </w:t>
      </w:r>
      <w:r w:rsidRPr="00A636D3">
        <w:rPr>
          <w:lang w:val="ru-RU"/>
        </w:rPr>
        <w:t xml:space="preserve">นอกจากนี้ เรายังคงรักษาคำแทรกและคำอุทานที่ปรากฏบ่อยครั้งในคำพูดของท่านผู้อาวุโส ซึ่งแสดงถึงความรักอันยิ่งใหญ่ของท่านต่อพระเจ้าและต่อมนุษยชาติ</w:t>
      </w:r>
    </w:p>
    <w:p w:rsidRPr="00A636D3" w:rsidR="005C3FC8" w:rsidRDefault="00BF6B1D" w14:paraId="4E157853" w14:textId="22F3F9A4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ผู้อาวุโสเพย์ซิออสมักพูดถึงชีวิตในวัด เหตุผลนี้ไม่ใช่เพียงเพราะคำพูดของท่านมุ่งไปยังแม่ชีเท่านั้น ท่านผู้อาวุโสต้องการให้ทุกคน — ไม่ว่าจะเป็นพระภิกษุหรือฆราวาส — ได้แสวงหา </w:t>
      </w:r>
      <w:r w:rsidRPr="00A636D3" w:rsidR="002F08DD">
        <w:rPr>
          <w:lang w:val="ru-RU"/>
        </w:rPr>
        <w:t xml:space="preserve">‘</w:t>
      </w:r>
      <w:r w:rsidRPr="00A636D3">
        <w:rPr>
          <w:lang w:val="ru-RU"/>
        </w:rPr>
        <w:t xml:space="preserve">ความ</w:t>
      </w:r>
      <w:r w:rsidRPr="00A636D3" w:rsidR="002F08DD">
        <w:rPr>
          <w:lang w:val="ru-RU"/>
        </w:rPr>
        <w:t xml:space="preserve">สุขแบบนักบวช’</w:t>
      </w:r>
      <w:r w:rsidRPr="00A636D3">
        <w:rPr>
          <w:lang w:val="ru-RU"/>
        </w:rPr>
        <w:t xml:space="preserve"> นี้ </w:t>
      </w:r>
      <w:r w:rsidRPr="00A636D3">
        <w:rPr>
          <w:lang w:val="ru-RU"/>
        </w:rPr>
        <w:t xml:space="preserve">ซึ่งเกิดจากความยอมมอบตัวทั้งใจต่อพระเจ้า ด้วยวิธีนี้ บุคคลจะหลุดพ้นจากความรู้สึกไม่มั่นคงที่เกิดจากความเชื่อใน </w:t>
      </w:r>
      <w:r w:rsidRPr="00A636D3" w:rsidR="002F08DD">
        <w:rPr>
          <w:lang w:val="ru-RU"/>
        </w:rPr>
        <w:t xml:space="preserve">‘</w:t>
      </w:r>
      <w:r w:rsidRPr="00A636D3">
        <w:rPr>
          <w:lang w:val="ru-RU"/>
        </w:rPr>
        <w:t xml:space="preserve">ตัวตน</w:t>
      </w:r>
      <w:r w:rsidRPr="00A636D3" w:rsidR="002F08DD">
        <w:rPr>
          <w:lang w:val="ru-RU"/>
        </w:rPr>
        <w:t xml:space="preserve">’</w:t>
      </w:r>
      <w:r w:rsidRPr="00A636D3">
        <w:rPr>
          <w:lang w:val="ru-RU"/>
        </w:rPr>
        <w:t xml:space="preserve"> ของตนเอง </w:t>
      </w:r>
      <w:r w:rsidRPr="00A636D3">
        <w:rPr>
          <w:lang w:val="ru-RU"/>
        </w:rPr>
        <w:t xml:space="preserve">และได้ลิ้มรสความสุขแห่งสวรรค์แม้ในชีวิตนี้</w:t>
      </w:r>
    </w:p>
    <w:p w:rsidRPr="00A636D3" w:rsidR="005C3FC8" w:rsidRDefault="00BF6B1D" w14:paraId="28B5E1B2" w14:textId="26A0E19C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หนังสือ </w:t>
      </w:r>
      <w:r w:rsidRPr="00A636D3">
        <w:rPr>
          <w:lang w:val="ru-RU"/>
        </w:rPr>
        <w:t xml:space="preserve">*With Pain and Love: On Modern </w:t>
      </w:r>
      <w:r w:rsidRPr="00A636D3" w:rsidR="002F08DD">
        <w:rPr>
          <w:lang w:val="ru-RU"/>
        </w:rPr>
        <w:t xml:space="preserve">Man* </w:t>
      </w:r>
      <w:r w:rsidRPr="00A636D3">
        <w:rPr>
          <w:lang w:val="ru-RU"/>
        </w:rPr>
        <w:t xml:space="preserve">เป็นเล่มแรกในชุด </w:t>
      </w:r>
      <w:r w:rsidRPr="00A636D3" w:rsidR="002F08DD">
        <w:rPr>
          <w:lang w:val="ru-RU"/>
        </w:rPr>
        <w:t xml:space="preserve">*The Words* </w:t>
      </w:r>
      <w:r w:rsidRPr="00A636D3">
        <w:rPr>
          <w:lang w:val="ru-RU"/>
        </w:rPr>
        <w:t xml:space="preserve">ของผู้อาวุโสเปอิซิออสแห่งภูเขาอาทอส เพื่อความสะดวกของผู้อ่าน เล่มนี้ถูกแบ่งออกเป็นสี่ส่วนตามหัวข้อ แต่ละส่วนถูกแบ่งออกเป็นบท และแต่ละบทถูกแบ่งออกเป็นส่วนย่อยที่มีหัวข้อย่อยสอดคล้องกัน หมายเหตุท้ายหน้าถูกจัดไว้เป็นหลักสำหรับผู้ที่ยังไม่คุ้นเคยกับศัพท์ทางศาสนจักรและศัพท์ของนักบิดาคริสตจักร</w:t>
      </w:r>
    </w:p>
    <w:p w:rsidRPr="00A636D3" w:rsidR="005C3FC8" w:rsidRDefault="00BF6B1D" w14:paraId="64A01F76" w14:textId="77777777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ดังที่กล่าวไว้ข้างต้น ผู้อาวุโสมักนำตัวอย่างจากวิทยาศาสตร์ ศิลปะ และสาขาวิชาเฉพาะทางอื่น ๆ มาใช้ ด้วยความประสงค์ที่จะหลีกเลี่ยงข้อผิดพลาดในคำศัพท์และสำนวนทางวิชาชีพ เราจึงได้ปรึกษากับพี่น้องในพระคริสต์ผู้เชี่ยวชาญในสาขาที่เกี่ยวข้อง เราขอแสดงความขอบคุณจากใจจริงต่อพวกเขาสำหรับการแก้ไขที่พวกเขาได้ทำขึ้น ด้วยความเคารพอย่างพิเศษต่อผู้อาวุโสเพย์ซิออส นอกจากนี้ เรายังขอขอบคุณผู้อ่านทุกท่านสำหรับคำแนะนำหรือความคิดเห็นใดๆ ด้วย</w:t>
      </w:r>
    </w:p>
    <w:p w:rsidRPr="00A636D3" w:rsidR="005C3FC8" w:rsidRDefault="00BF6B1D" w14:paraId="6DE3DBBD" w14:textId="536458DD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เราอธิษฐานอย่างจริงใจว่า </w:t>
      </w:r>
      <w:r w:rsidRPr="00A636D3" w:rsidR="002F08DD">
        <w:rPr>
          <w:lang w:val="ru-RU"/>
        </w:rPr>
        <w:t xml:space="preserve">‘</w:t>
      </w:r>
      <w:r w:rsidRPr="00A636D3">
        <w:rPr>
          <w:lang w:val="ru-RU"/>
        </w:rPr>
        <w:t xml:space="preserve">การเสียสละทางจิตวิญญาณ</w:t>
      </w:r>
      <w:r w:rsidRPr="00A636D3" w:rsidR="002F08DD">
        <w:rPr>
          <w:lang w:val="ru-RU"/>
        </w:rPr>
        <w:t xml:space="preserve">’ </w:t>
      </w:r>
      <w:r w:rsidRPr="00A636D3">
        <w:rPr>
          <w:lang w:val="ru-RU"/>
        </w:rPr>
        <w:t xml:space="preserve">ที่ผู้อาวุโสเพย์ซิออสได้กระทำด้วยความรักอันยิ่งใหญ่ จะเป็นประโยชน์แก่จิตวิญญาณที่เรียบง่ายและใจดีของผู้อ่านของเรา และขอให้พวกเขาได้รับการเติมเต็มด้วยปัญญาอันศักดิ์สิทธิ์ </w:t>
      </w:r>
      <w:r w:rsidRPr="00A636D3">
        <w:rPr>
          <w:lang w:val="ru-RU"/>
        </w:rPr>
        <w:t xml:space="preserve">‘ที่ซ่อนเร้นจากผู้ฉลาดและปัญญาชน แต่เปิดเผยแก่</w:t>
      </w:r>
      <w:r w:rsidRPr="00A636D3" w:rsidR="002F08DD">
        <w:rPr>
          <w:lang w:val="ru-RU"/>
        </w:rPr>
        <w:t xml:space="preserve">เด็กเล็กๆ’</w:t>
      </w:r>
      <w:r w:rsidRPr="00A636D3">
        <w:rPr>
          <w:lang w:val="ru-RU"/>
        </w:rPr>
        <w:t xml:space="preserve"> (ดู ลูกา 10:21). อาเมน.</w:t>
      </w:r>
    </w:p>
    <w:p w:rsidRPr="00A636D3" w:rsidR="005C3FC8" w:rsidRDefault="00BF6B1D" w14:paraId="5971D4C0" w14:textId="77777777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14 มิถุนายน 1998</w:t>
      </w:r>
    </w:p>
    <w:p w:rsidRPr="00A636D3" w:rsidR="005C3FC8" w:rsidRDefault="00BF6B1D" w14:paraId="7EFBA396" w14:textId="77777777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สัปดาห์นักบุญทั้งปวง </w:t>
      </w:r>
    </w:p>
    <w:p w:rsidR="00520386" w:rsidRDefault="00BF6B1D" w14:paraId="59E6114C" w14:textId="77777777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แม่ชีผู้ดูแลอารามนักบุญยอห์น อัครสาวกและผู้ประกาศข่าวประเสริฐ นักเทววิทยา ซิสเตอร์ ฟิโลเทีย พร้อมด้วยพี่น้องในพระคริสต์</w:t>
      </w:r>
    </w:p>
    <w:p w:rsidRPr="00C84680" w:rsidR="005C3FC8" w:rsidP="00520386" w:rsidRDefault="00000000" w14:paraId="16BFA988" w14:textId="5AC3518B">
      <w:pPr>
        <w:rPr>
          <w:lang w:val="ru-RU"/>
        </w:rPr>
      </w:pPr>
      <w:r>
        <w:rPr>
          <w:lang w:val="ru-RU"/>
        </w:rPr>
        <w:pict w14:anchorId="5D748947">
          <v:rect id="_x0000_i1035" style="width:0;height:1.5pt" o:hr="t" o:hrstd="t" o:hralign="center" fillcolor="#a0a0a0" stroked="f"/>
        </w:pict>
      </w:r>
    </w:p>
    <w:p w:rsidRPr="00C84680" w:rsidR="005C3FC8" w:rsidP="00A636D3" w:rsidRDefault="005C3FC8" w14:paraId="51D77995" w14:textId="5A368158">
      <w:pPr>
        <w:rPr>
          <w:lang w:val="ru-RU"/>
        </w:rPr>
      </w:pPr>
    </w:p>
    <w:p w:rsidRPr="00C84680" w:rsidR="005C3FC8" w:rsidP="00A636D3" w:rsidRDefault="005C3FC8" w14:paraId="5260254A" w14:textId="77777777">
      <w:pPr>
        <w:rPr>
          <w:lang w:val="ru-RU"/>
        </w:rPr>
      </w:pPr>
    </w:p>
    <w:p w:rsidRPr="00A636D3" w:rsidR="005C3FC8" w:rsidRDefault="00BF6B1D" w14:paraId="4D8371C2" w14:textId="77777777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— โปรดเล่าให้เราฟังบ้างเถิด เกโรนดา</w:t>
      </w:r>
    </w:p>
    <w:p w:rsidRPr="00A636D3" w:rsidR="005C3FC8" w:rsidRDefault="00BF6B1D" w14:paraId="46AFEC34" w14:textId="77777777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— ฉันจะเล่าอะไรให้ท่านฟังดี?</w:t>
      </w:r>
    </w:p>
    <w:p w:rsidRPr="00A636D3" w:rsidR="005C3FC8" w:rsidRDefault="00BF6B1D" w14:paraId="660560BA" w14:textId="77777777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— ตามที่ใจท่านบอกมาเถิด</w:t>
      </w:r>
    </w:p>
    <w:p w:rsidRPr="00A636D3" w:rsidR="005C3FC8" w:rsidRDefault="00BF6B1D" w14:paraId="775CB79A" w14:textId="043ECE56">
      <w:pPr>
        <w:pStyle w:val="paragraph"/>
        <w:spacing w:before="30" w:after="30"/>
        <w:ind w:start="60" w:end="60"/>
        <w:rPr>
          <w:lang w:val="ru-RU"/>
        </w:rPr>
      </w:pPr>
      <w:r w:rsidRPr="00A636D3">
        <w:rPr>
          <w:lang w:val="ru-RU"/>
        </w:rPr>
        <w:t xml:space="preserve">— หัวใจของฉันบอกฉันว่า: </w:t>
      </w:r>
      <w:r w:rsidRPr="00A636D3">
        <w:rPr>
          <w:lang w:val="ru-RU"/>
        </w:rPr>
        <w:t xml:space="preserve">‘เอามีดมา ตัดฉันเป็นชิ้นๆ ให้แก่ประชาชน </w:t>
      </w:r>
      <w:r w:rsidRPr="00A636D3" w:rsidR="002F08DD">
        <w:rPr>
          <w:lang w:val="ru-RU"/>
        </w:rPr>
        <w:t xml:space="preserve">แล้วจึงตาย’</w:t>
      </w:r>
    </w:p>
    <w:p w:rsidRPr="00C84680" w:rsidR="005C3FC8" w:rsidRDefault="005C3FC8" w14:paraId="3AFC8EB3" w14:textId="781867E9">
      <w:pPr>
        <w:pStyle w:val="imgDiv"/>
        <w:spacing w:before="75" w:after="75"/>
        <w:rPr>
          <w:lang w:val="ru-RU"/>
        </w:rPr>
      </w:pPr>
    </w:p>
    <w:p w:rsidRPr="00C84680" w:rsidR="005C3FC8" w:rsidP="002F08DD" w:rsidRDefault="002F08DD" w14:paraId="05FB3755" w14:textId="742E8A35">
      <w:pPr>
        <w:pStyle w:val="Heading4"/>
        <w:rPr>
          <w:lang w:val="ru-RU"/>
        </w:rPr>
      </w:pPr>
      <w:bookmarkStart w:name="_Toc196745337" w:id="6"/>
      <w:bookmarkStart w:name="_Toc196745494" w:id="7"/>
      <w:bookmarkStart w:name="_Toc225094848" w:id="8"/>
      <w:r w:rsidRPr="00C84680">
        <w:rPr>
          <w:lang w:val="ru-RU"/>
        </w:rPr>
        <w:t xml:space="preserve">คำนำ</w:t>
      </w:r>
      <w:r w:rsidRPr="002F08DD">
        <w:rPr>
          <w:lang w:val="ru-RU"/>
        </w:rPr>
        <w:t xml:space="preserve"> </w:t>
      </w:r>
      <w:r w:rsidRPr="002F08DD">
        <w:rPr>
          <w:lang w:val="ru-RU"/>
        </w:rPr>
        <w:br/>
      </w:r>
      <w:r w:rsidRPr="00C84680" w:rsidR="00BF6B1D">
        <w:rPr>
          <w:lang w:val="ru-RU"/>
        </w:rPr>
        <w:t xml:space="preserve">(จากคำพูดของผู้อาวุโส)</w:t>
      </w:r>
      <w:bookmarkEnd w:id="6"/>
      <w:bookmarkEnd w:id="7"/>
      <w:bookmarkEnd w:id="8"/>
    </w:p>
    <w:p w:rsidRPr="00C84680" w:rsidR="005C3FC8" w:rsidRDefault="009F3FC8" w14:paraId="1186643D" w14:textId="243D6A9B">
      <w:pPr>
        <w:pStyle w:val="paragraph"/>
        <w:spacing w:before="30" w:after="30"/>
        <w:ind w:start="60" w:end="60"/>
        <w:rPr>
          <w:lang w:val="ru-RU"/>
        </w:rPr>
      </w:pPr>
      <w:r w:rsidRPr="00C84680" w:rsidR="00BF6B1D">
        <w:rPr>
          <w:i/>
          <w:iCs/>
          <w:lang w:val="ru-RU"/>
        </w:rPr>
        <w:t xml:space="preserve">“ยุคสมัยที่เรากำลังใช้ชีวิตอยู่นี้ยากลำบากและอันตรายมาก แต่ในที่สุดพระคริสต์จะชนะ</w:t>
      </w:r>
      <w:r w:rsidR="002F08DD">
        <w:rPr>
          <w:i/>
          <w:iCs/>
          <w:lang w:val="ru-RU"/>
        </w:rPr>
        <w:t xml:space="preserve">”</w:t>
      </w:r>
    </w:p>
    <w:p w:rsidRPr="00C84680" w:rsidR="005C3FC8" w:rsidRDefault="00BF6B1D" w14:paraId="6BC04004" w14:textId="2FFCAB6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ในยุคสมัยของเรา ผู้คนส่วนใหญ่ได้รับการศึกษาตามแบบโลกีย์ และกำลังวิ่งไปอย่างเร่งรีบด้วยความเร็วที่อันตรายถึงชีวิต แต่เนื่องจากพวกเขาไม่มีความยำเกรงพระเจ้า (และ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ความยำเกรงพระเจ้าเป็นจุดเริ่มต้นของ</w:t>
      </w:r>
      <w:r w:rsidR="002F08DD">
        <w:rPr>
          <w:lang w:val="ru-RU"/>
        </w:rPr>
        <w:t xml:space="preserve">ปัญญา’</w:t>
      </w:r>
      <w:r w:rsidR="008A75B6">
        <w:rPr>
          <w:rStyle w:val="FootnoteReference"/>
          <w:lang w:val="ru-RU"/>
        </w:rPr>
        <w:footnoteReference w:id="5"/>
      </w:r>
      <w:r w:rsidRPr="00C84680">
        <w:rPr>
          <w:lang w:val="ru-RU"/>
        </w:rPr>
        <w:t xml:space="preserve"> ) พวกเขาจึงไม่มีเบรกด้วย; และด้วยความเร็วเช่นนั้น โดยไม่มีเบรก พวกเขาจะจบการแข่งขันของตนลงในเหว ผู้คนกำลังถูกความยากลำบากรบกวนอย่างลึกซึ้ง และส่วนใหญ่ถูกผลักดันจนถึงจุดที่สับสนวุ่นวาย พวกเขาได้สูญเสีย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ทิศทางของตนเอง และกำลังค่อยๆ เข้าสู่สภาพที่ไม่อาจควบคุมตัวเองได้อีกต่อไป หากแม้แต่ผู้ที่มาสู่ภูเขาศักดิ์สิทธิ์ยังรู้สึกทุกข์ใจและสับสนอย่างลึกซึ้ง และวิตกกังวลถึงเพียงนี้ แล้วลองจินตนาการดูว่าผู้ที่อยู่ห่างไกลจากพระเจ้าและจากพระศาสนจักรจะเป็นอย่างไร! </w:t>
      </w:r>
    </w:p>
    <w:p w:rsidRPr="00C84680" w:rsidR="005C3FC8" w:rsidRDefault="00BF6B1D" w14:paraId="4964BAB6" w14:textId="35153080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ในทุกประเทศ คุณจะเห็นพายุ ความวุ่นวายครั้งใหญ่! โลกที่น่าเวทนานี้ — ขอให้พระเจ้าทรงยื่นพระหัตถ์ออกมา! — กำลังเดือดพล่านเหมือนหม้อความดัน และดูสิว่าผู้ที่มีอำนาจกำลังทำอะไร! พวกเขากำลังกวนและกวนไม่หยุด โยนทุกสิ่งทุกอย่างลงในหม้อความดัน และมันกำลังส่งเสียงหวีดแล้ว! วาล์วจะระเบิดออกได้ทุกเมื่อ! ผมเคยพูดกับชายคนหนึ่งที่อยู่ในตำแหน่งสูงว่า: </w:t>
      </w:r>
      <w:r w:rsidRPr="00C84680">
        <w:rPr>
          <w:lang w:val="ru-RU"/>
        </w:rPr>
        <w:t xml:space="preserve">‘ทำไมคุณไม่สนใจเรื่องบางเรื่องเลย? สิ่งนี้จะนำไปสู่อะไร?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เขาตอบว่า: </w:t>
      </w:r>
      <w:r w:rsidRPr="00C84680">
        <w:rPr>
          <w:lang w:val="ru-RU"/>
        </w:rPr>
        <w:t xml:space="preserve">‘พ่อครับ ตอนแรกความชั่วร้ายนั้นเหมือนหิมะตกเบาๆ แต่ตอนนี้มันได้กลายเป็นหิมะถล่มแล้ว </w:t>
      </w:r>
      <w:r w:rsidR="002F08DD">
        <w:rPr>
          <w:lang w:val="ru-RU"/>
        </w:rPr>
        <w:t xml:space="preserve">มีเพียงปาฏิหาริย์เท่านั้นที่จะช่วยได้’ </w:t>
      </w:r>
      <w:r w:rsidRPr="00C84680">
        <w:rPr>
          <w:lang w:val="ru-RU"/>
        </w:rPr>
        <w:t xml:space="preserve">แต่บางคน ที่ต้องการแก้ไขสถานการณ์ กลับทำให้หิมะถล่มแห่งความชั่วร้ายนี้ยิ่งใหญ่ขึ้นอีก แทนที่จะดำเนินมาตรการเฉพาะเจาะจงเกี่ยวกับการศึกษาและการเลี้ยงดู หรือแก้ไขปัญหา พวกเขากลับทำให้สถานการณ์แย่ลงยิ่งขึ้น พวกเขาไม่สนใจว่าจะหยุดหิมะถล่มได้อย่างไร แต่กลับทำให้มันใหญ่ขึ้น ท้ายที่สุดแล้ว ในตอนแรกมีเพียงลูกหิมะเล็กๆ ลูกเดียว หากมันกลิ้งลงเนิน มันก็จะกลายเป็นลูกหิมะลูกใหญ่ เมื่อมันเก็บหิมะ ต้นไม้ หิน และขยะ มันก็เติบโตขึ้นเรื่อยๆ จนกลายเป็นหิมะถล่ม ดังนั้น ความชั่วร้ายก็เช่นกัน: ทีละน้อย มันได้กลายเป็นหิมะถล่มแล้ว และกำลังกลิ้งลงเนินเขา ดังนั้น เพื่อทำลายหิมะถล่มแห่งความชั่วร้ายนี้ จำเป็นต้องใช้การโจมตีด้วยระเบิด </w:t>
      </w:r>
    </w:p>
    <w:p w:rsidRPr="00C84680" w:rsidR="005C3FC8" w:rsidRDefault="00BF6B1D" w14:paraId="385BA94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 ท่านกังวลเกี่ยวกับเรื่องทั้งหมดนี้หรือไม่? </w:t>
      </w:r>
    </w:p>
    <w:p w:rsidRPr="00C84680" w:rsidR="005C3FC8" w:rsidRDefault="00BF6B1D" w14:paraId="2F7964A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อา, แล้วทำไมเคราของฉันถึงเปลี่ยนเป็นสีเทาก่อนวัยอันควร? ฉันต้องทนทุกข์ทรมานสองเท่า ครั้งแรก เมื่อฉันมองเห็นสิ่งที่จะเกิดขึ้นและร้องเรียกให้ทุกคนระวังความชั่วร้ายที่กำลังก่อตัวขึ้น และครั้งที่สอง เมื่อไม่มีใครใส่ใจเรื่องนี้ (ไม่จำเป็นต้องเพราะความไม่สนใจ) ความชั่วร้ายก็โจมตี และผู้คนก็เริ่มมาขอความช่วยเหลือจากฉัน ฉันจึงเข้าใจแล้วว่าผู้เผยพระวจนะต้องทนทุกข์ทรมานอย่างไร ผู้เผยพระวจนะคือผู้พลีชีพที่ยิ่งใหญ่ที่สุด! พวกเขาเป็นผู้พลีชีพที่ยิ่งใหญ่กว่าผู้พลีชีพทุกคน แม้ว่าจะไม่ใช่ทุกคนที่เสียชีวิตอย่างผู้พลีชีพก็ตาม เพราะผู้พลีชีพต้องทนทุกข์เพียงช่วงเวลาสั้นๆ ส่วนผู้เผยพระวจนะได้เห็นความชั่วร้ายเกิดขึ้นและต้องทนทุกข์อย่างต่อเนื่อง พวกเขาตะโกนร้องเรียกซ้ำแล้วซ้ำเล่า ในขณะที่คนอื่นๆ ยังคงดำเนินชีวิตตามปกติ และเมื่อความโกรธของพระเจ้าลงมาเพราะคนเหล่านั้น ผู้เผยพระวจนะก็ต้องทนทุกข์ไปพร้อมกับพวกเขา แต่ในสมัยนั้น อย่างน้อยจิตใจของผู้คนยังจำกัด และเพราะเหตุนี้ พวกเขาจึงหันหลังให้พระเจ้าและไปบูชารูปเคารพ วันนี้ เมื่อผู้คนหันหลังให้พระเจ้าอย่างมีสติ การบูชารูปเคารพที่ยิ่งใหญ่ที่สุดกำลังเกิดขึ้น </w:t>
      </w:r>
    </w:p>
    <w:p w:rsidRPr="00C84680" w:rsidR="005C3FC8" w:rsidRDefault="00BF6B1D" w14:paraId="5F182BEB" w14:textId="6623CDC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เรายังไม่ตระหนักว่ามารร้ายได้เริ่มลงมือทำลายสิ่งที่พระเจ้าสร้างขึ้นแล้ว เขาได้จัด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งานปาร์ตี้</w:t>
      </w:r>
      <w:r w:rsidR="002F08DD">
        <w:rPr>
          <w:lang w:val="ru-RU"/>
        </w:rPr>
        <w:t xml:space="preserve">พังค์’</w:t>
      </w:r>
      <w:r w:rsidR="008A75B6">
        <w:rPr>
          <w:rStyle w:val="FootnoteReference"/>
          <w:lang w:val="ru-RU"/>
        </w:rPr>
        <w:footnoteReference w:id="6"/>
      </w:r>
      <w:r w:rsidRPr="00C84680">
        <w:rPr>
          <w:lang w:val="ru-RU"/>
        </w:rPr>
        <w:t xml:space="preserve"> เพื่อทำลายโลก; เขาโกรธจัดเพราะความเคลื่อนไหวที่ดีงามเริ่มปรากฏขึ้นในโลก เขารังเกียจเพราะรู้ว่าเวลาที่จะลงมือทำเหลือน้อยแล้ว</w:t>
      </w:r>
      <w:r w:rsidR="003326A8">
        <w:rPr>
          <w:rStyle w:val="FootnoteReference"/>
          <w:lang w:val="ru-RU"/>
        </w:rPr>
        <w:footnoteReference w:id="7"/>
      </w:r>
      <w:r w:rsidRPr="00C84680">
        <w:rPr>
          <w:lang w:val="ru-RU"/>
        </w:rPr>
        <w:t xml:space="preserve"> ขณะนี้ เขากำลังประพฤติตัวเหมือนอาชญากรที่ถูกปิดล้อม ซึ่งกล่าวว่า: </w:t>
      </w:r>
      <w:r w:rsidRPr="00C84680">
        <w:rPr>
          <w:lang w:val="ru-RU"/>
        </w:rPr>
        <w:t xml:space="preserve">‘ไม่มีทางหนีแล้ว พวกเขาจะจับฉันได้!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แล้วทำลายทุกสิ่งทุกอย่างรอบตัวไปทั้งซ้าย ขวา และกลาง หรือเหมือนในช่วงสงคราม เมื่อกระสุนหมด ทหารก็ชักดาบปลายปืนหรือดาบยาว บุกเข้าสู่สนามรบ และ — ไม่ว่าจะเกิดอะไรขึ้นก็ตาม! </w:t>
      </w:r>
      <w:r w:rsidRPr="00C84680">
        <w:rPr>
          <w:lang w:val="ru-RU"/>
        </w:rPr>
        <w:t xml:space="preserve">“เราจะต้องตายอยู่ดีแล้ว” พวกเขาพูด “ดังนั้น มาฆ่าศัตรูให้ได้มากที่สุดเท่าที่จะทำได้!</w:t>
      </w:r>
      <w:r w:rsidR="002F08DD">
        <w:rPr>
          <w:lang w:val="ru-RU"/>
        </w:rPr>
        <w:t xml:space="preserve">”</w:t>
      </w:r>
      <w:r w:rsidRPr="00C84680">
        <w:rPr>
          <w:lang w:val="ru-RU"/>
        </w:rPr>
        <w:t xml:space="preserve"> โลกกำลังลุกเป็นไฟ! คุณรู้เรื่องนี้หรือไม่? ความล่อลวงที่น่ากลัวได้มาเยือนเราแล้ว ปีศาจได้จุดไฟขึ้นจนแม้หากนักดับเพลิงทั้งหมดจะรวมตัวกัน ก็ไม่อาจดับมันได้ ไฟทางจิตวิญญาณ — ไม่มีสิ่งใดที่รอดพ้นจากความเสียหาย สิ่งที่เหลืออยู่คือเพียงการอธิษฐานให้พระเจ้าทรงเมตตาเรา เพราะเมื่อไฟใหญ่ลุกโชนขึ้นและนักดับเพลิงไม่สามารถทำอะไรได้อีก ผู้คนก็จะต้องหันไปพึ่งพระเจ้าและขอให้พระองค์ประทานฝนหนักเพื่อดับเปลวเพลิง ดังนั้นกับไฟทางจิตวิญญาณที่มารร้ายได้พัดให้ลุกโชนนี้ สิ่งที่เราต้องการคือการอธิษฐานขอความช่วยเหลือจากพระเจ้า </w:t>
      </w:r>
    </w:p>
    <w:p w:rsidRPr="002F08DD" w:rsidR="005C3FC8" w:rsidRDefault="00BF6B1D" w14:paraId="3D59C5DD" w14:textId="2F75D10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ทั้งโลกกำลังมุ่งสู่สิ่งเดียว: การล่มสลายอย่างสิ้นเชิง คุณไม่สามารถพูดได้ว่า </w:t>
      </w:r>
      <w:r w:rsidRPr="00C84680">
        <w:rPr>
          <w:lang w:val="ru-RU"/>
        </w:rPr>
        <w:t xml:space="preserve">‘มีหน้าต่างแตกเล็กน้อยหรือสิ่งอื่นใดในบ้าน; </w:t>
      </w:r>
      <w:r w:rsidR="002F08DD">
        <w:rPr>
          <w:lang w:val="ru-RU"/>
        </w:rPr>
        <w:t xml:space="preserve">ให้ฉันไปซ่อมมัน’ </w:t>
      </w:r>
      <w:r w:rsidRPr="00C84680">
        <w:rPr>
          <w:lang w:val="ru-RU"/>
        </w:rPr>
        <w:t xml:space="preserve">บ้านทั้งหลังได้พังทลายแล้ว โลกได้กลายเป็นหมู่บ้านที่ถูกทำลายจนไม่เหลือซาก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สถานการณ์ได้หลุดพ้นจากการควบคุมไปแล้ว ตอนนี้ขึ้นอยู่กับพระเจ้าอย่างสิ้นเชิงว่าพระองค์จะทรงกระทำอย่างไร ตอนนี้ขึ้นอยู่กับพระเจ้าที่จะลงมือทำงาน: บางครั้งด้วยไขควง บางครั้งด้วยแครอท บางครั้งด้วยไม้เรียว เพื่อแก้ไขทุกสิ่งให้ถูกต้อง โลกนี้มีแผล มันเปลี่ยนเป็นสีเหลืองและพร้อมจะแตกออก แต่ยังไม่สุกเต็มที่ ความชั่วร้ายกำลังสุกขึ้น เหมือนอย่างที่เกิดขึ้นในเมืองเยรีโคเมื่อครั้งนั้น</w:t>
      </w:r>
      <w:r w:rsidR="003326A8">
        <w:rPr>
          <w:rStyle w:val="FootnoteReference"/>
          <w:lang w:val="ru-RU"/>
        </w:rPr>
        <w:footnoteReference w:id="8"/>
      </w:r>
      <w:r w:rsidRPr="00C84680">
        <w:rPr>
          <w:lang w:val="ru-RU"/>
        </w:rPr>
        <w:t xml:space="preserve"> ซึ่งจำเป็นต้องได้รับการ</w:t>
      </w:r>
      <w:r w:rsidRPr="00C84680">
        <w:rPr>
          <w:lang w:val="ru-RU"/>
        </w:rPr>
        <w:t xml:space="preserve">ชำระล้าง</w:t>
      </w:r>
      <w:r w:rsidRPr="00C84680">
        <w:rPr>
          <w:lang w:val="ru-RU"/>
        </w:rPr>
        <w:t xml:space="preserve"> และต้อง</w:t>
      </w:r>
      <w:r w:rsidRPr="00C84680">
        <w:rPr>
          <w:lang w:val="ru-RU"/>
        </w:rPr>
        <w:t xml:space="preserve">ผ่านกระบวนการ </w:t>
      </w:r>
      <w:r w:rsidR="002F08DD">
        <w:rPr>
          <w:lang w:val="ru-RU"/>
        </w:rPr>
        <w:t xml:space="preserve">‘ฆ่าเชื้อ’ </w:t>
      </w:r>
    </w:p>
    <w:p w:rsidRPr="002F08DD" w:rsidR="002F08DD" w:rsidP="002F08DD" w:rsidRDefault="002F08DD" w14:paraId="43535D2F" w14:textId="77777777">
      <w:pPr>
        <w:rPr>
          <w:lang w:val="ru-RU"/>
        </w:rPr>
      </w:pPr>
    </w:p>
    <w:p w:rsidRPr="00C84680" w:rsidR="005C3FC8" w:rsidP="002F08DD" w:rsidRDefault="00BF6B1D" w14:paraId="380893EA" w14:textId="77777777">
      <w:pPr>
        <w:pStyle w:val="Heading4"/>
        <w:rPr>
          <w:lang w:val="ru-RU"/>
        </w:rPr>
      </w:pPr>
      <w:bookmarkStart w:name="_Toc196745338" w:id="9"/>
      <w:bookmarkStart w:name="_Toc196745495" w:id="10"/>
      <w:bookmarkStart w:name="_Toc225094849" w:id="11"/>
      <w:r w:rsidRPr="00C84680">
        <w:rPr>
          <w:i/>
          <w:iCs/>
          <w:lang w:val="ru-RU"/>
        </w:rPr>
        <w:t xml:space="preserve">ความทุกข์ทรมานของผู้คน</w:t>
      </w:r>
      <w:bookmarkEnd w:id="9"/>
      <w:bookmarkEnd w:id="10"/>
      <w:bookmarkEnd w:id="11"/>
    </w:p>
    <w:p w:rsidRPr="00C84680" w:rsidR="005C3FC8" w:rsidRDefault="00BF6B1D" w14:paraId="3C1F4FA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ความทุกข์ทรมานของมนุษย์ไม่มีที่สิ้นสุด ความเสื่อมสลายที่แพร่หลาย — ทั้งครอบครัว ผู้ใหญ่ เด็ก… ทุกวันหัวใจฉันก็เลือดไหล บ้านส่วนใหญ่เต็มไปด้วยความวุ่นวาย ความกระวนกระวาย และความกังวล มีเพียงบ้านที่ผู้คนใช้ชีวิตตามพระประสงค์ของพระเจ้าเท่านั้น ที่ผู้คนจึงได้พบความสงบ แต่ในบ้านอื่นๆ — มีคดีหย่าร้างที่นี่ ล้มละลายที่นั่น โรคภัยในบางแห่ง อุบัติเหตุในที่อื่น; บางคนใช้ยาจิตเวช บางคนใช้ยาเสพติด... วิญญาณที่น่าสงสาร: บางคนทุกข์ทรมานมากกว่า บางคนน้อยกว่า แต่ทุกคนล้วนมีความเจ็บปวดของตนเอง โดยเฉพาะอย่างยิ่งในตอนนี้ — ไม่มีงานทำ มีหนี้สิน มีทุกข์ทรมาน; ธนาคารกำลังบีบคั้นเงินทุกเพนนีสุดท้ายจากผู้คน และขับไล่พวกเขาออกจากบ้าน — ความทรมานมากมาย! และนี่ไม่ใช่เรื่องที่เกิดขึ้นเพียงวันหรือสองวันเท่านั้น! แม้ในครอบครัวเช่นนี้จะมีเด็กที่เข้มแข็งอยู่หนึ่งหรือสองคน พวกเขาก็ต้องเจ็บป่วยเพราะสถานการณ์เหล่านี้เช่นกัน หากผู้คนในครอบครัวเช่นนี้จำนวนมากสามารถพบความปล่อยวางอย่างไม่กังวลใจของพระภิกษุได้ แม้เพียงวันเดียว ก็จะเป็นวันอีสเตอร์ที่ดีที่สุดสำหรับพวกเขา </w:t>
      </w:r>
    </w:p>
    <w:p w:rsidRPr="00347B46" w:rsidR="005C3FC8" w:rsidRDefault="00BF6B1D" w14:paraId="18406742" w14:textId="118665E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โลกนี้ช่างเป็นความโศกเศร้าเสียจริง! หากคุณทุกข์ใจและกังวลถึงผู้อื่นมากกว่าตัวคุณเอง โลกทั้งใบจะกลายเป็นชัดเจนดั่งภาพเอ็กซ์เรย์ ที่ถูกส่องสว่างด้วยแสงแห่งจิตวิญญาณ เมื่อฉันสวดมนต์ ฉันมักเห็นเด็กๆ — เด็กๆ ที่น่าสงสาร — เดินผ่านหน้าฉันด้วยความเศร้าโศก และขอความช่วยเหลือจากพระเจ้า ครอบครัวของพวกเขากำลังเผชิญกับปัญหาและความยากลำบาก ดังนั้นแม่ของพวกเขาจึงให้เด็กๆ สวดมนต์ — เพื่อขอความช่วยเหลือจากพระเจ้า พวกเขา </w:t>
      </w:r>
      <w:r w:rsidRPr="00C84680">
        <w:rPr>
          <w:lang w:val="ru-RU"/>
        </w:rPr>
        <w:t xml:space="preserve">‘ปรับคลื่นความถี่ให้</w:t>
      </w:r>
      <w:r w:rsidR="002F08DD">
        <w:rPr>
          <w:lang w:val="ru-RU"/>
        </w:rPr>
        <w:t xml:space="preserve">ตรงกัน’ </w:t>
      </w:r>
      <w:r w:rsidRPr="00C84680">
        <w:rPr>
          <w:lang w:val="ru-RU"/>
        </w:rPr>
        <w:t xml:space="preserve">และนั่นคือวิธีที่เราสื่อสารกับพวกเขา </w:t>
      </w:r>
    </w:p>
    <w:p w:rsidRPr="00347B46" w:rsidR="002F08DD" w:rsidP="003326A8" w:rsidRDefault="002F08DD" w14:paraId="56163D68" w14:textId="77777777">
      <w:pPr>
        <w:rPr>
          <w:lang w:val="ru-RU"/>
        </w:rPr>
      </w:pPr>
    </w:p>
    <w:p w:rsidRPr="00C84680" w:rsidR="005C3FC8" w:rsidP="002F08DD" w:rsidRDefault="00BF6B1D" w14:paraId="79C6066C" w14:textId="77777777">
      <w:pPr>
        <w:pStyle w:val="Heading4"/>
        <w:rPr>
          <w:lang w:val="ru-RU"/>
        </w:rPr>
      </w:pPr>
      <w:bookmarkStart w:name="_Toc196745339" w:id="12"/>
      <w:bookmarkStart w:name="_Toc196745496" w:id="13"/>
      <w:bookmarkStart w:name="_Toc225094850" w:id="14"/>
      <w:r w:rsidRPr="00C84680">
        <w:rPr>
          <w:i/>
          <w:iCs/>
          <w:lang w:val="ru-RU"/>
        </w:rPr>
        <w:t xml:space="preserve">ความปลอดภัยและความเปราะบาง</w:t>
      </w:r>
      <w:bookmarkEnd w:id="12"/>
      <w:bookmarkEnd w:id="13"/>
      <w:bookmarkEnd w:id="14"/>
    </w:p>
    <w:p w:rsidRPr="00C84680" w:rsidR="005C3FC8" w:rsidRDefault="00BF6B1D" w14:paraId="3CF146F5" w14:textId="565A7A8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โลกในปัจจุบันได้รับการคุ้มครองด้วย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มาตรการป้องกัน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ทุกประเภท </w:t>
      </w:r>
      <w:r w:rsidRPr="00C84680">
        <w:rPr>
          <w:lang w:val="ru-RU"/>
        </w:rPr>
        <w:t xml:space="preserve">แต่เนื่องจากอยู่ห่างไกลจากพระคริสต์ จึงไร้การป้องกันอย่างสิ้นเชิง ไม่มียุคใดที่เคยมีความไร้การป้องกันเช่นที่ผู้คนในปัจจุบันกำลังประสบอยู่ และเนื่องจากมาตรการป้องกันของมนุษย์ไม่สามารถช่วยพวกเขาได้ พวกเขาจึงหนีมาสู่เรือของคริสตจักรเพื่อรู้สึกปลอดภัยทางจิตวิญญาณ เพราะพวกเขาเห็นว่าเรือของโลกนี้ได้จมลงแล้ว อย่างไรก็ตาม หากพวกเขาเห็นว่าน้ำกำลังซึมเข้าสู่เรือของคริสตจักรด้วย และผู้ที่อยู่บนเรือนั้นกำลังหมกมุ่นอยู่กับจิตวิญญาณของโลกนี้ ในขณะที่พระวิญญาณบริสุทธิ์ไม่อยู่ด้วย ผู้คนก็จะสูญเสียความหวังทั้งหมด เพราะหลังจากนั้นพวกเขาจะไม่มีอะไรเหลือให้ยึดถืออีกต่อไป </w:t>
      </w:r>
    </w:p>
    <w:p w:rsidRPr="00C84680" w:rsidR="005C3FC8" w:rsidRDefault="00BF6B1D" w14:paraId="0F3C0A3C" w14:textId="7345BC8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โลกกำลังทุกข์ทรมานและกำลังล่มสลาย และน่าเสียดายที่ทุกคนถูกบังคับให้ใช้ชีวิตท่ามกลางความทุกข์ทรมานของโลกนี้ ผู้คนส่วนใหญ่รู้สึกถึงความถูกทอดทิ้งและความไม่ใส่ใจอย่างลึกซึ้ง — โดยเฉพาะอย่างยิ่งในตอนนี้ — และรู้สึกเช่นนี้อยู่ทุกหนทุกแห่ง ผู้คนไม่มีสิ่งใดให้ยึดเหนี่ยว เหมือนที่สุภาษิตกล่าวไว้ว่า: </w:t>
      </w:r>
      <w:r w:rsidR="002F08DD">
        <w:rPr>
          <w:lang w:val="ru-RU"/>
        </w:rPr>
        <w:t xml:space="preserve">‘คนที่กำลังจมน้ำจะจับแม้แต่ฟาง’ </w:t>
      </w:r>
      <w:r w:rsidRPr="00C84680">
        <w:rPr>
          <w:lang w:val="ru-RU"/>
        </w:rPr>
        <w:t xml:space="preserve">คือ คนที่กำลังจมน้ำจะหาสิ่งใดสิ่งหนึ่งมาจับไว้ เหมือนจะเพื่อช่วยตัวเอง เรือกำลังจม และใครบางคน ที่ต้องการช่วยตัวเอง ก็พยายามจับยึดเสากระโดงเรือ แต่เขาไม่คิดเลยว่าเสากระโดงเรือนั้นจะจมลงพร้อมกับเรือ เขาเกาะติดกับเสากระโดงและจมลงเร็วขึ้นอีก สิ่งที่ผมต้องการสื่อคือ ผู้คนกำลังมองหาสิ่งที่จะพิงพิง สิ่งที่จะยึดถือ และหากพวกเขาขาดความเชื่อที่จะพิงพิงสิ่งนั้น หากพวกเขาไม่ไว้วางใจพระเจ้าพอที่จะพึ่งพาพระองค์อย่างเต็มที่ พวกเขาก็ไม่อาจหลุดพ้นจากความทุกข์ได้ การไว้วางใจในพระเจ้าเป็นสิ่งที่ยิ่งใหญ่ </w:t>
      </w:r>
    </w:p>
    <w:p w:rsidRPr="00347B46" w:rsidR="005C3FC8" w:rsidRDefault="00BF6B1D" w14:paraId="0D61627D" w14:textId="0B39C762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ยุคสมัยที่เรากำลังใช้ชีวิตอยู่นี้ยากลำบากและอันตรายมาก แต่ในที่สุดพระคริสต์จะทรงชนะ คุณจะเห็นว่าผู้คนจะแสดงความเคารพต่อคริสตจักรมากเพียงใด — ตราบใดที่พวกเรา [คริสตชน] ใช้ชีวิตอย่างถูกต้อง ผู้คนจะตระหนักว่า หากไม่ทำเช่นนั้น ก็จะไม่เกิดสิ่งดีใด ๆ ขึ้น นักการเมืองได้ตระหนักแล้วว่า หากมีใครที่สามารถช่วยเหลือผู้คนในโลกที่กลายเป็นบ้านบ้าได้ ก็คือสมาชิกของคริสตจักรนั่นเอง ใช่แล้ว อย่าประหลาดใจ! ผู้นำทางการเมืองของเราได้ยอมรับ</w:t>
      </w:r>
      <w:r w:rsidRPr="00C84680">
        <w:rPr>
          <w:lang w:val="ru-RU"/>
        </w:rPr>
        <w:t xml:space="preserve">ความไร้พลัง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ของตนเอง </w:t>
      </w:r>
      <w:r w:rsidRPr="00C84680">
        <w:rPr>
          <w:lang w:val="ru-RU"/>
        </w:rPr>
        <w:t xml:space="preserve">และยกมือขึ้นแล้ว ครั้งหนึ่ง นักการเมืองหลายคนมาที่ห้องพักของผมและกล่าวว่า: </w:t>
      </w:r>
      <w:r w:rsidRPr="00C84680">
        <w:rPr>
          <w:lang w:val="ru-RU"/>
        </w:rPr>
        <w:t xml:space="preserve">“พระสงฆ์ต้องออกไปสู่โลกเพื่อเทศนาและให้ความรู้แก่ประชาชน </w:t>
      </w:r>
      <w:r w:rsidR="002F08DD">
        <w:rPr>
          <w:lang w:val="ru-RU"/>
        </w:rPr>
        <w:t xml:space="preserve">ไม่มีทางอื่นแล้ว” </w:t>
      </w:r>
      <w:r w:rsidRPr="00C84680">
        <w:rPr>
          <w:lang w:val="ru-RU"/>
        </w:rPr>
        <w:t xml:space="preserve">ปีที่ผ่านมาช่างยากลำบากเพียงใด!… หากท่านรู้ได้ว่าเราได้ก้าวมาไกลเพียงใด และสิ่งใดรออยู่ข้างหน้าเรา!… </w:t>
      </w:r>
    </w:p>
    <w:p w:rsidRPr="00347B46" w:rsidR="005C3DE9" w:rsidP="005C3DE9" w:rsidRDefault="005C3DE9" w14:paraId="01BC2225" w14:textId="77777777">
      <w:pPr>
        <w:rPr>
          <w:lang w:val="ru-RU"/>
        </w:rPr>
      </w:pPr>
    </w:p>
    <w:p w:rsidRPr="00C84680" w:rsidR="005C3FC8" w:rsidP="002F08DD" w:rsidRDefault="00BF6B1D" w14:paraId="6C0BFBD9" w14:textId="77777777">
      <w:pPr>
        <w:pStyle w:val="Heading4"/>
        <w:rPr>
          <w:lang w:val="ru-RU"/>
        </w:rPr>
      </w:pPr>
      <w:bookmarkStart w:name="_Toc196745340" w:id="15"/>
      <w:bookmarkStart w:name="_Toc196745497" w:id="16"/>
      <w:bookmarkStart w:name="_Toc225094851" w:id="17"/>
      <w:r w:rsidRPr="00C84680">
        <w:rPr>
          <w:i/>
          <w:iCs/>
          <w:lang w:val="ru-RU"/>
        </w:rPr>
        <w:t xml:space="preserve">การค้นหาของผู้คน</w:t>
      </w:r>
      <w:bookmarkEnd w:id="15"/>
      <w:bookmarkEnd w:id="16"/>
      <w:bookmarkEnd w:id="17"/>
    </w:p>
    <w:p w:rsidRPr="00C84680" w:rsidR="005C3FC8" w:rsidRDefault="00BF6B1D" w14:paraId="22C994A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ในฤดูหนาวหนึ่ง มีคนแปดสิบคนมาที่คาลิวาของผม — [คนทุกประเภท] ตั้งแต่นักศึกษาไปจนถึงผู้กำกับละคร ด้วยน้ำตาคลอเบ้า คนเหล่านี้ถามผมว่าพวกเขาสามารถ… ศึกษาเทววิทยาได้หรือไม่! สภาพของโลกนี้คือความบ้าคลั่ง ทุกคนกำลังค้นหาบางสิ่ง แต่ส่วนใหญ่ไม่รู้ว่าคืออะไร บางคนแสวงหาความจริงในศูนย์บันเทิง ส่วนคนอื่น ๆ ต้องการพบพระคริสต์ด้วยการฟังเพลงที่บ้าคลั่ง... </w:t>
      </w:r>
    </w:p>
    <w:p w:rsidRPr="00C84680" w:rsidR="005C3FC8" w:rsidRDefault="00BF6B1D" w14:paraId="2A58252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เป็นความจริงครับ เกโรนดา ผู้คนกำลังอยู่ในภารกิจค้นหาที่ยิ่งใหญ่เพียงใด! มีผู้คนมากมายมาหาท่าน และพวกเขายืนรอเป็นเวลานานหลายชั่วโมง เพื่อรอคิวพบท่าน </w:t>
      </w:r>
    </w:p>
    <w:p w:rsidRPr="00C84680" w:rsidR="005C3FC8" w:rsidRDefault="00BF6B1D" w14:paraId="12953CC1" w14:textId="74B275C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นั่นก็ถือเป็นหนึ่งในสัญญาณของยุคสมัย — ผู้คนมาขอความช่วยเหลือ [แม้กระทั่ง] จากความน่าสมเพชของฉันเอง ฉันไม่เห็นสิ่งดีใดในตัวตัวเองเลย และสงสัยว่า: ผู้คนเห็นอะไรในตัวฉันที่ทำให้พวกเขาวิ่งมาหาฉันอย่างนั้น? ท้ายที่สุดแล้ว ฉันคือใครกันแน่? ก็แค่ฟักทองที่มีเปลือกแตงโมเท่านั้นเอง และในสมัยนี้ ผู้คนยังกินฟักทองแทนแตงโมด้วย เพราะเปลือกของมันดูเหมือนเปลือกแตงโม ผู้คนเดินทางมาพบฉันจากอีกฟากโลก และยังไม่รู้แน่ชัดว่าพวกเขาจะพบฉันที่นั่นหรือไม่ แล้วฉันรู้สึกอย่างไร? ด้านหนึ่ง ฉันเกลียดตัวเอง แต่ด้านหนึ่ง—มันก็เจ็บใจเพื่อผู้คนเหล่านี้ด้วย เรามาถึงจุดนี้แล้วหรือ! โลกนี้ตกต่ำลงถึงเพียงนี้! ผู้เผยพระวจนะอิสยาห์กล่าวว่า จะมีวันหนึ่งที่ผู้คนจะพบชายคนหนึ่งสวมเสื้อคลุม และพูดกับเขาว่า: </w:t>
      </w:r>
      <w:r w:rsidRPr="00C84680">
        <w:rPr>
          <w:lang w:val="ru-RU"/>
        </w:rPr>
        <w:t xml:space="preserve">‘มาเถิด ให้เรา</w:t>
      </w:r>
      <w:r w:rsidR="002F08DD">
        <w:rPr>
          <w:lang w:val="ru-RU"/>
        </w:rPr>
        <w:t xml:space="preserve">ตั้งท่านเป็นกษัตริย์’</w:t>
      </w:r>
      <w:r w:rsidR="007B582E">
        <w:rPr>
          <w:rStyle w:val="FootnoteReference"/>
          <w:lang w:val="ru-RU"/>
        </w:rPr>
        <w:footnoteReference w:id="9"/>
      </w:r>
      <w:r w:rsidRPr="00C84680">
        <w:rPr>
          <w:lang w:val="ru-RU"/>
        </w:rPr>
        <w:t xml:space="preserve"> ขอพระเจ้าทรงเมตตาเรา! </w:t>
      </w:r>
    </w:p>
    <w:p w:rsidRPr="00C84680" w:rsidR="005C3FC8" w:rsidRDefault="00BF6B1D" w14:paraId="024882D2" w14:textId="420572E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นักบุญอาร์เซนิอุสแห่งคัปปาโดเซียได้อ่านบทสดุดีบทที่ 28 เกี่ยวกับผู้ที่เผชิญอันตรายในทะเล และเมื่อผมอ่านมัน ผมก็กล่าวว่า: </w:t>
      </w:r>
      <w:r w:rsidRPr="00C84680">
        <w:rPr>
          <w:lang w:val="ru-RU"/>
        </w:rPr>
        <w:t xml:space="preserve">‘พระเจ้าของฉัน แม้แต่แผ่นดินแห้ง—นั่นคือโลกทั้งใบ—ก็กลายเป็นอันตรายยิ่งกว่าทะเลเสียอีก! </w:t>
      </w:r>
      <w:r w:rsidR="002F08DD">
        <w:rPr>
          <w:lang w:val="ru-RU"/>
        </w:rPr>
        <w:t xml:space="preserve">ผู้คนกำลังจมน้ำทางจิตวิญญาณในโลกนี้’</w:t>
      </w:r>
      <w:r w:rsidRPr="00C84680">
        <w:rPr>
          <w:lang w:val="ru-RU"/>
        </w:rPr>
        <w:t xml:space="preserve"> เมื่อมีผู้คนที่สูญเสียความเชื่อในชีวิตมาหาข้าพเจ้า ข้าพเจ้าจะอ่านบทสดุดีที่ 93 และ 36 ให้พวกเขาฟัง: </w:t>
      </w:r>
      <w:r w:rsidRPr="00C84680">
        <w:rPr>
          <w:i/>
          <w:iCs/>
          <w:lang w:val="ru-RU"/>
        </w:rPr>
        <w:t xml:space="preserve">‘พระเจ้าคือองค์ผู้ทรงแก้แค้น พระเจ้าคือองค์ผู้ทรงแก้แค้น พระองค์ไม่ทรงอธรรม จงลุกขึ้นเถิด ผู้พิพากษาแห่งแผ่นดิน จงลงโทษผู้หยิ่งยโส... ‘ประชาชนของพระองค์ โอ พระเจ้า ได้ถูกทำให้ต่ำต้อย และมรดกของพระองค์ถูกดูหมิ่น... แต่พระเจ้าเป็นที่ลี้ภัยของข้าพระองค์ และพระเจ้าของข้าพระองค์คือความหวังที่ช่วยข้าพระองค์</w:t>
      </w:r>
      <w:r w:rsidR="002F08DD">
        <w:rPr>
          <w:i/>
          <w:iCs/>
          <w:lang w:val="ru-RU"/>
        </w:rPr>
        <w:t xml:space="preserve">...’”</w:t>
      </w:r>
      <w:r w:rsidRPr="00C84680">
        <w:rPr>
          <w:lang w:val="ru-RU"/>
        </w:rPr>
        <w:t xml:space="preserve"> คำศักดิ์สิทธิ์เหล่านี้เป็นความปลอบประโลมอันยิ่งใหญ่สำหรับจิตวิญญาณ หากแต่ผู้โชคร้ายเหล่านั้นเพียงแต่หันมองขึ้นสู่สวรรค์เพียงครั้งเดียว ทุกสิ่งก็จะเปลี่ยนแปลงไปมาก แต่วันนี้ ผู้คนไม่คิดถึงพระเจ้าเลย ดังนั้น ความช่วยเหลือทางจิตวิญญาณจึงไม่ได้รับการตอบรับจากภายในตัวพวกเขาเอง; เราไม่อาจบรรลุความเข้าใจร่วมกันกับพวกเขาได้ </w:t>
      </w:r>
    </w:p>
    <w:p w:rsidRPr="00C84680" w:rsidR="005C3FC8" w:rsidRDefault="00BF6B1D" w14:paraId="32CF6970" w14:textId="4A42ED5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ข้าพเจ้าขอวิงวอนพระเจ้าอยู่เสมอ ให้ทรงยกผู้คนที่ซื่อสัตย์สุจริต คริสตชน ขึ้นในโลกนี้ เพื่อพวกเขาจะได้ช่วยเหลือผู้อื่น ขอพระเจ้าทรงประทานอายุยืนยาวแก่คริสตชนเช่นนี้ ขอให้เราอธิษฐานว่าพระเจ้าจะทรงให้โลกสว่างไสว และให้มีผู้คนใหม่ปรากฏขึ้น — ไม่ใช่เหมือนผู้ที่กำลังทำลายโลกในปัจจุบัน แต่เป็นผู้คนที่ใหม่และบริสุทธิ์ ขอให้เราขอพระเจ้าให้มีกลุ่มมัคคาบีใหม่ปรากฏขึ้น</w:t>
      </w:r>
      <w:r w:rsidR="007B582E">
        <w:rPr>
          <w:rStyle w:val="FootnoteReference"/>
          <w:lang w:val="ru-RU"/>
        </w:rPr>
        <w:footnoteReference w:id="10"/>
      </w:r>
      <w:r w:rsidRPr="00C84680">
        <w:rPr>
          <w:lang w:val="ru-RU"/>
        </w:rPr>
        <w:t xml:space="preserve"> คนหนุ่มสาวอาจขาดประสบการณ์ แต่พวกเขากลับปราศจากความหลอกลวงและความเจ้าเล่ห์ </w:t>
      </w:r>
    </w:p>
    <w:p w:rsidRPr="00347B46" w:rsidR="005C3FC8" w:rsidRDefault="00BF6B1D" w14:paraId="5A0CBB8A" w14:textId="2976971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ขอให้เราทูลขอพระเจ้าให้ทรงนำทางไม่เพียงแต่ผู้ที่อยู่ในคริสตจักร แต่ยังรวมถึงผู้ที่อยู่ในตำแหน่งผู้มีอำนาจด้วย เพื่อให้พวกเขามีความยำเกรงพระเจ้า และสามารถกล่าวถ้อยคำแห่งปัญญาได้ ผู้ถืออำนาจสามารถเปลี่ยนสภาพการณ์ของโลกได้ในพริบตาด้วยคำพูดที่สว่างเพียงคำเดียว แต่ด้วยคำพูดที่โง่เขลาเพียงคำเดียว พวกเขาก็สามารถนำประเทศทั้งประเทศไปสู่ความพินาศได้ การตัดสินใจที่ดีเป็นพรแก่โลก ส่วนการตัดสินใจที่ผิดพลาดคือภัยพิบัติสำหรับโลก ความทุกข์ยากของมนุษย์ไม่ได้อยู่ที่ความต้องการทางวัตถุเพียงอย่างเดียว หรือเพียงเพราะไม่มีอาหารกินและ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ต้องทนทุกข์จากความขาดแคลน ความทุกข์ยากทางจิตวิญญาณของพวกเขานั้นน่ากลัวกว่ามาก การอธิษฐานจะเป็นความช่วยเหลืออันยิ่งใหญ่ เพื่อให้พระคริสต์ประทานแสงสว่างเล็กน้อยแก่มนุษย์ ท้ายที่สุด นี่คือวิธีที่พระคริสต์ [ทรงกระทำ]: พระองค์ทรงใช้ไขควงขันสกรูให้แน่นในที่ที่จำเป็น คลายสกรูในที่ที่จำเป็น — และทุกสิ่งก็ถูกจัดระเบียบเรียบร้อย; เป็นความสุขที่ได้เห็น — ทุกสิ่งเข้าที่เข้าทาง เมื่อพระเจ้าทรงให้ความสว่างแก่ผู้คนบางกลุ่ม ความชั่วร้ายเองก็ค่อยๆ สูญเสียความดึงดูดใจ และไม่มีใครสนใจ เพราะไม่ใช่พระเจ้าที่ทำลายความชั่ว — ไม่, ความชั่วนั้นทำลายตัวเองเอง เวลาจะมาถึงเมื่อทุกสิ่งจะเข้าที่เข้าทาง ฉันเห็นได้ว่าผู้ที่มีตำแหน่งสูงหลายคนเข้าใจว่ากำลังเกิดอะไรขึ้น; สิ่งนี้ทำให้พวกเขาเจ็บปวด และพวกเขากำลังต่อสู้กับความชั่ว ทั้งหมดนี้ทำให้ฉันรู้สึกยินดีเป็นพิเศษ</w:t>
      </w:r>
    </w:p>
    <w:p w:rsidRPr="00347B46" w:rsidR="005C3DE9" w:rsidP="005C3DE9" w:rsidRDefault="005C3DE9" w14:paraId="4A934603" w14:textId="77777777">
      <w:pPr>
        <w:rPr>
          <w:lang w:val="ru-RU"/>
        </w:rPr>
      </w:pPr>
    </w:p>
    <w:p w:rsidRPr="00C84680" w:rsidR="005C3FC8" w:rsidP="002F08DD" w:rsidRDefault="00BF6B1D" w14:paraId="35838369" w14:textId="77777777">
      <w:pPr>
        <w:pStyle w:val="Heading4"/>
        <w:rPr>
          <w:lang w:val="ru-RU"/>
        </w:rPr>
      </w:pPr>
      <w:bookmarkStart w:name="_Toc196745341" w:id="18"/>
      <w:bookmarkStart w:name="_Toc196745498" w:id="19"/>
      <w:bookmarkStart w:name="_Toc225094852" w:id="20"/>
      <w:r w:rsidRPr="00C84680">
        <w:rPr>
          <w:i/>
          <w:iCs/>
          <w:lang w:val="ru-RU"/>
        </w:rPr>
        <w:t xml:space="preserve">ในยุคของเรา ขาดตัวอย่างที่มีชีวิต</w:t>
      </w:r>
      <w:bookmarkEnd w:id="18"/>
      <w:bookmarkEnd w:id="19"/>
      <w:bookmarkEnd w:id="20"/>
    </w:p>
    <w:p w:rsidRPr="009948AA" w:rsidR="005C3FC8" w:rsidRDefault="00BF6B1D" w14:paraId="11552AAA" w14:textId="1B83F1D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ทำไมนักบุญซีริลแห่งเยรูซาเล็มจึงกล่าวว่า ผู้พลีชีพในวันสุดท้ายจะ </w:t>
      </w:r>
      <w:r w:rsidR="002F08DD">
        <w:rPr>
          <w:i/>
          <w:iCs/>
          <w:lang w:val="ru-RU"/>
        </w:rPr>
        <w:t xml:space="preserve">‘</w:t>
      </w:r>
      <w:r w:rsidRPr="00C84680">
        <w:rPr>
          <w:i/>
          <w:iCs/>
          <w:lang w:val="ru-RU"/>
        </w:rPr>
        <w:t xml:space="preserve">ยิ่งใหญ่กว่าผู้พลีชีพทั้งหมด</w:t>
      </w:r>
      <w:r w:rsidR="002F08DD">
        <w:rPr>
          <w:i/>
          <w:iCs/>
          <w:lang w:val="ru-RU"/>
        </w:rPr>
        <w:t xml:space="preserve">’</w:t>
      </w:r>
      <w:r w:rsidRPr="009948AA" w:rsidR="00B74D5F">
        <w:rPr>
          <w:i/>
          <w:iCs/>
          <w:lang w:val="ru-RU"/>
        </w:rPr>
        <w:t xml:space="preserve">?</w:t>
      </w:r>
      <w:r w:rsidR="00B74D5F">
        <w:rPr>
          <w:rStyle w:val="FootnoteReference"/>
          <w:i/>
          <w:iCs/>
          <w:lang w:val="ru-RU"/>
        </w:rPr>
        <w:footnoteReference w:id="11"/>
      </w:r>
    </w:p>
    <w:p w:rsidRPr="00C84680" w:rsidR="005C3FC8" w:rsidRDefault="00BF6B1D" w14:paraId="0B52753B" w14:textId="3BDEA44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เพราะในอดีตมีวีรบุรุษ [ทางจิตวิญญาณ] มากมาย แต่ในยุคของเราขาดตัวอย่างที่มีชีวิต; ข้าพเจ้ากำลังพูดถึงโดยทั่วไปเกี่ยวกับพระศาสนจักรและชีวิตนักบวช ในยุคของเรา คำพูดและหนังสือได้เพิ่มพูนขึ้น แต่ประสบการณ์จริงในชีวิตกลับลดน้อยลง เราเพียงแต่ชื่นชมนักพรตผู้ศักดิ์สิทธิ์ของพระศาสนจักรของเรา โดยไม่ตระหนักว่าความพยายามของพวกเขาใหญ่หลวงเพียงใด เพื่อเข้าใจเรื่องนี้ เราต้องพยายามด้วยตัวเอง; เราต้องรักนักบุญ และด้วยความรักต่อพวกเขา</w:t>
      </w:r>
      <w:r w:rsidR="009948AA">
        <w:rPr>
          <w:rStyle w:val="FootnoteReference"/>
          <w:lang w:val="ru-RU"/>
        </w:rPr>
        <w:footnoteReference w:id="12"/>
      </w:r>
      <w:r w:rsidRPr="00C84680">
        <w:rPr>
          <w:lang w:val="ru-RU"/>
        </w:rPr>
        <w:t xml:space="preserve"> พยายามเป็นเหมือนพวกเขา แน่นอนว่า พระเจ้าผู้ทรงเมตตาจะพิจารณาทั้งลักษณะเฉพาะของยุคสมัยเราและสถานการณ์ที่เราต้องเผชิญ และจะทรงตัดสินเราตามนั้น และหากเราทำสิ่งดีแม้เพียงเล็กน้อย เราก็จะได้รับเกียรติยศที่ยิ่งใหญ่กว่าคริสตชนในสมัยโบราณ </w:t>
      </w:r>
    </w:p>
    <w:p w:rsidRPr="00C84680" w:rsidR="005C3FC8" w:rsidRDefault="00BF6B1D" w14:paraId="7568181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ในอดีตเคยมีจิตวิญญาณแห่งการเสียสละ ทุกคนต่างพยายามเลียนแบบสิ่งที่ดีงาม ผลคือ ทั้งความชั่วและความเกียจคร้านไม่สามารถครองได้ มีคุณธรรมที่อุดมสมบูรณ์ มีจิตวิญญาณแห่งการเสียสละ ดังนั้น คนที่เกียจคร้านจึงไม่สามารถคงอยู่ในความเกียจคร้านได้ พวกเขาถูกกระแสความดีโดยทั่วไปพัดพาไป ผมจำได้ว่าครั้งหนึ่งในเมืองเทสซาโลนิกี เรากำลังรอสัญญาณไฟจราจรเปลี่ยนสีเพื่อข้ามถนน เมื่อไฟเขียวติดขึ้น ฝูงชนก็เริ่มเคลื่อนตัว และผมรู้สึกตัวเองถูกพัดพาไปพร้อมกับทุกคน สิ่งที่ผมต้องทำคือเพียงก้าวเท้าไปข้างหน้าทีละก้าว และเดินไปยังอีกฝั่งของถนน สิ่งที่ผมต้องการกล่าวคือ หากทุกคนกำลังเดินไปในทิศทางเดียวกัน ก็ยากที่บุคคลหนึ่งจะต้านทานไม่เดินตามฝูงชน — แม้เขาจะไม่อยากก็ตาม คนอื่น ๆ จะพัดพาเขาไป พร้อมกับนำเขาไปด้วย วันนี้ หากใครต้องการใช้ชีวิตอย่างซื่อสัตย์และมีจิตวิญญาณ ก็ไม่มีที่สำหรับเขาในโลกนี้; เขาจะต้องเผชิญกับความยากลำบาก และหากไม่ระมัดระวัง เขาจะเริ่มไหลลงเนิน; กระแสโลกจะพัดพาเขาไป </w:t>
      </w:r>
    </w:p>
    <w:p w:rsidRPr="00C84680" w:rsidR="005C3FC8" w:rsidRDefault="00BF6B1D" w14:paraId="3572463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ในอดีต ความดีและความมีคุณธรรมมีอยู่มากมาย มีแบบอย่างที่ดีให้ดูเป็นตัวอย่าง และความชั่วถูกกลบด้วยจำนวนความดีที่ล้นหลาม กรณีการประพฤติผิดเพียงไม่กี่เรื่องที่เกิดขึ้นในโลกหรือในวัด ก็ไม่ถูกสังเกตเห็นและไม่ก่อให้เกิดอันตรายต่อผู้คน แต่สิ่งที่กำลังเกิดขึ้นในปัจจุบันคืออะไร? มีตัวอย่างความชั่วมากมาย ส่วนความดีที่ยังเหลืออยู่น้อยนิดกลับไม่ได้รับการให้คุณค่าเลย กล่าวอีกนัยหนึ่ง สิ่งที่เกิดขึ้นในปัจจุบันคือตรงกันข้ามอย่างสิ้นเชิง: ความดีที่น้อยนิดถูกกลบด้วยความผิดที่มากมาย และความผิดกำลังครองอำนาจ </w:t>
      </w:r>
    </w:p>
    <w:p w:rsidRPr="00347B46" w:rsidR="005C3FC8" w:rsidRDefault="00BF6B1D" w14:paraId="7BFD5811" w14:textId="16C2C12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หากมีบุคคลหนึ่งหรือไม่กี่คนที่มีจิตวิญญาณแห่งความศรัทธา สิ่งนี้จะเป็นประโยชน์อย่างยิ่งต่อผู้อื่น เพราะหากใครเจริญทางจิตวิญญาณ ประโยชน์จากสิ่งนี้จะไม่เพียงเกิดกับตัวเขาเอง แต่ยังเกิดกับผู้ที่เห็นด้วย สิ่งเดียวกันนี้ก็ใช้ได้กับคนที่ไม่เคร่งครัด—พวกเขาก็มีอิทธิพลต่อผู้อื่นเช่นกัน และหากมีคนหนึ่งแล้วอีกคนเริ่มไม่เคร่งครัดขึ้นทีละคน แล้วค่อยๆ </w:t>
      </w:r>
      <w:r w:rsidRPr="00C84680">
        <w:rPr>
          <w:lang w:val="ru-RU"/>
        </w:rPr>
        <w:t xml:space="preserve">ในแบบที่สังเกตไม่เห็น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ก็จะไม่เหลือสิ่งดีใดๆ รอบตัวพวกเขาเลย นั่นคือเหตุผลที่ท่ามกลางความไม่เคร่งครัดที่แพร่หลายอยู่ทั่วไป จิตวิญญาณแห่งการเสียสละตนเองจึงเป็นสิ่งจำเป็นอย่างยิ่ง เราต้องระมัดระวังอย่างยิ่งในเรื่องนี้ เพราะผู้คนในปัจจุบัน น่าเสียดายที่ถึงขั้นที่พวกเขาแม้กระทั่งออกกฎหมายที่ส่งเสริมความหย่อนยานและความเสเพล แม้แต่ผู้ที่กำลังพยายามรักษาความเชื่อ ก็ถูกบังคับให้ต้องปฏิบัติตามกฎหมายเหล่านี้ ดังนั้น ผู้ที่กำลังพยายามไม่เพียงแต่ต้องต้านทานอิทธิพลของจิตวิญญาณโลกีย์ แต่ยังต้องหลีกเลี่ยงการเปรียบเทียบตัวเองกับผู้คนในโลกนี้ด้วย</w:t>
      </w:r>
      <w:r w:rsidR="00700D9B">
        <w:rPr>
          <w:rStyle w:val="FootnoteReference"/>
          <w:lang w:val="ru-RU"/>
        </w:rPr>
        <w:footnoteReference w:id="13"/>
      </w:r>
      <w:r w:rsidRPr="00C84680">
        <w:rPr>
          <w:lang w:val="ru-RU"/>
        </w:rPr>
        <w:t xml:space="preserve"> เมื่อเปรียบเทียบตัวเองกับคนโลกีย์ คริสเตียนก็เริ่มมองตัวเองว่าเป็นนักบุญและกลายเป็นคนพึงพอใจในตัวเอง; ในที่สุด พวกเขาก็กลายเป็นคนที่แย่กว่าคนที่พวกเขาเปรียบเทียบตัวเองด้วย นักบุญ ไม่ใช่คนในโลกนี้ ควรเป็นแบบอย่างของเราในชีวิตทางจิตวิญญาณ จะเป็นประโยชน์หากเราลองทำกิจกรรมต่อไปนี้สำหรับแต่ละคุณธรรม: ค้นหาผู้ศักดิ์สิทธิ์ที่มีคุณธรรมนั้นโดดเด่น และอ่านเรื่องราวชีวิตของเขาหรือเธออย่างตั้งใจ เมื่อนั้นเราจะเห็นว่าตัวเองยังไม่ได้ทำอะไรเลย และจะดำเนินชีวิตทางจิตวิญญาณต่อไปด้วยความถ่อมตัว นักวิ่งในสนามกีฬาไม่มองย้อนกลับไปเพื่อดูว่าผู้ตามหลังอยู่ตรงไหน เพราะหากพวกเขามองไปยังผู้อยู่ด้านหลัง พวกเขาก็จะกลายเป็นผู้สุดท้ายเอง หากฉันพยายามเลียนแบบผู้ที่โดดเด่น จิตสำนึกของฉันก็จะได้รับการขัดเกลา แต่เมื่อฉันมองไปยังผู้ที่ตามหลัง ฉันก็หาข้ออ้างให้ตัวเอง โดยอ้างว่า เมื่อเทียบกับความล้มเหลวของพวกเขา ความล้มเหลวของฉันนั้นเล็กน้อย ผมปลอบใจตัวเองด้วยความคิดว่ายังมีคนที่มีสภาพแย่กว่าผมอยู่ ด้วยวิธีนี้ ผมจึงปิดกั้นจิตสำนึกของตัวเอง หรือพูดให้ถูกคือ ทำให้หัวใจตัวเองไม่ไวต่อความรู้สึก เหมือนถูกปกคลุมด้วยชั้นปูนปลาสเตอร์ </w:t>
      </w:r>
    </w:p>
    <w:p w:rsidRPr="00347B46" w:rsidR="005C3DE9" w:rsidP="005C3DE9" w:rsidRDefault="005C3DE9" w14:paraId="6BEA7F21" w14:textId="77777777">
      <w:pPr>
        <w:rPr>
          <w:lang w:val="ru-RU"/>
        </w:rPr>
      </w:pPr>
    </w:p>
    <w:p w:rsidRPr="00C84680" w:rsidR="005C3FC8" w:rsidP="002F08DD" w:rsidRDefault="00BF6B1D" w14:paraId="41287013" w14:textId="6F981CFB">
      <w:pPr>
        <w:pStyle w:val="Heading4"/>
        <w:rPr>
          <w:lang w:val="ru-RU"/>
        </w:rPr>
      </w:pPr>
      <w:bookmarkStart w:name="_Toc196745342" w:id="21"/>
      <w:bookmarkStart w:name="_Toc196745499" w:id="22"/>
      <w:bookmarkStart w:name="_Toc225094853" w:id="23"/>
      <w:r w:rsidRPr="00C84680">
        <w:rPr>
          <w:i/>
          <w:iCs/>
          <w:lang w:val="ru-RU"/>
        </w:rPr>
        <w:t xml:space="preserve">การหา </w:t>
      </w:r>
      <w:r w:rsidR="002F08DD">
        <w:rPr>
          <w:i/>
          <w:iCs/>
          <w:lang w:val="ru-RU"/>
        </w:rPr>
        <w:t xml:space="preserve">‘</w:t>
      </w:r>
      <w:r w:rsidRPr="00C84680">
        <w:rPr>
          <w:i/>
          <w:iCs/>
          <w:lang w:val="ru-RU"/>
        </w:rPr>
        <w:t xml:space="preserve">ทางลาด</w:t>
      </w:r>
      <w:r w:rsidR="002F08DD">
        <w:rPr>
          <w:i/>
          <w:iCs/>
          <w:lang w:val="ru-RU"/>
        </w:rPr>
        <w:t xml:space="preserve">ลื่น’ </w:t>
      </w:r>
      <w:r w:rsidRPr="00C84680">
        <w:rPr>
          <w:i/>
          <w:iCs/>
          <w:lang w:val="ru-RU"/>
        </w:rPr>
        <w:t xml:space="preserve">แล้วลื่นลงมานั้น</w:t>
      </w:r>
      <w:r w:rsidRPr="00C84680">
        <w:rPr>
          <w:i/>
          <w:iCs/>
          <w:lang w:val="ru-RU"/>
        </w:rPr>
        <w:t xml:space="preserve">เป็นเรื่องง่าย</w:t>
      </w:r>
      <w:bookmarkEnd w:id="21"/>
      <w:bookmarkEnd w:id="22"/>
      <w:bookmarkEnd w:id="23"/>
    </w:p>
    <w:p w:rsidRPr="00C84680" w:rsidR="005C3FC8" w:rsidRDefault="00BF6B1D" w14:paraId="476051F5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‘แต่ทำไมครับ เกโรนดา เราจึงพบว่าการทำความดีนั้นยากมาก แต่การตกสู่ความชั่วกลับง่ายนัก?’ </w:t>
      </w:r>
    </w:p>
    <w:p w:rsidRPr="00C84680" w:rsidR="005C3FC8" w:rsidRDefault="00BF6B1D" w14:paraId="553501AA" w14:textId="3CB4BC9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เพราะเมื่อพูดถึงการทำความดี คนต้องทำงานหนักและพยายามด้วยตัวเองเป็นอันดับแรก ส่วนเมื่อพูดถึงความชั่ว ปีศาจจะช่วยคนนั้น นอกจากนี้ ผู้คนไม่เลียนแบบความดี และก็ไม่มีความคิดที่ดีในตัวเองด้วย ผมมักให้ตัวอย่างต่อไปนี้แก่ผู้ศรัทธาทั่วไป สมมติว่าผมมีรถยนต์ ผมเริ่มคิด: </w:t>
      </w:r>
      <w:r w:rsidRPr="00C84680">
        <w:rPr>
          <w:lang w:val="ru-RU"/>
        </w:rPr>
        <w:t xml:space="preserve">‘ผมต้องการมันเพื่ออะไร? เพื่อนของผมที่มีรถยนต์เช่นกัน สามารถให้ผมติดรถไปด้วยเมื่อผมต้องไปทำธุระ หากจำเป็น ผมสามารถเรียกแท็กซี่ได้ “ฉันควรให้รถคันนี้กับเพื่อนของฉัน ซึ่งเป็นพ่อของลูกหลายคน เพื่อที่เขาจะได้พาลูกๆ ที่ยากจนของเขาออกจากเมืองไปวัด เพื่อให้พวกเขาได้พักผ่อนและ</w:t>
      </w:r>
      <w:r w:rsidR="002F08DD">
        <w:rPr>
          <w:lang w:val="ru-RU"/>
        </w:rPr>
        <w:t xml:space="preserve">ฟื้นฟูพลัง” </w:t>
      </w:r>
      <w:r w:rsidRPr="00C84680">
        <w:rPr>
          <w:lang w:val="ru-RU"/>
        </w:rPr>
        <w:t xml:space="preserve">ดังนั้น หากฉันให้รถคันนี้กับคนอื่น ไม่มีใครจะตามแบบอย่างของฉัน อย่างไรก็ตาม หากผมแลกคันรถของผม—รุ่นเดียวกับของคุณ—กับคันที่ดีกว่า คุณจะเห็นเองว่าคืนนั้นคุณจะนอนไม่หลับเลย เพราะพยายามหาทางแลกคันรถของคุณกับคันที่ดีกว่าอีกคัน เหมือนคันของผม คุณจะไม่คิดถึงเลยว่ารถที่คุณมีอยู่ตอนนี้ก็เป็นคันที่ดีอยู่แล้ว ในกรณีนั้น คุณจะพูดว่า: </w:t>
      </w:r>
      <w:r w:rsidRPr="00C84680">
        <w:rPr>
          <w:lang w:val="ru-RU"/>
        </w:rPr>
        <w:t xml:space="preserve">‘ฉันจะขายของบางอย่าง กู้เงิน </w:t>
      </w:r>
      <w:r w:rsidR="002F08DD">
        <w:rPr>
          <w:lang w:val="ru-RU"/>
        </w:rPr>
        <w:t xml:space="preserve">แต่ฉันจะเปลี่ยนรถของฉัน’ </w:t>
      </w:r>
      <w:r w:rsidRPr="00C84680">
        <w:rPr>
          <w:lang w:val="ru-RU"/>
        </w:rPr>
        <w:t xml:space="preserve">ส่วนในกรณีแรก ตรงกันข้าม ไม่มีใครจะทำตามตัวอย่างของฉัน; ไม่มีใครจะพูดว่า: </w:t>
      </w:r>
      <w:r w:rsidRPr="00C84680">
        <w:rPr>
          <w:lang w:val="ru-RU"/>
        </w:rPr>
        <w:t xml:space="preserve">‘ทำไมฉันถึงต้องการรถคันนี้? ฉันควรให้มันกับคนที่ต้องการมันจริงๆ!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พวกเขาอาจถึงขั้นพูดว่าฉันบ้าไปแล้ว </w:t>
      </w:r>
    </w:p>
    <w:p w:rsidRPr="00347B46" w:rsidR="005C3FC8" w:rsidRDefault="00BF6B1D" w14:paraId="6D8DB28B" w14:textId="361E77D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คนถูกชักจูงโดยความชั่วได้ง่าย ในใจลึกๆ พวกเขารู้จักความดี; ความดีนั้นทำให้พวกเขาเคารพ อย่างไรก็ตาม พวกเขาง่ายที่จะถูกความชั่วชักจูงและถูกมันพาไป เพราะความชั่วชักจูงด้วย</w:t>
      </w:r>
      <w:r w:rsidR="00A237B1">
        <w:rPr>
          <w:rStyle w:val="FootnoteReference"/>
          <w:lang w:val="ru-RU"/>
        </w:rPr>
        <w:footnoteReference w:id="14"/>
      </w:r>
      <w:r w:rsidRPr="00C84680">
        <w:rPr>
          <w:lang w:val="ru-RU"/>
        </w:rPr>
        <w:t xml:space="preserve"> tangalashka</w:t>
      </w:r>
      <w:r w:rsidR="00A237B1">
        <w:rPr>
          <w:rStyle w:val="FootnoteReference"/>
          <w:lang w:val="ru-RU"/>
        </w:rPr>
        <w:footnoteReference w:id="15"/>
      </w:r>
      <w:r w:rsidRPr="00C84680">
        <w:rPr>
          <w:lang w:val="ru-RU"/>
        </w:rPr>
        <w:t xml:space="preserve"> การหา </w:t>
      </w:r>
      <w:r w:rsidR="002F08DD">
        <w:rPr>
          <w:lang w:val="ru-RU"/>
        </w:rPr>
        <w:t xml:space="preserve">‘ความตื่นเต้นที่หวานชื่น’ </w:t>
      </w:r>
      <w:r w:rsidRPr="00C84680">
        <w:rPr>
          <w:lang w:val="ru-RU"/>
        </w:rPr>
        <w:t xml:space="preserve">นั้นง่ายมาก — ท้ายที่สุด ผู้ล่อลวงก็ทำเพียงแต่ผลักดันสิ่งสร้างของพระเจ้าไปสู่ความตื่นเต้นนี้ แต่พระคริสต์ทรงกระทำด้วยความสูงส่งที่สุด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nobility. </w:t>
      </w:r>
      <w:r w:rsidRPr="00C84680">
        <w:rPr>
          <w:lang w:val="ru-RU"/>
        </w:rPr>
        <w:t xml:space="preserve">“สิ่งนี้ดี,” พระองค์ตรัสว่า </w:t>
      </w:r>
      <w:r w:rsidRPr="00C84680">
        <w:rPr>
          <w:i/>
          <w:iCs/>
          <w:lang w:val="ru-RU"/>
        </w:rPr>
        <w:t xml:space="preserve">“‘หากใครต้องการตามเรา</w:t>
      </w:r>
      <w:r w:rsidR="002F08DD">
        <w:rPr>
          <w:i/>
          <w:iCs/>
          <w:lang w:val="ru-RU"/>
        </w:rPr>
        <w:t xml:space="preserve">...’”</w:t>
      </w:r>
      <w:r w:rsidR="00E37ACA">
        <w:rPr>
          <w:rStyle w:val="FootnoteReference"/>
          <w:i/>
          <w:iCs/>
          <w:lang w:val="ru-RU"/>
        </w:rPr>
        <w:footnoteReference w:id="16"/>
      </w:r>
      <w:r w:rsidRPr="00C84680">
        <w:rPr>
          <w:lang w:val="ru-RU"/>
        </w:rPr>
        <w:t xml:space="preserve"> พระองค์ไม่บังคับใครให้มาหาพระองค์; พระองค์ไม่ตรัสว่า: </w:t>
      </w:r>
      <w:r w:rsidRPr="00C84680">
        <w:rPr>
          <w:lang w:val="ru-RU"/>
        </w:rPr>
        <w:t xml:space="preserve">“มาเลย เดินมาหาเรา!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ปีศาจนั้นไม่ซื่อสัตย์ มันมัดมือมัดเท้าคนเพื่อนำเขาไปยังที่มันต้องการ แต่พระเจ้าทรงให้เกียรติในเสรีภาพของมนุษย์ พระองค์ทรงสร้างมนุษย์ไม่ใช่เพื่อเป็นทาส แต่เพื่อเป็นบุตร พระองค์ทรงทราบดีว่าการตกสู่บาปจะเกิดขึ้น แต่ถึงกระนั้น พระองค์ก็ไม่ได้ทำให้มนุษย์เป็นทาสของพระองค์ พระองค์ทรงเลือกที่จะลดพระองค์ลง กลายเป็นมนุษย์ ทรงทนทุกข์บนไม้กางเขน และด้วยเหตุนี้จึงทรงช่วยกู้มนุษยชาติ พระเจ้าได้ประทานเสรีภาพแก่มนุษย์ และแม้ว่ามารอาจใช้เสรีภาพนั้นเพื่อก่อความชั่วร้ายมากมาย แต่เสรีภาพที่ประทานให้มนุษย์กลับเป็นโอกาสอันดีสำหรับการทดสอบผู้คน มันทำให้เห็นชัดเจนว่าคนนั้นทำสิ่งใดจากใจ [และสิ่งใดที่ไม่ได้ทำ] และเมื่อใครสักคนเต็มไปด้วยความรักตนเอง สิ่งนั้นจะเห็นได้ชัดเจนมาก </w:t>
      </w:r>
    </w:p>
    <w:p w:rsidRPr="00347B46" w:rsidR="005C3DE9" w:rsidP="005C3DE9" w:rsidRDefault="005C3DE9" w14:paraId="33AE29D8" w14:textId="77777777">
      <w:pPr>
        <w:rPr>
          <w:lang w:val="ru-RU"/>
        </w:rPr>
      </w:pPr>
    </w:p>
    <w:p w:rsidRPr="00C84680" w:rsidR="005C3FC8" w:rsidP="002F08DD" w:rsidRDefault="00BF6B1D" w14:paraId="70076BE4" w14:textId="77777777">
      <w:pPr>
        <w:pStyle w:val="Heading4"/>
        <w:rPr>
          <w:lang w:val="ru-RU"/>
        </w:rPr>
      </w:pPr>
      <w:bookmarkStart w:name="_Toc196745343" w:id="24"/>
      <w:bookmarkStart w:name="_Toc196745500" w:id="25"/>
      <w:bookmarkStart w:name="_Toc225094854" w:id="26"/>
      <w:r w:rsidRPr="00C84680">
        <w:rPr>
          <w:i/>
          <w:iCs/>
          <w:lang w:val="ru-RU"/>
        </w:rPr>
        <w:t xml:space="preserve">พระเจ้าไม่ทิ้งเราให้เผชิญชะตากรรมตามลำพัง</w:t>
      </w:r>
      <w:bookmarkEnd w:id="24"/>
      <w:bookmarkEnd w:id="25"/>
      <w:bookmarkEnd w:id="26"/>
    </w:p>
    <w:p w:rsidRPr="00C84680" w:rsidR="005C3FC8" w:rsidRDefault="00BF6B1D" w14:paraId="67C2EB28" w14:textId="626AF09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ผู้คนในปัจจุบันที่พบว่าตัวเองอยู่ในสภาพ [ที่เลวร้าย] เช่นนี้ ทำตามใจชอบ บางคนใช้ชีวิตด้วยยาเม็ด บางคนใช้ชีวิตด้วยยาเสพติด เป็นครั้งคราว มีวิญญาณที่หลงผิดสามหรือสี่คนก่อตั้งศาสนาใหม่ขึ้นมา แต่กลับมีอาชญากรรม อุบัติเหตุ หรือการกระทำอันโหดร้ายเกิดขึ้นน้อยมาก พระเจ้าทรงช่วยเหลือผู้คน ผมจำได้ว่าครั้งหนึ่งมีหนุ่มคนหนึ่งเดินเข้ามาในกระท่อมของผมและถามว่า </w:t>
      </w:r>
      <w:r w:rsidRPr="00C84680">
        <w:rPr>
          <w:lang w:val="ru-RU"/>
        </w:rPr>
        <w:t xml:space="preserve">‘เฮ้ คุณมีกีตาร์ไหม?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เขาไม่เพียงแต่สูบแฮชชิช ไม่เพียงแต่พูดพล่ามไปเรื่อยโดยไม่ถามว่าใครอยากฟังเขาหรือไม่ แต่ไม่ — เขายังต้องการกีตาร์ด้วย! บางคนเบื่อชีวิตและอยากฆ่าตัวตาย หรือหลังจากทำเรื่องชั่วร้ายแล้ว ก็ก่อความวุ่นวายอย่างจริงจัง เราไม่ได้พูดถึงคนที่มีความปรารถนาเช่นนี้เกิดขึ้นเป็นความคิดหมิ่นประมาท และขับไล่ความคิดนั้นออกไป แต่เรากำลังพูดถึงคนที่เบื่อชีวิตและไม่รู้จะทำอย่างไร มีคนหนึ่งพูดกับผมว่า</w:t>
      </w:r>
      <w:r w:rsidR="009F3FC8">
        <w:rPr>
          <w:lang w:val="ru-RU"/>
        </w:rPr>
        <w:t xml:space="preserve">: </w:t>
      </w:r>
      <w:r w:rsidR="002F08DD">
        <w:rPr>
          <w:lang w:val="ru-RU"/>
        </w:rPr>
        <w:t xml:space="preserve">‘ผมอยากให้หนังสือพิมพ์เขียนว่าผมเป็นวีรบุรุษ’ </w:t>
      </w:r>
      <w:r w:rsidRPr="00C84680">
        <w:rPr>
          <w:lang w:val="ru-RU"/>
        </w:rPr>
        <w:t xml:space="preserve">คนประเภทนี้เองที่บางคนใช้ประโยชน์เพื่อบรรลุเป้าหมาย [ชั่วร้าย] ของตน แต่ — ขอบคุณพระเจ้า! — ความชั่วร้ายที่เกิดขึ้นจริง ๆ นั้นมีน้อยมาก </w:t>
      </w:r>
    </w:p>
    <w:p w:rsidRPr="00C84680" w:rsidR="005C3FC8" w:rsidRDefault="00BF6B1D" w14:paraId="3BC45BF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แม้เราจะนำตัวเองมาสู่สภาพนี้ แต่พระเจ้าไม่ได้ทิ้งเราให้เผชิญกับชะตากรรม พระเจ้าปกป้องโลกปัจจุบันด้วยทั้งสองมือ ในขณะที่ในอดีตพระองค์ทำเช่นนั้นด้วยมือเพียงข้างเดียว วันนี้ เมื่อคนใดถูกล้อมรอบด้วยอันตรายมากมาย พระเจ้าก็ปกป้องเขา เหมือนแม่ที่ปกป้องลูกที่กำลังก้าวเดินครั้งแรก ในปัจจุบัน พระคริสต์ พระมารดาอันศักดิ์สิทธิ์ที่สุดของพระเจ้า และบรรดานักบุญทั้งหลายช่วยเหลือเรามากกว่าในอดีต แต่เราไม่ตระหนักถึงสิ่งนี้ และโลกจะอยู่ในสภาพใดหากไม่มีความช่วยเหลือนี้!… </w:t>
      </w:r>
    </w:p>
    <w:p w:rsidRPr="00C84680" w:rsidR="005C3FC8" w:rsidRDefault="00BF6B1D" w14:paraId="7707CA12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คนส่วนใหญ่อยู่ในสภาพที่น่ากลัวจนคิดถึงก็สั่นใจ คนหนึ่งเมาสุรา อีกคนหมดหวังในชีวิต คนที่สามจิตใจมัวหมอง และคนที่สี่ถูกความเจ็บปวดทรมานและทุกข์ทรมานจากโรคนอนไม่หลับ แต่คุณก็เห็นคนเหล่านี้ขับรถ ขี่มอเตอร์ไซค์ ทำงานที่เสี่ยงอันตราย และควบคุมเครื่องจักรอันตรายอยู่ทั้งหมด พวกเขาอยู่ในสภาพที่เหมาะสมที่จะทำสิ่งเหล่านี้ได้จริงหรือ? มีคนกี่คนที่อาจได้รับบาดเจ็บสาหัสไปนานแล้ว! พระเจ้าทรงคุ้มครองเราอย่างไร แต่เรากลับไม่ตระหนักถึงมัน... </w:t>
      </w:r>
    </w:p>
    <w:p w:rsidRPr="00C84680" w:rsidR="005C3FC8" w:rsidRDefault="00BF6B1D" w14:paraId="00E0041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ฉันยังจำได้ว่าในสมัยก่อน พ่อแม่ของเราจะไปทำงานในทุ่งนา และทิ้งเราไว้ให้เพื่อนบ้านดูแล เรามักจะเล่นกับลูกๆ ของเธอ ในสมัยนั้น เด็กๆ มีชีวิตที่สมดุล เพื่อนบ้านจะเพียงมองมาทางเราเป็นครั้งคราว ขณะที่เธอยังคงทำงานบ้านต่อไป และเราก็เล่นกันอย่างเงียบๆ ในทำนองเดียวกัน พระคริสต์ พระมารดาของพระเจ้า และนักบุญทั้งหลายเคยเฝ้าดูแลโลกอย่างเรียบง่าย แต่ทุกวันนี้ พระคริสต์ พระมารดาของพระเจ้า และนักบุญทั้งหลายต้องคอยจับคนคนหนึ่งให้ทันที่ใดที่หนึ่ง หรือคอยดึงอีกคนให้หยุดจากบางสิ่งอยู่ตลอดเวลา เพราะผู้คนในยุคนี้ไม่สมดุล สิ่งที่กำลังเกิดขึ้นตอนนี้—ขอพระเจ้าอย่าให้เกิดขึ้น!… มันก็เหมือนแม่ที่มีลูกหลายคนที่เลี้ยงยาก: คนหนึ่งบ้าๆ บอๆ อีกคนซนๆ และคนที่สามไม่เชื่อฟัง… ดังนั้นเธอจึงต้องคอยจับตาดูพวกเขา: ทั้งลูกของตัวเองและลูกของเพื่อนบ้านด้วย คนหนึ่งปีนสูงเกินไปและกำลังจะตกลงมา คนหนึ่งกำลังคว้ามีดและต้องการกรีดคอตัวเอง ส่วนคนที่สามกำลังเตรียมทำร้ายคนที่สี่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แม่ไม่สามารถผ่อนคลายได้ เธอไม่หลับตาแม้แต่นิดเดียว เธอกำลังเฝ้าดูพวกเขา แต่ลูกๆ กลับไม่เข้าใจความกังวลของเธอ ในทำนองเดียวกัน โลกนี้ไม่ตระหนักว่าพระเจ้ากำลังช่วยเหลือมันอยู่ หากพระเจ้าไม่ช่วยเหลือ ด้วยเทคโนโลยีสมัยใหม่ที่อันตรายรอบตัว โลกนี้คงถูกทำลายจนสิ้นซากไปนานแล้ว แต่ [โชคดี] เรามีผู้ปกป้อง: พระบิดาของเรา—พระเจ้า พระมารดาของเรา—พระมารดาอันศักดิ์สิทธิ์ที่สุดของพระเจ้า และพี่น้องของเรา—นักบุญและทูตสวรรค์ </w:t>
      </w:r>
    </w:p>
    <w:p w:rsidRPr="00C84680" w:rsidR="005C3FC8" w:rsidRDefault="00BF6B1D" w14:paraId="2D0A6B7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ความเกลียดชังของมารต่อมนุษยชาตินั้นยิ่งใหญ่เพียงใด! ความปรารถนาของศัตรูที่จะทำลายเรานั้นแรงกล้าเพียงใด! แต่เรากลับลืมไปว่าเรากำลังทำสงครามกับใคร หากท่านรู้ได้เพียงว่ามารได้พันโลกด้วยหางของมันมาแล้วกี่ครั้ง เพื่อพยายามทำลายมัน! แต่พระเจ้าไม่ทรงยอมให้เขาทำเช่นนั้น; พระองค์ทรงขัดขวางแผนการของเขา พระเจ้าทรงนำความดีมาแม้จากความชั่วที่มารพยายามก่อให้เกิดขึ้น; พระองค์ทรงนำความดีอันยิ่งใหญ่มาได้จากความชั่ว มารกำลังไถโลกอยู่ตอนนี้ แต่ในที่สุดคือพระคริสต์ผู้จะหว่านเมล็ดพันธุ์ลงบนโลกนี้ </w:t>
      </w:r>
    </w:p>
    <w:p w:rsidRPr="00347B46" w:rsidR="005C3FC8" w:rsidRDefault="00BF6B1D" w14:paraId="03CA2834" w14:textId="3416474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จงพิจารณาสิ่งนี้: เพราะพระเจ้าผู้ทรงความดีไม่เคยทรงอนุญาตให้บททดสอบอันใหญ่หลวงยืดเยื้อเกินกว่าสามชั่วอายุคน พระองค์ทรงทิ้งเมล็ดพันธุ์แห่งความหวังไว้เสมอ ก่อนการถูกกวาดต้อนไปเป็นเชลยที่บาบิโลน ชาวอิสราเอลได้ซ่อนไฟจากเครื่องบูชาครั้งสุดท้ายไว้ในบ่อน้ำที่ว่างเปล่า เพื่อที่พวกเขาจะได้จุดไฟจากมันในภายหลังสำหรับเครื่องบูชาครั้งใหม่ และจริง ๆ แล้ว — เจ็ดสิบปีต่อมา เมื่อพวกเขากลับจากการถูกกักขัง ไฟสำหรับการบูชาครั้งแรกก็ถูกจุดขึ้นจากสิ่งที่พวกเขาพบในบ่อน้ำนั้น</w:t>
      </w:r>
      <w:r w:rsidR="0062293F">
        <w:rPr>
          <w:rStyle w:val="FootnoteReference"/>
          <w:lang w:val="ru-RU"/>
        </w:rPr>
        <w:footnoteReference w:id="17"/>
      </w:r>
      <w:r w:rsidRPr="00C84680">
        <w:rPr>
          <w:lang w:val="ru-RU"/>
        </w:rPr>
        <w:t xml:space="preserve"> ในทุกช่วงเวลาที่ยากลำบาก ไม่ทุกคนจะถูกดึงดูดไปสู่ความชั่วร้าย พระเจ้าทรงรักษาเชื้อไว้สำหรับรุ่นต่อๆ ไป ผู้คอมมิวนิสต์ได้ต่อต้านมา 75 ปี และยืนหยัดมา 75 ปี — พอดีสามรุ่น แต่ผู้ไซออนิสต์ แม้จะต่อต้านมาหลายปี ก็จะไม่ยืนหยัดได้แม้เพียงเจ็ดปี</w:t>
      </w:r>
    </w:p>
    <w:p w:rsidRPr="00347B46" w:rsidR="005C3DE9" w:rsidP="005C3DE9" w:rsidRDefault="005C3DE9" w14:paraId="17A90B9C" w14:textId="77777777">
      <w:pPr>
        <w:rPr>
          <w:lang w:val="ru-RU"/>
        </w:rPr>
      </w:pPr>
    </w:p>
    <w:p w:rsidRPr="00C84680" w:rsidR="005C3FC8" w:rsidP="002F08DD" w:rsidRDefault="00BF6B1D" w14:paraId="7D74FBB0" w14:textId="77777777">
      <w:pPr>
        <w:pStyle w:val="Heading4"/>
        <w:rPr>
          <w:lang w:val="ru-RU"/>
        </w:rPr>
      </w:pPr>
      <w:bookmarkStart w:name="_Toc196745344" w:id="27"/>
      <w:bookmarkStart w:name="_Toc196745501" w:id="28"/>
      <w:bookmarkStart w:name="_Toc225094855" w:id="29"/>
      <w:r w:rsidRPr="00C84680">
        <w:rPr>
          <w:i/>
          <w:iCs/>
          <w:lang w:val="ru-RU"/>
        </w:rPr>
        <w:t xml:space="preserve">ช่วงเวลาที่ยากลำบากกำลังรออยู่ข้างหน้า</w:t>
      </w:r>
      <w:bookmarkEnd w:id="27"/>
      <w:bookmarkEnd w:id="28"/>
      <w:bookmarkEnd w:id="29"/>
    </w:p>
    <w:p w:rsidRPr="00C84680" w:rsidR="005C3FC8" w:rsidRDefault="00BF6B1D" w14:paraId="0BE8784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พระเจ้ากำลังทรงอนุญาตให้มีการเปลี่ยนแปลงอย่างรุนแรงเกิดขึ้น ขณะนี้ ยุคสมัยที่ยากลำบากกำลังรออยู่ข้างหน้า การทดสอบครั้งใหญ่กำลังรอเราอยู่ ขอให้เราตระหนักถึงเรื่องนี้อย่างจริงจัง และเริ่มใช้ชีวิตอย่างจิตวิญญาณ สถานการณ์กำลังบังคับเรา — และจะยังคงบังคับเราต่อไป — ให้ทำงานทางจิตวิญญาณ อย่างไรก็ตาม การทำงานทางจิตวิญญาณนี้จะคุ้มค่าก็ต่อเมื่อเราทำด้วยความยินดี ด้วยความสมัครใจของตนเอง และไม่ใช่เพราะถูกความเศร้าโศกบังคับให้ทำ นักบุญหลายคนคงจะขอให้ได้เกิดในยุคของเรา เพื่อจะได้ทำความดีอันยิ่งใหญ่ </w:t>
      </w:r>
    </w:p>
    <w:p w:rsidRPr="00C84680" w:rsidR="005C3FC8" w:rsidRDefault="00BF6B1D" w14:paraId="705A014B" w14:textId="61F241B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ฉันรู้สึกยินดีเมื่อมีบางคนขู่ฉันเพราะฉันไม่ยอมเงียบและขัดขวางแผนการของพวกเขา เมื่อกลางดึก ฉันได้ยินเสียงใครบางคนกระโดดข้ามรั้วเข้ามาในลานของคาลิวา หัวใจฉันก็เริ่มเต้นด้วยความสุขอันหวานชื่น แต่เมื่อผู้มาเยือนยามค่ำคืนถามว่า </w:t>
      </w:r>
      <w:r w:rsidRPr="00C84680">
        <w:rPr>
          <w:lang w:val="ru-RU"/>
        </w:rPr>
        <w:t xml:space="preserve">‘มีโทรเลขมาถึงแล้ว โปรดอธิษฐานเผื่อคนนั้นคนนี้ที่ป่วย!</w:t>
      </w:r>
      <w:r w:rsidR="002F08DD">
        <w:rPr>
          <w:lang w:val="ru-RU"/>
        </w:rPr>
        <w:t xml:space="preserve">’</w:t>
      </w:r>
      <w:r w:rsidRPr="00C84680">
        <w:rPr>
          <w:lang w:val="ru-RU"/>
        </w:rPr>
        <w:t xml:space="preserve"> — แล้วฉันก็พูดกับตัวเองว่า: </w:t>
      </w:r>
      <w:r w:rsidRPr="00C84680">
        <w:rPr>
          <w:lang w:val="ru-RU"/>
        </w:rPr>
        <w:t xml:space="preserve">‘อ้า นี่เอง! ดูเหมือนว่าฉันล้มเหลวอีกครั้ง!</w:t>
      </w:r>
      <w:r w:rsidR="002F08DD">
        <w:rPr>
          <w:lang w:val="ru-RU"/>
        </w:rPr>
        <w:t xml:space="preserve">..’ </w:t>
      </w:r>
      <w:r w:rsidRPr="00C84680">
        <w:rPr>
          <w:lang w:val="ru-RU"/>
        </w:rPr>
        <w:t xml:space="preserve">ฉันพูดเช่นนี้ไม่ใช่เพราะเบื่อชีวิต แต่เพราะฉันยินดีกับโอกาสที่จะได้ตายเพื่อพระคริสต์ ดังนั้น ขอให้เราทุกคนยินดีที่โอกาสอันดีเช่นนี้ได้ปรากฏขึ้นในวันนี้ รางวัลอันยิ่งใหญ่กำลังรอคอยผู้ที่ปรารถนาจะเป็นมรณสักขี </w:t>
      </w:r>
    </w:p>
    <w:p w:rsidRPr="00C84680" w:rsidR="005C3FC8" w:rsidRDefault="00BF6B1D" w14:paraId="47F0967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ในอดีต เมื่อสงครามปะทุขึ้น ผู้ชายจะออกไปต่อสู้กับศัตรู เพื่อปกป้องมาตุภูมิและประชาชนของเขา แต่ตอนนี้ เรากำลังก้าวเข้าสู่สมรภูมิ ไม่ใช่เพื่อปกป้องมาตุภูมิ เราเข้าสู่สมรภูมิ ไม่ใช่เพื่อป้องกันไม่ให้พวกป่าเถื่อนเผาบ้านเรือนของเรา ล่วงละเมิดพี่น้องหญิงของเรา และทำให้เราเสื่อมเสียเกียรติ เราไม่ได้ทำสงครามเพื่อผลประโยชน์แห่งชาติหรือเพื่ออุดมการณ์ใดๆ ทั้งสิ้น แต่ตอนนี้เรากำลังต่อสู้อยู่สองฝ่าย คือฝ่ายของพระคริสต์ หรือฝ่ายของมาร ใครอยู่ฝ่ายใด — ความสมดุลของอำนาจนั้นชัดเจนแจ่มแจ้ง ในช่วงการยึดครอง คุณจะถือเป็นวีรบุรุษหากไม่ทักทายชาวเยอรมัน ตอนนี้ คุณจะถือเป็นวีรบุรุษหากไม่ทักทายปีศาจ </w:t>
      </w:r>
    </w:p>
    <w:p w:rsidRPr="00C84680" w:rsidR="005C3FC8" w:rsidRDefault="00BF6B1D" w14:paraId="73C9A673" w14:textId="3E68D4D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ไม่ว่าทางใดทางหนึ่ง เราจะต้องเป็นพยานต่อเหตุการณ์อันน่าสะพรึงกลัว การต่อสู้ทางจิตวิญญาณจะเกิดขึ้น ผู้ศักดิ์สิทธิ์จะได้รับการชำระให้บริสุทธิ์ยิ่งขึ้น ในขณะที่ผู้ไม่บริสุทธิ์จะกลายเป็นผู้ชั่วร้ายยิ่งขึ้น</w:t>
      </w:r>
      <w:r w:rsidR="00A33B0C">
        <w:rPr>
          <w:rStyle w:val="FootnoteReference"/>
          <w:lang w:val="ru-RU"/>
        </w:rPr>
        <w:footnoteReference w:id="18"/>
      </w:r>
      <w:r w:rsidRPr="00C84680">
        <w:rPr>
          <w:lang w:val="ru-RU"/>
        </w:rPr>
        <w:t xml:space="preserve"> พายุกำลังรอเราอยู่ </w:t>
      </w:r>
      <w:r w:rsidRPr="00C84680">
        <w:rPr>
          <w:lang w:val="ru-RU"/>
        </w:rPr>
        <w:t xml:space="preserve">และการต่อสู้ของเรา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มีราคาที่ต้องจ่าย เพราะตอนนี้ศัตรูของเราไม่ใช่ อาลี ปาชา ไม่ใช่ ฮิตเลอร์ และไม่ใช่ มุสโสลินี แต่คือปีศาจเอง และด้วยเหตุนี้ รางวัลของเราจะเป็นรางวัลจากสวรรค์ </w:t>
      </w:r>
    </w:p>
    <w:p w:rsidRPr="00347B46" w:rsidR="005C3FC8" w:rsidRDefault="00BF6B1D" w14:paraId="15135109" w14:textId="6B0C474C">
      <w:pPr>
        <w:pStyle w:val="paragraph"/>
        <w:spacing w:before="30" w:after="30"/>
        <w:ind w:start="60" w:end="60"/>
        <w:rPr>
          <w:i/>
          <w:iCs/>
          <w:lang w:val="ru-RU"/>
        </w:rPr>
      </w:pPr>
      <w:r w:rsidRPr="00C84680">
        <w:rPr>
          <w:i/>
          <w:iCs/>
          <w:lang w:val="ru-RU"/>
        </w:rPr>
        <w:t xml:space="preserve">ขอให้พระเจ้า ผู้เป็นพระเจ้าผู้ดี เปลี่ยนความชั่วให้กลายเป็นความดี </w:t>
      </w:r>
      <w:r w:rsidRPr="00C84680">
        <w:rPr>
          <w:i/>
          <w:iCs/>
          <w:lang w:val="ru-RU"/>
        </w:rPr>
        <w:t xml:space="preserve">อาเมน</w:t>
      </w:r>
    </w:p>
    <w:p w:rsidRPr="00347B46" w:rsidR="005C3DE9" w:rsidP="005C3DE9" w:rsidRDefault="005C3DE9" w14:paraId="61B35DCF" w14:textId="77777777">
      <w:pPr>
        <w:rPr>
          <w:lang w:val="ru-RU"/>
        </w:rPr>
      </w:pPr>
    </w:p>
    <w:p w:rsidRPr="00347B46" w:rsidR="005C3DE9" w:rsidP="005C3DE9" w:rsidRDefault="005C3DE9" w14:paraId="7BD86A78" w14:textId="77777777">
      <w:pPr>
        <w:rPr>
          <w:lang w:val="ru-RU"/>
        </w:rPr>
      </w:pPr>
    </w:p>
    <w:p w:rsidRPr="00C84680" w:rsidR="005C3FC8" w:rsidRDefault="005C3DE9" w14:paraId="2118752D" w14:textId="5D8F64A0">
      <w:pPr>
        <w:pStyle w:val="Heading2"/>
        <w:keepNext w:val="0"/>
        <w:spacing w:before="390" w:after="240"/>
        <w:rPr>
          <w:lang w:val="ru-RU"/>
        </w:rPr>
      </w:pPr>
      <w:bookmarkStart w:name="_Toc196745345" w:id="30"/>
      <w:bookmarkStart w:name="_Toc196745502" w:id="31"/>
      <w:bookmarkStart w:name="_Toc225094856" w:id="32"/>
      <w:r w:rsidRPr="00C84680">
        <w:rPr>
          <w:lang w:val="ru-RU"/>
        </w:rPr>
        <w:t xml:space="preserve">ส่วน</w:t>
      </w:r>
      <w:r w:rsidRPr="00347B46">
        <w:rPr>
          <w:lang w:val="ru-RU"/>
        </w:rPr>
        <w:t xml:space="preserve"> 1</w:t>
      </w:r>
      <w:r w:rsidRPr="00C84680">
        <w:rPr>
          <w:lang w:val="ru-RU"/>
        </w:rPr>
        <w:t xml:space="preserve">.</w:t>
      </w:r>
      <w:r w:rsidRPr="005C3DE9">
        <w:rPr>
          <w:lang w:val="ru-RU"/>
        </w:rPr>
        <w:t xml:space="preserve"> </w:t>
      </w:r>
      <w:r w:rsidRPr="00347B46">
        <w:rPr>
          <w:lang w:val="ru-RU"/>
        </w:rPr>
        <w:br/>
      </w:r>
      <w:r w:rsidRPr="00C84680">
        <w:rPr>
          <w:lang w:val="ru-RU"/>
        </w:rPr>
        <w:t xml:space="preserve">เกี่ยวกับบาปและมาร</w:t>
      </w:r>
      <w:bookmarkEnd w:id="30"/>
      <w:bookmarkEnd w:id="31"/>
      <w:bookmarkEnd w:id="32"/>
    </w:p>
    <w:p w:rsidRPr="00C84680" w:rsidR="005C3FC8" w:rsidRDefault="009F3FC8" w14:paraId="42540DF3" w14:textId="1098A257">
      <w:pPr>
        <w:pStyle w:val="paragraph"/>
        <w:spacing w:before="30" w:after="30"/>
        <w:ind w:start="60" w:end="60"/>
        <w:rPr>
          <w:lang w:val="ru-RU"/>
        </w:rPr>
      </w:pPr>
      <w:r w:rsidRPr="00C84680" w:rsidR="00BF6B1D">
        <w:rPr>
          <w:i/>
          <w:iCs/>
          <w:lang w:val="ru-RU"/>
        </w:rPr>
        <w:t xml:space="preserve">“เมื่ออยู่ห่างจากพระเยซูผู้หวานชื่น เราต้องดื่มจากถ้วยที่ขม</w:t>
      </w:r>
      <w:r w:rsidR="002F08DD">
        <w:rPr>
          <w:i/>
          <w:iCs/>
          <w:lang w:val="ru-RU"/>
        </w:rPr>
        <w:t xml:space="preserve">”</w:t>
      </w:r>
    </w:p>
    <w:p w:rsidRPr="00347B46" w:rsidR="005C3FC8" w:rsidP="005C3DE9" w:rsidRDefault="005C3FC8" w14:paraId="2DA7EB82" w14:textId="25A2A2AC">
      <w:pPr>
        <w:rPr>
          <w:lang w:val="ru-RU"/>
        </w:rPr>
      </w:pPr>
    </w:p>
    <w:p w:rsidRPr="00347B46" w:rsidR="005C3DE9" w:rsidP="005C3DE9" w:rsidRDefault="005C3DE9" w14:paraId="24D3AFC7" w14:textId="77777777">
      <w:pPr>
        <w:rPr>
          <w:lang w:val="ru-RU"/>
        </w:rPr>
      </w:pPr>
    </w:p>
    <w:p w:rsidRPr="00C84680" w:rsidR="005C3FC8" w:rsidP="005C3DE9" w:rsidRDefault="005C3DE9" w14:paraId="1E02B7F7" w14:textId="0E3CA1ED">
      <w:pPr>
        <w:pStyle w:val="Heading3"/>
        <w:rPr>
          <w:lang w:val="ru-RU"/>
        </w:rPr>
      </w:pPr>
      <w:bookmarkStart w:name="_Toc196745346" w:id="33"/>
      <w:bookmarkStart w:name="_Toc196745503" w:id="34"/>
      <w:bookmarkStart w:name="_Toc225094857" w:id="35"/>
      <w:r w:rsidRPr="00C84680">
        <w:rPr>
          <w:lang w:val="ru-RU"/>
        </w:rPr>
        <w:t xml:space="preserve">บทที่</w:t>
      </w:r>
      <w:r w:rsidRPr="00347B46">
        <w:rPr>
          <w:lang w:val="ru-RU"/>
        </w:rPr>
        <w:t xml:space="preserve"> 1</w:t>
      </w:r>
      <w:r w:rsidRPr="00C84680" w:rsidR="00BF6B1D">
        <w:rPr>
          <w:lang w:val="ru-RU"/>
        </w:rPr>
        <w:t xml:space="preserve">.</w:t>
      </w:r>
      <w:r w:rsidRPr="005C3DE9">
        <w:rPr>
          <w:lang w:val="ru-RU"/>
        </w:rPr>
        <w:t xml:space="preserve"> </w:t>
      </w:r>
      <w:r w:rsidRPr="00347B46">
        <w:rPr>
          <w:lang w:val="ru-RU"/>
        </w:rPr>
        <w:br/>
      </w:r>
      <w:r w:rsidRPr="00C84680" w:rsidR="00BF6B1D">
        <w:rPr>
          <w:lang w:val="ru-RU"/>
        </w:rPr>
        <w:t xml:space="preserve">เกี่ยวกับเรื่องที่บาปได้กลายเป็นสิ่งที่นิยม</w:t>
      </w:r>
      <w:bookmarkEnd w:id="33"/>
      <w:bookmarkEnd w:id="34"/>
      <w:bookmarkEnd w:id="35"/>
    </w:p>
    <w:p w:rsidRPr="00C84680" w:rsidR="005C3FC8" w:rsidRDefault="00BF6B1D" w14:paraId="69583B1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 ท่านเคยบอกใครบางคนว่าจะมีสงครามเกิดขึ้นใช่ไหมครับ? </w:t>
      </w:r>
    </w:p>
    <w:p w:rsidRPr="00C84680" w:rsidR="005C3FC8" w:rsidRDefault="00BF6B1D" w14:paraId="78E0FD88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ผมเองไม่ได้พูดอะไรทั้งนั้น แต่คนๆ ก็พูดตามใจชอบกันทั้งนั้น และแม้ผมจะรู้อะไรสักอย่าง — ผมจะบอกใครได้ล่ะ?.. </w:t>
      </w:r>
    </w:p>
    <w:p w:rsidRPr="00C84680" w:rsidR="005C3FC8" w:rsidRDefault="00BF6B1D" w14:paraId="6A6B527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สงครามนั้น, เกโรนดา, เป็นความป่าเถื่อนอย่างยิ่ง!… </w:t>
      </w:r>
    </w:p>
    <w:p w:rsidRPr="00C84680" w:rsidR="005C3FC8" w:rsidRDefault="00BF6B1D" w14:paraId="3247E6C4" w14:textId="7CDD55B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หากผู้คนไม่ได้ </w:t>
      </w:r>
      <w:r w:rsidRPr="00C84680">
        <w:rPr>
          <w:lang w:val="ru-RU"/>
        </w:rPr>
        <w:t xml:space="preserve">‘ทำให้บาปดูดีขึ้น’ พวกเขาก็คงไม่ถึงระดับความป่าเถื่อนนี้ แต่ความป่าเถื่อนที่ร้ายแรงยิ่งกว่าคือภัยพิบัติทางศีลธรรม ผู้คนกำลังเสื่อมทรามทั้งทางจิตวิญญาณและร่างกาย มีชายคนหนึ่งพูดกับผมว่า</w:t>
      </w:r>
      <w:r w:rsidRPr="00C84680">
        <w:rPr>
          <w:lang w:val="ru-RU"/>
        </w:rPr>
        <w:t xml:space="preserve">: ‘ผู้คนเรียกเอเธนส์ว่าป่า แต่ดูสิ—ไม่มีใครออกจากป่านี้เลย ทุกคนพูดว่า </w:t>
      </w:r>
      <w:r w:rsidRPr="00C84680">
        <w:rPr>
          <w:lang w:val="ru-RU"/>
        </w:rPr>
        <w:t xml:space="preserve">‘ป่า!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และทุกคนก็พากันหลั่งไหลเข้าสู่</w:t>
      </w:r>
      <w:r w:rsidR="002F08DD">
        <w:rPr>
          <w:lang w:val="ru-RU"/>
        </w:rPr>
        <w:t xml:space="preserve">ป่านี้” </w:t>
      </w:r>
      <w:r w:rsidRPr="00C84680">
        <w:rPr>
          <w:lang w:val="ru-RU"/>
        </w:rPr>
        <w:t xml:space="preserve">มนุษย์มาถึงจุดนี้แล้วหรือ! ถึงขั้นสัตว์แล้ว คุณรู้ดีว่าสัตว์เป็นอย่างไร: ก่อนอื่นพวกมันเข้าไปในคอก ถ่ายอุจจาระและปัสสาวะ; แล้วมูลสัตว์ก็เริ่มเน่าเปื่อยและคุกรุ่น สัตว์จึงรู้สึกอบอุ่น พวกมันชอบอยู่ในคอกและไม่อยากออกจากที่นั่น สิ่งที่ผมต้องการกล่าวคือว่า ผู้คนก็รู้สึกถึง </w:t>
      </w:r>
      <w:r w:rsidR="002F08DD">
        <w:rPr>
          <w:lang w:val="ru-RU"/>
        </w:rPr>
        <w:t xml:space="preserve">‘ความอบอุ่น’ </w:t>
      </w:r>
      <w:r w:rsidRPr="00C84680">
        <w:rPr>
          <w:lang w:val="ru-RU"/>
        </w:rPr>
        <w:t xml:space="preserve">ของบาป และไม่ต้องการจะจากไป พวกเขาสามารถได้กลิ่นเหม็นได้ แต่กลับไม่อยากทิ้งความอบอุ่นนั้นไป หากมีผู้มาใหม่เข้ามาในโรงนา เขาจะทนกลิ่นเหม็นนั้นไม่ได้ แต่ผู้หนึ่งได้ชินกับมันแล้ว เขาอยู่ในโรงนาตลอดเวลา และกลิ่นเหม็นนั้นไม่รบกวนเขา </w:t>
      </w:r>
    </w:p>
    <w:p w:rsidRPr="00C84680" w:rsidR="005C3FC8" w:rsidRDefault="00BF6B1D" w14:paraId="0B6CBBE2" w14:textId="7D157B4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และบางคน, เกโรนดา, ให้เหตุผลกับตัวเองว่าชีวิตที่เต็มไปด้วยบาปเช่นนี้ไม่ได้เริ่มต้นในยุคของเรา </w:t>
      </w:r>
      <w:r w:rsidRPr="00C84680">
        <w:rPr>
          <w:lang w:val="ru-RU"/>
        </w:rPr>
        <w:t xml:space="preserve">‘ดูสิ,’ พวกเขาพูด,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สิ่งที่เกิดขึ้นในกรุงโรมโบราณ!</w:t>
      </w:r>
      <w:r w:rsidR="002F08DD">
        <w:rPr>
          <w:lang w:val="ru-RU"/>
        </w:rPr>
        <w:t xml:space="preserve">..’ </w:t>
      </w:r>
    </w:p>
    <w:p w:rsidRPr="00C84680" w:rsidR="005C3FC8" w:rsidRDefault="00BF6B1D" w14:paraId="657075EF" w14:textId="01DE576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ใช่ แต่ในกรุงโรม ผู้คนบูชาภาพปั้น; พวกเขาเป็นชาวต่างศาสนา และอัครสาวกเปาโล [ในจดหมายถึงชาวโรม] ได้กล่าวถึงชาวต่างศาสนาที่ได้รับการบัพติศมาศักดิ์สิทธิ์แล้ว แต่ยังไม่ได้ละทิ้งนิสัยชั่วร้ายของพวกเขา</w:t>
      </w:r>
      <w:r w:rsidR="00A33B0C">
        <w:rPr>
          <w:rStyle w:val="FootnoteReference"/>
          <w:lang w:val="ru-RU"/>
        </w:rPr>
        <w:footnoteReference w:id="19"/>
      </w:r>
      <w:r w:rsidRPr="00C84680">
        <w:rPr>
          <w:lang w:val="ru-RU"/>
        </w:rPr>
        <w:t xml:space="preserve"> เราไม่ควรเอาตัวอย่างของการเสื่อมทรามทางศีลธรรมที่รุนแรงที่สุดในทุกยุคสมัยมาเป็นแบบอย่าง วันนี้ ความบาปได้กลายเป็นสิ่งที่นิยม ลองคิดดู — เราเป็นชาวออร์โธดอกซ์แท้ๆ แต่ดูสิว่าเรามาถึงจุดนี้แล้ว! ส่วนชาติอื่นๆ นั้น ไม่ต้องพูดถึงเลย... แต่ที่เลวร้ายที่สุดคือว่า ผู้คนในปัจจุบันนี้ เมื่อหลงใหลในบาปอย่างแพร่หลาย และเห็นว่ามีใครบางคนไม่ตามกระแส ไม่ทำบาป และมีความศรัทธาเพียงเล็กน้อย ก็เรียกคนนั้นว่าล้าหลังหรืออนุรักษ์นิยม สิ่งที่ทำให้คนเหล่านั้นรำคาญคือมีใครบางคนที่ไม่ทำบาป พวกเขามองว่าบาปคือความก้าวหน้า และนั่นคือสิ่งที่เลวร้ายที่สุด หากคนสมัยใหม่ที่อาศัยอยู่ในบาปจะยอมรับอย่างน้อยว่า [พวกเขากำลังใช้ชีวิตอย่างบาป] แล้วพระเจ้าก็จะทรงเมตตาต่อพวกเขา แต่พวกเขากลับหาเหตุผลมาสนับสนุนสิ่งที่ไม่อาจให้เหตุผลได้ และสรรเสริญบาป การมองบาปเป็นความก้าวหน้า และอ้างว่าศีลธรรมได้หมดยุคแล้ว เป็นหนึ่งในสิ่งที่ยิ่งใหญ่ที่สุดที่เป็นการหมิ่นประมาทต่อพระวิญญาณบริสุทธิ์ ดังนั้น หากใครก็ตามที่แม้จะอยู่ในโลกนี้ แต่พยายามรักษาชีวิตให้บริสุทธิ์ สิ่งนี้ย่อมมีค่าไม่น้อยเลย รางวัลอันยิ่งใหญ่กำลังรอคอยคนเช่นนั้นอยู่ </w:t>
      </w:r>
    </w:p>
    <w:p w:rsidRPr="00347B46" w:rsidR="005C3FC8" w:rsidRDefault="00BF6B1D" w14:paraId="266951CE" w14:textId="4EC40E7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ในสมัยก่อน ผู้ชายที่ประพฤติผิดศีลธรรมหรือผู้ติดสุราจะรู้สึกอับอายจนไม่กล้าไปตลาดด้วยซ้ำ เพราะผู้คนจะเยาะเย้ยเขา และหากผู้หญิงมีพฤติกรรมทางเพศที่ไม่เหมาะสม เธอก็จะกลัวจนไม่กล้าแม้แต่จะโผล่หน้าออกจากบ้าน และอาจกล่าวได้ว่า สิ่งนี้ทำหน้าที่เป็นแรงผลักดันที่ช่วยยับยั้งบาป แต่ในปัจจุบัน หากใครนั้นใช้ชีวิตอย่างถูกต้อง—เช่น หากหญิงสาวคนหนึ่งใช้ชีวิตอย่างเคร่งครัด—ผู้คนจะพูดว่า: </w:t>
      </w:r>
      <w:r w:rsidRPr="00C84680">
        <w:rPr>
          <w:lang w:val="ru-RU"/>
        </w:rPr>
        <w:t xml:space="preserve">‘เธอมาจากดวงจันทร์หรืออะไรมา?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และโดยทั่วไปแล้ว ในสมัยก่อน หากคนโลกีย์ทำบาป พวกเขาก็—วิญญาณที่น่าสงสาร—จะรู้สึกถึงน้ำหนักของบาปที่ทำลงไป และกลายเป็นคนถ่อมตัวมากขึ้นเล็กน้อย พวกเขาไม่เยาะเย้ยผู้ที่ดำเนินชีวิตตามทางจิตวิญญาณ; ตรงกันข้าม พวกเขากลับชื่นชมคนเหล่านั้น แต่ในยุคสมัยของเรา ผู้ที่กระทำบาปไม่รู้สึกผิดเลย และก็ไม่มีความเคารพต่อผู้อื่นด้วย ทุกอย่างถูกรื้อถอนจนราบเป็นหน้ากลอง หากใครไม่ดำเนินชีวิตตามโลกีย์ ผู้กระทำบาปก็จะทำให้คนนั้นกลายเป็นตัวตลก </w:t>
      </w:r>
    </w:p>
    <w:p w:rsidRPr="00347B46" w:rsidR="00975770" w:rsidP="00975770" w:rsidRDefault="00975770" w14:paraId="0AE25B0E" w14:textId="77777777">
      <w:pPr>
        <w:rPr>
          <w:lang w:val="ru-RU"/>
        </w:rPr>
      </w:pPr>
    </w:p>
    <w:p w:rsidRPr="00C84680" w:rsidR="005C3FC8" w:rsidP="00975770" w:rsidRDefault="00BF6B1D" w14:paraId="3174089B" w14:textId="77777777">
      <w:pPr>
        <w:pStyle w:val="Heading4"/>
        <w:rPr>
          <w:lang w:val="ru-RU"/>
        </w:rPr>
      </w:pPr>
      <w:bookmarkStart w:name="_Toc196745347" w:id="36"/>
      <w:bookmarkStart w:name="_Toc196745504" w:id="37"/>
      <w:bookmarkStart w:name="_Toc225094858" w:id="38"/>
      <w:r w:rsidRPr="00C84680">
        <w:rPr>
          <w:lang w:val="ru-RU"/>
        </w:rPr>
        <w:t xml:space="preserve">มโนธรรมของมนุษย์กำลังประณามพวกเขา</w:t>
      </w:r>
      <w:bookmarkEnd w:id="36"/>
      <w:bookmarkEnd w:id="37"/>
      <w:bookmarkEnd w:id="38"/>
    </w:p>
    <w:p w:rsidRPr="00C84680" w:rsidR="005C3FC8" w:rsidRDefault="00BF6B1D" w14:paraId="4B7AE1B3" w14:textId="030974A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ฝรั่งเศสไม่ใช่ประเทศกำลังพัฒนาธรรมดา แต่เป็นประเทศที่นำหน้าประเทศอื่น ๆ หลายแห่ง อย่างไรก็ตาม ในไม่กี่ปีที่ผ่านมา</w:t>
      </w:r>
      <w:r w:rsidR="00A33B0C">
        <w:rPr>
          <w:rStyle w:val="FootnoteReference"/>
          <w:lang w:val="ru-RU"/>
        </w:rPr>
        <w:footnoteReference w:id="20"/>
      </w:r>
      <w:r w:rsidRPr="00C84680">
        <w:rPr>
          <w:lang w:val="ru-RU"/>
        </w:rPr>
        <w:t xml:space="preserve"> ชาวฝรั่งเศสแปดหมื่นคนได้เปลี่ยนมานับถือศาสนาอิสลาม ทำไม? เพราะการทำบาปได้กลายเป็นสิ่งที่นิยมในหมู่พวกเขา แต่จิตสำนึกของพวกเขากลับกล่าวโทษ และพวกเขาต้องการที่จะระงับมัน ชาวกรีกโบราณ ซึ่งต้องการหาเหตุผลมาสนับสนุนความปรารถนาอันเร่าร้อนของตนเอง จึงได้สร้างเทพเจ้าสิบสององค์ขึ้นมา เช่นเดียวกัน ชาวฝรั่งเศสก็พยายามหาศาสนาที่จะมาสนับสนุนความปรารถนาอันเร่าร้อนของพวกเขา เพื่อให้ปัญหานี้ไม่รบกวนจิตใจพวกเขาอีกต่อไป อาจกล่าวได้ว่า อิสลามนั้นเหมาะกับพวกเขาอย่างยิ่ง: คุณสามารถมีภรรยาได้เท่าที่ต้องการ และในโลกหลังความตาย ศรัทธานี้สัญญาว่าจะมีข้าวพิลาฟไม่สิ้นสุด ครีมเปรี้ยวอย่างล้นหลาม และทะเลน้ำผึ้งที่กว้างใหญ่ไพศาล และหากผู้ตายได้รับการล้างด้วยน้ำอุ่นหลังเสียชีวิต เขา [ตามความเชื่อ] จะได้รับการชำระล้างบาป—ไม่ว่าจะมีมากเพียงใดก็ตาม พวกเขาจะไปพบอัลลอฮ์ในสภาพที่สะอาดบริสุทธิ์! จะต้องการอะไรอีก? ทุกอย่างสะดวกสบายเหลือเกิน! แต่ชาวฝรั่งเศสจะไม่พบความสงบ พวกเขาปรารถนาความสงบภายใน แต่จะไม่พบมัน เพราะไม่มีคำอธิบายใดที่จะให้เหตุผลแก่ความปรารถนาอันเร่าร้อนของพวกเขาได้ </w:t>
      </w:r>
    </w:p>
    <w:p w:rsidRPr="00347B46" w:rsidR="005C3FC8" w:rsidRDefault="00BF6B1D" w14:paraId="44315D21" w14:textId="6DAF742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ไม่ว่าผู้คนจะคิดค้นอะไรขึ้นมา ไม่ว่าพวกเขาจะซ่อนตัวอยู่หลังความไร้ความรู้สึกอย่างไร — พวกเขาก็ยังหาความสงบไม่ได้ ในความพยายามที่จะหาเหตุผลมาสนับสนุนสิ่งที่ไม่มีเหตุผลได้ จิตวิญญาณของพวกเขาจึงถูกทรมาน พวกเขาถูกฉีกขาดจากภายใน นั่นคือเหตุผลที่จิตวิญญาณที่น่าเวทนาเหล่านี้จึงแสวงหาสิ่งเบี่ยงเบนความสนใจ วิ่งวุ่นอยู่ในบาร์และคลับกลางคืน ดื่มจนมึนเมา ดูโทรทัศน์… กล่าวอีกนัยหนึ่ง จิตสำนึกของพวกเขาคอยกล่าวโทษ และเพื่อเบี่ยงเบนความสนใจจากสิ่งนั้น พวกเขาจึงทำเรื่องโง่เขลา และแม้เมื่อพวกเขากำลังนอนหลับ — คุณคิดว่าพวกเขาจะรู้สึกสงบใจได้หรือไม่? มนุษย์มีมโนธรรม มโนธรรมคือพระคัมภีร์ศักดิ์สิทธิ์เล่มแรกที่พระเจ้าประทานให้แก่มนุษย์กลุ่มแรก เรา </w:t>
      </w:r>
      <w:r w:rsidR="002F08DD">
        <w:rPr>
          <w:lang w:val="ru-RU"/>
        </w:rPr>
        <w:t xml:space="preserve">‘สืบทอด’ </w:t>
      </w:r>
      <w:r w:rsidRPr="00C84680">
        <w:rPr>
          <w:lang w:val="ru-RU"/>
        </w:rPr>
        <w:t xml:space="preserve">มโนธรรมจากพ่อแม่ เหมือนกับการถ่ายเอกสาร ไม่ว่าคนนั้นจะเหยียบย่ำมโนธรรมของตัวเองมากเพียงใด มันก็จะยังคงกล่าวโทษเขาจากภายใน นั่นคือเหตุผลที่คนเขาพูดว่า </w:t>
      </w:r>
      <w:r w:rsidR="002F08DD">
        <w:rPr>
          <w:lang w:val="ru-RU"/>
        </w:rPr>
        <w:t xml:space="preserve">‘มีหนอนกำลังกัดกินเขา’ </w:t>
      </w:r>
      <w:r w:rsidRPr="00C84680">
        <w:rPr>
          <w:lang w:val="ru-RU"/>
        </w:rPr>
        <w:t xml:space="preserve">เพราะท้ายที่สุดแล้ว ไม่มีสิ่งใดหวานชื่นไปกว่ามโนธรรมที่สงบและนิ่งสงบ คนเช่นนั้นจะรู้สึกเบิกบานจากภายใน และจากนั้นเขาก็จะทะยานขึ้น</w:t>
      </w:r>
    </w:p>
    <w:p w:rsidRPr="00347B46" w:rsidR="00975770" w:rsidP="00975770" w:rsidRDefault="00975770" w14:paraId="2DAD8C44" w14:textId="77777777">
      <w:pPr>
        <w:rPr>
          <w:lang w:val="ru-RU"/>
        </w:rPr>
      </w:pPr>
    </w:p>
    <w:p w:rsidRPr="00C84680" w:rsidR="005C3FC8" w:rsidP="00975770" w:rsidRDefault="00BF6B1D" w14:paraId="34CE914F" w14:textId="77777777">
      <w:pPr>
        <w:pStyle w:val="Heading4"/>
        <w:rPr>
          <w:lang w:val="ru-RU"/>
        </w:rPr>
      </w:pPr>
      <w:bookmarkStart w:name="_Toc196745348" w:id="39"/>
      <w:bookmarkStart w:name="_Toc196745505" w:id="40"/>
      <w:bookmarkStart w:name="_Toc225094859" w:id="41"/>
      <w:r w:rsidRPr="00C84680">
        <w:rPr>
          <w:lang w:val="ru-RU"/>
        </w:rPr>
        <w:t xml:space="preserve">เมื่อคนใดหันหลังให้พระเจ้า เขาจะประสบกับความทรมานเหมือนในนรก</w:t>
      </w:r>
      <w:bookmarkEnd w:id="39"/>
      <w:bookmarkEnd w:id="40"/>
      <w:bookmarkEnd w:id="41"/>
    </w:p>
    <w:p w:rsidRPr="00C84680" w:rsidR="005C3FC8" w:rsidRDefault="00BF6B1D" w14:paraId="73A940C3" w14:textId="7A3CE01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ผมไม่สามารถจำได้แม้แต่เพียงวันเดียวที่ผมไม่เคยได้รับความปลอบประโลมจากพระเจ้า มีช่วงเวลาที่ความสงบหายไปบ้าง และในช่วงเวลาเช่นนั้น ผมรู้สึกไม่สบาย ดังนั้น ผมจึงสามารถเข้าใจได้ว่าชีวิตของคนส่วนใหญ่ทุกข์ทรมานเพียงใด พวกเขาได้หันหลังให้พระเจ้า และด้วยเหตุนี้จึงถูกพรากจากความปลอบประโลมจากพระเจ้า ยิ่งคนใดห่างไกลจากพระเจ้ามากเท่าไร ชีวิตของเขาก็ยิ่งยากลำบากมากขึ้นเท่านั้น แต่หากใครมีพระเจ้า ก็ไม่จำเป็นต้องมีสิ่งอื่นใดอีก และไม่ปรารถนาสิ่งใดเพิ่มเติม นั่นคือจุดสำคัญทั้งหมด หากในทางตรงกันข้าม คนนั้นมีทุกสิ่งแต่ขาดพระเจ้า เขาจะประสบกับความทุกข์ทรมานภายใน ดังนั้น เราต้องเข้าใกล้พระเจ้าให้มากที่สุดเท่าที่จะทำได้ เฉพาะในพระพักตร์พระเจ้าเท่านั้นที่คนเราจะพบความสุข—ความสุขที่แท้จริงและนิรันดร์ เมื่ออยู่ห่างไกลจากพระเยซูผู้หวานชื่น เราต้องดื่มจากถ้วยที่ขมขื่น เมื่อคนแก่กลายเป็นผู้ใหญ่ — ลูกของกษัตริย์ — เขาจะได้ลิ้มรสความสุขอันศักดิ์สิทธิ์ ความหวานชื่นจากสวรรค์ และสัมผัสความสุขดั่งสวรรค์; แม้ในชีวิตนี้ เขาก็รู้สึกได้บ้างแล้วถึงความสุขของสวรรค์ จากความสุขสวรรค์ที่น้อยลง มนุษย์ก้าวไปสู่ความสุขที่ยิ่งใหญ่ขึ้นทุกวัน เขาถามตัวเองว่า: </w:t>
      </w:r>
      <w:r w:rsidRPr="00C84680">
        <w:rPr>
          <w:lang w:val="ru-RU"/>
        </w:rPr>
        <w:t xml:space="preserve">‘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ในสวรรค์นี้ มีสิ่งใดที่ยิ่งใหญ่กว่าสิ่งที่ฉันกำลังสัมผัสอยู่ตอนนี้?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เขาอยู่ในสภาพที่ไม่อาจทำภารกิจใดได้ จากความอบอุ่นและความหวานชื่นอันศักดิ์สิทธิ์นี้ เข่าของเขาอ่อนระทวยราวกับเทียนไข หัวใจของเขาถูกท่วมท้นด้วยความสุขจนสั่นระริก มันปรารถนาจะทะลุผ่านผนังดินเหนียวบางๆ ของกรงซี่โครงและบินหนีไป—เพราะโลกและทุกสิ่งในโลกนี้ ดูเหมือนสิ่งไร้ค่าในสายตาหัวใจของเขา </w:t>
      </w:r>
    </w:p>
    <w:p w:rsidRPr="00C84680" w:rsidR="005C3FC8" w:rsidRDefault="00BF6B1D" w14:paraId="3F267A77" w14:textId="5D44E3D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ในตอนแรก มนุษย์เคยอยู่ในการร่วมเป็นหนึ่งเดียวกับพระเจ้า แต่ต่อมาเขาได้หันหลังให้พระเจ้า และเริ่มรู้สึกเหมือนเคยอาศัยอยู่ในวัง แต่แล้วเมื่อพบว่าตัวเองอยู่ด้านนอกประตูวังตลอดไป ก็เพียงแต่มองวังจากไกลๆ และร้องไห้ เหมือนเด็กที่ทุกข์ทรมานเมื่อถูกแยกจากแม่ มนุษย์ที่หันหลังให้พระเจ้าก็ทุกข์ทรมานและเจ็บปวดเช่นกัน ด้วยการหันหลังให้พระเจ้า มนุษย์ต้องเผชิญกับความทรมานเหมือนในนรก ปีศาจได้ประสบความสำเร็จในการนำมนุษย์ให้ห่างไกลจากพระเจ้าจนผู้คนเริ่มบูชาภาพปั้นและถวายลูกหลานของตนเป็นเครื่องบูชา นี่ช่างน่าสะพรึงกลัวเพียงใด! และยังมีปีศาจอีก: พวกมันขุด </w:t>
      </w:r>
      <w:r w:rsidR="002F08DD">
        <w:rPr>
          <w:lang w:val="ru-RU"/>
        </w:rPr>
        <w:t xml:space="preserve">‘พระเจ้า’</w:t>
      </w:r>
      <w:r w:rsidRPr="00C84680">
        <w:rPr>
          <w:lang w:val="ru-RU"/>
        </w:rPr>
        <w:t xml:space="preserve"> เหล่านี้มาจากที่ไหนกัน</w:t>
      </w:r>
      <w:r w:rsidRPr="00C84680">
        <w:rPr>
          <w:lang w:val="ru-RU"/>
        </w:rPr>
        <w:t xml:space="preserve">? </w:t>
      </w:r>
      <w:r w:rsidRPr="00C84680">
        <w:rPr>
          <w:lang w:val="ru-RU"/>
        </w:rPr>
        <w:t xml:space="preserve">‘พระเจ้า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คามอส!..</w:t>
      </w:r>
      <w:r w:rsidR="00A33B0C">
        <w:rPr>
          <w:rStyle w:val="FootnoteReference"/>
          <w:lang w:val="ru-RU"/>
        </w:rPr>
        <w:footnoteReference w:id="21"/>
      </w:r>
      <w:r w:rsidRPr="00C84680">
        <w:rPr>
          <w:lang w:val="ru-RU"/>
        </w:rPr>
        <w:t xml:space="preserve"> แค่ได้ยินชื่อหนึ่งในนั้น ก็เพียงพอแล้ว! แต่ผู้ที่ทุกข์ทรมานที่สุดคือปีศาจเอง — เพราะเขาคือผู้ที่หลงทางไกลที่สุดจากพระเจ้าและจากความรัก แต่เมื่อความรักจากไป ความทรมานเหมือนนรกก็เริ่มต้นขึ้น สิ่งที่ตรงข้ามกับความรักคืออะไร? ความชั่วร้าย และความชั่วร้ายกับความทรมานนั้นคือสิ่งเดียวกัน </w:t>
      </w:r>
    </w:p>
    <w:p w:rsidRPr="00347B46" w:rsidR="005C3FC8" w:rsidRDefault="00BF6B1D" w14:paraId="42350A5C" w14:textId="683C0A1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ผู้ที่หันหลังให้พระเจ้าจะตกอยู่ภายใต้อิทธิพลของปีศาจ ส่วนผู้ที่ใช้ชีวิตกับพระเจ้าจะได้รับพระคุณของพระเจ้า พระคุณของพระเจ้าจะประทานให้แก่ผู้ที่มีมัน และหากใครมีพระคุณเพียงเล็กน้อยแต่ปฏิบัติต่อมันโดยไม่มีความเคารพอย่างสมควร แม้แต่ส่วนน้อยที่เขามีอยู่ก็จะถูกพรากไปจากเขา</w:t>
      </w:r>
      <w:r w:rsidR="00746EE6">
        <w:rPr>
          <w:rStyle w:val="FootnoteReference"/>
          <w:lang w:val="ru-RU"/>
        </w:rPr>
        <w:footnoteReference w:id="22"/>
      </w:r>
      <w:r w:rsidRPr="00C84680">
        <w:rPr>
          <w:lang w:val="ru-RU"/>
        </w:rPr>
        <w:t xml:space="preserve"> คนสมัยนี้ขาดพระคุณของพระเจ้า เพราะด้วยการทำบาป พวกเขาได้ทิ้งแม้กระทั่งเศษพระคุณเล็กน้อยที่ตนมีอยู่ และเมื่อพระคุณของพระเจ้าจากไป ปีศาจทั้งหมดจะกรูเข้ามาในตัวบุคคลนั้นอย่างดุเดือด ตามระดับที่คนนั้นได้หลงทางจากพระเจ้า พวกเขาก็จะประสบกับความทุกข์ในชีวิตนี้ ในชีวิตข้างหน้า พวกเขาจะประสบกับความทุกข์ทรมานนิรันดร์ ในระดับที่บุคคลใดดำเนินชีวิตตามพระประสงค์ของพระเจ้า ในระดับนั้น — แม้ในชีวิตนี้ — เขาจะได้ลิ้มรสความหวานชื่นของสวรรค์ในระดับหนึ่ง เราจะได้ลิ้มรสความสุขของสวรรค์บางส่วนในชีวิตนี้และก้าวต่อไปยังสวรรค์ หรือจะได้ลิ้มรสความทุกข์ทรมานของนรกบางส่วนและ—ขอพระเจ้าอย่าให้เกิดขึ้น—จบลงที่นรก สวรรค์คือแก่นแท้ของความดี ส่วนความทุกข์ทรมานของนรกคือแก่นแท้ของความชั่ว การทำความดีทำให้คนรู้สึกสุข เมื่อทำบาป เขาจะทุกข์ ยิ่งทำดีมากเท่าไร ความสุขก็ยิ่งมาก ยิ่งทำชั่วมากเท่าไร จิตวิญญาณก็ยิ่งทุกข์มากเท่านั้น ผู้ขโมยจะรู้สึกสุขได้หรือไม่? ความสุขนั้นอยู่ที่ไหน? ในที่สุดแล้ว ผู้ที่ทำบุญต่างหากที่รู้สึกสุข แม้ที่นี่เอง หากคุณพบสิ่งของบนถนนและหยิบมันขึ้นมา โดยบอกกับตัวเองว่ามันเป็นของคุณ คุณจะสูญเสียความสงบในใจทันที ผู้พบของนั้นไม่รู้ว่าใครเป็นเจ้าของของนั้น เขาไม่ได้ทำผิดหรือขโมยของใคร แต่เขาก็ยังสูญเสียความสงบในใจ แล้วจะพูดอย่างไรกับผู้ขโมย! แม้เมื่อคนใดรับของจากผู้อื่นเพียงอย่างเดียว เขาก็ไม่รู้สึกถึงความสุขที่เขารู้สึกได้เมื่อให้ของด้วยตัวเอง แล้วความสุขใดเล่าที่จะมีอยู่ในการขโมยและทำผิดต่อผู้อื่นด้วยตนเอง! ดังนั้น จงดูผู้ที่ทำผิดและหลอกลวงผู้อื่น: ใบหน้าของพวกเขาดูน่ากลัวเพียงใด และพวกเขาทำหน้าบูดบึ้งอย่างน่าเกลียดเพียงใด! </w:t>
      </w:r>
    </w:p>
    <w:p w:rsidRPr="00347B46" w:rsidR="00975770" w:rsidP="00975770" w:rsidRDefault="00975770" w14:paraId="050210D8" w14:textId="77777777">
      <w:pPr>
        <w:rPr>
          <w:lang w:val="ru-RU"/>
        </w:rPr>
      </w:pPr>
    </w:p>
    <w:p w:rsidRPr="00C84680" w:rsidR="005C3FC8" w:rsidP="00975770" w:rsidRDefault="00BF6B1D" w14:paraId="07DB512E" w14:textId="77777777">
      <w:pPr>
        <w:pStyle w:val="Heading4"/>
        <w:rPr>
          <w:lang w:val="ru-RU"/>
        </w:rPr>
      </w:pPr>
      <w:bookmarkStart w:name="_Toc196745349" w:id="42"/>
      <w:bookmarkStart w:name="_Toc196745506" w:id="43"/>
      <w:bookmarkStart w:name="_Toc225094860" w:id="44"/>
      <w:r w:rsidRPr="00C84680">
        <w:rPr>
          <w:lang w:val="ru-RU"/>
        </w:rPr>
        <w:t xml:space="preserve">คนจะได้รับค่าจ้างจากนายจ้างที่ตนทำงานให้</w:t>
      </w:r>
      <w:bookmarkEnd w:id="42"/>
      <w:bookmarkEnd w:id="43"/>
      <w:bookmarkEnd w:id="44"/>
    </w:p>
    <w:p w:rsidRPr="00C84680" w:rsidR="005C3FC8" w:rsidRDefault="00BF6B1D" w14:paraId="03C5F874" w14:textId="158B87C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ผู้ที่หันหลังให้พระเจ้าจะไม่พบความสบายใจเลย และต้องทนทุกข์ทรมานมากยิ่งขึ้น ผู้ที่ไม่เชื่อในพระเจ้าและชีวิตหลังความตาย ไม่เพียงแต่ถูกพรากความสบายใจไป แต่ยังทำให้ตัวเองต้องตกอยู่ในความทุกข์ทรมานนิรันดร์ด้วย คนหนึ่งจะได้รับรางวัลจากนายจ้างที่ตนทำงานให้ หากคุณทำงานให้กับนายที่ชั่วร้าย เขาจะทำให้ชีวิตคุณเต็มไปด้วยความทุกข์ทรมาน แม้แต่ในโลกนี้ หากคุณทำงานเพื่อบาป ปีศาจจะเรียกเก็บสิ่งที่เป็นของเขาจากคุณ หากคุณปลูกฝังคุณธรรม พระคริสต์จะให้รางวัลแก่คุณ </w:t>
      </w:r>
      <w:r w:rsidRPr="00C84680">
        <w:rPr>
          <w:lang w:val="ru-RU"/>
        </w:rPr>
        <w:t xml:space="preserve">และยิ่งคุณทำงานเพื่อพระคริสต์มากเท่าไร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คุณก็จะยิ่งมีความรู้แจ้งและมีความสุขมากขึ้นเท่านั้น แต่เรากลับพูดว่า: </w:t>
      </w:r>
      <w:r w:rsidRPr="00C84680">
        <w:rPr>
          <w:lang w:val="ru-RU"/>
        </w:rPr>
        <w:t xml:space="preserve">‘ทำงานเพื่อพระคริสต์? เราบ้าหรือ?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น่ากลัวเพียงใด! ที่ไม่ยอมรับรู้การเสียสละของพระคริสต์เพื่อมนุษยชาติ! พระคริสต์ทรงทนทุกข์บนไม้กางเขนเพื่อไถ่เราให้พ้นจากบาป เพื่อให้มนุษยชาติทั้งมวลได้รับการชำระให้บริสุทธิ์ พระคริสต์ได้ทรงทำสิ่งใดเพื่อเรา และเราทำอะไรเพื่อพระองค์?.. </w:t>
      </w:r>
    </w:p>
    <w:p w:rsidRPr="00C84680" w:rsidR="005C3FC8" w:rsidRDefault="00BF6B1D" w14:paraId="5CD92A18" w14:textId="5F5EC1D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ผู้คนต้องการทำบาปแต่มีพระเจ้าที่เมตตา พระเจ้าที่จะอภัยให้เรา ในขณะที่เรายังคงทำบาปต่อไป กล่าวอีกนัยหนึ่ง คือเพื่อให้เราทำอะไรก็ได้ตามใจชอบ และพระองค์จะอภัยให้เรา; เพื่อให้พระองค์อภัยให้เราอย่างไม่หยุดยั้ง ในขณะที่เรายังคงทำตามใจชอบต่อไป ผู้คนไม่เชื่อ และเพราะเหตุนี้ พวกเขาจึงทุ่มเทตัวลงในบาปอย่างไม่รู้จักพอ ทุกความชั่วร้ายล้วนเริ่มต้นจากสิ่งนี้ — คือจากความไม่เชื่อ — ผู้คนไม่เชื่อในชีวิตหลังความตาย และด้วยเหตุนี้จึงไม่เคารพสิ่งใดทั้งสิ้น พวกเขาทำร้ายและหลอกลวงกันเอง ทอดทิ้งลูกหลานของตนเอง... สิ่งที่เกิดขึ้นนั้นยากที่จะบรรยายเป็นคำพูดได้ นี่คือบาปที่ร้ายแรง บาปที่ร้ายแรงจนแม้แต่บรรดาพระบิดาศักดิ์สิทธิ์ก็ไม่ได้คาดการณ์ไว้ล่วงหน้าในกฎบัญญัติศักดิ์สิทธิ์ ดังที่พระเจ้าตรัสเกี่ยวกับเมืองโซดอมและโกโมราห์ว่า: </w:t>
      </w:r>
      <w:r w:rsidRPr="00C84680">
        <w:rPr>
          <w:lang w:val="ru-RU"/>
        </w:rPr>
        <w:t xml:space="preserve">‘ข้าพเจ้าไม่อาจเชื่อได้; บาปเช่นนี้กำลังเกิดขึ้นจริงหรือ? </w:t>
      </w:r>
      <w:r w:rsidR="002F08DD">
        <w:rPr>
          <w:lang w:val="ru-RU"/>
        </w:rPr>
        <w:t xml:space="preserve">ข้าพเจ้าจะไปดูด้วยตนเอง’</w:t>
      </w:r>
      <w:r w:rsidR="00746EE6">
        <w:rPr>
          <w:rStyle w:val="FootnoteReference"/>
          <w:lang w:val="ru-RU"/>
        </w:rPr>
        <w:footnoteReference w:id="23"/>
      </w:r>
      <w:r w:rsidRPr="00C84680">
        <w:rPr>
          <w:lang w:val="ru-RU"/>
        </w:rPr>
        <w:t xml:space="preserve"> </w:t>
      </w:r>
    </w:p>
    <w:p w:rsidRPr="00C84680" w:rsidR="005C3FC8" w:rsidRDefault="00BF6B1D" w14:paraId="1230BE27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หากผู้คนไม่กลับใจและหันกลับมาหาพระเจ้า พวกเขาจะสูญเสียชีวิตนิรันดร์ มนุษย์ต้องช่วยตัวเองเพื่อค้นพบความหมายที่ลึกซึ้งที่สุดของชีวิต พวกเขาต้องกลับสู่สติเพื่อสัมผัสความปลอบประโลมจากพระเจ้า เป้าหมายคือการเติบโตทางจิตวิญญาณ ไม่ใช่เพียงการละเว้นจากบาปเท่านั้น </w:t>
      </w:r>
    </w:p>
    <w:p w:rsidRPr="00C84680" w:rsidR="005C3FC8" w:rsidP="00975770" w:rsidRDefault="005C3FC8" w14:paraId="72FB9311" w14:textId="77777777">
      <w:pPr>
        <w:rPr>
          <w:lang w:val="ru-RU"/>
        </w:rPr>
      </w:pPr>
    </w:p>
    <w:p w:rsidRPr="00C84680" w:rsidR="005C3FC8" w:rsidP="00975770" w:rsidRDefault="005C3FC8" w14:paraId="3845D628" w14:textId="692805CA">
      <w:pPr>
        <w:rPr>
          <w:lang w:val="ru-RU"/>
        </w:rPr>
      </w:pPr>
    </w:p>
    <w:p w:rsidRPr="00347B46" w:rsidR="005C3FC8" w:rsidP="00975770" w:rsidRDefault="00975770" w14:paraId="6A35946B" w14:textId="61E0A785">
      <w:pPr>
        <w:pStyle w:val="Heading3"/>
        <w:rPr>
          <w:lang w:val="ru-RU"/>
        </w:rPr>
      </w:pPr>
      <w:bookmarkStart w:name="_Toc196745350" w:id="45"/>
      <w:bookmarkStart w:name="_Toc196745507" w:id="46"/>
      <w:bookmarkStart w:name="_Toc225094861" w:id="47"/>
      <w:r w:rsidRPr="00C84680">
        <w:rPr>
          <w:lang w:val="ru-RU"/>
        </w:rPr>
        <w:t xml:space="preserve">บทที่</w:t>
      </w:r>
      <w:r w:rsidRPr="00347B46">
        <w:rPr>
          <w:lang w:val="ru-RU"/>
        </w:rPr>
        <w:t xml:space="preserve"> 2</w:t>
      </w:r>
      <w:r w:rsidRPr="00C84680" w:rsidR="00BF6B1D">
        <w:rPr>
          <w:lang w:val="ru-RU"/>
        </w:rPr>
        <w:t xml:space="preserve">.</w:t>
      </w:r>
      <w:r w:rsidRPr="00975770">
        <w:rPr>
          <w:lang w:val="ru-RU"/>
        </w:rPr>
        <w:t xml:space="preserve"> </w:t>
      </w:r>
      <w:r w:rsidRPr="00347B46">
        <w:rPr>
          <w:lang w:val="ru-RU"/>
        </w:rPr>
        <w:br/>
      </w:r>
      <w:r w:rsidRPr="00C84680" w:rsidR="00BF6B1D">
        <w:rPr>
          <w:lang w:val="ru-RU"/>
        </w:rPr>
        <w:t xml:space="preserve">เกี่ยวกับวิธีที่มารกำลังก่อความวุ่นวายอย่างรุนแรงในปัจจุบัน</w:t>
      </w:r>
      <w:bookmarkEnd w:id="45"/>
      <w:bookmarkEnd w:id="46"/>
      <w:bookmarkEnd w:id="47"/>
    </w:p>
    <w:p w:rsidRPr="00347B46" w:rsidR="00975770" w:rsidP="00975770" w:rsidRDefault="00975770" w14:paraId="257887BE" w14:textId="77777777">
      <w:pPr>
        <w:rPr>
          <w:lang w:val="ru-RU"/>
        </w:rPr>
      </w:pPr>
    </w:p>
    <w:p w:rsidRPr="00C84680" w:rsidR="005C3FC8" w:rsidP="00975770" w:rsidRDefault="00BF6B1D" w14:paraId="248BCF8C" w14:textId="77777777">
      <w:pPr>
        <w:pStyle w:val="Heading4"/>
        <w:rPr>
          <w:lang w:val="ru-RU"/>
        </w:rPr>
      </w:pPr>
      <w:bookmarkStart w:name="_Toc196745351" w:id="48"/>
      <w:bookmarkStart w:name="_Toc196745508" w:id="49"/>
      <w:bookmarkStart w:name="_Toc225094862" w:id="50"/>
      <w:r w:rsidRPr="00C84680">
        <w:rPr>
          <w:lang w:val="ru-RU"/>
        </w:rPr>
        <w:t xml:space="preserve">ผ่านทางบาปของเรา เราได้มอบอำนาจให้มารร้ายควบคุมเรา</w:t>
      </w:r>
      <w:bookmarkEnd w:id="48"/>
      <w:bookmarkEnd w:id="49"/>
      <w:bookmarkEnd w:id="50"/>
    </w:p>
    <w:p w:rsidRPr="00C84680" w:rsidR="005C3FC8" w:rsidRDefault="00BF6B1D" w14:paraId="22A5FF4F" w14:textId="31C1856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ในโลกปัจจุบันมีกรณีการถูกผีสิงเป็นจำนวนมาก ปีศาจได้ก่อความวุ่นวายอย่างจริงจัง เพราะผู้คนในปัจจุบันได้มอบอำนาจให้มันมากมาย ผู้คนกำลังตกอยู่ภายใต้อิทธิพลอันน่าสะพรึงกลัวของปีศาจ มีชายคนหนึ่งอธิบายเรื่องนี้ได้อย่างแม่นยำว่า: </w:t>
      </w:r>
      <w:r w:rsidRPr="00C84680">
        <w:rPr>
          <w:lang w:val="ru-RU"/>
        </w:rPr>
        <w:t xml:space="preserve">‘ในอดีต ปีศาจเคยมาแทรกแซงชีวิตผู้คน แต่ตอนนี้เขาไม่ทำเช่นนั้นแล้ว เขานำผู้คนเข้าสู่ทางของเขา แล้วส่งพวกเขาไป โดยกล่าวว่า </w:t>
      </w:r>
      <w:r w:rsidRPr="00C84680">
        <w:rPr>
          <w:lang w:val="ru-RU"/>
        </w:rPr>
        <w:t xml:space="preserve">“เอาล่ะ ขอให้โชคดี!” </w:t>
      </w:r>
      <w:r w:rsidR="002F08DD">
        <w:rPr>
          <w:lang w:val="ru-RU"/>
        </w:rPr>
        <w:t xml:space="preserve">และผู้คนก็เดินไปตามทางนั้นด้วยตนเอง’ </w:t>
      </w:r>
      <w:r w:rsidRPr="00C84680">
        <w:rPr>
          <w:lang w:val="ru-RU"/>
        </w:rPr>
        <w:t xml:space="preserve">นี่เป็นเรื่องที่น่าสะพรึงกลัวอย่างยิ่ง ลองพิจารณาดู: ปีศาจในประเทศกาดาเรเนส</w:t>
      </w:r>
      <w:r w:rsidR="00746EE6">
        <w:rPr>
          <w:rStyle w:val="FootnoteReference"/>
          <w:lang w:val="ru-RU"/>
        </w:rPr>
        <w:footnoteReference w:id="24"/>
      </w:r>
      <w:r w:rsidRPr="00C84680">
        <w:rPr>
          <w:lang w:val="ru-RU"/>
        </w:rPr>
        <w:t xml:space="preserve"> ได้ขอความอนุญาตจากพระคริสต์ให้เข้าสิงในหมู เพราะหมูไม่ให้อำนาจแก่ปีศาจเหนือตัวมัน และปีศาจไม่มีสิทธิ์เข้าสิงในหมูโดยไม่ได้รับอนุญาต พระคริสต์จึงให้อนุญาตนี้เพื่อลงโทษชาวอิสราเอล เนื่องจากกฎหมายห้ามพวกเขาไม่ให้นำเนื้อหมูมาบริโภค </w:t>
      </w:r>
    </w:p>
    <w:p w:rsidRPr="00C84680" w:rsidR="005C3FC8" w:rsidRDefault="00BF6B1D" w14:paraId="55403E2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และบางคน, เกโรนดา, บอกว่าปีศาจไม่มีอยู่จริง </w:t>
      </w:r>
    </w:p>
    <w:p w:rsidRPr="00C84680" w:rsidR="005C3FC8" w:rsidRDefault="00BF6B1D" w14:paraId="1C9E6BAA" w14:textId="70F36AD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ใช่ครับ </w:t>
      </w:r>
      <w:r w:rsidRPr="00C84680">
        <w:rPr>
          <w:lang w:val="ru-RU"/>
        </w:rPr>
        <w:t xml:space="preserve">มีคนหนึ่งยังแนะนำให้ผมลบส่วนที่กล่าวถึงผู้ถูกผีสิง</w:t>
      </w:r>
      <w:r w:rsidRPr="00C84680">
        <w:rPr>
          <w:lang w:val="ru-RU"/>
        </w:rPr>
        <w:t xml:space="preserve">ออกจากฉบับแปลภาษาฝรั่งเศสของหนังสือ </w:t>
      </w:r>
      <w:r w:rsidR="009F3FC8">
        <w:rPr>
          <w:lang w:val="ru-RU"/>
        </w:rPr>
        <w:t xml:space="preserve">*The </w:t>
      </w:r>
      <w:r w:rsidRPr="00C84680">
        <w:rPr>
          <w:lang w:val="ru-RU"/>
        </w:rPr>
        <w:t xml:space="preserve">Venerable Arsenius of </w:t>
      </w:r>
      <w:r w:rsidR="002F08DD">
        <w:rPr>
          <w:lang w:val="ru-RU"/>
        </w:rPr>
        <w:t xml:space="preserve">Cappadocia*</w:t>
      </w:r>
      <w:r w:rsidR="00746EE6">
        <w:rPr>
          <w:rStyle w:val="FootnoteReference"/>
          <w:lang w:val="ru-RU"/>
        </w:rPr>
        <w:footnoteReference w:id="25"/>
      </w:r>
      <w:r w:rsidRPr="00C84680">
        <w:rPr>
          <w:lang w:val="ru-RU"/>
        </w:rPr>
        <w:t xml:space="preserve"> ด้วย </w:t>
      </w:r>
      <w:r w:rsidRPr="00C84680">
        <w:rPr>
          <w:lang w:val="ru-RU"/>
        </w:rPr>
        <w:t xml:space="preserve">เขาบอกว่า ‘คนยุโรปจะไม่เข้าใจเรื่องนี้ </w:t>
      </w:r>
      <w:r w:rsidR="002F08DD">
        <w:rPr>
          <w:lang w:val="ru-RU"/>
        </w:rPr>
        <w:t xml:space="preserve">พวกเขาไม่เชื่อว่าปีศาจมีอยู่’ </w:t>
      </w:r>
      <w:r w:rsidRPr="00C84680">
        <w:rPr>
          <w:lang w:val="ru-RU"/>
        </w:rPr>
        <w:t xml:space="preserve">คุณเห็นแล้วใช่ไหมครับ: พวกเขาอธิบายทุกสิ่งผ่านจิตวิทยา หากผู้ที่ถูกผีสิงในพระวรสารตกอยู่ในมือของนักจิตเวช พวกเขาคงจะให้คนเหล่านั้นรับการรักษาด้วยไฟฟ้าช็อก! พระคริสต์ได้ริบสิทธิ์ของมารในการทำชั่วไป เขาสามารถทำชั่วได้ก็ต่อเมื่อบุคคลนั้นเองให้สิทธิ์นั้นแก่มาร โดยการไม่เข้าร่วมในศีลศักดิ์สิทธิ์ของคริสตจักร บุคคลนั้นจึงให้สิทธิ์เหล่านี้แก่มาร และกลายเป็นผู้ที่อ่อนแอต่ออิทธิพลของมาร </w:t>
      </w:r>
    </w:p>
    <w:p w:rsidRPr="00C84680" w:rsidR="005C3FC8" w:rsidRDefault="00BF6B1D" w14:paraId="0495236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ยังมีวิธีอื่นใดอีกที่บุคคลสามารถมอบสิทธิเช่นนี้ให้ปีศาจได้? </w:t>
      </w:r>
    </w:p>
    <w:p w:rsidRPr="00C84680" w:rsidR="005C3FC8" w:rsidRDefault="00BF6B1D" w14:paraId="687B6381" w14:textId="1E1F4F8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ความมีเหตุผล,</w:t>
      </w:r>
      <w:r w:rsidR="00746EE6">
        <w:rPr>
          <w:rStyle w:val="FootnoteReference"/>
          <w:lang w:val="ru-RU"/>
        </w:rPr>
        <w:footnoteReference w:id="26"/>
      </w:r>
      <w:r w:rsidRPr="00C84680">
        <w:rPr>
          <w:lang w:val="ru-RU"/>
        </w:rPr>
        <w:t xml:space="preserve"> ความชอบโต้แย้ง, ความดื้อรั้น, ความเอาแต่ใจ, ความไม่เชื่อฟัง, ความไม่ละอาย — ทั้งหมดนี้คือลักษณะเฉพาะของมาร คนจะกลายเป็นผู้ที่อ่อนแอต่ออิทธิพลของมาร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ตามระดับที่พวกเขามีคุณสมบัติที่กล่าวมาข้างต้น อย่างไรก็ตาม เมื่อจิตวิญญาณของบุคคลนั้นได้รับการชำระให้บริสุทธิ์ พระวิญญาณบริสุทธิ์จะสถิตอยู่ภายในพวกเขา และพวกเขาจะเต็มเปี่ยมด้วยพระคุณ หากบุคคลใดทำให้ตนเองมลทินด้วยบาปมหันต์ วิญญาณไม่บริสุทธิ์จะเข้าสิงร่างเขา แต่หากบาปที่ทำให้บุคคลนั้นมลทินไม่ใช่บาปมหันต์ เขาก็จะอยู่ภายใต้อิทธิพลของวิญญาณชั่วจากภายนอก </w:t>
      </w:r>
    </w:p>
    <w:p w:rsidRPr="00C84680" w:rsidR="005C3FC8" w:rsidRDefault="00BF6B1D" w14:paraId="60A54432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น่าเสียดายที่ในยุคสมัยนี้ ผู้คนไม่เต็มใจที่จะตัดทิ้งความปรารถนาและเจตจำนงส่วนตัวของตนเอง พวกเขาไม่ยอมรับคำแนะนำจากผู้อื่น หลังจากนั้น พวกเขาก็เริ่มพูดจาอย่างไม่ละอาย และขับไล่พระคุณของพระเจ้าออกจากตัวเอง และเมื่อใดก็ตามที่พวกเขาหันไปทางใด ก็ไม่สามารถประสบความสำเร็จได้ เพราะพวกเขาได้กลายเป็นผู้ที่เปราะบางต่ออิทธิพลของปีศาจ บุคคลนั้นไม่สามารถควบคุมตัวเองได้อีกต่อไป เพราะมารสั่งการจากภายนอก มารไม่ได้อยู่ภายในตัวเขา—ขอพระเจ้าอย่าให้เกิดขึ้น! แต่แม้จากภายนอก เขาก็สามารถสั่งการบุคคลนั้นได้ </w:t>
      </w:r>
    </w:p>
    <w:p w:rsidRPr="00347B46" w:rsidR="005C3FC8" w:rsidRDefault="00BF6B1D" w14:paraId="3F36276D" w14:textId="1BFC4D2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คนที่ถูกพระคุณทอดทิ้งจะกลายเป็นคนเลวร้ายยิ่งกว่ามาร เพราะมารไม่ได้ทำทุกอย่างด้วยตัวเอง แต่ชักจูงผู้คนให้ทำชั่ว ตัวอย่างเช่น เขาไม่ได้ก่ออาชญากรรมด้วยตัวเอง แต่ชักจูงให้ผู้คนทำเช่นนั้น และเพราะเหตุนี้ ผู้คนจึงถูกครอบงำ</w:t>
      </w:r>
    </w:p>
    <w:p w:rsidRPr="00347B46" w:rsidR="00975770" w:rsidP="00975770" w:rsidRDefault="00975770" w14:paraId="6D45A312" w14:textId="77777777">
      <w:pPr>
        <w:rPr>
          <w:lang w:val="ru-RU"/>
        </w:rPr>
      </w:pPr>
    </w:p>
    <w:p w:rsidRPr="00C84680" w:rsidR="005C3FC8" w:rsidP="00975770" w:rsidRDefault="00BF6B1D" w14:paraId="1B9364B4" w14:textId="77777777">
      <w:pPr>
        <w:pStyle w:val="Heading4"/>
        <w:rPr>
          <w:lang w:val="ru-RU"/>
        </w:rPr>
      </w:pPr>
      <w:bookmarkStart w:name="_Toc196745352" w:id="51"/>
      <w:bookmarkStart w:name="_Toc196745509" w:id="52"/>
      <w:bookmarkStart w:name="_Toc225094863" w:id="53"/>
      <w:r w:rsidRPr="00C84680">
        <w:rPr>
          <w:lang w:val="ru-RU"/>
        </w:rPr>
        <w:t xml:space="preserve">การสารภาพบาปจะปลดเปลื้องอำนาจของมารเหนือบุคคลนั้น</w:t>
      </w:r>
      <w:bookmarkEnd w:id="51"/>
      <w:bookmarkEnd w:id="52"/>
      <w:bookmarkEnd w:id="53"/>
    </w:p>
    <w:p w:rsidRPr="00C84680" w:rsidR="005C3FC8" w:rsidRDefault="00BF6B1D" w14:paraId="008B1AA5" w14:textId="37C6929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หากผู้คนอย่างน้อยก็ไปหาพ่อทางจิตวิญญาณและสารภาพบาป อิทธิพลของปีศาจก็จะหายไป และพวกเขาจะสามารถคิดได้อย่างชัดเจนอีกครั้ง ท้ายที่สุดแล้ว ในปัจจุบันนี้ เนื่องจากอิทธิพลของปีศาจนี้ พวกเขาจึงไม่สามารถคิดด้วยตนเองได้แม้แต่น้อย การกลับใจและสารภาพบาปจะปลดเปลื้องอำนาจของปีศาจเหนือมนุษย์ </w:t>
      </w:r>
      <w:r w:rsidRPr="00C84680">
        <w:rPr>
          <w:lang w:val="ru-RU"/>
        </w:rPr>
        <w:t xml:space="preserve">เมื่อเร็วๆ นี้ มีนักมนต์ชื่อ</w:t>
      </w:r>
      <w:r w:rsidR="005F4357">
        <w:rPr>
          <w:rStyle w:val="FootnoteReference"/>
          <w:lang w:val="ru-RU"/>
        </w:rPr>
        <w:footnoteReference w:id="27"/>
      </w:r>
      <w:r w:rsidRPr="00C84680">
        <w:rPr>
          <w:lang w:val="ru-RU"/>
        </w:rPr>
        <w:t xml:space="preserve"> มาที่ภูเขาศักดิ์สิทธิ์ เขาใช้ไม้ปักและตาข่ายเวทมนต์ชนิดหนึ่ง ปิดกั้นทางทั้งหมดที่นำไปสู่คาลิวาของฉันในจุดหนึ่ง หากผู้ใดที่ยังไม่ได้สารภาพบาปเดินผ่านทางนั้น เขาจะต้องทนทุกข์ทรมาน โดยไม่ทราบสาเหตุด้วยซ้ำ เมื่อผมเห็นตาข่ายเวทมนตร์เหล่านี้บนทาง ผมจึงทำเครื่องหมายกางเขนทันทีและเดินผ่านมันไป — จนฉีกมันเป็นชิ้นเล็กชิ้นน้อยทั้งหมด จากนั้นนักเวทมนตร์คนนั้นเองก็มาที่คาลิวา เขาเล่าให้ผมฟังเกี่ยวกับแผนการทั้งหมดของเขาและเผาหนังสือของเขาเอง </w:t>
      </w:r>
    </w:p>
    <w:p w:rsidRPr="00C84680" w:rsidR="005C3FC8" w:rsidRDefault="00BF6B1D" w14:paraId="7389E9D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มารไม่มีอำนาจหรือสิทธิ์ใด ๆ เหนือผู้เชื่อที่ไปโบสถ์ รับการสารภาพบาป และรับศีลมหาสนิท มารเพียงแค่เห่าใส่คนเช่นนั้น เหมือนสุนัขที่ไม่มีฟัน อย่างไรก็ตาม มันมีอำนาจอันยิ่งใหญ่เหนือผู้ไม่เชื่อที่มอบอำนาจให้มันควบคุมตนเอง มารสามารถฉีกคนเช่นนั้นเป็นชิ้นๆ ได้ — ในกรณีนี้ มันมีฟันและใช้มันทรมานวิญญาณผู้โชคร้ายนั้น มารใช้อำนาจเหนือวิญญาณตามสิทธิที่วิญญาณนั้นมอบให้มัน </w:t>
      </w:r>
    </w:p>
    <w:p w:rsidRPr="00C84680" w:rsidR="005C3FC8" w:rsidRDefault="00BF6B1D" w14:paraId="0CDC6B92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เมื่อผู้ที่มีชีวิตทางจิตวิญญาณเป็นระเบียบเรียบร้อยเสียชีวิต การขึ้นสู่สวรรค์ของวิญญาณเขาจะเหมือนรถไฟที่วิ่งด้วยความเร็วสูง สุนัขที่เห่าจะวิ่งตามรถไฟไปอย่างเร่งรีบ จนสำลักเสียงเห่าของตัวเอง พยายามวิ่งให้ทัน ในขณะที่รถไฟยังคงวิ่งต่อไปเรื่อยๆ — มันอาจถึงขั้นตัดสุนัขจรจัดเป็นสองท่อนเลยทีเดียว แต่หากผู้ที่มีสภาพทางจิตวิญญาณยังไม่ดีพอถึงขั้นนั้นเสียชีวิต วิญญาณของเขาจะเหมือนอยู่บนรถไฟที่เคลื่อนตัวไปอย่างช้าๆ มันไม่สามารถเคลื่อนที่เร็วขึ้นได้เพราะล้อมีปัญหา สุนัขจึงกระโดดผ่านประตูตู้รถไฟที่เปิดอยู่และกัดผู้โดยสาร </w:t>
      </w:r>
    </w:p>
    <w:p w:rsidRPr="00347B46" w:rsidR="005C3FC8" w:rsidRDefault="00BF6B1D" w14:paraId="7F17814C" w14:textId="73CEA8C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เมื่อมารได้ครองอำนาจเหนือบุคคลนั้นอย่างชัดเจนและได้เปรียบแล้ว ต้องหาสาเหตุของสิ่งที่เกิดขึ้นให้ชัดเจน เพื่อที่จะสามารถปลดเปลื้องอำนาจเหล่านั้นจากมารได้ มิฉะนั้น ไม่ว่าผู้อื่นจะอธิษฐานเผื่อบุคคลนั้นมากเพียงใด ศัตรูก็จะไม่จากไป มันจะทำให้บุคคลนั้นพิการ พระสงฆ์ได้ตักเตือนเขาครั้งแล้วครั้งเล่า</w:t>
      </w:r>
      <w:r w:rsidR="00F03977">
        <w:rPr>
          <w:rStyle w:val="FootnoteReference"/>
          <w:lang w:val="ru-RU"/>
        </w:rPr>
        <w:footnoteReference w:id="28"/>
      </w:r>
      <w:r w:rsidRPr="00C84680">
        <w:rPr>
          <w:lang w:val="ru-RU"/>
        </w:rPr>
        <w:t xml:space="preserve"> แต่ในที่สุดวิญญาณผู้เคราะห์ร้ายนั้นกลับอยู่ในสภาพที่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แย่ลงกว่าเดิม เพราะปีศาจทรมานเขามากกว่าเดิม ผู้คนนั้นต้องกลับใจใหม่ ไปรับศีลสารภาพบาป และริบสิทธิ์ที่ตัวเขาเองได้มอบให้ปีศาจไป เฉพาะเมื่อนั้นปีศาจจึงจะจากไป มิฉะนั้น ผู้คนนั้นจะยังคงต้องทนทุกข์ต่อไป คุณอาจตำหนิเขาทั้งวัน หรือสองวัน หรือแม้กระทั่งหลายสัปดาห์ หลายเดือน และหลายปี — ปีศาจก็ยังคงมีอำนาจเหนือวิญญาณผู้เคราะห์ร้ายนั้น และจะไม่จากไป</w:t>
      </w:r>
    </w:p>
    <w:p w:rsidRPr="00347B46" w:rsidR="00975770" w:rsidP="00975770" w:rsidRDefault="00975770" w14:paraId="65F124BF" w14:textId="77777777">
      <w:pPr>
        <w:rPr>
          <w:lang w:val="ru-RU"/>
        </w:rPr>
      </w:pPr>
    </w:p>
    <w:p w:rsidRPr="00C84680" w:rsidR="005C3FC8" w:rsidP="00975770" w:rsidRDefault="00BF6B1D" w14:paraId="43C848D4" w14:textId="77777777">
      <w:pPr>
        <w:pStyle w:val="Heading4"/>
        <w:rPr>
          <w:lang w:val="ru-RU"/>
        </w:rPr>
      </w:pPr>
      <w:bookmarkStart w:name="_Toc196745353" w:id="54"/>
      <w:bookmarkStart w:name="_Toc196745510" w:id="55"/>
      <w:bookmarkStart w:name="_Toc225094864" w:id="56"/>
      <w:r w:rsidRPr="00C84680">
        <w:rPr>
          <w:lang w:val="ru-RU"/>
        </w:rPr>
        <w:t xml:space="preserve">มารไม่เข้าใกล้สิ่งที่พระเจ้าสร้างขึ้นอย่างบริสุทธิ์</w:t>
      </w:r>
      <w:bookmarkEnd w:id="54"/>
      <w:bookmarkEnd w:id="55"/>
      <w:bookmarkEnd w:id="56"/>
    </w:p>
    <w:p w:rsidRPr="00C84680" w:rsidR="005C3FC8" w:rsidRDefault="00BF6B1D" w14:paraId="759ECF8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แล้วทำไมผมจึงพบว่าตัวเองถูกความปรารถนาของตัวเองผูกมัดไว้? </w:t>
      </w:r>
    </w:p>
    <w:p w:rsidRPr="00C84680" w:rsidR="005C3FC8" w:rsidRDefault="00BF6B1D" w14:paraId="688D023A" w14:textId="37CBEC5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คนจะตกเป็นทาสของกิเลสได้ก็เพราะยอมให้ปีศาจมีอำนาจเหนือตนเอง จงโยนกิเลสทั้งหมดของคุณไปตรงหน้าปีศาจ นี่คือสิ่งที่พระเจ้าทรงประสงค์ และมันก็เป็นประโยชน์สูงสุดต่อตัวคุณเองด้วย กล่าวอีกนัยหนึ่ง จงหันความโกรธ ความดื้อรั้น และกิเลสอื่นๆ ที่คล้ายกันมาต่อสู้กับศัตรู หรือดีกว่านั้น ขายความปรารถนาของคุณให้ปีศาจ แล้วใช้เงินที่ได้มาซื้อหินกรวดมาขว้างใส่ปีศาจ เพื่อไม่ให้มันเข้าใกล้คุณเลย โดยปกติแล้ว มนุษย์เรามักปล่อยให้ศัตรูทำร้ายเรา เพราะความประมาทหรือความคิดที่หยิ่งยโส ปีศาจสามารถใช้ประโยชน์จากความคิดหรือคำพูดเพียงคำเดียวได้ ฉันจำได้ว่ามีครอบครัวหนึ่ง — ครอบครัวที่ผูกพันกันแน่นแฟ้นมาก ครั้งหนึ่ง สามีพูดกับภรรยาอย่างเล่นๆ ว่า </w:t>
      </w:r>
      <w:r w:rsidRPr="00C84680">
        <w:rPr>
          <w:lang w:val="ru-RU"/>
        </w:rPr>
        <w:t xml:space="preserve">‘โอ้ ฉันจะหย่ากับเธอ!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และภรรยาก็ตอบกลับอย่างเล่นๆ เช่นกัน </w:t>
      </w:r>
      <w:r w:rsidRPr="00C84680">
        <w:rPr>
          <w:lang w:val="ru-RU"/>
        </w:rPr>
        <w:t xml:space="preserve">‘ไม่ ฉันต่างหากที่จะยุติการแต่งงาน!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พวกเขาเพียงพูดคุยกันแบบนั้น โดยไม่มีเจตนาแอบแฝงใดๆ แต่พวกเขากลับพูดเล่นกันจนเกินเลย จนปีศาจได้ฉวยโอกาสจากเรื่องนั้น มันทำให้พวกเขาประสบปัญหาเล็กน้อย แต่พวกเขาก็เตรียมตัวจะหย่ากันอย่างจริงจังแล้ว — ไม่คิดถึงลูกๆ หรือเรื่องอื่นๆ เลย โชคดีที่มีพระบิดาทางจิตวิญญาณมาพบและพูดกับพวกเขาว่า </w:t>
      </w:r>
      <w:r w:rsidRPr="00C84680">
        <w:rPr>
          <w:lang w:val="ru-RU"/>
        </w:rPr>
        <w:t xml:space="preserve">‘ทำไมกัน’ เขากล่าว ‘ถึงขั้นหย่ากันเพราะเรื่องไร้สาระแบบนี้?</w:t>
      </w:r>
      <w:r w:rsidR="002F08DD">
        <w:rPr>
          <w:lang w:val="ru-RU"/>
        </w:rPr>
        <w:t xml:space="preserve">’ </w:t>
      </w:r>
    </w:p>
    <w:p w:rsidRPr="00C84680" w:rsidR="005C3FC8" w:rsidRDefault="00BF6B1D" w14:paraId="049B594B" w14:textId="655DAEC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หากใครหลงจากพระบัญญัติของพระเจ้า เขาจะถูกความปรารถนาครอบงำ และหากใครปล่อยให้ความปรารถนาควบคุมตนเองแล้ว ก็ไม่จำเป็นต้องมีปีศาจมาช่วยด้วย เพราะปีศาจเองก็มี </w:t>
      </w:r>
      <w:r w:rsidRPr="00C84680">
        <w:rPr>
          <w:lang w:val="ru-RU"/>
        </w:rPr>
        <w:t xml:space="preserve">‘ความ</w:t>
      </w:r>
      <w:r w:rsidR="002F08DD">
        <w:rPr>
          <w:lang w:val="ru-RU"/>
        </w:rPr>
        <w:t xml:space="preserve">เชี่ยวชาญ’</w:t>
      </w:r>
      <w:r w:rsidRPr="00C84680">
        <w:rPr>
          <w:lang w:val="ru-RU"/>
        </w:rPr>
        <w:t xml:space="preserve"> ของมันเช่นกัน </w:t>
      </w:r>
      <w:r w:rsidRPr="00C84680">
        <w:rPr>
          <w:lang w:val="ru-RU"/>
        </w:rPr>
        <w:t xml:space="preserve">มันจะสำรวจบุคคลนั้น ค้นหาจุดที่ </w:t>
      </w:r>
      <w:r w:rsidR="002F08DD">
        <w:rPr>
          <w:lang w:val="ru-RU"/>
        </w:rPr>
        <w:t xml:space="preserve">‘อ่อนแอ’ </w:t>
      </w:r>
      <w:r w:rsidRPr="00C84680">
        <w:rPr>
          <w:lang w:val="ru-RU"/>
        </w:rPr>
        <w:t xml:space="preserve">พยายามเปิดเผยจุดอ่อนนั้น เพื่อเอาชนะเขา เราต้องระมัดระวัง ปิดหน้าต่างและประตู—นั่นคืออารมณ์ของเรา เราต้องไม่ทิ้งช่องว่างใดๆ ไว้ให้มารร้าย หรือปล่อยให้มันคลานผ่านเข้ามา ช่องว่างและรอยแยกเหล่านี้คือจุดอ่อนของเรา หากเราทิ้งช่องว่างแม้เพียงเล็กน้อยไว้ให้ศัตรู มันก็สามารถเบียดตัวเข้ามาและก่อความเสียหายได้ มารร้ายจะเข้ามาในตัวคนที่มีใจเต็มไปด้วยความสกปรก มารไม่เข้าใกล้สิ่งที่พระเจ้าสร้างขึ้นอย่างบริสุทธิ์ หากใจของบุคคลใดถูกชำระให้สะอาดจากความสกปรก ศัตรูจะหนีไป และพระคริสต์จะกลับมา เช่นเดียวกับหมูที่เมื่อไม่พบความสกปรก ก็จะร้องอึกอึกแล้วเดินจากไป มารก็ไม่เข้าใกล้ใจที่ปราศจากความไม่บริสุทธิ์ และจะมีอะไรให้มันอยู่ต่อในหัวใจที่บริสุทธิ์และถ่อมตัว? ดังนั้น หากเราเห็นว่าบ้านของเรา—หัวใจของเรา—ได้กลายเป็นรังของศัตรู—กระท่อมบนขาไก่—แล้ว เราต้องรื้อมันลงทันที เพื่อให้ทังกาลัชกา—ผู้เช่าที่ชั่วร้ายของเรา—ได้ออกไป เพราะหากบาปอาศัยอยู่ในตัวบุคคลเป็นเวลานานแล้ว โดยธรรมชาติ ปีศาจก็จะได้รับอำนาจมากขึ้นเหนือบุคคลนั้น </w:t>
      </w:r>
    </w:p>
    <w:p w:rsidRPr="00C84680" w:rsidR="005C3FC8" w:rsidRDefault="00BF6B1D" w14:paraId="56BD4D2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หากคนใดเคยใช้ชีวิตอย่างไม่ระมัดระวัง และด้วยเหตุนั้นจึงให้อำนาจแก่ผู้ล่อลวง แต่ตอนนี้เขาต้องการปรับปรุงวิถีชีวิตและเริ่มใช้ชีวิตอย่างมีสติ—‘ทังกาลาชกา’ จะยังคงต่อสู้กับเขาอยู่หรือไม่? </w:t>
      </w:r>
    </w:p>
    <w:p w:rsidRPr="00347B46" w:rsidR="005C3FC8" w:rsidRDefault="00BF6B1D" w14:paraId="37452F14" w14:textId="6F1B9CA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‘เมื่อคนใดหันมาหาพระเจ้า เขาจะได้รับจากพระองค์ทั้งความเข้มแข็ง ความสว่าง และความสบายใจที่จำเป็นในช่วงเริ่มต้นของการเดินทาง แต่ทันทีที่คนนั้นเริ่มการต่อสู้ทางจิตวิญญาณ ศัตรูก็จะเปิดศึกอย่างดุเดือดกับเขา นั่นคือช่วงเวลาที่คนนั้นต้องแสดงความอดทนสักเล็กน้อย มิฉะนั้น ความปรารถนาอันชั่วร้ายจะถูกถอนรากถอนโคนได้อย่างไร? ตัวตนเก่าจะถูกทิ้งไปอย่างไร? จะทิ้งความหยิ่งยโสได้อย่างไร? ด้วยวิธีนี้ คนนั้นจึงตระหนักว่า ด้วยกำลังของตนเอง เขาไม่สามารถทำอะไรได้เลย เขาจึงขอความเมตตาจากพระเจ้าด้วยความถ่อมตน และความถ่อมตนก็มาสู่ตัวเขา สิ่งเดียวกันนี้เกิดขึ้นเมื่อคนใดต้องการเลิกนิสัยไม่ดี เช่น การสูบบุหรี่ การใช้ยาเสพติด หรือการดื่มสุรา ในตอนแรก เขารู้สึกสุขใจและเลิกนิสัยนั้นได้ แล้วเมื่อเห็นคนอื่นสูบบุหรี่ ใช้ยาเสพติด หรือดื่มสุรา ก็ต้องเผชิญกับการต่อสู้ภายในที่รุนแรง หากคนนั้นเอาชนะการต่อสู้นี้ได้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การละทิ้งความหลงใหลนี้และหันหลังให้มัน ก็ไม่ใช่เรื่องยากอีกต่อไป เราต้องพยายามเล็กน้อยและต่อสู้กับมัน ‘tangalashka’ ได้ทำหน้าที่ของมันแล้ว — แล้วทำไมเราไม่ทำหน้าที่ของเราล่ะ?</w:t>
      </w:r>
    </w:p>
    <w:p w:rsidRPr="00347B46" w:rsidR="00975770" w:rsidP="00975770" w:rsidRDefault="00975770" w14:paraId="26A976E4" w14:textId="77777777">
      <w:pPr>
        <w:rPr>
          <w:lang w:val="ru-RU"/>
        </w:rPr>
      </w:pPr>
    </w:p>
    <w:p w:rsidRPr="00C84680" w:rsidR="005C3FC8" w:rsidP="00975770" w:rsidRDefault="00BF6B1D" w14:paraId="742BD34D" w14:textId="77777777">
      <w:pPr>
        <w:pStyle w:val="Heading4"/>
        <w:rPr>
          <w:lang w:val="ru-RU"/>
        </w:rPr>
      </w:pPr>
      <w:bookmarkStart w:name="_Toc196745354" w:id="57"/>
      <w:bookmarkStart w:name="_Toc196745511" w:id="58"/>
      <w:bookmarkStart w:name="_Toc225094865" w:id="59"/>
      <w:r w:rsidRPr="00C84680">
        <w:rPr>
          <w:lang w:val="ru-RU"/>
        </w:rPr>
        <w:t xml:space="preserve">อย่าไปถกเถียงกับทังกาลาชกา</w:t>
      </w:r>
      <w:bookmarkEnd w:id="57"/>
      <w:bookmarkEnd w:id="58"/>
      <w:bookmarkEnd w:id="59"/>
    </w:p>
    <w:p w:rsidRPr="00C84680" w:rsidR="005C3FC8" w:rsidRDefault="00BF6B1D" w14:paraId="5056244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เราทุกคนล้วนมีตัณหาที่สืบทอดมา แต่ตัณหาเหล่านั้นเองไม่ได้ก่อให้เกิดอันตรายต่อเรา มันก็เหมือนกับที่คนบางคนเกิดมาพร้อมกับไฝบนใบหน้า ซึ่งทำให้พวกเขามีความงามพิเศษ แต่หากไปแกะไฝนั้น อาจเกิดก้อนเนื้อร้ายได้ เราต้องไม่ยอมให้ปีศาจมาแคะแคะความหลงใหลของเรา หากเราปล่อยให้มันแคะแคะจุดอ่อนของเรา เราจะพัฒนาเป็นมะเร็ง [ทางจิตวิญญาณ] </w:t>
      </w:r>
    </w:p>
    <w:p w:rsidRPr="00C84680" w:rsidR="005C3FC8" w:rsidRDefault="00BF6B1D" w14:paraId="13BAF357" w14:textId="6123C3C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เราต้องมีความกล้าหาญทางจิตวิญญาณ ดูหมิ่นมารและทุกความคิดอันเจ้าเล่ห์ของเขา </w:t>
      </w:r>
      <w:r w:rsidR="002F08DD">
        <w:rPr>
          <w:lang w:val="ru-RU"/>
        </w:rPr>
        <w:t xml:space="preserve">— ‘ข้อความ’</w:t>
      </w:r>
      <w:r w:rsidRPr="00C84680">
        <w:rPr>
          <w:lang w:val="ru-RU"/>
        </w:rPr>
        <w:t xml:space="preserve"> ของเขา </w:t>
      </w:r>
      <w:r w:rsidRPr="00C84680">
        <w:rPr>
          <w:lang w:val="ru-RU"/>
        </w:rPr>
        <w:t xml:space="preserve">อย่าได้สนทนากับผู้ล่อลวง แม้ทนายความทั้งโลกจะมารวมตัวกัน ก็ไม่อาจโต้แย้งชนะมารตัวเล็กๆ ได้แม้แต่ตัวเดียว อย่าพูดคุยกับผู้ล่อลวง; ด้วยวิธีนี้ คุณจะตัดความสัมพันธ์กับเขาและหลีกเลี่ยงการล่อลวงได้ สมมติว่ามีเรื่องบางอย่างเกิดขึ้นกับเรา: เราถูกปฏิบัติอย่างไม่เป็นธรรม หรือถูกดูหมิ่น ให้เราตรวจสอบว่าตัวเราเองมีส่วนผิดในเรื่องนี้หรือไม่ หากเราไม่ผิด การชดเชยก็จะรอเราอยู่ เราต้องหยุดไว้ที่นั่น: ไม่จำเป็นต้องขุดลึกลงไปอีก หากใครยังคงสนทนากับผู้ล่อลวงต่อไป เขาจะทอใยคำโกหกขึ้นในเวลาต่อมา</w:t>
      </w:r>
      <w:r w:rsidR="00FF5B02">
        <w:rPr>
          <w:rStyle w:val="FootnoteReference"/>
          <w:lang w:val="ru-RU"/>
        </w:rPr>
        <w:footnoteReference w:id="29"/>
      </w:r>
      <w:r w:rsidRPr="00C84680">
        <w:rPr>
          <w:lang w:val="ru-RU"/>
        </w:rPr>
        <w:t xml:space="preserve"> และสร้างเรื่องตลกขบขัน... ผู้ล่อลวงจะกระตุ้นให้คนนั้นพิจารณาสิ่งที่เกิดขึ้นตามกฎ </w:t>
      </w:r>
      <w:r w:rsidR="002F08DD">
        <w:rPr>
          <w:lang w:val="ru-RU"/>
        </w:rPr>
        <w:t xml:space="preserve">‘ความจริง’</w:t>
      </w:r>
      <w:r w:rsidRPr="00C84680">
        <w:rPr>
          <w:lang w:val="ru-RU"/>
        </w:rPr>
        <w:t xml:space="preserve"> ของเขาเอง </w:t>
      </w:r>
      <w:r w:rsidRPr="00C84680">
        <w:rPr>
          <w:lang w:val="ru-RU"/>
        </w:rPr>
        <w:t xml:space="preserve">และผลักดันให้คนนั้นเกิดความขมขื่น </w:t>
      </w:r>
    </w:p>
    <w:p w:rsidRPr="00C84680" w:rsidR="005C3FC8" w:rsidRDefault="00BF6B1D" w14:paraId="06161CE3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ผมยังจำได้ว่า เมื่อกองทัพอิตาลีถอนตัวออกจากกรีซ พวกเขาทิ้งเต็นท์ไว้เต็มไปด้วยกองระเบิดมือ และยังมีกองดินปืนจำนวนมากที่ถูกทิ้งไว้ด้วย ผู้คนก็เอาเต็นท์เหล่านั้นไปใช้เอง พร้อมกับสิ่งของทุกอย่างที่อยู่ข้างใน เด็กๆ เล่นกับระเบิดมือ และคุณรู้ไหมว่ามีเด็กน่าสงสารเหล่านั้นกี่คนที่เสียชีวิต! </w:t>
      </w:r>
    </w:p>
    <w:p w:rsidRPr="00C84680" w:rsidR="005C3FC8" w:rsidRDefault="00BF6B1D" w14:paraId="195EE07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จะเล่นกับระเบิดมือได้อย่างไรกัน! เรื่องของเราก็เหมือนกัน — เราจะไปเล่นเกมกับปีศาจจริงหรือ? </w:t>
      </w:r>
    </w:p>
    <w:p w:rsidRPr="00347B46" w:rsidR="00975770" w:rsidP="00975770" w:rsidRDefault="00975770" w14:paraId="75523F0F" w14:textId="77777777">
      <w:pPr>
        <w:rPr>
          <w:lang w:val="ru-RU"/>
        </w:rPr>
      </w:pPr>
    </w:p>
    <w:p w:rsidRPr="00C84680" w:rsidR="005C3FC8" w:rsidP="00975770" w:rsidRDefault="00BF6B1D" w14:paraId="67D72C2B" w14:textId="4E42D781">
      <w:pPr>
        <w:pStyle w:val="Heading4"/>
        <w:rPr>
          <w:lang w:val="ru-RU"/>
        </w:rPr>
      </w:pPr>
      <w:bookmarkStart w:name="_Toc196745355" w:id="60"/>
      <w:bookmarkStart w:name="_Toc196745512" w:id="61"/>
      <w:bookmarkStart w:name="_Toc225094866" w:id="62"/>
      <w:r w:rsidRPr="00C84680">
        <w:rPr>
          <w:lang w:val="ru-RU"/>
        </w:rPr>
        <w:t xml:space="preserve">มารนั้นไม่มีอำนาจ</w:t>
      </w:r>
      <w:bookmarkEnd w:id="60"/>
      <w:bookmarkEnd w:id="61"/>
      <w:bookmarkEnd w:id="62"/>
    </w:p>
    <w:p w:rsidRPr="00C84680" w:rsidR="005C3FC8" w:rsidRDefault="00BF6B1D" w14:paraId="44C66B2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ผมมีความคิดว่ามารมีพลังมหาศาล โดยเฉพาะในยุคสมัยนี้ </w:t>
      </w:r>
    </w:p>
    <w:p w:rsidRPr="00C84680" w:rsidR="005C3FC8" w:rsidRDefault="00BF6B1D" w14:paraId="0B088DF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ปีศาจไม่ได้มีพลัง แต่มีความชั่วร้ายและความเกลียดชัง ความรักของพระเจ้าทรงฤทธานุภาพทุกสิ่ง ซาตานแสร้งทำเป็นมีฤทธานุภาพทุกสิ่ง แต่เขาไม่สามารถรับมือกับบทบาทนี้ได้ เขาดูเหมือนแข็งแกร่ง แต่ในความเป็นจริงเขาไร้พลังโดยสิ้นเชิง แผนการทำลายล้างหลายอย่างของเขาล่มสลายก่อนที่จะเริ่มดำเนินการด้วยซ้ำ แน่นอนว่าพ่อ—พ่อที่ดีและใจดีมาก—จะไม่ยอมให้คนร้ายคนใดมาตีลูกๆ ของท่านใช่ไหม? </w:t>
      </w:r>
    </w:p>
    <w:p w:rsidRPr="00C84680" w:rsidR="005C3FC8" w:rsidRDefault="00BF6B1D" w14:paraId="623BAA7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แต่ผมครับ เกโรนดา ผมกลัวทังกาลาชกี </w:t>
      </w:r>
    </w:p>
    <w:p w:rsidRPr="00C84680" w:rsidR="005C3FC8" w:rsidRDefault="00BF6B1D" w14:paraId="2607F16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ทำไมท่านจึงกลัวมัน? ทังกาลาชกีไม่มีพลังใดๆ ทั้งสิ้น พระคริสต์ทรงมีฤทธิ์อำนาจสูงสุด ส่วนปีศาจนั้นเป็นเพียงความเน่าเปื่อย ท่านไม่สวมไม้กางเขนหรือ? อาวุธของปีศาจไม่มีพลัง พระคริสต์ได้ทรงติดอาวุธให้เราด้วยไม้กางเขนของพระองค์ ศัตรูจะมีอำนาจได้ก็ต่อเมื่อเราเองวางอาวุธทางจิตวิญญาณลง มีกรณีหนึ่งที่พระสงฆ์ออร์โธดอกซ์แสดงไม้กางเขนเล็กๆ ให้ผู้ทำเวทมนตร์ดู และด้วยวิธีนั้นได้ทำให้ปีศาจที่ผู้ทำเวทมนตร์เรียกมาผ่านเวทมนตร์ของเขาต้องหวาดกลัว </w:t>
      </w:r>
    </w:p>
    <w:p w:rsidRPr="00C84680" w:rsidR="005C3FC8" w:rsidRDefault="00BF6B1D" w14:paraId="19C593A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‘แล้วทำไมมันถึงกลัวไม้กางเขนมากขนาดนั้น?’ </w:t>
      </w:r>
    </w:p>
    <w:p w:rsidRPr="00C84680" w:rsidR="005C3FC8" w:rsidRDefault="00BF6B1D" w14:paraId="4BBF2CB6" w14:textId="6598D6A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‘เพราะเมื่อพระคริสต์ทรงทนรับการถ่มน้ำลาย การเยาะเย้ย และการตีตี ราชอาณาจักรและอำนาจของมารก็ถูกบดขยี้แล้ว นี่คือวิธีอันน่าอัศจรรย์ที่พระคริสต์ทรงชนะมาร!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อำนาจของมารถูกทำลาย</w:t>
      </w:r>
      <w:r w:rsidR="002F08DD">
        <w:rPr>
          <w:lang w:val="ru-RU"/>
        </w:rPr>
        <w:t xml:space="preserve">ด้วยก้านอ้อ’ </w:t>
      </w:r>
      <w:r w:rsidRPr="00C84680">
        <w:rPr>
          <w:lang w:val="ru-RU"/>
        </w:rPr>
        <w:t xml:space="preserve">นักบุญท่านหนึ่งกล่าวไว้ นั่นคือ อำนาจของมารถูกทำลายเมื่อพระคริสต์รับการตีครั้งสุดท้ายด้วยก้านอ้อที่ศีรษะของพระองค์ ดังนั้น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ยาทางจิตวิญญาณเพื่อป้องกันมารคือความอดทน และอาวุธที่ทรงพลังที่สุดต่อมารคือความถ่อมตน การบดขยี้มารคือยาบรรเทาที่รักษาได้มากที่สุด ซึ่งพระคริสต์ได้เทลงระหว่างการเสียสละของพระองค์บนไม้กางเขน หลังจากที่พระคริสต์ถูกตรึงกางเขน มารก็เหมือนงูที่ถูกถอนพิษออก เหมือนสุนัขที่ถูกถอนฟันออก มารได้ถูกปลดเปลื้องพลังพิษของมันแล้ว; สุนัข—นั่นคือ ปีศาจ—ได้ถูกถอนฟันออกแล้ว พวกมันถูกปลดอาวุธแล้ว ส่วนเราได้รับการติดอาวุธด้วยไม้กางเขน ปีศาจไม่สามารถทำอะไรกับสิ่งสร้างของพระเจ้าได้เลย เว้นแต่เราเองจะให้สิทธิ์แก่พวกมัน สิ่งที่พวกมันทำได้มีเพียงการก่อความวุ่นวายเท่านั้น—เพราะพวกมันไม่มีอำนาจ </w:t>
      </w:r>
    </w:p>
    <w:p w:rsidRPr="00C84680" w:rsidR="005C3FC8" w:rsidRDefault="00BF6B1D" w14:paraId="00232C4B" w14:textId="0B1FE24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ครั้งหนึ่ง เมื่อฉันอาศัยอยู่ที่วัดพระกางเขน ฉันได้เข้าร่วมพิธีสวดคืนทั้งคืนที่น่าทึ่ง! ในระหว่างคืนนั้น มีกลุ่มปีศาจจำนวนมากรวมตัวกันในห้องใต้หลังคา ตอนแรกพวกมันใช้ค้อนใหญ่ตีสิ่งใดสิ่งหนึ่งด้วยแรงทั้งหมด แล้วพวกมันก็เริ่มสร้างเสียงอึกทึกครึกโครม เหมือนกำลังกลิ้งท่อนไม้และลำต้นต้นไม้ขนาดใหญ่ไปทั่วห้องใต้หลังคา ผมทำเครื่องหมายกางเขนไปยังเพดานและร้องว่า: </w:t>
      </w:r>
      <w:r w:rsidRPr="00C84680">
        <w:rPr>
          <w:i/>
          <w:iCs/>
          <w:lang w:val="ru-RU"/>
        </w:rPr>
        <w:t xml:space="preserve">“เราโค้งคำนับต่อหน้าไม้กางเขนของพระองค์ โอ พระ</w:t>
      </w:r>
      <w:r w:rsidR="002F08DD">
        <w:rPr>
          <w:lang w:val="ru-RU"/>
        </w:rPr>
        <w:t xml:space="preserve">เจ้า…”</w:t>
      </w:r>
      <w:r w:rsidR="009E16AE">
        <w:rPr>
          <w:rStyle w:val="FootnoteReference"/>
          <w:lang w:val="ru-RU"/>
        </w:rPr>
        <w:footnoteReference w:id="30"/>
      </w:r>
      <w:r w:rsidRPr="00C84680">
        <w:rPr>
          <w:lang w:val="ru-RU"/>
        </w:rPr>
        <w:t xml:space="preserve"> เมื่อผมร้องจบ พวกมันก็เริ่มกลิ้งท่อนไม้ไปมาอีกครั้ง </w:t>
      </w:r>
      <w:r w:rsidRPr="00C84680">
        <w:rPr>
          <w:lang w:val="ru-RU"/>
        </w:rPr>
        <w:t xml:space="preserve">“ดีแล้ว” ผมกล่าวกับพวกมัน “มาแบ่งกันเป็นสองคณะนักร้องเถอะ </w:t>
      </w:r>
      <w:r w:rsidR="002F08DD">
        <w:rPr>
          <w:lang w:val="ru-RU"/>
        </w:rPr>
        <w:t xml:space="preserve">“พวก</w:t>
      </w:r>
      <w:r w:rsidRPr="00C84680">
        <w:rPr>
          <w:lang w:val="ru-RU"/>
        </w:rPr>
        <w:t xml:space="preserve">เจ้ากลิ้งท่อนไม้บนคณะนักร้องด้านบน </w:t>
      </w:r>
      <w:r w:rsidR="002F08DD">
        <w:rPr>
          <w:lang w:val="ru-RU"/>
        </w:rPr>
        <w:t xml:space="preserve">ส่วนฉันจะร้องเพลงที่นี่บนคณะนักร้องด้านล่าง” </w:t>
      </w:r>
      <w:r w:rsidRPr="00C84680">
        <w:rPr>
          <w:lang w:val="ru-RU"/>
        </w:rPr>
        <w:t xml:space="preserve">เมื่อฉันเริ่มร้องเพลง พวกมันก็หยุดลง ฉันร้องสลับกันระหว่าง </w:t>
      </w:r>
      <w:r w:rsidR="002F08DD">
        <w:rPr>
          <w:i/>
          <w:iCs/>
          <w:lang w:val="ru-RU"/>
        </w:rPr>
        <w:t xml:space="preserve">“เราโค้งคำนับต่อไม้กางเขนของพระองค์…” </w:t>
      </w:r>
      <w:r w:rsidRPr="00C84680">
        <w:rPr>
          <w:i/>
          <w:iCs/>
          <w:lang w:val="ru-RU"/>
        </w:rPr>
        <w:t xml:space="preserve">และ </w:t>
      </w:r>
      <w:r w:rsidRPr="00C84680">
        <w:rPr>
          <w:i/>
          <w:iCs/>
          <w:lang w:val="ru-RU"/>
        </w:rPr>
        <w:t xml:space="preserve">“โอ พระเจ้า พระองค์ได้ประทานไม้กางเขนของพระองค์แก่เราเป็น</w:t>
      </w:r>
      <w:r w:rsidR="002F08DD">
        <w:rPr>
          <w:lang w:val="ru-RU"/>
        </w:rPr>
        <w:t xml:space="preserve">อาวุธต่อสู้กับมาร…”</w:t>
      </w:r>
      <w:r w:rsidR="00AF4476">
        <w:rPr>
          <w:rStyle w:val="FootnoteReference"/>
          <w:lang w:val="ru-RU"/>
        </w:rPr>
        <w:footnoteReference w:id="31"/>
      </w:r>
      <w:r w:rsidRPr="00C84680">
        <w:rPr>
          <w:lang w:val="ru-RU"/>
        </w:rPr>
        <w:t xml:space="preserve"> ผมได้ผ่านคืนที่แสนสุขใจที่สุดด้วยการร้องสดุดี ทันทีที่ผมหยุดร้อง พวกเขาก็จะกลับมาสร้างความบันเทิงให้ผมต่อ และพวกเขามีบทเพลงมากมายเหลือเกิน! ทุกครั้งพวกเขาก็คิดค้นบทเพลงใหม่ขึ้นมาได้เสมอ!.. </w:t>
      </w:r>
    </w:p>
    <w:p w:rsidRPr="00C84680" w:rsidR="005C3FC8" w:rsidRDefault="00BF6B1D" w14:paraId="6066FB7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แล้วเมื่อคุณเริ่มร้องทรอพาเรียนเป็นครั้งแรก พวกมันไม่ไปเลยหรือ? </w:t>
      </w:r>
    </w:p>
    <w:p w:rsidRPr="00C84680" w:rsidR="005C3FC8" w:rsidRDefault="00BF6B1D" w14:paraId="69CA8D67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ไม่ครับ ทันทีที่ผมร้องจบ พวกเขาก็ร่วมร้องด้วย ดูเหมือนว่าเราควรร้องพิธีวิจิลด้วยสองคณะนักร้อง มันเป็นพิธีวิจิลที่ยอดเยี่ยมมาก ผมร้องด้วยอารมณ์! วันเหล่านั้นช่างวิเศษเหลือเกิน... </w:t>
      </w:r>
    </w:p>
    <w:p w:rsidRPr="00C84680" w:rsidR="005C3FC8" w:rsidRDefault="00BF6B1D" w14:paraId="1A9F89F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 ท่านคิดว่าปีศาจมีหน้าตาเป็นอย่างไร? </w:t>
      </w:r>
    </w:p>
    <w:p w:rsidRPr="00C84680" w:rsidR="005C3FC8" w:rsidRDefault="00BF6B1D" w14:paraId="757D0253" w14:textId="6D9455F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คุณรู้ไหมว่าเขาเป็น </w:t>
      </w:r>
      <w:r w:rsidR="002F08DD">
        <w:rPr>
          <w:lang w:val="ru-RU"/>
        </w:rPr>
        <w:t xml:space="preserve">‘ชายหนุ่มรูปงาม’</w:t>
      </w:r>
      <w:r w:rsidRPr="00C84680">
        <w:rPr>
          <w:lang w:val="ru-RU"/>
        </w:rPr>
        <w:t xml:space="preserve"> แค่ไหน</w:t>
      </w:r>
      <w:r w:rsidRPr="00C84680">
        <w:rPr>
          <w:lang w:val="ru-RU"/>
        </w:rPr>
        <w:t xml:space="preserve">? มันเกินกว่าคำบรรยาย แม้แต่ในนิทานหรือในหนังสือ! ถ้าคุณได้เห็นเขาสักครั้ง!.. ความรักของพระเจ้าป้องกันไม่ให้คนเห็นปีศาจได้อย่าง [ชาญฉลาด] แค่ไหน! ถ้าพวกเขาเห็นเขา ส่วนใหญ่คงตายเพราะความกลัว ลองคิดดูสิ ถ้าผู้คนสามารถเห็นวิธีที่เขาทำงานได้ ถ้าพวกเขาสามารถเห็นได้ว่าเขา </w:t>
      </w:r>
      <w:r w:rsidRPr="00C84680">
        <w:rPr>
          <w:lang w:val="ru-RU"/>
        </w:rPr>
        <w:t xml:space="preserve">‘หล่อ’</w:t>
      </w:r>
      <w:r w:rsidRPr="00C84680">
        <w:rPr>
          <w:lang w:val="ru-RU"/>
        </w:rPr>
        <w:t xml:space="preserve"> แค่ไหน</w:t>
      </w:r>
      <w:r w:rsidRPr="00C84680">
        <w:rPr>
          <w:lang w:val="ru-RU"/>
        </w:rPr>
        <w:t xml:space="preserve">จริงๆ!.. จริงอยู่ บางคนอาจเปลี่ยนมันเป็นความบันเทิงเล็กๆ น้อยๆ สำหรับตัวเอง ฉันลืมไปแล้วว่ามันเรียกว่าอะไร… </w:t>
      </w:r>
      <w:r w:rsidR="002F08DD">
        <w:rPr>
          <w:lang w:val="ru-RU"/>
        </w:rPr>
        <w:t xml:space="preserve">‘โรงภาพยนตร์’ </w:t>
      </w:r>
      <w:r w:rsidRPr="00C84680">
        <w:rPr>
          <w:lang w:val="ru-RU"/>
        </w:rPr>
        <w:t xml:space="preserve">หรือเปล่า?… อย่างไรก็ตาม </w:t>
      </w:r>
      <w:r w:rsidR="002F08DD">
        <w:rPr>
          <w:lang w:val="ru-RU"/>
        </w:rPr>
        <w:t xml:space="preserve">‘การฉายภาพยนตร์’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แบบนี้ต้องจ่ายราคาสูงมาก และแม้จะมีค่าใช้จ่ายสูง ก็ยังไม่ใช่เรื่องง่ายที่จะได้เห็นสิ่งเช่นนั้น </w:t>
      </w:r>
    </w:p>
    <w:p w:rsidRPr="00C84680" w:rsidR="005C3FC8" w:rsidRDefault="00BF6B1D" w14:paraId="57CF276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ปีศาจมีเขาและหางไหม? </w:t>
      </w:r>
    </w:p>
    <w:p w:rsidRPr="00C84680" w:rsidR="005C3FC8" w:rsidRDefault="00BF6B1D" w14:paraId="41289BC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ใช่ เขามีครับ ทั้งเขา หาง และเครื่องประดับครบครัน! </w:t>
      </w:r>
    </w:p>
    <w:p w:rsidRPr="00C84680" w:rsidR="005C3FC8" w:rsidRDefault="00BF6B1D" w14:paraId="4DECDB9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 ปีศาจกลายเป็นสิ่งมีชีวิตที่น่ากลัวเช่นนี้หลังจากที่พวกมันตกต่ำ หลังจากที่พวกมันเปลี่ยนจากเทวดาเป็นปีศาจหรือไม่? </w:t>
      </w:r>
    </w:p>
    <w:p w:rsidRPr="00C84680" w:rsidR="005C3FC8" w:rsidRDefault="00BF6B1D" w14:paraId="12B0EF79" w14:textId="07AE2DC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แน่นอนว่าพวกมันเป็นอย่างนั้นแล้ว พวกมันเป็นอย่างนั้นตอนนี้ เหมือนถูกฟ้าผ่าเลย ถ้าฟ้าผ่าต้นไม้ มันไม่กลายเป็นท่อนไม้ไหม้เกรียมในพริบตาหรือ? ก็คือพวกมันเป็นอย่างนั้นตอนนี้—เหมือนถูกฟ้าผ่าเลย มีครั้งหนึ่งฉันเคยพูดกับปีศาจว่า: </w:t>
      </w:r>
      <w:r w:rsidRPr="00C84680">
        <w:rPr>
          <w:lang w:val="ru-RU"/>
        </w:rPr>
        <w:t xml:space="preserve">‘มาที่นี่สิ เพื่อที่ฉันจะได้เห็นตัวเจ้า และไม่ตกอยู่ในเงื้อมมือของเจ้า!’ ตอนนี้ฉันแค่มองดูเธอ ก็เห็นแล้วว่าเธอร้ายกาจแค่ไหน! และถ้าฉันตกอยู่ในเงื้อมมือเธอ—โอ้ ฉันนึกภาพออกเลยว่าตอนนั้นฉันจะต้องเจอกับอะไร!</w:t>
      </w:r>
      <w:r w:rsidR="002F08DD">
        <w:rPr>
          <w:lang w:val="ru-RU"/>
        </w:rPr>
        <w:t xml:space="preserve">” </w:t>
      </w:r>
    </w:p>
    <w:p w:rsidRPr="00347B46" w:rsidR="00975770" w:rsidP="00975770" w:rsidRDefault="00975770" w14:paraId="0A1792BB" w14:textId="77777777">
      <w:pPr>
        <w:rPr>
          <w:lang w:val="ru-RU"/>
        </w:rPr>
      </w:pPr>
    </w:p>
    <w:p w:rsidRPr="00C84680" w:rsidR="005C3FC8" w:rsidP="00975770" w:rsidRDefault="00BF6B1D" w14:paraId="28DFB09A" w14:textId="6F4A226D">
      <w:pPr>
        <w:pStyle w:val="Heading4"/>
        <w:rPr>
          <w:lang w:val="ru-RU"/>
        </w:rPr>
      </w:pPr>
      <w:bookmarkStart w:name="_Toc196745356" w:id="63"/>
      <w:bookmarkStart w:name="_Toc196745513" w:id="64"/>
      <w:bookmarkStart w:name="_Toc225094867" w:id="65"/>
      <w:r w:rsidRPr="00C84680">
        <w:rPr>
          <w:lang w:val="ru-RU"/>
        </w:rPr>
        <w:t xml:space="preserve">ปีศาจนั้นโง่เขลา</w:t>
      </w:r>
      <w:bookmarkEnd w:id="63"/>
      <w:bookmarkEnd w:id="64"/>
      <w:bookmarkEnd w:id="65"/>
    </w:p>
    <w:p w:rsidRPr="00C84680" w:rsidR="005C3FC8" w:rsidRDefault="00BF6B1D" w14:paraId="2886CDE7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 ท่านคิดว่าปีศาจรู้สิ่งที่อยู่ในใจเราหรือไม่? </w:t>
      </w:r>
    </w:p>
    <w:p w:rsidRPr="00C84680" w:rsidR="005C3FC8" w:rsidRDefault="00BF6B1D" w14:paraId="5695D51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ไม่มีทาง! เหมือนว่าเขาจะรู้ได้หรือว่าในใจคนมีอะไร มีเพียงพระเจ้าเท่านั้นที่รู้ใจคน และพระเจ้าจะเปิดเผยสิ่งที่อยู่ในใจเราให้ประชาชนของพระองค์ทราบเป็นครั้งคราว เพื่อประโยชน์ของเราเอง ปีศาจตัวน้อยนี้รู้แต่การหลอกลวงและความชั่วร้าย ซึ่งเขาเองก็ปลูกฝังลงในตัวผู้ที่รับใช้เขา </w:t>
      </w:r>
      <w:r w:rsidRPr="00C84680">
        <w:rPr>
          <w:lang w:val="ru-RU"/>
        </w:rPr>
        <w:t xml:space="preserve">เขาไม่รู้อะไรเลยเกี่ยวกับความคิด</w:t>
      </w:r>
      <w:r w:rsidRPr="00C84680">
        <w:rPr>
          <w:lang w:val="ru-RU"/>
        </w:rPr>
        <w:t xml:space="preserve">ที่ดีของเรา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เขาเพียงคาดเดาได้จากประสบการณ์เป็นครั้งคราว แต่แม้ในกรณีนั้น ในส่วนใหญ่ของเวลา เขาก็คาดผิด! </w:t>
      </w:r>
    </w:p>
    <w:p w:rsidRPr="00C84680" w:rsidR="005C3FC8" w:rsidRDefault="00BF6B1D" w14:paraId="4D1D63DF" w14:textId="33E6E4F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และหากพระเจ้าไม่อนุญาตให้มารเข้าใจสิ่งใดเลย มารก็จะเข้าใจผิดเกี่ยวกับทุกสิ่งอยู่เสมอ เพราะมารคือความมืดมิดอย่างสิ้นเชิง! </w:t>
      </w:r>
      <w:r w:rsidRPr="00C84680">
        <w:rPr>
          <w:lang w:val="ru-RU"/>
        </w:rPr>
        <w:t xml:space="preserve">“ทัศนวิสัย — ศูนย์</w:t>
      </w:r>
      <w:r w:rsidR="00EF3186">
        <w:rPr>
          <w:lang w:val="ru-RU"/>
        </w:rPr>
        <w:t xml:space="preserve">!” </w:t>
      </w:r>
      <w:r w:rsidRPr="00C84680">
        <w:rPr>
          <w:lang w:val="ru-RU"/>
        </w:rPr>
        <w:t xml:space="preserve">สมมติว่าฉันมีความคิดที่ดี ปีศาจไม่รู้เรื่องนั้นเลย แต่หากฉันมีความคิดชั่วร้าย ปีศาจก็รู้ เพราะเขาเองคือผู้ปลูกฝังความคิดนั้นในตัวฉัน หากตอนนี้ผมต้องการไปที่ใดสักแห่งและทำความดี เช่น ไปช่วยชีวิตใครสักคน ปีศาจก็ไม่รู้เรื่องนั้น แต่หากปีศาจเองเป็นฝ่ายเสนอแนะให้คนนั้นว่า </w:t>
      </w:r>
      <w:r w:rsidR="002F08DD">
        <w:rPr>
          <w:lang w:val="ru-RU"/>
        </w:rPr>
        <w:t xml:space="preserve">‘ไปช่วยชีวิตคนนั้น’ </w:t>
      </w:r>
      <w:r w:rsidRPr="00C84680">
        <w:rPr>
          <w:lang w:val="ru-RU"/>
        </w:rPr>
        <w:t xml:space="preserve">— คือปลูกฝังความคิดนั้นไว้ในใจเขา — แล้วปีศาจเองก็จะปลุกเร้าความหยิ่งยโสของเขา และด้วยเหตุนี้ ปีศาจจึงจะรู้ว่ามีอะไรอยู่ในใจคนนั้น </w:t>
      </w:r>
    </w:p>
    <w:p w:rsidRPr="00C84680" w:rsidR="005C3FC8" w:rsidRDefault="00BF6B1D" w14:paraId="7B8D2D89" w14:textId="2E432E0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เรื่องทั้งหมดนี้ละเอียดอ่อนมาก คุณยังจำเรื่องราวของอับบา มาคาริอุสได้ไหม?</w:t>
      </w:r>
      <w:r w:rsidR="00AF4476">
        <w:rPr>
          <w:rStyle w:val="FootnoteReference"/>
          <w:lang w:val="ru-RU"/>
        </w:rPr>
        <w:footnoteReference w:id="32"/>
      </w:r>
      <w:r w:rsidRPr="00C84680">
        <w:rPr>
          <w:lang w:val="ru-RU"/>
        </w:rPr>
        <w:t xml:space="preserve"> ครั้งหนึ่งเขาได้พบกับปีศาจ ซึ่งกำลังกลับมาจากทะเลทรายใกล้ๆ ปีศาจนั้นได้ไปที่นั่นเพื่อล่อลวงพระภิกษุที่อาศัยอยู่ มารกล่าวกับอับบา มาคาริอุสว่า: </w:t>
      </w:r>
      <w:r w:rsidRPr="00C84680">
        <w:rPr>
          <w:lang w:val="ru-RU"/>
        </w:rPr>
        <w:t xml:space="preserve">“พี่น้องทุกคนล้วนปฏิบัติต่อข้าอย่างรุนแรง ยกเว้นเพื่อนของข้าคนหนึ่งที่เชื่อฟังข้า และเมื่อเขาเห็นข้า ก็หมุนตัวไปมา</w:t>
      </w:r>
      <w:r w:rsidR="002F08DD">
        <w:rPr>
          <w:lang w:val="ru-RU"/>
        </w:rPr>
        <w:t xml:space="preserve">เหมือนแกนปั่นด้าย”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“พี่น้องคนนั้นคือใคร?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อับบา มาคาริอุสถาม </w:t>
      </w:r>
      <w:r w:rsidR="002F08DD">
        <w:rPr>
          <w:lang w:val="ru-RU"/>
        </w:rPr>
        <w:t xml:space="preserve">“ชื่อเขาคือเทโอเพมปุส” </w:t>
      </w:r>
      <w:r w:rsidRPr="00C84680">
        <w:rPr>
          <w:lang w:val="ru-RU"/>
        </w:rPr>
        <w:t xml:space="preserve">— มารตอบ ท่านผู้อาวุโสจึงเดินทางเข้าไปในทะเลทรายและพบพี่น้องผู้นี้ ด้วยความระมัดระวังอย่างยิ่ง ท่านได้นำเขาให้เปิดใจสารภาพความคิดของตนเอง และช่วยเหลือเขาทางจิตวิญญาณ เมื่อพบปีศาจอีกครั้ง อับบา มาคาริอุสจึงถามเขาเกี่ยวกับพี่น้องที่อาศัยอยู่ในทะเลทราย </w:t>
      </w:r>
      <w:r w:rsidRPr="00C84680">
        <w:rPr>
          <w:lang w:val="ru-RU"/>
        </w:rPr>
        <w:t xml:space="preserve">“พวกเขาทุกคนล้วนปฏิบัติกับผมอย่างรุนแรงมาก” ปีศาจตอบ “และที่เลวร้ายที่สุดคือผู้ที่เคยเป็นเพื่อนของผม—ผมไม่รู้ว่าทำไม—เขาได้เปลี่ยนไป และตอนนี้เขากลายเป็นคนที่ปฏิบัติกับผมอย่าง</w:t>
      </w:r>
      <w:r w:rsidR="002F08DD">
        <w:rPr>
          <w:lang w:val="ru-RU"/>
        </w:rPr>
        <w:t xml:space="preserve">รุนแรงที่สุดใน</w:t>
      </w:r>
      <w:r w:rsidRPr="00C84680">
        <w:rPr>
          <w:lang w:val="ru-RU"/>
        </w:rPr>
        <w:t xml:space="preserve">หมู่พวกเขาทั้งหมด” ปีศาจไม่รู้ว่าอับบา มาคาริอุสได้ไปพบพี่น้องผู้นั้นและช่วยเขาให้กลับสู่ทางที่ถูกต้องแล้ว เพราะท่านผู้อาวุโสได้กระทำด้วยความถ่อมตนและด้วยความรัก มารไม่มีสิทธิ์ใดต่อความตั้งใจดีของเจ้าอาวาส แต่หากท่านผู้เป็นที่เคารพนับถือนั้นเกิดความหยิ่งยโสขึ้น เขาจะขับไล่พระคุณของพระเจ้าให้ห่างจากตนเอง และมารก็จะได้รับอำนาจนั้นไป แล้วมารก็จะรู้ถึงความตั้งใจของท่านผู้เป็นที่เคารพนับถือนั้น เพราะในกรณีนั้น มารเองจะเป็นผู้ปลุกเร้าความหยิ่งยโสของท่านขึ้น </w:t>
      </w:r>
    </w:p>
    <w:p w:rsidRPr="00C84680" w:rsidR="005C3FC8" w:rsidRDefault="00BF6B1D" w14:paraId="7218E49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และหากใครนั้นได้แสดงความคิดที่ดีไว้ที่ใดที่หนึ่ง ปีศาจสามารถแอบฟังได้หรือไม่ แล้วจึงล่อลวงคนนั้น? </w:t>
      </w:r>
    </w:p>
    <w:p w:rsidRPr="00C84680" w:rsidR="005C3FC8" w:rsidRDefault="00BF6B1D" w14:paraId="40057BFF" w14:textId="47A2B19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เขาจะฟังได้อย่างไรหากในสิ่งที่พูดนั้นไม่มีส่วนใดของมารเลย? แต่หากบุคคลใดได้แสดงความคิดของตนด้วยจุดมุ่งหมายเพื่ออวดตัว แล้วมารก็จะเข้ามาแทรกแซง นั่นคือ หากบุคคลใดมีแนวโน้มสู่ความหยิ่งยโส และประกาศอย่างหยิ่งผยองว่า </w:t>
      </w:r>
      <w:r w:rsidRPr="00C84680">
        <w:rPr>
          <w:lang w:val="ru-RU"/>
        </w:rPr>
        <w:t xml:space="preserve">‘ฉันจะไปช่วยคนนั้นคนนี้!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แล้วมารก็จะเข้ามาเกี่ยวข้อง ในกรณีนี้ ปีศาจจะรับรู้ถึงเจตนาของเขา แต่หากบุคคลนั้นถูกขับเคลื่อนด้วยความรักและกระทำด้วยความถ่อมตน ปีศาจจะไม่รับรู้ถึงสิ่งนั้น ต้องระมัดระวัง นี่เป็นเรื่องที่ละเอียดอ่อนมาก จึงไม่น่าแปลกใจที่บรรดาพระบิดาศักดิ์สิทธิ์เรียกชีวิตทางจิตวิญญาณว่า </w:t>
      </w:r>
      <w:r w:rsidR="002F08DD">
        <w:rPr>
          <w:lang w:val="ru-RU"/>
        </w:rPr>
        <w:t xml:space="preserve">‘ศาสตร์แห่งศาสตร์’ </w:t>
      </w:r>
    </w:p>
    <w:p w:rsidRPr="00C84680" w:rsidR="005C3FC8" w:rsidRDefault="00BF6B1D" w14:paraId="2D72C01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 แต่มีบางครั้งที่นักเวททำนาย เช่น ทำนายให้หญิงสาวสามคนว่า คนหนึ่งจะแต่งงาน คนหนึ่งจะแต่งงานแต่จะไม่มีความสุข และคนที่สามจะยังคงโสด — และคำทำนายนี้ก็เป็นจริง ทำไมจึงเป็นเช่นนั้น? </w:t>
      </w:r>
    </w:p>
    <w:p w:rsidRPr="00C84680" w:rsidR="005C3FC8" w:rsidRDefault="00BF6B1D" w14:paraId="263F7BF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ปีศาจมีประสบการณ์ ตัวอย่างเช่น วิศวกรที่เห็นบ้านหลังหนึ่งอยู่ในสภาพทรุดโทรม สามารถบอกได้ว่ามันจะยืนหยัดได้อีกนานเท่าใด ในทำนองเดียวกัน ปีศาจเห็นวิถีชีวิตของบุคคล และจากประสบการณ์ ก็สรุปได้ว่าชีวิตของพวกเขาจะจบลงอย่างไร </w:t>
      </w:r>
    </w:p>
    <w:p w:rsidRPr="00347B46" w:rsidR="005C3FC8" w:rsidRDefault="00BF6B1D" w14:paraId="6C8344C9" w14:textId="4564CF6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มารขาดความเฉียบแหลมของจิตใจ; เขาโง่เขลาอย่างยิ่ง เขาเป็นความยุ่งเหยิงใหญ่โต; ไม่มีที่สิ้นสุด และเขาบางครั้งก็ประพฤติตัวเหมือนคนฉลาด บางครั้งก็เหมือนคนโง่ กลอุบายของเขาดูงุ่มง่าม พระเจ้าทรงจัดให้เป็นเช่นนี้เพื่อให้เราสามารถมองทะลุเขาได้ คนใดที่ไม่สามารถมองทะลุซาตานได้ ย่อมถูกความหยิ่งยโสบดบังจิตใจอย่างลึกซึ้ง ด้วยความถ่อมตน เราจึงสามารถมองเห็นกับดักของซาตานได้ เพราะด้วยความถ่อมตน คนเราจะได้รับการตรัสรู้และรวมเป็นหนึ่งเดียวกับพระเจ้า ความถ่อมตนคือสิ่งที่ทำให้ซาตานพิการ</w:t>
      </w:r>
    </w:p>
    <w:p w:rsidRPr="00347B46" w:rsidR="00975770" w:rsidP="00975770" w:rsidRDefault="00975770" w14:paraId="7A8FADD1" w14:textId="77777777">
      <w:pPr>
        <w:rPr>
          <w:lang w:val="ru-RU"/>
        </w:rPr>
      </w:pPr>
    </w:p>
    <w:p w:rsidRPr="00C84680" w:rsidR="005C3FC8" w:rsidP="00975770" w:rsidRDefault="00BF6B1D" w14:paraId="02F2CA9C" w14:textId="77777777">
      <w:pPr>
        <w:pStyle w:val="Heading4"/>
        <w:rPr>
          <w:lang w:val="ru-RU"/>
        </w:rPr>
      </w:pPr>
      <w:bookmarkStart w:name="_Toc196745357" w:id="66"/>
      <w:bookmarkStart w:name="_Toc196745514" w:id="67"/>
      <w:bookmarkStart w:name="_Toc225094868" w:id="68"/>
      <w:r w:rsidRPr="00C84680">
        <w:rPr>
          <w:lang w:val="ru-RU"/>
        </w:rPr>
        <w:t xml:space="preserve">ทำไมพระเจ้าจึงยอมให้มารมาล่อลวงเรา?</w:t>
      </w:r>
      <w:bookmarkEnd w:id="66"/>
      <w:bookmarkEnd w:id="67"/>
      <w:bookmarkEnd w:id="68"/>
    </w:p>
    <w:p w:rsidRPr="00C84680" w:rsidR="005C3FC8" w:rsidRDefault="00BF6B1D" w14:paraId="3753724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ผู้อาวุโส โปรดบอกผมด้วยว่า ทำไมพระเจ้าจึงทรงอนุญาตให้มารมาทดลองเรา? </w:t>
      </w:r>
    </w:p>
    <w:p w:rsidRPr="00C84680" w:rsidR="005C3FC8" w:rsidRDefault="00BF6B1D" w14:paraId="1752E835" w14:textId="28036D2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เพื่อที่พระองค์จะได้นำลูกๆ ของพระองค์กลับคืนมา </w:t>
      </w:r>
      <w:r w:rsidR="002F08DD">
        <w:rPr>
          <w:lang w:val="ru-RU"/>
        </w:rPr>
        <w:t xml:space="preserve">‘ทำตามใจชอบเถิด ปีศาจ’ </w:t>
      </w:r>
      <w:r w:rsidRPr="00C84680">
        <w:rPr>
          <w:lang w:val="ru-RU"/>
        </w:rPr>
        <w:t xml:space="preserve">พระเจ้าตรัสไว้ เพราะไม่ว่าปีศาจจะทำอะไร ในที่สุดเขาก็จะกัดหินมุม—คือพระคริสต์—จนฟันหัก และหากเราเชื่อว่าพระคริสต์คือหินมุม เราก็ไม่มีอะไรต้องกลัว </w:t>
      </w:r>
    </w:p>
    <w:p w:rsidRPr="00C84680" w:rsidR="005C3FC8" w:rsidRDefault="00BF6B1D" w14:paraId="62A2F365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พระเจ้าไม่ทรงอนุญาตให้มีการทดลอง เว้นแต่จะมีสิ่งดีเกิดขึ้นจากมัน เมื่อเห็นว่าสิ่งดีที่จะเกิดขึ้นจะมากกว่าความชั่ว พระเจ้าจึงทรงอนุญาตให้มารทำงานของเขา คุณยังจำเฮโรดได้ไหม? เขาได้ฆ่าทารก 14,000 คน และเพิ่มผู้พลีชีพเทวทูต 14,000 คน เข้าสู่กองทัพสวรรค์ คุณเคยเห็นผู้พลีชีพเทวทูตคนใดบ้างไหม? ปีศาจได้ล้มเหลวแล้ว! ดิโอคลีเชียน ด้วยการข่มเหงคริสตชนอย่างโหดเหี้ยม ได้กลายเป็นผู้สมรู้ร่วมคิดของมาร แต่โดยไม่ได้ตั้งใจ เขากลับทำประโยชน์ให้คริสตจักรของพระคริสต์ ด้วยการเพิ่มนักบุญให้คริสตจักร เขานึกว่าจะกำจัดคริสตชนทั้งหมด แต่กลับไม่ได้ผลอะไรเลย — เขาเพียงแต่ทิ้งมรดกศักดิ์สิทธิ์จำนวนมากไว้ให้เราเคารพบูชา และทำให้คริสตจักรของพระคริสต์มั่งคั่งขึ้น </w:t>
      </w:r>
    </w:p>
    <w:p w:rsidRPr="00C84680" w:rsidR="005C3FC8" w:rsidRDefault="00BF6B1D" w14:paraId="2060681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พระเจ้าสามารถจัดการกับมารได้ตั้งแต่นานแล้ว เพราะพระองค์คือพระเจ้า และแม้กระทั่งตอนนี้ หากพระองค์ทรงประสงค์ พระองค์ก็สามารถบิดเขาของมารและส่งเขาไปรับความทรมานในนรก [ตลอดนิรันดร์] แต่พระเจ้าไม่ทรงทำเช่นนี้เพื่อประโยชน์ของเราเอง พระเจ้าจะทรงยอมให้มารร้ายทรมานและก่อความทุกข์ให้สิ่งที่พระองค์ทรงสร้างจริงหรือ? แต่ถึงกระนั้น ในระดับหนึ่ง และในช่วงเวลาหนึ่ง พระเจ้าได้ทรงอนุญาตสิ่งนี้ เพื่อให้มารร้ายได้ช่วยเราผ่านความชั่วร้ายของมัน เพื่อให้มันล่อลวงเรา และเพื่อให้เราหันกลับมาหาพระเจ้า พระเจ้าทรงอนุญาตให้มารร้ายล่อลวงเราเพียงเมื่อสิ่งนั้นนำไปสู่ความดีเท่านั้น หากมันไม่นำไปสู่สิ่งดี พระเจ้าก็จะไม่อนุญาต พระเจ้าทรงอนุญาตทุกสิ่งเพื่อประโยชน์ของเราเอง เราต้องเชื่อในสิ่งนี้ พระเจ้าทรงอนุญาตให้มารทำสิ่งชั่วร้าย เพื่อให้มนุษย์ได้ต่อสู้ ท้ายที่สุดแล้ว หากไม่ขยำแป้ง ก็จะได้ขนมปังไม่ได้ หากมารไม่ล่อลวงเรา เราอาจกลายเป็นคนหยิ่งยโส คิดว่าตัวเองเป็นนักบุญ และนั่นคือเหตุผลที่พระเจ้าทรงอนุญาตให้มันทำร้ายเราด้วยความชั่วร้ายของมัน เพราะเมื่อมันโจมตีเรา มันจะกวาดเอาแกลบทั้งหมดออกจากจิตวิญญาณที่เต็มไปด้วยฝุ่นของเรา ทำให้จิตวิญญาณนั้นบริสุทธิ์ขึ้น หรือไม่เช่นนั้น พระเจ้าก็ทรงอนุญาตให้มันกระโจนเข้าใส่เราและกัดเรา เพื่อที่เราจะได้หันไปหาพระองค์เพื่อขอความช่วยเหลือ พระเจ้าทรงเรียกเราให้มาหาพระองค์อยู่เสมอ แต่โดยปกติเรามักหันหลังให้พระองค์ และหันกลับมาหาพระองค์อีกครั้งก็ต่อเมื่อเราอยู่ในอันตราย เมื่อบุคคลหนึ่งรวมเป็นหนึ่งเดียวกับพระเจ้า ปีศาจร้ายก็ไม่มีที่ว่างให้แทรกตัวเข้ามา แต่ นอกเหนือจากนี้ พระเจ้าไม่มีเหตุผลที่จะอนุญาตให้มารมาทดลองบุคคลเช่นนั้น; แท้จริงแล้ว พระเจ้าทรงอนุญาตเพื่อให้ผู้ที่ถูกทดลองนั้นถูกบังคับให้หันกลับมาหาพระองค์ อย่างไรก็ตาม ด้วยวิธีใดวิธีหนึ่ง มารก็ทำประโยชน์ให้เรา—เขาช่วยให้เราได้รับการชำระให้บริสุทธิ์ นี่คือเหตุผลที่พระเจ้าทรงอดทนต่อเขา </w:t>
      </w:r>
    </w:p>
    <w:p w:rsidRPr="00347B46" w:rsidR="005C3FC8" w:rsidRDefault="00BF6B1D" w14:paraId="2D864AF8" w14:textId="6E757E4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พระเจ้าได้ปล่อยให้ไม่เพียงแต่มนุษย์ แต่ยังรวมถึงปีศาจด้วย เพราะพวกมันไม่ก่อความเสียหาย และไม่สามารถทำร้ายจิตวิญญาณของมนุษย์ได้ ยกเว้นในกรณีที่บุคคลนั้นเองต้องการทำร้ายจิตวิญญาณของตนเอง ในทางตรงกันข้าม ผู้คนชั่วร้ายหรือผู้ประมาท — ที่โดยไม่ได้ตั้งใจก่อความเสียหายให้เรา — กำลังเตรียมรางวัลให้เรา </w:t>
      </w:r>
      <w:r w:rsidRPr="00C84680">
        <w:rPr>
          <w:lang w:val="ru-RU"/>
        </w:rPr>
        <w:t xml:space="preserve">‘หากไม่มีความล่อลวง ไม่มีใครจะได้รับการ</w:t>
      </w:r>
      <w:r w:rsidR="002F08DD">
        <w:rPr>
          <w:lang w:val="ru-RU"/>
        </w:rPr>
        <w:t xml:space="preserve">ช่วยให้รอด</w:t>
      </w:r>
      <w:r w:rsidRPr="00C84680">
        <w:rPr>
          <w:lang w:val="ru-RU"/>
        </w:rPr>
        <w:t xml:space="preserve">’</w:t>
      </w:r>
      <w:r w:rsidR="00AF4476">
        <w:rPr>
          <w:rStyle w:val="FootnoteReference"/>
          <w:lang w:val="ru-RU"/>
        </w:rPr>
        <w:footnoteReference w:id="33"/>
      </w:r>
      <w:r w:rsidRPr="00C84680">
        <w:rPr>
          <w:lang w:val="ru-RU"/>
        </w:rPr>
        <w:t xml:space="preserve"> — หนึ่งในอับบาได้กล่าวไว้ ทำไมท่านจึงกล่าวเช่นนี้? เพราะความล่อลวงนำมาซึ่งประโยชน์อันมหาศาล ไม่ใช่เพราะมารร้ายจะมีความสามารถทำสิ่งดีได้ — ไม่เลย เขาคือความชั่วร้าย เขาต้องการจะทุบหัวเราให้แตกและขว้างก้อนหินมาที่ตัวเรา แต่พระเจ้าผู้ทรงความดี… จับก้อนหินนั้นไว้และวางไว้ในมือเรา และในฝ่ามืออีกข้างหนึ่ง พระองค์เทถั่วให้เรา เพื่อที่เราจะได้ใช้ก้อนหินนั้นทุบถั่วให้แตกและกินมัน! กล่าวอีกนัยหนึ่ง พระเจ้าทรงอนุญาตให้เกิดการทดลอง ไม่ใช่เพื่อให้มารร้ายได้กดขี่เรา ไม่ — พระองค์ทรงอนุญาตให้เขาล่อลวงเรา เพื่อว่าด้วยวิธีนี้ เราจะได้ผ่านการทดสอบเพื่อเข้าสู่ชีวิตถัดไป และไม่มีเหตุผลที่จะร้องทุกข์เมื่อพระคริสต์เสด็จมาครั้งที่สอง เราต้องเข้าใจอย่างชัดเจนว่า เรากำลังอยู่ในสงครามกับมารเอง และจะต่อสู้กับเขาต่อไปจนกว่าเราจะ</w:t>
      </w:r>
      <w:r w:rsidRPr="00C84680">
        <w:rPr>
          <w:lang w:val="ru-RU"/>
        </w:rPr>
        <w:t xml:space="preserve">จากโลกนี้ไป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ขณะที่คนยังอยู่ มีงานมากมายที่ต้องทำเพื่อพัฒนาจิตวิญญาณของตนเอง ขณะที่ยังอยู่ มีสิทธิ์ที่จะเข้าสอบทางจิตวิญญาณ แต่หากคนนั้นเสียชีวิตและสอบตก ก็จะถูกตัดชื่อออกจากรายชื่อผู้เข้าสอบ ไม่มีโอกาสครั้งที่สอง</w:t>
      </w:r>
    </w:p>
    <w:p w:rsidRPr="00347B46" w:rsidR="00975770" w:rsidP="00975770" w:rsidRDefault="00975770" w14:paraId="556DCA51" w14:textId="77777777">
      <w:pPr>
        <w:rPr>
          <w:lang w:val="ru-RU"/>
        </w:rPr>
      </w:pPr>
    </w:p>
    <w:p w:rsidRPr="00C84680" w:rsidR="005C3FC8" w:rsidP="00975770" w:rsidRDefault="00BF6B1D" w14:paraId="13F6D54D" w14:textId="77777777">
      <w:pPr>
        <w:pStyle w:val="Heading4"/>
        <w:rPr>
          <w:lang w:val="ru-RU"/>
        </w:rPr>
      </w:pPr>
      <w:bookmarkStart w:name="_Toc196745358" w:id="69"/>
      <w:bookmarkStart w:name="_Toc196745515" w:id="70"/>
      <w:bookmarkStart w:name="_Toc225094869" w:id="71"/>
      <w:r w:rsidRPr="00C84680">
        <w:rPr>
          <w:lang w:val="ru-RU"/>
        </w:rPr>
        <w:t xml:space="preserve">มารปฏิเสธที่จะกลับใจ</w:t>
      </w:r>
      <w:bookmarkEnd w:id="69"/>
      <w:bookmarkEnd w:id="70"/>
      <w:bookmarkEnd w:id="71"/>
    </w:p>
    <w:p w:rsidRPr="00C84680" w:rsidR="005C3FC8" w:rsidRDefault="00BF6B1D" w14:paraId="7F61B034" w14:textId="3664456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พระเจ้าผู้ดีได้สร้างทูตสวรรค์ขึ้น แต่ด้วยความหยิ่งยโส บางองค์จึงตกจากสวรรค์และกลายเป็นปีศาจ พระเจ้าได้สร้างสิ่งสร้างที่สมบูรณ์แบบ — มนุษย์ — เพื่อให้เขาสามารถแทนที่ลำดับชั้นของทูตสวรรค์ที่ตกจากสวรรค์ได้ นั่นคือเหตุผลที่ปีศาจรู้สึกอิจฉามนุษย์ — สิ่งสร้างของพระเจ้า — อย่างมาก ปีศาจร้องขึ้นว่า: </w:t>
      </w:r>
      <w:r w:rsidRPr="00C84680">
        <w:rPr>
          <w:lang w:val="ru-RU"/>
        </w:rPr>
        <w:t xml:space="preserve">‘เราทำผิดเพียงครั้งเดียว แต่ท่านกลับกดขี่เรา ส่วนผู้ที่ทำผิดมากมาย </w:t>
      </w:r>
      <w:r w:rsidR="002F08DD">
        <w:rPr>
          <w:lang w:val="ru-RU"/>
        </w:rPr>
        <w:t xml:space="preserve">ท่านกลับให้อภัย’</w:t>
      </w:r>
      <w:r w:rsidRPr="00C84680">
        <w:rPr>
          <w:lang w:val="ru-RU"/>
        </w:rPr>
        <w:t xml:space="preserve"> ใช่ พระองค์ให้อภัย แต่ผู้คนกลับสำนึกผิด ในขณะที่อดีตทูตสวรรค์ได้ตกต่ำจนกลายเป็นปีศาจ และแทนที่จะสำนึกผิด พวกเขากลับยิ่งเจ้าเล่ห์และชั่วร้ายมากขึ้นเรื่อยๆ ด้วยความโกรธแค้น พวกมันเริ่มทำลายสิ่งที่พระเจ้าสร้างขึ้น ลูซิเฟอร์เคยเป็นทูตสวรรค์ที่สว่างที่สุดในหมู่ทูตสวรรค์! และดูสิว่าเขาได้กลายเป็นอย่างไร… ด้วยความหยิ่งยโส ปีศาจได้หันหลังให้พระเจ้ามาหลายพันปีแล้ว และด้วยความหยิ่งยโส พวกมันยังคงหันหลังให้พระองค์และไม่สำนึกผิด หากแต่พวกเขาได้พูดเพียงคำเดียวว่า: </w:t>
      </w:r>
      <w:r w:rsidR="002F08DD">
        <w:rPr>
          <w:i/>
          <w:iCs/>
          <w:lang w:val="ru-RU"/>
        </w:rPr>
        <w:t xml:space="preserve">‘</w:t>
      </w:r>
      <w:r w:rsidRPr="00C84680">
        <w:rPr>
          <w:i/>
          <w:iCs/>
          <w:lang w:val="ru-RU"/>
        </w:rPr>
        <w:t xml:space="preserve">พระเจ้า โปรด</w:t>
      </w:r>
      <w:r w:rsidR="002F08DD">
        <w:rPr>
          <w:i/>
          <w:iCs/>
          <w:lang w:val="ru-RU"/>
        </w:rPr>
        <w:t xml:space="preserve">เมตตา’ </w:t>
      </w:r>
      <w:r w:rsidRPr="00C84680">
        <w:rPr>
          <w:lang w:val="ru-RU"/>
        </w:rPr>
        <w:t xml:space="preserve">แล้วพระเจ้าก็คงจะหาทาง [เพื่อช่วยพวกเขา] ได้ หากแต่พวกเขาได้พูดว่า </w:t>
      </w:r>
      <w:r w:rsidRPr="00C84680">
        <w:rPr>
          <w:i/>
          <w:iCs/>
          <w:lang w:val="ru-RU"/>
        </w:rPr>
        <w:t xml:space="preserve">‘ข้าได้ทำบาป</w:t>
      </w:r>
      <w:r w:rsidR="002F08DD">
        <w:rPr>
          <w:i/>
          <w:iCs/>
          <w:lang w:val="ru-RU"/>
        </w:rPr>
        <w:t xml:space="preserve">’ </w:t>
      </w:r>
      <w:r w:rsidRPr="00C84680">
        <w:rPr>
          <w:lang w:val="ru-RU"/>
        </w:rPr>
        <w:t xml:space="preserve">แต่พวกเขากลับไม่พูดเช่นนั้น หากเขาได้พูดว่า </w:t>
      </w:r>
      <w:r w:rsidR="002F08DD">
        <w:rPr>
          <w:i/>
          <w:iCs/>
          <w:lang w:val="ru-RU"/>
        </w:rPr>
        <w:t xml:space="preserve">‘</w:t>
      </w:r>
      <w:r w:rsidRPr="00C84680">
        <w:rPr>
          <w:i/>
          <w:iCs/>
          <w:lang w:val="ru-RU"/>
        </w:rPr>
        <w:t xml:space="preserve">ข้าได้ทำบาป</w:t>
      </w:r>
      <w:r w:rsidR="002F08DD">
        <w:rPr>
          <w:i/>
          <w:iCs/>
          <w:lang w:val="ru-RU"/>
        </w:rPr>
        <w:t xml:space="preserve">’ </w:t>
      </w:r>
      <w:r w:rsidRPr="00C84680">
        <w:rPr>
          <w:lang w:val="ru-RU"/>
        </w:rPr>
        <w:t xml:space="preserve">ปีศาจก็คงจะกลับเป็นทูตสวรรค์อีกครั้ง ความรักของพระเจ้าไม่มีขอบเขต แต่ปีศาจถูกครอบงำด้วยความมุ่งมั่นที่ดื้อรั้น ความดื้อรั้น และความเห็นแก่ตัว เขาไม่ต้องการยอมแพ้ เขาไม่ต้องการได้รับการช่วยกู้ นี่เป็นเรื่องที่น่าสะพรึงกลัว เพราะท้ายที่สุดแล้ว เขาเคยเป็นทูตสวรรค์มาก่อน! </w:t>
      </w:r>
    </w:p>
    <w:p w:rsidRPr="00C84680" w:rsidR="005C3FC8" w:rsidRDefault="00BF6B1D" w14:paraId="61B1B4C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บอกฉันหน่อยเถอะ ปีศาจยังจำสภาพเดิมของเขาได้หรือไม่? </w:t>
      </w:r>
    </w:p>
    <w:p w:rsidRPr="00C84680" w:rsidR="005C3FC8" w:rsidRDefault="00BF6B1D" w14:paraId="7971E453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ท่านยังถามอีก! เขาเต็มไปด้วยไฟและความโกรธเกรี้ยว เพราะเขาไม่ต้องการให้ผู้อื่น—ผู้ที่มาแทนที่เดิมของเขา—กลายเป็นทูตสวรรค์ และยิ่งปล่อยให้เรื่องนี้ดำเนินไปนานเท่าไร เขาก็ยิ่งเลวร้ายลงเท่านั้น เขาถูกความชั่วร้ายและความอิจฉาเผาผลาญจนหมดสิ้น โอ้ หากแต่คนเราสามารถรับรู้ถึงสภาพที่มารกำลังเผชิญอยู่ได้สักเพียงเท่าใด! เขาคงจะร้องไห้ทั้งวันทั้งคืน แม้เมื่อคนดีบางคนเปลี่ยนไปในทางที่เลวร้ายและกลายเป็นอาชญากร เราก็ยังรู้สึกสงสารเขาอย่างยิ่ง แล้วจะพูดอย่างไรได้เมื่อได้เห็นการตกต่ำของเทวดา! </w:t>
      </w:r>
    </w:p>
    <w:p w:rsidRPr="00C84680" w:rsidR="005C3FC8" w:rsidRDefault="00BF6B1D" w14:paraId="21514BC6" w14:textId="54D46FC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ครั้งหนึ่ง มีพระภิกษุรูปหนึ่ง</w:t>
      </w:r>
      <w:r w:rsidR="00AF4476">
        <w:rPr>
          <w:rStyle w:val="FootnoteReference"/>
          <w:lang w:val="ru-RU"/>
        </w:rPr>
        <w:footnoteReference w:id="34"/>
      </w:r>
      <w:r w:rsidRPr="00C84680">
        <w:rPr>
          <w:lang w:val="ru-RU"/>
        </w:rPr>
        <w:t xml:space="preserve"> รู้สึกเศร้าโศกอย่างยิ่งต่อเหล่าปีศาจ ท่านคุกเข่าและกราบลง แล้วอธิษฐานต่อพระเจ้าด้วยถ้อยคำดังต่อไปนี้: </w:t>
      </w:r>
      <w:r w:rsidRPr="00C84680">
        <w:rPr>
          <w:lang w:val="ru-RU"/>
        </w:rPr>
        <w:t xml:space="preserve">“พระองค์คือพระเจ้า และหากพระองค์ทรงประสงค์ พระองค์ย่อมสามารถหาทางช่วยแม้กระทั่งปีศาจที่น่าเวทนาเหล่านี้ ซึ่งครั้งหนึ่งเคยมีเกียรติยศอันยิ่งใหญ่ แต่บัดนี้กลับเต็มไปด้วยความชั่วร้ายและความเจ้าเล่ห์ทั้งปวงของโลก; และหากไม่ใช่เพราะการวิงวอนของพระองค์ </w:t>
      </w:r>
      <w:r w:rsidR="002F08DD">
        <w:rPr>
          <w:lang w:val="ru-RU"/>
        </w:rPr>
        <w:t xml:space="preserve">พวกมันคงได้ทำลายมนุษยชาติทั้งมวลแล้ว” </w:t>
      </w:r>
      <w:r w:rsidRPr="00C84680">
        <w:rPr>
          <w:lang w:val="ru-RU"/>
        </w:rPr>
        <w:t xml:space="preserve">พระภิกษุรูปนั้นอธิษฐานด้วยใจที่เต็มไปด้วยความเศร้าโศก ขณะที่เขากล่าวคำเหล่านี้ เขาเห็นปากของสุนัขอยู่ข้างตัว ซึ่งกำลังแลบลิ้นออกมาและเลียนแบบท่าทางของเขา ดูเหมือนว่าพระเจ้าได้ทรงอนุญาตให้สิ่งนี้เกิดขึ้น เพื่อแจ้งให้พระภิกษุทราบว่า พระองค์พร้อมที่จะรับพวกปีศาจไว้ หากพวกมันกลับใจ แต่พวกมันเองกลับไม่ปรารถนาความรอดของตนเอง ลองคิดดู: การตกต่ำของอาดัมได้รับการรักษาโดยการเสด็จมาของพระเจ้าสู่โลก ผ่านการจุติเป็นมนุษย์ แต่การตกต่ำของมารไม่สามารถรักษาได้ด้วยสิ่งใดนอกจากความถ่อมใจของตัวมันเอง มารไม่กลับใจเพราะตัวมันเองไม่ต้องการทำเช่นนั้น คุณรู้ไหมว่าพระคริสต์จะยินดีเพียงใด หากมารปรารถนาจะกลับตัว! และคนจะกลับตัวได้ก็ต่อเมื่อเขาปรารถนาด้วยตนเองเท่านั้น </w:t>
      </w:r>
    </w:p>
    <w:p w:rsidRPr="00C84680" w:rsidR="005C3FC8" w:rsidRDefault="00BF6B1D" w14:paraId="46D4BC1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แล้วอย่างไรล่ะ? ปีศาจรู้หรือไม่ว่าพระเจ้าคือความรัก รู้ว่าพระเจ้ารักเขา แต่ถึงกระนั้น เขายังคงทำตัวเหมือนเดิมต่อไป? </w:t>
      </w:r>
    </w:p>
    <w:p w:rsidRPr="00347B46" w:rsidR="005C3FC8" w:rsidRDefault="00BF6B1D" w14:paraId="6A401A3D" w14:textId="5CA81D9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แน่นอนว่าเขารู้! แต่ความภูมิใจของเขาจะยอมให้เขาลดตัวลงได้หรือไม่? ยิ่งไปกว่านั้น เขายังเจ้าเล่ห์อีกด้วย ขณะนี้ เขากำลังพยายามครองโลกทั้งใบ </w:t>
      </w:r>
      <w:r w:rsidRPr="00C84680">
        <w:rPr>
          <w:lang w:val="ru-RU"/>
        </w:rPr>
        <w:t xml:space="preserve">‘หากฉันมีผู้ติดตามมากขึ้น’ เขากล่าว ‘ในที่สุดพระเจ้าก็จะต้องยอมให้ชีวิตของทุกสิ่งมีชีวิตของพระองค์รอดพ้น และฉันเองก็จะถูกรวมอยู่ในแผนนั้นด้วย!</w:t>
      </w:r>
      <w:r w:rsidR="002F08DD">
        <w:rPr>
          <w:lang w:val="ru-RU"/>
        </w:rPr>
        <w:t xml:space="preserve">’</w:t>
      </w:r>
      <w:r w:rsidRPr="00C84680">
        <w:rPr>
          <w:lang w:val="ru-RU"/>
        </w:rPr>
        <w:t xml:space="preserve"> นั่นคือสิ่งที่เขาเชื่อ นั่นคือเหตุผลที่เขาต้องการดึง</w:t>
      </w:r>
      <w:r w:rsidRPr="00C84680">
        <w:rPr>
          <w:lang w:val="ru-RU"/>
        </w:rPr>
        <w:t xml:space="preserve">คน</w:t>
      </w:r>
      <w:r w:rsidRPr="00C84680">
        <w:rPr>
          <w:lang w:val="ru-RU"/>
        </w:rPr>
        <w:t xml:space="preserve">มาอยู่ฝ่ายเขา</w:t>
      </w:r>
      <w:r w:rsidRPr="00C84680">
        <w:rPr>
          <w:lang w:val="ru-RU"/>
        </w:rPr>
        <w:t xml:space="preserve">ให้ได้มากที่สุดเท่าที่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เป็นไปได้ คุณเห็นไหมว่าเขากำลังมุ่งหน้าไปทางไหน? </w:t>
      </w:r>
      <w:r w:rsidRPr="00C84680">
        <w:rPr>
          <w:lang w:val="ru-RU"/>
        </w:rPr>
        <w:t xml:space="preserve">‘มีคนอยู่ฝ่ายฉันมากขนาดนี้!’ เขาพูด ‘พระเจ้าจะถูกบังคับให้แสดงความเมตตาต่อฉันด้วย!</w:t>
      </w:r>
      <w:r w:rsidR="002F08DD">
        <w:rPr>
          <w:lang w:val="ru-RU"/>
        </w:rPr>
        <w:t xml:space="preserve">’</w:t>
      </w:r>
      <w:r w:rsidRPr="00C84680">
        <w:rPr>
          <w:lang w:val="ru-RU"/>
        </w:rPr>
        <w:t xml:space="preserve"> [เขาต้องการได้รับการช่วยให้รอด] โดยไม่ต้องกลับใจ! และยูดาสไม่ได้ทำสิ่งเดียวกันนี้หรือ? เขารู้ว่าพระคริสต์จะปลดปล่อยผู้ตายจากนรก </w:t>
      </w:r>
      <w:r w:rsidRPr="00C84680">
        <w:rPr>
          <w:lang w:val="ru-RU"/>
        </w:rPr>
        <w:t xml:space="preserve">“ฉันจะไปนรกก่อนพระคริสต์” ยูดาสกล่าว “เพื่อว่าพระองค์จะปลดปล่อยฉันด้วย!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คุณเห็นไหมว่านี่เป็นแผนการอันเจ้าเล่ห์เพียงใด? แทนที่จะขอการอภัยจากพระคริสต์ เขากลับนำหัวตัวเองผ่านสายแขวนคอ และดูสิ: ความเมตตาของพระเจ้าทำให้ต้นมะเดื่อที่เขาแขวนคอตัวเองโค้งลง แต่ยูดาส [ที่ไม่ต้องการมีชีวิตอยู่ต่อไป] กลับดึงขาตัวเองให้อยู่ใต้ตัว เพื่อไม่ให้เท้าแตะพื้น และทั้งหมดนี้เพียงเพื่อไม่ต้องพูด</w:t>
      </w:r>
      <w:r w:rsidRPr="00C84680">
        <w:rPr>
          <w:lang w:val="ru-RU"/>
        </w:rPr>
        <w:t xml:space="preserve">คำว่า </w:t>
      </w:r>
      <w:r w:rsidR="002F08DD">
        <w:rPr>
          <w:lang w:val="ru-RU"/>
        </w:rPr>
        <w:t xml:space="preserve">‘อภัยให้ฉัน’</w:t>
      </w:r>
      <w:r w:rsidRPr="00C84680">
        <w:rPr>
          <w:lang w:val="ru-RU"/>
        </w:rPr>
        <w:t xml:space="preserve"> แม้แต่คำเดียว</w:t>
      </w:r>
      <w:r w:rsidRPr="00C84680">
        <w:rPr>
          <w:lang w:val="ru-RU"/>
        </w:rPr>
        <w:t xml:space="preserve"> น่ากลัวเพียงใด! แม้แต่ปีศาจ ผู้เป็นตัวแทนของความเห็นแก่ตัว ก็ไม่พูด</w:t>
      </w:r>
      <w:r w:rsidR="002F08DD">
        <w:rPr>
          <w:lang w:val="ru-RU"/>
        </w:rPr>
        <w:t xml:space="preserve">ว่า ‘</w:t>
      </w:r>
      <w:r w:rsidRPr="00C84680">
        <w:rPr>
          <w:lang w:val="ru-RU"/>
        </w:rPr>
        <w:t xml:space="preserve">ข้าได้ทำ</w:t>
      </w:r>
      <w:r w:rsidR="002F08DD">
        <w:rPr>
          <w:lang w:val="ru-RU"/>
        </w:rPr>
        <w:t xml:space="preserve">บาป’ </w:t>
      </w:r>
      <w:r w:rsidRPr="00C84680">
        <w:rPr>
          <w:lang w:val="ru-RU"/>
        </w:rPr>
        <w:t xml:space="preserve">แต่กลับพยายามไม่หยุดยั้งเพื่อดึงผู้คนให้มากที่สุดเท่าที่จะทำได้มาอยู่ฝ่ายตน</w:t>
      </w:r>
    </w:p>
    <w:p w:rsidRPr="00347B46" w:rsidR="00975770" w:rsidP="00975770" w:rsidRDefault="00975770" w14:paraId="696D9B5A" w14:textId="77777777">
      <w:pPr>
        <w:rPr>
          <w:lang w:val="ru-RU"/>
        </w:rPr>
      </w:pPr>
    </w:p>
    <w:p w:rsidRPr="00C84680" w:rsidR="005C3FC8" w:rsidP="00975770" w:rsidRDefault="00BF6B1D" w14:paraId="383B813C" w14:textId="77777777">
      <w:pPr>
        <w:pStyle w:val="Heading4"/>
        <w:rPr>
          <w:lang w:val="ru-RU"/>
        </w:rPr>
      </w:pPr>
      <w:bookmarkStart w:name="_Toc196745359" w:id="72"/>
      <w:bookmarkStart w:name="_Toc196745516" w:id="73"/>
      <w:bookmarkStart w:name="_Toc225094870" w:id="74"/>
      <w:r w:rsidRPr="00C84680">
        <w:rPr>
          <w:lang w:val="ru-RU"/>
        </w:rPr>
        <w:t xml:space="preserve">ความถ่อมตัวทำให้ปีศาจกลายเป็นผงธุลี</w:t>
      </w:r>
      <w:bookmarkEnd w:id="72"/>
      <w:bookmarkEnd w:id="73"/>
      <w:bookmarkEnd w:id="74"/>
    </w:p>
    <w:p w:rsidRPr="00C84680" w:rsidR="005C3FC8" w:rsidRDefault="00BF6B1D" w14:paraId="5DD9A3ED" w14:textId="247B4D40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ความถ่อมตัวมีพลังอันยิ่งใหญ่ ความถ่อมตัวทำให้ปีศาจกลายเป็นผงธุลี มันคือหมัดที่ทรงพลังที่สุดต่อปีศาจ ที่ใดที่มีความถ่อมตัว ที่นั่นไม่มีที่สำหรับปีศาจ และหากไม่มีที่สำหรับปีศาจ ก็ไม่มีการล่อลวงเช่นกัน ครั้งหนึ่ง นักพรตคนหนึ่งบังคับให้ทังลาชกาพูดว่า </w:t>
      </w:r>
      <w:r w:rsidR="002F08DD">
        <w:rPr>
          <w:i/>
          <w:iCs/>
          <w:lang w:val="ru-RU"/>
        </w:rPr>
        <w:t xml:space="preserve">‘พระเจ้าผู้ศักดิ์สิทธิ์…’ </w:t>
      </w:r>
      <w:r w:rsidRPr="00C84680">
        <w:rPr>
          <w:i/>
          <w:iCs/>
          <w:lang w:val="ru-RU"/>
        </w:rPr>
        <w:t xml:space="preserve">‘พระเจ้าผู้ศักดิ์สิทธิ์ พระเจ้าผู้ทรงฤทธานุภาพ พระเจ้าผู้ทรงอมตะ!</w:t>
      </w:r>
      <w:r w:rsidR="002F08DD">
        <w:rPr>
          <w:i/>
          <w:iCs/>
          <w:lang w:val="ru-RU"/>
        </w:rPr>
        <w:t xml:space="preserve">’ </w:t>
      </w:r>
      <w:r w:rsidRPr="00C84680">
        <w:rPr>
          <w:lang w:val="ru-RU"/>
        </w:rPr>
        <w:t xml:space="preserve">— ทังลาชกาพูดออกมาอย่างรวดเร็ว แล้วก็หยุดอยู่แค่นั้น </w:t>
      </w:r>
      <w:r w:rsidRPr="00C84680">
        <w:rPr>
          <w:lang w:val="ru-RU"/>
        </w:rPr>
        <w:t xml:space="preserve">เขาไม่ได้พูดว่า </w:t>
      </w:r>
      <w:r w:rsidR="002F08DD">
        <w:rPr>
          <w:lang w:val="ru-RU"/>
        </w:rPr>
        <w:t xml:space="preserve">‘ขอทรงเมตตาเราด้วย’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‘พูดว่า </w:t>
      </w:r>
      <w:r w:rsidRPr="00C84680">
        <w:rPr>
          <w:i/>
          <w:iCs/>
          <w:lang w:val="ru-RU"/>
        </w:rPr>
        <w:t xml:space="preserve">“โปรดเมตตาเรา</w:t>
      </w:r>
      <w:r w:rsidRPr="00C84680">
        <w:rPr>
          <w:lang w:val="ru-RU"/>
        </w:rPr>
        <w:t xml:space="preserve">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ไม่มีทาง! หากเขาได้กล่าวคำเหล่านั้น เขาจะกลายเป็นเทวดาได้ ทังกาลาชกาสามารถพูดอะไรก็ได้ตามใจชอบ ยกเว้น </w:t>
      </w:r>
      <w:r w:rsidR="002F08DD">
        <w:rPr>
          <w:i/>
          <w:iCs/>
          <w:lang w:val="ru-RU"/>
        </w:rPr>
        <w:t xml:space="preserve">‘โปรดเมตตาเราด้วย’ </w:t>
      </w:r>
      <w:r w:rsidRPr="00C84680">
        <w:rPr>
          <w:lang w:val="ru-RU"/>
        </w:rPr>
        <w:t xml:space="preserve">เพราะการกล่าวคำเหล่านั้นต้องอาศัยความถ่อมตน คำวิงวอน </w:t>
      </w:r>
      <w:r w:rsidR="002F08DD">
        <w:rPr>
          <w:i/>
          <w:iCs/>
          <w:lang w:val="ru-RU"/>
        </w:rPr>
        <w:t xml:space="preserve">‘โปรดเมตตาเราด้วย’ </w:t>
      </w:r>
      <w:r w:rsidRPr="00C84680">
        <w:rPr>
          <w:lang w:val="ru-RU"/>
        </w:rPr>
        <w:t xml:space="preserve">นั้นมีความถ่อมตนอยู่ — และจิตวิญญาณที่วิงวอนขอความเมตตาอันยิ่งใหญ่จากพระเจ้า จะได้รับสิ่งที่มันขอ </w:t>
      </w:r>
    </w:p>
    <w:p w:rsidRPr="00C84680" w:rsidR="005C3FC8" w:rsidRDefault="00BF6B1D" w14:paraId="01729FB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ไม่ว่าเราจะทำอะไร ความถ่อมตัว ความรัก และความสูงส่งเป็นสิ่งจำเป็น ท้ายที่สุดแล้ว มันก็ง่ายมาก — เราเองคือผู้ที่ทำให้ [ชีวิตทางจิตวิญญาณ] ของเราซับซ้อนขึ้น ขอให้เราพยายามทำให้ชีวิตของมารยากขึ้น และชีวิตของมนุษย์ง่ายขึ้นเท่าที่จะทำได้ ความรักและความถ่อมตัวนั้นยากสำหรับมาร แต่กลับง่ายสำหรับมนุษย์ แม้แต่คนอ่อนแอและป่วยไข้ ที่ขาดกำลังในการปฏิบัติธรรม ก็สามารถเอาชนะมารได้ด้วยความถ่อมตัว มนุษย์สามารถเปลี่ยนตัวเป็นเทวดาหรือมารได้ภายในชั่วพริบตา อย่างไร? ผ่านความถ่อมตัวหรือความหยิ่งยโส ลูซิเฟอร์ใช้เวลานานไหมในการเปลี่ยนจากเทวดาเป็นปีศาจ? การตกต่ำของเขาเกิดขึ้นในเวลาเพียงไม่กี่วินาที วิธีที่ง่ายที่สุดในการได้รับความรอดคือผ่านความรักและความถ่อมตัว ดังนั้น เราต้องเริ่มต้นด้วยความรักและความถ่อมตัว และเพียงหลังจากนั้นจึงก้าวไปสู่สิ่งอื่น ๆ </w:t>
      </w:r>
    </w:p>
    <w:p w:rsidRPr="00C84680" w:rsidR="005C3FC8" w:rsidRDefault="00BF6B1D" w14:paraId="25667A3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ขอให้เราอธิษฐานต่อพระคริสต์ เพื่อจะได้นำความสุขมาถวายพระองค์อยู่เสมอ และทำให้มารร้ายต้องขุ่นเคือง เพราะมารร้ายนั้นชื่นชอบการทรมานในนรก และไม่ยอมกลับใจ </w:t>
      </w:r>
    </w:p>
    <w:p w:rsidRPr="00C84680" w:rsidR="005C3FC8" w:rsidP="00E00740" w:rsidRDefault="005C3FC8" w14:paraId="676C3D91" w14:textId="77777777">
      <w:pPr>
        <w:rPr>
          <w:lang w:val="ru-RU"/>
        </w:rPr>
      </w:pPr>
    </w:p>
    <w:p w:rsidRPr="00C84680" w:rsidR="005C3FC8" w:rsidP="00E00740" w:rsidRDefault="005C3FC8" w14:paraId="3E82CCFD" w14:textId="700DC6E8">
      <w:pPr>
        <w:rPr>
          <w:lang w:val="ru-RU"/>
        </w:rPr>
      </w:pPr>
    </w:p>
    <w:p w:rsidRPr="00347B46" w:rsidR="005C3FC8" w:rsidP="00975770" w:rsidRDefault="00975770" w14:paraId="3AFED7E2" w14:textId="63117EDB">
      <w:pPr>
        <w:pStyle w:val="Heading3"/>
        <w:rPr>
          <w:lang w:val="ru-RU"/>
        </w:rPr>
      </w:pPr>
      <w:bookmarkStart w:name="_Toc196745360" w:id="75"/>
      <w:bookmarkStart w:name="_Toc196745517" w:id="76"/>
      <w:bookmarkStart w:name="_Toc225094871" w:id="77"/>
      <w:r w:rsidRPr="00C84680">
        <w:rPr>
          <w:lang w:val="ru-RU"/>
        </w:rPr>
        <w:t xml:space="preserve">บทที่</w:t>
      </w:r>
      <w:r w:rsidRPr="00347B46">
        <w:rPr>
          <w:lang w:val="ru-RU"/>
        </w:rPr>
        <w:t xml:space="preserve"> 3</w:t>
      </w:r>
      <w:r w:rsidRPr="00C84680" w:rsidR="00BF6B1D">
        <w:rPr>
          <w:lang w:val="ru-RU"/>
        </w:rPr>
        <w:t xml:space="preserve">.</w:t>
      </w:r>
      <w:r w:rsidRPr="00347B46">
        <w:rPr>
          <w:lang w:val="ru-RU"/>
        </w:rPr>
        <w:t xml:space="preserve"> </w:t>
      </w:r>
      <w:r w:rsidRPr="00347B46">
        <w:rPr>
          <w:lang w:val="ru-RU"/>
        </w:rPr>
        <w:br/>
      </w:r>
      <w:r w:rsidRPr="00C84680" w:rsidR="00BF6B1D">
        <w:rPr>
          <w:lang w:val="ru-RU"/>
        </w:rPr>
        <w:t xml:space="preserve">เกี่ยวกับจิตวิญญาณโลกีย์</w:t>
      </w:r>
      <w:bookmarkEnd w:id="75"/>
      <w:bookmarkEnd w:id="76"/>
      <w:bookmarkEnd w:id="77"/>
    </w:p>
    <w:p w:rsidRPr="00347B46" w:rsidR="00975770" w:rsidP="00975770" w:rsidRDefault="00975770" w14:paraId="7AED78A6" w14:textId="77777777">
      <w:pPr>
        <w:rPr>
          <w:lang w:val="ru-RU"/>
        </w:rPr>
      </w:pPr>
    </w:p>
    <w:p w:rsidRPr="00C84680" w:rsidR="005C3FC8" w:rsidP="00975770" w:rsidRDefault="00BF6B1D" w14:paraId="5DACC800" w14:textId="77777777">
      <w:pPr>
        <w:pStyle w:val="Heading4"/>
        <w:rPr>
          <w:lang w:val="ru-RU"/>
        </w:rPr>
      </w:pPr>
      <w:bookmarkStart w:name="_Toc196745361" w:id="78"/>
      <w:bookmarkStart w:name="_Toc196745518" w:id="79"/>
      <w:bookmarkStart w:name="_Toc225094872" w:id="80"/>
      <w:r w:rsidRPr="00C84680">
        <w:rPr>
          <w:lang w:val="ru-RU"/>
        </w:rPr>
        <w:t xml:space="preserve">มารปกครองความหยิ่งยโส</w:t>
      </w:r>
      <w:bookmarkEnd w:id="78"/>
      <w:bookmarkEnd w:id="79"/>
      <w:bookmarkEnd w:id="80"/>
    </w:p>
    <w:p w:rsidRPr="00C84680" w:rsidR="005C3FC8" w:rsidRDefault="00BF6B1D" w14:paraId="48818C1B" w14:textId="6397E93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 ท่านครับ ทำไมมารจึงถูกเรียกว่า </w:t>
      </w:r>
      <w:r w:rsidR="002F08DD">
        <w:rPr>
          <w:lang w:val="ru-RU"/>
        </w:rPr>
        <w:t xml:space="preserve">‘ผู้ปกครองโลกนี้’</w:t>
      </w:r>
      <w:r w:rsidRPr="00C84680">
        <w:rPr>
          <w:lang w:val="ru-RU"/>
        </w:rPr>
        <w:t xml:space="preserve">? เขาปกครองโลกนี้จริงหรือไม่? </w:t>
      </w:r>
    </w:p>
    <w:p w:rsidRPr="00C84680" w:rsidR="005C3FC8" w:rsidRDefault="00BF6B1D" w14:paraId="2CE8B510" w14:textId="39093F4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นั่นคือสิ่งสุดท้ายที่เราต้องการ—ให้มารปกครองโลก! เมื่อพระคริสต์เรียกมารว่า </w:t>
      </w:r>
      <w:r w:rsidRPr="00C84680">
        <w:rPr>
          <w:lang w:val="ru-RU"/>
        </w:rPr>
        <w:t xml:space="preserve">‘เจ้าแห่งโลก</w:t>
      </w:r>
      <w:r w:rsidR="002F08DD">
        <w:rPr>
          <w:lang w:val="ru-RU"/>
        </w:rPr>
        <w:t xml:space="preserve">นี้’ (</w:t>
      </w:r>
      <w:r w:rsidR="00E00740">
        <w:rPr>
          <w:rStyle w:val="FootnoteReference"/>
          <w:lang w:val="ru-RU"/>
        </w:rPr>
        <w:footnoteReference w:id="35"/>
      </w:r>
      <w:r w:rsidRPr="00C84680">
        <w:rPr>
          <w:lang w:val="ru-RU"/>
        </w:rPr>
        <w:t xml:space="preserve"> ), พระองค์ไม่ได้หมายความว่ามารเป็นผู้ปกครองโลก แต่หมายความว่ามารครองอำนาจผ่านความว่างเปล่าและความเท็จ แต่จะเป็นไปได้อย่างไร! พระเจ้าจะยอมให้มารปกครองโลกได้หรือ? อย่างไรก็ตาม ผู้ที่มีใจ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ทุ่มเทให้กับความว่างเปล่าและโลกีย์ ก็อยู่ภายใต้อำนาจของ </w:t>
      </w:r>
      <w:r w:rsidR="002F08DD">
        <w:rPr>
          <w:lang w:val="ru-RU"/>
        </w:rPr>
        <w:t xml:space="preserve">‘ผู้ปกครองยุคนี้’</w:t>
      </w:r>
      <w:r w:rsidR="00A748AE">
        <w:rPr>
          <w:rStyle w:val="FootnoteReference"/>
          <w:lang w:val="ru-RU"/>
        </w:rPr>
        <w:footnoteReference w:id="36"/>
      </w:r>
      <w:r w:rsidRPr="00C84680">
        <w:rPr>
          <w:lang w:val="ru-RU"/>
        </w:rPr>
        <w:t xml:space="preserve"> กล่าวอีกนัยหนึ่ง มารปกครองความว่างเปล่าและผู้ที่ถูกความว่างเปล่าและโลกผูกมัด ท้ายที่สุดแล้ว คำว่า </w:t>
      </w:r>
      <w:r w:rsidR="002F08DD">
        <w:rPr>
          <w:lang w:val="ru-RU"/>
        </w:rPr>
        <w:t xml:space="preserve">‘โลก’</w:t>
      </w:r>
      <w:r w:rsidRPr="00C84680">
        <w:rPr>
          <w:lang w:val="ru-RU"/>
        </w:rPr>
        <w:t xml:space="preserve"> หมายความว่าอะไร</w:t>
      </w:r>
      <w:r w:rsidRPr="00C84680">
        <w:rPr>
          <w:lang w:val="ru-RU"/>
        </w:rPr>
        <w:t xml:space="preserve">? เครื่องประดับและของเล่นไร้ค่า ไม่ใช่หรือ?</w:t>
      </w:r>
      <w:r w:rsidR="00A748AE">
        <w:rPr>
          <w:rStyle w:val="FootnoteReference"/>
          <w:lang w:val="ru-RU"/>
        </w:rPr>
        <w:footnoteReference w:id="37"/>
      </w:r>
      <w:r w:rsidRPr="00C84680">
        <w:rPr>
          <w:lang w:val="ru-RU"/>
        </w:rPr>
        <w:t xml:space="preserve"> ดังนั้น ผู้ใดก็ตามที่ถูกความว่างเปล่าผูกมัด ก็อยู่ภายใต้การปกครองของมาร หัวใจที่ถูกโลกอันว่างเปล่าครอบงำ จะทำให้จิตวิญญาณอยู่ในภาวะหยุดนิ่ง และจิตใจอยู่ในความมืดมิด และเมื่อนั้น คนนั้นดูเหมือนเป็นมนุษย์เพียงผิวเผิน แต่ในแก่นแท้แล้ว เขาคือความล้มเหลวทางจิตวิญญาณ </w:t>
      </w:r>
    </w:p>
    <w:p w:rsidRPr="00C84680" w:rsidR="005C3FC8" w:rsidRDefault="00BF6B1D" w14:paraId="7676E4B3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ความคิดของฉันบอกฉันว่า ศัตรูที่ยิ่งใหญ่ที่สุดของจิตวิญญาณเรา ศัตรูที่ใหญ่กว่าทั้งมารเอง คือจิตวิญญาณโลกีย์ มันล่อลวงเราด้วยสิ่งล่อใจที่หวานชื่น และทิ้งเราไว้กับความขมขื่นตลอดนิรันดร์ แต่หากเราได้เห็นปีศาจด้วยตาตนเอง เราจะถูกความหวาดกลัวเข้าครอบงำ; เราจะถูกลากให้หันไปหาพระเจ้า และจะไปสู่สวรรค์อย่างไม่ต้องสงสัย ในยุคสมัยของเรา สิ่งที่เป็นโลกีย์ได้เข้ามาในโลกมากมาย จิตวิญญาณของโลกนี้ก็ได้แทรกซึมเข้ามาอย่างล้นหลาม ความเป็นโลกีย์นี้จะทำลายโลกนี้เอง ด้วยการรับโลกนี้เข้ามาในตัวตนเอง [กลายเป็นคนโลกีย์จากภายใน] ผู้คนได้ขับไล่พระคริสต์ออกจากตัวตนเอง </w:t>
      </w:r>
    </w:p>
    <w:p w:rsidRPr="00C84680" w:rsidR="005C3FC8" w:rsidRDefault="00BF6B1D" w14:paraId="4A30A89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ทำไมเราจึงไม่ตระหนักว่าจิตวิญญาณทางโลกนำความชั่วร้ายมามากเพียงใด แต่เรากลับถูกดึงดูดให้เข้าหาสิ่งนั้น? </w:t>
      </w:r>
    </w:p>
    <w:p w:rsidRPr="00347B46" w:rsidR="005C3FC8" w:rsidRDefault="00BF6B1D" w14:paraId="47C011DA" w14:textId="2BC0780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เพราะจิตวิญญาณโลกีย์ค่อยๆ แทรกซึมเข้ามาในชีวิตของเราทีละน้อย เหมือนกับที่เม่นตัวนั้นเข้าไปในบ้านเล็กๆ ของกระต่าย: ก่อนอื่นมันขออนุญาตกระต่ายให้เอาหัวเข้าไปข้างใน เพื่อไม่ให้หัวเปียกฝน แล้วมันก็สอดขาหนึ่งเข้าไปก่อน ตามด้วยอีกขา และสุดท้ายก็เบียดตัวเข้าไปทั้งตัว โดยใช้หนามของมันขับกระต่ายออกจากบ้านของมัน ด้วยวิธีเดียวกันนี้ ปัญญาทางโลกก็หลอกลวงเราด้วยการยอมให้เล็กน้อย และค่อยๆ ครอบงำเรา ความชั่วร้ายคืบคลานเข้ามาอย่างเงียบๆ หากมันคืบคลานเข้ามาอย่างกะทันหัน เราก็จะไม่ถูกหลอก เมื่อ [เด็กๆ ที่ซุกซน] ลวกกบ พวกมันจะเทน้ำเดือดลงบนตัวกบทีละหยด หากเทน้ำเดือดทั้งหมดลงบนตัวกบในครั้งเดียว กบก็จะกระโดดขึ้นและหนีจากอันตราย แต่ถ้าคุณเทน้ำเดือดเพียงเล็กน้อยลงบนตัวมัน ในตอนแรกมันจะสั่นตัวเพื่อสลัดน้ำออก แล้วจึงสงบลง หากคุณยังคงเทน้ำเดือดลงทีละน้อย ในตอนแรกมันจะสั่นตัวเพื่อสลัดน้ำออกอีก แต่ค่อยๆ มันจะถูกน้ำเดือดลวกจนไม่ทันรู้ตัว </w:t>
      </w:r>
      <w:r w:rsidRPr="00C84680">
        <w:rPr>
          <w:lang w:val="ru-RU"/>
        </w:rPr>
        <w:t xml:space="preserve">‘มาสิ กบตัวน้อย! “ทันทีที่น้ำเดือดสาดลงตัวคุณ ให้กระโดดขึ้นและวิ่งหนีไป!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ไม่ มันไม่วิ่งหนี มันพองตัวขึ้น พองตัวขึ้น แล้วถูกน้ำเดือดลวกจนไหม้ ปีศาจก็ทำแบบเดียวกัน — มัน </w:t>
      </w:r>
      <w:r w:rsidR="002F08DD">
        <w:rPr>
          <w:lang w:val="ru-RU"/>
        </w:rPr>
        <w:t xml:space="preserve">‘สาดน้ำเดือดลงตัวเรา’</w:t>
      </w:r>
      <w:r w:rsidRPr="00C84680">
        <w:rPr>
          <w:lang w:val="ru-RU"/>
        </w:rPr>
        <w:t xml:space="preserve"> หยดต่อหยด และในที่สุด โดยที่เราไม่รู้ตัวเลย เราก็พบว่าตัวเอง </w:t>
      </w:r>
      <w:r w:rsidR="002F08DD">
        <w:rPr>
          <w:lang w:val="ru-RU"/>
        </w:rPr>
        <w:t xml:space="preserve">‘ถูกน้ำเดือดลวกจนไหม้’</w:t>
      </w:r>
      <w:r w:rsidR="00A748AE">
        <w:rPr>
          <w:rStyle w:val="FootnoteReference"/>
          <w:lang w:val="ru-RU"/>
        </w:rPr>
        <w:footnoteReference w:id="38"/>
      </w:r>
    </w:p>
    <w:p w:rsidRPr="00347B46" w:rsidR="00975770" w:rsidP="00975770" w:rsidRDefault="00975770" w14:paraId="00C2072A" w14:textId="77777777">
      <w:pPr>
        <w:rPr>
          <w:lang w:val="ru-RU"/>
        </w:rPr>
      </w:pPr>
    </w:p>
    <w:p w:rsidRPr="00C84680" w:rsidR="005C3FC8" w:rsidP="00975770" w:rsidRDefault="00BF6B1D" w14:paraId="2E79BB1A" w14:textId="77777777">
      <w:pPr>
        <w:pStyle w:val="Heading4"/>
        <w:rPr>
          <w:lang w:val="ru-RU"/>
        </w:rPr>
      </w:pPr>
      <w:bookmarkStart w:name="_Toc196745362" w:id="81"/>
      <w:bookmarkStart w:name="_Toc196745519" w:id="82"/>
      <w:bookmarkStart w:name="_Toc225094873" w:id="83"/>
      <w:r w:rsidRPr="00C84680">
        <w:rPr>
          <w:lang w:val="ru-RU"/>
        </w:rPr>
        <w:t xml:space="preserve">ต้องให้ความสำคัญกับความงามของจิตวิญญาณ</w:t>
      </w:r>
      <w:bookmarkEnd w:id="81"/>
      <w:bookmarkEnd w:id="82"/>
      <w:bookmarkEnd w:id="83"/>
    </w:p>
    <w:p w:rsidRPr="00C84680" w:rsidR="005C3FC8" w:rsidRDefault="00BF6B1D" w14:paraId="0F0BA54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จิตวิญญาณที่ถูกดึงดูดด้วยความงามของโลกวัตถุ ยืนยันว่ามีโลกที่ว่างเปล่าและไร้ค่าอาศัยอยู่ภายในมัน ดังนั้น มันจึงถูกดึงดูดไม่ใช่โดยผู้สร้าง — แต่โดยสิ่งที่ถูกสร้าง ไม่ใช่โดยพระเจ้า — แต่โดยดินเหนียว ความจริงที่ว่าดินเหนียวนี้บริสุทธิ์และปราศจากสิ่งสกปรกแห่งบาปนั้น ไม่มีความสำคัญใดๆ เมื่อใจถูกสะกดด้วยความงามของโลกนี้ — ซึ่งแม้จะไม่เป็นบาป แต่ก็ยังคงเป็นความว่างเปล่า — ใจจะได้รับความสุขที่ผ่านไปอย่างรวดเร็ว — ความสุขที่ปราศจากความปลอบประโลมจากพระเจ้าและแรงบันดาลใจภายในที่มาพร้อมกับความปีติยินดีทางจิตวิญญาณ แต่เมื่อบุคคลรักความงามทางจิตวิญญาณ จิตวิญญาณของเขาจะเต็มเปี่ยมและกลายเป็นความงามหากบุคคล — โดยเฉพาะอย่างยิ่งนักบวช — ตระหนักถึงความอัปลักษณ์ภายในของตนเอง เขาจะไม่ไล่ตามความงามภายนอก จิตวิญญาณนั้นถูกเปื้อน ถูกทำให้สกปรก — แต่เรากลับกังวลกับเสื้อผ้าของเรา? เราซักผ้าของเรา — แต่เราไม่ซักจิตวิญญาณของเรา — เราไม่ชำระล้างความอัปลักษณ์ภายในของเรา — และเราไม่ชำระล้างความสกปรกภายในของเรา — และเราไม่ชำระล้างความอัปลักษณ์ภายในของเรา — และเราไม่ชำระล้างความสกปรกภายในของเรา — และเราไม่ชำระล้างความอัปลักษณ์ภายในของเรา — และเราไม่ชำระล้างความสกปรกภายในของเรา — และเราไม่ชำระล้างความอัปลักษณ์ภายในของเรา — และเราไม่ชำระล้างความสกปรกภายในของเรา — และเราไม่ชำระล้างความอัปลักษณ์ภายในของเรา — และเราไม่ชำระล้างความสกปรกภายในของเรา — และเราไม่ชำระล้างความอัปลักษณ์ภายในของเรา — และเราไม่ชำระล้างความสกปรกภายในของเรา — และเราไม่ชำระล้างความอัปลักษณ์ภายในของเรา — และเราไม่ชำระ </w:t>
      </w:r>
    </w:p>
    <w:p w:rsidRPr="00A748AE" w:rsidR="005C3FC8" w:rsidRDefault="00BF6B1D" w14:paraId="4CD107B6" w14:textId="75DA055D">
      <w:pPr>
        <w:pStyle w:val="paragraph"/>
        <w:spacing w:before="30" w:after="30"/>
        <w:ind w:start="60" w:end="60"/>
        <w:rPr>
          <w:lang w:val="ru-RU"/>
        </w:rPr>
      </w:pPr>
      <w:r w:rsidRPr="00A748AE" w:rsidR="00A748AE">
        <w:rPr>
          <w:lang w:val="ru-RU"/>
        </w:rPr>
        <w:t xml:space="preserve">หาก</w:t>
      </w:r>
      <w:r w:rsidRPr="00C84680">
        <w:rPr>
          <w:lang w:val="ru-RU"/>
        </w:rPr>
        <w:t xml:space="preserve">ใคร — โดยเฉพาะอย่างยิ่งนักบวช — ตระหนักถึงความน่าเกลียดภายในของตนเอง เขาจะไม่ไล่ตามความงามภายนอก จิตวิญญาณนั้นสกปรกและขุ่นมัวถึงเพียงนี้ แต่เรากลับใส่ใจกับเสื้อผ้าของเรา เช่น การซักและรีดเสื้อผ้า จนภายนอกดูสะอาด แต่ส่วนภายในของเราเป็นอย่างไร — ดีกว่าอย่าถามเลย ดังนั้น โดยการหันความสนใจไปยังความไม่บริสุทธิ์ทางจิตวิญญาณภายในตนเอง คนนั้นจะไม่เสียเวลาไปกับการทำความสะอาดเสื้อผ้าอย่าง</w:t>
      </w:r>
      <w:r w:rsidRPr="00C84680">
        <w:rPr>
          <w:lang w:val="ru-RU"/>
        </w:rPr>
        <w:t xml:space="preserve">พิถีพิถันจนถึงจุดสุดท้าย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— เพราะเสื้อผ้าเหล่านี้สะอาดกว่าจิตวิญญาณของพวกเขาถึงพันเท่า แต่กลับเพิกเฉยต่อขยะทางจิตวิญญาณที่สะสมอยู่ภายในตัวเอง คนนั้นกลับพยายามอย่างละเอียดถี่ถ้วนเพื่อกำจัดแม้แต่จุดเล็กที่สุดออกจากเสื้อผ้าของตน ความสนใจทั้งหมดของเราควรถูกมุ่งเน้นไปที่ความบริสุทธิ์ทางจิตวิญญาณ ไปสู่ความงามภายในมากกว่าความงามภายนอก เราควรให้ความสำคัญกับความงามของจิตวิญญาณ ความงามทางจิตวิญญาณ มากกว่าความงามที่ไร้สาระ เพราะพระผู้เป็นเจ้าของเราเองได้ตรัสว่า โลกทั้งใบก็ไม่มีค่าเท่ากับจิตวิญญาณเพียงหนึ่งเดียว</w:t>
      </w:r>
      <w:r w:rsidR="00A748AE">
        <w:rPr>
          <w:rStyle w:val="FootnoteReference"/>
          <w:lang w:val="ru-RU"/>
        </w:rPr>
        <w:footnoteReference w:id="39"/>
      </w:r>
    </w:p>
    <w:p w:rsidRPr="00347B46" w:rsidR="00975770" w:rsidP="00975770" w:rsidRDefault="00975770" w14:paraId="01861DFB" w14:textId="77777777">
      <w:pPr>
        <w:rPr>
          <w:lang w:val="ru-RU"/>
        </w:rPr>
      </w:pPr>
    </w:p>
    <w:p w:rsidRPr="00C84680" w:rsidR="005C3FC8" w:rsidP="00975770" w:rsidRDefault="00BF6B1D" w14:paraId="0A21A650" w14:textId="77777777">
      <w:pPr>
        <w:pStyle w:val="Heading4"/>
        <w:rPr>
          <w:lang w:val="ru-RU"/>
        </w:rPr>
      </w:pPr>
      <w:bookmarkStart w:name="_Toc196745363" w:id="84"/>
      <w:bookmarkStart w:name="_Toc196745520" w:id="85"/>
      <w:bookmarkStart w:name="_Toc225094874" w:id="86"/>
      <w:r w:rsidRPr="00C84680">
        <w:rPr>
          <w:lang w:val="ru-RU"/>
        </w:rPr>
        <w:t xml:space="preserve">ความปรารถนาทางโลก</w:t>
      </w:r>
      <w:bookmarkEnd w:id="84"/>
      <w:bookmarkEnd w:id="85"/>
      <w:bookmarkEnd w:id="86"/>
    </w:p>
    <w:p w:rsidRPr="00C84680" w:rsidR="005C3FC8" w:rsidRDefault="00BF6B1D" w14:paraId="47F612B2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ผู้ที่ไม่อาจควบคุมใจตนเอง ซึ่งปรารถนาความปรารถนาทางวัตถุที่แท้จริงแล้วสามารถอยู่ได้โดยไม่มี (ไม่ต้องพูดถึงความปรารถนาทางกามารมณ์) และผู้ที่ไม่รวบรวมจิตใจเข้าสู่ใจตนเอง เพื่อมอบมันแด่พระเจ้าพร้อมกับจิตวิญญาณ — จะต้องเผชิญกับความโชคร้ายที่ร้ายแรงที่สุด </w:t>
      </w:r>
    </w:p>
    <w:p w:rsidRPr="00C84680" w:rsidR="005C3FC8" w:rsidRDefault="00BF6B1D" w14:paraId="4638030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การปรารถนาสิ่งใดสิ่งหนึ่งนั้นผิดเสมอไปหรือไม่? </w:t>
      </w:r>
    </w:p>
    <w:p w:rsidRPr="00C84680" w:rsidR="005C3FC8" w:rsidRDefault="00BF6B1D" w14:paraId="6DD88DD0" w14:textId="03375D3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ไม่ ความปรารถนาที่มาจากใจจริงนั้นเองไม่ใช่ความชั่ว แต่สิ่งต่าง ๆ แม้จะไม่เป็นบาปก็ตาม เมื่อมันยึดครองส่วนหนึ่งของใจฉัน ก็ทำให้ความรักของฉันต่อพระคริสต์ลดลง และความปรารถนาที่ไม่เป็นบาปเช่นนั้น ก็กลายเป็นความชั่วร้ายได้เช่นกัน เพราะผ่านทางมัน ศัตรูขัดขวางความรักของฉันต่อพระคริสต์ หากฉันปรารถนาจะได้สิ่งที่มีประโยชน์ เช่น หนังสือ และสิ่งที่มีประโยชน์นี้ยึดครองส่วนหนึ่งของหัวใจฉัน ความปรารถนาเช่นนั้นก็ไม่ดี ทำไมหนังสือจึงต้องยึดครองส่วนหนึ่งของหัวใจฉัน? อะไรดีกว่า — การปรารถนาหนังสือ หรือการปรารถนาพระคริสต์? ความปรารถนาของมนุษย์ใดๆ — ไม่ว่าจะดูดีเพียงใด — ก็ [อย่างไรก็ตาม] ยังด้อยกว่าพระคริสต์หรือพระมารดาอันศักดิ์สิทธิ์ที่สุดของพระเจ้า พระเจ้าจะทรงไม่ให้พระองค์ทั้งพระองค์แก่ข้าพเจ้าได้อย่างไร หากข้าพเจ้าถวายหัวใจของข้าพเจ้าแด่พระองค์? พระเจ้าทรงแสวงหาหัวใจมนุษย์ </w:t>
      </w:r>
      <w:r w:rsidRPr="00C84680">
        <w:rPr>
          <w:i/>
          <w:iCs/>
          <w:lang w:val="ru-RU"/>
        </w:rPr>
        <w:t xml:space="preserve">“ลูกเอ๋ย </w:t>
      </w:r>
      <w:r w:rsidR="002F08DD">
        <w:rPr>
          <w:i/>
          <w:iCs/>
          <w:lang w:val="ru-RU"/>
        </w:rPr>
        <w:t xml:space="preserve">จงถวายหัวใจของลูกแด่เรา”</w:t>
      </w:r>
      <w:r w:rsidR="00A748AE">
        <w:rPr>
          <w:rStyle w:val="FootnoteReference"/>
          <w:i/>
          <w:iCs/>
          <w:lang w:val="ru-RU"/>
        </w:rPr>
        <w:footnoteReference w:id="40"/>
      </w:r>
      <w:r w:rsidRPr="00C84680">
        <w:rPr>
          <w:lang w:val="ru-RU"/>
        </w:rPr>
        <w:t xml:space="preserve"> และหากใครมอบหัวใจของตนให้พระองค์ พระเจ้าก็จะประทานสิ่งที่หัวใจนั้นปรารถนา ให้แก่ผู้นั้น ตราบใดที่สิ่งนั้นไม่ก่อให้เกิดอันตรายแก่เขา หัวใจจะสูญเปล่าโดยเปล่าประโยชน์ก็ต่อเมื่อมันไม่ถูกมอบให้แก่พระคริสต์ และเพียงในพระคริสต์เท่านั้นที่มนุษย์จะพบความสมบูรณ์ของความรักอันศักดิ์สิทธิ์ในชีวิตนี้ และในชีวิตหน้า คือชีวิตนิรันดร์—ความสุขอันศักดิ์สิทธิ์ </w:t>
      </w:r>
    </w:p>
    <w:p w:rsidRPr="00C84680" w:rsidR="005C3FC8" w:rsidRDefault="00BF6B1D" w14:paraId="27C54AD7" w14:textId="6D1029C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เราควรหลีกเลี่ยงสิ่งต่างๆ ของโลกนี้ เพื่อไม่ให้มันมาครอบครองใจเรา ให้เราใช้สิ่งต่างๆ ที่เรียบง่าย เพียงเพื่อตอบสนองความต้องการของเราเท่านั้น แต่ต้องแน่ใจว่าสิ่งที่เราใช้นั้นน่าเชื่อถือ เมื่อฉันต้องการใช้สิ่งของที่สวยงาม ฉันจะมอบใจทั้งดวงให้กับความงามนั้น เมื่อนั้น ในใจก็ไม่มีที่ว่างเหลือไว้สำหรับพระเจ้าอีกต่อไป ตัวอย่างเช่น เมื่อเดินผ่านบ้านหลังหนึ่ง คุณเห็นการตกแต่งที่หรูหรา หินอ่อน และงานตกแต่งที่ประณีต คุณก็ชื่นชมหินและก้อนอิฐเหล่านั้น และทิ้งใจไว้ท่ามกลางสิ่งเหล่านี้ หรือคุณเห็นกรอบแว่นตาที่สวยงามในร้าน และต้องการซื้อมัน หากคุณไม่ซื้อมัน คุณจะทิ้งหัวใจไว้ในร้านนั้น แต่หากคุณซื้อและสวมมัน หัวใจของคุณจะถูกฝังลงในกรอบนั้นและติดแน่นกับมัน โดยเฉพาะอย่างยิ่งผู้หญิง มักตกหลุมพรางนี้ได้ง่ายมาก มีผู้หญิงเพียงไม่กี่คนเท่านั้นที่ไม่ทิ้งหัวใจไปกับสิ่งเล็กๆ น้อยๆ ที่ไร้สาระ สิ่งที่ผมต้องการกล่าวคือ ปีศาจปล้นชิงหัวใจอันอุดมสมบูรณ์ของพวกเธอด้วยความช่วยเหลือของทุกสิ่งที่เป็นโลกีย์ สีสันสดใส และระยิบระยับ หากผู้หญิงต้องการจาน เธอจะพยายามหาจานที่มีลายดอกไม้ คุณอาจคิดว่าอาหารของเธอจะไม่อร่อยหากเสิร์ฟในจานที่ไม่มีลายดอกไม้! และผู้หญิงบางคนที่สนใจเรื่องจิตวิญญาณก็ตกหลุมพรางของลวดลายที่ดูจริงจัง — เช่น นกอินทรีสองหัว [แบบไบแซนไทน์] และสิ่งคล้ายกัน แล้วพวกเธอก็ถามว่า: </w:t>
      </w:r>
      <w:r w:rsidRPr="00C84680">
        <w:rPr>
          <w:lang w:val="ru-RU"/>
        </w:rPr>
        <w:t xml:space="preserve">‘ทำไมเราถึงไม่ไวต่อเรื่องจิตวิญญาณ?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แต่คุณจะกลับมาใช้สติได้อย่างไร หากหัวใจของคุณกระจัดกระจายอยู่บนตู้และจานรอง? คุณไม่มีหัวใจ มีเพียงเนื้อชิ้นหนึ่ง — กล้ามเนื้อหัวใจที่เต้นในอกคุณเหมือนนาฬิกา และการทำงานแบบกลไกของหัวใจเช่นนี้เพียงพอเพียงเพื่อขยับขาคุณเท่านั้น เพราะส่วนหนึ่งของหัวใจถูกใช้ไปกับสิ่งหนึ่ง ส่วนหนึ่งไปกับอีกสิ่งหนึ่ง และไม่มีอะไรเหลือไว้สำหรับพระคริสต์ </w:t>
      </w:r>
    </w:p>
    <w:p w:rsidRPr="00C84680" w:rsidR="005C3FC8" w:rsidRDefault="00BF6B1D" w14:paraId="56D4F1B2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— เกโรนดา, นั่นหมายความว่าแม้แต่ความปรารถนาที่เรียบง่ายเช่นนี้ก็เป็นบาปด้วยหรือ? </w:t>
      </w:r>
    </w:p>
    <w:p w:rsidRPr="00C84680" w:rsidR="005C3FC8" w:rsidRDefault="00BF6B1D" w14:paraId="42492077" w14:textId="09AD5322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ความปรารถนาเหล่านี้ ไม่ว่าจะไร้บาปเพียงใด ก็ยังเลวร้ายยิ่งกว่าความปรารถนาที่เต็มไปด้วยบาป เพราะความปรารถนาที่เต็มไปด้วยบาปนั้น ในที่สุดคนนั้นก็จะตระหนักว่ามันเป็นบาป — เมื่อถึงเวลา เขาจะเริ่มรู้สึกถึงความเจ็บปวดของมโนธรรม และจะพยายามปรับปรุงพฤติกรรมของตนเอง เขาจะสำนึกผิดและกล่าวว่า: </w:t>
      </w:r>
      <w:r w:rsidRPr="00C84680">
        <w:rPr>
          <w:lang w:val="ru-RU"/>
        </w:rPr>
        <w:t xml:space="preserve">‘ข้าพเจ้าได้ทำบาปแล้ว โอ </w:t>
      </w:r>
      <w:r w:rsidR="002F08DD">
        <w:rPr>
          <w:lang w:val="ru-RU"/>
        </w:rPr>
        <w:t xml:space="preserve">พระเจ้าของข้าพเจ้า’ </w:t>
      </w:r>
      <w:r w:rsidRPr="00C84680">
        <w:rPr>
          <w:lang w:val="ru-RU"/>
        </w:rPr>
        <w:t xml:space="preserve">ส่วนความปรารถนา </w:t>
      </w:r>
      <w:r w:rsidR="002F08DD">
        <w:rPr>
          <w:lang w:val="ru-RU"/>
        </w:rPr>
        <w:t xml:space="preserve">‘ดี’</w:t>
      </w:r>
      <w:r w:rsidRPr="00C84680">
        <w:rPr>
          <w:lang w:val="ru-RU"/>
        </w:rPr>
        <w:t xml:space="preserve"> เหล่านี้</w:t>
      </w:r>
      <w:r w:rsidRPr="00C84680">
        <w:rPr>
          <w:lang w:val="ru-RU"/>
        </w:rPr>
        <w:t xml:space="preserve"> กลับไม่ทำให้เขารู้สึกกังวล; เขาคิดว่าทุกอย่างเป็นไปตามปกติ </w:t>
      </w:r>
      <w:r w:rsidRPr="00C84680">
        <w:rPr>
          <w:lang w:val="ru-RU"/>
        </w:rPr>
        <w:t xml:space="preserve">‘ข้าพเจ้า’ เขากล่าว ‘รักทุกสิ่งที่ดี ทุกสิ่งที่สวยงาม เพราะท้ายที่สุดแล้ว </w:t>
      </w:r>
      <w:r w:rsidR="002F08DD">
        <w:rPr>
          <w:lang w:val="ru-RU"/>
        </w:rPr>
        <w:t xml:space="preserve">พระเจ้าก็ทรงสร้างทุกสิ่งให้สวยงาม’</w:t>
      </w:r>
      <w:r w:rsidRPr="00C84680">
        <w:rPr>
          <w:lang w:val="ru-RU"/>
        </w:rPr>
        <w:t xml:space="preserve"> ใช่, นั่นเป็นความจริง แต่ความรักของบุคคลเช่นนี้ไม่ได้มุ่งไปยังผู้สร้าง แต่กลับมุ่งไปยังสิ่งที่ถูกสร้างขึ้น ดังนั้น จึงเป็นสิ่งที่ดีหากเราตัดทิ้งความปรารถนาเช่นนี้ทุกประการ เมื่อบุคคลใดพยายามเพื่อพระคริสต์ ละทิ้งสิ่งที่เขารัก — ไม่ว่ามันจะดีเพียงใด — และทำสิ่งที่เขาไม่รัก พระเจ้าจะประทานความสันติสุขที่ใหญ่หลวงยิ่งขึ้นให้แก่เขา </w:t>
      </w:r>
    </w:p>
    <w:p w:rsidRPr="00C84680" w:rsidR="005C3FC8" w:rsidRDefault="00BF6B1D" w14:paraId="0A6F572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ก่อนที่ใจจะได้รับการชำระให้บริสุทธิ์ มันยังเก็บรักษาความปรารถนาทางโลกไว้ และความปรารถนาเหล่านี้ก็ทำให้ใจรู้สึกสุข แต่เมื่อใจได้รับการชำระให้บริสุทธิ์แล้ว ใจจะรู้สึกเศร้าโศกต่อความปรารถนาทางโลก และรู้สึกเกลียดชังต่อมัน แล้วใจจึงรู้สึกสุขในสิ่งทางจิตวิญญาณ ด้วยวิธีนี้ โดยการเกลียดชังความปรารถนาทางโลก ใจจึงกลายเป็นบริสุทธิ์ หากใจไม่รู้สึกเกลียดชังความปรารถนาเหล่านี้ มันก็จะถูกความปรารถนาเหล่านั้นพาไป แต่ดูสิว่าผลลัพธ์เป็นอย่างไร: เราไม่ต้องการแม้แต่จะควบคุมตัวตนเก่าของเราแม้แต่น้อย แต่กลับปรารถนาที่จะทำตามความอยากของมัน แล้วเราจะกลายเป็นผู้เลียนแบบพระคริสต์ได้อย่างไร? </w:t>
      </w:r>
    </w:p>
    <w:p w:rsidRPr="00C84680" w:rsidR="005C3FC8" w:rsidRDefault="00BF6B1D" w14:paraId="6C6FA93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ท่านผู้อาวุโสครับ หากผมรู้สึกยากที่จะตัดทิ้งความปรารถนาบางอย่าง ผมควรต่อสู้ต่อไปหรือไม่? </w:t>
      </w:r>
    </w:p>
    <w:p w:rsidRPr="00347B46" w:rsidR="005C3FC8" w:rsidRDefault="00BF6B1D" w14:paraId="12BC9834" w14:textId="1138E18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ใช่ แม้ใจคุณจะรู้สึกทุกข์ใจเพราะคุณไม่ยอมตามใจมันและทำตามสิ่งที่มันปรารถนา คุณก็อย่าได้เชื่อฟังมัน เพราะหากคุณทำเช่นนั้น คุณจะได้รับความสุขทางโลกก่อน แล้วตามมาด้วยความกังวลทางโลก แต่หากคุณไม่เชื่อฟังใจตนเอง และใจนั้นรู้สึกเศร้าที่คุณไม่ยอมตามมัน ในขณะที่ตัวคุณเองกลับรู้สึกยินดีกับสิ่งนี้ พระคุณของพระเจ้าก็จะมาหาคุณ และการบรรลุพระคุณของพระเจ้าคือภารกิจของเรา นั่นคือ เพื่อบรรลุพระคุณของพระเจ้า ความปรารถนาต้องถูกตัดขาด — แม้แต่ความปรารถนาที่ดี — และความยึดมั่นในความอยากของตนเองต้องถูกตัดขาดด้วย เมื่อนั้น คนนั้นจะกลายเป็นผู้ถ่อมตัว และเมื่อเขาถ่อมตัวแล้ว พระคุณก็มา เมื่อใจเย็นชาต่อสิ่งทางโลก ใจจะชื่นชมยินดีทางจิตวิญญาณ เราต้องเรียนรู้ให้หลีกเลี่ยงความสะดวกสบายทางโลกให้มากที่สุดเท่าที่จะทำได้ และทุ่มเทในการทำงานทางจิตวิญญาณภายใน เพื่อบรรลุถึงความสุขทางจิตวิญญาณ</w:t>
      </w:r>
    </w:p>
    <w:p w:rsidRPr="00347B46" w:rsidR="00975770" w:rsidP="00975770" w:rsidRDefault="00975770" w14:paraId="4121B196" w14:textId="77777777">
      <w:pPr>
        <w:rPr>
          <w:lang w:val="ru-RU"/>
        </w:rPr>
      </w:pPr>
    </w:p>
    <w:p w:rsidRPr="00C84680" w:rsidR="005C3FC8" w:rsidP="00975770" w:rsidRDefault="00BF6B1D" w14:paraId="6827ACEC" w14:textId="77777777">
      <w:pPr>
        <w:pStyle w:val="Heading4"/>
        <w:rPr>
          <w:lang w:val="ru-RU"/>
        </w:rPr>
      </w:pPr>
      <w:bookmarkStart w:name="_Toc196745364" w:id="87"/>
      <w:bookmarkStart w:name="_Toc196745521" w:id="88"/>
      <w:bookmarkStart w:name="_Toc225094875" w:id="89"/>
      <w:r w:rsidRPr="00C84680">
        <w:rPr>
          <w:lang w:val="ru-RU"/>
        </w:rPr>
        <w:t xml:space="preserve">ความสุขทางโลกคือความสุขทางวัตถุ</w:t>
      </w:r>
      <w:bookmarkEnd w:id="87"/>
      <w:bookmarkEnd w:id="88"/>
      <w:bookmarkEnd w:id="89"/>
    </w:p>
    <w:p w:rsidRPr="00C84680" w:rsidR="005C3FC8" w:rsidRDefault="00BF6B1D" w14:paraId="5521D61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ผู้คนในโลกนี้มักกล่าวว่า แม้จะมีทุกความสะดวกสบายในชีวิต แต่พวกเขาก็ยังรู้สึกถึงความว่างเปล่าบางอย่าง </w:t>
      </w:r>
    </w:p>
    <w:p w:rsidRPr="00C84680" w:rsidR="005C3FC8" w:rsidRDefault="00BF6B1D" w14:paraId="0E200475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ความสุขที่แท้จริงและบริสุทธิ์สามารถพบได้ในพระคริสต์ เมื่อคุณรวมตัวกับพระองค์ผ่านการอธิษฐาน คุณจะพบว่าจิตวิญญาณของคุณได้รับการเติมเต็ม ผู้คนในโลกนี้แสวงหาความสุขจากความเพลิดเพลิน บางคนที่มีจิตวิญญาณแสวงหาความสุขจากการอภิปรายทางเทววิทยา การสนทนา และสิ่งคล้ายคลึงกัน แต่เมื่อการอภิปรายทางเทววิทยาของพวกเขาสิ้นสุดลง พวกเขาก็เหลือเพียงความรู้สึกว่างเปล่า และถามตัวเองว่าควรทำอะไรต่อไป ไม่ว่าพวกเขาจะทำอะไรอยู่ — ไม่ว่าจะเป็นการกระทำที่ผิดบาปหรือเป็นกลาง — ผลลัพธ์ก็เหมือนกัน พวกเขาจะดีกว่าหากไปนอนพักผ่อน เพื่อให้สามารถไปทำงานในเช้าวันถัดไปด้วยจิตใจที่แจ่มใส </w:t>
      </w:r>
    </w:p>
    <w:p w:rsidRPr="00C84680" w:rsidR="005C3FC8" w:rsidRDefault="00BF6B1D" w14:paraId="7D57C1E2" w14:textId="432B321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ความสุขทางจิตวิญญาณไม่มาหาผู้ที่ปล่อยใจให้ตามความปรารถนาทางโลก คนเช่นนี้ถูกรบกวนด้วยความไม่สงบ ผู้ที่มีจิตวิญญาณจะรู้สึกไม่สบายใจต่อความสุขทางโลก ความสุขทางโลกนั้นไม่ยั่งยืนและไม่เป็นความจริง มันเป็นความสุขชั่วคราวและผ่านไปอย่างรวดเร็ว — ความสุขทางวัตถุที่ไม่เกี่ยวข้องกับจิตวิญญาณ ความสุขทางโลกไม่ </w:t>
      </w:r>
      <w:r w:rsidR="002F08DD">
        <w:rPr>
          <w:lang w:val="ru-RU"/>
        </w:rPr>
        <w:t xml:space="preserve">‘เลี้ยงดู’ </w:t>
      </w:r>
      <w:r w:rsidRPr="00C84680">
        <w:rPr>
          <w:lang w:val="ru-RU"/>
        </w:rPr>
        <w:t xml:space="preserve">จิตวิญญาณมนุษย์ แต่เพียงแต่ทำให้มันรกเรื้อเท่านั้น เมื่อได้สัมผัสความสุขทางจิตวิญญาณแล้ว เราจะไม่มีแรงปรารถนาต่อความสุขทางวัตถุอีกต่อไป </w:t>
      </w:r>
      <w:r w:rsidR="002F08DD">
        <w:rPr>
          <w:i/>
          <w:iCs/>
          <w:lang w:val="ru-RU"/>
        </w:rPr>
        <w:t xml:space="preserve">‘ข้าพเจ้าจะพอใจเมื่อได้เห็นพระสิริของพระองค์’</w:t>
      </w:r>
      <w:r w:rsidR="00A748AE">
        <w:rPr>
          <w:rStyle w:val="FootnoteReference"/>
          <w:i/>
          <w:iCs/>
          <w:lang w:val="ru-RU"/>
        </w:rPr>
        <w:footnoteReference w:id="41"/>
      </w:r>
      <w:r w:rsidRPr="00C84680">
        <w:rPr>
          <w:lang w:val="ru-RU"/>
        </w:rPr>
        <w:t xml:space="preserve"> ความสุขทางโลกไม่ฟื้นฟู </w:t>
      </w:r>
      <w:r w:rsidRPr="00C84680">
        <w:rPr>
          <w:lang w:val="ru-RU"/>
        </w:rPr>
        <w:t xml:space="preserve">แต่กลับทำให้พลังของบุคคลทางจิตวิญญาณอ่อนแอลง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นำผู้ที่มีจิตวิญญาณไปอยู่ในอพาร์ตเมนต์ทางโลก — เขาจะไม่พบความสงบที่นั่น ส่วนผู้ที่มีโลกีย์: เขาจะคิดว่าตนเองกำลังพักผ่อน แต่ในความเป็นจริงเขาจะทุกข์ทรมาน เขาจะแสดงความสุขภายนอก แต่สิ่งนี้จะไม่ทำให้เขาได้รับความพึงพอใจภายใน และเขาจะต้องทนทุกข์ </w:t>
      </w:r>
    </w:p>
    <w:p w:rsidRPr="00C84680" w:rsidR="005C3FC8" w:rsidRDefault="00BF6B1D" w14:paraId="2AB602F3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การหายใจท่ามกลางวิถีทางโลกนี้ยากเหลือเกิน! </w:t>
      </w:r>
    </w:p>
    <w:p w:rsidRPr="00C84680" w:rsidR="005C3FC8" w:rsidRDefault="00BF6B1D" w14:paraId="239BE3E5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ผู้คนรู้สึกอึดอัด แต่พวกเขาเองก็ต้องการการถูกกักขังนี้! เหมือนกับกบ — ท้ายที่สุด มันก็กระโดดเข้าปากงูด้วยความสมัครใจ งูนอนรออยู่ข้างบ่อน้ำและจ้องมองกบอย่างตั้งใจ กบจ้องมองงูและสูญเสียการควบคุมตัวเอง เหมือนถูกสะกดจิต วิ่งร้องครางเข้าไปในปากงู งูฉีดพิษให้มันจนไม่สามารถต้านทานได้ กบส่งเสียงร้อง แต่แม้จะมีใครมาช่วยและขับงูออกไป กบก็ยังคงตายอยู่ดี เพราะถูกพิษไปแล้ว </w:t>
      </w:r>
    </w:p>
    <w:p w:rsidRPr="00C84680" w:rsidR="005C3FC8" w:rsidRDefault="00BF6B1D" w14:paraId="2E8283D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ทำไมผู้คนจึงเพลิดเพลินกับสิ่งทางโลก? </w:t>
      </w:r>
    </w:p>
    <w:p w:rsidRPr="00347B46" w:rsidR="005C3FC8" w:rsidRDefault="00BF6B1D" w14:paraId="600872B2" w14:textId="67713FA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ผู้คนในปัจจุบันไม่คิดถึงความเป็นนิรันดร์ ความรักตัวเองทำให้พวกเขาลืมไปว่าพวกเขาจะสูญเสียทุกสิ่งไป พวกเขายังไม่เข้าใจความหมายที่ลึกซึ้งที่สุดของชีวิต และยังไม่เคยสัมผัสความสุขอันสูงส่งจากสวรรค์ หัวใจของผู้คนเหล่านี้ไม่ปรารถนาอย่างเต็มเปี่ยมต่อสิ่งใดที่สูงส่งกว่า ตัวอย่างเช่น คุณให้ฟักทองแก่ชายคนหนึ่ง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ฟักทองนี้วิเศษจริงๆ!</w:t>
      </w:r>
      <w:r w:rsidRPr="00C84680">
        <w:rPr>
          <w:lang w:val="ru-RU"/>
        </w:rPr>
        <w:t xml:space="preserve">’ เขาพูด คุณให้เขาสับปะรด </w:t>
      </w:r>
      <w:r w:rsidRPr="00C84680">
        <w:rPr>
          <w:lang w:val="ru-RU"/>
        </w:rPr>
        <w:t xml:space="preserve">‘ดูสิ เปลือกสับปะรดนี้!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เขาพูด แล้วโยนสับปะรดทิ้งไป เพราะเขาไม่เคยลิ้มรสสับปะรดมาก่อน หรือลองพูดกับตัวตุ่นว่า </w:t>
      </w:r>
      <w:r w:rsidRPr="00C84680">
        <w:rPr>
          <w:lang w:val="ru-RU"/>
        </w:rPr>
        <w:t xml:space="preserve">‘ดวงอาทิตย์สวยจริงๆ!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แล้วมันก็ขุดตัวกลับลงดิน ผู้ที่พอใจกับโลกวัตถุนั้นเหมือนลูกไก่ที่โง่เขลา ซึ่งนั่งนิ่งอยู่ในไข่ ไม่พยายามแตกรังออกมาเพื่อสัมผัสแสงแดด — การบินสู่ชีวิตในสวรรค์ — แต่กลับนั่งนิ่งอยู่จนตายภายในเปลือกไข่</w:t>
      </w:r>
    </w:p>
    <w:p w:rsidRPr="00347B46" w:rsidR="00975770" w:rsidP="00975770" w:rsidRDefault="00975770" w14:paraId="1DC3E5D2" w14:textId="77777777">
      <w:pPr>
        <w:rPr>
          <w:lang w:val="ru-RU"/>
        </w:rPr>
      </w:pPr>
    </w:p>
    <w:p w:rsidRPr="00C84680" w:rsidR="005C3FC8" w:rsidP="00975770" w:rsidRDefault="00BF6B1D" w14:paraId="3F24FB38" w14:textId="77777777">
      <w:pPr>
        <w:pStyle w:val="Heading4"/>
        <w:rPr>
          <w:lang w:val="ru-RU"/>
        </w:rPr>
      </w:pPr>
      <w:bookmarkStart w:name="_Toc196745365" w:id="90"/>
      <w:bookmarkStart w:name="_Toc196745522" w:id="91"/>
      <w:bookmarkStart w:name="_Toc225094876" w:id="92"/>
      <w:r w:rsidRPr="00C84680">
        <w:rPr>
          <w:lang w:val="ru-RU"/>
        </w:rPr>
        <w:t xml:space="preserve">จิตวิญญาณโลกีย์ในชีวิตทางจิตวิญญาณ</w:t>
      </w:r>
      <w:bookmarkEnd w:id="90"/>
      <w:bookmarkEnd w:id="91"/>
      <w:bookmarkEnd w:id="92"/>
    </w:p>
    <w:p w:rsidRPr="00C84680" w:rsidR="005C3FC8" w:rsidRDefault="00BF6B1D" w14:paraId="08C6640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 ท่านมักกล่าวว่าบุคคลนั้นบุคคลนี้มองผ่านเลนส์ยุโรปแทนที่จะมองผ่านเลนส์ของจิตวิญญาณตะวันออก ท่านหมายความว่าอย่างไร? </w:t>
      </w:r>
    </w:p>
    <w:p w:rsidRPr="00C84680" w:rsidR="005C3FC8" w:rsidRDefault="00BF6B1D" w14:paraId="3DF8C58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ผมหมายความว่าพวกเขามองผ่านสายตาของยุโรป ด้วยตรรกะแบบยุโรป โดยไม่มีความเชื่อ ในแบบมนุษย์ </w:t>
      </w:r>
    </w:p>
    <w:p w:rsidRPr="00C84680" w:rsidR="005C3FC8" w:rsidRDefault="00BF6B1D" w14:paraId="0BBE831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แล้วจิตวิญญาณแบบตะวันออกคืออะไร? </w:t>
      </w:r>
    </w:p>
    <w:p w:rsidRPr="00C84680" w:rsidR="005C3FC8" w:rsidRDefault="00BF6B1D" w14:paraId="26B8DCC8" w14:textId="62890BE0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="009F3FC8">
        <w:rPr>
          <w:i/>
          <w:iCs/>
          <w:lang w:val="ru-RU"/>
        </w:rPr>
        <w:t xml:space="preserve">‘</w:t>
      </w:r>
      <w:r w:rsidRPr="00C84680">
        <w:rPr>
          <w:i/>
          <w:iCs/>
          <w:lang w:val="ru-RU"/>
        </w:rPr>
        <w:t xml:space="preserve">...ตะวันออกของตะวันออก และผู้ที่อาศัยอยู่ในความมืดและเงา</w:t>
      </w:r>
      <w:r w:rsidR="002F08DD">
        <w:rPr>
          <w:i/>
          <w:iCs/>
          <w:lang w:val="ru-RU"/>
        </w:rPr>
        <w:t xml:space="preserve">...’</w:t>
      </w:r>
      <w:r w:rsidR="00752125">
        <w:rPr>
          <w:rStyle w:val="FootnoteReference"/>
          <w:i/>
          <w:iCs/>
          <w:lang w:val="ru-RU"/>
        </w:rPr>
        <w:footnoteReference w:id="42"/>
      </w:r>
      <w:r w:rsidRPr="00C84680" w:rsidR="00752125">
        <w:rPr>
          <w:lang w:val="ru-RU"/>
        </w:rPr>
        <w:t xml:space="preserve"> </w:t>
      </w:r>
    </w:p>
    <w:p w:rsidRPr="00C84680" w:rsidR="005C3FC8" w:rsidRDefault="00BF6B1D" w14:paraId="1CFAB80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คุณหมายความว่าอย่างไร? </w:t>
      </w:r>
    </w:p>
    <w:p w:rsidRPr="00C84680" w:rsidR="005C3FC8" w:rsidRDefault="00BF6B1D" w14:paraId="5973AAEE" w14:textId="209D79D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เมื่อผมกล่าวว่าใครนั้นได้โอบรับจิตวิญญาณตะวันออกและทิ้งจิตวิญญาณยุโรปไว้เบื้องหลัง ผมหมายถึงว่า โดยการวางตรรกะและเหตุผลนิยมไว้ข้างทาง คนนั้นได้โอบรับความเรียบง่ายและความเคารพ เพราะความเรียบง่ายและความเคารพคือแก่นแท้ของจิตวิญญาณออร์โธดอกซ์ ซึ่งพระคริสต์ประทับอยู่ วันนี้ ผู้มีจิตวิญญาณมักขาดความเรียบง่าย — ความเรียบง่ายอันศักดิ์สิทธิ์ที่ฟื้นฟูพลังของจิตวิญญาณ เว้นแต่จะละทิ้งจิตวิญญาณทางโลกและเริ่มประพฤติตนอย่างเรียบง่าย — คือ ไม่กังวลว่าคนอื่นจะมองคุณอย่างไรหรือจะพูดอะไรเกี่ยวกับคุณ — มิฉะนั้นจะไม่สามารถเข้าสู่ความสัมพันธ์กับพระเจ้าหรือกับนักบุญได้ เพื่อเข้าสู่ความสัมพันธ์เช่นนี้ ต้องเริ่มใช้ชีวิตในอาณาจักรทางจิตวิญญาณ ยิ่งคนใดประพฤติตนอย่างเรียบง่าย — โดยเฉพาะในชุมชนนักบวช — </w:t>
      </w:r>
      <w:r w:rsidRPr="00C84680">
        <w:rPr>
          <w:lang w:val="ru-RU"/>
        </w:rPr>
        <w:t xml:space="preserve">ก็ยิ่ง</w:t>
      </w:r>
      <w:r w:rsidRPr="00C84680">
        <w:rPr>
          <w:lang w:val="ru-RU"/>
        </w:rPr>
        <w:t xml:space="preserve">เรียบเนียนและ </w:t>
      </w:r>
      <w:r w:rsidR="002F08DD">
        <w:rPr>
          <w:lang w:val="ru-RU"/>
        </w:rPr>
        <w:t xml:space="preserve">‘ขัดเกลา’</w:t>
      </w:r>
      <w:r w:rsidRPr="00C84680">
        <w:rPr>
          <w:lang w:val="ru-RU"/>
        </w:rPr>
        <w:t xml:space="preserve"> มากขึ้น เพราะขอบคมของกิเลสตัณหาถูกขัดให้เรียบไป หากไม่เป็นเช่นนี้ ก็เท่ากับว่าพวกเขากำลังพยายามหล่อหลอมตัวเองให้เป็นบุคคลปลอม ดังนั้น เพื่อจะได้เป็นเหมือนเหล่าทูตสวรรค์ ขอให้เราพยายามสลัดทิ้งเครื่องแต่งกายของงานคาร์นิวัลทางโลก </w:t>
      </w:r>
    </w:p>
    <w:p w:rsidRPr="00C84680" w:rsidR="005C3FC8" w:rsidRDefault="00BF6B1D" w14:paraId="45714EFE" w14:textId="6855EBF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คุณรู้ไหมว่าคนโลกีย์ต่างจากคนจิตวิญญาณอย่างไร? คนโลกีย์จะดูแลให้ลานบ้านสะอาด แต่ไม่สนใจว่าภายในบ้านจะรกแค่ไหน พวกเขาทำความสะอาดลานบ้านและ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กวาดขยะภายในบ้าน </w:t>
      </w:r>
      <w:r w:rsidRPr="00C84680">
        <w:rPr>
          <w:lang w:val="ru-RU"/>
        </w:rPr>
        <w:t xml:space="preserve">“คนอื่นๆ” พวกเขากล่าว “สามารถเห็นลานบ้านได้ </w:t>
      </w:r>
      <w:r w:rsidR="002F08DD">
        <w:rPr>
          <w:lang w:val="ru-RU"/>
        </w:rPr>
        <w:t xml:space="preserve">แต่ไม่สามารถเห็นภายในบ้านได้”</w:t>
      </w:r>
      <w:r w:rsidRPr="00C84680">
        <w:rPr>
          <w:lang w:val="ru-RU"/>
        </w:rPr>
        <w:t xml:space="preserve"> กล่าวอีกนัยหนึ่ง คือ “ให้ภายในเป็นความยุ่งเหยิงก็ได้ แต่ภายนอกต้องเรียบร้อย” พวกเขาต้องการให้คนอื่นชื่นชม ส่วนคนที่มีจิตวิญญาณนั้น กลับดูแลให้บ้านภายในสะอาดเรียบร้อย พวกเขาไม่สนใจว่าคนอื่นจะพูดอะไรเกี่ยวกับพวกเขา เพราะพระคริสต์ประทับอยู่ในบ้าน—ในหัวใจ ไม่ใช่ในลานบ้าน </w:t>
      </w:r>
    </w:p>
    <w:p w:rsidRPr="00C84680" w:rsidR="005C3FC8" w:rsidRDefault="00BF6B1D" w14:paraId="26F03AA5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อย่างไรก็ตาม ก็มีกรณีที่แม้คนที่มีจิตวิญญาณก็อาจประพฤติตัวแบบโอ้อวด ตามแบบโลกีย์ และพูดอย่างตรงไปตรงมา ก็คือแบบฟาริสี คนเช่นนี้ไม่คิดถึงวิธีที่จะเข้าสู่สวรรค์ ไปหาพระเจ้า แต่คิดถึงวิธีที่จะดูดีในชีวิตนี้เท่านั้น พวกเขาตัดขาดตัวเองจากความสุขทางจิตวิญญาณทั้งหมด ทั้งที่พวกเขาสามารถสัมผัสสภาวะสวรรค์ได้ที่นี่เอง ดังนั้น พวกเขาจึงยังคงเป็นคนโลกีย์อยู่ พวกเขาพยายามดำเนินชีวิตทางจิตวิญญาณตามประเพณีโลกีย์ แต่ภายในใจพวกเขากลับว่างเปล่า — พระเจ้าไม่ได้สถิตอยู่ภายในพวกเขา </w:t>
      </w:r>
    </w:p>
    <w:p w:rsidRPr="00347B46" w:rsidR="005C3FC8" w:rsidRDefault="00BF6B1D" w14:paraId="690693A5" w14:textId="2D45C4B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น่าเสียดายที่จิตวิญญาณทางโลกได้มีอิทธิพลอย่างแรงกล้า แม้แต่ต่อผู้ที่มีจิตวิญญาณด้วย และหากผู้ที่มีจิตวิญญาณยังกระทำและคิดในแบบทางโลก แล้วผู้ที่มีจิตวิญญาณทางโลกจะเหลืออะไรให้ทำและคิดอีก? เมื่อผมขอให้บางคนช่วยผู้ติดยาเสพติดวัยรุ่น พวกเขาตอบว่า: </w:t>
      </w:r>
      <w:r w:rsidRPr="00C84680">
        <w:rPr>
          <w:lang w:val="ru-RU"/>
        </w:rPr>
        <w:t xml:space="preserve">‘หากเราตั้งศูนย์พักพิงสำหรับผู้ติดยาเสพติด ไม่มีใครอยากบริจาคเงินให้โครงการนี้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ดังนั้น </w:t>
      </w:r>
      <w:r w:rsidR="002F08DD">
        <w:rPr>
          <w:lang w:val="ru-RU"/>
        </w:rPr>
        <w:t xml:space="preserve">เราควรตั้งบ้านพักดูแลผู้สูงอายุดีกว่า” </w:t>
      </w:r>
      <w:r w:rsidRPr="00C84680">
        <w:rPr>
          <w:lang w:val="ru-RU"/>
        </w:rPr>
        <w:t xml:space="preserve">ผมไม่ได้กล่าวว่าบ้านพักดูแลผู้สูงอายุไม่จำเป็น — มันจำเป็นอย่างยิ่ง แต่หากเราดำเนินการบนพื้นฐานเช่นนี้ งานการกุศลของเราจะจบลงด้วยความล้มเหลว ผู้คนไม่ตระหนักว่าความสำเร็จทางโลกคือความล้มเหลวทางจิตวิญญาณ</w:t>
      </w:r>
    </w:p>
    <w:p w:rsidRPr="00347B46" w:rsidR="00975770" w:rsidP="00975770" w:rsidRDefault="00975770" w14:paraId="040B96BE" w14:textId="77777777">
      <w:pPr>
        <w:rPr>
          <w:lang w:val="ru-RU"/>
        </w:rPr>
      </w:pPr>
    </w:p>
    <w:p w:rsidRPr="00C84680" w:rsidR="005C3FC8" w:rsidP="00975770" w:rsidRDefault="00BF6B1D" w14:paraId="3C5B1AA0" w14:textId="77777777">
      <w:pPr>
        <w:pStyle w:val="Heading4"/>
        <w:rPr>
          <w:lang w:val="ru-RU"/>
        </w:rPr>
      </w:pPr>
      <w:bookmarkStart w:name="_Toc196745366" w:id="93"/>
      <w:bookmarkStart w:name="_Toc196745523" w:id="94"/>
      <w:bookmarkStart w:name="_Toc225094877" w:id="95"/>
      <w:r w:rsidRPr="00C84680">
        <w:rPr>
          <w:lang w:val="ru-RU"/>
        </w:rPr>
        <w:t xml:space="preserve">จิตวิญญาณทางโลกในชีวิตนักบวช</w:t>
      </w:r>
      <w:bookmarkEnd w:id="93"/>
      <w:bookmarkEnd w:id="94"/>
      <w:bookmarkEnd w:id="95"/>
    </w:p>
    <w:p w:rsidRPr="00C84680" w:rsidR="005C3FC8" w:rsidRDefault="00BF6B1D" w14:paraId="0E19455E" w14:textId="321126C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มีคนจำนวนมากที่พูดกับเราว่า: </w:t>
      </w:r>
      <w:r w:rsidR="002F08DD">
        <w:rPr>
          <w:lang w:val="ru-RU"/>
        </w:rPr>
        <w:t xml:space="preserve">‘ท่านอยู่ที่นี่เหมือนอยู่ในสวรรค์’ </w:t>
      </w:r>
    </w:p>
    <w:p w:rsidRPr="00C84680" w:rsidR="005C3FC8" w:rsidRDefault="00BF6B1D" w14:paraId="7A86E76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จงอธิษฐานว่าท่านจะไม่จบลงโดยไม่มีสวรรค์อีกแห่งหนึ่ง ผมจะยินดีหากการพัฒนาทางจิตวิญญาณของท่านสร้างความประทับใจให้กับคนทางโลก แต่ตัวท่านเอง — ก็เพราะการพัฒนาทางจิตวิญญาณนี้เอง — จะไม่สังเกตเห็นความประทับใจที่ท่านสร้างให้กับผู้อื่น และจะไม่พยายามสร้างความประทับใจใดๆ ทั้งสิ้น; ให้มันเป็นไปอย่างภายในและเป็นธรรมชาติ เกิดขึ้นโดยตัวมันเอง พยายามอย่าสูญเสียตัวท่านไปในความไร้ประโยชน์ — มิฉะนั้นท่านจะสูญเสียพระคริสต์ พยายามทำให้จิตสำนึกของท่านเป็นแบบนักบวชให้มากที่สุดเท่าที่จะเป็นไปได้ ใช้ชีวิตอย่างจิตวิญญาณ เหมือนแม่ชี อย่าลืมพระคริสต์ เพื่อว่าพระองค์จะทรงระลึกถึงท่านด้วย จุดมุ่งหมายของฉันไม่ใช่เพื่อทำให้คุณรู้สึกไม่สบายใจ แต่เพื่อช่วยและเสริมสร้างคุณ จิตวิญญาณทางโลก เมื่อมันแทรกซึมเข้ามาในชีวิตนักบวช จะทำให้พระคริสต์เองทรงเศร้าโศก พยายามแยกแยะจิตวิญญาณแปลกปลอมนี้และขับไล่มันออกไป </w:t>
      </w:r>
    </w:p>
    <w:p w:rsidRPr="00C84680" w:rsidR="005C3FC8" w:rsidRDefault="00BF6B1D" w14:paraId="246987AF" w14:textId="14AFD10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น่าเสียดายที่จิตวิญญาณทางโลกได้ซึมเข้ามาจากโลกภายนอกสู่วัดหลายแห่ง เหตุผลคือ ในยุคสมัยนี้ ผู้นำทางจิตวิญญาณบางคนกำลังนำชีวิตในวัดให้เดินตามทางโลก และจิตวิญญาณของนักบวชไม่ได้ไหลไปสู่จิตวิญญาณที่เต็มไปด้วยพระคุณของบรรพชนผู้ศักดิ์สิทธิ์ ผมเห็นว่าในปัจจุบันนี้ จิตวิญญาณที่ขัดแย้งกับจิตวิญญาณของบรรดาพระบิดาศักดิ์สิทธิ์กำลังครองอยู่ในวัดต่างๆ พระภิกษุไม่ยอมรับจิตวิญญาณที่ดีงามและศักดิ์สิทธิ์ของบรรดาพระบิดาศักดิ์สิทธิ์ นั่นคือ พวกท่านไม่ได้ดำเนินชีวิตทางจิตวิญญาณ โดยอ้างว่าทำเพื่อความเชื่อฟังและการยอมจำนนต่อความประสงค์ของตนเอง พวกท่านจึงลดระดับความสูงทางจิตวิญญาณลงสู่ระดับโลกีย์ และหมกมุ่นอยู่กับความประสงค์ส่วนตัวแบบโลกีย์ การดำเนินชีวิตเช่นนี้ ทำให้พวกเขาไม่เจริญรุ่งเรือง เพราะ</w:t>
      </w:r>
      <w:r w:rsidRPr="00C84680">
        <w:rPr>
          <w:lang w:val="ru-RU"/>
        </w:rPr>
        <w:t xml:space="preserve">ผู้ล่อลวง คือจิตวิญญาณทางโลก </w:t>
      </w:r>
      <w:r w:rsidR="002F08DD">
        <w:rPr>
          <w:lang w:val="ru-RU"/>
        </w:rPr>
        <w:t xml:space="preserve">‘ทำงาน’</w:t>
      </w:r>
      <w:r w:rsidRPr="00C84680">
        <w:rPr>
          <w:lang w:val="ru-RU"/>
        </w:rPr>
        <w:t xml:space="preserve"> ร่วมกับพวกเขาในวัด </w:t>
      </w:r>
      <w:r w:rsidRPr="00C84680">
        <w:rPr>
          <w:lang w:val="ru-RU"/>
        </w:rPr>
        <w:t xml:space="preserve">เราไม่มีสิทธิ์ที่จะตีความพระบัญญัติของพระเจ้าตามใจชอบของเรา เราไม่มีสิทธิ์ที่จะพรรณนาชีวิตในอารามตามใจชอบ แต่การยอมรับจุดอ่อนของเราและขอความเมตตาจากพระเจ้าด้วยความถ่อมตนนั้น เป็นเรื่องที่ต่างออกไปโดยสิ้นเชิง ความชั่วร้ายที่สุด ตามความเห็นของผม คือการที่บางคนมองวิญญาณโลกีย์นี้ว่าเป็นความก้าวหน้า เราควรตระหนักว่าวิญญาณนี้คือการตกต่ำ และขับไล่มันออกจากตัวเรา เพื่อที่จะได้รับการชำระล้างทางจิตวิญญาณ และเมื่อนั้น พระวิญญาณบริสุทธิ์จะเสด็จมาทันที ผู้ซึ่งทำให้จิตวิญญาณบริสุทธิ์ ส่องสว่าง และเสริมกำลัง </w:t>
      </w:r>
    </w:p>
    <w:p w:rsidRPr="00C84680" w:rsidR="005C3FC8" w:rsidRDefault="00BF6B1D" w14:paraId="7F870FE0" w14:textId="5B6444A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และยังมีพระบางรูปที่กล่าวว่า</w:t>
      </w:r>
      <w:r w:rsidR="009F3FC8">
        <w:rPr>
          <w:lang w:val="ru-RU"/>
        </w:rPr>
        <w:t xml:space="preserve">: </w:t>
      </w:r>
      <w:r w:rsidR="002F08DD">
        <w:rPr>
          <w:lang w:val="ru-RU"/>
        </w:rPr>
        <w:t xml:space="preserve">‘เราต้องแสดงวัฒนธรรมของเรา’</w:t>
      </w:r>
      <w:r w:rsidRPr="00C84680">
        <w:rPr>
          <w:lang w:val="ru-RU"/>
        </w:rPr>
        <w:t xml:space="preserve"> วัฒนธรรมอะไร? วัฒนธรรมทางโลกหรือ? จะเป็นธรรมชาติหากเราในฐานะพระ จะแสดงวัฒนธรรมทางจิตวิญญาณของเรา การพัฒนาทางจิตวิญญาณของเรา การพัฒนาทางจิตวิญญาณแบบใด? แบบนี้: ไม่พยายามแซง</w:t>
      </w:r>
      <w:r w:rsidRPr="00C84680">
        <w:rPr>
          <w:lang w:val="ru-RU"/>
        </w:rPr>
        <w:t xml:space="preserve">หน้า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ผู้เป็นฆราวาสในการพัฒนาทางโลก เพราะการพัฒนาทางโลกนี้ยังทำให้พวกเขาเองต้องทุกข์ทรมาน ยิ่งไปกว่านั้นสำหรับพระภิกษุแล้ว จังหวะการพัฒนาทางจิตวิญญาณของเราควรสูงถึงขั้นที่แม้แต่ผู้คนในโลกนี้เองก็ถูกดึงดูดให้เดินตามรอยเท้าของเรา หากเราผู้เป็นพระภิกษุทำสิ่งเดียวกันกับผู้เป็นฆราวาสที่มีจิตวิญญาณสูงส่ง นี่ก็ไม่มีประโยชน์ต่อฆราวาสเลย เพราะพวกเขามีแบบอย่างของผู้เป็นฆราวาสที่มีจิตวิญญาณสูงส่งอยู่แล้วโดยไม่ต้องมีเรา ชีวิตของเราต้องอยู่ในระดับที่สูงกว่าชีวิตของผู้เป็นฆราวาสที่มีจิตวิญญาณสูงส่ง พระภิกษุไม่ควรตั้งเป้าหมายที่จะแสดงการพัฒนาทางโลกให้คนอื่นเห็น นี่คือการดูหมิ่นต่อชีวิตนักบวช นักบวชที่คิดแบบโลกีย์ แสดงให้เห็นว่าเขาได้หลงทางจากเส้นทาง—เขาได้ออกเดินทางเพื่อพระคริสต์ แต่จิตวิญญาณของเขากลับโหยหาโลก ผ่านการพัฒนาทางโลก ซึ่งถูกมองว่าเป็นความก้าวหน้า ชีวิตนักบวชจึงตกสู่ความเสื่อมถอยทางจิตวิญญาณ </w:t>
      </w:r>
    </w:p>
    <w:p w:rsidRPr="00C84680" w:rsidR="005C3FC8" w:rsidRDefault="00BF6B1D" w14:paraId="7B78F34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มีสิ่งมากมายที่กำลังหายไปจากชีวิตนักบวช เช่นเดียวกับที่เกียรติยศและความเคารพกำลังหายไปจากโลก และถูกมองว่าเป็นสิ่งของอดีต นั่นคือเหตุผลที่ทำให้ผมเจ็บปวดจนอยากร้องออกมา ฉันปรารถนาจะไปที่ใดสักแห่งที่ไกลโพ้น [เพื่อไม่ต้องเห็นสิ่งเหล่านี้ทั้งหมด] ผู้ที่ยังไม่เคยสัมผัสสิ่งอันสูงส่งกว่านี้ ก็ไม่กังวลมากนักเกี่ยวกับชีวิตทางจิตวิญญาณของตนเอง ซึ่งเขาจัดระเบียบทุกสิ่งตามกฎเกณฑ์ของตนเอง แต่คุณรู้หรือไม่ว่า การใช้ชีวิตตามกฎเกณฑ์เช่นนั้น เป็นความทรมานเพียงใดสำหรับผู้ที่เคยลิ้มรสสิ่งอันสูงส่งกว่านี้? หากพระคริสต์จะทรงประทานให้ผมได้ใช้ชีวิตตามความปรารถนา ในวิถีชีวิตแบบนักบวช และได้ตายอย่างวีรบุรุษ ผมจะถือว่านั่นคือการตายในสนามรบ บนแนวหน้า นี่คือยุคสมัยที่การตาย การเป็นมรณสักขี และการเสียสละนั้นคุ้มค่า แม้เพียงเพื่อรับรองว่าบรรดาบิดาศักดิ์สิทธิ์จะไม่ถูกใส่ร้าย </w:t>
      </w:r>
    </w:p>
    <w:p w:rsidRPr="00C84680" w:rsidR="005C3FC8" w:rsidRDefault="00BF6B1D" w14:paraId="6A19714F" w14:textId="3FC1EA4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เราอ่านและอ่านเกี่ยวกับบรรดาบิดาผู้ศักดิ์สิทธิ์อยู่เสมอ แต่กลับไม่คิดถึงแม้แต่น้อยว่าท่านเหล่านั้นใช้ชีวิตอยู่ที่ไหนและอย่างไร พระเจ้าตรัสว่า: </w:t>
      </w:r>
      <w:r w:rsidRPr="00C84680">
        <w:rPr>
          <w:i/>
          <w:iCs/>
          <w:lang w:val="ru-RU"/>
        </w:rPr>
        <w:t xml:space="preserve">‘สุนัขจิ้งจอกมีโพรง และนกในอากาศมีรัง แต่บุตรมนุษย์</w:t>
      </w:r>
      <w:r w:rsidR="002F08DD">
        <w:rPr>
          <w:i/>
          <w:iCs/>
          <w:lang w:val="ru-RU"/>
        </w:rPr>
        <w:t xml:space="preserve">ไม่มีที่วางศีรษะ’</w:t>
      </w:r>
      <w:r w:rsidR="001148A9">
        <w:rPr>
          <w:rStyle w:val="FootnoteReference"/>
          <w:i/>
          <w:iCs/>
          <w:lang w:val="ru-RU"/>
        </w:rPr>
        <w:footnoteReference w:id="43"/>
      </w:r>
      <w:r w:rsidRPr="00C84680">
        <w:rPr>
          <w:lang w:val="ru-RU"/>
        </w:rPr>
        <w:t xml:space="preserve"> นี่เป็นเรื่องที่น่าตกใจอย่างยิ่ง บรรดาบิดาผู้ศักดิ์สิทธิ์ได้พยายามใช้ชีวิตในถ้ำและดำเนินชีวิตให้เหมือนพระคริสต์ พวกเขาได้สัมผัสความสุขของพระคริสต์ เพราะพวกเขาเลียนแบบพระองค์ในทุกสิ่ง นั่นคือความห่วงใยเพียงอย่างเดียวของพวกเขา บรรดาบิดาผู้ศักดิ์สิทธิ์ได้เปลี่ยนทะเลทรายให้กลายเป็นเมืองทางจิตวิญญาณ แต่ในปัจจุบัน เรากำลังเปลี่ยนมันให้กลายเป็นเมืองทางโลก คริสตจักรของพระคริสต์หนีไปยังทะเลทรายเพื่อได้รับการช่วยกู้</w:t>
      </w:r>
      <w:r w:rsidR="0069701B">
        <w:rPr>
          <w:rStyle w:val="FootnoteReference"/>
          <w:lang w:val="ru-RU"/>
        </w:rPr>
        <w:footnoteReference w:id="44"/>
      </w:r>
      <w:r w:rsidRPr="00C84680">
        <w:rPr>
          <w:lang w:val="ru-RU"/>
        </w:rPr>
        <w:t xml:space="preserve"> ในขณะที่เรากำลังเปลี่ยนทะเลทรายให้เป็นเมืองทางโลก และผู้คนจะถูกสิ่งนี้ล่อลวง จนถูกทิ้งไว้โดยไม่มีใครช่วยเหลือ และหลังจากนั้นพวกเขาจะไม่มีสิ่งใดให้ยึดเหนี่ยว นี่คืออันตรายอันใหญ่หลวงที่ผมมองเห็นในช่วงปีที่ยากลำบากที่เรากำลังเผชิญอยู่ แม้ว่าวันนี้เราควรใช้ชีวิตแบบนักบวชมากขึ้นเพื่อมีพลังจากพระเจ้า แต่โชคร้ายที่เรากลับตกอยู่ภายใต้อิทธิพลของจิตวิญญาณทางโลก ซึ่งทำให้เราเปลี่ยนไปในทางที่แย่ลง และกลายเป็นผู้ไร้พลัง นั่นคือ เราเองที่ขับจิตวิญญาณของเราออกจากตัวเราเอง และกลายเป็นร่างที่ไร้ชีวิต </w:t>
      </w:r>
    </w:p>
    <w:p w:rsidRPr="00C84680" w:rsidR="005C3FC8" w:rsidRDefault="00BF6B1D" w14:paraId="6D1CDC68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มีนักบวชในปัจจุบันที่ดำเนินชีวิตแบบนักบวชเพียงแต่ในรูปลักษณ์ภายนอกเท่านั้น พวกเขาไม่สูบบุหรี่ ไม่ทำบาปทางกาย อ่าน *The Love of Goodness* และอ้างคำพูดของบรรดาพระบิดาศักดิ์สิทธิ์ในทุกโอกาส ในโลกทางโลก เด็กๆ ที่ไม่พูดโกหก ทำเครื่องหมายกางเขน ไปโบสถ์ และเมื่อโตขึ้นก็ระมัดระวังการประพฤติตนตามศีลธรรมบ้าง ถือว่าสิ่งเหล่านี้เพียงพอแล้ว ผู้คนในบางวัดก็ใช้ชีวิตแบบเดียวกันนี้ ซึ่งดึงดูดให้ฆราวาสมาที่นั่น แต่เมื่อได้รู้จักพระภิกษุเหล่านั้นอย่างใกล้ชิดมากขึ้น ฆราวาสก็เห็นว่าพวกเขาไม่ต่างจากคนในโลกนี้เลย เพราะพวกเขายังคงรักษาจิตวิญญาณของโลกไว้ทั้งหมด และหากพวกเขาสูบบุหรี่ อ่านหนังสือพิมพ์ หรือพูดคุยเรื่องการเมือง ฆราวาสก็จะหลีกเลี่ยงพวกเขาอย่างน้อยในฐานะคนในโลกนี้ และชีวิตนักบวชก็จะไม่ถูกทำให้เสื่อมเสีย </w:t>
      </w:r>
    </w:p>
    <w:p w:rsidRPr="00C84680" w:rsidR="005C3FC8" w:rsidRDefault="00BF6B1D" w14:paraId="07407387" w14:textId="12B6E0F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พระภิกษุที่มีจิตวิญญาณอ่อนแอจะสัมผัสหัวใจของผู้คนในโลกนี้ได้อย่างไร? หากทิ้งจิตวิญญาณไว้ในขวดที่เปิดไว้ มันจะระเหยไป สูญเสียฤทธิ์ทั้งหมด และไม่สามารถฆ่าเชื้อโรคหรือเผาไหม้ได้ และหากท่านเติมสุราที่เสื่อมสภาพลงในโคมน้ำมัน มันจะทำให้ไส้ตะเกียงเสียหายด้วย ดังนั้นจึงเป็นเช่นเดียวกันกับพระภิกษุ: ด้วยความไม่ใส่ใจ ท่านได้ขับ</w:t>
      </w:r>
      <w:r w:rsidRPr="00C84680">
        <w:rPr>
          <w:lang w:val="ru-RU"/>
        </w:rPr>
        <w:t xml:space="preserve">ไล่พระคุณ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อันศักดิ์สิทธิ์</w:t>
      </w:r>
      <w:r w:rsidRPr="00C84680">
        <w:rPr>
          <w:lang w:val="ru-RU"/>
        </w:rPr>
        <w:t xml:space="preserve">ออกจากตัว </w:t>
      </w:r>
      <w:r w:rsidRPr="00C84680">
        <w:rPr>
          <w:lang w:val="ru-RU"/>
        </w:rPr>
        <w:t xml:space="preserve">และหลังจากนั้นท่านก็เหลือเพียงเครื่องแต่งกาย — รูปลักษณ์ภายนอกของพระภิกษุเท่านั้น ท่านเหมือนสุราที่เสื่อมสภาพและไม่สามารถ </w:t>
      </w:r>
      <w:r w:rsidR="002F08DD">
        <w:rPr>
          <w:lang w:val="ru-RU"/>
        </w:rPr>
        <w:t xml:space="preserve">‘เผาผลาญ’ </w:t>
      </w:r>
      <w:r w:rsidRPr="00C84680">
        <w:rPr>
          <w:lang w:val="ru-RU"/>
        </w:rPr>
        <w:t xml:space="preserve">ปีศาจ</w:t>
      </w:r>
      <w:r w:rsidRPr="00C84680">
        <w:rPr>
          <w:lang w:val="ru-RU"/>
        </w:rPr>
        <w:t xml:space="preserve">ได้</w:t>
      </w:r>
      <w:r w:rsidRPr="00C84680">
        <w:rPr>
          <w:lang w:val="ru-RU"/>
        </w:rPr>
        <w:t xml:space="preserve"> เพราะ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แสงสว่างของพระภิกษุคือเทวดา และแสงสว่างของมนุษย์คือพระภิกษุ!</w:t>
      </w:r>
      <w:r w:rsidR="002F08DD">
        <w:rPr>
          <w:lang w:val="ru-RU"/>
        </w:rPr>
        <w:t xml:space="preserve">’</w:t>
      </w:r>
      <w:r w:rsidR="00A7342E">
        <w:rPr>
          <w:rStyle w:val="FootnoteReference"/>
          <w:lang w:val="ru-RU"/>
        </w:rPr>
        <w:footnoteReference w:id="45"/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แต่พระภิกษุที่</w:t>
      </w:r>
      <w:r w:rsidR="002F08DD">
        <w:rPr>
          <w:lang w:val="ru-RU"/>
        </w:rPr>
        <w:t xml:space="preserve"> ‘หมดพลัง’ </w:t>
      </w:r>
      <w:r w:rsidRPr="00C84680">
        <w:rPr>
          <w:lang w:val="ru-RU"/>
        </w:rPr>
        <w:t xml:space="preserve">ก็ไม่ยังเป็นแสงสว่างอีกต่อไป ท่านรู้หรือไม่ว่าความคิดแบบโลกีย์นั้นทำลายล้างเพียงใด! หากพลังทางจิตวิญญาณจากไปจากชีวิตพระภิกษุ ก็ไม่เหลืออะไรในนั้นเลย เพราะ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หากเกลือสูญเสีย</w:t>
      </w:r>
      <w:r w:rsidR="002F08DD">
        <w:rPr>
          <w:lang w:val="ru-RU"/>
        </w:rPr>
        <w:t xml:space="preserve">ความเค็ม’</w:t>
      </w:r>
      <w:r w:rsidR="00A7342E">
        <w:rPr>
          <w:rStyle w:val="FootnoteReference"/>
          <w:lang w:val="ru-RU"/>
        </w:rPr>
        <w:footnoteReference w:id="46"/>
      </w:r>
      <w:r w:rsidRPr="00C84680">
        <w:rPr>
          <w:lang w:val="ru-RU"/>
        </w:rPr>
        <w:t xml:space="preserve"> มันก็ไม่อาจใช้เป็นปุ๋ยได้ แม้ของเสียและขยะจะกลายเป็นฮิวมัส แต่เกลือไม่เป็นเช่นนั้น หากคุณ </w:t>
      </w:r>
      <w:r w:rsidR="002F08DD">
        <w:rPr>
          <w:lang w:val="ru-RU"/>
        </w:rPr>
        <w:t xml:space="preserve">‘ใส่ปุ๋ย’ </w:t>
      </w:r>
      <w:r w:rsidRPr="00C84680">
        <w:rPr>
          <w:lang w:val="ru-RU"/>
        </w:rPr>
        <w:t xml:space="preserve">พืชด้วยเกลือ มันจะทำให้พืชถูกเผาไหม้ ในยุคสมัยที่เรากำลังใช้ชีวิตอยู่ ชีวิตนักบวชควรส่องแสงสว่างไสว ความเน่าเปื่อยและเสื่อมสลายทั้งหมดนี้ต้องการเกลือ หากในวัดไม่มีปัญญาทางโลก แต่มีสภาพทางจิตวิญญาณ นั่นจะเป็นการมีส่วนร่วมที่ยิ่งใหญ่ที่สุดของวัดต่อสังคม พวกเขาไม่จำเป็นต้องพูดหรือทำอะไรอีก เพราะชีวิตของพวกเขาเองจะพูดแทน นี่คือสิ่งที่โลกต้องการในวันนี้อย่างแท้จริง </w:t>
      </w:r>
    </w:p>
    <w:p w:rsidRPr="00C84680" w:rsidR="005C3FC8" w:rsidRDefault="00BF6B1D" w14:paraId="4E9CAB54" w14:textId="0C09525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และดูชาวคาทอลิกสิ — ดูสิว่าพวกเขากลายเป็นอย่างไร! ผมจำได้ว่าเมื่อหลายปีก่อน เมื่อผมอยู่ที่วัดสโตมิออนในโคนิตซา มีคนนำเศษหนังสือพิมพ์มาให้ผม ซึ่งเขียนว่า: </w:t>
      </w:r>
      <w:r w:rsidRPr="00C84680">
        <w:rPr>
          <w:lang w:val="ru-RU"/>
        </w:rPr>
        <w:t xml:space="preserve">“สามร้อยแม่ชีคาทอลิกจัดการประท้วง — ครั้งแรกเพราะไม่ได้รับอนุญาตให้ดูภาพยนตร์เรื่องยาวในโรงภาพยนตร์ และครั้งต่อมา — เพราะ</w:t>
      </w:r>
      <w:r w:rsidR="002F08DD">
        <w:rPr>
          <w:lang w:val="ru-RU"/>
        </w:rPr>
        <w:t xml:space="preserve">ชุดของพวกเธอมีความยาวถึงข้อเท้าแทนที่จะยาวถึงหัวเข่า”</w:t>
      </w:r>
      <w:r w:rsidRPr="00C84680">
        <w:rPr>
          <w:lang w:val="ru-RU"/>
        </w:rPr>
        <w:t xml:space="preserve"> เมื่ออ่านเรื่องนี้แล้ว ผมรู้สึกโกรธจนต้องพูดว่า: </w:t>
      </w:r>
      <w:r w:rsidRPr="00C84680">
        <w:rPr>
          <w:lang w:val="ru-RU"/>
        </w:rPr>
        <w:t xml:space="preserve">“โอ้ พระเจ้าช่วย ทำไมพวกเธอถึงตัดสินใจเป็นแม่ชีตั้งแต่แรก?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และท้ายบทความก็ระบุว่าพวกเธอได้ถอดชุดแม่ชีและกลับสู่โลกฆราวาส แต่ด้วยความคิดแบบนั้น พวกเธอก็ได้กลับสู่โลกฆราวาสตั้งแต่ก่อนหน้านั้นแล้ว ในอีกโอกาสหนึ่ง ฉันได้เห็นแม่ชีคาทอลิกคนหนึ่งที่อ้างว่ากำลังทำงานเผยแผ่ศาสนา แต่—จะพูดอย่างไรดี?—ก็เหมือนกับสาวๆ วัยรุ่นที่ติดโลกีย์มากเลย ไม่มีความแตกต่างใดๆ เลย! ดังนั้น อย่าให้จิตวิญญาณแบบยุโรปนี้หยั่งรากในตัวเรา มิฉะนั้น เราเองก็อาจจบลงด้วยสภาพเดียวกัน </w:t>
      </w:r>
    </w:p>
    <w:p w:rsidRPr="00C84680" w:rsidR="005C3FC8" w:rsidRDefault="00BF6B1D" w14:paraId="6B659293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การละทิ้งความคิดแบบโลกีย์ดูเหมือนจะเป็นเรื่องที่ยากสำหรับผม </w:t>
      </w:r>
    </w:p>
    <w:p w:rsidRPr="00C84680" w:rsidR="005C3FC8" w:rsidRDefault="00BF6B1D" w14:paraId="32B5022C" w14:textId="3DC4FBD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มันไม่ใช่เรื่องยาก แต่ต้องใช้ความระมัดระวังอยู่เสมอ จงคิดทบทวนอยู่เสมอถึงคำพูดของอาร์เซนิอุสผู้ยิ่งใหญ่: </w:t>
      </w:r>
      <w:r w:rsidRPr="00C84680">
        <w:rPr>
          <w:lang w:val="ru-RU"/>
        </w:rPr>
        <w:t xml:space="preserve">‘ด้วยเหตุผลใดที่ท่านได้ทิ้งโลกนี้ไป?</w:t>
      </w:r>
      <w:r w:rsidR="002F08DD">
        <w:rPr>
          <w:lang w:val="ru-RU"/>
        </w:rPr>
        <w:t xml:space="preserve">’</w:t>
      </w:r>
      <w:r w:rsidRPr="00C84680">
        <w:rPr>
          <w:lang w:val="ru-RU"/>
        </w:rPr>
        <w:t xml:space="preserve">..</w:t>
      </w:r>
      <w:r w:rsidR="00A7342E">
        <w:rPr>
          <w:rStyle w:val="FootnoteReference"/>
          <w:lang w:val="ru-RU"/>
        </w:rPr>
        <w:footnoteReference w:id="47"/>
      </w:r>
      <w:r w:rsidRPr="00C84680">
        <w:rPr>
          <w:lang w:val="ru-RU"/>
        </w:rPr>
        <w:t xml:space="preserve"> เราลืมไปว่าทำไมเราถึงมาที่วัด ไม่ว่าจะดีหรือร้าย ทุกคนเริ่มต้นได้ดี แต่ไม่ใช่ทุกคนที่จะจบได้ดี เพราะพวกเขาลืมไปว่าทำไมถึงเข้ามาในวัด </w:t>
      </w:r>
    </w:p>
    <w:p w:rsidRPr="00C84680" w:rsidR="005C3FC8" w:rsidRDefault="00BF6B1D" w14:paraId="652113B2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ท่านกล่าวว่าจิตวิญญาณของโลกนี้กำลังซึมเข้าสู่ชีวิตในอาราม และมาตรฐานทางจิตวิญญาณของอารามกำลังถูกกัดกร่อน จิตวิญญาณที่แท้จริงของชีวิตในอารามจะคงอยู่ได้หรือไม่? </w:t>
      </w:r>
    </w:p>
    <w:p w:rsidRPr="00C84680" w:rsidR="005C3FC8" w:rsidRDefault="00BF6B1D" w14:paraId="40FD78F8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พายุนี้ได้มาแล้ว แต่พระเจ้าจะไม่ทิ้งเรา </w:t>
      </w:r>
    </w:p>
    <w:p w:rsidRPr="00C84680" w:rsidR="005C3FC8" w:rsidRDefault="00BF6B1D" w14:paraId="57168BBF" w14:textId="0518C86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ฉันมีความคิดหนึ่งผุดขึ้นในใจ: </w:t>
      </w:r>
      <w:r w:rsidRPr="00C84680">
        <w:rPr>
          <w:lang w:val="ru-RU"/>
        </w:rPr>
        <w:t xml:space="preserve">‘ยังมีชุมชนนักบวชที่มีลักษณะทางจิตวิญญาณอยู่บ้างไหม?</w:t>
      </w:r>
      <w:r w:rsidR="002F08DD">
        <w:rPr>
          <w:lang w:val="ru-RU"/>
        </w:rPr>
        <w:t xml:space="preserve">’ </w:t>
      </w:r>
    </w:p>
    <w:p w:rsidRPr="00347B46" w:rsidR="005C3FC8" w:rsidRDefault="00BF6B1D" w14:paraId="16FC0D6F" w14:textId="365CC36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เหมือนว่ายังไม่มีพออยู่แล้ว! หากไม่มี พระมารดาของพระเจ้าจะส่ง </w:t>
      </w:r>
      <w:r w:rsidR="002F08DD">
        <w:rPr>
          <w:lang w:val="ru-RU"/>
        </w:rPr>
        <w:t xml:space="preserve">‘พี่น้อง’</w:t>
      </w:r>
      <w:r w:rsidRPr="00C84680">
        <w:rPr>
          <w:lang w:val="ru-RU"/>
        </w:rPr>
        <w:t xml:space="preserve"> ของเรา</w:t>
      </w:r>
      <w:r w:rsidRPr="00C84680">
        <w:rPr>
          <w:lang w:val="ru-RU"/>
        </w:rPr>
        <w:t xml:space="preserve">ทั้งกลุ่มไปภายใต้การคุ้มกันไปยังสถานที่ที่ไม่ไกลนัก!.. มีพระที่ดำเนินชีวิตอย่างจิตวิญญาณสูงส่ง โดยไม่โอ้อวด บุคคลเช่นนี้สามารถพบได้ในทุกวัด ในทุกสังฆมณฑล และด้วยเหตุนี้เองที่พระเจ้าทรงเมตตาต่อเรา เพราะเป็นจิตวิญญาณอันหายากเหล่านี้ที่ทำให้พระเจ้าทรงเมตตา และนั่นคือเหตุผลที่พระองค์ทรงอดทนต่อเรา</w:t>
      </w:r>
    </w:p>
    <w:p w:rsidRPr="00347B46" w:rsidR="00975770" w:rsidP="00975770" w:rsidRDefault="00975770" w14:paraId="1FBE862B" w14:textId="77777777">
      <w:pPr>
        <w:rPr>
          <w:lang w:val="ru-RU"/>
        </w:rPr>
      </w:pPr>
    </w:p>
    <w:p w:rsidRPr="00C84680" w:rsidR="005C3FC8" w:rsidP="00975770" w:rsidRDefault="00BF6B1D" w14:paraId="5E9C1624" w14:textId="77777777">
      <w:pPr>
        <w:pStyle w:val="Heading4"/>
        <w:rPr>
          <w:lang w:val="ru-RU"/>
        </w:rPr>
      </w:pPr>
      <w:bookmarkStart w:name="_Toc196745367" w:id="96"/>
      <w:bookmarkStart w:name="_Toc196745524" w:id="97"/>
      <w:bookmarkStart w:name="_Toc225094878" w:id="98"/>
      <w:r w:rsidRPr="00C84680">
        <w:rPr>
          <w:lang w:val="ru-RU"/>
        </w:rPr>
        <w:t xml:space="preserve">จิตวิญญาณทางโลกคือโรค</w:t>
      </w:r>
      <w:bookmarkEnd w:id="96"/>
      <w:bookmarkEnd w:id="97"/>
      <w:bookmarkEnd w:id="98"/>
    </w:p>
    <w:p w:rsidRPr="00C84680" w:rsidR="005C3FC8" w:rsidRDefault="00BF6B1D" w14:paraId="250A537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สิ่งสำคัญที่สุดในวันนี้คืออย่าให้ตัวเองถูกชักจูงไปตามจิตวิญญาณทางโลกนี้ การไม่ยอม</w:t>
      </w:r>
      <w:r w:rsidRPr="00C84680">
        <w:rPr>
          <w:lang w:val="ru-RU"/>
        </w:rPr>
        <w:t xml:space="preserve">ตามกระแส</w:t>
      </w:r>
      <w:r w:rsidRPr="00C84680">
        <w:rPr>
          <w:lang w:val="ru-RU"/>
        </w:rPr>
        <w:t xml:space="preserve">เช่นนี้คือคำพยานต่อพระคริสต์ ขอให้เราพยายามเท่าที่จะทำได้ เพื่อไม่ให้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กระแสนี้พัดพาเราไปและลากเราลงสู่สายน้ำทางโลก ปลาที่ฉลาดจะไม่ติดเบ็ด มันเห็นเหยื่อ รู้ว่าเป็นอะไร ว่ายหนีจากจุดนั้น และไม่ถูกจับ แต่ปลาตัวอื่นเห็นเหยื่อ รีบว่ายไปกลืนมัน และถูกเกี่ยวด้วยเบ็ดทันที เช่นเดียวกับโลกนี้—มันมีเหยื่อของตัวเอง และใช้มันเพื่อจับผู้คน ผู้คนถูกดึงดูดโดยจิตวิญญาณโลกีย์ แล้วถูกจับอยู่ในตาข่ายของมัน </w:t>
      </w:r>
    </w:p>
    <w:p w:rsidRPr="00C84680" w:rsidR="005C3FC8" w:rsidRDefault="00BF6B1D" w14:paraId="18310E1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ปัญญาทางโลกคือโรคภัย เช่นเดียวกับที่คนพยายามไม่ติดโรคภัยใด ๆ ก็เช่นนั้น เขาต้องพยายามไม่ถูกติดเชื้อด้วยปัญญาทางโลก — ไม่ว่ามันจะปรากฏในรูปแบบใดก็ตาม เพื่อพัฒนาทางจิตวิญญาณและรักษาสุขภาพให้ดี เพื่อได้ชื่นชมยินดีด้วยความสุขของเทวดา คนนั้นต้องไม่เกี่ยวข้องกับจิตวิญญาณทางโลกเลย </w:t>
      </w:r>
    </w:p>
    <w:p w:rsidRPr="00C84680" w:rsidR="005C3FC8" w:rsidP="00881766" w:rsidRDefault="005C3FC8" w14:paraId="2CF7617A" w14:textId="77777777">
      <w:pPr>
        <w:rPr>
          <w:lang w:val="ru-RU"/>
        </w:rPr>
      </w:pPr>
    </w:p>
    <w:p w:rsidRPr="00C84680" w:rsidR="005C3FC8" w:rsidP="00881766" w:rsidRDefault="005C3FC8" w14:paraId="29635139" w14:textId="490B7CCE">
      <w:pPr>
        <w:rPr>
          <w:lang w:val="ru-RU"/>
        </w:rPr>
      </w:pPr>
    </w:p>
    <w:p w:rsidRPr="00347B46" w:rsidR="005C3FC8" w:rsidP="00874CA3" w:rsidRDefault="00874CA3" w14:paraId="622FD19F" w14:textId="284767F6">
      <w:pPr>
        <w:pStyle w:val="Heading3"/>
        <w:rPr>
          <w:lang w:val="ru-RU"/>
        </w:rPr>
      </w:pPr>
      <w:bookmarkStart w:name="_Toc196745368" w:id="99"/>
      <w:bookmarkStart w:name="_Toc196745525" w:id="100"/>
      <w:bookmarkStart w:name="_Toc225094879" w:id="101"/>
      <w:r w:rsidRPr="00C84680">
        <w:rPr>
          <w:lang w:val="ru-RU"/>
        </w:rPr>
        <w:t xml:space="preserve">บทที่</w:t>
      </w:r>
      <w:r w:rsidRPr="00874CA3" w:rsidR="00975770">
        <w:rPr>
          <w:lang w:val="ru-RU"/>
        </w:rPr>
        <w:t xml:space="preserve"> 4.</w:t>
      </w:r>
      <w:r w:rsidRPr="00975770" w:rsidR="00975770">
        <w:rPr>
          <w:lang w:val="ru-RU"/>
        </w:rPr>
        <w:t xml:space="preserve"> </w:t>
      </w:r>
      <w:r w:rsidRPr="00874CA3" w:rsidR="00975770">
        <w:rPr>
          <w:lang w:val="ru-RU"/>
        </w:rPr>
        <w:br/>
      </w:r>
      <w:r w:rsidRPr="00C84680" w:rsidR="00BF6B1D">
        <w:rPr>
          <w:lang w:val="ru-RU"/>
        </w:rPr>
        <w:t xml:space="preserve">เกี่ยวกับบาปใหญ่แห่งความไม่ยุติธรรม</w:t>
      </w:r>
      <w:bookmarkEnd w:id="99"/>
      <w:bookmarkEnd w:id="100"/>
      <w:bookmarkEnd w:id="101"/>
    </w:p>
    <w:p w:rsidRPr="00347B46" w:rsidR="00874CA3" w:rsidP="00874CA3" w:rsidRDefault="00874CA3" w14:paraId="0D5D9D72" w14:textId="77777777">
      <w:pPr>
        <w:rPr>
          <w:lang w:val="ru-RU"/>
        </w:rPr>
      </w:pPr>
    </w:p>
    <w:p w:rsidRPr="00C84680" w:rsidR="005C3FC8" w:rsidP="00874CA3" w:rsidRDefault="00BF6B1D" w14:paraId="5F899966" w14:textId="77777777">
      <w:pPr>
        <w:pStyle w:val="Heading4"/>
        <w:rPr>
          <w:lang w:val="ru-RU"/>
        </w:rPr>
      </w:pPr>
      <w:bookmarkStart w:name="_Toc196745369" w:id="102"/>
      <w:bookmarkStart w:name="_Toc196745526" w:id="103"/>
      <w:bookmarkStart w:name="_Toc225094880" w:id="104"/>
      <w:r w:rsidRPr="00C84680">
        <w:rPr>
          <w:lang w:val="ru-RU"/>
        </w:rPr>
        <w:t xml:space="preserve">ความไม่ยุติธรรมก่อให้เกิดความโกรธของพระเจ้า</w:t>
      </w:r>
      <w:bookmarkEnd w:id="102"/>
      <w:bookmarkEnd w:id="103"/>
      <w:bookmarkEnd w:id="104"/>
    </w:p>
    <w:p w:rsidRPr="00347B46" w:rsidR="005C3FC8" w:rsidRDefault="00BF6B1D" w14:paraId="3CCED9B0" w14:textId="5B6DE1E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หากใครได้รับพรจากพระเจ้า นั่นคือสิ่งที่ยิ่งใหญ่ นั่นคือความมั่งคั่งที่แท้จริง! สิ่งที่ได้รับพรจะคงอยู่และไม่ถูกทำลาย ส่วนสิ่งที่ขาดพรจะไม่อยู่ได้นาน ความไม่ยุติธรรมคือบาปใหญ่ มีปัจจัยลดโทษสำหรับทุกบาป แต่ไม่ใช่สำหรับความไม่ยุติธรรม—มันก่อให้เกิดความโกรธของพระเจ้า นี่เป็นสิ่งที่น่ากลัวเพียงใด! ผู้ที่ปฏิบัติต่อผู้อื่นอย่างไม่ยุติธรรม ก็เท่ากับนำไฟมาเผาหัวตนเอง ผู้คนบางรายกระทำการไม่ยุติธรรม แล้วคนที่พวกเขารักก็เสียชีวิต แต่พวกเขากลับไม่อาจเข้าใจเหตุผลได้ แต่คนที่มีพฤติกรรมไม่ยุติธรรมมากมายเช่นนี้ จะเจริญรุ่งเรืองได้อย่างไร? เมื่อพวกเขาทำเช่นนั้น พวกเขากำลังมอบอำนาจให้ปีศาจควบคุมตนเอง และจากนั้นความโชคร้าย โรคภัยไข้เจ็บ และภัยพิบัติต่าง ๆ ก็มาเยือนพวกเขา… และ [โดยไม่เข้าใจสาเหตุทางจิตวิญญาณของความโชคร้ายเหล่านี้] พวกเขากลับมาขอให้คุณอธิษฐานให้พวกเขาหายป่วย</w:t>
      </w:r>
    </w:p>
    <w:p w:rsidRPr="00D743EF" w:rsidR="005C3FC8" w:rsidRDefault="00BF6B1D" w14:paraId="66820389" w14:textId="1C30F30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ความโชคร้ายส่วนใหญ่เกิดจากความไม่ยุติธรรม ตัวอย่างเช่น หากผู้คนสะสมความร่ำรวยผ่านความไม่ยุติธรรม พวกเขาอาจใช้ชีวิตอย่างหรูหราได้ไม่กี่ปี แต่หลังจากนั้นก็ต้องใช้เงินทั้งหมดที่ได้มาอย่างไม่ยุติธรรมไปจ่ายให้แพทย์ เพราะตามที่เขียนไว้ในบทสดุดีว่า: </w:t>
      </w:r>
      <w:r w:rsidRPr="00C84680">
        <w:rPr>
          <w:lang w:val="ru-RU"/>
        </w:rPr>
        <w:t xml:space="preserve">‘ของน้อยของผู้ชอบธรรมยังดีกว่าความร่ำรวย</w:t>
      </w:r>
      <w:r w:rsidR="002F08DD">
        <w:rPr>
          <w:lang w:val="ru-RU"/>
        </w:rPr>
        <w:t xml:space="preserve">อันยิ่งใหญ่ของผู้ชั่ว’</w:t>
      </w:r>
      <w:r w:rsidR="00881766">
        <w:rPr>
          <w:rStyle w:val="FootnoteReference"/>
          <w:lang w:val="ru-RU"/>
        </w:rPr>
        <w:footnoteReference w:id="48"/>
      </w:r>
      <w:r w:rsidRPr="00C84680">
        <w:rPr>
          <w:lang w:val="ru-RU"/>
        </w:rPr>
        <w:t xml:space="preserve">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ของที่ได้มาอย่างไม่ชอบธรรมนั้นเหมือนลม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ตามคำกล่าวในสุภาษิต ทุกสิ่งที่สะสมมาด้วยการหลอกลวงจะหายไป กระจายไปตามลม โรคภัย การล้มละลาย และเคราะห์ร้ายอื่น ๆ ซึ่งเกิดขึ้นเป็นการทดสอบจากพระเจ้า มักเกิดขึ้นได้น้อย และกับคนเพียงไม่กี่คนเท่านั้น คนเช่นนี้จะได้รับรางวัลที่บริสุทธิ์จากพระเจ้า และพวกเขามักจะกลายเป็นคนร่ำรวยขึ้นหลังจากนั้น เช่นเดียวกับโยบ</w:t>
      </w:r>
      <w:r w:rsidR="006C5A24">
        <w:rPr>
          <w:rStyle w:val="FootnoteReference"/>
          <w:lang w:val="ru-RU"/>
        </w:rPr>
        <w:footnoteReference w:id="49"/>
      </w:r>
      <w:r w:rsidRPr="00C84680">
        <w:rPr>
          <w:lang w:val="ru-RU"/>
        </w:rPr>
        <w:t xml:space="preserve"> นอกจากนี้ ร่างกายของผู้ที่เสียชีวิตไปหลายคนยังคงไม่เน่าเปื่อยในดิน ก็เพราะเหตุผลนี้เอง — เพราะในช่วงชีวิตของพวกเขา คนเหล่านี้ได้กระทำการไม่ยุติธรรมบางอย่าง</w:t>
      </w:r>
      <w:r w:rsidR="00D743EF">
        <w:rPr>
          <w:rStyle w:val="FootnoteReference"/>
          <w:lang w:val="ru-RU"/>
        </w:rPr>
        <w:footnoteReference w:id="50"/>
      </w:r>
    </w:p>
    <w:p w:rsidRPr="00347B46" w:rsidR="00874CA3" w:rsidP="006C5A24" w:rsidRDefault="00874CA3" w14:paraId="6EFC317D" w14:textId="77777777">
      <w:pPr>
        <w:rPr>
          <w:lang w:val="ru-RU"/>
        </w:rPr>
      </w:pPr>
    </w:p>
    <w:p w:rsidRPr="00C84680" w:rsidR="005C3FC8" w:rsidP="00874CA3" w:rsidRDefault="00BF6B1D" w14:paraId="24CE8D5E" w14:textId="77777777">
      <w:pPr>
        <w:pStyle w:val="Heading4"/>
        <w:rPr>
          <w:lang w:val="ru-RU"/>
        </w:rPr>
      </w:pPr>
      <w:bookmarkStart w:name="_Toc196745370" w:id="105"/>
      <w:bookmarkStart w:name="_Toc196745527" w:id="106"/>
      <w:bookmarkStart w:name="_Toc225094881" w:id="107"/>
      <w:r w:rsidRPr="00C84680">
        <w:rPr>
          <w:lang w:val="ru-RU"/>
        </w:rPr>
        <w:t xml:space="preserve">ผู้ไม่ชอบธรรมต้องทนทุกข์</w:t>
      </w:r>
      <w:bookmarkEnd w:id="105"/>
      <w:bookmarkEnd w:id="106"/>
      <w:bookmarkEnd w:id="107"/>
    </w:p>
    <w:p w:rsidRPr="00C84680" w:rsidR="005C3FC8" w:rsidRDefault="00BF6B1D" w14:paraId="2312068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คนที่ไม่ชอบธรรม — หรือใครก็ตามที่ทำผิดต่อผู้อื่นในทางใดทางหนึ่งและยังไม่ขออภัย — จะถูกทรมานด้วยความเจ็บปวดจากมโนธรรมของตนเอง และยิ่งไปกว่านั้น ยังถูกความโกรธแค้นจากผู้ที่ถูกทำผิดด้วย เพราะหากผู้ที่ถูกปฏิบัติอย่างไม่ยุติธรรมไม่ให้อภัยผู้ทำผิดและยังคงเก็บความโกรธแค้นต่อเขาไว้ ผู้ทำผิดนั้นจะเริ่ม</w:t>
      </w:r>
      <w:r w:rsidRPr="00C84680">
        <w:rPr>
          <w:lang w:val="ru-RU"/>
        </w:rPr>
        <w:t xml:space="preserve">ประสบกับความทรมานและความทุกข์ทรมานอย่างรุนแรง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เขาจะนอนไม่หลับ; เขาจะรู้สึกเหมือนถูกคลื่นพายุซัดไปมา ยากจะเข้าใจได้ว่าเขาจะรู้สึกถึงความโกรธแค้นของคนที่เขาทำผิดต่อได้ลึกซึ้งเพียงใด! เมื่อคนหนึ่งรักอีกคนหนึ่งและคิดถึงเขา คนที่ถูกคิดถึงนั้นก็จะรู้สึกถึงความรักนั้น สิ่งที่คล้ายกันก็เกิดขึ้นกับผู้ทำผิดเช่นกัน โอ้ ความโกรธแค้นของคนที่เขาได้ทำผิดต่อนั้นจะฉีกวิญญาณของเขาเป็นชิ้นๆ! แม้เขาจะอยู่ไกล — ไม่ว่าจะเป็นในออสเตรเลียหรือโจฮันเนสเบิร์ก — หากวิญญาณของใครสักคนรู้สึกโกรธแค้นเพราะเขา เขาจะหาความสงบไม่ได้เลย </w:t>
      </w:r>
    </w:p>
    <w:p w:rsidRPr="00C84680" w:rsidR="005C3FC8" w:rsidRDefault="00BF6B1D" w14:paraId="0590FF13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แต่หากเขาเป็นคนใจแข็งล่ะ? </w:t>
      </w:r>
    </w:p>
    <w:p w:rsidRPr="00C84680" w:rsidR="005C3FC8" w:rsidRDefault="00BF6B1D" w14:paraId="26963ED1" w14:textId="2A79C1E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คุณคิดว่าคนไร้ความรู้สึกไม่ทุกข์ทรมานหรือ? พวกเขาก็ทุกข์ทรมานเช่นกัน แต่พวกเขาเบี่ยงเบนความสนใจด้วยสิ่งบันเทิงเพื่อลืมความทุกข์นั้นไป บางทีอาจมีกรณีที่ผู้ถูกทำผิดอย่างไม่เป็นธรรมได้ให้อภัยผู้กระทำผิดแล้ว แต่ความโกรธแค้นเล็กน้อยยังคงเหลืออยู่ในใจของพวกเขา ดังนั้นพวกเขาเองก็ทุกข์ทรมานในระดับหนึ่ง แต่ผู้ที่ก่อให้เกิดความโกรธแค้นนั้นกลับทุกข์ทรมานอย่างรุนแรง อย่างไรก็ตาม หากผู้ผิดขออภัย แต่ผู้ถูกทำร้ายไม่ยอมให้อภัย ผู้ถูกทำร้ายเองก็เริ่มทุกข์ทรมาน ไม่มีเปลวไฟใดที่ลุกโชนรุนแรงไปกว่าความร้อนระอุภายในจิตวิญญาณที่เกิดจากความรบกวนของมโนธรรม มโนธรรมของบุคคลเช่นนี้ถูกทรมานแม้ในชีวิตนี้เอง มันถูกกัดกินไม่หยุดหย่อนโดยหนอนภายใน แต่ไม่มีข้อสงสัยเลยว่า ในชีวิตถัดไป ซึ่งเป็นชีวิตนิรันดร์ </w:t>
      </w:r>
      <w:r w:rsidR="002F08DD">
        <w:rPr>
          <w:i/>
          <w:iCs/>
          <w:lang w:val="ru-RU"/>
        </w:rPr>
        <w:t xml:space="preserve">‘ตัวหนอนที่ไม่เคยหลับ’ </w:t>
      </w:r>
      <w:r w:rsidRPr="00C84680">
        <w:rPr>
          <w:lang w:val="ru-RU"/>
        </w:rPr>
        <w:t xml:space="preserve">จะกัดกินมโนธรรมของเขาอย่างรุนแรงยิ่งขึ้น หากในชีวิตนี้เขาไม่สำนึกผิดและคืนสิ่งที่ได้เอาไปอย่างไม่เป็นธรรมจากเพื่อนบ้าน — อย่างน้อยก็ด้วยความตั้งใจดีของตนเอง หากไม่สามารถทำเช่นนั้นได้ด้วยวิธีอื่นใดอีกแล้ว </w:t>
      </w:r>
    </w:p>
    <w:p w:rsidRPr="00C84680" w:rsidR="005C3FC8" w:rsidRDefault="00BF6B1D" w14:paraId="6CF4934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ผมจำได้ถึงทนายความคนหนึ่งที่เคยก่อความอยุติธรรมต่อผู้คนมากมาย เขาต้องทนทุกข์ทรมานอย่างไรในช่วงท้ายชีวิต! ในเขตที่เขาเปิดสำนักงานกฎหมาย มีเกษตรกรเลี้ยงสัตว์จำนวนมาก ดังนั้นคดีที่สัตว์เลี้ยงทำลายพืชผลและทุ่งหญ้าจึงไม่ใช่เรื่องแปลก ผู้เลี้ยงสัตว์ที่ก่อให้เกิดความเสียหายจะหันไปขอความช่วยเหลือจากทนายความคนนี้ และเขาด้วยความเจ้าเล่ห์ จะบิดเบือนคดีจนสามารถทำให้ทั้งนักเกษตรศาสตร์และผู้พิพากษาเชื่อว่าผู้เลี้ยงสัตว์นั้นไม่มีความผิด ในขณะที่เกษตรกรผู้เคราะห์ร้ายไม่เพียงแต่ไม่ได้รับความยุติธรรม แต่ยังต้องเผชิญกับปัญหาเพิ่มเติมอีกด้วย ทุกคนรู้ดีว่าทนายความคนนี้เป็นคนชั่วร้ายโดยสิ้นเชิง และไม่มีคนซื่อสัตย์คนใดจะเข้าใกล้เขาเลย ตอนนี้ลองฟังคำแนะนำที่ผู้ให้คำปรึกษาทางจิตวิญญาณได้ให้แก่นักเลี้ยงแกะผู้มีจิตวิญญาณละเอียดอ่อน ซึ่งอาศัยอยู่ในพื้นที่นั้น </w:t>
      </w:r>
    </w:p>
    <w:p w:rsidRPr="00C84680" w:rsidR="005C3FC8" w:rsidRDefault="00BF6B1D" w14:paraId="7DC29282" w14:textId="3837E61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ผู้เลี้ยงแกะนี้มีฝูงแกะเล็กๆ และสุนัขตัวหนึ่ง วันหนึ่ง สุนัขตัวนั้นคลอดลูก และผู้เลี้ยงแกะก็ให้ลูกสุนัขทั้งหมดไปหมด ในช่วงเวลาเดียวกันนั้น แกะตัวเมียตัวเล็กตัวหนึ่งหายตัวไป ทิ้งลูกแกะที่กำลังกินนมไว้เบื้องหลัง เนื่องจากหาแม่ไม่เจอ ลูกแกะจึงวิ่งตามสุนัขไป และเริ่มคุ้นเคยกับการดื่มนมจากมัน สุนัขรู้สึกโล่งใจ ทั้งสองสัตว์ได้คุ้นเคยกับสิ่งนี้จนพวกมันต่างตามหากัน ไม่ว่าผู้เลี้ยงแกะผู้ยากจนจะพยายามแยกพวกมันออกจากกันอย่างไร พวกมันก็ยังคงหาทางกลับมาหาซึ่งกันและกันเสมอ ผู้เลี้ยงแกะผู้มีความไวต่อเรื่องจิตวิญญาณนี้ ไม่รู้ว่าสามารถกินเนื้อลูกแกะตัวนี้ได้หรือไม่ จึงตัดสินใจไปถามผู้ให้คำปรึกษาทางจิตวิญญาณของเขา ผู้ให้คำปรึกษา ซึ่งรู้ดีว่าผู้เลี้ยงแกะนั้นยากจน จึงคิดอยู่ครู่หนึ่งแล้วกล่าวว่า: </w:t>
      </w:r>
      <w:r w:rsidRPr="00C84680">
        <w:rPr>
          <w:lang w:val="ru-RU"/>
        </w:rPr>
        <w:t xml:space="preserve">‘ไม่ ลูกเอ๋ย คุณห้ามกินเนื้อลูกแกะตัวนี้ เพราะมันถูกเลี้ยงด้วยน้ำนมของสุนัข ให้ทำอย่างนี้แทน: นำลูกแกะตัวนี้ไปเป็นของขวัญให้ทนายความของเรา เพราะผู้เลี้ยงแกะคนอื่น ๆ ก็นำลูกแกะและชีสมาให้เขาเช่นกัน “ให้เขาได้กินเนื้อนี้ไปเถอะ เพราะมีเพียงเขาเท่านั้นที่ได้รับพรให้ทำเช่นนั้น: ทุกคนต่างรู้ดีว่าเขาเป็นคนไม่</w:t>
      </w:r>
      <w:r w:rsidR="002F08DD">
        <w:rPr>
          <w:lang w:val="ru-RU"/>
        </w:rPr>
        <w:t xml:space="preserve">ยุติธรรมเพียงใด” </w:t>
      </w:r>
    </w:p>
    <w:p w:rsidRPr="00C84680" w:rsidR="005C3FC8" w:rsidRDefault="00BF6B1D" w14:paraId="2C7B7A57" w14:textId="7E448DE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ตอนนี้ ทนายความผู้ไม่ชอบธรรมนั้นได้แก่ตัวและต้องนอนติดเตียง เขาถูกความฝันร้ายรบกวนจนไม่สามารถนอนหลับได้ สถานการณ์นี้ดำเนินมาหลายปีแล้ว ยิ่งไปกว่านั้น เขายังถูกโรคอัมพาตโจมตีจนไม่สามารถพูดได้ ผู้ฟังคำสารภาพบาปของเขาพยายามชักจูงให้เขาอย่างน้อยเขียนบาปของตนลงบนกระดาษ แต่ชายผู้น่าสงสารนั้นได้สูญเสียการควบคุมตัวเองไปอย่างสิ้นเชิง พระสงฆ์จึงต้องสวดบทสวด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ของเจ็ดหนุ่มเพื่อผู้เจ็บป่วย</w:t>
      </w:r>
      <w:r w:rsidR="002F08DD">
        <w:rPr>
          <w:lang w:val="ru-RU"/>
        </w:rPr>
        <w:t xml:space="preserve">และผู้ไม่นอน’</w:t>
      </w:r>
      <w:r w:rsidR="00B61DC3">
        <w:rPr>
          <w:rStyle w:val="FootnoteReference"/>
          <w:lang w:val="ru-RU"/>
        </w:rPr>
        <w:footnoteReference w:id="51"/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ให้เขา </w:t>
      </w:r>
      <w:r w:rsidRPr="00C84680">
        <w:rPr>
          <w:lang w:val="ru-RU"/>
        </w:rPr>
        <w:t xml:space="preserve">เพื่อที่เขาจะได้นอนหลับแม้เพียงเล็กน้อย รวมถึงบทสวดมนต์เพื่อบรรเทาอาการของเขาในบางทาง ด้วยเหตุนี้ ทนายความผู้นั้นจึงถึงแก่กรรม และตอนนี้สิ่งที่เหลืออยู่คือการอธิษฐานต่อพระเจ้าให้พระองค์ประทานความสงบสุขที่แท้จริงแก่จิตวิญญาณของเขา </w:t>
      </w:r>
    </w:p>
    <w:p w:rsidRPr="00C84680" w:rsidR="005C3FC8" w:rsidRDefault="00BF6B1D" w14:paraId="181131D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มีคนจำนวนมากที่เชื่อมั่นว่าตนเองถูกสาปด้วยเวทมนตร์คาถา คำสาปสามารถทำร้ายคนได้หรือไม่? </w:t>
      </w:r>
    </w:p>
    <w:p w:rsidRPr="00C84680" w:rsidR="005C3FC8" w:rsidRDefault="00BF6B1D" w14:paraId="66B22E4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หากบุคคลนั้นกลับใจและไปสารภาพบาปแล้ว คำสาปนั้นจะไม่สามารถทำร้ายเขาได้ เพราะคำสาปจะทำร้ายบุคคลได้ ก็ต่อเมื่อเขาเองต้องให้ [ปีศาจ] มีอำนาจเหนือตัวเขาด้วยวิธีใดวิธีหนึ่ง เช่น เขาปฏิบัติอย่างไม่ยุติธรรมต่อผู้อื่น ล่อลวงหญิงสาวด้วยกลอุบาย หรือกระทำการอื่นที่คล้ายคลึงกัน ในกรณีนี้ เขาต้องสำนึกผิดในสิ่งที่ได้ทำ ขออภัยจากผู้ที่ถูกทำร้าย ไปรับศีลสารภาพ และชดใช้ความผิดของตนเอง มิฉะนั้น — แม้พระสงฆ์ทั้งหมดจะมารวมตัวกันเพื่อตักเตือน — คำสาปเวทมนตร์ก็จะไม่ถูกขจัดออกไป ที่จริงแล้ว แม้จะไม่มีคำสาปใดถูกสาปลงบนตัวเขาเลย ความโกรธแค้นของจิตวิญญาณที่เขาได้ทำผิดต่อ ก็เพียงพอที่จะก่อให้เกิดความทุกข์ทรมานแก่เขา </w:t>
      </w:r>
    </w:p>
    <w:p w:rsidRPr="00C84680" w:rsidR="005C3FC8" w:rsidRDefault="00BF6B1D" w14:paraId="5CA6D2A1" w14:textId="6EBD95C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มีความไม่ยุติธรรมสองประเภท: ทางวัตถุและทางศีลธรรม ความไม่ยุติธรรมทางวัตถุคือเมื่อบุคคลหนึ่งปฏิบัติต่อผู้อื่นอย่างไม่ยุติธรรมในแง่ของวัตถุที่จับต้องได้ ส่วนความไม่ยุติธรรมทางศีลธรรมคือเมื่อบุคคลหนึ่ง เช่น ทำให้หญิงสาวหลงผิดและนำเธอไปสู่ทางที่ผิด และหากสาวที่ถูกหลอกลวงนั้นยังเป็นเด็กกำพร้าด้วย ผู้ที่หลอกลวงเธอจะเพิ่มภาระให้จิตวิญญาณของเขาถึงห้าเท่า คุณรู้ไหมว่าในสงคราม ลูกกระสุนจะหาคนไร้ศีลธรรมเช่นนี้ได้อย่างรวดเร็วเพียงใด? ในสงคราม ความยุติธรรมจากพระเจ้าและการดูแลของพระองค์ต่อมนุษย์จะปรากฏชัดเจนเป็นพิเศษ สงครามไม่ยอมให้มีความอัปยศ — ลูกกระสุนจะตามหาคนไร้ศีลธรรมได้อย่างรวดเร็ว ครั้งหนึ่ง กองร้อยสองกองของเราต้องไปรับช่วงต่อจากกองพันที่อยู่แนวหน้า ซึ่งกำลังถอนตัวไปพักผ่อน ระหว่างการส่งมอบหน้าที่ ฝ่ายคอมมิวนิสต์ได้เปิดฉากโจมตีเรา และสงครามก็ปะทุขึ้นอย่างดุเดือด ทหารคนหนึ่งจากกองพันที่กำลังถอนตัวได้กระทำการอัปยศอย่างน่ารังเกียจเมื่อวันก่อน — ข่มขืนหญิงตั้งครรภ์ผู้เคราะห์ร้ายคนหนึ่ง แล้วเกิดอะไรขึ้น? ในการรบครั้งนั้น เขาเป็นคนเดียวที่ถูกฆ่า! นี่ไม่น่ากลัวหรือ? ทุกคนพูดกันภายหลังว่า: </w:t>
      </w:r>
      <w:r w:rsidRPr="00C84680">
        <w:rPr>
          <w:lang w:val="ru-RU"/>
        </w:rPr>
        <w:t xml:space="preserve">‘นั่นคือสิ่งที่สัตว์ร้ายตัวนั้นสมควรได้รับ — </w:t>
      </w:r>
      <w:r w:rsidR="002F08DD">
        <w:rPr>
          <w:lang w:val="ru-RU"/>
        </w:rPr>
        <w:t xml:space="preserve">เขาได้รับผลกรรมที่สมควรแล้ว’ </w:t>
      </w:r>
    </w:p>
    <w:p w:rsidRPr="00C84680" w:rsidR="005C3FC8" w:rsidRDefault="00BF6B1D" w14:paraId="06EB4D1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และสิ่งนี้ก็เกิดขึ้นกับผู้ที่หลอกลวง ผู้ที่พยายามหนีหรือหลบหนี — ในท้ายที่สุด ก็คือพวกเขาเองที่ถูกฆ่าตาย ผู้ที่มีความเชื่อมั่นอย่างแรงกล้า ย่อมใช้ชีวิตอย่างซื่อสัตย์ ตามแบบคริสเตียน และนี่คือสิ่งที่ได้สังเกตเห็น: คนเช่นนี้รักษาเกียรติยศของร่างกายตนเอง และสิ่งนี้ปกป้องพวกเขาจากลูกกระสุนและสะเก็ดระเบิดของศัตรูได้ดีกว่าทั้งที่พวกเขาจะสวมชิ้นส่วนเล็กๆ ของไม้กางเขนศักดิ์สิทธิ์ของพระเจ้าเสียอีก </w:t>
      </w:r>
    </w:p>
    <w:p w:rsidRPr="00347B46" w:rsidR="00874CA3" w:rsidP="0092581F" w:rsidRDefault="00874CA3" w14:paraId="0D636EF5" w14:textId="77777777">
      <w:pPr>
        <w:rPr>
          <w:lang w:val="ru-RU"/>
        </w:rPr>
      </w:pPr>
    </w:p>
    <w:p w:rsidRPr="00C84680" w:rsidR="005C3FC8" w:rsidP="00874CA3" w:rsidRDefault="00BF6B1D" w14:paraId="0BF96D0F" w14:textId="5C038072">
      <w:pPr>
        <w:pStyle w:val="Heading4"/>
        <w:rPr>
          <w:lang w:val="ru-RU"/>
        </w:rPr>
      </w:pPr>
      <w:bookmarkStart w:name="_Toc196745371" w:id="108"/>
      <w:bookmarkStart w:name="_Toc196745528" w:id="109"/>
      <w:bookmarkStart w:name="_Toc225094882" w:id="110"/>
      <w:r w:rsidRPr="00C84680">
        <w:rPr>
          <w:lang w:val="ru-RU"/>
        </w:rPr>
        <w:t xml:space="preserve">ความไม่ยุติธรรมก่อให้เกิดความทุกข์ทรมานแม้กระทั่งแก่ลูกหลาน</w:t>
      </w:r>
      <w:bookmarkEnd w:id="108"/>
      <w:bookmarkEnd w:id="109"/>
      <w:bookmarkEnd w:id="110"/>
    </w:p>
    <w:p w:rsidRPr="00C84680" w:rsidR="005C3FC8" w:rsidRDefault="00BF6B1D" w14:paraId="7AD99C08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เมื่อฉันกลายเป็นนักบวชหญิง ครอบครัวของฉันปฏิบัติต่อฉันอย่างไม่เป็นธรรม ฉันสามารถเรียกร้องจากพวกเขาในสิ่งที่ฉันมีสิทธิ์ตามกฎหมายได้หรือไม่? </w:t>
      </w:r>
    </w:p>
    <w:p w:rsidRPr="00C84680" w:rsidR="005C3FC8" w:rsidRDefault="00BF6B1D" w14:paraId="0943D8F8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ไม่ค่ะ นั่นจะเป็นสิ่งที่ผิด </w:t>
      </w:r>
    </w:p>
    <w:p w:rsidRPr="00C84680" w:rsidR="005C3FC8" w:rsidRDefault="00BF6B1D" w14:paraId="0AE75187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</w:t>
      </w:r>
      <w:r w:rsidRPr="00C84680">
        <w:rPr>
          <w:lang w:val="ru-RU"/>
        </w:rPr>
        <w:t xml:space="preserve"> ใช่ค่ะ แต่ฉันกลัวว่าความโชคร้ายบางอย่างอาจเกิดขึ้นกับพวกเขาเพราะความไม่ยุติธรรมที่พวกเขาได้ก่อไว้ </w:t>
      </w:r>
    </w:p>
    <w:p w:rsidRPr="00C84680" w:rsidR="005C3FC8" w:rsidRDefault="00BF6B1D" w14:paraId="672F5AB1" w14:textId="10D6BE1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ดูสิ คุณมีความรักตัวเองที่บริสุทธิ์มากเพียงใด! หากฉันอยู่ในตำแหน่งของคุณ ฉันจะพูดกับพวกเขาว่า: </w:t>
      </w:r>
      <w:r w:rsidRPr="00C84680">
        <w:rPr>
          <w:lang w:val="ru-RU"/>
        </w:rPr>
        <w:t xml:space="preserve">‘ฉันไม่ต้องการอะไรสำหรับตัวเองเลย แต่ฉันอยากให้คุณใช้มือของคุณเองแจกจ่ายส่วนมรดกที่เป็นของฉันให้กับคนยากจน และที่สำคัญที่สุด คือช่วยญาติพี่น้องที่ยากจนของเรา ผมพูด</w:t>
      </w:r>
      <w:r w:rsidR="002F08DD">
        <w:rPr>
          <w:lang w:val="ru-RU"/>
        </w:rPr>
        <w:t xml:space="preserve">อย่างนี้เพื่อไม่ให้ความโกรธของพระเจ้าตกมาบนลูกๆ </w:t>
      </w:r>
      <w:r w:rsidRPr="00C84680">
        <w:rPr>
          <w:lang w:val="ru-RU"/>
        </w:rPr>
        <w:t xml:space="preserve">ของคุณ’ เพราะบางครั้งพ่อบางคนให้ทานแก่คนแปลกหน้าเพื่อความสงบของวิญญาณตนเอง — เช่น การบริจาคเงินให้องค์กรการกุศล — แต่กลับไม่ทิ้งอะไรไว้ให้ลูกๆ ของตัวเองเลย </w:t>
      </w:r>
    </w:p>
    <w:p w:rsidRPr="00347B46" w:rsidR="005C3FC8" w:rsidRDefault="00BF6B1D" w14:paraId="1EB7306A" w14:textId="25E4C6C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อาจเกิดขึ้นได้ว่าในครอบครัวหนึ่ง คุณปู่หรือคุณย่าได้กระทำการไม่ยุติธรรม แต่สิ่งนี้ไม่ส่งผลต่อตัวพวกเขาเอง อย่างไรก็ตาม การลงโทษกลับตกอยู่กับลูกหลานของพวกเขา ซึ่งต้องป่วยและถูกบังคับให้ใช้เงินที่ได้มาอย่างไม่ยุติธรรมไปจ่ายค่ารักษาพยาบาล เพื่อชำระหนี้ของบรรพบุรุษ ผมจำได้ถึงครอบครัวหนึ่งที่ประสบเคราะห์กรรมหลายอย่าง ก่อนอื่น หัวหน้าครอบครัวถูกโรคหนักโจมตี: </w:t>
      </w:r>
      <w:r w:rsidRPr="00C84680">
        <w:rPr>
          <w:lang w:val="ru-RU"/>
        </w:rPr>
        <w:t xml:space="preserve">เขาต้องทนทุกข์ทรมานเป็นเวลาหลาย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ปี นอนติดเตียง และในที่สุดก็เสียชีวิต จากนั้น ภรรยาและลูกๆ ของเขาก็เสียชีวิต — ทีละคน เมื่อเร็วๆ นี้ ลูกคนสุดท้าย — ลูกคนที่ห้า — ก็เสียชีวิตเช่นกัน ครอบครัวนี้เคยร่ำรวยมาก แต่ต้องตกอยู่ในความยากจน เพราะเพื่อจ่ายค่ารักษาพยาบาลและค่าใช้จ่ายอื่นๆ พวกเขาต้องขายทรัพย์สินทั้งหมดที่มีอยู่ด้วยราคาถูกมาก </w:t>
      </w:r>
      <w:r w:rsidRPr="00C84680">
        <w:rPr>
          <w:lang w:val="ru-RU"/>
        </w:rPr>
        <w:t xml:space="preserve">“แล้วทำไมโรคภัยและเคราะห์ร้ายจึงเกิดขึ้นกับพวกเขาอย่างมากมายเช่นนี้?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ผมสงสัย ผมรู้จักสมาชิกบางคนในครอบครัวนี้ดี และจากคำบอกเล่าของพวกเขา ก็ชัดเจนว่าความโชคร้ายของพวกเขาไม่มีส่วนเกี่ยวข้องกับ “การทดสอบอันเป็นพร” ที่พระเจ้าส่งมาให้กับผู้ที่พระองค์ทรงเลือก </w:t>
      </w:r>
      <w:r w:rsidRPr="00C84680">
        <w:rPr>
          <w:lang w:val="ru-RU"/>
        </w:rPr>
        <w:t xml:space="preserve">“น่าจะเป็นไปได้</w:t>
      </w:r>
      <w:r w:rsidR="009F3FC8">
        <w:rPr>
          <w:lang w:val="ru-RU"/>
        </w:rPr>
        <w:t xml:space="preserve">มากที่สุด” </w:t>
      </w:r>
      <w:r w:rsidRPr="00C84680">
        <w:rPr>
          <w:lang w:val="ru-RU"/>
        </w:rPr>
        <w:t xml:space="preserve">ผมคิด “ว่ากฎทางจิตวิญญาณของพระเจ้าได้เข้ามามี</w:t>
      </w:r>
      <w:r w:rsidR="002F08DD">
        <w:rPr>
          <w:lang w:val="ru-RU"/>
        </w:rPr>
        <w:t xml:space="preserve">บทบาทในกรณีของพวกเขา”</w:t>
      </w:r>
      <w:r w:rsidRPr="00C84680">
        <w:rPr>
          <w:lang w:val="ru-RU"/>
        </w:rPr>
        <w:t xml:space="preserve"> เพื่อขจัดความสงสัยของฉัน ฉันจึงลองถามผู้สูงอายุที่น่าเชื่อถือ—เพื่อนร่วมหมู่บ้านของพวกเขา—เกี่ยวกับครอบครัวนี้ และพวกเขาเล่าให้ฉันฟังดังนี้ หัวหน้าครอบครัวนี้ได้รับมรดกบางอย่างจากพ่อของเขา และต่อมาได้เพิ่มมูลค่ามรดกนั้นด้วยการกระทำผิดธรรมหลายอย่าง ตัวอย่างเช่น มีหญิงม่ายคนหนึ่งมาขอเงินกู้จากเขาเพื่อจัดงานแต่งงานให้ลูกสาวของเธอ เธอตั้งใจจะชำระหนี้หลังการเก็บเกี่ยวและนวดข้าวเสร็จสิ้น แต่เขากลับให้เงินเธอโดยมีเงื่อนไขว่าเธอต้องโอนกรรมสิทธิ์ในที่ดินของเธอให้เขาเพื่อสร้างบ้าน ด้วยความที่ตกอยู่ในสถานการณ์คับขัน หญิงผู้น่าสงสารจึงยอมให้ทุกสิ่งที่เขาขอ ชายอีกคนหนึ่งมาขอกู้เงินเพื่อชำระหนี้กับธนาคาร เขาตั้งใจจะคืนเงินหลังเก็บเกี่ยวฝ้าย แต่หัวหน้าครอบครัวผู้ไม่ยุติธรรมนั้นปฏิเสธและเรียกร้องให้เขาโอนกรรมสิทธิ์ในทุ่งนาทั้งแปลงเป็นการตอบแทน ด้วยความกลัวว่าจะถูกธนาคารทวงหนี้ ชายผู้โชคร้ายจึงต้องมอบทุ่งนาของเขาให้เขา ชายคนที่สามขอเงินกู้เล็กน้อยเพื่อจ่ายค่าแพทย์ แต่ผู้ให้กู้เงินที่ชั่วร้ายกลับเรียกร้องให้เขาส่งวัวหนึ่งตัวมา ชายผู้ยากจนนั้นจึงให้ทุกสิ่งที่เขาขอมา ด้วยวิธีนี้ ชายผู้นี้จึงสะสมทรัพย์สมบัติได้มหาศาล อย่างไรก็ตาม ความทุกข์ทรมานของทุกคนที่เคยถูกเขาทำร้าย ไม่เพียงตกอยู่กับตัวเขาและภรรยา แต่ยังตกอยู่กับลูกๆ ของเขาด้วย ดังนั้น กฎหมายทางจิตวิญญาณจึงเริ่มทำงาน และสมาชิกในครอบครัวของชายผู้มั่งคั่งแต่ไม่ยุติธรรมนั้นเอง ก็ต้องเผชิญกับชะตากรรมเดียวกับผู้ที่พวกเขาเคยทำร้าย ดังนั้น เพื่อจ่ายค่ารักษาพยาบาลและค่าใช้จ่ายอื่น ๆ ที่เกี่ยวข้องกับโรคภัย อุบัติเหตุ และเคราะห์ร้ายอื่น ๆ พวกเขาจึงต้องขายทรัพย์สินทั้งหมดที่มีอยู่ด้วยราคาถูกมาก จากที่เคยร่ำรวยมหาศาล พวกเขากลายเป็นคนขอทาน และทุกคนก็เสียชีวิตไปทีละคน แน่นอนว่า พระเจ้าจะทรงพิพากษาพวกเขาตามความรักและความยุติธรรมอันยิ่งใหญ่ของพระองค์ ส่วนผู้ที่ในยามยากลำบาก ถูกบังคับให้ขายทรัพย์สินสุดท้ายเพื่อจ่ายค่ารักษาพยาบาลหรือค่าใช้จ่ายอื่น ๆ และต้องตกอยู่ในความยากจนเป็นผลจากสิ่งนั้น พวกเขาจะได้รับผลตอบแทนตามความไม่ยุติธรรมที่พวกเขาต้องทนทุกข์ อย่างไรก็ตาม ผู้ที่ไม่ยุติธรรม เมื่อต้องเผชิญกับความโชคร้ายเช่นนี้ ก็เท่ากับกำลังชำระหนี้ต่อพระเจ้า</w:t>
      </w:r>
    </w:p>
    <w:p w:rsidRPr="00347B46" w:rsidR="00874CA3" w:rsidP="00874CA3" w:rsidRDefault="00874CA3" w14:paraId="796AEF0E" w14:textId="77777777">
      <w:pPr>
        <w:rPr>
          <w:lang w:val="ru-RU"/>
        </w:rPr>
      </w:pPr>
    </w:p>
    <w:p w:rsidRPr="00C84680" w:rsidR="005C3FC8" w:rsidP="00874CA3" w:rsidRDefault="00BF6B1D" w14:paraId="74C90C80" w14:textId="77777777">
      <w:pPr>
        <w:pStyle w:val="Heading4"/>
        <w:rPr>
          <w:lang w:val="ru-RU"/>
        </w:rPr>
      </w:pPr>
      <w:bookmarkStart w:name="_Toc196745372" w:id="111"/>
      <w:bookmarkStart w:name="_Toc196745529" w:id="112"/>
      <w:bookmarkStart w:name="_Toc225094883" w:id="113"/>
      <w:r w:rsidRPr="00C84680">
        <w:rPr>
          <w:lang w:val="ru-RU"/>
        </w:rPr>
        <w:t xml:space="preserve">‘ผู้ที่ปฏิบัติต่อเราอย่างไม่ยุติธรรม ก็กำลังทำคุณประโยชน์ให้เรา’</w:t>
      </w:r>
      <w:bookmarkEnd w:id="111"/>
      <w:bookmarkEnd w:id="112"/>
      <w:bookmarkEnd w:id="113"/>
    </w:p>
    <w:p w:rsidRPr="00C84680" w:rsidR="005C3FC8" w:rsidRDefault="00BF6B1D" w14:paraId="5FF17AF7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ท่านคิดว่าเราควรปฏิบัติต่อผู้ที่ปฏิบัติต่อเราอย่างไม่ยุติธรรมอย่างไร? </w:t>
      </w:r>
    </w:p>
    <w:p w:rsidRPr="00C84680" w:rsidR="005C3FC8" w:rsidRDefault="00BF6B1D" w14:paraId="4E07484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เราควรมองพวกเขาอย่างไร? ในฐานะผู้ทำบุญใหญ่หลวงของเรา ผู้ที่นำเงินมาฝากเข้าบัญชีออมทรัพย์ของพระเจ้าแทนเรา คนเช่นนี้ทำให้เราร่ำรวยไปตลอดนิรันดร์ นั่นยังไม่พอหรือ? เราไม่รักผู้ที่ทำบุญให้เราหรือ? เราไม่แสดงความขอบคุณต่อพวกเขาหรือ? ด้วยวิธีเดียวกันนี้เอง เราต้องรักและขอบคุณผู้ที่ปฏิบัติต่อเราอย่างไม่ยุติธรรม เพราะพวกเขากำลังทำคุณประโยชน์ให้เราตลอดนิรันดร์ เช่นเดียวกับที่ผู้ไม่ชอบธรรมถูกพรากการได้รับการยกโทษตลอดนิรันดร์ ผู้ที่ยอมรับความไม่ยุติธรรมด้วยความยินดีก็ได้รับการยกโทษนิรันดร์เช่นกัน </w:t>
      </w:r>
    </w:p>
    <w:p w:rsidRPr="00C84680" w:rsidR="005C3FC8" w:rsidRDefault="00BF6B1D" w14:paraId="086D5B09" w14:textId="61C7BAC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มีชายผู้เคร่งครัดในศาสนา ซึ่งเป็นหัวหน้าครอบครัว ต้องทนรับความไม่ยุติธรรมมากมายในที่ทำงาน แต่เขาเป็นชายผู้มีน้ำใจเมตตาอย่างยิ่ง และเขาทนรับความไม่ยุติธรรมทั้งหมดนี้โดยไม่บ่นท้อ วันหนึ่ง เขามาถึงภูเขาอาทอส มาเยี่ยมฉันในห้องพักของฉัน และหลังจากเล่าให้ฉันฟังถึงบททดสอบที่เขาเผชิญ เขาจึงถามว่า: </w:t>
      </w:r>
      <w:r w:rsidRPr="00C84680">
        <w:rPr>
          <w:lang w:val="ru-RU"/>
        </w:rPr>
        <w:t xml:space="preserve">‘ท่านจะให้คำแนะนำให้ผมทำอย่างไร?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‘ทำต่อไปอย่างที่ท่านได้ทำมา’ ฉันตอบ ‘— จงวางใจในความยุติธรรมและรางวัลจากพระเจ้า และจงอดทน [กับพระเจ้า] ไม่มีสิ่งใดสูญหาย ด้วยการกระทำเช่นนี้ คุณกำลังฝากทรัพย์สมบัติของคุณลงในบัญชีออมทรัพย์ของพระเจ้า ไม่มีข้อสงสัยเลยว่า </w:t>
      </w:r>
      <w:r w:rsidRPr="00C84680">
        <w:rPr>
          <w:lang w:val="ru-RU"/>
        </w:rPr>
        <w:t xml:space="preserve">ใน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ชีวิตข้างหน้า คุณจะได้รับรางวัลสำหรับความยากลำบากที่ตกมาสู่ตัวคุณ แต่ นอกเหนือจากนี้ จงรู้ด้วยว่า พระเจ้าผู้ทรงความดี จะประทานรางวัลให้แก่ผู้ที่ถูกทำร้ายอย่างไม่เป็นธรรม แม้ในชีวิตนี้เอง; หากไม่ใช่ตัวเขาเอง ก็ย่อมเป็นลูกหลานของเขา พระเจ้าทรงดูแลสิ่งสร้างของพระองค์; พระองค์ทรงรู้ [วิธีให้รางวัลแก่พวกเขา]</w:t>
      </w:r>
      <w:r w:rsidR="002F08DD">
        <w:rPr>
          <w:lang w:val="ru-RU"/>
        </w:rPr>
        <w:t xml:space="preserve">” </w:t>
      </w:r>
    </w:p>
    <w:p w:rsidRPr="00C84680" w:rsidR="005C3FC8" w:rsidRDefault="00BF6B1D" w14:paraId="664A306C" w14:textId="5A9D4D0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หากใครมีความอดทน ทุกสิ่งจะเข้าที่เข้าทาง พระเจ้าทรงจัดสรรทุกสิ่ง แต่ความอดทนนั้นจำเป็นต้องเป็นความอดทนที่ปราศจากเหตุผล เพราะพระเจ้าทรงเห็นทุกสิ่งและทรงดูแลทุกสิ่ง ดังนั้น ผู้คนจึงต้องมอบตัวให้พระองค์อย่างสมบูรณ์ ดูโยเซฟ</w:t>
      </w:r>
      <w:r w:rsidR="0092581F">
        <w:rPr>
          <w:rStyle w:val="FootnoteReference"/>
          <w:lang w:val="ru-RU"/>
        </w:rPr>
        <w:footnoteReference w:id="52"/>
      </w:r>
      <w:r w:rsidRPr="00C84680">
        <w:rPr>
          <w:lang w:val="ru-RU"/>
        </w:rPr>
        <w:t xml:space="preserve"> — ท้ายที่สุด เขาก็ยังคงนิ่งเงียบเมื่อพี่น้องขายเขาไปเป็นทาส เขาอาจพูดได้ว่า: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ฉัน</w:t>
      </w:r>
      <w:r w:rsidR="002F08DD">
        <w:rPr>
          <w:lang w:val="ru-RU"/>
        </w:rPr>
        <w:t xml:space="preserve">เป็นพี่น้องของพวกเขา” </w:t>
      </w:r>
      <w:r w:rsidRPr="00C84680">
        <w:rPr>
          <w:lang w:val="ru-RU"/>
        </w:rPr>
        <w:t xml:space="preserve">แต่เขาไม่พูดคำใดเลย — อย่างไรก็ตาม ต่อมาพระเจ้าได้ตรัสพระวจนะของพระองค์และแต่งตั้งเขาให้เป็นผู้ปกครอง แต่หากบุคคลใดขาดความอดทน ชีวิตของเขาจะกลายเป็นความทุกข์ทรมาน — เขาต้องการให้ทุกสิ่งเกิดขึ้นตามใจตนเอง เพื่อที่จะรู้สึกสบายใจ แต่โดยธรรมชาติแล้ว เขาจะไม่พบความสงบ และสิ่งต่าง ๆ ก็ไม่เป็นไปตามที่หวัง </w:t>
      </w:r>
    </w:p>
    <w:p w:rsidRPr="00347B46" w:rsidR="005C3FC8" w:rsidRDefault="00BF6B1D" w14:paraId="47309C5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หากใครต้องทนทุกข์จากความไม่ยุติธรรมในชีวิตนี้ ไม่ว่าจะจากมือมนุษย์หรือปีศาจ พระเจ้าก็ไม่ทรงกังวลกับเรื่องนี้ เพราะจิตวิญญาณของบุคคลนั้นกลับได้รับประโยชน์จากมัน อย่างไรก็ตาม เรามักพูดว่าใครบางคนกำลังปฏิบัติต่อเราอย่างไม่ยุติธรรม ทั้งที่ความจริงแล้ว เราเองต่างหากที่กำลังปฏิบัติต่อผู้อื่นอย่างไม่ยุติธรรม ในกรณีเช่นนี้ เราต้องระมัดระวังและตระหนักว่าตัวเราเองคือผู้ต้องรับผิดชอบ </w:t>
      </w:r>
    </w:p>
    <w:p w:rsidRPr="00347B46" w:rsidR="00874CA3" w:rsidP="00874CA3" w:rsidRDefault="00874CA3" w14:paraId="45B2A4A1" w14:textId="77777777">
      <w:pPr>
        <w:rPr>
          <w:lang w:val="ru-RU"/>
        </w:rPr>
      </w:pPr>
    </w:p>
    <w:p w:rsidRPr="00C84680" w:rsidR="005C3FC8" w:rsidP="00874CA3" w:rsidRDefault="009F3FC8" w14:paraId="2EEB82AA" w14:textId="29615FAB">
      <w:pPr>
        <w:pStyle w:val="Heading4"/>
        <w:rPr>
          <w:lang w:val="ru-RU"/>
        </w:rPr>
      </w:pPr>
      <w:bookmarkStart w:name="_Toc196745373" w:id="114"/>
      <w:bookmarkStart w:name="_Toc196745530" w:id="115"/>
      <w:bookmarkStart w:name="_Toc225094884" w:id="116"/>
      <w:r w:rsidRPr="00C84680" w:rsidR="00BF6B1D">
        <w:rPr>
          <w:i/>
          <w:iCs/>
          <w:lang w:val="ru-RU"/>
        </w:rPr>
        <w:t xml:space="preserve">“จงคืนสิ่งของซีซาร์ให้แก่ซีซาร์</w:t>
      </w:r>
      <w:r w:rsidR="002F08DD">
        <w:rPr>
          <w:i/>
          <w:iCs/>
          <w:lang w:val="ru-RU"/>
        </w:rPr>
        <w:t xml:space="preserve">”</w:t>
      </w:r>
      <w:r w:rsidR="00936B08">
        <w:rPr>
          <w:rStyle w:val="FootnoteReference"/>
          <w:i/>
          <w:iCs/>
          <w:lang w:val="ru-RU"/>
        </w:rPr>
        <w:footnoteReference w:id="53"/>
      </w:r>
      <w:bookmarkEnd w:id="114"/>
      <w:bookmarkEnd w:id="115"/>
      <w:bookmarkEnd w:id="116"/>
    </w:p>
    <w:p w:rsidRPr="00C84680" w:rsidR="005C3FC8" w:rsidRDefault="00BF6B1D" w14:paraId="1C00764C" w14:textId="105EC1D0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เมื่อเราซื้อของมาสำหรับวัด บางผู้ค้าปฏิเสธที่จะออกใบเสร็จรับเงินให้เรา</w:t>
      </w:r>
      <w:r w:rsidR="00936B08">
        <w:rPr>
          <w:rStyle w:val="FootnoteReference"/>
          <w:lang w:val="ru-RU"/>
        </w:rPr>
        <w:footnoteReference w:id="54"/>
      </w:r>
      <w:r w:rsidRPr="00C84680">
        <w:rPr>
          <w:lang w:val="ru-RU"/>
        </w:rPr>
        <w:t xml:space="preserve"> ในกรณีเช่นนี้เราควรทำอย่างไร? </w:t>
      </w:r>
    </w:p>
    <w:p w:rsidRPr="00C84680" w:rsidR="005C3FC8" w:rsidRDefault="00BF6B1D" w14:paraId="58C70079" w14:textId="3AE4CCCD">
      <w:pPr>
        <w:pStyle w:val="paragraph"/>
        <w:spacing w:before="30" w:after="30"/>
        <w:ind w:start="60" w:end="60"/>
        <w:rPr>
          <w:lang w:val="ru-RU"/>
        </w:rPr>
      </w:pPr>
      <w:r w:rsidR="009F3FC8">
        <w:rPr>
          <w:lang w:val="ru-RU"/>
        </w:rPr>
        <w:t xml:space="preserve">— </w:t>
      </w:r>
      <w:r w:rsidRPr="00C84680">
        <w:rPr>
          <w:lang w:val="ru-RU"/>
        </w:rPr>
        <w:t xml:space="preserve">พวกเขาควรออกใบเสร็จรับเงินให้ท่านเสมอ แต่ ngoàiเรื่องนั้นแล้ว ท่านเองก็ต้องจำกัดคำขอของตัวเอง ให้จำกัดความต้องการไว้เพียงสิ่งที่จำเป็นเท่านั้น อย่าดำเนินการก่อสร้างหรือซ่อมแซมที่ไม่จำเป็น หากผมอยู่ในตำแหน่งของท่าน ผมก็จะทำอย่างนั้นแน่นอน และสิ่งที่จำเป็นใดๆ พระเจ้าจะจัดหาให้ การขอให้ไม่ถูกเรียกเก็บเงินนั้น เรา—ในฐานะพระภิกษุ—กำลังล่อลวงผู้อื่นให้ทำบาป ซึ่งพวกเขาอาจพูดว่า: </w:t>
      </w:r>
      <w:r w:rsidRPr="00C84680">
        <w:rPr>
          <w:lang w:val="ru-RU"/>
        </w:rPr>
        <w:t xml:space="preserve">‘ถ้าแม้แต่วัดยังทำ</w:t>
      </w:r>
      <w:r w:rsidR="002F08DD">
        <w:rPr>
          <w:lang w:val="ru-RU"/>
        </w:rPr>
        <w:t xml:space="preserve">อย่างนี้…’ </w:t>
      </w:r>
      <w:r w:rsidRPr="00C84680">
        <w:rPr>
          <w:lang w:val="ru-RU"/>
        </w:rPr>
        <w:t xml:space="preserve">คุณรู้หรือไม่ว่าเรา—ผู้ที่พยายามปฏิบัติตามพระบัญญัติของพระเจ้า—กำลังล่อลวงผู้อื่นอย่างไรเมื่อเราประพฤติตัวเช่นนี้? </w:t>
      </w:r>
      <w:r w:rsidR="002F08DD">
        <w:rPr>
          <w:i/>
          <w:iCs/>
          <w:lang w:val="ru-RU"/>
        </w:rPr>
        <w:t xml:space="preserve">“จงคืนสิ่งของซีซาร์ให้แก่ซีซาร์” </w:t>
      </w:r>
      <w:r w:rsidRPr="00C84680">
        <w:rPr>
          <w:lang w:val="ru-RU"/>
        </w:rPr>
        <w:t xml:space="preserve">พระคัมภีร์กล่าวไว้ เมื่อผมส่งจดหมายไม่ใช่ทางไปรษณีย์ แต่ผ่านผู้ส่งสาร ผมก็ยังติดแสตมป์บนซองจดหมายอยู่ คนโลกีย์มักหาข้ออ้างให้ตัวเองในเรื่องเช่นนี้ แต่หากวัดทำเช่นเดียวกัน ก็แสดงถึงความไม่จริงใจของพวกเขา และว่าพระวรสารได้ถูกวางไว้ข้างหลังแล้ว ด้วยการไม่บริจาคทรัพย์สินทางวัตถุที่จับต้องได้ (ตามที่พระวรสารสั่งสอนว่า: </w:t>
      </w:r>
      <w:r w:rsidRPr="00C84680">
        <w:rPr>
          <w:lang w:val="ru-RU"/>
        </w:rPr>
        <w:t xml:space="preserve">‘หากใครต้องการเอาเสื้อของคุณไป ก็ให้เขาเอา</w:t>
      </w:r>
      <w:r w:rsidR="002F08DD">
        <w:rPr>
          <w:lang w:val="ru-RU"/>
        </w:rPr>
        <w:t xml:space="preserve">เสื้อคลุมของคุณไปด้วย’</w:t>
      </w:r>
      <w:r w:rsidR="000D1CF1">
        <w:rPr>
          <w:rStyle w:val="FootnoteReference"/>
          <w:lang w:val="ru-RU"/>
        </w:rPr>
        <w:footnoteReference w:id="55"/>
      </w:r>
      <w:r w:rsidRPr="00C84680">
        <w:rPr>
          <w:lang w:val="ru-RU"/>
        </w:rPr>
        <w:t xml:space="preserve"> ), เรากำลังสร้างตัวอย่างที่ไม่ดี และหลังจากนั้น ผู้คนทางโลกจะหาเหตุผลมาแก้ตัวเพื่อบรรเทาความรู้สึกผิดในใจของพวกเขา เราต้องระมัดระวัง เพราะในวันพิพากษา เราจะไม่มีการป้องกันใดๆ หน้าที่ของเราคือต้องได้รับประโยชน์ทางจิตวิญญาณเป็นหลัก ไม่ใช่เพียงประโยชน์ทางวัตถุเท่านั้น และหากด้วยเหตุผลใดก็ตาม คุณไม่ได้รับใบรับบริจาค คุณต้องถือว่าตัวเองได้รับความสูญเสียทางจิตวิญญาณ </w:t>
      </w:r>
    </w:p>
    <w:p w:rsidRPr="00C84680" w:rsidR="005C3FC8" w:rsidRDefault="00BF6B1D" w14:paraId="656A0B0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และบางครั้ง, เกโรนดา, สิ่งนี้เกิดขึ้น: มีผู้บริจาคเงินจำนวนเล็กน้อยให้วัด แต่ขอใบเสร็จรับเงินที่ระบุว่าเขาได้บริจาคมากกว่านั้น ในกรณีเช่นนี้ควรทำอย่างไร? </w:t>
      </w:r>
    </w:p>
    <w:p w:rsidRPr="00C84680" w:rsidR="005C3FC8" w:rsidRDefault="00BF6B1D" w14:paraId="30351888" w14:textId="4BB9BD2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บอกเขาว่า: </w:t>
      </w:r>
      <w:r w:rsidRPr="00C84680">
        <w:rPr>
          <w:lang w:val="ru-RU"/>
        </w:rPr>
        <w:t xml:space="preserve">‘เราไม่ออกใบเสร็จรับเงินสำหรับจำนวนเงินที่มาก หากท่านไม่พอใจ ก็ให้เราคืนเงินให้ท่าน; บางทีความปรารถนา</w:t>
      </w:r>
      <w:r w:rsidR="002F08DD">
        <w:rPr>
          <w:lang w:val="ru-RU"/>
        </w:rPr>
        <w:t xml:space="preserve">ของท่านอาจได้รับการตอบสนองที่อื่น’</w:t>
      </w:r>
      <w:r w:rsidRPr="00C84680">
        <w:rPr>
          <w:lang w:val="ru-RU"/>
        </w:rPr>
        <w:t xml:space="preserve"> ระวังอย่าให้ตัวเองถูกติดเชื้อโรคประเภทนี้ </w:t>
      </w:r>
    </w:p>
    <w:p w:rsidRPr="00C84680" w:rsidR="005C3FC8" w:rsidRDefault="00BF6B1D" w14:paraId="7FFAD3D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มีช่างฝีมือคนหนึ่ง, เกโรนดา, ขอให้เราให้เขาออกจากวัดเพื่อที่เขาจะได้ขอรับเงินช่วยเหลือผู้ว่างงาน แล้วกลับมาทำงานให้เราต่อ </w:t>
      </w:r>
    </w:p>
    <w:p w:rsidRPr="00C84680" w:rsidR="005C3FC8" w:rsidRDefault="00BF6B1D" w14:paraId="549E1FB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ไม่ครับ พี่ชาย นั่นไม่ถูกต้อง! หากใครมีจิตสำนึกแม้เพียงเล็กน้อย ก็จะไม่ยอมทำเรื่องเช่นนั้น การทำเรื่องแบบนี้ในวัดนั้นไม่เหมาะสมเลย ดีกว่าจะจ่ายให้เขาเป็นสองเท่า — แม้แต่วัดจะไม่มีเงินสำรอง — เพียงแต่เขาไม่ใช้กลอุบายหลอกลวงเช่นนั้น เพราะนี่คือบาปหนัก! ความดีนำความดีมา ส่วนความเท็จนำความพินาศมา โปรดระมัดระวังเรื่องนี้ให้ดี และอย่าต่อรองราคาหรือต่อรองกับผู้ที่ทำงานในวัด เพราะสิ่งนี้อาจนำไปสู่ไฟไหม้และความพินาศในวัดได้ในภายหลัง </w:t>
      </w:r>
    </w:p>
    <w:p w:rsidRPr="00C84680" w:rsidR="005C3FC8" w:rsidRDefault="00BF6B1D" w14:paraId="5134BC3A" w14:textId="3D4F23B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ข้าราชการต้องสาบานว่าจะปฏิบัติหน้าที่ด้วยความซื่อสัตย์</w:t>
      </w:r>
      <w:r w:rsidR="000D1CF1">
        <w:rPr>
          <w:rStyle w:val="FootnoteReference"/>
          <w:lang w:val="ru-RU"/>
        </w:rPr>
        <w:footnoteReference w:id="56"/>
      </w:r>
      <w:r w:rsidRPr="00C84680">
        <w:rPr>
          <w:lang w:val="ru-RU"/>
        </w:rPr>
        <w:t xml:space="preserve"> ส่วนเราพระภิกษุไม่สาบานเช่นนั้น แต่สาบานด้วยคำปฏิญาณทางจิตวิญญาณที่ยิ่งใหญ่กว่าสองเท่า: หากเราละเมิดคำปฏิญาณนั้น บาปของเราจะยิ่งใหญ่กว่าสองเท่า พยายามรักษาความสมดุล เพื่อรักษาไว้ภายในชีวิตพระภิกษุบางสิ่งบางอย่างของระเบียบที่แตกต่าง [ไม่เกี่ยวข้องกับโลกีย์] ฉันเห็นฝีที่กำลังเน่าเปื่อย มันจะแตกออกและถูกชำระให้สะอาด สำหรับผู้ที่อยู่ในสภาพทางจิตวิญญาณที่ผิดพลาด พระเจ้าไม่ประทานพระคุณของพระองค์ — มิฉะนั้น พระองค์ก็เท่ากับกำลังช่วยเหลือมาร จงมุ่งมั่นสู่ความจริงใจและความซื่อสัตย์ สิ่งที่กำลังเกิดขึ้นตอนนี้คล้ายกับสภาพของคนเมาที่แทบจะยืนไม่ไหว สภาพเช่นนี้จะคงอยู่ได้นานหรือไม่? ความโกรธของพระเจ้าจะปะทุขึ้น เรากำลังจะเผชิญกับการทดสอบ ในรอบแรก สิ่งที่ไม่บริสุทธิ์จะถูกแยกออกจากทองคำ; ในรอบที่สอง จะชัดเจนว่ามีทองคำกี่กะรัตในตัวเราแต่ละคน </w:t>
      </w:r>
    </w:p>
    <w:p w:rsidRPr="00347B46" w:rsidR="005C3FC8" w:rsidRDefault="00BF6B1D" w14:paraId="6F25CEBD" w14:textId="512753F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โลกได้กลายเป็นสถานที่แห่งความเท็จ ผู้คนกำลังกลายเป็นผู้โกหก; พวกเขาได้สร้างจิตสำนึกอีกชุดหนึ่งขึ้นมาสำหรับตัวเอง แต่ฉันไม่อาจกลายเป็นผู้โกหกได้; ฉันไม่อาจทรยศ</w:t>
      </w:r>
      <w:r w:rsidRPr="00C84680">
        <w:rPr>
          <w:lang w:val="ru-RU"/>
        </w:rPr>
        <w:t xml:space="preserve">ต่อ</w:t>
      </w:r>
      <w:r w:rsidR="002F08DD">
        <w:rPr>
          <w:lang w:val="ru-RU"/>
        </w:rPr>
        <w:t xml:space="preserve">ตัวตน</w:t>
      </w:r>
      <w:r w:rsidRPr="00C84680">
        <w:rPr>
          <w:lang w:val="ru-RU"/>
        </w:rPr>
        <w:t xml:space="preserve">ที่แท้จริงของตัวเองเพียงเพราะสังคมเรียกร้อง ฉันยอมทนทุกข์ดีกว่า ต้องระมัดระวังไม่ให้ตกอยู่ในวงจรอันเลวร้ายของโลกนี้ แต่ระบบเศรษฐกิจในปัจจุบันไม่ได้ส่งเสริมให้ผู้คนซื่อสัตย์เลย พวกเขาถูกบังคับให้รายงานรายได้ต่ำกว่าความเป็นจริงต่อกรมสรรพากร และต้องใช้วิธีการหลอกลวงอื่นๆ ผมถึงขั้นต้องตักเตือนเจ้าหน้าที่ตรวจสอบภาษีที่ผมรู้จัก—ผู้ที่มีศรัทธา—ด้วยว่า </w:t>
      </w:r>
      <w:r w:rsidRPr="00C84680">
        <w:rPr>
          <w:lang w:val="ru-RU"/>
        </w:rPr>
        <w:t xml:space="preserve">‘พวกคุณกำลังทำอะไรกันอยู่?’ ผมถามพวกเขา ‘ลองรักษาจิตสำนึกไว้บ้างเถอะ!’ พวกคุณรู้ไหมว่ามีคนกี่คนที่บ่นเกี่ยวกับพวกคุณ? มีคนมาที่สำนักงานภาษีและบอกว่า </w:t>
      </w:r>
      <w:r w:rsidRPr="00C84680">
        <w:rPr>
          <w:lang w:val="ru-RU"/>
        </w:rPr>
        <w:t xml:space="preserve">‘รายได้</w:t>
      </w:r>
      <w:r w:rsidR="002F08DD">
        <w:rPr>
          <w:lang w:val="ru-RU"/>
        </w:rPr>
        <w:t xml:space="preserve">ของผมหนึ่งล้าน’ </w:t>
      </w:r>
      <w:r w:rsidRPr="00C84680">
        <w:rPr>
          <w:lang w:val="ru-RU"/>
        </w:rPr>
        <w:t xml:space="preserve">แต่เจ้าหน้าที่ภาษีกลับเขียนว่ารายได้ของเขาสามล้าน บางคนแจ้งรายได้เพียงหนึ่งในสามเท่านั้น ดังนั้นเจ้าหน้าที่ภาษีจึงถือว่าส่วนที่เหลือเป็นผู้โกง และปฏิบัติกับทุกคนอย่างเท่าเทียมกัน แต่หากคนที่มีมโนธรรมมาหาคุณ การเก็บภาษีจากเขาถึงสามเท่า ก็เท่ากับว่าคุณกำลังบังคับให้เขากลายเป็นโจร นั่นหมายความว่า แทนที่จะสร้างผลกระทบเชิงบวกแม้เพียงเล็กน้อยต่อสถานการณ์โดยรวม คุณกลับกำลังทำ</w:t>
      </w:r>
      <w:r w:rsidR="002F08DD">
        <w:rPr>
          <w:lang w:val="ru-RU"/>
        </w:rPr>
        <w:t xml:space="preserve">สิ่งที่ตรงกันข้ามอย่างสิ้นเชิง”</w:t>
      </w:r>
      <w:r w:rsidRPr="00C84680">
        <w:rPr>
          <w:lang w:val="ru-RU"/>
        </w:rPr>
        <w:t xml:space="preserve"> เมื่อได้ยินเช่นนี้ พวกเขาบอกกับผมว่าพวกเขาไม่สามารถแยกแยะได้ว่าเมื่อใดเป็นความจริงและเมื่อใดเป็นคำโกหก </w:t>
      </w:r>
      <w:r w:rsidRPr="00C84680">
        <w:rPr>
          <w:lang w:val="ru-RU"/>
        </w:rPr>
        <w:t xml:space="preserve">“คุณจะแยกแยะความแตกต่างได้” ผมกล่าว “หากคุณใช้ชีวิตตามทางจิตวิญญาณ คุณก็จะสามารถแยกแยะความจริงจากความเท็จได้ พระเจ้าจะเปิดเผยสิ่งนี้ให้คุณ และมันจะ</w:t>
      </w:r>
      <w:r w:rsidR="002F08DD">
        <w:rPr>
          <w:lang w:val="ru-RU"/>
        </w:rPr>
        <w:t xml:space="preserve">ชัดเจนสำหรับคุณ”</w:t>
      </w:r>
    </w:p>
    <w:p w:rsidRPr="00347B46" w:rsidR="00874CA3" w:rsidP="00874CA3" w:rsidRDefault="00874CA3" w14:paraId="6DE44D63" w14:textId="77777777">
      <w:pPr>
        <w:rPr>
          <w:lang w:val="ru-RU"/>
        </w:rPr>
      </w:pPr>
    </w:p>
    <w:p w:rsidRPr="00C84680" w:rsidR="005C3FC8" w:rsidP="00874CA3" w:rsidRDefault="00BF6B1D" w14:paraId="1879286A" w14:textId="77777777">
      <w:pPr>
        <w:pStyle w:val="Heading4"/>
        <w:rPr>
          <w:lang w:val="ru-RU"/>
        </w:rPr>
      </w:pPr>
      <w:bookmarkStart w:name="_Toc196745374" w:id="117"/>
      <w:bookmarkStart w:name="_Toc196745531" w:id="118"/>
      <w:bookmarkStart w:name="_Toc225094885" w:id="119"/>
      <w:r w:rsidRPr="00C84680">
        <w:rPr>
          <w:lang w:val="ru-RU"/>
        </w:rPr>
        <w:t xml:space="preserve">โลกนี้ได้กลายเป็นโลกที่เต็มไปด้วยการหลอกลวงได้อย่างไร</w:t>
      </w:r>
      <w:bookmarkEnd w:id="117"/>
      <w:bookmarkEnd w:id="118"/>
      <w:bookmarkEnd w:id="119"/>
    </w:p>
    <w:p w:rsidRPr="00C84680" w:rsidR="005C3FC8" w:rsidRDefault="00BF6B1D" w14:paraId="7B1038C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ความชั่วร้ายของมนุษย์ได้เกินขอบเขตไปแล้ว ผู้คนต่างพยายามหลอกลวงกันและถือว่าการหลอกลวงเป็นความสำเร็จ จริงๆ แล้ว โลกนี้ได้กลายเป็นสถานที่แห่งความเท็จไปแล้ว! ทุกอย่างถูกทำอย่างไม่ซื่อสัตย์และลวกๆ แต่พวกเขากลับเรียกเก็บเงินมากกว่าในอดีต และโดยทั่วไป ไม่ว่าคุณจะมองไปที่ใด ทุกอย่างได้กลายเป็นความเท็จและการหลอกลวงไปแล้ว ครั้งหนึ่ง มีคนนำต้นกล้ามะเขือเทศมาให้ผม แต่ละต้นถูกปลูกในถุงเซลโลเฟนเล็กๆ ที่เต็มไปด้วยก้อนดินผสมดินดำและทรายหยาบ เพื่อป้องกันความชื้นไม่ให้หลุดออกจากถุง กล่าวอีกนัยหนึ่ง การรดน้ำต้นกล้านี้ช่างยุ่งยากเสียจริง! ดินผสมนั้นไม่ได้ใส่ปุ๋ย — มีเพียงเล็กน้อยที่โรยไว้ด้านบน — แต่ถึงอย่างไรก็ดีพอๆ กับพริกอยู่ดี! เมื่อผมนำต้นกล้าออกจากถุง ก็ปรากฏว่ารากทั้งหมด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ได้เน่าเสียแล้ว ผมต้องกลบต้นกล้าด้วยดินให้มิดชิดสักพัก เพื่อให้มันสามารถสร้างรากใหม่ได้ </w:t>
      </w:r>
    </w:p>
    <w:p w:rsidRPr="00C84680" w:rsidR="005C3FC8" w:rsidRDefault="00BF6B1D" w14:paraId="38602FEC" w14:textId="1E6B3AD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โอ้ พวกมันชอบแกล้งคนจริงๆ! มีครั้งหนึ่งมีคนนำกล่องขนมหวานขนาดใหญ่มาให้ฉัน ฉันไม่ได้เปิดมันและรอให้กลุ่มผู้แสวงบุญจำนวนมากมาถึง </w:t>
      </w:r>
      <w:r w:rsidRPr="00C84680">
        <w:rPr>
          <w:lang w:val="ru-RU"/>
        </w:rPr>
        <w:t xml:space="preserve">‘ไม่อย่างนั้น’ ฉันคิด ‘ขนมหวานจะไม่ถูกกิน และมดจะทำให้มันเสียในกล่อง</w:t>
      </w:r>
      <w:r w:rsidR="002F08DD">
        <w:rPr>
          <w:lang w:val="ru-RU"/>
        </w:rPr>
        <w:t xml:space="preserve">ที่เปิดอยู่’</w:t>
      </w:r>
      <w:r w:rsidRPr="00C84680">
        <w:rPr>
          <w:lang w:val="ru-RU"/>
        </w:rPr>
        <w:t xml:space="preserve"> วันหนึ่ง เมื่อมีผู้แสวงบุญมารวมตัวกันเป็นจำนวนมาก ฉันคิดว่าขนมในกล่องคงมีพอสำหรับทุกคน และยังมีเหลืออีกเล็กน้อย เมื่อฉันเปิดกล่องออก ก็พบว่ามันเต็มไปด้วยโฟมเกือบทั้งหมด และมีพื้นที่ว่างเพียงเล็กน้อยตรงกลางสำหรับขนม — กล่าวอีกนัยหนึ่ง กล่องนั้นแทบจะว่างเปล่า! ในอีกโอกาสหนึ่ง ฉันได้รับกล่องของขวัญที่สวยงามบรรจุตุรกิชเดไลท์ ผูกด้วยริบบิ้น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ฉันจะเก็บไว้ให้เด็กๆ ที่</w:t>
      </w:r>
      <w:r w:rsidR="002F08DD">
        <w:rPr>
          <w:lang w:val="ru-RU"/>
        </w:rPr>
        <w:t xml:space="preserve">อาโฟเนีย”</w:t>
      </w:r>
      <w:r w:rsidR="000D1CF1">
        <w:rPr>
          <w:rStyle w:val="FootnoteReference"/>
          <w:lang w:val="ru-RU"/>
        </w:rPr>
        <w:footnoteReference w:id="57"/>
      </w:r>
      <w:r w:rsidRPr="00C84680">
        <w:rPr>
          <w:lang w:val="ru-RU"/>
        </w:rPr>
        <w:t xml:space="preserve"> — ฉันตัดสินใจ แต่เมื่อเปิดกล่องออก กลับพบว่าตุรกิชเดไลท์นั้นเก่าและแข็งไปแล้ว ฉันไม่แจกตุรกิชเดไลท์ที่แข็งขนาดนั้นให้ใคร — ฉันเลือกแบบที่นุ่มกว่า </w:t>
      </w:r>
    </w:p>
    <w:p w:rsidRPr="00C84680" w:rsidR="005C3FC8" w:rsidRDefault="00BF6B1D" w14:paraId="5D1B3897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ท่านไม่คิดว่าผู้ที่ทำเช่นนี้ไม่รู้ว่ามันไม่เป็นความจริงหรือ? </w:t>
      </w:r>
    </w:p>
    <w:p w:rsidRPr="00347B46" w:rsidR="005C3FC8" w:rsidRDefault="00BF6B1D" w14:paraId="7856DA1C" w14:textId="14A77D4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พวกเขาถือว่านั่นเป็นความสำเร็จ เพราะในยุคของเรา ความบาปได้กลายเป็นแฟชั่น และความไม่จริงถูกมองว่าเป็นความชาญฉลาด น่าเสียดายที่จิตวิญญาณโลกีย์ขัดเกลาจิตใจให้เต็มไปด้วยเล่ห์เหลี่ยม และใครก็ตามที่ปฏิบัติต่อเพื่อนบ้านอย่างไม่เป็นธรรม ก็ถือว่านั่นเป็นความสำเร็จ ที่แย่กว่านั้นคือ ผู้คนพูดเกี่ยวกับเขาว่า: </w:t>
      </w:r>
      <w:r w:rsidRPr="00C84680">
        <w:rPr>
          <w:lang w:val="ru-RU"/>
        </w:rPr>
        <w:t xml:space="preserve">‘ดูคนเจ้าเล่ห์นั้นสิ เขาเหมือนปีศาจเอง!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ในขณะที่ภายในใจ คนนี้กำลังถูกทรมานจากคำกล่าวหาของมโนธรรมตนเอง และได้ลิ้มรสความทรมานของนรกเล็กน้อย</w:t>
      </w:r>
    </w:p>
    <w:p w:rsidRPr="00347B46" w:rsidR="00874CA3" w:rsidP="00874CA3" w:rsidRDefault="00874CA3" w14:paraId="538DBF98" w14:textId="77777777">
      <w:pPr>
        <w:rPr>
          <w:lang w:val="ru-RU"/>
        </w:rPr>
      </w:pPr>
    </w:p>
    <w:p w:rsidRPr="00C84680" w:rsidR="005C3FC8" w:rsidP="00874CA3" w:rsidRDefault="00BF6B1D" w14:paraId="36FA5B89" w14:textId="77777777">
      <w:pPr>
        <w:pStyle w:val="Heading4"/>
        <w:rPr>
          <w:lang w:val="ru-RU"/>
        </w:rPr>
      </w:pPr>
      <w:bookmarkStart w:name="_Toc196745375" w:id="120"/>
      <w:bookmarkStart w:name="_Toc196745532" w:id="121"/>
      <w:bookmarkStart w:name="_Toc225094886" w:id="122"/>
      <w:r w:rsidRPr="00C84680">
        <w:rPr>
          <w:lang w:val="ru-RU"/>
        </w:rPr>
        <w:t xml:space="preserve">หากใครเป็นคนยุติธรรม พระเจ้าก็จะอยู่ข้างเขา</w:t>
      </w:r>
      <w:bookmarkEnd w:id="120"/>
      <w:bookmarkEnd w:id="121"/>
      <w:bookmarkEnd w:id="122"/>
    </w:p>
    <w:p w:rsidRPr="00C84680" w:rsidR="005C3FC8" w:rsidRDefault="00BF6B1D" w14:paraId="3D9657E2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วันนี้ โลกนี้ไม่มีที่พอสำหรับทุกคนอีกต่อไป หากใครต้องการใช้ชีวิตอย่างซื่อสัตย์และมีจิตวิญญาณ ก็ไม่มีที่สำหรับเขาในโลกนี้ </w:t>
      </w:r>
    </w:p>
    <w:p w:rsidRPr="00C84680" w:rsidR="005C3FC8" w:rsidRDefault="00BF6B1D" w14:paraId="4BB64D05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แต่ทำไมครับ เกโรนดา จึงไม่มีที่สำหรับพวกเขา? </w:t>
      </w:r>
    </w:p>
    <w:p w:rsidRPr="00C84680" w:rsidR="005C3FC8" w:rsidRDefault="00BF6B1D" w14:paraId="2BB5A371" w14:textId="77D348B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หากคนที่มีจิตใจละเอียดอ่อนและประณีตต้องอยู่ท่ามกลางความโหดร้ายและความไร้หัวใจ และชีวิตของเขาถูกทำให้สิ้นหวัง เขาจะทนได้อย่างไร? หรือเขาต้องเป็นเหมือนคนอื่นๆ ที่พูดจาหยาบคาย ทำตามคนอื่นในทุกเรื่อง หรือไม่ก็ต้องจากไป? แต่เขาก็ไม่สามารถจากไปได้เช่นกัน เพราะเขาต้องหาทางเลี้ยงชีพให้ได้ ตัวอย่างเช่น ผู้ค้าหญ้าแห้งพูดกับคนงานของเขาว่า: </w:t>
      </w:r>
      <w:r w:rsidRPr="00C84680">
        <w:rPr>
          <w:lang w:val="ru-RU"/>
        </w:rPr>
        <w:t xml:space="preserve">‘ฉันเชื่อใจคุณเพราะคุณไม่ขโมย แต่คุณต้องผสมหญ้าแห้งที่เน่าเสียเข้าไปในหญ้าแห้งที่ดีด้วย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เมื่อบรรทุกหญ้าโคลเวอร์ คุณ</w:t>
      </w:r>
      <w:r w:rsidR="002F08DD">
        <w:rPr>
          <w:lang w:val="ru-RU"/>
        </w:rPr>
        <w:t xml:space="preserve">ต้องใส่มัดหญ้าที่สุกเกินไปสักไม่กี่มัดลงท่ามกลางหญ้าที่ดี” </w:t>
      </w:r>
      <w:r w:rsidRPr="00C84680">
        <w:rPr>
          <w:lang w:val="ru-RU"/>
        </w:rPr>
        <w:t xml:space="preserve">เพื่อรักษาพนักงานที่ซื่อสัตย์ไว้ทำงาน นายจ้างจึงแต่งตั้งเขาให้เป็นหัวหน้างาน แต่หัวหน้างานคนนั้นถูกบังคับให้ทำตามคำสั่งของนายจ้าง — มิฉะนั้นเขาจะถูกไล่ออก แล้วชายผู้น่าสงสารคนนั้นก็เริ่มนอนไม่หลับและต้องกินยา คุณรู้ไหมว่าคนโชคร้ายเหล่านี้ต้องทนทุกข์ทรมานอย่างไร! คุณรู้ไหมว่าความยากลำบากและการถูกทารุณกรรมที่หลายคนต้องทนรับจากนายจ้างในที่ทำงานนั้นเป็นอย่างไร? ชีวิตของพวกเขาถูกทำให้สิ้นหวังอย่างสิ้นเชิง แล้วพวกเขาจะทำอย่างไร? ลาออกจากงาน? พวกเขามีครอบครัวอยู่ด้วย จะอยู่ต่อ? นี่คือการทรมาน เป็นทางตันที่ไม่มีทางออกเลย เหมือนเมล็ดข้าวสาลีระหว่างหินโม่สองก้อน — คุณจะกรีดร้องจนเสียงแหบแห้งไปก็ไม่มีประโยชน์ คุณต้องทนรับมัน และต่อสู้กับมัน </w:t>
      </w:r>
    </w:p>
    <w:p w:rsidRPr="00C84680" w:rsidR="005C3FC8" w:rsidRDefault="00BF6B1D" w14:paraId="724BEBBB" w14:textId="536E0592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บางครั้งก็เหมือนแบบนี้: งานทั้งหมดถูกโยนให้คนหนึ่งรับผิดชอบทั้งหมด ในขณะที่เพื่อนร่วมงานของเขาแค่มาเพื่อรับเงินเดือนเท่านั้น ผมรู้จักคนหนึ่งที่เป็นเช่นนี้ เขาเคยเป็นผู้จัดการขององค์กรหนึ่ง หลังการเลือกตั้ง เขาถูกปลดจากตำแหน่งและถูกแทนที่ด้วยคนอื่น — สมาชิกของพรรคที่ขึ้นสู่อำนาจ ผู้จัดการคนใหม่นี้แม้กระทั่งการศึกษาระดับมัธยมศึกษาตอนปลายก็ไม่มี พวกเขาแต่งตั้งเขาเป็นผู้จัดการ แต่เขาไม่เข้าใจงานเลย จึงไม่สามารถย้ายผู้จัดการเดิมไปตำแหน่งอื่นได้ แล้วพวกเขาคิดวิธีแก้ปัญหาอย่างไร?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ก็คือแบบนี้: พวกเขาวางโต๊ะทำงานอีกตัวในห้องผู้จัดการ! ผู้จัดการเดิมทำงานทั้งหมด ส่วนผู้จัดการใหม่แค่นั่งอยู่เฉยๆ: สูบบุหรี่ ดื่มกาแฟ พูดคุยไร้สาระ… ไม่มีความละอาย ไม่มีความสำนึกผิด! และที่แย่ที่สุดคือ เขาเองก็ไม่ได้เป็นอัจฉริยะอะไรนัก — เขาพูดเรื่องไร้สาระไปทั่ว ในขณะที่ความรับผิดชอบทั้งหมดตกอยู่ที่ผู้จัดการคนเก่า จนถึงจุดที่ชายผู้น่าสงสารคนนั้นถูกบังคับให้ต้องลาออก </w:t>
      </w:r>
      <w:r w:rsidRPr="00C84680">
        <w:rPr>
          <w:lang w:val="ru-RU"/>
        </w:rPr>
        <w:t xml:space="preserve">“ฟังนะ” เขาพูดกับผู้จัดการคนใหม่ “ผมคิดว่าจะลาออกแล้ว “สำนักงานของเราแคบมาก — แทบไม่มีที่พอสำหรับโต๊ะสองตัว คุณจะอยู่</w:t>
      </w:r>
      <w:r w:rsidR="002F08DD">
        <w:rPr>
          <w:lang w:val="ru-RU"/>
        </w:rPr>
        <w:t xml:space="preserve">คนเดียวดีกว่า” </w:t>
      </w:r>
      <w:r w:rsidRPr="00C84680">
        <w:rPr>
          <w:lang w:val="ru-RU"/>
        </w:rPr>
        <w:t xml:space="preserve">แล้วเขาก็ไปเลย เพราะคนอีกคนนั้นทำให้ชีวิตเขาเป็นนรกทั้งเป็น และไม่ใช่แค่หนึ่งหรือสองวัน แต่ทุกวันที่คุณต้องอยู่กับคนแบบนั้นที่คอยจ้องมองอยู่ตลอดเวลา — มันคือการทรมานอย่างแท้จริง! </w:t>
      </w:r>
    </w:p>
    <w:p w:rsidRPr="00C84680" w:rsidR="005C3FC8" w:rsidRDefault="00BF6B1D" w14:paraId="659F6249" w14:textId="17E4E11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คนที่มีคุณธรรมมักถูกคนอื่นผลักให้อยู่ท้ายแถว หรือแม้กระทั่งถูกทิ้งไว้ข้างนอกโดยสิ้นเชิง คนเหล่านี้ถูกปฏิบัติอย่างไม่เป็นธรรม; พวกเขาถูกใช้เป็นพรมเช็ดเท้า และคนอื่น ๆ ก็เดินเหยียบย่ำพวกเขาไปทั่ว ตามคำกล่าวที่ว่า แต่ยิ่งคนกดดันคนที่มีคุณธรรมเช่นนี้อย่างหนัก ยิ่งผลักเขาลงต่ำเท่าไร พระเจ้าก็ยิ่งยกเขาขึ้นสูงและแข็งแกร่งขึ้นเท่านั้น — เหมือนน้ำที่ดันทุ่นให้ลอยขึ้น อย่างไรก็ตาม ต้องมีความอดทนอย่างยิ่งยวด ด้วยความอดทน สิ่งต่าง ๆ จะค่อย ๆ เข้าที่เข้าทาง ใครก็ตามที่ปรารถนาจะใช้ชีวิตอย่างมีคุณธรรมและซื่อสัตย์ในการทำงาน — ไม่ว่าจะเป็นแรงงาน ผู้ค้า หรือใครก็ตาม — ต้องเตรียมใจไว้ว่า เมื่อเริ่มทำงานอย่างซื่อสัตย์แล้ว อาจถึงจุดที่ เช่น ไม่สามารถจ่ายค่าเช่าได้ — หากว่าเขาเปิดร้านขายของ แต่ด้วยวิธีนี้ พระพรของพระเจ้าจะมาถึงเขา อย่างไรก็ตาม ไม่ควรพยายาม [ด้วยความซื่อสัตย์และราคาที่ต่ำ] เพื่อดึงดูดลูกค้าและผู้ใช้บริการให้ได้มากที่สุดเท่าที่จะเป็นไปได้ นั่นไม่ควรเป็นเป้าหมาย [ของความซื่อสัตย์] — ในกรณีนั้น พระเจ้าจะไม่ประทานสิ่งใดเลย พระเจ้าจะไม่ทอดทิ้งผู้ใดที่กล่าวว่า: </w:t>
      </w:r>
      <w:r w:rsidRPr="00C84680">
        <w:rPr>
          <w:lang w:val="ru-RU"/>
        </w:rPr>
        <w:t xml:space="preserve">‘ข้าพเจ้าจะใช้ชีวิตตามพระประสงค์ของพระเจ้า ข้าพเจ้าจะไม่กระทำอย่างไม่ยุติธรรมต่อผู้ใด ข้าพเจ้าจะระบุราคาที่แท้จริงของทุกสินค้า: เช่น สินค้าชิ้นนี้ราคาห้าสิบดรักมา </w:t>
      </w:r>
      <w:r w:rsidR="002F08DD">
        <w:rPr>
          <w:lang w:val="ru-RU"/>
        </w:rPr>
        <w:t xml:space="preserve">และชิ้นนั้นราคาสองร้อย’</w:t>
      </w:r>
      <w:r w:rsidRPr="00C84680">
        <w:rPr>
          <w:lang w:val="ru-RU"/>
        </w:rPr>
        <w:t xml:space="preserve"> เขาจะทำเช่นนี้ ในขณะที่ผู้ค้าอีกคนจะขายสินค้าเดียวกัน ซึ่งมีมูลค่าห้าสิบดรักมา ในราคาห้าร้อย — และกลายเป็นคนรวย อย่างไรก็ตาม ในท้ายที่สุด ผู้หลอกลวงจะถูกเปิดเผย และเขาจะถึงจุดที่ต้องปิดร้าน เพราะเขาจะไม่สามารถจ่ายค่าเช่าได้แม้แต่น้อย ส่วนพ่อค้าที่ซื่อสัตย์นั้น จะค่อยๆ ถึงจุดที่ลูกค้าหลั่งไหลเข้ามาไม่ขาดสาย และเพื่อรับมือกับปริมาณลูกค้าที่เพิ่มขึ้น เขาจะต้องจ้างพนักงานขายเพิ่มมากขึ้นเรื่อยๆ! แต่ก่อนอื่น เขาต้องผ่านบททดสอบก่อน คนดีจะถูกทดสอบเมื่อผ่านมือของคนชั่ว — เหมือนกับขนแกะในเครื่องขải </w:t>
      </w:r>
    </w:p>
    <w:p w:rsidRPr="00347B46" w:rsidR="005C3FC8" w:rsidRDefault="00BF6B1D" w14:paraId="2E8A8661" w14:textId="7FFC0D5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หากใครฟังคำของมารและใช้ชีวิตด้วยความเจ้าเล่ห์และหลอกลวง พระเจ้าจะไม่ทรงอวยพรความพยายามของเขา สิ่งใดก็ตามที่ผู้คนทำด้วยความหลอกลวงจะไม่ประสบความสำเร็จ อาจดูเหมือนว่ากิจการของผู้ที่หลอกลวงกำลังเจริญรุ่งเรือง แต่ในที่สุดพวกเขาก็จะล่มสลายอยู่ดี ในทุกความพยายาม สิ่งสำคัญที่สุดคือต้องเริ่มต้นด้วยการแสวงหาพระพรจากพระเจ้า หากคนใดดำเนินชีวิตอย่างชอบธรรม พระเจ้าจะอยู่ข้างเขา และหากเขายังมีความกล้าหาญแม้เพียงเล็กน้อยต่อหน้าพระเจ้า ปาฏิหาริย์ก็จะเกิดขึ้น ด้วยการดำเนินชีวิตตามพระวรสาร คนนั้นจะดำเนินชีวิตกับพระคริสต์และมีสิทธิ์ได้รับความช่วยเหลือจากพระเจ้า จะเป็นอย่างอื่นได้อย่างไร? เพราะท้ายที่สุดแล้ว เขาก็มีสิทธิ์ในสิ่งนั้น นี่คือรากฐานสำคัญของทุกสิ่ง หากมีสิ่งนี้อยู่ ก็ไม่มีอะไรต้องกลัว สิ่งที่สำคัญคือทุกการกระทำของเราต้องเป็นที่พอพระทัยพระคริสต์ พระมารดาของพระเจ้า และนักบุญทั้งหลาย เมื่อนั้นพระพรของพระคริสต์ พระมารดาของพระเจ้า และนักบุญทั้งหลายจะสถิตอยู่กับเรา และพระวิญญาณบริสุทธิ์จะสถิตอยู่ภายในเรา ความซื่อสัตย์ของบุคคลคือ ‘ต้นไม้แห่งความซื่อสัตย์’ ที่ดีที่สุด หากใครนั้นไม่ซื่อสัตย์และถือส่วนหนึ่งของ ‘ต้นไม้แห่งความซื่อสัตย์’ ก็เหมือนว่าเขาไม่ได้ถืออะไรเลย แต่แม้คนซื่อสัตย์จะขาดส่วนหนึ่งของ ‘ต้นไม้แห่งความซื่อสัตย์’ ไปบ้าง เขาก็ยังได้รับความช่วยเหลือจากพระเจ้าอยู่ดี ลองคิดดูว่า หากนอกจากความซื่อสัตย์แล้ว เขายังถือส่วนหนึ่งของ ‘ต้นไม้แห่งความซื่อสัตย์’ ด้วยอีก!…</w:t>
      </w:r>
    </w:p>
    <w:p w:rsidRPr="00347B46" w:rsidR="00874CA3" w:rsidP="00874CA3" w:rsidRDefault="00874CA3" w14:paraId="1DFF1A3F" w14:textId="77777777">
      <w:pPr>
        <w:rPr>
          <w:lang w:val="ru-RU"/>
        </w:rPr>
      </w:pPr>
    </w:p>
    <w:p w:rsidRPr="00C84680" w:rsidR="005C3FC8" w:rsidP="00874CA3" w:rsidRDefault="00BF6B1D" w14:paraId="1351F462" w14:textId="77777777">
      <w:pPr>
        <w:pStyle w:val="Heading4"/>
        <w:rPr>
          <w:lang w:val="ru-RU"/>
        </w:rPr>
      </w:pPr>
      <w:bookmarkStart w:name="_Toc196745376" w:id="123"/>
      <w:bookmarkStart w:name="_Toc196745533" w:id="124"/>
      <w:bookmarkStart w:name="_Toc225094887" w:id="125"/>
      <w:r w:rsidRPr="00C84680">
        <w:rPr>
          <w:lang w:val="ru-RU"/>
        </w:rPr>
        <w:t xml:space="preserve">ผู้ชอบธรรมจะได้รับรางวัลแม้ในชีวิตนี้</w:t>
      </w:r>
      <w:bookmarkEnd w:id="123"/>
      <w:bookmarkEnd w:id="124"/>
      <w:bookmarkEnd w:id="125"/>
    </w:p>
    <w:p w:rsidRPr="00C84680" w:rsidR="005C3FC8" w:rsidRDefault="00BF6B1D" w14:paraId="4A190F78" w14:textId="6865EE9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ข้าพเจ้าได้เห็นวิญญาณหลายดวงที่แม้จะถูกทำร้ายอย่างไม่เป็นธรรม แต่พวกเขาก็อดทนต่อความไม่เป็นธรรมนั้นด้วยเจตนาดี และพระคุณก็หลั่งไหลมาสู่พวกเขาในชีวิตนี้ หลายปีที่ผ่านมา </w:t>
      </w:r>
      <w:r w:rsidRPr="00C84680">
        <w:rPr>
          <w:lang w:val="ru-RU"/>
        </w:rPr>
        <w:t xml:space="preserve">มีคริสเตียนผู้เคร่งครัด—ชายคนหนึ่งที่เรียบง่ายและใจดี</w:t>
      </w:r>
      <w:r w:rsidRPr="00C84680">
        <w:rPr>
          <w:lang w:val="ru-RU"/>
        </w:rPr>
        <w:t xml:space="preserve">—มาเยี่ยมฉัน</w:t>
      </w:r>
      <w:r w:rsidRPr="00C84680">
        <w:rPr>
          <w:lang w:val="ru-RU"/>
        </w:rPr>
        <w:t xml:space="preserve">ที่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เขาขอให้ฉันอธิษฐานเผื่อลูกๆ ของเขา เพื่อให้พระคริสต์ทรงให้แสงสว่างแก่พวกเขา และเมื่อถึงวัยผู้ใหญ่ พวกเขาจะไม่โกรธแค้นญาติพี่น้องที่ก่อความอยุติธรรมอย่างใหญ่หลวงต่อพวกเขา จากนั้นเขาเล่าให้ผมฟังว่าเรื่องเป็นอย่างไร และผมก็ตระหนักว่าเขาเป็นชายผู้แท้จริงของพระเจ้า เขาเป็นลูกคนโตในจำนวนลูกห้าคนของพ่อ และหลังจากพ่อเขาเสียชีวิตอย่างกะทันหัน เขาก็รับหน้าที่แทนพ่อเพื่อดูแลพี่น้องของเขา เหมือนพ่อที่รักลูก เขาทำงานอย่างไม่รู้จักเหน็ดเหนื่อย เพื่อซื้อทรัพย์สินและที่ดิน และเลี้ยงดูครอบครัว เขาได้จัดงานแต่งงานให้พี่สาวสองคนจนสำเร็จ พี่น้องชายที่อายุน้อยกว่าก็แต่งงานเช่นกัน และพวกเขานำที่ดินเกษตรกรรมที่ดี สวนมะกอก และทรัพย์สินอื่น ๆ ไปทั้งหมดไว้สำหรับตัวเอง ทิ้งให้เขาเพียงที่ดินทรายที่แห้งแล้งและไม่อุดมสมบูรณ์ ในที่สุด เขาก็แต่งงานและมีลูกสามคน เขาไม่ได้เป็นชายหนุ่มอีกต่อไป และกังวลว่าเมื่อลูกๆ ของเขาโตขึ้น พวกเขาอาจตระหนักว่าตนเองถูกปฏิบัติอย่างไม่เป็นธรรม และเริ่มบ่นพึมพำ </w:t>
      </w:r>
      <w:r w:rsidRPr="00C84680">
        <w:rPr>
          <w:lang w:val="ru-RU"/>
        </w:rPr>
        <w:t xml:space="preserve">‘ผมไม่รู้สึกเสียใจกับความไม่เป็นธรรมนี้’ เขาบอกผม ‘เพราะผมอ่านหนังสือสดุดี วันละหนึ่งคาธิสมาตอนเย็น และสองคาธิสมาตอนก่อนรุ่งสาง’ “ผมได้ท่องบทสดุดีเกือบขึ้นใจแล้ว และไม่มีบทสดุดีบทใดที่กล่าวว่าผู้ไม่ชอบธรรมจะเจริญรุ่งเรือง แต่มีบทที่กล่าวว่าพระเจ้าจะทรงจัดเตรียมให้ผู้ที่ชอบธรรม พระบิดาครับ ผมไม่เศร้าโศกกับที่ดินที่ผมสูญเสียไป—ผมเศร้าโศกกับพี่น้องของผมที่กำลังทำลาย</w:t>
      </w:r>
      <w:r w:rsidR="002F08DD">
        <w:rPr>
          <w:lang w:val="ru-RU"/>
        </w:rPr>
        <w:t xml:space="preserve">จิตวิญญาณของตนเอง”</w:t>
      </w:r>
      <w:r w:rsidRPr="00C84680">
        <w:rPr>
          <w:lang w:val="ru-RU"/>
        </w:rPr>
        <w:t xml:space="preserve"> ชายผู้ได้รับพรนั้นจากไป และกลับมาเยี่ยมผมอีกครั้งประมาณสิบปีต่อมา เขาดูมีความสุขมากเมื่อมาถึง และถามว่า </w:t>
      </w:r>
      <w:r w:rsidRPr="00C84680">
        <w:rPr>
          <w:lang w:val="ru-RU"/>
        </w:rPr>
        <w:t xml:space="preserve">‘พ่อยังจำผมได้ไหมครับ?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</w:t>
      </w:r>
      <w:r w:rsidR="002F08DD">
        <w:rPr>
          <w:lang w:val="ru-RU"/>
        </w:rPr>
        <w:t xml:space="preserve">‘ได้ครับ’ </w:t>
      </w:r>
      <w:r w:rsidRPr="00C84680">
        <w:rPr>
          <w:lang w:val="ru-RU"/>
        </w:rPr>
        <w:t xml:space="preserve">ผมตอบ และถามว่าเขาเป็นอย่างไรบ้าง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ตอนนี้,” เขากล่าว, “ผมกลายเป็นคนรวยแล้ว!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“พี่ครับ คุณกลายเป็นคนรวยได้อย่างไรกัน?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“ก็อย่างนี้ครับ: แปลงที่ดินทรายไร้ค่าที่ผมเคยมีนั้น มูลค่าเพิ่มขึ้นอย่างมาก เพราะมันตั้งอยู่ริมทะเล “ตอนนี้ผมมีเงินมากแล้ว </w:t>
      </w:r>
      <w:r w:rsidR="002F08DD">
        <w:rPr>
          <w:lang w:val="ru-RU"/>
        </w:rPr>
        <w:t xml:space="preserve">และผมมาหาคุณเพื่อ</w:t>
      </w:r>
      <w:r w:rsidRPr="00C84680">
        <w:rPr>
          <w:lang w:val="ru-RU"/>
        </w:rPr>
        <w:t xml:space="preserve">ถามว่าควรทำ</w:t>
      </w:r>
      <w:r w:rsidR="002F08DD">
        <w:rPr>
          <w:lang w:val="ru-RU"/>
        </w:rPr>
        <w:t xml:space="preserve">อย่างไรกับเงินนี้”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“สร้างบ้านเล็กๆ ให้ลูกๆ ของคุณ และเก็บเงินส่วนหนึ่งไว้สำหรับการศึกษาของพวกมัน — จนกว่าพวกมันจะสามารถยืนด้วยสองเท้า</w:t>
      </w:r>
      <w:r w:rsidR="002F08DD">
        <w:rPr>
          <w:lang w:val="ru-RU"/>
        </w:rPr>
        <w:t xml:space="preserve">ของตัวเองได้”</w:t>
      </w:r>
      <w:r w:rsidRPr="00C84680">
        <w:rPr>
          <w:lang w:val="ru-RU"/>
        </w:rPr>
        <w:t xml:space="preserve"> — </w:t>
      </w:r>
      <w:r w:rsidRPr="00C84680">
        <w:rPr>
          <w:lang w:val="ru-RU"/>
        </w:rPr>
        <w:t xml:space="preserve">“ผมได้เก็บเงินไว้ให้ลูกๆ แล้วครับ” เขาพูด </w:t>
      </w:r>
      <w:r w:rsidR="002F08DD">
        <w:rPr>
          <w:lang w:val="ru-RU"/>
        </w:rPr>
        <w:t xml:space="preserve">“แต่ยังเหลืออีกมาก”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“แล้วช่วยคนจนสิ — เริ่มจากญาติพี่น้องของคุณก่อน </w:t>
      </w:r>
      <w:r w:rsidR="002F08DD">
        <w:rPr>
          <w:lang w:val="ru-RU"/>
        </w:rPr>
        <w:t xml:space="preserve">แล้วค่อยช่วยคนอื่นๆ”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“ผมได้ช่วยพวกเขาแล้วครับ พ่อ แต่ยังเหลืออีกมาก!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</w:t>
      </w:r>
      <w:r w:rsidR="002F08DD">
        <w:rPr>
          <w:lang w:val="ru-RU"/>
        </w:rPr>
        <w:t xml:space="preserve">“บริจาคเงินนั้นไปเพื่อสร้างโบสถ์และห้องสวดในหมู่บ้านของคุณ”</w:t>
      </w:r>
      <w:r w:rsidRPr="00C84680">
        <w:rPr>
          <w:lang w:val="ru-RU"/>
        </w:rPr>
        <w:t xml:space="preserve"> — </w:t>
      </w:r>
      <w:r w:rsidRPr="00C84680">
        <w:rPr>
          <w:lang w:val="ru-RU"/>
        </w:rPr>
        <w:t xml:space="preserve">“ผมก็บริจาคไปส่วนนั้นแล้ว แต่ยังเหลืออีกมาก!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ดังนั้น ผมจึงบอกเขาว่าผมจะอธิษฐานให้พระคริสต์ทรงเปิดใจเขาให้ทำความดีในที่ที่จำเป็นที่สุด แล้วผมก็ถาม: </w:t>
      </w:r>
      <w:r w:rsidRPr="00C84680">
        <w:rPr>
          <w:lang w:val="ru-RU"/>
        </w:rPr>
        <w:t xml:space="preserve">“ส่วนพี่น้องของคุณเป็นอย่างไรบ้าง? พวกเขาอยู่ที่ไหน?</w:t>
      </w:r>
      <w:r w:rsidR="002F08DD">
        <w:rPr>
          <w:lang w:val="ru-RU"/>
        </w:rPr>
        <w:t xml:space="preserve">”</w:t>
      </w:r>
      <w:r w:rsidRPr="00C84680">
        <w:rPr>
          <w:lang w:val="ru-RU"/>
        </w:rPr>
        <w:t xml:space="preserve"> เขาแตกออกเป็นน้ำตา และผ่านน้ำตา เขาพูดว่า: </w:t>
      </w:r>
      <w:r w:rsidRPr="00C84680">
        <w:rPr>
          <w:lang w:val="ru-RU"/>
        </w:rPr>
        <w:t xml:space="preserve">“ผมไม่ทราบครับพ่อ; แม้แต่ร่องรอยของพวกเขาก็หายไปแล้ว พวกเขาขายที่ดินในหมู่บ้าน สวนมะกอก และที่ดินทำกินของพวกเขาไปแล้ว ตอนนี้พวกเขาอยู่ที่ไหน — ผมไม่รู้เลย ตอนแรกพวกเขาไปเยอรมนี แล้วไปออสเตรเลีย </w:t>
      </w:r>
      <w:r w:rsidR="002F08DD">
        <w:rPr>
          <w:lang w:val="ru-RU"/>
        </w:rPr>
        <w:t xml:space="preserve">และตอนนี้ไม่มีข่าวคราวจากพวกเขาเลย”</w:t>
      </w:r>
      <w:r w:rsidRPr="00C84680">
        <w:rPr>
          <w:lang w:val="ru-RU"/>
        </w:rPr>
        <w:t xml:space="preserve"> ผมไม่คาดคิดเลยว่าเขาจะเสียใจกับพี่น้องของเขาถึงเพียงนี้ และผมก็รู้สึกเสียใจที่ถามเขาเรื่องนั้น หลังจากนั้น ผมได้ปลอบใจเขา และเขาก็จากไปอย่างสงบ ผมพูดกับเขาว่า </w:t>
      </w:r>
      <w:r w:rsidRPr="00C84680">
        <w:rPr>
          <w:lang w:val="ru-RU"/>
        </w:rPr>
        <w:t xml:space="preserve">“มาอธิษฐานร่วมกันเถอะ เพื่อเราจะได้</w:t>
      </w:r>
      <w:r w:rsidR="002F08DD">
        <w:rPr>
          <w:lang w:val="ru-RU"/>
        </w:rPr>
        <w:t xml:space="preserve">ข่าวดีเกี่ยวกับพวกเขาด้วย”</w:t>
      </w:r>
      <w:r w:rsidRPr="00C84680">
        <w:rPr>
          <w:lang w:val="ru-RU"/>
        </w:rPr>
        <w:t xml:space="preserve"> แล้วบทสดุดีต่อไปนี้ก็ผุดขึ้นในใจผม: </w:t>
      </w:r>
      <w:r w:rsidRPr="00C84680">
        <w:rPr>
          <w:i/>
          <w:iCs/>
          <w:lang w:val="ru-RU"/>
        </w:rPr>
        <w:t xml:space="preserve">“ฉันเห็นคนชั่วอวดตัวและสูงตระหง่านเหมือนต้นซีดาร์แห่งเลบานอน; แต่เมื่อฉันเดินผ่าน เขาก็หายไปแล้ว; ฉันค้นหาเขา แต่ไม่พบร่องรอย</w:t>
      </w:r>
      <w:r w:rsidR="002F08DD">
        <w:rPr>
          <w:i/>
          <w:iCs/>
          <w:lang w:val="ru-RU"/>
        </w:rPr>
        <w:t xml:space="preserve">ของเขาเลย”</w:t>
      </w:r>
      <w:r w:rsidR="000D1CF1">
        <w:rPr>
          <w:rStyle w:val="FootnoteReference"/>
          <w:i/>
          <w:iCs/>
          <w:lang w:val="ru-RU"/>
        </w:rPr>
        <w:footnoteReference w:id="58"/>
      </w:r>
      <w:r w:rsidRPr="00C84680">
        <w:rPr>
          <w:lang w:val="ru-RU"/>
        </w:rPr>
        <w:t xml:space="preserve"> นี่คือสิ่งที่เกิดขึ้นกับพี่น้องผู้โชคร้ายของเขาอย่างแท้จริง </w:t>
      </w:r>
    </w:p>
    <w:p w:rsidRPr="00C84680" w:rsidR="005C3FC8" w:rsidRDefault="00BF6B1D" w14:paraId="3E734D7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ดังนั้น จึงไม่มีสิ่งใดเลวร้ายไปกว่าความไม่ยุติธรรม ดังนั้น จงทำอย่างดีที่สุด เพื่อให้ได้รับพรจากพระเจ้าในทุกสิ่งที่ท่านทำ </w:t>
      </w:r>
    </w:p>
    <w:p w:rsidRPr="00C84680" w:rsidR="005C3FC8" w:rsidP="002F08DD" w:rsidRDefault="005C3FC8" w14:paraId="686F3354" w14:textId="77777777">
      <w:pPr>
        <w:pStyle w:val="Heading4"/>
        <w:rPr>
          <w:lang w:val="ru-RU"/>
        </w:rPr>
      </w:pPr>
    </w:p>
    <w:p w:rsidRPr="00C84680" w:rsidR="005C3FC8" w:rsidRDefault="005C3FC8" w14:paraId="0D1115B4" w14:textId="44454317">
      <w:pPr>
        <w:pStyle w:val="imgDiv"/>
        <w:spacing w:before="75" w:after="75"/>
        <w:rPr>
          <w:lang w:val="ru-RU"/>
        </w:rPr>
      </w:pPr>
    </w:p>
    <w:p w:rsidRPr="00C84680" w:rsidR="005C3FC8" w:rsidP="00874CA3" w:rsidRDefault="00874CA3" w14:paraId="637A5B5A" w14:textId="2F64D059">
      <w:pPr>
        <w:pStyle w:val="Heading3"/>
        <w:rPr>
          <w:lang w:val="ru-RU"/>
        </w:rPr>
      </w:pPr>
      <w:bookmarkStart w:name="_Toc196745377" w:id="126"/>
      <w:bookmarkStart w:name="_Toc196745534" w:id="127"/>
      <w:bookmarkStart w:name="_Toc225094888" w:id="128"/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บทที่</w:t>
      </w:r>
      <w:r w:rsidRPr="00347B46">
        <w:rPr>
          <w:lang w:val="ru-RU"/>
        </w:rPr>
        <w:t xml:space="preserve"> 5</w:t>
      </w:r>
      <w:r w:rsidRPr="00C84680" w:rsidR="00BF6B1D">
        <w:rPr>
          <w:lang w:val="ru-RU"/>
        </w:rPr>
        <w:t xml:space="preserve">.</w:t>
      </w:r>
      <w:r w:rsidRPr="00874CA3">
        <w:rPr>
          <w:lang w:val="ru-RU"/>
        </w:rPr>
        <w:t xml:space="preserve"> </w:t>
      </w:r>
      <w:r w:rsidRPr="00347B46">
        <w:rPr>
          <w:lang w:val="ru-RU"/>
        </w:rPr>
        <w:br/>
      </w:r>
      <w:r w:rsidRPr="00C84680" w:rsidR="00BF6B1D">
        <w:rPr>
          <w:i/>
          <w:iCs/>
          <w:lang w:val="ru-RU"/>
        </w:rPr>
        <w:t xml:space="preserve">“โปรดอวยพร และอย่าสาป</w:t>
      </w:r>
      <w:r w:rsidR="002F08DD">
        <w:rPr>
          <w:i/>
          <w:iCs/>
          <w:lang w:val="ru-RU"/>
        </w:rPr>
        <w:t xml:space="preserve">แช่ง...”</w:t>
      </w:r>
      <w:r w:rsidR="001D2A75">
        <w:rPr>
          <w:rStyle w:val="FootnoteReference"/>
          <w:i/>
          <w:iCs/>
          <w:lang w:val="ru-RU"/>
        </w:rPr>
        <w:footnoteReference w:id="59"/>
      </w:r>
      <w:bookmarkEnd w:id="126"/>
      <w:bookmarkEnd w:id="127"/>
      <w:bookmarkEnd w:id="128"/>
      <w:r w:rsidRPr="00C84680" w:rsidR="001D2A75">
        <w:rPr>
          <w:lang w:val="ru-RU"/>
        </w:rPr>
        <w:t xml:space="preserve"> </w:t>
      </w:r>
    </w:p>
    <w:p w:rsidRPr="00C84680" w:rsidR="005C3FC8" w:rsidRDefault="00BF6B1D" w14:paraId="680F780A" w14:textId="7AF16DC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มีชายคนหนึ่งถามผมว่า: </w:t>
      </w:r>
      <w:r w:rsidRPr="00C84680">
        <w:rPr>
          <w:lang w:val="ru-RU"/>
        </w:rPr>
        <w:t xml:space="preserve">“ทำไมในช่วงเทศกาลมหาวิกฤต เราจึงร้องว่า: </w:t>
      </w:r>
      <w:r w:rsidRPr="00C84680">
        <w:rPr>
          <w:lang w:val="ru-RU"/>
        </w:rPr>
        <w:t xml:space="preserve">‘ขอพระเจ้าทรงนำความชั่วร้ายมาสู่พวกเขา </w:t>
      </w:r>
      <w:r w:rsidR="002F08DD">
        <w:rPr>
          <w:lang w:val="ru-RU"/>
        </w:rPr>
        <w:t xml:space="preserve">ขอทรงนำความชั่วร้ายมาสู่ผู้ที่มีเกียรติยศบนโลกนี้’</w:t>
      </w:r>
      <w:r w:rsidR="00CF5E4F">
        <w:rPr>
          <w:rStyle w:val="FootnoteReference"/>
          <w:lang w:val="ru-RU"/>
        </w:rPr>
        <w:footnoteReference w:id="60"/>
      </w:r>
      <w:r w:rsidRPr="00C84680">
        <w:rPr>
          <w:lang w:val="ru-RU"/>
        </w:rPr>
        <w:t xml:space="preserve"> </w:t>
      </w:r>
      <w:r w:rsidR="002F08DD">
        <w:rPr>
          <w:lang w:val="ru-RU"/>
        </w:rPr>
        <w:t xml:space="preserve">นี่แน่นอนว่าเป็นคำสาป”</w:t>
      </w:r>
      <w:r w:rsidRPr="00C84680">
        <w:rPr>
          <w:lang w:val="ru-RU"/>
        </w:rPr>
        <w:t xml:space="preserve"> ผมตอบเขาว่า: </w:t>
      </w:r>
      <w:r w:rsidRPr="00C84680">
        <w:rPr>
          <w:lang w:val="ru-RU"/>
        </w:rPr>
        <w:t xml:space="preserve">“เมื่อชนเผ่าป่าเถื่อน โดยไม่มีเหตุผลอันสมควร ประกาศสงครามกับชนชาติหนึ่ง ด้วยความประสงค์จะทำลายพวกเขา และชนชาตินั้นอธิษฐานขอให้ภัยพิบัติเกิดขึ้นกับพวกเขา — คือขอให้รถศึกของพวกเขาพังทลาย ม้าของพวกเขาป่วยไข้ หรือมีสิ่งใดมาขัดขวางพวกเขา — สิ่งนี้ถือเป็นเรื่องดีหรือเรื่องร้าย? นี่คือสิ่งที่พระคัมภีร์ศักดิ์สิทธิ์ต้องการสื่อ — ว่าพวกเขาควรพบอุปสรรคบนทางเดินของพวกเขา </w:t>
      </w:r>
      <w:r w:rsidR="002F08DD">
        <w:rPr>
          <w:lang w:val="ru-RU"/>
        </w:rPr>
        <w:t xml:space="preserve">นั่นไม่ใช่คำสาป” </w:t>
      </w:r>
    </w:p>
    <w:p w:rsidRPr="00C84680" w:rsidR="005C3FC8" w:rsidRDefault="00BF6B1D" w14:paraId="347D0A8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คำสาปจะมีผลเมื่อใด? </w:t>
      </w:r>
    </w:p>
    <w:p w:rsidRPr="00C84680" w:rsidR="005C3FC8" w:rsidRDefault="00BF6B1D" w14:paraId="3C08956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คำสาปจะมีผลเมื่อมันเป็นปฏิกิริยาต่อความไม่ยุติธรรม ตัวอย่างเช่น หากผู้หญิงคนหนึ่งเยาะเย้ยผู้หญิงอีกคน — ที่กำลังทุกข์ทรมาน — หรือทำร้ายเธอ และผู้ถูกทำร้ายสาปแช่งเธอ แล้วเชื้อสายของผู้ที่กระทำการไม่ยุติธรรมนั้นจะถูกตัดขาด กล่าวอีกนัยหนึ่ง หากฉันก่อความเสียหายให้ใคร และเขาสาปแช่งฉัน คำสาปนั้นจะมีผล พระเจ้าทรงอนุญาตให้คำสาปมีผล เช่นเดียวกับที่พระองค์ทรงอนุญาตให้คนหนึ่งฆ่าอีกคนหนึ่งได้ อย่างไรก็ตาม หากไม่มีความอยุติธรรม คำสาปนั้นจะย้อนกลับไปยังผู้ที่กล่าวคำสาปนั้นเอง </w:t>
      </w:r>
    </w:p>
    <w:p w:rsidRPr="00C84680" w:rsidR="005C3FC8" w:rsidRDefault="00BF6B1D" w14:paraId="3059A15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แล้วจะหลุดพ้นจากคำสาปได้อย่างไร? </w:t>
      </w:r>
    </w:p>
    <w:p w:rsidRPr="00C84680" w:rsidR="005C3FC8" w:rsidRDefault="00BF6B1D" w14:paraId="79901EAF" w14:textId="0481A8C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ผ่านการกลับใจและสารภาพบาป ผมรู้ถึงกรณีเช่นนี้มากมาย ผู้คนที่ได้รับผลกระทบจากคำสาป เมื่อตระหนักว่าตนเองถูกสาปเพราะมีความผิดในบางด้าน จึงกลับใจไปสารภาพบาป และทุกความโชคร้ายของพวกเขาก็สิ้นสุดลง หากผู้มีความผิดกล่าวว่า: </w:t>
      </w:r>
      <w:r w:rsidRPr="00C84680">
        <w:rPr>
          <w:lang w:val="ru-RU"/>
        </w:rPr>
        <w:t xml:space="preserve">‘พระเจ้าของข้าพเจ้า ข้าพเจ้าได้ก่อความไม่ยุติธรรมเช่นนี้และเช่นนั้น โปรดอภัยข้าพเจ้า!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และเล่าบาปของตนให้พระสงฆ์ฟังในการสารภาพบาปด้วยความเสียใจและจริงใจ พระเจ้าจะอภัยให้เขา เพราะพระองค์คือพระเจ้า </w:t>
      </w:r>
    </w:p>
    <w:p w:rsidRPr="00C84680" w:rsidR="005C3FC8" w:rsidRDefault="00BF6B1D" w14:paraId="28F61EB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การลงโทษจะตกอยู่กับผู้ที่ถูกสาปเท่านั้น หรือยังรวมถึงผู้ที่สาปด้วย? </w:t>
      </w:r>
    </w:p>
    <w:p w:rsidRPr="00C84680" w:rsidR="005C3FC8" w:rsidRDefault="00BF6B1D" w14:paraId="0505A8D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ผู้ที่คำสาปถูกส่งไปจะทุกข์ทรมานในชีวิตนี้ อย่างไรก็ตาม ผู้ที่คำสาปนั้นเกิดขึ้นจากตัวเขาเองจะทุกข์ทรมานในชีวิตนี้และจะทุกข์ทรมานในชีวิตหน้าด้วย เพราะหากเขาไม่สำนึกผิดและไปสารภาพบาป เขาจะถูกลงโทษโดยพระเจ้าในฐานะผู้กระทำผิด ได้ครับ บางทีอาจมีใครสักคนที่ทำผิดต่อคุณจริงๆ แต่การสาปแช่งผู้ที่ทำผิดต่อคุณนั้น ก็เหมือนกับการที่คุณหยิบปืนมาฆ่าเขา คุณมีสิทธิ์อะไรที่จะทำเช่นนี้? ไม่ว่าผู้ทำผิดจะทำอะไรกับคุณ คุณก็ไม่มีสิทธิ์ที่จะฆ่าเขา หากใครนั้นสาปแช่งผู้อื่น นั่นหมายความว่ามีความมุ่งร้ายอยู่ในใจเขา คนจะสาปแช่งผู้อื่นเมื่อด้วยความโกรธและความขุ่นเคือง เขาปรารถนาให้ผู้อื่นนั้นได้รับความเสียหาย </w:t>
      </w:r>
    </w:p>
    <w:p w:rsidRPr="00347B46" w:rsidR="005C3FC8" w:rsidRDefault="00BF6B1D" w14:paraId="452B8085" w14:textId="2232E04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คำสาปที่กล่าวออกมาจากปากของผู้ที่อยู่ในความถูกต้องนั้นมีพลังมหาศาล คำสาปของหญิงม่ายนั้นทรงพลังเป็นพิเศษ ฉันจำได้ถึงหญิงชราคนหนึ่งที่มีม้าตัวเล็ก เธอจะปล่อยมันไปกินหญ้าที่ขอบป่า และเนื่องจากม้าตัวนั้นไม่สงบ เธอจึงผูกมันไว้ด้วยเชือกที่แข็งแรง วันหนึ่ง เพื่อนบ้านสามคนจากหมู่บ้านเดียวกันเข้าไปในป่าเพื่อตัดฟืน คนหนึ่งเป็นคนร่ำรวย คนหนึ่งเป็นหญิงม่าย และคนที่สามเป็นเด็กกำพร้าที่ยากจนมาก เมื่อเห็นม้าที่ถูกผูกไว้ พวกเขากล่าวว่า </w:t>
      </w:r>
      <w:r w:rsidR="002F08DD">
        <w:rPr>
          <w:lang w:val="ru-RU"/>
        </w:rPr>
        <w:t xml:space="preserve">‘มาเอาเชือกนี้ไปผูกมัดฟืนกันเถอะ’</w:t>
      </w:r>
      <w:r w:rsidRPr="00C84680">
        <w:rPr>
          <w:lang w:val="ru-RU"/>
        </w:rPr>
        <w:t xml:space="preserve"> พวกเขาตัดเชือกเป็นสามส่วน และแต่ละคนก็เอาส่วนหนึ่งไปผูกมัดฟืนของตัวเอง ส่วนม้าตัวนั้นได้เดินไปเสียแล้ว เมื่อหญิงชราคนนั้นกลับมา ก็ไม่พบม้าและเริ่มรู้สึกกังวล เธอค้นหาไปทุกที่—จนกระทั่งพบมัน เธอก็หมดแรงไปเสียแล้ว ในที่สุด เมื่อพบมันแล้ว เธอก็พูดด้วยความโกรธว่า </w:t>
      </w:r>
      <w:r w:rsidRPr="00C84680">
        <w:rPr>
          <w:lang w:val="ru-RU"/>
        </w:rPr>
        <w:t xml:space="preserve">“ใครที่เอาไป ก็ให้ถูกลากไปด้วยเชือกเส้นนั้นเลย!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ผ่านไปสักพัก วันหนึ่ง พี่ชายของเพื่อนบ้านที่ร่ำรวยกำลังเล่นกับปืน (ที่ชาวอิตาลีทิ้งไว้) — โดยคิดว่ามันไม่บรรจุกระสุน แต่ปรากฏว่ามันมีลูกกระสุนอยู่; เสียงปืนดังขึ้น และ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ลูกกระสุนยิงเข้าที่คอของหญิงคนนั้น เธอต้องถูกนำตัวไปโรงพยาบาล พวกเขาตัดสินใจจะหามเธอลงบันไดไม้เหมือนบนเปล และเพื่อป้องกันไม่ให้หญิงที่บาดเจ็บตกลงมา พวกเขาต้องผูกเธอไว้กับบันได พวกเขาพบเชือกที่ถูกขโมยมาชิ้นนั้น แต่ความยาวไม่พอ พวกเขาจึงวิ่งไปหาเพื่อนบ้าน นำเชือกที่ถูกขโมยมาอีกสองชิ้นกลับมา ผูกผู้หญิงคนนั้นไว้กับบันได และหามเธอไปโรงพยาบาล ด้วยเหตุนี้ คำสาปของหญิงชราจึงเป็นจริง: </w:t>
      </w:r>
      <w:r w:rsidRPr="00C84680">
        <w:rPr>
          <w:lang w:val="ru-RU"/>
        </w:rPr>
        <w:t xml:space="preserve">เธอเองก็ถูก ‘ลากไปด้วยเชือก</w:t>
      </w:r>
      <w:r w:rsidR="002F08DD">
        <w:rPr>
          <w:lang w:val="ru-RU"/>
        </w:rPr>
        <w:t xml:space="preserve">เส้นเดียวกันนั้น’</w:t>
      </w:r>
      <w:r w:rsidRPr="00C84680">
        <w:rPr>
          <w:lang w:val="ru-RU"/>
        </w:rPr>
        <w:t xml:space="preserve"> สุดท้าย ผู้หญิงคนนั้นก็เสียชีวิต — ขอให้พระเจ้าทรงอวยพรวิญญาณของเธอด้วยเถิด คุณจะเห็นได้ว่า คำสาปนั้นตกมาบนตัวผู้หญิงที่ร่ำรวย ซึ่งเธอไม่มีความขาดแคลนทางวัตถุ ส่วนผู้หญิงอีกสองคนนั้นเป็นคนจน จึงมีสถานการณ์ที่ช่วยบรรเทาโทษได้</w:t>
      </w:r>
    </w:p>
    <w:p w:rsidRPr="00347B46" w:rsidR="00874CA3" w:rsidP="00874CA3" w:rsidRDefault="00874CA3" w14:paraId="2F16F29A" w14:textId="77777777">
      <w:pPr>
        <w:rPr>
          <w:lang w:val="ru-RU"/>
        </w:rPr>
      </w:pPr>
    </w:p>
    <w:p w:rsidRPr="00C84680" w:rsidR="005C3FC8" w:rsidP="00874CA3" w:rsidRDefault="00BF6B1D" w14:paraId="30EE598A" w14:textId="77777777">
      <w:pPr>
        <w:pStyle w:val="Heading4"/>
        <w:rPr>
          <w:lang w:val="ru-RU"/>
        </w:rPr>
      </w:pPr>
      <w:bookmarkStart w:name="_Toc196745378" w:id="129"/>
      <w:bookmarkStart w:name="_Toc196745535" w:id="130"/>
      <w:bookmarkStart w:name="_Toc225094889" w:id="131"/>
      <w:r w:rsidRPr="00C84680">
        <w:rPr>
          <w:lang w:val="ru-RU"/>
        </w:rPr>
        <w:t xml:space="preserve">โรคภัยและเคราะห์ร้ายที่เกิดจากคำสาป</w:t>
      </w:r>
      <w:bookmarkEnd w:id="129"/>
      <w:bookmarkEnd w:id="130"/>
      <w:bookmarkEnd w:id="131"/>
    </w:p>
    <w:p w:rsidRPr="00C84680" w:rsidR="005C3FC8" w:rsidRDefault="00BF6B1D" w14:paraId="42EDDA33" w14:textId="24B3EA3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โรคหลายชนิดที่แพทย์หาสาเหตุไม่ได้ อาจมีต้นตอมาจากคำสาปก็ได้ แล้วแพทย์ล่ะ—พวกเขาจะตรวจพบคำสาปได้จริงหรือ? ครั้งหนึ่ง มีชายคนหนึ่งที่เป็นอัมพาตถูกนำมาที่กระท่อมของฉัน เขาเป็นชายร่างกำยำ แต่กลับนั่งตัวตรงไม่ได้เลย! ลำตัวของเขาไม่สามารถโค้งงอได้; มันแข็งเหมือนไม้ ชายคนหนึ่งแบกเขาบนหลัง ส่วนอีกคนช่วยพยุงจากด้านหลัง ฉันวางท่อนไม้สองท่อนไว้ให้ชายผู้น่าสงสารนั้น และเขาก็พยายามนั่งลงบนท่อนไม้เหล่านั้นอย่างสุดความสามารถ เพื่อนของเขาเล่าให้ฉันฟังว่าเขาอยู่ในสภาพนี้ตั้งแต่อายุสิบห้าปี และต้องทนทุกข์ทรมานมาสิบแปดปีแล้ว </w:t>
      </w:r>
      <w:r w:rsidRPr="00C84680">
        <w:rPr>
          <w:lang w:val="ru-RU"/>
        </w:rPr>
        <w:t xml:space="preserve">“แต่เรื่องแบบนี้จะเกิดขึ้นได้โดยไม่มีสาเหตุได้หรือ?” ฉันคิด “ไม่อาจเป็นไปได้; </w:t>
      </w:r>
      <w:r w:rsidR="002F08DD">
        <w:rPr>
          <w:lang w:val="ru-RU"/>
        </w:rPr>
        <w:t xml:space="preserve">ต้องมีเหตุผลที่ซ่อนอยู่แน่ๆ” </w:t>
      </w:r>
      <w:r w:rsidRPr="00C84680">
        <w:rPr>
          <w:lang w:val="ru-RU"/>
        </w:rPr>
        <w:t xml:space="preserve">ฉันเริ่มถามคำถามและได้รู้ว่า มีคนได้สาปแช่งชายหนุ่มคนนี้แล้ว เกิดเรื่องอะไรขึ้น? ก็คือแบบนี้: วันหนึ่ง เขากำลังไปโรงเรียน ขึ้นรถบัสแล้วทรุดตัวลงนั่งบนที่นั่ง ที่จุดจอดหนึ่ง พระผู้สูงอายุและชายชราคนหนึ่งขึ้นรถบัสและยืนข้างเขา </w:t>
      </w:r>
      <w:r w:rsidRPr="00C84680">
        <w:rPr>
          <w:lang w:val="ru-RU"/>
        </w:rPr>
        <w:t xml:space="preserve">“ลุกขึ้นสิ” มีคนบอกเขา </w:t>
      </w:r>
      <w:r w:rsidR="002F08DD">
        <w:rPr>
          <w:lang w:val="ru-RU"/>
        </w:rPr>
        <w:t xml:space="preserve">“ให้ที่นั่งแก่ผู้สูงอายุ” </w:t>
      </w:r>
      <w:r w:rsidRPr="00C84680">
        <w:rPr>
          <w:lang w:val="ru-RU"/>
        </w:rPr>
        <w:t xml:space="preserve">แต่เขาไม่สนใจใครทั้งสิ้น กลับเอนตัวลงลึกกว่าเดิม แล้วชายชราที่ยืนข้างเขาจึงพูดกับเขาว่า: </w:t>
      </w:r>
      <w:r w:rsidRPr="00C84680">
        <w:rPr>
          <w:lang w:val="ru-RU"/>
        </w:rPr>
        <w:t xml:space="preserve">‘เจ้าจะนอนเหยียดตัวแบบนั้นไปตลอดชีวิต — </w:t>
      </w:r>
      <w:r w:rsidR="002F08DD">
        <w:rPr>
          <w:lang w:val="ru-RU"/>
        </w:rPr>
        <w:t xml:space="preserve">เจ้าจะ</w:t>
      </w:r>
      <w:r w:rsidRPr="00C84680">
        <w:rPr>
          <w:lang w:val="ru-RU"/>
        </w:rPr>
        <w:t xml:space="preserve">นั่ง</w:t>
      </w:r>
      <w:r w:rsidR="002F08DD">
        <w:rPr>
          <w:lang w:val="ru-RU"/>
        </w:rPr>
        <w:t xml:space="preserve">ลงไม่ได้อีกเลย’ </w:t>
      </w:r>
      <w:r w:rsidRPr="00C84680">
        <w:rPr>
          <w:lang w:val="ru-RU"/>
        </w:rPr>
        <w:t xml:space="preserve">และคำสาปนั้นก็เกิดขึ้นจริง คุณรู้ไหม เด็กชายคนนั้นค่อนข้างกวน </w:t>
      </w:r>
      <w:r w:rsidRPr="00C84680">
        <w:rPr>
          <w:lang w:val="ru-RU"/>
        </w:rPr>
        <w:t xml:space="preserve">‘ทำไม’ เขาพูด ‘ผมต้องลุกขึ้นด้วยล่ะ? </w:t>
      </w:r>
      <w:r w:rsidR="002F08DD">
        <w:rPr>
          <w:lang w:val="ru-RU"/>
        </w:rPr>
        <w:t xml:space="preserve">ผมจ่ายเงินซื้อที่นั่งแล้ว’</w:t>
      </w:r>
      <w:r w:rsidRPr="00C84680">
        <w:rPr>
          <w:lang w:val="ru-RU"/>
        </w:rPr>
        <w:t xml:space="preserve"> ใช่ แต่ชายคนนั้นก็ได้จ่ายเงินซื้อที่นั่งของเขาแล้วเช่นกัน มีชายชราผู้ได้รับความเคารพยืนอยู่ตรงนั้น ส่วนคุณ — เด็กชายอายุสิบห้าปี — กลับนอนเหยียดตัวอยู่ </w:t>
      </w:r>
      <w:r w:rsidRPr="00C84680">
        <w:rPr>
          <w:lang w:val="ru-RU"/>
        </w:rPr>
        <w:t xml:space="preserve">‘นั่นแหละคือเหตุผลที่เรื่องทั้งหมดนี้เกิดขึ้น’ ผมบอกเขา ‘เพื่อให้หายดี ลองสำนึกผิดดูสิ คุณต้องสำนึก</w:t>
      </w:r>
      <w:r w:rsidR="002F08DD">
        <w:rPr>
          <w:lang w:val="ru-RU"/>
        </w:rPr>
        <w:t xml:space="preserve">ผิด’ </w:t>
      </w:r>
      <w:r w:rsidRPr="00C84680">
        <w:rPr>
          <w:lang w:val="ru-RU"/>
        </w:rPr>
        <w:t xml:space="preserve">และทันทีที่เด็กชายผู้น่าสงสารนั้นเข้าใจและตระหนักถึงความผิดของตัวเอง เขาก็หายดีทันที </w:t>
      </w:r>
    </w:p>
    <w:p w:rsidRPr="00C84680" w:rsidR="005C3FC8" w:rsidRDefault="00BF6B1D" w14:paraId="39D8B2EA" w14:textId="5D28CD9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และปัญหาต่างๆ ในปัจจุบันมีกี่เรื่องที่เกิดจากคำสาปและความแค้น! จงรู้ไว้ว่า: หากมีผู้เสียชีวิตจำนวนมากในครอบครัวหนึ่ง หรือหากทั้งครอบครัวต้องพินาศ สาเหตุนั้นย่อมมาจากความไม่ยุติธรรม หรือเวทมนตร์ หรือคำสาป มีพ่อคนหนึ่งที่มีลูกชายชอบหนีออกจากบ้านอยู่เสมอ และไปเร่ร่อนไม่รู้ว่าไปที่ไหน วันหนึ่ง ในความโกรธจัด พ่อของเขาพูดกับเขาว่า: </w:t>
      </w:r>
      <w:r w:rsidRPr="00C84680">
        <w:rPr>
          <w:lang w:val="ru-RU"/>
        </w:rPr>
        <w:t xml:space="preserve">‘ลูกทำให้พ่อหมดสติแล้ว — กลับบ้านมาเสียที!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และคืนนั้นเอง ขณะที่เด็กชายกำลังกลับบ้าน เขาก็ถูกรถชนจนเสียชีวิตตรงหน้าประตูบ้านพอดี เขาล้มลงและนอนตายอยู่ที่นั่น; ต่อมา เพื่อนๆ ของเขาได้เก็บร่างเขากลับบ้าน หลังจากนั้น พ่อของเขาเดินทางไปยังภูเขาศักดิ์สิทธิ์และมาพบผมที่คาลิวาของผม เขาร้องไห้และกล่าวว่า </w:t>
      </w:r>
      <w:r w:rsidR="002F08DD">
        <w:rPr>
          <w:lang w:val="ru-RU"/>
        </w:rPr>
        <w:t xml:space="preserve">‘ลูกผมถูกฆ่าตายตรงหน้าประตูบ้านผมเอง’ </w:t>
      </w:r>
      <w:r w:rsidRPr="00C84680">
        <w:rPr>
          <w:lang w:val="ru-RU"/>
        </w:rPr>
        <w:t xml:space="preserve">เขาเริ่มเล่าเรื่องราวของเขา แล้วกล่าวว่า: </w:t>
      </w:r>
      <w:r w:rsidR="002F08DD">
        <w:rPr>
          <w:lang w:val="ru-RU"/>
        </w:rPr>
        <w:t xml:space="preserve">‘ผมเพิ่งพูดอะไรกับเขาเมื่อไม่นานก่อนนั้น’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‘คุณพูดอะไรกับเขาไป?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‘เขาชอบเดินเล่นตอนกลางคืน ไม่รู้ว่าไปไหน; ผมโกรธและบอกเขาว่า: </w:t>
      </w:r>
      <w:r w:rsidRPr="00C84680">
        <w:rPr>
          <w:lang w:val="ru-RU"/>
        </w:rPr>
        <w:t xml:space="preserve">“คุณต้องกลับบ้านมาหาผมครั้งนี้เป็นครั้งสุดท้าย!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บางทีนั่นอาจเป็นสาเหตุของโศกนาฏกรรมครั้งนี้?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‘แล้วมันจะเป็นอะไรได้อีก?’ ผมตอบ — </w:t>
      </w:r>
      <w:r w:rsidR="002F08DD">
        <w:rPr>
          <w:lang w:val="ru-RU"/>
        </w:rPr>
        <w:t xml:space="preserve">‘ลองกลับใจ</w:t>
      </w:r>
      <w:r w:rsidRPr="00C84680">
        <w:rPr>
          <w:lang w:val="ru-RU"/>
        </w:rPr>
        <w:t xml:space="preserve">และ</w:t>
      </w:r>
      <w:r w:rsidR="002F08DD">
        <w:rPr>
          <w:lang w:val="ru-RU"/>
        </w:rPr>
        <w:t xml:space="preserve">ไปสารภาพบาปดูสิ’ </w:t>
      </w:r>
      <w:r w:rsidRPr="00C84680">
        <w:rPr>
          <w:lang w:val="ru-RU"/>
        </w:rPr>
        <w:t xml:space="preserve">คุณก็เห็นแล้วใช่ไหม: เขาพูดว่า ‘ครั้งนี้ลูกต้องกลับบ้านมาอย่างถาวร’ — แล้วลูกก็ถูกนำกลับมาในสภาพเสียชีวิต และพ่อก็เริ่มดึงผมตัวเองและร้องไห้... </w:t>
      </w:r>
    </w:p>
    <w:p w:rsidRPr="00347B46" w:rsidR="00874CA3" w:rsidP="00874CA3" w:rsidRDefault="00874CA3" w14:paraId="41C3E655" w14:textId="77777777">
      <w:pPr>
        <w:rPr>
          <w:lang w:val="ru-RU"/>
        </w:rPr>
      </w:pPr>
    </w:p>
    <w:p w:rsidRPr="00C84680" w:rsidR="005C3FC8" w:rsidP="00874CA3" w:rsidRDefault="00BF6B1D" w14:paraId="4954936C" w14:textId="1E65C85A">
      <w:pPr>
        <w:pStyle w:val="Heading4"/>
        <w:rPr>
          <w:lang w:val="ru-RU"/>
        </w:rPr>
      </w:pPr>
      <w:bookmarkStart w:name="_Toc196745379" w:id="132"/>
      <w:bookmarkStart w:name="_Toc196745536" w:id="133"/>
      <w:bookmarkStart w:name="_Toc225094890" w:id="134"/>
      <w:r w:rsidRPr="00C84680">
        <w:rPr>
          <w:lang w:val="ru-RU"/>
        </w:rPr>
        <w:t xml:space="preserve">คำสาปของพ่อแม่มีพลังมาก</w:t>
      </w:r>
      <w:bookmarkEnd w:id="132"/>
      <w:bookmarkEnd w:id="133"/>
      <w:bookmarkEnd w:id="134"/>
    </w:p>
    <w:p w:rsidRPr="00C84680" w:rsidR="005C3FC8" w:rsidRDefault="00BF6B1D" w14:paraId="4CA87CF6" w14:textId="180C754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จงตระหนักว่าคำสาปแช่ง และแม้กระทั่ง [เพียง] ความโกรธแค้นของพ่อแม่ ก็มีผลที่รุนแรงมาก และแม้พ่อแม่จะไม่สาปแช่งลูก แต่เพียงรู้สึกโกรธแค้นแทนลูก </w:t>
      </w:r>
      <w:r w:rsidRPr="00C84680">
        <w:rPr>
          <w:lang w:val="ru-RU"/>
        </w:rPr>
        <w:t xml:space="preserve">ก็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ลูกๆ จะไม่มีวันที่มีความสุขเลยตั้งแต่นั้นเป็นต้นไป: ชีวิตทั้งชีวิตของพวกเขาคือความทุกข์ทรมานที่ต่อเนื่องไม่สิ้นสุด ลูกๆ เหล่านี้จึงต้องทนทุกข์ทรมานอย่างมากตลอดชีวิตบนโลกนี้ แน่นอนว่าชีวิตของพวกเขาในโลกหลังความตายจะง่ายขึ้น เพราะผ่านความทุกข์ทรมานนี้ พวกเขาได้ชำระหนี้บางส่วนจากโลกนี้แล้ว สิ่งที่เกิดขึ้นคือสิ่งที่นักบุญไอแซคกล่าวไว้: </w:t>
      </w:r>
      <w:r w:rsidRPr="00C84680">
        <w:rPr>
          <w:lang w:val="ru-RU"/>
        </w:rPr>
        <w:t xml:space="preserve">‘เขาได้ลิ้มรสเกเฮนนาของตนเอง</w:t>
      </w:r>
      <w:r w:rsidRPr="00675EA3" w:rsidR="00675EA3">
        <w:rPr>
          <w:lang w:val="ru-RU"/>
        </w:rPr>
        <w:t xml:space="preserve">,</w:t>
      </w:r>
      <w:r w:rsidR="002F08DD">
        <w:rPr>
          <w:lang w:val="ru-RU"/>
        </w:rPr>
        <w:t xml:space="preserve">’</w:t>
      </w:r>
      <w:r w:rsidR="00675EA3">
        <w:rPr>
          <w:rStyle w:val="FootnoteReference"/>
          <w:lang w:val="ru-RU"/>
        </w:rPr>
        <w:footnoteReference w:id="61"/>
      </w:r>
      <w:r w:rsidRPr="00C84680">
        <w:rPr>
          <w:lang w:val="ru-RU"/>
        </w:rPr>
        <w:t xml:space="preserve"> นั่นคือ ผ่านความทุกข์ทรมานที่นี่ ในชีวิตนี้ บุคคลนั้นลดความทรมานในนรกได้ เพราะความทุกข์ทรมานในชีวิตนี้คือการลิ้มรสล่วงหน้าของความทรมานในนรก กล่าวอีกนัยหนึ่ง เมื่อกฎแห่งจิตวิญญาณมีผลบังคับใช้ บุคคลนั้นจะได้รับการปลดปล่อยบางส่วนจากเกเฮนนา จากความทรมาน </w:t>
      </w:r>
    </w:p>
    <w:p w:rsidRPr="00C84680" w:rsidR="005C3FC8" w:rsidRDefault="00BF6B1D" w14:paraId="76CEC454" w14:textId="27CD0AE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แต่แม้กระทั่งพ่อแม่ที่ใช้คำพูด </w:t>
      </w:r>
      <w:r w:rsidR="002F08DD">
        <w:rPr>
          <w:lang w:val="ru-RU"/>
        </w:rPr>
        <w:t xml:space="preserve">‘ส่ง’ </w:t>
      </w:r>
      <w:r w:rsidRPr="00C84680">
        <w:rPr>
          <w:lang w:val="ru-RU"/>
        </w:rPr>
        <w:t xml:space="preserve">ลูกๆ ของตนไปยังปีศาจ </w:t>
      </w:r>
      <w:r w:rsidR="002F08DD">
        <w:rPr>
          <w:lang w:val="ru-RU"/>
        </w:rPr>
        <w:t xml:space="preserve">‘ถวาย’ </w:t>
      </w:r>
      <w:r w:rsidRPr="00C84680">
        <w:rPr>
          <w:lang w:val="ru-RU"/>
        </w:rPr>
        <w:t xml:space="preserve">ลูกๆ ให้แก่ปีศาจนั้น หลังจากนั้น ปีศาจก็มีสิทธิ์เรียกร้องต่อเด็กๆ เหล่านั้น เขาจะกล่าวว่า: </w:t>
      </w:r>
      <w:r w:rsidR="002F08DD">
        <w:rPr>
          <w:lang w:val="ru-RU"/>
        </w:rPr>
        <w:t xml:space="preserve">‘ท่านได้ถวายพวกเขาให้ข้าแล้ว’ </w:t>
      </w:r>
      <w:r w:rsidRPr="00C84680">
        <w:rPr>
          <w:lang w:val="ru-RU"/>
        </w:rPr>
        <w:t xml:space="preserve">ในเมือง </w:t>
      </w:r>
      <w:r w:rsidRPr="00C84680">
        <w:rPr>
          <w:lang w:val="ru-RU"/>
        </w:rPr>
        <w:t xml:space="preserve">Faras</w:t>
      </w:r>
      <w:r w:rsidR="004B6B79">
        <w:rPr>
          <w:rStyle w:val="FootnoteReference"/>
          <w:lang w:val="ru-RU"/>
        </w:rPr>
        <w:footnoteReference w:id="62"/>
      </w:r>
      <w:r w:rsidRPr="00C84680">
        <w:rPr>
          <w:lang w:val="ru-RU"/>
        </w:rPr>
        <w:t xml:space="preserve"> มีคู่สามีภรรยาอาศัยอยู่ ลูกของพวกเขาเป็นเด็กที่จู้จี้มาก และพ่อมักจะพูดอยู่เสมอว่า: </w:t>
      </w:r>
      <w:r w:rsidRPr="00C84680">
        <w:rPr>
          <w:lang w:val="ru-RU"/>
        </w:rPr>
        <w:t xml:space="preserve">‘ขอให้สิ่งไม่บริสุทธิ์พาเจ้าไป!</w:t>
      </w:r>
      <w:r w:rsidR="002F08DD">
        <w:rPr>
          <w:lang w:val="ru-RU"/>
        </w:rPr>
        <w:t xml:space="preserve">’</w:t>
      </w:r>
      <w:r w:rsidRPr="00C84680">
        <w:rPr>
          <w:lang w:val="ru-RU"/>
        </w:rPr>
        <w:t xml:space="preserve"> และแล้วเรื่องนั้นก็เกิดขึ้นจริง: พ่อพูดเช่นนั้นกับทารก และด้วยความอนุญาตของพระเจ้า เด็กเริ่มหายตัวไปจากเปล แล้วแม่ที่เสียใจก็ไปหาฮัจเจเฟนดี</w:t>
      </w:r>
      <w:r w:rsidR="004B6B79">
        <w:rPr>
          <w:rStyle w:val="FootnoteReference"/>
          <w:lang w:val="ru-RU"/>
        </w:rPr>
        <w:footnoteReference w:id="63"/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“โปรดอวยพรเราด้วย ฮัจเจเฟนดี! </w:t>
      </w:r>
      <w:r w:rsidR="002F08DD">
        <w:rPr>
          <w:lang w:val="ru-RU"/>
        </w:rPr>
        <w:t xml:space="preserve">ลูกของฉันถูกปีศาจพาตัวไปเสียแล้ว” </w:t>
      </w:r>
      <w:r w:rsidRPr="00C84680">
        <w:rPr>
          <w:lang w:val="ru-RU"/>
        </w:rPr>
        <w:t xml:space="preserve">ฮัจญ์ เอฟเฟนดีจะไปที่บ้านของพวกเขา อ่านบทสวดเหนือเปล และทารกก็จะกลับมา และเรื่องเช่นนี้ก็ดำเนินไปอย่างไม่มีที่สิ้นสุด </w:t>
      </w:r>
      <w:r w:rsidRPr="00C84680">
        <w:rPr>
          <w:lang w:val="ru-RU"/>
        </w:rPr>
        <w:t xml:space="preserve">“ฮัจญ์ เอฟเฟนดี โปรดอวยพรให้เขาด้วย!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ผู้หญิงผู้ทุกข์ระทมคนนั้นจะพูดซ้ำแล้วซ้ำเล่า และถามว่า </w:t>
      </w:r>
      <w:r w:rsidRPr="00C84680">
        <w:rPr>
          <w:lang w:val="ru-RU"/>
        </w:rPr>
        <w:t xml:space="preserve">“เรื่องทั้งหมดนี้จะจบลงอย่างไร?</w:t>
      </w:r>
      <w:r w:rsidR="002F08DD">
        <w:rPr>
          <w:lang w:val="ru-RU"/>
        </w:rPr>
        <w:t xml:space="preserve">”</w:t>
      </w:r>
      <w:r w:rsidRPr="00C84680">
        <w:rPr>
          <w:lang w:val="ru-RU"/>
        </w:rPr>
        <w:t xml:space="preserve"> — </w:t>
      </w:r>
      <w:r w:rsidRPr="00C84680">
        <w:rPr>
          <w:lang w:val="ru-RU"/>
        </w:rPr>
        <w:t xml:space="preserve">“สำหรับผม” นักบุญตอบ “การมาหาคุณไม่ใช่เรื่องยากเลย และมันยากมากไหมที่คุณจะมาเรียกผม? ดังนั้น วันหนึ่ง ปีศาจจะเบื่อเรื่องนี้ </w:t>
      </w:r>
      <w:r w:rsidR="002F08DD">
        <w:rPr>
          <w:lang w:val="ru-RU"/>
        </w:rPr>
        <w:t xml:space="preserve">และมันจะปล่อยลูกชายของคุณไว้อย่างสงบ” </w:t>
      </w:r>
      <w:r w:rsidRPr="00C84680">
        <w:rPr>
          <w:lang w:val="ru-RU"/>
        </w:rPr>
        <w:t xml:space="preserve">ตั้งแต่วันนั้นเป็นต้นไป เด็กชายก็หยุดหายตัวไป แต่เมื่อเขาโตขึ้น พวกเขาก็ตั้งฉายาให้เขาว่า </w:t>
      </w:r>
      <w:r w:rsidR="002F08DD">
        <w:rPr>
          <w:lang w:val="ru-RU"/>
        </w:rPr>
        <w:t xml:space="preserve">‘ลูกของปีศาจ’</w:t>
      </w:r>
      <w:r w:rsidRPr="00C84680">
        <w:rPr>
          <w:lang w:val="ru-RU"/>
        </w:rPr>
        <w:t xml:space="preserve"> เขาสร้างความวุ่นวายไปทั่วหมู่บ้าน — ไม่ให้ใครได้พักผ่อนเลย พ่อฉันต้องทนทุกข์ทรมานเพราะเรื่องนี้มากเพียงใด!</w:t>
      </w:r>
      <w:r w:rsidR="004B6B79">
        <w:rPr>
          <w:rStyle w:val="FootnoteReference"/>
          <w:lang w:val="ru-RU"/>
        </w:rPr>
        <w:footnoteReference w:id="64"/>
      </w:r>
      <w:r w:rsidRPr="00C84680">
        <w:rPr>
          <w:lang w:val="ru-RU"/>
        </w:rPr>
        <w:t xml:space="preserve"> ก่อนอื่น เด็กชายคนนั้นจะไปหาชาวบ้านคนหนึ่งและพูดว่า </w:t>
      </w:r>
      <w:r w:rsidRPr="00C84680">
        <w:rPr>
          <w:lang w:val="ru-RU"/>
        </w:rPr>
        <w:t xml:space="preserve">‘คนนั้นพูดอย่างนี้อย่างนั้นเกี่ยวกับ</w:t>
      </w:r>
      <w:r w:rsidR="002F08DD">
        <w:rPr>
          <w:lang w:val="ru-RU"/>
        </w:rPr>
        <w:t xml:space="preserve">คุณ’ </w:t>
      </w:r>
      <w:r w:rsidRPr="00C84680">
        <w:rPr>
          <w:lang w:val="ru-RU"/>
        </w:rPr>
        <w:t xml:space="preserve">แล้วเขาก็ไปหาอีกคนและบอกเรื่องเดียวกัน ชาวบ้านทะเลาะกันเอง; จนถึงขั้นมีการชกต่อยกันด้วย แล้วเมื่อพวกเขาตระหนักว่าถูกกล่าวหาอย่างเท็จทั้งคู่ จึงตกลงกันว่าจะจับผู้ใส่ร้ายมาจัดการ แต่เขากลับพลิกสถานการณ์ได้ จนในที่สุด ทั้งสองฝ่ายต้องมาขออภัยเขา! นั่นคือความเชี่ยวชาญในการหลอกลวงของเขา! </w:t>
      </w:r>
      <w:r w:rsidR="00EF3186">
        <w:rPr>
          <w:lang w:val="ru-RU"/>
        </w:rPr>
        <w:t xml:space="preserve">“ลูกของปีศาจ”</w:t>
      </w:r>
      <w:r w:rsidRPr="00C84680">
        <w:rPr>
          <w:lang w:val="ru-RU"/>
        </w:rPr>
        <w:t xml:space="preserve"> ที่แท้จริง</w:t>
      </w:r>
      <w:r w:rsidR="00EF3186">
        <w:rPr>
          <w:lang w:val="ru-RU"/>
        </w:rPr>
        <w:t xml:space="preserve">! </w:t>
      </w:r>
      <w:r w:rsidRPr="00C84680">
        <w:rPr>
          <w:lang w:val="ru-RU"/>
        </w:rPr>
        <w:t xml:space="preserve">พระเจ้าทรงอนุญาตให้เรื่องนี้เกิดขึ้น เพื่อว่าเมื่อผู้คนเห็นเรื่องราวการหายตัวของทารกคลี่คลายอย่างไร พวกเขาจะได้กลับสู่สติ ควบคุมตนเอง และระมัดระวังอย่างยิ่ง เราจะไม่กล่าวถึงที่นี่ว่าพระเจ้าจะพิพากษาชายคนนี้อย่างไร แต่ชัดเจนว่าเขามีปัจจัยลดโทษหลายประการ </w:t>
      </w:r>
    </w:p>
    <w:p w:rsidRPr="00C84680" w:rsidR="005C3FC8" w:rsidRDefault="00BF6B1D" w14:paraId="754EB7FC" w14:textId="4F23842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สมบัติอันล้ำค่าที่สุดสำหรับคนที่ใช้ชีวิตในโลกนี้ คือคำอวยพรจากพ่อแม่ เช่นเดียวกับในชีวิตนักบวช ที่คำอวยพรอันยิ่งใหญ่ที่สุดคือคำอวยพรที่พ่อทางจิตวิญญาณมอบให้ นั่นคือเหตุผลที่คนมักกล่าวว่า: </w:t>
      </w:r>
      <w:r w:rsidR="002F08DD">
        <w:rPr>
          <w:lang w:val="ru-RU"/>
        </w:rPr>
        <w:t xml:space="preserve">‘อย่าพลาดคำอวยพรจากพ่อแม่’ </w:t>
      </w:r>
      <w:r w:rsidRPr="00C84680">
        <w:rPr>
          <w:lang w:val="ru-RU"/>
        </w:rPr>
        <w:t xml:space="preserve">ฉันจำได้ถึงแม่คนหนึ่งที่มีลูกสี่คน ลูกทั้งสี่ยังไม่แต่งงานเลย แม่คนนั้นร้องไห้ว่า: </w:t>
      </w:r>
      <w:r w:rsidRPr="00C84680">
        <w:rPr>
          <w:lang w:val="ru-RU"/>
        </w:rPr>
        <w:t xml:space="preserve">‘ฉันจะตาย’ เธอกล่าว ‘เพราะความเศร้าโศก: ลูกของฉันไม่มีใครแต่งงานเลย </w:t>
      </w:r>
      <w:r w:rsidR="002F08DD">
        <w:rPr>
          <w:lang w:val="ru-RU"/>
        </w:rPr>
        <w:t xml:space="preserve">โปรดอธิษฐานให้พวกเขาด้วย’ </w:t>
      </w:r>
      <w:r w:rsidRPr="00C84680">
        <w:rPr>
          <w:lang w:val="ru-RU"/>
        </w:rPr>
        <w:t xml:space="preserve">เธอเป็นแม่ม่าย ส่วนลูกๆ ของเธอเป็นเด็กกำพร้า ฉันรู้สึกสงสารพวกเขาเป็นอย่างยิ่ง ผมได้อธิษฐานซ้ำแล้วซ้ำเล่า แต่ไม่มีผล </w:t>
      </w:r>
      <w:r w:rsidR="002F08DD">
        <w:rPr>
          <w:lang w:val="ru-RU"/>
        </w:rPr>
        <w:t xml:space="preserve">‘มีอะไรบางอย่างไม่ถูกต้องที่นี่’ </w:t>
      </w:r>
      <w:r w:rsidRPr="00C84680">
        <w:rPr>
          <w:lang w:val="ru-RU"/>
        </w:rPr>
        <w:t xml:space="preserve">ผมคิด </w:t>
      </w:r>
      <w:r w:rsidRPr="00C84680">
        <w:rPr>
          <w:lang w:val="ru-RU"/>
        </w:rPr>
        <w:t xml:space="preserve">‘มีใครบางคน’ ลูกๆ ของเธอพูด </w:t>
      </w:r>
      <w:r w:rsidR="002F08DD">
        <w:rPr>
          <w:lang w:val="ru-RU"/>
        </w:rPr>
        <w:t xml:space="preserve">‘ได้สาปแช่งเรา’ </w:t>
      </w:r>
      <w:r w:rsidRPr="00C84680">
        <w:rPr>
          <w:lang w:val="ru-RU"/>
        </w:rPr>
        <w:t xml:space="preserve">‘ไม่’ ผมตอบ ‘นี่ไม่ใช่คำสาป คำสาปนั้นเห็นได้ชัด… บางทีแม่ของพวกคุณอาจสาปแช่งพวกคุณเอง?</w:t>
      </w:r>
      <w:r w:rsidR="002F08DD">
        <w:rPr>
          <w:lang w:val="ru-RU"/>
        </w:rPr>
        <w:t xml:space="preserve">’</w:t>
      </w:r>
      <w:r w:rsidRPr="00C84680">
        <w:rPr>
          <w:lang w:val="ru-RU"/>
        </w:rPr>
        <w:t xml:space="preserve"> — </w:t>
      </w:r>
      <w:r w:rsidRPr="00C84680">
        <w:rPr>
          <w:lang w:val="ru-RU"/>
        </w:rPr>
        <w:t xml:space="preserve">“ใช่ครับ คุณพ่อ,” พวกเขาตอบ “เมื่อเรายังเป็นเด็ก เราซนมาก และแม่มักบอกเราตั้งแต่เช้าจนเย็นว่า </w:t>
      </w:r>
      <w:r w:rsidRPr="00C84680">
        <w:rPr>
          <w:lang w:val="ru-RU"/>
        </w:rPr>
        <w:t xml:space="preserve">‘ขอให้พวกเจ้าถูกตัดขาดไป!</w:t>
      </w:r>
      <w:r w:rsidR="002F08DD">
        <w:rPr>
          <w:lang w:val="ru-RU"/>
        </w:rPr>
        <w:t xml:space="preserve">’”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“ไป,” ผมกล่าว “ไปหาแม่ของพวกเจ้าและบอกเธอถึงเหตุผลที่แท้จริงของความโชคร้ายนี้ เพื่อให้เธอได้กลับใจ บอกเธอให้กลับใจใหม่ ไปสารภาพบาป และตั้งแต่วันนี้เป็นต้นไป ให้อวยพร</w:t>
      </w:r>
      <w:r w:rsidR="002F08DD">
        <w:rPr>
          <w:lang w:val="ru-RU"/>
        </w:rPr>
        <w:t xml:space="preserve">พวกเจ้าไม่หยุดหย่อน” </w:t>
      </w:r>
      <w:r w:rsidRPr="00C84680">
        <w:rPr>
          <w:lang w:val="ru-RU"/>
        </w:rPr>
        <w:t xml:space="preserve">และภายในหนึ่งปีครึ่ง ทั้งสี่คนก็เริ่มตั้งครอบครัวแล้ว! ดูเหมือนว่าผู้หญิงที่น่าสงสารคนนี้ไม่เพียงแต่เป็นแม่ม่าย แต่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เธอยังตกอยู่ในภาวะหงุดหงิดและท้อแท้ได้ง่าย เด็กๆ ที่ซุกซนทำให้เธอเสียสติ และเพราะเหตุนั้นเธอจึงสาปแช่งพวกเขา </w:t>
      </w:r>
    </w:p>
    <w:p w:rsidRPr="00C84680" w:rsidR="005C3FC8" w:rsidRDefault="00BF6B1D" w14:paraId="67F526E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และหากพ่อแม่สาปแช่งลูกๆ แล้วเสียชีวิตไป ลูกๆ จะหลุดพ้นจากคำสาปของพ่อแม่ได้อย่างไร? </w:t>
      </w:r>
    </w:p>
    <w:p w:rsidRPr="00C84680" w:rsidR="005C3FC8" w:rsidRDefault="00BF6B1D" w14:paraId="42E3069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‘เมื่อพวกเขาได้มองตัวเองอย่างลึกซึ้ง พวกเขาน่าจะยอมรับว่าในอดีตเคยก่อปัญหาและทำให้พ่อแม่ทุกข์ทรมาน และนั่นคือเหตุผลที่พ่อแม่สาปแช่งพวกเขา หากพวกเขายอมรับความผิดของตน กลับใจอย่างจริงใจ และสารภาพบาป ทุกอย่างก็จะคลี่คลายไปได้ด้วยดี ด้วยการพัฒนาทางจิตวิญญาณ พวกเขายังจะช่วยพ่อแม่ที่ล่วงลับไปแล้วได้อีกด้วย’ </w:t>
      </w:r>
    </w:p>
    <w:p w:rsidRPr="00C84680" w:rsidR="005C3FC8" w:rsidRDefault="00BF6B1D" w14:paraId="1A81E84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เมื่อฉันเข้าวัด พ่อแม่ฉันก็สาปแช่งฉันด้วย... </w:t>
      </w:r>
    </w:p>
    <w:p w:rsidRPr="00347B46" w:rsidR="005C3FC8" w:rsidRDefault="00BF6B1D" w14:paraId="04B83EC4" w14:textId="1368293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คำสาปเช่นนี้ — และเฉพาะคำสาปเหล่านี้เท่านั้น — จะกลายเป็นพร</w:t>
      </w:r>
    </w:p>
    <w:p w:rsidRPr="00347B46" w:rsidR="00874CA3" w:rsidP="00874CA3" w:rsidRDefault="00874CA3" w14:paraId="4B7E0AC8" w14:textId="77777777">
      <w:pPr>
        <w:rPr>
          <w:lang w:val="ru-RU"/>
        </w:rPr>
      </w:pPr>
    </w:p>
    <w:p w:rsidRPr="00C84680" w:rsidR="005C3FC8" w:rsidP="00874CA3" w:rsidRDefault="009F3FC8" w14:paraId="2B4C9250" w14:textId="2D5E8A0C">
      <w:pPr>
        <w:pStyle w:val="Heading4"/>
        <w:rPr>
          <w:lang w:val="ru-RU"/>
        </w:rPr>
      </w:pPr>
      <w:bookmarkStart w:name="_Toc196745380" w:id="135"/>
      <w:bookmarkStart w:name="_Toc196745537" w:id="136"/>
      <w:bookmarkStart w:name="_Toc225094891" w:id="137"/>
      <w:r w:rsidR="002F08DD">
        <w:rPr>
          <w:lang w:val="ru-RU"/>
        </w:rPr>
        <w:t xml:space="preserve">‘คำ</w:t>
      </w:r>
      <w:r w:rsidRPr="00C84680" w:rsidR="00BF6B1D">
        <w:rPr>
          <w:lang w:val="ru-RU"/>
        </w:rPr>
        <w:t xml:space="preserve">สาปอันสูงส่ง</w:t>
      </w:r>
      <w:r w:rsidR="002F08DD">
        <w:rPr>
          <w:lang w:val="ru-RU"/>
        </w:rPr>
        <w:t xml:space="preserve">’</w:t>
      </w:r>
      <w:bookmarkEnd w:id="135"/>
      <w:bookmarkEnd w:id="136"/>
      <w:bookmarkEnd w:id="137"/>
    </w:p>
    <w:p w:rsidRPr="00C84680" w:rsidR="005C3FC8" w:rsidRDefault="00BF6B1D" w14:paraId="3395C7E0" w14:textId="7B27753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เกโรนดาครับ เมื่อมีใครทำผิดต่อเรา การพูดว่า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พระเจ้าจะลงโทษเขาตามความชั่ว</w:t>
      </w:r>
      <w:r w:rsidR="002F08DD">
        <w:rPr>
          <w:lang w:val="ru-RU"/>
        </w:rPr>
        <w:t xml:space="preserve">ของเขา’ </w:t>
      </w:r>
      <w:r w:rsidRPr="00C84680">
        <w:rPr>
          <w:lang w:val="ru-RU"/>
        </w:rPr>
        <w:t xml:space="preserve">นั้นถูกต้องหรือไม่</w:t>
      </w:r>
      <w:r w:rsidRPr="00C84680">
        <w:rPr>
          <w:lang w:val="ru-RU"/>
        </w:rPr>
        <w:t xml:space="preserve">ครับ? </w:t>
      </w:r>
    </w:p>
    <w:p w:rsidRPr="00C84680" w:rsidR="005C3FC8" w:rsidRDefault="00BF6B1D" w14:paraId="1421BACA" w14:textId="1169F14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ผู้ใดที่พูดเช่นนั้น ก็ทำให้ตัวเองกลายเป็นตัวตลกของมารร้าย คนเช่นนั้นไม่ตระหนักว่า การพูดเช่นนี้ </w:t>
      </w:r>
      <w:r w:rsidRPr="00C84680">
        <w:rPr>
          <w:lang w:val="ru-RU"/>
        </w:rPr>
        <w:t xml:space="preserve">คือการ ‘สาปแช่ง</w:t>
      </w:r>
      <w:r w:rsidR="002F08DD">
        <w:rPr>
          <w:lang w:val="ru-RU"/>
        </w:rPr>
        <w:t xml:space="preserve">อย่างสูงส่ง’ </w:t>
      </w:r>
      <w:r w:rsidRPr="00C84680">
        <w:rPr>
          <w:lang w:val="ru-RU"/>
        </w:rPr>
        <w:t xml:space="preserve">ต่อผู้อื่น บางคนบรรยายตัวเองว่าเป็นคนอ่อนไหว รักใคร่ และมีความละเอียดอ่อน และกล่าวว่าตนทนรับความอยุติธรรมที่ผู้อื่นก่อขึ้นต่อตนเอง แต่ในเวลาเดียวกัน พวกเขากลับพูดเกี่ยวกับผู้ที่ทำผิดต่อพวกเขาว่า: </w:t>
      </w:r>
      <w:r w:rsidR="002F08DD">
        <w:rPr>
          <w:lang w:val="ru-RU"/>
        </w:rPr>
        <w:t xml:space="preserve">‘ขอให้พระเจ้าตอบแทนเขาตามความชั่วของเขา’ </w:t>
      </w:r>
      <w:r w:rsidRPr="00C84680">
        <w:rPr>
          <w:lang w:val="ru-RU"/>
        </w:rPr>
        <w:t xml:space="preserve">ในชีวิตนี้ ทุกคนกำลังสอบเพื่อผ่านเข้าสู่ชีวิตอีกชีวิตหนึ่งที่เป็นนิรันดร์ — สู่สวรรค์ มโนธรรมของฉันบอกฉันว่า </w:t>
      </w:r>
      <w:r w:rsidR="002F08DD">
        <w:rPr>
          <w:lang w:val="ru-RU"/>
        </w:rPr>
        <w:t xml:space="preserve">‘คำสาปอันสูงส่ง’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แบบนี้อยู่ต่ำกว่าเกณฑ์ผ่านทางจิตวิญญาณ และเป็นสิ่งที่คริสเตียนไม่อาจยอมรับได้ เพราะท้ายที่สุด พระคริสต์ไม่ได้สอนเราให้รักในลักษณะนี้ </w:t>
      </w:r>
      <w:r w:rsidRPr="00C84680">
        <w:rPr>
          <w:i/>
          <w:iCs/>
          <w:lang w:val="ru-RU"/>
        </w:rPr>
        <w:t xml:space="preserve">‘พ่อ โปรดอภัยให้พวกเขาเถิด เพราะพวกเขาไม่รู้ว่าตนเองกำลัง</w:t>
      </w:r>
      <w:r w:rsidR="002F08DD">
        <w:rPr>
          <w:i/>
          <w:iCs/>
          <w:lang w:val="ru-RU"/>
        </w:rPr>
        <w:t xml:space="preserve">ทำอะไร’ </w:t>
      </w:r>
      <w:r w:rsidRPr="00C84680">
        <w:rPr>
          <w:lang w:val="ru-RU"/>
        </w:rPr>
        <w:t xml:space="preserve">(</w:t>
      </w:r>
      <w:r w:rsidR="00A327EF">
        <w:rPr>
          <w:rStyle w:val="FootnoteReference"/>
          <w:i/>
          <w:iCs/>
          <w:lang w:val="ru-RU"/>
        </w:rPr>
        <w:footnoteReference w:id="65"/>
      </w:r>
      <w:r w:rsidRPr="00C84680">
        <w:rPr>
          <w:lang w:val="ru-RU"/>
        </w:rPr>
        <w:t xml:space="preserve"> ) — นี่คือความรักที่พระองค์สอน นอกจากนี้ พรที่ยิ่งใหญ่ที่สุดคือเมื่อเราถูกสาปแช่งอย่างไม่เป็นธรรม และเรารับมันด้วยความเงียบสงบและความเมตตา </w:t>
      </w:r>
    </w:p>
    <w:p w:rsidRPr="00347B46" w:rsidR="005C3FC8" w:rsidRDefault="00BF6B1D" w14:paraId="6D0785C3" w14:textId="06EB0AD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หากผู้ที่มีจิตใจผิวเผินหรือหลอกลวง — ผู้ที่เก็บความร้ายไว้ในใจและบิดเบือนความจริง — กล่าวร้ายหรือปฏิบัติต่อเราอย่างไม่เป็นธรรม ให้เราพยายาม — หากทำได้ — ไม่หาข้อแก้ตัวให้ตัวเอง เมื่อความไม่เป็นธรรมนั้นเกี่ยวข้องกับตัวเราโดยตรง และ</w:t>
      </w:r>
      <w:r w:rsidRPr="00C84680">
        <w:rPr>
          <w:lang w:val="ru-RU"/>
        </w:rPr>
        <w:t xml:space="preserve">เราจะไม่กล่าวว่า</w:t>
      </w:r>
      <w:r w:rsidRPr="00C84680">
        <w:rPr>
          <w:lang w:val="ru-RU"/>
        </w:rPr>
        <w:t xml:space="preserve">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ขอให้พระเจ้าทรงตอบแทนพวกเขา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เพราะสิ่งนั้นเองก็ถือเป็นคำสาปเช่นกัน จะดีมากหากเราอภัยผู้ทำผิดด้วยใจจริงทั้งหมด ขอให้พระเจ้าเสริมกำลังให้เราทนรับภาระจากการถูกใส่ร้าย และดำเนินชีวิตทางจิตวิญญาณต่อไปอย่างเงียบๆ เท่าที่จะทำได้ และให้ผู้ที่มักตัดสินและประณามผู้อื่นปฏิบัติต่อเราอย่างไม่ยุติธรรม — เพราะด้วยวิธีนี้ พวกเขากำลังเตรียมมงกุฎทองไว้ให้เราสำหรับชีวิตที่แท้จริงอย่างไม่รู้จักเหน็ดเหนื่อย แน่นอนว่า ผู้ที่ดำเนินชีวิตกับพระเจ้าไม่เคยสาปแช่งผู้อื่น เพราะในตัวพวกเขาไม่มีความมุ่งร้าย มีแต่ความเมตตาเท่านั้น ความชั่วร้ายที่ผู้อื่นโยนใส่ผู้คนที่ได้รับการชำระให้บริสุทธิ์เหล่านี้ ก็ได้รับการชำระให้บริสุทธิ์ด้วย — ไม่ว่ามันจะอยู่ในรูปแบบใดก็ตาม ในขณะเดียวกัน ผู้ที่ดำเนินชีวิตกับพระเจ้าจะได้รับความสุขอันยิ่งใหญ่ ซึ่งผู้อื่นมองไม่เห็น</w:t>
      </w:r>
    </w:p>
    <w:p w:rsidRPr="00347B46" w:rsidR="00874CA3" w:rsidP="00874CA3" w:rsidRDefault="00874CA3" w14:paraId="74C4C1BB" w14:textId="77777777">
      <w:pPr>
        <w:rPr>
          <w:lang w:val="ru-RU"/>
        </w:rPr>
      </w:pPr>
    </w:p>
    <w:p w:rsidRPr="00C84680" w:rsidR="005C3FC8" w:rsidP="00874CA3" w:rsidRDefault="00BF6B1D" w14:paraId="54A37463" w14:textId="77777777">
      <w:pPr>
        <w:pStyle w:val="Heading4"/>
        <w:rPr>
          <w:lang w:val="ru-RU"/>
        </w:rPr>
      </w:pPr>
      <w:bookmarkStart w:name="_Toc196745381" w:id="138"/>
      <w:bookmarkStart w:name="_Toc196745538" w:id="139"/>
      <w:bookmarkStart w:name="_Toc225094892" w:id="140"/>
      <w:r w:rsidRPr="00C84680">
        <w:rPr>
          <w:lang w:val="ru-RU"/>
        </w:rPr>
        <w:t xml:space="preserve">ตาชั่ว</w:t>
      </w:r>
      <w:bookmarkEnd w:id="138"/>
      <w:bookmarkEnd w:id="139"/>
      <w:bookmarkEnd w:id="140"/>
    </w:p>
    <w:p w:rsidRPr="00C84680" w:rsidR="005C3FC8" w:rsidRDefault="00BF6B1D" w14:paraId="1DB4DF32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ความอิจฉา ซึ่งแฝงความร้ายกาจ สามารถทำร้ายผู้อื่นได้ นี่คือ “ตาชั่ว” — การกระทำของปีศาจ </w:t>
      </w:r>
    </w:p>
    <w:p w:rsidRPr="00C84680" w:rsidR="005C3FC8" w:rsidRDefault="00BF6B1D" w14:paraId="3EE343D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คริสตจักรยอมรับเรื่อง “ตาชั่ว” หรือไม่? </w:t>
      </w:r>
    </w:p>
    <w:p w:rsidRPr="00C84680" w:rsidR="005C3FC8" w:rsidRDefault="00BF6B1D" w14:paraId="2FAECF00" w14:textId="40B5E51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</w:t>
      </w:r>
      <w:r w:rsidRPr="00C84680">
        <w:rPr>
          <w:lang w:val="ru-RU"/>
        </w:rPr>
        <w:t xml:space="preserve"> ใช่ครับ มีคำอธิษฐานพิเศษด้วย</w:t>
      </w:r>
      <w:r w:rsidR="002F08DD">
        <w:rPr>
          <w:lang w:val="ru-RU"/>
        </w:rPr>
        <w:t xml:space="preserve">: ‘เพื่อป้องกัน</w:t>
      </w:r>
      <w:r w:rsidR="009F3FC8">
        <w:rPr>
          <w:lang w:val="ru-RU"/>
        </w:rPr>
        <w:t xml:space="preserve">ตาชั่ว’ (</w:t>
      </w:r>
      <w:r w:rsidR="0044412C">
        <w:rPr>
          <w:rStyle w:val="FootnoteReference"/>
          <w:lang w:val="ru-RU"/>
        </w:rPr>
        <w:footnoteReference w:id="66"/>
      </w:r>
      <w:r w:rsidRPr="00C84680">
        <w:rPr>
          <w:lang w:val="ru-RU"/>
        </w:rPr>
        <w:t xml:space="preserve"> </w:t>
      </w:r>
      <w:r w:rsidR="002F08DD">
        <w:rPr>
          <w:lang w:val="ru-RU"/>
        </w:rPr>
        <w:t xml:space="preserve">)</w:t>
      </w:r>
      <w:r w:rsidR="009F3FC8">
        <w:rPr>
          <w:lang w:val="ru-RU"/>
        </w:rPr>
        <w:t xml:space="preserve"> </w:t>
      </w:r>
      <w:r w:rsidR="002F08DD">
        <w:rPr>
          <w:lang w:val="ru-RU"/>
        </w:rPr>
        <w:t xml:space="preserve">‘ตาชั่ว’ </w:t>
      </w:r>
      <w:r w:rsidRPr="00C84680">
        <w:rPr>
          <w:lang w:val="ru-RU"/>
        </w:rPr>
        <w:t xml:space="preserve">จะทำร้ายผู้อื่นเมื่อบุคคลใดพูดด้วยความอิจฉา </w:t>
      </w:r>
    </w:p>
    <w:p w:rsidRPr="00C84680" w:rsidR="005C3FC8" w:rsidRDefault="00BF6B1D" w14:paraId="6047ED7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มีคนมาขอเครื่องรางเพื่อป้องกันเด็กทารกจากตาชั่วจากเราหลายคนครับ การสวมเครื่องรางแบบนี้ได้หรือไม่ครับ? </w:t>
      </w:r>
    </w:p>
    <w:p w:rsidRPr="00C84680" w:rsidR="005C3FC8" w:rsidRDefault="00BF6B1D" w14:paraId="426CFBF7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ไม่ครับ ไม่ควรทำเช่นนั้น บอกคุณแม่ๆ ให้ติดเครื่องหมายกางเขนบนตัวลูกๆ ของพวกเธอครับ </w:t>
      </w:r>
    </w:p>
    <w:p w:rsidRPr="00C84680" w:rsidR="005C3FC8" w:rsidRDefault="00BF6B1D" w14:paraId="6A0B0C7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เกโรนดาครับ ถ้ามีใครทำสิ่งที่ยอดเยี่ยม แล้วมีคนอื่นชมเชยเขา คนแรกนั้นรับคำชมด้วยความคิดที่ภูมิใจ แล้วสิ่งนั้นถูกทำลายหรือเสียหายไปบ้าง — นี่คือ “ตาชั่ว” หรือไม่ครับ? </w:t>
      </w:r>
    </w:p>
    <w:p w:rsidRPr="00C84680" w:rsidR="005C3FC8" w:rsidRDefault="00BF6B1D" w14:paraId="44EB2ED7" w14:textId="7B2F2DC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ไม่ครับ ไม่ใช่ตาชั่วร้าย ในกรณีนี้ กฎหมายทางจิตวิญญาณเข้ามามีบทบาท พระเจ้าทรงถอนพระคุณของพระองค์ออกจากบุคคลนั้น และนั่นคือเหตุผลที่ความเสียหายเกิดขึ้น ตาชั่วร้ายเกิดขึ้นเพียงในกรณีที่หายากเท่านั้น โดยเฉพาะอย่างยิ่ง ผู้ที่มีความอิจฉาริษยาอย่างร้ายกาจ — ซึ่งมีอยู่น้อยมาก — สามารถส่งตาชั่วร้ายไปยังผู้อื่นได้ ตัวอย่างเช่น ผู้หญิงที่อิจฉาเห็นแม่คนหนึ่งที่มีทารกน้อยน่ารัก แล้วพูดด้วยเจตนาร้ายว่า </w:t>
      </w:r>
      <w:r w:rsidRPr="00C84680">
        <w:rPr>
          <w:lang w:val="ru-RU"/>
        </w:rPr>
        <w:t xml:space="preserve">‘ทำไมฉันไม่มีลูกอย่างนั้นบ้าง? ทำไมพระเจ้าถึงให้ลูกนั้นกับเธอ?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ในกรณีนี้ ทารกนั้นอาจต้องทุกข์ทรมาน: มันจะนอนไม่หลับ เริ่มร้องไห้ และรู้สึกทุกข์ใจ เพราะเธอพูดด้วยเจตนาร้าย และหากเด็กนั้นป่วยและเสียชีวิต ผู้หญิงที่เต็มไปด้วยความอิจฉาริษยาและเจตนาร้ายเช่นนั้นก็จะรู้สึกยินดี ส่วนอีกตัวอย่างหนึ่ง เช่น ผู้หญิงคนหนึ่งเห็นลูกวัวของคนอื่น ต้องการเป็นเจ้าของมันอย่างสุดใจ และสัตว์นั้นก็ตายในไม่ช้า </w:t>
      </w:r>
    </w:p>
    <w:p w:rsidRPr="00347B46" w:rsidR="005C3FC8" w:rsidRDefault="00BF6B1D" w14:paraId="0D70CB9F" w14:textId="6CEDCBA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อย่างไรก็ตาม มักเป็นแม่เองที่ต้องรับผิดชอบต่อความทุกข์ของลูกตัวเอง ตัวอย่างเช่น แม่คนหนึ่งเห็นลูกตัวเล็กผอมแห้งของคนอื่นแล้วพูดว่า: </w:t>
      </w:r>
      <w:r w:rsidRPr="00C84680">
        <w:rPr>
          <w:lang w:val="ru-RU"/>
        </w:rPr>
        <w:t xml:space="preserve">‘ตัวเล็กผอมแห้งอะไรอย่างนี้!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เหลือแต่หนังกับกระดูก!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เธอชื่นชมลูกของตัวเอง แต่กลับดูถูกลูกของผู้อื่น แต่คำพูดที่กล่าวด้วยความมุ่งร้ายต่อลูกของผู้อื่นนั้น กลับส่งผลต่อลูกของเธอเอง และเด็กนั้น ซึ่งไม่ได้มีความผิดอะไรเลย ต้องทนทุกข์ทรมานเพราะแม่ของเขา เด็กน้อยที่น่าสงสารนั้นค่อยๆ ผอมแห้งไปต่อหน้าต่อตาเรา — เป็นการลงโทษแม่ เพื่อให้เธอได้ตระหนักถึงความผิดของตัวเอง แต่แน่นอนว่า ในกรณีนี้ ตัวเด็กเองก็ถูกนับเป็นหนึ่งในผู้พลีชีพ การพิพากษาของพระเจ้านั้นไม่อาจหยั่งรู้ได้</w:t>
      </w:r>
    </w:p>
    <w:p w:rsidRPr="00347B46" w:rsidR="00874CA3" w:rsidP="00874CA3" w:rsidRDefault="00874CA3" w14:paraId="4345D7E2" w14:textId="77777777">
      <w:pPr>
        <w:rPr>
          <w:lang w:val="ru-RU"/>
        </w:rPr>
      </w:pPr>
    </w:p>
    <w:p w:rsidRPr="00C84680" w:rsidR="005C3FC8" w:rsidP="00874CA3" w:rsidRDefault="00BF6B1D" w14:paraId="3B403A40" w14:textId="77777777">
      <w:pPr>
        <w:pStyle w:val="Heading4"/>
        <w:rPr>
          <w:lang w:val="ru-RU"/>
        </w:rPr>
      </w:pPr>
      <w:bookmarkStart w:name="_Toc196745382" w:id="141"/>
      <w:bookmarkStart w:name="_Toc196745539" w:id="142"/>
      <w:bookmarkStart w:name="_Toc225094893" w:id="143"/>
      <w:r w:rsidRPr="00C84680">
        <w:rPr>
          <w:lang w:val="ru-RU"/>
        </w:rPr>
        <w:t xml:space="preserve">พรที่มาจากใจคือพรจากพระเจ้า</w:t>
      </w:r>
      <w:bookmarkEnd w:id="141"/>
      <w:bookmarkEnd w:id="142"/>
      <w:bookmarkEnd w:id="143"/>
    </w:p>
    <w:p w:rsidRPr="00C84680" w:rsidR="005C3FC8" w:rsidRDefault="00BF6B1D" w14:paraId="2A077887" w14:textId="45E5C730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...ดีแล้ว และตอนนี้ฉันเองก็จะ </w:t>
      </w:r>
      <w:r w:rsidRPr="00C84680">
        <w:rPr>
          <w:lang w:val="ru-RU"/>
        </w:rPr>
        <w:t xml:space="preserve">‘ลงโทษคุณด้วยคำสาป</w:t>
      </w:r>
      <w:r w:rsidR="00EF3186">
        <w:rPr>
          <w:lang w:val="ru-RU"/>
        </w:rPr>
        <w:t xml:space="preserve">!’</w:t>
      </w:r>
      <w:r w:rsidRPr="00C84680">
        <w:rPr>
          <w:lang w:val="ru-RU"/>
        </w:rPr>
        <w:t xml:space="preserve"> นี่คือคำสาปของฉัน: </w:t>
      </w:r>
      <w:r w:rsidRPr="00C84680">
        <w:rPr>
          <w:lang w:val="ru-RU"/>
        </w:rPr>
        <w:t xml:space="preserve">‘ขอให้พระเจ้าเติมเต็มหัวใจของพวกท่านด้วยความดีและความรักอันล้นเหลือของพระองค์ จนพวกท่านกลายเป็นคนบ้า เพื่อให้จิตใจของพวกท่านถูกดึงออกจากโลกนี้ และตั้งแต่นี้ไปจะได้อยู่ใกล้ชิดพระองค์ในสวรรค์ ดังนั้น จงบ้าไปด้วยความบ้าอันศักดิ์สิทธิ์จากความรักของพระเจ้า! ขอให้พระเจ้าจุดไฟให้หัวใจของท่านลุกโชนด้วยความรักของพระองค์!</w:t>
      </w:r>
      <w:r w:rsidR="002F08DD">
        <w:rPr>
          <w:lang w:val="ru-RU"/>
        </w:rPr>
        <w:t xml:space="preserve">..” </w:t>
      </w:r>
      <w:r w:rsidRPr="00C84680">
        <w:rPr>
          <w:lang w:val="ru-RU"/>
        </w:rPr>
        <w:t xml:space="preserve">นี่คือประเภทของ </w:t>
      </w:r>
      <w:r w:rsidR="002F08DD">
        <w:rPr>
          <w:lang w:val="ru-RU"/>
        </w:rPr>
        <w:t xml:space="preserve">“คำสาป”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ที่ข้าพเจ้ากำลังส่งไปยังท่าน และอย่าบังคับให้ข้าพเจ้าต้องพูดซ้ำ — เพราะ </w:t>
      </w:r>
      <w:r w:rsidR="002F08DD">
        <w:rPr>
          <w:lang w:val="ru-RU"/>
        </w:rPr>
        <w:t xml:space="preserve">“คำสาป”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ที่เต็มไปด้วยความเมตตานี้เกิดจากใจของข้าพเจ้า และด้วยเหตุนี้จึงมีพลัง แม้เมื่อข้าพเจ้ายังอยู่ที่สถานพักฟื้น</w:t>
      </w:r>
      <w:r w:rsidR="00611B65">
        <w:rPr>
          <w:rStyle w:val="FootnoteReference"/>
          <w:lang w:val="ru-RU"/>
        </w:rPr>
        <w:footnoteReference w:id="67"/>
      </w:r>
      <w:r w:rsidRPr="00C84680">
        <w:rPr>
          <w:lang w:val="ru-RU"/>
        </w:rPr>
        <w:t xml:space="preserve"> ข้าพเจ้าก็รู้สึกสงสารท่านแล้ว บางคนในพวกคุณรอคอยมาแปดปีแล้ว โดยพูดว่า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เราจะ</w:t>
      </w:r>
      <w:r w:rsidR="002F08DD">
        <w:rPr>
          <w:lang w:val="ru-RU"/>
        </w:rPr>
        <w:t xml:space="preserve">ตั้งวัด’ </w:t>
      </w:r>
      <w:r w:rsidRPr="00C84680">
        <w:rPr>
          <w:lang w:val="ru-RU"/>
        </w:rPr>
        <w:t xml:space="preserve">แต่วัดนั้นยังไม่เห็นวี่แววเลย พวกคุณผู้โชคร้ายนั้นถูกบดขยี้จนหมดแรง! แล้วฉันก็พูดกับพวกคุณว่า: </w:t>
      </w:r>
      <w:r w:rsidRPr="00C84680">
        <w:rPr>
          <w:lang w:val="ru-RU"/>
        </w:rPr>
        <w:t xml:space="preserve">‘ทันทีที่ฉันออกจากโรงพยาบาล วัดนั้นจะผุดขึ้นอย่างรวดเร็ว เหมือนเห็ดที่ขึ้นหลังฝนตก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ภายในหนึ่งปี พวกคุณจะได้อยู่ในวัด!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และจริงตามนั้น: ภายในหนึ่งปี วัดก็ถูกสร้างขึ้นแล้ว เมื่อตอนนั้น ที่สถานพักฟื้น ฉันพูดจากใจจริง และพวกคุณมีจิตใจที่เปิดรับ นั่นคือเหตุผลที่พระเจ้าไม่ทอดทิ้งพวกคุณ ฉันหาคำอธิบายอื่นไม่ได้เลย </w:t>
      </w:r>
    </w:p>
    <w:p w:rsidRPr="00C84680" w:rsidR="005C3FC8" w:rsidRDefault="00BF6B1D" w14:paraId="7BA78D42" w14:textId="5823B18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หากคุณรู้สึกเมตตาต่อผู้ที่มีใจถ่อมตัวและขอคุณจากใจจริงให้อธิษฐาน เช่น เพื่อให้เขาได้รับการปลดปล่อยจากความหลงใหลที่กำลังทรมานเขา และคุณบอกเขาว่า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อย่ากลัว คุณจะ</w:t>
      </w:r>
      <w:r w:rsidR="002F08DD">
        <w:rPr>
          <w:lang w:val="ru-RU"/>
        </w:rPr>
        <w:t xml:space="preserve">ดีขึ้น’ </w:t>
      </w:r>
      <w:r w:rsidRPr="00C84680">
        <w:rPr>
          <w:lang w:val="ru-RU"/>
        </w:rPr>
        <w:t xml:space="preserve">แล้ว [ด้วยการทำเช่นนั้น] คุณจะมอบพรอันศักดิ์สิทธิ์ให้แก่เขา ในคำอวยพรที่ดีนี้มีความรักและความเจ็บปวดมากมาย และนั่นคือเหตุผลที่มันมีพลัง สิ่งนี้เป็นที่พอพระทัยพระเจ้า และพระองค์จะทรงทำให้พรนั้นเป็นจริง ดังนั้น ความเจ็บปวดที่คนหนึ่งรู้สึกต่ออีกคนนั้น ในตัวมันเอง ก็เท่ากับเป็นพรแล้ว </w:t>
      </w:r>
    </w:p>
    <w:p w:rsidRPr="00C84680" w:rsidR="005C3FC8" w:rsidRDefault="00BF6B1D" w14:paraId="65E32259" w14:textId="6645D0F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ครั้งหนึ่ง เมื่อผมยังเป็นทหาร ผู้บัญชาการของเราได้ส่งผมไปเพื่อปฏิบัติตามคำสัญญาที่เราได้ให้ไว้กับนักบุญยอห์นผู้ให้บัพติศมา หลังจากที่ท่านได้ช่วยเราในสงคราม เราได้สาบานว่าจะซื้อเชิงเทียนขนาดใหญ่สองอันสำหรับโบสถ์เล็กๆ ที่อุทิศแด่พระนักบุญยอห์นผู้ให้บัพติศมา ดังนั้น ผมจึงต้อง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ไปซื้อเชิงเทียนเหล่านั้น และในขณะเดียวกันก็ต้องคุ้มกันเพื่อนร่วมรบคนหนึ่งไปยังเมืองนาฟแพคโตส</w:t>
      </w:r>
      <w:r w:rsidR="000C7550">
        <w:rPr>
          <w:rStyle w:val="FootnoteReference"/>
          <w:lang w:val="ru-RU"/>
        </w:rPr>
        <w:footnoteReference w:id="68"/>
      </w:r>
      <w:r w:rsidRPr="00C84680">
        <w:rPr>
          <w:lang w:val="ru-RU"/>
        </w:rPr>
        <w:t xml:space="preserve"> เพื่อส่งตัวเขาให้ศาลทหาร ผมยังจำได้ว่านายทหารคนอื่นๆ พูดกับผู้บังคับบัญชาว่า: </w:t>
      </w:r>
      <w:r w:rsidRPr="00C84680">
        <w:rPr>
          <w:lang w:val="ru-RU"/>
        </w:rPr>
        <w:t xml:space="preserve">“อ้า! คุณหาผู้คุ้มกันให้เขาได้แบบนี้เลยหรือ</w:t>
      </w:r>
      <w:r w:rsidR="002F08DD">
        <w:rPr>
          <w:lang w:val="ru-RU"/>
        </w:rPr>
        <w:t xml:space="preserve">!” </w:t>
      </w:r>
      <w:r w:rsidRPr="00C84680">
        <w:rPr>
          <w:lang w:val="ru-RU"/>
        </w:rPr>
        <w:t xml:space="preserve">ชายผู้น่าสงสารที่ผมต้องคุ้มกันนั้นเป็นชาวเอพิรัส</w:t>
      </w:r>
      <w:r w:rsidR="000C7550">
        <w:rPr>
          <w:rStyle w:val="FootnoteReference"/>
          <w:lang w:val="ru-RU"/>
        </w:rPr>
        <w:footnoteReference w:id="69"/>
      </w:r>
      <w:r w:rsidRPr="00C84680">
        <w:rPr>
          <w:lang w:val="ru-RU"/>
        </w:rPr>
        <w:t xml:space="preserve"> เป็นนักดนตรีอาชีพ เป็นคนจน แต่งงานแล้วและมีลูก เขาถูกกล่าวหาว่าก่อเหตุทำร้ายตัวเอง นั่นคือ ทำให้ร่างกายตัวเองได้รับบาดเจ็บเพื่อที่จะถูกส่งไปยังพื้นที่หลังแนวรบ </w:t>
      </w:r>
      <w:r w:rsidRPr="00C84680">
        <w:rPr>
          <w:lang w:val="ru-RU"/>
        </w:rPr>
        <w:t xml:space="preserve">“ดีกว่า,” เขาให้เหตุผล, “ที่จะมีชีวิตอยู่ด้วยขาหนึ่งขา </w:t>
      </w:r>
      <w:r w:rsidR="002F08DD">
        <w:rPr>
          <w:lang w:val="ru-RU"/>
        </w:rPr>
        <w:t xml:space="preserve">ยังดีกว่าถูกฆ่า” </w:t>
      </w:r>
      <w:r w:rsidRPr="00C84680">
        <w:rPr>
          <w:lang w:val="ru-RU"/>
        </w:rPr>
        <w:t xml:space="preserve">ก่อนอื่น เราเดินทางไปยังเมืองอากรินิโอ (Agrinio),</w:t>
      </w:r>
      <w:r w:rsidR="000C7550">
        <w:rPr>
          <w:rStyle w:val="FootnoteReference"/>
          <w:lang w:val="ru-RU"/>
        </w:rPr>
        <w:footnoteReference w:id="70"/>
      </w:r>
      <w:r w:rsidRPr="00C84680">
        <w:rPr>
          <w:lang w:val="ru-RU"/>
        </w:rPr>
        <w:t xml:space="preserve"> ที่เขามีเพื่อนรู้จักอยู่บ้าง </w:t>
      </w:r>
      <w:r w:rsidRPr="00C84680">
        <w:rPr>
          <w:lang w:val="ru-RU"/>
        </w:rPr>
        <w:t xml:space="preserve">“ไปกันเถอะ,” เขาพูด, </w:t>
      </w:r>
      <w:r w:rsidR="002F08DD">
        <w:rPr>
          <w:lang w:val="ru-RU"/>
        </w:rPr>
        <w:t xml:space="preserve">“ไปเยี่ยมพวกเขาสักหน่อย” </w:t>
      </w:r>
      <w:r w:rsidRPr="00C84680">
        <w:rPr>
          <w:lang w:val="ru-RU"/>
        </w:rPr>
        <w:t xml:space="preserve">“ได้ครับ,” ผมตอบ, </w:t>
      </w:r>
      <w:r w:rsidR="002F08DD">
        <w:rPr>
          <w:lang w:val="ru-RU"/>
        </w:rPr>
        <w:t xml:space="preserve">“ไปกันเถอะ”</w:t>
      </w:r>
      <w:r w:rsidRPr="00C84680">
        <w:rPr>
          <w:lang w:val="ru-RU"/>
        </w:rPr>
        <w:t xml:space="preserve">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ไปนี่ ไป</w:t>
      </w:r>
      <w:r w:rsidR="002F08DD">
        <w:rPr>
          <w:lang w:val="ru-RU"/>
        </w:rPr>
        <w:t xml:space="preserve">นั่น’ </w:t>
      </w:r>
      <w:r w:rsidRPr="00C84680">
        <w:rPr>
          <w:lang w:val="ru-RU"/>
        </w:rPr>
        <w:t xml:space="preserve">— ผมจะทำอย่างไรได้ล่ะ? ผมต้องตามเขาไปทุกที่ โอ้ ช่างเป็นความทุกข์ทรมานอะไรเช่นนี้! ยิ่งไปกว่านั้น เขายังไม่อยากให้ผมส่งตัวเขาไปให้ศาลทหาร แต่ผมเองก็รู้สึกสงสารเขา; ผมรู้สึกเห็นใจเขาอย่างลึกซึ้ง และผมจึงพูดกับเขาว่า: </w:t>
      </w:r>
      <w:r w:rsidRPr="00C84680">
        <w:rPr>
          <w:lang w:val="ru-RU"/>
        </w:rPr>
        <w:t xml:space="preserve">“คุณจะเห็นเอง — ทุกอย่างจะคลี่คลายไปอย่างดี และคุณจะอยู่ดีกว่าใครก็ตาม! ผู้บัญชาการของเราจะส่งจดหมายชี้แจงเกี่ยวกับคดีของคุณ และพวกเขาจะจัดให้คุณไปอยู่ที่ใดสักแห่งที่สงบ — เพื่อที่คุณจะได้ช่วยเหลือลูกๆ ของคุณ </w:t>
      </w:r>
      <w:r w:rsidR="002F08DD">
        <w:rPr>
          <w:lang w:val="ru-RU"/>
        </w:rPr>
        <w:t xml:space="preserve">และชีวิตของคุณจะปลอดภัย”</w:t>
      </w:r>
      <w:r w:rsidRPr="00C84680">
        <w:rPr>
          <w:lang w:val="ru-RU"/>
        </w:rPr>
        <w:t xml:space="preserve"> เมื่อเราถึงนาฟแพคโตสในที่สุด เราได้ทราบว่าจดหมายจากผู้บัญชาการได้ส่งถึงคณะกรรมการพิจารณาคดีแล้ว และคดีของทหารที่ยิงผิดตัวนั้นได้ถูกปิดลงแล้ว ทั้งที่เขาเคยต้องเผชิญกับการประหารชีวิต — นั่นคือช่วงสงคราม ยุคสมัยที่โหดร้าย ผู้บัญชาการรู้สึกสงสารเขา เพราะเขาเป็นหัวหน้าครอบครัว จึงแต่งตั้งเขาให้เป็นพ่อครัวที่ศูนย์จัดสรรทหารใหม่ ครอบครัวของเขาย้ายมาอยู่ใกล้ศูนย์นี้ และเขาผ่านช่วงสงครามมาได้ดีกว่าใครๆ; และเนื่องจากทหารบางครั้งไม่มาทานอาหารกลางวันที่โรงอาหาร เขาจึงมีอาหารเหลือ ซึ่งเขาใช้เลี้ยงลูกๆ ของเขา หลังสงครามจบลง ทุกคนต่างบอกเขาว่า: </w:t>
      </w:r>
      <w:r w:rsidRPr="00C84680">
        <w:rPr>
          <w:lang w:val="ru-RU"/>
        </w:rPr>
        <w:t xml:space="preserve">‘คุณมีชีวิตที่ดีกว่าใครๆ!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เพราะเราติดอยู่ในภูเขา ท่ามกลางหิมะ สิ่งที่ผมอธิษฐานให้เขาเป็นสิ่งที่พระเจ้าทรงพอพระทัย เพราะผมอธิษฐานด้วยใจที่เจ็บปวด จากใจจริง นั่นคือเหตุผลที่พระเจ้าประทานพรนี้ให้เขา </w:t>
      </w:r>
    </w:p>
    <w:p w:rsidRPr="00C84680" w:rsidR="005C3FC8" w:rsidRDefault="00BF6B1D" w14:paraId="55A99675" w14:textId="59AA849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ผมยังจำเหตุการณ์คล้ายกันอีกเรื่อง — เมื่อผมอยู่ที่โคนิตซา ในวัดสโตมิออน เมื่อวันที่ 8 กันยายน วัดได้จัดงานฉลองวันนักบุญผู้คุ้มครอง — วันประสูติของพระมารดาอันศักดิ์สิทธิ์ที่สุด หลังจากงานฉลองเสร็จสิ้น ผู้มาสักการะได้ทิ้งสถานที่ไว้อย่างไม่เป็นระเบียบ ผมจึงเริ่มจัดเก็บอย่างเงียบๆ ผมสังเกตเห็นว่าน้องสาวของผมและหญิงสาวอีกคนได้อยู่ช่วยผม หญิงสาวคนที่สองนี้มีพี่น้องสองคน — คนหนึ่งอายุมากกว่า อีกคนอายุน้อยกว่า ทั้งสองคนได้แต่งงานแล้ว ส่วนตัวเธอยังไม่ได้แต่งงานเลย เธอมีจิตวิญญาณที่เสียสละอย่างแท้จริง! เธออยู่ช่วยจนเมื่อเราทำความสะอาดและจัดระเบียบทุกอย่างเรียบร้อยแล้ว เธอกล่าวว่า: </w:t>
      </w:r>
      <w:r w:rsidRPr="00C84680">
        <w:rPr>
          <w:lang w:val="ru-RU"/>
        </w:rPr>
        <w:t xml:space="preserve">“พ่อครับ ถ้ามีงานอื่นที่ต้องทำ เราจะ</w:t>
      </w:r>
      <w:r w:rsidR="002F08DD">
        <w:rPr>
          <w:lang w:val="ru-RU"/>
        </w:rPr>
        <w:t xml:space="preserve">อยู่ต่อและทำทุกอย่างที่จำเป็นครับ”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“จิตใจที่เอื้อเฟื้อเผื่อแผ่จริงๆ!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ฉันคิดในใจ ฉันเดินเข้าไปในโบสถ์และพูดจากใจจริงว่า: </w:t>
      </w:r>
      <w:r w:rsidRPr="00C84680">
        <w:rPr>
          <w:lang w:val="ru-RU"/>
        </w:rPr>
        <w:t xml:space="preserve">“พระมารดาผู้ศักดิ์สิทธิ์ที่สุดของพระเจ้า โปรดดูแลเธอด้วยพระองค์เองเถิด ฉันไม่มีอะไร</w:t>
      </w:r>
      <w:r w:rsidR="002F08DD">
        <w:rPr>
          <w:lang w:val="ru-RU"/>
        </w:rPr>
        <w:t xml:space="preserve">จะให้เธอเลย” </w:t>
      </w:r>
      <w:r w:rsidRPr="00C84680">
        <w:rPr>
          <w:lang w:val="ru-RU"/>
        </w:rPr>
        <w:t xml:space="preserve">แต่ถึงแม้ฉันจะมีอะไรให้ เธอก็คงไม่รับอะไรไปอยู่ดี แล้วเกิดอะไรขึ้น? เธอกลับบ้าน และที่นั่นมีเพื่อนร่วมงานเก่าของฉันรออยู่ — ไม่ใช่แค่เด็กหนุ่มธรรมดา แต่เป็นเพชรแท้ ชายที่ดีมากจากครอบครัวที่ดี ทั้งสองแต่งงานกันและใช้ชีวิตอย่างมีความสุขตลอดไป คุณเห็นไหมว่าพระมารดาผู้ศักดิ์สิทธิ์ที่สุดของพระเจ้าได้ตอบแทนเธออย่างไร! </w:t>
      </w:r>
    </w:p>
    <w:p w:rsidRPr="00C84680" w:rsidR="005C3FC8" w:rsidP="00F96B85" w:rsidRDefault="005C3FC8" w14:paraId="65FDF672" w14:textId="77777777">
      <w:pPr>
        <w:rPr>
          <w:lang w:val="ru-RU"/>
        </w:rPr>
      </w:pPr>
    </w:p>
    <w:p w:rsidRPr="00C84680" w:rsidR="005C3FC8" w:rsidP="00F96B85" w:rsidRDefault="005C3FC8" w14:paraId="5AE45B7D" w14:textId="1D198B9C">
      <w:pPr>
        <w:rPr>
          <w:lang w:val="ru-RU"/>
        </w:rPr>
      </w:pPr>
    </w:p>
    <w:p w:rsidRPr="00C84680" w:rsidR="005C3FC8" w:rsidP="00874CA3" w:rsidRDefault="00874CA3" w14:paraId="0596AFB8" w14:textId="072E0BCF">
      <w:pPr>
        <w:pStyle w:val="Heading3"/>
        <w:rPr>
          <w:lang w:val="ru-RU"/>
        </w:rPr>
      </w:pPr>
      <w:bookmarkStart w:name="_Toc196745383" w:id="144"/>
      <w:bookmarkStart w:name="_Toc196745540" w:id="145"/>
      <w:bookmarkStart w:name="_Toc225094894" w:id="146"/>
      <w:r w:rsidRPr="00C84680">
        <w:rPr>
          <w:lang w:val="ru-RU"/>
        </w:rPr>
        <w:t xml:space="preserve">บทที่</w:t>
      </w:r>
      <w:r w:rsidRPr="00347B46">
        <w:rPr>
          <w:lang w:val="ru-RU"/>
        </w:rPr>
        <w:t xml:space="preserve"> 6</w:t>
      </w:r>
      <w:r w:rsidRPr="00C84680" w:rsidR="00BF6B1D">
        <w:rPr>
          <w:lang w:val="ru-RU"/>
        </w:rPr>
        <w:t xml:space="preserve">.</w:t>
      </w:r>
      <w:r w:rsidRPr="00874CA3">
        <w:rPr>
          <w:lang w:val="ru-RU"/>
        </w:rPr>
        <w:t xml:space="preserve"> </w:t>
      </w:r>
      <w:r w:rsidRPr="00347B46">
        <w:rPr>
          <w:lang w:val="ru-RU"/>
        </w:rPr>
        <w:br/>
      </w:r>
      <w:r w:rsidRPr="00C84680" w:rsidR="00BF6B1D">
        <w:rPr>
          <w:lang w:val="ru-RU"/>
        </w:rPr>
        <w:t xml:space="preserve">เกี่ยวกับวิธีที่บาปนำมาซึ่งความโชคร้าย</w:t>
      </w:r>
      <w:bookmarkEnd w:id="144"/>
      <w:bookmarkEnd w:id="145"/>
      <w:bookmarkEnd w:id="146"/>
    </w:p>
    <w:p w:rsidRPr="00C84680" w:rsidR="005C3FC8" w:rsidRDefault="00BF6B1D" w14:paraId="00DFC92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คุณฉีดยาฆ่าแมลงลงบนต้นไม้เพื่อกำจัดหนอนไหม? </w:t>
      </w:r>
    </w:p>
    <w:p w:rsidRPr="00C84680" w:rsidR="005C3FC8" w:rsidRDefault="00BF6B1D" w14:paraId="24340C6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ฉันทำแล้วค่ะ เกโรนดา </w:t>
      </w:r>
    </w:p>
    <w:p w:rsidRPr="00C84680" w:rsidR="005C3FC8" w:rsidRDefault="00BF6B1D" w14:paraId="7BCC5FDF" w14:textId="67FDBA4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มีแม่ชีอย่างพวกคุณมากมาย แต่กลับฆ่าหนอนผีเสื้อไม่กี่ตัวไม่ได้เลย! เมื่อตั๊กแตนบุกทุ่งนาในช่วงการยึดครอง ที่นี่ในชาลคิดิกี</w:t>
      </w:r>
      <w:r w:rsidR="00F96B85">
        <w:rPr>
          <w:rStyle w:val="FootnoteReference"/>
          <w:lang w:val="ru-RU"/>
        </w:rPr>
        <w:footnoteReference w:id="71"/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พวกเขาได้นำเข็มขัดศักดิ์สิทธิ์ของพระแม่มารีผู้ศักดิ์สิทธิ์ที่สุด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จากวัดวาโตเปดี</w:t>
      </w:r>
      <w:r w:rsidR="008F7988">
        <w:rPr>
          <w:rStyle w:val="FootnoteReference"/>
          <w:lang w:val="ru-RU"/>
        </w:rPr>
        <w:footnoteReference w:id="72"/>
      </w:r>
      <w:r w:rsidRPr="00C84680">
        <w:rPr>
          <w:lang w:val="ru-RU"/>
        </w:rPr>
        <w:t xml:space="preserve"> — และตั๊กแตนก็ตกลงทะเลทั้งฝูง และในเอพิรัส ผมยังจำได้ว่าพวกมันปกคลุมทุ่งนาเหมือนหิมะ เราทุกคนจึงออกไปยังทุ่งนา — รวบรวมตั๊กแตนด้วยผ้าปูที่นอนและนำมันไปทิ้ง และตอนนั้นเกิดภาวะขาดแคลนอาหารอย่างรุนแรง! คุณไม่ควรถามถึงมันเลย… ข้าวสาลีฟื้นตัวได้หลังจากตั๊กแตน แต่ตอนนั้นมันอ่อนแอมากแล้ว </w:t>
      </w:r>
    </w:p>
    <w:p w:rsidRPr="00C84680" w:rsidR="005C3FC8" w:rsidRDefault="00BF6B1D" w14:paraId="6A86E9E7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ภัยจากตั๊กแตน สงคราม ภัยแล้ง โรคภัย — เหล่านี้คือภัยพิบัติ และไม่ใช่ว่าพระเจ้าต้องการลงโทษมนุษยชาติด้วยวิธีนี้; ไม่เลย ภัยพิบัติเหล่านี้เป็นผลจากการที่มนุษยชาติห่างไกลจากพระเจ้า ทุกสิ่งนี้เกิดขึ้นเพราะผู้คนหันหลังให้พระเจ้า และความโกรธของพระเจ้าก็มา — เพื่อให้ผู้คนระลึกถึงพระเจ้าและขอความช่วยเหลือจากพระองค์ ไม่ใช่ว่าพระเจ้าเป็นผู้จัดฉากทุกสิ่งนี้และออกคำสั่งให้ภัยพิบัติต่าง ๆ ตกลงมาบนมนุษย์ ไม่ใช่เลย แต่พระเจ้า เมื่อเห็นความชั่วร้ายของมนุษย์จะไปถึงขั้นใด และรู้ว่าพวกเขาจะไม่เปลี่ยนแปลง จึงทรงยอมให้ภัยพิบัติเกิดขึ้น — เพื่อทำให้พวกเขากลับมาสู่สติ นี่ไม่ได้หมายความว่าพระเจ้าเป็นผู้จัดฉากทุกสิ่งนี้ด้วยพระองค์เอง </w:t>
      </w:r>
    </w:p>
    <w:p w:rsidRPr="00C84680" w:rsidR="005C3FC8" w:rsidRDefault="00BF6B1D" w14:paraId="54C83D20" w14:textId="200434B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พระเจ้าได้สั่งให้โยชูวา</w:t>
      </w:r>
      <w:r w:rsidR="008F7988">
        <w:rPr>
          <w:rStyle w:val="FootnoteReference"/>
          <w:lang w:val="ru-RU"/>
        </w:rPr>
        <w:footnoteReference w:id="73"/>
      </w:r>
      <w:r w:rsidRPr="00C84680">
        <w:rPr>
          <w:lang w:val="ru-RU"/>
        </w:rPr>
        <w:t xml:space="preserve"> ไม่ให้ทำลายชนเผ่าผู้ไม่เชื่อพระเจ้าหนึ่งชนเผ่า — ชาวฟิลิสเตีย — เพื่อว่าเมื่อชาวอิสราเอลลืมพระเจ้า ชาวฟิลิสเตียจะกลายเป็นภัยพิบัติต่อพวกเขา ดังนั้น เมื่อชาวอิสราเอลหันหลังให้พระเจ้า ปีศาจจึงใช้อำนาจของตน ยุยง </w:t>
      </w:r>
      <w:r w:rsidR="002F08DD">
        <w:rPr>
          <w:lang w:val="ru-RU"/>
        </w:rPr>
        <w:t xml:space="preserve">‘พี่น้อง’</w:t>
      </w:r>
      <w:r w:rsidRPr="00C84680">
        <w:rPr>
          <w:lang w:val="ru-RU"/>
        </w:rPr>
        <w:t xml:space="preserve"> ของมัน </w:t>
      </w:r>
      <w:r w:rsidRPr="00C84680">
        <w:rPr>
          <w:lang w:val="ru-RU"/>
        </w:rPr>
        <w:t xml:space="preserve">— ชาวฟิลิสเตีย — ให้ไปทำสงครามกับชาวอิสราเอล พวกมันจับทารกชาวอิสราเอลแล้วทุบหัวลงกับหินเพื่อทำลาย [พวกเขาทั้งหมด] แต่เมื่อศัตรูโจมตีอิสราเอลโดยไม่ใช่ความผิดของชาวยิว พระเจ้าเองก็ทรงต่อสู้อยู่ข้างชาวยิว พระเจ้าทรงโจมตีชนชาติต่างศาสนาด้วยลูกหินที่</w:t>
      </w:r>
      <w:r w:rsidRPr="00C84680">
        <w:rPr>
          <w:lang w:val="ru-RU"/>
        </w:rPr>
        <w:t xml:space="preserve">ตกลงมา</w:t>
      </w:r>
      <w:r w:rsidR="008F7988">
        <w:rPr>
          <w:rStyle w:val="FootnoteReference"/>
          <w:lang w:val="ru-RU"/>
        </w:rPr>
        <w:footnoteReference w:id="74"/>
      </w:r>
      <w:r w:rsidRPr="00C84680">
        <w:rPr>
          <w:lang w:val="ru-RU"/>
        </w:rPr>
        <w:t xml:space="preserve"> และทำลายพวกเขา เพราะในกรณีนั้น ชาวอิสราเอลมีสิทธิ์ได้รับการแทรกแซงจากพระเจ้า </w:t>
      </w:r>
    </w:p>
    <w:p w:rsidRPr="00C84680" w:rsidR="005C3FC8" w:rsidRDefault="00BF6B1D" w14:paraId="20DDD848" w14:textId="654C2C4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พระเจ้าได้ให้คำสัญญาเกี่ยวกับวิหารของโซโลมอนไว้กี่ครั้ง! แต่กระนั้น วิหารนั้นถูกเผาและทำลายไปกี่ครั้ง! เมื่อประชาชนอิสราเอลหันหลังให้พระเจ้า ผู้เผยพระวจนะก็เริ่มร้องเรียกประชาชนและกระตุ้นให้พวกเขากลับใจ แต่ความพยายามของพวกเขาก็ไร้ผล: มันเหมือนการโยนถั่วลันเตาใส่กำแพง ประชาชนปลอบใจตัวเองด้วยความคิดต่อไปนี้: </w:t>
      </w:r>
      <w:r w:rsidRPr="00C84680">
        <w:rPr>
          <w:lang w:val="ru-RU"/>
        </w:rPr>
        <w:t xml:space="preserve">‘เมื่อโซโลมอนสร้างวิหาร พระเจ้าได้ประทานพรมากมาย และตรัสว่าจากสถานที่นี้ ทุกคนจะได้รับพรและได้รับการชำระให้บริสุทธิ์</w:t>
      </w:r>
      <w:r w:rsidR="0057582F">
        <w:rPr>
          <w:rStyle w:val="FootnoteReference"/>
          <w:lang w:val="ru-RU"/>
        </w:rPr>
        <w:footnoteReference w:id="75"/>
      </w:r>
      <w:r w:rsidRPr="00C84680">
        <w:rPr>
          <w:lang w:val="ru-RU"/>
        </w:rPr>
        <w:t xml:space="preserve"> ดังนั้น ทุกสิ่งนี้จะยังคงอยู่โดยปลอดภัย — ทั้งกำแพงของเราและวิหารของเรา </w:t>
      </w:r>
      <w:r w:rsidR="002F08DD">
        <w:rPr>
          <w:lang w:val="ru-RU"/>
        </w:rPr>
        <w:t xml:space="preserve">พระเจ้าได้ทรงสัญญาไว้เช่นนั้น’</w:t>
      </w:r>
      <w:r w:rsidRPr="00C84680">
        <w:rPr>
          <w:lang w:val="ru-RU"/>
        </w:rPr>
        <w:t xml:space="preserve"> ใช่ พระเจ้าได้ให้คำสัญญานั้นจริง แต่มีเงื่อนไขว่าชาวอิสราเอลเองต้องดำเนินชีวิตอย่างชอบธรรม พระเจ้าได้ประทานพระคุณของพระองค์แก่พระวิหารของโซโลมอน แต่เมื่อชาวอิสราเอลหยุดปฏิบัติตามพระบัญญัติ ด้วยความอนุญาตของพระองค์ พระวิหารจึงถูกเผาหรือถูกทำลายจนสิ้นซาก แต่เมื่อพวกเขาสำนึกผิด ชาวอิสราเอลก็สร้างวิหารขึ้นใหม่ ตัวอย่างเช่น เมื่อพวกเขาหันหลังให้พระเจ้าในสมัยกษัตริย์เศเดคียาห์ เนบูคัดเนสซาร์ก็มา จุดไฟเผาวิหาร ทำลายกำแพงเมืองเยรูซาเล็ม และนำชาวยิวไปเป็นเชลยในบาบิโลนด้วยโซ่ตรวน</w:t>
      </w:r>
      <w:r w:rsidR="0057582F">
        <w:rPr>
          <w:rStyle w:val="FootnoteReference"/>
          <w:lang w:val="ru-RU"/>
        </w:rPr>
        <w:footnoteReference w:id="76"/>
      </w:r>
      <w:r w:rsidRPr="00C84680">
        <w:rPr>
          <w:lang w:val="ru-RU"/>
        </w:rPr>
        <w:t xml:space="preserve"> แน่นอนว่า ผู้ที่ไร้ความผิดก็ถูกนำไปเป็นเชลยด้วย แต่คนเหล่านี้ได้รับผลกรรมที่ยุติธรรม ผู้ที่มีความผิดมากได้ชดใช้ความผิดนั้นแล้ว ส่วนผู้ที่ต้องทนทุกข์ ซึ่งความผิดไม่มากนัก ก็ได้รับผลกรรมที่เบากว่า เมื่อมีผู้ใดก่อให้เกิดความโกรธของพระเจ้า และผู้บริสุทธิ์ก็ต้องทนทุกข์ไปด้วย แม้ผู้บริสุทธิ์ที่ทนทุกข์จะได้รับรางวัล แต่ผู้ที่ทำให้พวกเขาต้องทนทุกข์นั้นยังคงเป็นอาชญากรอยู่ เพราะผู้บริสุทธิ์เหล่านั้นสามารถรับมรดกอาณาจักรสวรรค์ได้โดยไม่ต้องทนทุกข์ แต่ตอนนี้พวกเขากลับต้องทนทุกข์ </w:t>
      </w:r>
    </w:p>
    <w:p w:rsidRPr="00C84680" w:rsidR="005C3FC8" w:rsidRDefault="00BF6B1D" w14:paraId="79BF0BF5" w14:textId="7C9F169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เราต้องตระหนักว่า ผู้เชื่อที่รักษาพระบัญญัติของพระเจ้าจะได้รับพระคุณจากพระเจ้า และพระเจ้า — จะกล่าวอย่างไรดี —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โดยไม่มี</w:t>
      </w:r>
      <w:r w:rsidR="002F08DD">
        <w:rPr>
          <w:lang w:val="ru-RU"/>
        </w:rPr>
        <w:t xml:space="preserve">ข้อผิดพลาด’ </w:t>
      </w:r>
      <w:r w:rsidRPr="00C84680">
        <w:rPr>
          <w:lang w:val="ru-RU"/>
        </w:rPr>
        <w:t xml:space="preserve">จะทรงช่วยเหลือพวกเขาผ่านช่วงเวลาที่ยากลำบากเหล่านี้ ผมได้ยินว่ามีโรคใหม่ปรากฏขึ้นในอเมริกา</w:t>
      </w:r>
      <w:r w:rsidR="0057582F">
        <w:rPr>
          <w:rStyle w:val="FootnoteReference"/>
          <w:lang w:val="ru-RU"/>
        </w:rPr>
        <w:footnoteReference w:id="77"/>
      </w:r>
      <w:r w:rsidRPr="00C84680">
        <w:rPr>
          <w:lang w:val="ru-RU"/>
        </w:rPr>
        <w:t xml:space="preserve"> ผู้ที่มีชีวิตอยู่อย่างผิดธรรมชาติและเต็มไปด้วยบาปจำนวนมากติดเชื้อและเสียชีวิต และตอนนี้ผมได้ทราบว่าโรคนี้ได้ปรากฏขึ้นที่นี่ด้วย ท่านเห็นไหมครับ ไม่ใช่พระเจ้าที่ทำลายมนุษย์ — แต่เป็นมนุษย์เองที่กำลัง</w:t>
      </w:r>
      <w:r w:rsidRPr="00C84680">
        <w:rPr>
          <w:lang w:val="ru-RU"/>
        </w:rPr>
        <w:t xml:space="preserve">กำจัดเพื่อนร่วมเผ่าพันธุ์ของตนเอง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และทำลายตัวเอง ในคำอื่น ๆ ไม่ใช่พระเจ้าที่ลงโทษพวกเขา แต่ด้วยชีวิตที่เต็มไปด้วยบาปของพวกเขาเอง พวกเขากำลังก่อให้เกิดการลงโทษต่อตัวเอง และชัดเจนว่าผู้ที่มีชีวิตไร้ความหมายกำลังถูกคัดออก </w:t>
      </w:r>
    </w:p>
    <w:p w:rsidRPr="00C84680" w:rsidR="005C3FC8" w:rsidRDefault="00BF6B1D" w14:paraId="313AB2F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ทำไมพวกเขาจึงหาวิธีรักษาโรคมะเร็งไม่ได้? เป็นเพราะพระเจ้าไม่อนุญาต หรือเพราะมนุษย์เองไม่ขอความช่วยเหลือจากพระเจ้า? </w:t>
      </w:r>
    </w:p>
    <w:p w:rsidRPr="00347B46" w:rsidR="005C3FC8" w:rsidRDefault="00BF6B1D" w14:paraId="33F1467D" w14:textId="0C87A8B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ปัญหาคือ แม้จะพบวิธีรักษาโรคมะเร็งได้ ก็จะมีโรคอื่นปรากฏขึ้นแทน ก่อนหน้านี้คือโรคทуберคูลโลซิส — เมื่อพบวิธีรักษาโรคทуберคูลโลซิสแล้ว — โรคมะเร็งก็ปรากฏขึ้น และหากพระเจ้าช่วยเราเอาชนะโรคมะเร็งได้ โรคอื่นก็จะปรากฏขึ้นอีก มนุษย์เองจะเป็นสาเหตุของการเกิดโรคใหม่ ๆ และเรื่องนี้จะไม่มีวันสิ้นสุด</w:t>
      </w:r>
    </w:p>
    <w:p w:rsidRPr="00347B46" w:rsidR="00874CA3" w:rsidP="00874CA3" w:rsidRDefault="00874CA3" w14:paraId="230EC293" w14:textId="77777777">
      <w:pPr>
        <w:rPr>
          <w:lang w:val="ru-RU"/>
        </w:rPr>
      </w:pPr>
    </w:p>
    <w:p w:rsidRPr="00C84680" w:rsidR="005C3FC8" w:rsidP="00874CA3" w:rsidRDefault="00BF6B1D" w14:paraId="4A29F430" w14:textId="77777777">
      <w:pPr>
        <w:pStyle w:val="Heading4"/>
        <w:rPr>
          <w:lang w:val="ru-RU"/>
        </w:rPr>
      </w:pPr>
      <w:bookmarkStart w:name="_Toc196745384" w:id="147"/>
      <w:bookmarkStart w:name="_Toc196745541" w:id="148"/>
      <w:bookmarkStart w:name="_Toc225094895" w:id="149"/>
      <w:r w:rsidRPr="00C84680">
        <w:rPr>
          <w:lang w:val="ru-RU"/>
        </w:rPr>
        <w:t xml:space="preserve">ทุกสิ่งที่พระเจ้าทรงอนุญาตล้วนเพื่อประโยชน์ของมนุษยชาติ</w:t>
      </w:r>
      <w:bookmarkEnd w:id="147"/>
      <w:bookmarkEnd w:id="148"/>
      <w:bookmarkEnd w:id="149"/>
    </w:p>
    <w:p w:rsidRPr="00C84680" w:rsidR="005C3FC8" w:rsidRDefault="00BF6B1D" w14:paraId="4689B9E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ทำไมพระเจ้าจึงทรงอนุญาตให้มีความโชคร้ายบางอย่างเกิดขึ้น? </w:t>
      </w:r>
    </w:p>
    <w:p w:rsidRPr="00C84680" w:rsidR="005C3FC8" w:rsidRDefault="00BF6B1D" w14:paraId="2CAE361A" w14:textId="187FF50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อาจมีหลายเหตุผลสำหรับเรื่องนี้ ในบางกรณี พระเจ้าทรงอนุญาตให้ภัยพิบัติเกิดขึ้น เพื่อให้เกิดสิ่งที่ดีกว่าจากมัน ส่วนในบางกรณีอื่น </w:t>
      </w:r>
      <w:r w:rsidRPr="00C84680">
        <w:rPr>
          <w:lang w:val="ru-RU"/>
        </w:rPr>
        <w:t xml:space="preserve">ๆ ก็เพื่อวัตถุประสงค์</w:t>
      </w:r>
      <w:r w:rsidRPr="00C84680">
        <w:rPr>
          <w:lang w:val="ru-RU"/>
        </w:rPr>
        <w:t xml:space="preserve"> </w:t>
      </w:r>
      <w:r w:rsidR="002F08DD">
        <w:rPr>
          <w:lang w:val="ru-RU"/>
        </w:rPr>
        <w:t xml:space="preserve">‘การสอน’ </w:t>
      </w:r>
      <w:r w:rsidRPr="00C84680">
        <w:rPr>
          <w:lang w:val="ru-RU"/>
        </w:rPr>
        <w:t xml:space="preserve">บางคนได้รับผลกรรมที่สมควร ส่วนคนอื่นต้องชดใช้บาปของตน — ไม่มีสิ่งใดที่สูญเปล่า จงรู้ไว้ว่าทุกสิ่งที่พระเจ้าทรงอนุญาตนั้นล้วนทำด้วยความรักต่อมนุษยชาติ แม้กระทั่งการตายของผู้คนก็ตาม เพราะพระ</w:t>
      </w:r>
      <w:r w:rsidRPr="00C84680">
        <w:rPr>
          <w:lang w:val="ru-RU"/>
        </w:rPr>
        <w:t xml:space="preserve">เจ้าทรง </w:t>
      </w:r>
      <w:r w:rsidR="002F08DD">
        <w:rPr>
          <w:lang w:val="ru-RU"/>
        </w:rPr>
        <w:t xml:space="preserve">‘เมตตา’ </w:t>
      </w:r>
      <w:r w:rsidRPr="00C84680">
        <w:rPr>
          <w:lang w:val="ru-RU"/>
        </w:rPr>
        <w:t xml:space="preserve">จงระลึกถึงว่าผู้เผยพระวจนะเอลียาห์ได้ประหารชีวิตผู้คนไปกี่คน?</w:t>
      </w:r>
      <w:r w:rsidR="007F50CA">
        <w:rPr>
          <w:rStyle w:val="FootnoteReference"/>
          <w:lang w:val="ru-RU"/>
        </w:rPr>
        <w:footnoteReference w:id="78"/>
      </w:r>
      <w:r w:rsidRPr="00C84680">
        <w:rPr>
          <w:lang w:val="ru-RU"/>
        </w:rPr>
        <w:t xml:space="preserve"> สามร้อยนักบวชของบาอัล! เขาได้กล่าวกับพวกเขาว่า: </w:t>
      </w:r>
      <w:r w:rsidRPr="00C84680">
        <w:rPr>
          <w:lang w:val="ru-RU"/>
        </w:rPr>
        <w:t xml:space="preserve">‘จงอธิษฐานเถิด และข้าพเจ้าก็จะอธิษฐานด้วย’ ‘ไฟของใครที่ลุกขึ้นเอง </w:t>
      </w:r>
      <w:r w:rsidR="002F08DD">
        <w:rPr>
          <w:lang w:val="ru-RU"/>
        </w:rPr>
        <w:t xml:space="preserve">นั่นคือพระเจ้าที่แท้จริง’ </w:t>
      </w:r>
      <w:r w:rsidRPr="00C84680">
        <w:rPr>
          <w:lang w:val="ru-RU"/>
        </w:rPr>
        <w:t xml:space="preserve">แล้วนักบวชของบาอัลก็เริ่มร้องขึ้นว่า: </w:t>
      </w:r>
      <w:r w:rsidRPr="00C84680">
        <w:rPr>
          <w:i/>
          <w:iCs/>
          <w:lang w:val="ru-RU"/>
        </w:rPr>
        <w:t xml:space="preserve">‘ฟังเราเถิด พระเจ้าบาอัลของเรา ฟังเราเถิด!</w:t>
      </w:r>
      <w:r w:rsidR="002F08DD">
        <w:rPr>
          <w:i/>
          <w:iCs/>
          <w:lang w:val="ru-RU"/>
        </w:rPr>
        <w:t xml:space="preserve">’ </w:t>
      </w:r>
      <w:r w:rsidRPr="00C84680">
        <w:rPr>
          <w:lang w:val="ru-RU"/>
        </w:rPr>
        <w:t xml:space="preserve">แต่ไม่มีคำตอบแม้คำเดียว </w:t>
      </w:r>
      <w:r w:rsidRPr="00C84680">
        <w:rPr>
          <w:lang w:val="ru-RU"/>
        </w:rPr>
        <w:t xml:space="preserve">‘พระเจ้าของพวกท่าน’ ผู้เผยพระวจนะเอลียาห์กล่าวกับพวกเขา ‘กำลังยุ่งอยู่กับเรื่องอื่น จึงไม่ได้ยินพวกท่าน’ “มาเถอะ ตะโกนให้ดังขึ้น!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พวกเขายังคงตะโกนต่อไป และตามประเพณีของพวกเขา ก็ใช้มีดกรีดร่างกายตนเอง เพื่อให้ความเจ็บปวดทำให้เสียงร้องของพวกเขาดังขึ้น และบาอัลจะได้ยิน ในที่สุด เมื่อพวกเขาไม่ประสบความสำเร็จอะไรเลย ผู้เผยพระวจนะเอลียาห์กล่าวว่า </w:t>
      </w:r>
      <w:r w:rsidR="002F08DD">
        <w:rPr>
          <w:lang w:val="ru-RU"/>
        </w:rPr>
        <w:t xml:space="preserve">“ราดน้ำให้ไม้ของฉันเปียก” </w:t>
      </w:r>
      <w:r w:rsidRPr="00C84680">
        <w:rPr>
          <w:lang w:val="ru-RU"/>
        </w:rPr>
        <w:t xml:space="preserve">แล้วบอกพวกเขาว่า </w:t>
      </w:r>
      <w:r w:rsidR="002F08DD">
        <w:rPr>
          <w:i/>
          <w:iCs/>
          <w:lang w:val="ru-RU"/>
        </w:rPr>
        <w:t xml:space="preserve">“ทำอย่างนี้สามครั้ง”</w:t>
      </w:r>
      <w:r w:rsidRPr="00C84680">
        <w:rPr>
          <w:lang w:val="ru-RU"/>
        </w:rPr>
        <w:t xml:space="preserve"> พวกเขาเทน้ำลงบนไม้และเครื่องบูชา—ครั้งหนึ่ง แล้วอีกครั้ง และอีกครั้ง! พวกเขาเทน้ำมากจนไม้เปียกชุ่ม และน้ำไหลล้นไปรอบแท่นบูชา ทันทีที่ผู้เผยพระวจนะเอลียาห์อธิษฐาน ไฟก็ตกลงมาจากสวรรค์และเผาผลาญทุกสิ่งที่วางไว้บนแท่นบูชาเพื่อถวายเป็นเครื่องบูชา—รวมถึงแท่นบูชาเองด้วย! </w:t>
      </w:r>
      <w:r w:rsidRPr="00C84680">
        <w:rPr>
          <w:lang w:val="ru-RU"/>
        </w:rPr>
        <w:t xml:space="preserve">“จับนักบวชเหล่านั้นไว้” ผู้เผยพระวจนะกล่าวกับประชาชน “เพราะพวกเขากำลังนำประชาชนให้</w:t>
      </w:r>
      <w:r w:rsidR="002F08DD">
        <w:rPr>
          <w:lang w:val="ru-RU"/>
        </w:rPr>
        <w:t xml:space="preserve">หลงผิดไปสู่การบูชารูปเคารพ” </w:t>
      </w:r>
      <w:r w:rsidRPr="00C84680">
        <w:rPr>
          <w:lang w:val="ru-RU"/>
        </w:rPr>
        <w:t xml:space="preserve">แล้วเขาก็ประหารชีวิตผู้เผยพระวจนะเท็จทั้งหมดนั้น </w:t>
      </w:r>
    </w:p>
    <w:p w:rsidRPr="00C84680" w:rsidR="005C3FC8" w:rsidRDefault="00BF6B1D" w14:paraId="325E5318" w14:textId="6C8ABCB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หลายคนกล่าวว่า: </w:t>
      </w:r>
      <w:r w:rsidRPr="00C84680">
        <w:rPr>
          <w:lang w:val="ru-RU"/>
        </w:rPr>
        <w:t xml:space="preserve">‘ขออภัย แต่ผู้เผยพระวจนะเอลียาห์จะลงโทษคนจำนวนมากได้อย่างไร?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ในพระเจ้าไม่มีความโหดร้าย และในตัวผู้เผยพระวจนะก็ไม่มีเช่นกัน อย่างไรก็ตาม ณ เวลานั้น นักบวชผู้บูชาสิ่งเทียมเท็จได้นำทั้งชาติให้หลงทางไปแล้ว จนถึงจุดที่ผู้เผยพระวจนะต้องกล่าวว่าเขาถูกทิ้งให้อยู่เพียงลำพัง! ลองคิดดูสิ! แต่ยิ่งไปกว่านั้น นักบวชผู้บูชาภาพปั้นต้องทนทุกข์ทรมานจากบาดแผลที่ตนเองก่อขึ้นมากกว่าจากดาบของศาสดาเอลียาห์ ซึ่งได้ยุติความทุกข์ทรมานของพวกเขา ความเจ็บปวดจากการทรมานตนเองนั้นยิ่งใหญ่กว่า ท่านเห็นไหม: ทุกสิ่งที่พระเจ้าทรงอนุญาตล้วนเกิดจากความรักต่อมนุษยชาติ ในขณะที่บาดแผลที่พวกเขาสร้างขึ้นเองนั้นกลับเป็นความทุกข์ทรมานอย่างแสนสาหัสสำหรับพวกเขาเอง </w:t>
      </w:r>
    </w:p>
    <w:p w:rsidRPr="00C84680" w:rsidR="005C3FC8" w:rsidRDefault="00BF6B1D" w14:paraId="67A69CC7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และทำไมครับ เกโรนดา การลงโทษของพระเจ้าในพันธสัญญาเดิมจึงมาอย่างรวดเร็วเช่นนั้น? </w:t>
      </w:r>
    </w:p>
    <w:p w:rsidRPr="00347B46" w:rsidR="005C3FC8" w:rsidRDefault="00BF6B1D" w14:paraId="7DD96F0E" w14:textId="1648CCE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ชาวพันธสัญญาเดิมเข้าใจภาษาและกฎหมายนั้น พระเจ้าในสมัยนั้นกับปัจจุบันเป็นพระองค์เดียวกัน แต่กฎหมายพันธสัญญาเดิมถูกกำหนดไว้สำหรับประชาชนในยุคนั้น เพราะพวกเขาไม่สามารถเข้าใจได้ด้วยวิธีอื่น อย่าให้กฎหมายพันธสัญญาเดิมดูโหดร้ายหรือแตกต่างจากพระกิตติคุณ สำหรับยุคนั้น กฎหมายนั้นเป็นประโยชน์ ไม่ใช่กฎหมายที่รุนแรง แต่เป็นรุ่นนั้นเองที่รุนแรง ผู้คนในปัจจุบันแน่นอนว่าสามารถก่อการกระทำที่โหดร้ายยิ่งกว่าได้ แต่ตอนนี้ อย่างน้อยพวกเขาก็สามารถเข้าใจเรื่องนี้ได้ ในยุคนี้ เพียงแค่แสงไฟกระพริบ ผู้คนก็เต็มไปด้วยความเกรงขาม! แต่ในสมัยนั้น พระเจ้าทรงกระทำทุกสิ่งทุกอย่าง! ลองคิดดู: พระองค์ได้ลงโทษฟาโรห์ด้วยภัยพิบัติสิบประการเพื่อนำชนชาติอิสราเอลออกจากอียิปต์; พระองค์ได้แยก</w:t>
      </w:r>
      <w:r w:rsidRPr="00C84680">
        <w:rPr>
          <w:lang w:val="ru-RU"/>
        </w:rPr>
        <w:t xml:space="preserve">ทะเลแดง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เพื่อให้พวกเขาสามารถผ่านไปได้ ในเวลากลางวัน พระองค์ให้เมฆมาปกคลุมเพื่อป้องกันพวกเขาจากแสงแดดที่แผดเผา และในเวลากลางคืน พระองค์ให้เสาไฟมาชี้นำทางให้พวกเขา และหลังจากปาฏิหาริย์ทั้งหมดนี้ พวกเขากลับถึงขั้นขอให้สร้างลูกวัวทองขึ้นมา และเริ่มบูชามันเป็นพระเจ้า!</w:t>
      </w:r>
      <w:r w:rsidR="005C5CA3">
        <w:rPr>
          <w:rStyle w:val="FootnoteReference"/>
          <w:lang w:val="ru-RU"/>
        </w:rPr>
        <w:footnoteReference w:id="79"/>
      </w:r>
      <w:r w:rsidRPr="00C84680">
        <w:rPr>
          <w:lang w:val="ru-RU"/>
        </w:rPr>
        <w:t xml:space="preserve"> คนสมัยนี้ไม่มีทางจะพูดว่าลูกวัวตัวใดตัวหนึ่งจะสามารถนำพวกเขาไปสู่ดินแดนแห่งคำสัญญาได้ แม้ในล้านปีก็ตาม</w:t>
      </w:r>
    </w:p>
    <w:p w:rsidRPr="00347B46" w:rsidR="00874CA3" w:rsidP="00874CA3" w:rsidRDefault="00874CA3" w14:paraId="5695C6E0" w14:textId="77777777">
      <w:pPr>
        <w:rPr>
          <w:lang w:val="ru-RU"/>
        </w:rPr>
      </w:pPr>
    </w:p>
    <w:p w:rsidRPr="00C84680" w:rsidR="005C3FC8" w:rsidP="00874CA3" w:rsidRDefault="00BF6B1D" w14:paraId="19867A74" w14:textId="77777777">
      <w:pPr>
        <w:pStyle w:val="Heading4"/>
        <w:rPr>
          <w:lang w:val="ru-RU"/>
        </w:rPr>
      </w:pPr>
      <w:bookmarkStart w:name="_Toc196745385" w:id="150"/>
      <w:bookmarkStart w:name="_Toc196745542" w:id="151"/>
      <w:bookmarkStart w:name="_Toc225094896" w:id="152"/>
      <w:r w:rsidRPr="00C84680">
        <w:rPr>
          <w:lang w:val="ru-RU"/>
        </w:rPr>
        <w:t xml:space="preserve">วันนี้ พระเจ้าถูกผลักให้อยู่ท้ายสุด</w:t>
      </w:r>
      <w:bookmarkEnd w:id="150"/>
      <w:bookmarkEnd w:id="151"/>
      <w:bookmarkEnd w:id="152"/>
    </w:p>
    <w:p w:rsidRPr="00C84680" w:rsidR="005C3FC8" w:rsidRDefault="00BF6B1D" w14:paraId="57146C1C" w14:textId="4C86DFD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พระเจ้าผู้ทรงดีงามประทานพรอันอุดมสมบูรณ์แก่เรา อย่าให้เราเป็นคนไม่รู้จักบุญคุณ และอย่าให้เราไปยั่วยุพระพิโรธของพระองค์ เพราะ </w:t>
      </w:r>
      <w:r w:rsidR="002F08DD">
        <w:rPr>
          <w:lang w:val="ru-RU"/>
        </w:rPr>
        <w:t xml:space="preserve">‘พระพิโรธ</w:t>
      </w:r>
      <w:r w:rsidRPr="00C84680">
        <w:rPr>
          <w:i/>
          <w:iCs/>
          <w:lang w:val="ru-RU"/>
        </w:rPr>
        <w:t xml:space="preserve">ของพระเจ้ากำลังจะ</w:t>
      </w:r>
      <w:r w:rsidR="002F08DD">
        <w:rPr>
          <w:lang w:val="ru-RU"/>
        </w:rPr>
        <w:t xml:space="preserve">มาถึงลูกหลานผู้ไม่เชื่อฟัง’</w:t>
      </w:r>
      <w:r w:rsidR="005C5CA3">
        <w:rPr>
          <w:rStyle w:val="FootnoteReference"/>
          <w:lang w:val="ru-RU"/>
        </w:rPr>
        <w:footnoteReference w:id="80"/>
      </w:r>
      <w:r w:rsidRPr="00C84680">
        <w:rPr>
          <w:lang w:val="ru-RU"/>
        </w:rPr>
        <w:t xml:space="preserve"> อย่าให้เราเองกลายเป็นลูกหลานเช่นนั้น ผู้คนในยุคของเราไม่เคยประสบกับสงครามหรือความอดอยาก </w:t>
      </w:r>
      <w:r w:rsidR="002F08DD">
        <w:rPr>
          <w:lang w:val="ru-RU"/>
        </w:rPr>
        <w:t xml:space="preserve">‘และเราไม่ต้องการพระเจ้าด้วย’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พวกเขาพูดเช่นนั้น พวกเขามีทุกสิ่ง จึงไม่เห็นคุณค่าของสิ่งใดเลย อย่างไรก็ตาม หากช่วงเวลาที่ยากลำบากมาถึง—ความอดอยากหรือสิ่งคล้ายคลึงกัน—และพวกเขาไม่มีอะไรกิน พวกเขาก็จะเข้าใจอย่างแท้จริงถึงคุณค่าของก้อนขนมปังธรรมดา แยมธรรมดา และทุกสิ่งที่พวกเขาจะถูกพรากไป หากเราไม่ถวายเกียรติแด่พระเจ้า พระองค์จะทรงอนุญาตให้บททดสอบบางอย่างมาสู่เรา — เพื่อให้เราได้เห็นคุณค่าของสิ่งที่เรามี แต่หากเราเห็นคุณค่าของสิ่งที่เรามี พระเจ้าจะไม่ทรงอนุญาตให้สิ่งชั่วร้ายใดๆ มาถึงเรา </w:t>
      </w:r>
    </w:p>
    <w:p w:rsidRPr="00C84680" w:rsidR="005C3FC8" w:rsidRDefault="00BF6B1D" w14:paraId="45846250" w14:textId="659DEB0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ในอดีต เมื่อยังไม่มีสิ่งอำนวยความสะดวกมากมายเช่นนี้ เมื่อวิทยาศาสตร์ยังไม่ได้ก้าวหน้าไปไกลขนาดนี้ ผู้คนต้องหันไปพึ่งพระเจ้าในทุกความยากลำบาก และพระเจ้าก็ทรงช่วยเหลือพวกเขา แต่ปัจจุบันนี้ เมื่อวิทยาศาสตร์ได้ประสบความสำเร็จอย่างยิ่งใหญ่ พระเจ้ากลับถูกผลักให้อยู่เบื้องหลัง วันนี้ ผู้คนใช้ชีวิตโดยไม่มีพระเจ้า วางแผนทำสิ่งนี้สิ่งนั้น วางความหวังไว้กับหน่วยดับเพลิง กับบ่อน้ำบาดาล กับสิ่งต่าง ๆ มากมาย… แต่ผู้คนจะทำอะไรได้โดยไม่มีพระเจ้า? พวกเขาจะนำความพิโรธของพระเจ้ามาสู่ตัวเองเท่านั้น ท่านเห็นแล้วใช่ไหม: เมื่อไม่มีฝน ผู้คนไม่พูดว่า </w:t>
      </w:r>
      <w:r w:rsidR="002F08DD">
        <w:rPr>
          <w:lang w:val="ru-RU"/>
        </w:rPr>
        <w:t xml:space="preserve">‘มาอธิษฐานต่อพระเจ้ากันเถอะ’ </w:t>
      </w:r>
      <w:r w:rsidRPr="00C84680">
        <w:rPr>
          <w:lang w:val="ru-RU"/>
        </w:rPr>
        <w:t xml:space="preserve">แต่กลับพูดว่า </w:t>
      </w:r>
      <w:r w:rsidR="002F08DD">
        <w:rPr>
          <w:lang w:val="ru-RU"/>
        </w:rPr>
        <w:t xml:space="preserve">‘มาขุดบ่อน้ำกันเถอะ’ </w:t>
      </w:r>
      <w:r w:rsidRPr="00C84680">
        <w:rPr>
          <w:lang w:val="ru-RU"/>
        </w:rPr>
        <w:t xml:space="preserve">ปัญหาคือ เนื่องจากความก้าวหน้าทางเทคโนโลยีทั้งหมดนี้ ไม่เพียงแต่ผู้ไม่เชื่อเท่านั้นที่คิดเช่นนี้ แต่แม้แต่ผู้เชื่อก็เริ่มคิดเช่นนี้ด้วย — และพวกเขากำลังค่อยๆ ลืมไปว่าพระเจ้าทรงมีฤทธิ์อำนาจ โชคดีที่พระเจ้าทรงอดทนต่อเรา แต่ผู้คนกลับไม่ตระหนักเลยว่าพระเจ้ากำลังดูแลพวกเขาอยู่ </w:t>
      </w:r>
    </w:p>
    <w:p w:rsidRPr="00C84680" w:rsidR="005C3FC8" w:rsidRDefault="00BF6B1D" w14:paraId="02BC5F5F" w14:textId="14B213F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ครั้งหนึ่ง มีคนไม่กี่คนมาหาผมและเริ่มพูดว่า</w:t>
      </w:r>
      <w:r w:rsidR="009F3FC8">
        <w:rPr>
          <w:lang w:val="ru-RU"/>
        </w:rPr>
        <w:t xml:space="preserve">: </w:t>
      </w:r>
      <w:r w:rsidRPr="00C84680">
        <w:rPr>
          <w:lang w:val="ru-RU"/>
        </w:rPr>
        <w:t xml:space="preserve">‘เราไม่ต้องการพระเจ้า: </w:t>
      </w:r>
      <w:r w:rsidR="002F08DD">
        <w:rPr>
          <w:lang w:val="ru-RU"/>
        </w:rPr>
        <w:t xml:space="preserve">เรามีบ่อน้ำ</w:t>
      </w:r>
      <w:r w:rsidRPr="00C84680">
        <w:rPr>
          <w:lang w:val="ru-RU"/>
        </w:rPr>
        <w:t xml:space="preserve">อาร์เทเซียนแล้ว’ และนี่เกิดขึ้นในช่วงเวลาที่เรากำลังต้องการขอให้พระเจ้าทรงทำปาฏิหาริย์พิเศษมากกว่าที่เคย — เพราะมนุษย์ได้บิดเบือนธรรมชาติไปแล้วด้วยมือของตนเอง ครั้งหนึ่ง ผมกำลังชมเมฆ — ลมพัดพาเมฆไปมา; เมฆจะรวมตัวกันที่แห่งหนึ่ง แล้วลอยไปแห่งอื่น แล้วลอยขึ้น แล้วตกลง... ลมเริ่มพัดแรงขึ้นและเริ่มกระจายเมฆฝนออกไป แต่แทนที่จะพูดว่า </w:t>
      </w:r>
      <w:r w:rsidR="002F08DD">
        <w:rPr>
          <w:lang w:val="ru-RU"/>
        </w:rPr>
        <w:t xml:space="preserve">‘ตอนนี้พระเจ้าต้องทำปาฏิหาริย์ที่แท้จริงเพื่อหยุดยั้งเมฆฝนไว้’ </w:t>
      </w:r>
      <w:r w:rsidRPr="00C84680">
        <w:rPr>
          <w:lang w:val="ru-RU"/>
        </w:rPr>
        <w:t xml:space="preserve">ผู้คนกลับพูดว่า </w:t>
      </w:r>
      <w:r w:rsidR="002F08DD">
        <w:rPr>
          <w:lang w:val="ru-RU"/>
        </w:rPr>
        <w:t xml:space="preserve">‘เราไม่ต้องการพระเจ้า’ </w:t>
      </w:r>
      <w:r w:rsidRPr="00C84680">
        <w:rPr>
          <w:lang w:val="ru-RU"/>
        </w:rPr>
        <w:t xml:space="preserve">โชคดีที่พระเจ้าไม่ถือคำพูดของเราเป็นเรื่องจริงจัง มิฉะนั้น เราคงอยู่ในสภาพที่น่าเวทนา </w:t>
      </w:r>
    </w:p>
    <w:p w:rsidRPr="00C84680" w:rsidR="005C3FC8" w:rsidRDefault="00BF6B1D" w14:paraId="0FA37DDB" w14:textId="2D47A0A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ในการค้นหาแหล่งน้ำ ผู้คนกำลังขุดบ่อน้ำอาร์เทเซียนลงลึกถึง 100–150 เมตร แต่กลับไม่พบน้ำเลย ในเมืองนาฟปลิโอ</w:t>
      </w:r>
      <w:r w:rsidR="0027456B">
        <w:rPr>
          <w:rStyle w:val="FootnoteReference"/>
          <w:lang w:val="ru-RU"/>
        </w:rPr>
        <w:footnoteReference w:id="81"/>
      </w:r>
      <w:r w:rsidRPr="00C84680">
        <w:rPr>
          <w:lang w:val="ru-RU"/>
        </w:rPr>
        <w:t xml:space="preserve"> ได้มีการขุดบ่อน้ำลงลึกถึง 180 เมตร — แต่แทนที่จะได้น้ำจืด กลับพบน้ำทะเลแทน มีบางกลุ่มตัดสินใจเปลี่ยนทิศทางแม่น้ำเอเลโนส</w:t>
      </w:r>
      <w:r w:rsidR="0027456B">
        <w:rPr>
          <w:rStyle w:val="FootnoteReference"/>
          <w:lang w:val="ru-RU"/>
        </w:rPr>
        <w:footnoteReference w:id="82"/>
      </w:r>
      <w:r w:rsidRPr="009F3FC8" w:rsidR="0027456B">
        <w:rPr>
          <w:lang w:val="ru-RU"/>
        </w:rPr>
        <w:t xml:space="preserve"> </w:t>
      </w:r>
      <w:r w:rsidRPr="00C84680">
        <w:rPr>
          <w:lang w:val="ru-RU"/>
        </w:rPr>
        <w:t xml:space="preserve">ไปยังกรุงเอเธนส์ แต่การเปลี่ยนทิศทางแม่น้ำนี้ไปยังกรุงเอเธนส์จะใช้เวลาทำงานถึงสิบปีและก่อให้เกิดค่าใช้จ่ายมหาศาล และแม้จะทำได้ น้ำนี้ก็จะหมดไปในที่สุด ผู้คนไม่พูดว่า </w:t>
      </w:r>
      <w:r w:rsidR="002F08DD">
        <w:rPr>
          <w:lang w:val="ru-RU"/>
        </w:rPr>
        <w:t xml:space="preserve">‘เราได้ทำบาปแล้ว’</w:t>
      </w:r>
      <w:r w:rsidRPr="00C84680">
        <w:rPr>
          <w:lang w:val="ru-RU"/>
        </w:rPr>
        <w:t xml:space="preserve"> เมื่อเร็วๆ นี้ ในช่วงที่แห้งแล้ง</w:t>
      </w:r>
      <w:r w:rsidR="0027456B">
        <w:rPr>
          <w:rStyle w:val="FootnoteReference"/>
          <w:lang w:val="ru-RU"/>
        </w:rPr>
        <w:footnoteReference w:id="83"/>
      </w:r>
      <w:r w:rsidRPr="00C84680">
        <w:rPr>
          <w:lang w:val="ru-RU"/>
        </w:rPr>
        <w:t xml:space="preserve"> นักการเมืองคนหนึ่งได้ปรากฏตัวในหมู่บ้านห่างไกลแห่งหนึ่ง และบอกกับชาวบ้านว่าจะติดตั้งระบบบำบัดน้ำเสียในหมู่บ้านของพวกเขา — เพื่อให้พวกเขามีน้ำดื่ม และพวกเขากลับมองโครงการนี้ว่าเป็นเรื่องที่น่าทึ่ง! แต่</w:t>
      </w:r>
      <w:r w:rsidRPr="00C84680">
        <w:rPr>
          <w:lang w:val="ru-RU"/>
        </w:rPr>
        <w:t xml:space="preserve">การคิดถึง</w:t>
      </w:r>
      <w:r w:rsidRPr="00C84680">
        <w:rPr>
          <w:lang w:val="ru-RU"/>
        </w:rPr>
        <w:t xml:space="preserve">เรื่อง</w:t>
      </w:r>
      <w:r w:rsidRPr="00C84680">
        <w:rPr>
          <w:lang w:val="ru-RU"/>
        </w:rPr>
        <w:t xml:space="preserve">เช่นนี้เองก็ถือว่าไม่เหมาะสม </w:t>
      </w:r>
      <w:r w:rsidRPr="00C84680">
        <w:rPr>
          <w:lang w:val="ru-RU"/>
        </w:rPr>
        <w:t xml:space="preserve">—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! ลองดูสิว่ามนุษย์ได้มาถึงขั้นไหนแล้ว — ดื่ม, ขออภัยในคำพูดของผม, ปัสสาวะของตัวเอง! หากเรื่องแบบนี้เกิดขึ้นในเมืองใหญ่ใด ๆ ที่ผู้คนได้หลงทางจาก [ทางที่ถูกต้อง] แล้ว ก็ยังพอมีข้อแก้ตัวได้บ้าง เพราะในเมืองนั้นพวกเขาถูกกระแสโลกีย์พัดพาไป แต่เมื่อชาวหมู่บ้านห่างไกลได้รับข้อเสนอให้ทำให้ปัสสาวะของตนเองบริสุทธิ์แล้วดื่มมัน และพวกเขา (แทนที่จะหันสายตาไปหาพระเจ้า พูดเพียงคำเดียวว่า </w:t>
      </w:r>
      <w:r w:rsidR="002F08DD">
        <w:rPr>
          <w:i/>
          <w:iCs/>
          <w:lang w:val="ru-RU"/>
        </w:rPr>
        <w:t xml:space="preserve">‘ข้าพเจ้าได้ทำบาป’ </w:t>
      </w:r>
      <w:r w:rsidRPr="00C84680">
        <w:rPr>
          <w:lang w:val="ru-RU"/>
        </w:rPr>
        <w:t xml:space="preserve">และรับน้ำจากพระองค์) กลับมองข้อเสนอนี้เป็นเรื่องจริงจัง — นั่นคือสิ่งที่น่าสะพรึงกลัว </w:t>
      </w:r>
    </w:p>
    <w:p w:rsidRPr="00C84680" w:rsidR="005C3FC8" w:rsidRDefault="00BF6B1D" w14:paraId="0E1FF2D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และในวัดหนึ่งบนภูเขาศักดิ์สิทธิ์ พวกเขาคิดออกว่าจะปลูกต้นสนแล้วขายให้อุตสาหกรรมกระดาษ และพระเจ้าได้ลงโทษพวกเขา — ต้นไม้ทุกต้นที่พวกเขาปลูกไว้ก็เหี่ยวแห้งไปหมด พี่น้องเอ๋ย ภูเขาศักดิ์สิทธิ์นี้จะต้องกลายเป็นผู้ผลิตผ้าเช็ดปากและกระดาษชำระไปเพื่ออะไร? คุณรู้ตัวหรือไม่ว่ากำลังเกิดอะไรขึ้น? ดังนั้นพวกเขาจึงทำงานหนัก ปลูกต้นไม้ และทุกสิ่งที่พวกเขาปลูกก็เหี่ยวแห้งไปหมด ความโกรธเกรี้ยวของพระเจ้า!… </w:t>
      </w:r>
    </w:p>
    <w:p w:rsidRPr="00C84680" w:rsidR="005C3FC8" w:rsidRDefault="00BF6B1D" w14:paraId="7AB3AFA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 ท่านคิดว่าพวกเขาตระหนักถึงความผิดพลาดของตัวเองแล้วหรือยัง? </w:t>
      </w:r>
    </w:p>
    <w:p w:rsidRPr="00C84680" w:rsidR="005C3FC8" w:rsidRDefault="00BF6B1D" w14:paraId="5A67083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อา, นั่นแหละคือประเด็น—พวกเขาไม่รู้ตัวเลย! หลังจากนั้น พวกเขานำเครื่องขุดเจาะจากเยอรมนีมาเพื่อสูบน้ำจากใต้ดินลึก ผลคือ แม้แต่น้ำที่มีอยู่ก่อนหน้านั้นก็หายไปหมด คุณเห็นแล้วใช่ไหมว่า การทำสิ่งต่าง ๆ ด้วยวิธีที่เห็นแก่ตัวจะนำไปสู่อะไร หากสูญเสียความไวต่อจิตวิญญาณ! นั่นคือเหตุผลที่ความเคารพกำลังค่อยๆ หายไปจากชีวิตในวัด พวกเขาไม่เข้าใจว่าหากไม่มีฝน ไม่มีอะไรจะช่วยได้ — แม้แต่น้ำที่ยังเหลืออยู่ในอ่างเก็บน้ำก็จะหายไป ผู้คนพึ่งพาแต่เหตุผลเพียงอย่างเดียว ในขณะที่ผลักพระเจ้าไปอยู่ในอันดับสุดท้าย </w:t>
      </w:r>
    </w:p>
    <w:p w:rsidRPr="00C84680" w:rsidR="005C3FC8" w:rsidRDefault="00BF6B1D" w14:paraId="3DB3F330" w14:textId="05C89E8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พระคัมภีร์เดิมได้บรรยายเหตุการณ์เช่นนี้ไว้</w:t>
      </w:r>
      <w:r w:rsidR="00CC0B82">
        <w:rPr>
          <w:rStyle w:val="FootnoteReference"/>
          <w:lang w:val="ru-RU"/>
        </w:rPr>
        <w:footnoteReference w:id="84"/>
      </w:r>
      <w:r w:rsidRPr="00C84680">
        <w:rPr>
          <w:lang w:val="ru-RU"/>
        </w:rPr>
        <w:t xml:space="preserve"> ระหว่างที่ชาวซีเรียล้อมเมืองซามารียา เมืองนี้ถึงขั้นขาดน้ำอย่างสิ้นเชิง ภัยพิบัติอันน่าสะพรึงกลัวจึงเกิดขึ้น: ความอดอยากเข้าครอบงำ สัตว์เลี้ยงตายหมด และแม่ๆ ต้องถึงขั้นกินลูกของตัวเอง ผู้เผยพระวจนะเอลีชาได้ไปพบผู้ดูแลของกษัตริย์โยรัม และกล่าวกับเขาว่า </w:t>
      </w:r>
      <w:r w:rsidRPr="00C84680">
        <w:rPr>
          <w:lang w:val="ru-RU"/>
        </w:rPr>
        <w:t xml:space="preserve">‘สัตว์เลี้ยงได้ตายหมดแล้ว ผู้คนกำลังตายเพราะความหิว </w:t>
      </w:r>
      <w:r w:rsidR="002F08DD">
        <w:rPr>
          <w:lang w:val="ru-RU"/>
        </w:rPr>
        <w:t xml:space="preserve">แต่พระเจ้าจะส่งความช่วยเหลือมาให้เรา’ </w:t>
      </w:r>
      <w:r w:rsidRPr="00C84680">
        <w:rPr>
          <w:lang w:val="ru-RU"/>
        </w:rPr>
        <w:t xml:space="preserve">ผู้ดูแลนั้นมองทุกสิ่งจากมุมมองทางตรรกะ </w:t>
      </w:r>
      <w:r w:rsidRPr="00C84680">
        <w:rPr>
          <w:lang w:val="ru-RU"/>
        </w:rPr>
        <w:t xml:space="preserve">‘พระองค์จะช่วยอย่างไร?’ เขาถามผู้เผยพระวจนะ “หรือว่าพระองค์จะส่งมันลงมาจากสวรรค์?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“วันพรุ่งนี้” ผู้เผยพระวจนะตอบ “พระเจ้าจะส่งความช่วยเหลือมาให้เรา แต่ท่านจะไม่ใช่ผู้ที่</w:t>
      </w:r>
      <w:r w:rsidR="002F08DD">
        <w:rPr>
          <w:lang w:val="ru-RU"/>
        </w:rPr>
        <w:t xml:space="preserve">ได้รับประโยชน์จากมัน” </w:t>
      </w:r>
      <w:r w:rsidRPr="00C84680">
        <w:rPr>
          <w:lang w:val="ru-RU"/>
        </w:rPr>
        <w:t xml:space="preserve">และจริงตามนั้น ในวันถัดไป พระเจ้าได้ก่อให้เกิดความตื่นตระหนกอย่างรุนแรงในค่ายของศัตรู ชาวซีเรียได้ยินเสียงกีบม้ากระทืบและเสียงรถศึกกระทบกัน; หูของพวกเขาอื้ออึง และคิดว่าชาวอียิปต์มาช่วยชาวอิสราเอลแล้ว พวกเขาจึงหนีไป ทิ้งทุกสิ่งทุกอย่างที่ตนมี—เต็นท์ อาหาร และอาวุธ—ไว้ในค่าย และเมื่อพวกเขากลับถึงบ้านเกิด ผู้ล่อลวงได้ก่อความสับสนอย่างรุนแรงในหมู่พวกเขา จนทำให้ชายหนึ่งร้อยแปดหมื่นคนฆ่ากันเอง ในขณะเดียวกัน ผู้ป่วยโรคเรื้อรังสี่คนที่นั่งอยู่หน้าประตูเมืองซามารียา พูดกันว่า: </w:t>
      </w:r>
      <w:r w:rsidRPr="00C84680">
        <w:rPr>
          <w:lang w:val="ru-RU"/>
        </w:rPr>
        <w:t xml:space="preserve">‘เราไม่เข้าไปในค่ายศัตรูดีไหม—บางทีเราอาจหาอาหารได้บ้าง? “อย่างไรก็ดี </w:t>
      </w:r>
      <w:r w:rsidR="002F08DD">
        <w:rPr>
          <w:lang w:val="ru-RU"/>
        </w:rPr>
        <w:t xml:space="preserve">เราก็ต้องตายอยู่ดี” </w:t>
      </w:r>
      <w:r w:rsidRPr="00C84680">
        <w:rPr>
          <w:lang w:val="ru-RU"/>
        </w:rPr>
        <w:t xml:space="preserve">พวกเขาเดินไปใกล้เต็นท์หนึ่ง — ไม่มีใครอยู่เลย พวกเขาเดินไปใกล้เต็นท์อีกหลัง — ก็ไม่มีใครอยู่เช่นกัน! ไม่เห็นศัตรูแม้แต่คนเดียว! พวกเขาเก็บอาหารและเสบียง — จนเต็มถุงใหญ่หลายใบ แล้วพวกเขากลับเข้าเมืองและบอกชาวอิสราเอลว่าศัตรูได้ยกเลิกการล้อมเมืองแล้ว แต่ชาวอิสราเอลตัดสินใจว่านี่เป็นกลอุบายทางทหาร </w:t>
      </w:r>
      <w:r w:rsidRPr="00C84680">
        <w:rPr>
          <w:lang w:val="ru-RU"/>
        </w:rPr>
        <w:t xml:space="preserve">“ศัตรูได้ซ่อนตัวไปแล้ว” พวกเขากล่าว “เพื่อบังคับให้เราเปิดประตู</w:t>
      </w:r>
      <w:r w:rsidR="002F08DD">
        <w:rPr>
          <w:lang w:val="ru-RU"/>
        </w:rPr>
        <w:t xml:space="preserve">เมืองและเข้าเมืองได้” </w:t>
      </w:r>
      <w:r w:rsidRPr="00C84680">
        <w:rPr>
          <w:lang w:val="ru-RU"/>
        </w:rPr>
        <w:t xml:space="preserve">แล้วผู้บัญชาการคนหนึ่งเสนอว่า: </w:t>
      </w:r>
      <w:r w:rsidRPr="00C84680">
        <w:rPr>
          <w:lang w:val="ru-RU"/>
        </w:rPr>
        <w:t xml:space="preserve">“เรายังมีม้าเหลืออยู่ห้าตัว บางทีเราควรส่งทหารไปลาดตระเวนเพื่อดูว่าเกิดอะไรขึ้น?</w:t>
      </w:r>
      <w:r w:rsidR="002F08DD">
        <w:rPr>
          <w:lang w:val="ru-RU"/>
        </w:rPr>
        <w:t xml:space="preserve">”</w:t>
      </w:r>
      <w:r w:rsidRPr="00C84680">
        <w:rPr>
          <w:lang w:val="ru-RU"/>
        </w:rPr>
        <w:t xml:space="preserve"> ทหารออกเดินทางไปในทิศทางต่าง ๆ และเมื่อกลับมา ก็รายงานว่า: </w:t>
      </w:r>
      <w:r w:rsidRPr="00C84680">
        <w:rPr>
          <w:lang w:val="ru-RU"/>
        </w:rPr>
        <w:t xml:space="preserve">‘ศัตรูได้หนีไปอย่างตื่นตระหนก </w:t>
      </w:r>
      <w:r w:rsidR="002F08DD">
        <w:rPr>
          <w:lang w:val="ru-RU"/>
        </w:rPr>
        <w:t xml:space="preserve">ทิ้ง</w:t>
      </w:r>
      <w:r w:rsidRPr="00C84680">
        <w:rPr>
          <w:lang w:val="ru-RU"/>
        </w:rPr>
        <w:t xml:space="preserve">ทุก</w:t>
      </w:r>
      <w:r w:rsidR="002F08DD">
        <w:rPr>
          <w:lang w:val="ru-RU"/>
        </w:rPr>
        <w:t xml:space="preserve">สิ่งทุกอย่างที่พวกเขามีไว้’ </w:t>
      </w:r>
      <w:r w:rsidRPr="00C84680">
        <w:rPr>
          <w:lang w:val="ru-RU"/>
        </w:rPr>
        <w:t xml:space="preserve">จากนั้นชาวอิสราเอลทั้งหมดก็รีบวิ่งไปยังประตูเมืองเพื่อออกจากเมืองและเก็บอาหารและสิ่งของต่าง ๆ จากค่ายศัตรู ส่วนผู้ว่าการเมืองเองก็ยืนอยู่ที่ประตูเมือง พยายามฟื้นฟูความสงบเรียบร้อยที่นั่น และด้วยเหตุนี้ ฝูงชนที่วิ่งผ่านประตูเมืองจึงเหยียบย่ำเขาจนตาย ทุกอย่างเกิดขึ้นตามที่ผู้เผยพระวจนะเอลีชาได้ทำนายไว้: ผู้ว่าราชการได้เห็นความช่วยเหลือของพระเจ้า แต่เขาไม่มีโอกาสได้ชื่นชมยินดีในสิ่งนั้น คุณเห็นหรือไม่ว่าพระเจ้าได้จัดเตรียมทุกสิ่งไว้อย่างไร? </w:t>
      </w:r>
    </w:p>
    <w:p w:rsidRPr="00347B46" w:rsidR="00C63AB0" w:rsidP="00C63AB0" w:rsidRDefault="00C63AB0" w14:paraId="6D71E428" w14:textId="77777777">
      <w:pPr>
        <w:rPr>
          <w:lang w:val="ru-RU"/>
        </w:rPr>
      </w:pPr>
    </w:p>
    <w:p w:rsidRPr="00C84680" w:rsidR="005C3FC8" w:rsidP="00C63AB0" w:rsidRDefault="00BF6B1D" w14:paraId="3B8548E9" w14:textId="342E409F">
      <w:pPr>
        <w:pStyle w:val="Heading4"/>
        <w:rPr>
          <w:lang w:val="ru-RU"/>
        </w:rPr>
      </w:pPr>
      <w:bookmarkStart w:name="_Toc196745386" w:id="153"/>
      <w:bookmarkStart w:name="_Toc196745543" w:id="154"/>
      <w:bookmarkStart w:name="_Toc225094897" w:id="155"/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ขอให้พระเจ้าทรงเมตตาต่อโลกและส่งฝนมาให้เรา</w:t>
      </w:r>
      <w:bookmarkEnd w:id="153"/>
      <w:bookmarkEnd w:id="154"/>
      <w:bookmarkEnd w:id="155"/>
    </w:p>
    <w:p w:rsidRPr="00C84680" w:rsidR="005C3FC8" w:rsidRDefault="00BF6B1D" w14:paraId="034AEFA2" w14:textId="0030324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พระเจ้าทรงจัดเตรียมทุกสิ่งไว้อย่างชาญฉลาดเพียงใด! หิมะละลาย — แหล่งน้ำก็เต็มเปี่ยม แต่ขณะนี้</w:t>
      </w:r>
      <w:r w:rsidR="008D3CEC">
        <w:rPr>
          <w:rStyle w:val="FootnoteReference"/>
          <w:lang w:val="ru-RU"/>
        </w:rPr>
        <w:footnoteReference w:id="85"/>
      </w:r>
      <w:r w:rsidRPr="00C84680">
        <w:rPr>
          <w:lang w:val="ru-RU"/>
        </w:rPr>
        <w:t xml:space="preserve"> — ไม่มีทั้งหิมะและฝน สิ่งนี้จะนำไปสู่อะไร? ผู้คนจะดื่มน้ำจากที่ไหน? ขอให้พระเจ้าทรงเมตตาต่อโลกนี้ ขอให้พระองค์ทรงสงบพระทัยต่อเรา และประทานฝนลงมา เพราะหากความแห้งแล้งยังคงต่อไป แม้แต่ใบไม้บนต้นไม้ก็จะค่อยๆ เหี่ยวแห้งไป บนต้นมะกอก ไม่เพียงแต่จะไม่มีผลสีเขียวให้เห็น แต่แม้กระทั่งใบสีเขียวใบเดียวก็ไม่มี ไม่ว่าคนจะปลูกอะไร หากพระเจ้าไม่โปรยน้ำศักดิ์สิทธิ์จากเบื้องบน — นั่นคือฝน — แล้วทุกสิ่งที่ได้ปลูกไว้ก็จะเหี่ยวแห้งไป ฝนคือน้ำศักดิ์สิทธิ์ </w:t>
      </w:r>
    </w:p>
    <w:p w:rsidRPr="00C84680" w:rsidR="005C3FC8" w:rsidRDefault="00BF6B1D" w14:paraId="6CD7DD4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คนจน – พวกเขาจะทำอย่างไรเมื่อน้ำขาดแคลน ทั้งที่คุ้นเคยกับความอุดมสมบูรณ์ของน้ำมาตลอด? พระเจ้าไม่ได้กักน้ำไว้เพราะบาป แต่เราสามารถคิดอย่างง่ายๆ จากมุมมองของมนุษย์: จะมีน้ำพอได้อย่างไร หากผู้คนสิ้นเปลืองมันอย่างฟุ่มเฟือย? ฉันสามารถจินตนาการได้เพียงว่าสิ่งที่จะเกิดขึ้นในเมืองจะเป็นอย่างไร! เพราะแม้แต่ถังเก็บน้ำในโถส้วมเพียงหนึ่งเดียว ก็ต้องใช้น้ำทั้งกระป๋องใหญ่เต็มๆ เมืองต่างๆ จะถูกเชื้อโรคท่วมท้น; โรคอหิวาตกโรคจะระบาด ผู้คนจะตายลง โดยไม่ได้รับการฝังศพ ขณะที่ศพของพวกเขาถูกโรยด้วยผงฆ่าเชื้อชนิดใดชนิดหนึ่ง โชคดีสำหรับเราที่พระเจ้ายังไม่ทรงทอดทิ้งโลกนี้อย่างสิ้นเชิง และยังคงทรงดูแลมันอยู่ </w:t>
      </w:r>
    </w:p>
    <w:p w:rsidRPr="00C84680" w:rsidR="005C3FC8" w:rsidRDefault="00BF6B1D" w14:paraId="305125A5" w14:textId="6743425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เรากำลังอยู่ในยุคแห่งวันสิ้นโลก คุณคิดว่าความแห้งแล้งและการขาดฝนที่เราต้องทนทุกข์ทรมานปีแล้วปีเล่านี้คืออะไร? เคยมีความแห้งแล้งอย่างนี้มาก่อนหรือไม่? ที่นี่ในชาลคิดิกี แม่น้ำก็แห้งขอด ปลาตายหมด และกลิ่นเหม็นเน่าได้แพร่กระจายไปทั่วพื้นที่ ส่วนในเทสซาโลนิกี ปัญหาน้ำได้กลายเป็นเรื่องรุนแรงแล้ว ในทะเลสาบมาราธอน</w:t>
      </w:r>
      <w:r w:rsidR="005B0CCB">
        <w:rPr>
          <w:rStyle w:val="FootnoteReference"/>
          <w:lang w:val="ru-RU"/>
        </w:rPr>
        <w:footnoteReference w:id="86"/>
      </w:r>
      <w:r w:rsidRPr="00C84680">
        <w:rPr>
          <w:lang w:val="ru-RU"/>
        </w:rPr>
        <w:t xml:space="preserve"> ระดับน้ำลดลงอย่างมาก และพื้นที่ดินแห้งเริ่มปรากฏให้เห็นแล้ว ในแม่น้ำเพเนอุส</w:t>
      </w:r>
      <w:r w:rsidR="007E1F8A">
        <w:rPr>
          <w:rStyle w:val="FootnoteReference"/>
          <w:lang w:val="ru-RU"/>
        </w:rPr>
        <w:footnoteReference w:id="87"/>
      </w:r>
      <w:r w:rsidRPr="00C84680">
        <w:rPr>
          <w:lang w:val="ru-RU"/>
        </w:rPr>
        <w:t xml:space="preserve"> ระดับน้ำก็ลดลงเช่นกัน ในแม่น้ำเอวรอส</w:t>
      </w:r>
      <w:r w:rsidR="007E1F8A">
        <w:rPr>
          <w:rStyle w:val="FootnoteReference"/>
          <w:lang w:val="ru-RU"/>
        </w:rPr>
        <w:footnoteReference w:id="88"/>
      </w:r>
      <w:r w:rsidRPr="00C84680">
        <w:rPr>
          <w:lang w:val="ru-RU"/>
        </w:rPr>
        <w:t xml:space="preserve"> ที่เคยมีน้ำอยู่บ้าง แต่ทางต้นน้ำด้านบน ชาวบัลแกเรียได้สร้างเขื่อนกั้นน้ำ ทำให้แม่น้ำแห้งขอดไปโดยสิ้นเชิง หากเกิดปัญหาใด ๆ รถถังจะสามารถข้ามแม่น้ำได้อย่างง่ายดาย และในไซปรัส — หากปีนี้ไม่มีฝนตกอีก ปัญหาน้ำจะทวีความรุนแรงขึ้นอย่างมาก และนี่คือทั้งหมดหรือ? ยังมีอีกมากมาย… ต้นไม้ — บางต้นกำลังเหี่ยวเฉา บางต้นถูกโรคโจมตี… ผู้คนกำลังป่วยและเสียชีวิต หากผู้คนไม่กลับใจ เราจะหวังฝนแบบใดได้? พระเจ้าจะประทานฝนให้หรือไม่? แต่คุณรู้ไหมว่าทุกสิ่งจะเปลี่ยนไปอย่างไรเมื่อคุณวางใจในพระเจ้า? การมีพระเจ้าเป็นพันธมิตร — นี่เป็นสิ่งที่ควรถูกมองข้ามได้หรือ? สำหรับพระเจ้า ไม่มีสถานการณ์ใดที่เป็นไปไม่ได้; การหาทางออกจากสถานการณ์ใดก็ตามไม่ใช่เรื่องยากสำหรับพระองค์ สำหรับพระเจ้า ทุกสิ่งล้วนเรียบง่าย พระองค์ไม่ใช้พลังที่ใหญ่กว่าสำหรับสิ่งเหนือธรรมชาติ และพลังที่น้อยกว่าสำหรับสิ่งธรรมชาติ; พระองค์ใช้พลังเดียวกันกับทุกสิ่ง ตราบใดที่คนนั้นยึดมั่นในพระองค์ — นั่นคือสิ่งที่สำคัญที่สุด </w:t>
      </w:r>
    </w:p>
    <w:p w:rsidRPr="00C84680" w:rsidR="005C3FC8" w:rsidRDefault="00BF6B1D" w14:paraId="341DF98B" w14:textId="5C35C00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คุณอธิษฐานขอฝนหรือไม่ หรือเรื่องนี้ไม่เกี่ยวข้องกับคุณเลย? ตอนนี้เป็นเวลาที่ผู้คนควรไถนาและเริ่มหว่านเมล็ดแล้ว ทุ่งนาควรจะหว่านเมล็ดไปแล้ว แต่ผู้คนยังไม่สามารถไถนาได้เลย</w:t>
      </w:r>
      <w:r w:rsidR="000877C2">
        <w:rPr>
          <w:rStyle w:val="FootnoteReference"/>
          <w:lang w:val="ru-RU"/>
        </w:rPr>
        <w:footnoteReference w:id="89"/>
      </w:r>
      <w:r w:rsidRPr="00C84680">
        <w:rPr>
          <w:lang w:val="ru-RU"/>
        </w:rPr>
        <w:t xml:space="preserve"> ความแห้งแล้งครั้งนี้เป็นการทดสอบจากพระเจ้า และการอธิษฐานเมื่อเผชิญกับการทดสอบเช่นนี้คือหน้าที่ของพระภิกษุ ฉันจะไม่ปิดบังความจริงว่าฉันไม่พอใจกับคุณ ในช่วงความแห้งแล้งครั้งก่อน เมื่อประชาชนถูกบังคับต้องตัดข้าวสาลีมาทำฟางเพราะขาดฝน คุณยังไม่แม้แต่จะยกนิ้วขึ้นเพื่อสวดภาวนา ทำไม? หรือเพราะคุณเองกำลังรดน้ำสวนผักด้วยสายยาง? ให้ครั้งนี้เป็นครั้งสุดท้ายที่เกิดขึ้น — คุณควรรู้สึกถึงความทุกข์ของประชาชน เมื่อได้ยินเรื่องที่เกิดขึ้น ให้สวดภาวนาเพื่อมัน และเขียนจดหมายมาบอกฉันเกี่ยวกับสิ่งที่กำลังเกิดขึ้นด้วย คุณมีสอบใกล้เข้ามาแล้ว หากผ่านได้ — คือ หากมีฝนตก — ฉันจะรับคุณเป็นผู้ร่วมงานในการอธิษฐานกับฉัน และไม่ว่าพระเจ้าจะประทานสิ่งใดให้เรา เราก็จะแบ่งปันกันเอง </w:t>
      </w:r>
    </w:p>
    <w:p w:rsidRPr="00C84680" w:rsidR="005C3FC8" w:rsidRDefault="00BF6B1D" w14:paraId="7CFB11B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เมื่อฉันกำลังอธิษฐานขอให้ฝนตก และเห็นเมฆแม้เพียงก้อนเดียวปรากฏขึ้นบนท้องฟ้า ฉันก็สรรเสริญพระเจ้าที่ส่งเมฆนั้นมา — แม้ฝนจะไม่ตกก็ตาม และจิตสำนึกของฉันก็ตำหนิฉันว่า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ว่าภายในตัวฉันเองมีเมฆทางจิตวิญญาณมากมายที่ขับไล่เมฆของพระเจ้าให้หายไป หากเราขอความเมตตาจากพระเจ้าด้วยความถ่อมตน พระเจ้าก็จะทรงช่วยเหลือ ในช่วงที่แห้งแล้ง คำอธิษฐานของผู้ที่ถ่อมตนจะรวบรวมเมฆฝนมา ขอให้เราอธิษฐานอยู่เสมอด้วยว่า ฝนที่พระเจ้าทรงส่งมาจะมีผลทางจิตวิญญาณ เพื่อดับไฟทางจิตวิญญาณนั้น ซึ่งด้วยความชั่วร้ายของมารร้าย กำลังลุกโชนในโลกและเผาผลาญจิตวิญญาณของผู้คน </w:t>
      </w:r>
    </w:p>
    <w:p w:rsidRPr="00C84680" w:rsidR="005C3FC8" w:rsidRDefault="00BF6B1D" w14:paraId="46E3EA4E" w14:textId="53F0ECA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ผมรู้สึกมีกำลังใจเมื่อได้ยินบางคนกล่าวว่า: </w:t>
      </w:r>
      <w:r w:rsidRPr="00C84680">
        <w:rPr>
          <w:lang w:val="ru-RU"/>
        </w:rPr>
        <w:t xml:space="preserve">‘เราไม่คู่ควร แต่พระเจ้าได้ทรงเมตตาเราอีกครั้ง: </w:t>
      </w:r>
      <w:r w:rsidR="002F08DD">
        <w:rPr>
          <w:lang w:val="ru-RU"/>
        </w:rPr>
        <w:t xml:space="preserve">พระเจ้าได้ประทานฝนและหิมะเล็กน้อยให้เรา’ </w:t>
      </w:r>
      <w:r w:rsidRPr="00C84680">
        <w:rPr>
          <w:lang w:val="ru-RU"/>
        </w:rPr>
        <w:t xml:space="preserve">หากเรามีความคิดที่ถ่อมตนเช่นนี้ พระเจ้าจะประทานให้เรามากขึ้น อย่างน้อยที่สุด การยอมรับว่าตนเองไม่คู่ควร ก็ถือเป็นการกลับใจแล้ว โชคดีที่ยังมีเชื้อแป้งเหลืออยู่บ้าง ขอให้พระเจ้าทรงใช้ไขควงมาขันสกรูในจิตใจของผู้คนให้แน่นขึ้น ข้าพเจ้าเห็นได้ว่าผู้ที่มีตำแหน่งสูงบางคนมีเจตนาดี พวกเขาเข้าใจว่าเรากำลังมุ่งหน้าไปทางใด </w:t>
      </w:r>
    </w:p>
    <w:p w:rsidRPr="00347B46" w:rsidR="00C63AB0" w:rsidP="00C63AB0" w:rsidRDefault="00C63AB0" w14:paraId="61F0AE90" w14:textId="77777777">
      <w:pPr>
        <w:rPr>
          <w:lang w:val="ru-RU"/>
        </w:rPr>
      </w:pPr>
    </w:p>
    <w:p w:rsidRPr="00C84680" w:rsidR="005C3FC8" w:rsidP="00C63AB0" w:rsidRDefault="00BF6B1D" w14:paraId="30A0952B" w14:textId="454ACEEA">
      <w:pPr>
        <w:pStyle w:val="Heading4"/>
        <w:rPr>
          <w:lang w:val="ru-RU"/>
        </w:rPr>
      </w:pPr>
      <w:bookmarkStart w:name="_Toc196745387" w:id="156"/>
      <w:bookmarkStart w:name="_Toc196745544" w:id="157"/>
      <w:bookmarkStart w:name="_Toc225094898" w:id="158"/>
      <w:r w:rsidRPr="00C84680">
        <w:rPr>
          <w:lang w:val="ru-RU"/>
        </w:rPr>
        <w:t xml:space="preserve">ขอให้เราทูลขอพระเจ้าประทานการกลับใจแก่โลก</w:t>
      </w:r>
      <w:bookmarkEnd w:id="156"/>
      <w:bookmarkEnd w:id="157"/>
      <w:bookmarkEnd w:id="158"/>
    </w:p>
    <w:p w:rsidRPr="00C84680" w:rsidR="005C3FC8" w:rsidRDefault="00BF6B1D" w14:paraId="1B875C81" w14:textId="31063D4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โอ้ หากแต่เราตระหนักถึงความอดทนอันยาวนานของพระเจ้า! การสร้างเรือโนอาห์ใช้เวลาถึงร้อยปี</w:t>
      </w:r>
      <w:r w:rsidR="000877C2">
        <w:rPr>
          <w:rStyle w:val="FootnoteReference"/>
          <w:lang w:val="ru-RU"/>
        </w:rPr>
        <w:footnoteReference w:id="90"/>
      </w:r>
      <w:r w:rsidRPr="00C84680">
        <w:rPr>
          <w:lang w:val="ru-RU"/>
        </w:rPr>
        <w:t xml:space="preserve"> คุณคิดว่าพระเจ้าไม่สามารถสร้างเรือแบบใดแบบหนึ่งได้อย่างรวดเร็วได้หรือ? แน่นอนว่าพระองค์สามารถทำได้ แต่พระองค์ทรงให้โนอาห์ทนทุกข์เป็นเวลาหนึ่งร้อยปี เพื่อให้คนอื่นๆ ได้ตระหนักถึงสิ่งที่รอคอยพวกเขาอยู่และกลับใจใหม่ </w:t>
      </w:r>
      <w:r w:rsidRPr="00C84680">
        <w:rPr>
          <w:lang w:val="ru-RU"/>
        </w:rPr>
        <w:t xml:space="preserve">“ดูสิ,” โนอาห์จะพูดกับผู้คนว่า “จะมีน้ำท่วมแล้ว! จงกลับใจ!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แต่พวกเขากลับหัวเราะเยาะเขา </w:t>
      </w:r>
      <w:r w:rsidRPr="00C84680">
        <w:rPr>
          <w:lang w:val="ru-RU"/>
        </w:rPr>
        <w:t xml:space="preserve">“เขาสร้างกล่องอะไรอยู่กันแน่?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ผู้ร่วมสมัยของโนอาห์จะเยาะเย้ย และดำเนินชีวิตต่อไปเหมือนเดิม และแม้กระทั่งตอนนี้ พระเจ้าก็สามารถทำให้โลกทั้งใบสั่นสะเทือนในสองนาที และบังคับให้มันเปลี่ยนแปลง — เพื่อให้ทุกคนกลายเป็นผู้เชื่อ หรือแม้กระทั่ง </w:t>
      </w:r>
      <w:r w:rsidRPr="00C84680">
        <w:rPr>
          <w:lang w:val="ru-RU"/>
        </w:rPr>
        <w:t xml:space="preserve">‘ผู้เชื่อระดับสุดยอด</w:t>
      </w:r>
      <w:r w:rsidR="002F08DD">
        <w:rPr>
          <w:lang w:val="ru-RU"/>
        </w:rPr>
        <w:t xml:space="preserve">’”</w:t>
      </w:r>
      <w:r w:rsidRPr="00C84680">
        <w:rPr>
          <w:lang w:val="ru-RU"/>
        </w:rPr>
        <w:t xml:space="preserve"> อย่างไร? ก็อย่างนี้: หากพระองค์กดสวิตช์ไปที่ </w:t>
      </w:r>
      <w:r w:rsidR="002F08DD">
        <w:rPr>
          <w:lang w:val="ru-RU"/>
        </w:rPr>
        <w:t xml:space="preserve">‘แผ่นดินไหว’ </w:t>
      </w:r>
      <w:r w:rsidRPr="00C84680">
        <w:rPr>
          <w:lang w:val="ru-RU"/>
        </w:rPr>
        <w:t xml:space="preserve">และเริ่มหมุนปุ่มขยายเสียงอย่างเงียบๆ: ก่อนอื่นไปที่ </w:t>
      </w:r>
      <w:r w:rsidRPr="00C84680">
        <w:rPr>
          <w:lang w:val="ru-RU"/>
        </w:rPr>
        <w:t xml:space="preserve">‘5 บนมาตราส่วนริคเตอร์</w:t>
      </w:r>
      <w:r w:rsidR="002F08DD">
        <w:rPr>
          <w:lang w:val="ru-RU"/>
        </w:rPr>
        <w:t xml:space="preserve">,’ </w:t>
      </w:r>
      <w:r w:rsidRPr="00C84680">
        <w:rPr>
          <w:lang w:val="ru-RU"/>
        </w:rPr>
        <w:t xml:space="preserve">แล้วไปที่ </w:t>
      </w:r>
      <w:r w:rsidRPr="00C84680">
        <w:rPr>
          <w:lang w:val="ru-RU"/>
        </w:rPr>
        <w:t xml:space="preserve">‘6</w:t>
      </w:r>
      <w:r w:rsidR="002F08DD">
        <w:rPr>
          <w:lang w:val="ru-RU"/>
        </w:rPr>
        <w:t xml:space="preserve">,’ </w:t>
      </w:r>
      <w:r w:rsidRPr="00C84680">
        <w:rPr>
          <w:lang w:val="ru-RU"/>
        </w:rPr>
        <w:t xml:space="preserve">แล้วไปที่ </w:t>
      </w:r>
      <w:r w:rsidR="002F08DD">
        <w:rPr>
          <w:lang w:val="ru-RU"/>
        </w:rPr>
        <w:t xml:space="preserve">‘7’</w:t>
      </w:r>
      <w:r w:rsidRPr="00C84680">
        <w:rPr>
          <w:lang w:val="ru-RU"/>
        </w:rPr>
        <w:t xml:space="preserve">... เมื่อถึง </w:t>
      </w:r>
      <w:r w:rsidR="002F08DD">
        <w:rPr>
          <w:lang w:val="ru-RU"/>
        </w:rPr>
        <w:t xml:space="preserve">‘8’ </w:t>
      </w:r>
      <w:r w:rsidRPr="00C84680">
        <w:rPr>
          <w:lang w:val="ru-RU"/>
        </w:rPr>
        <w:t xml:space="preserve">อาคารสูงจะเริ่มสั่นไหวเหมือนคนเมาและชนกันเอง เมื่อถึง </w:t>
      </w:r>
      <w:r w:rsidR="002F08DD">
        <w:rPr>
          <w:lang w:val="ru-RU"/>
        </w:rPr>
        <w:t xml:space="preserve">‘10’</w:t>
      </w:r>
      <w:r w:rsidRPr="00C84680">
        <w:rPr>
          <w:lang w:val="ru-RU"/>
        </w:rPr>
        <w:t xml:space="preserve"> ทุกคนจะพูดว่า: </w:t>
      </w:r>
      <w:r w:rsidRPr="00C84680">
        <w:rPr>
          <w:lang w:val="ru-RU"/>
        </w:rPr>
        <w:t xml:space="preserve">‘เราได้ทำบาปแล้ว! เราขอร้องพระองค์ โปรดช่วยเราด้วย!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และบางทีผู้คนอาจถึงขั้นสาบานว่าจะบวชเป็นพระ — ทุกคนเลย! แต่ทันทีที่แผ่นดินไหวจบลง — ถึงแม้ผู้คนจะยังสั่นไหวเล็กน้อย แต่พวกเขาก็ยังสามารถยืนได้ — พวกเขาก็จะรีบกลับไปยังบาร์และดิสโก้! เพราะในการหันกลับมาหาพระเจ้าเช่นนี้ จะไม่มีการสำนึกผิดที่แท้จริง; พวกเขาจะกล่าวคำสำนึกผิดอย่างผิวเผิน เพียงเพื่อช่วยตัวเองให้พ้นจากความชั่วร้าย </w:t>
      </w:r>
    </w:p>
    <w:p w:rsidRPr="00C84680" w:rsidR="005C3FC8" w:rsidRDefault="00BF6B1D" w14:paraId="32F4781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ถ้าสมมติว่าเกิดภัยธรรมชาติขึ้นในฐานะความโกรธของพระเจ้า และคนดี ๆ อธิษฐานขอความเมตตาจากพระเจ้า — พระเจ้าจะฟังคำอธิษฐานของพวกเขาหรือไม่? </w:t>
      </w:r>
    </w:p>
    <w:p w:rsidRPr="00C84680" w:rsidR="005C3FC8" w:rsidRDefault="00BF6B1D" w14:paraId="67AFB8CF" w14:textId="33C222E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ท่านรู้ไหมว่าปัญหาอยู่ที่ไหน? ผู้คนไม่มีความสำนึกผิด และนั่นคือเหตุผลที่พระเจ้าไม่ทรงฟังคำอธิษฐานของผู้ชอบธรรม หากเราทำให้พระเจ้าทรงกริ้วแล้ว แต่ยอมรับความผิดของเรา นั่นคือเรื่องที่ต่างออกไป — เมื่อนั้นพระเจ้าจะทรงสงบพระทัยต่อเราและทรงช่วยเหลือเรา แต่หากบุคคลใดไม่ยอมรับว่าตนเองได้ทำให้พระเจ้าโกรธ และยังคงดำเนินชีวิตต่อไปเหมือนไม่มีอะไรเกิดขึ้น พระเจ้าจะฟังคำอธิษฐานของผู้ชอบธรรมได้อย่างไร? เพื่อให้พระเจ้าทรงอภัยแก่ผู้ที่ก่อความผิดนั้น บุคคลนั้นต้องตระหนักว่าตนเองได้กระทำผิดแล้ว นอกจากนี้ หากผู้ที่มีจิตวิญญาณสูงส่งก่อความผิด ก็ไม่มีเหตุลดโทษใดๆ </w:t>
      </w:r>
      <w:r w:rsidR="002F08DD">
        <w:rPr>
          <w:i/>
          <w:iCs/>
          <w:lang w:val="ru-RU"/>
        </w:rPr>
        <w:t xml:space="preserve">‘</w:t>
      </w:r>
      <w:r w:rsidRPr="00C84680">
        <w:rPr>
          <w:i/>
          <w:iCs/>
          <w:lang w:val="ru-RU"/>
        </w:rPr>
        <w:t xml:space="preserve">เพื่อบาปของเราและเพื่อความไม่รู้ของมนุษย์</w:t>
      </w:r>
      <w:r w:rsidR="002F08DD">
        <w:rPr>
          <w:i/>
          <w:iCs/>
          <w:lang w:val="ru-RU"/>
        </w:rPr>
        <w:t xml:space="preserve">’</w:t>
      </w:r>
      <w:r w:rsidR="008A44D7">
        <w:rPr>
          <w:rStyle w:val="FootnoteReference"/>
          <w:i/>
          <w:iCs/>
          <w:lang w:val="ru-RU"/>
        </w:rPr>
        <w:footnoteReference w:id="91"/>
      </w:r>
      <w:r w:rsidRPr="00C84680">
        <w:rPr>
          <w:lang w:val="ru-RU"/>
        </w:rPr>
        <w:t xml:space="preserve"> — ดังที่กล่าวไว้ในคำอธิษฐานหนึ่ง หากการละเมิดของผู้ศรัทธาทั่วไปที่โชคร้ายเป็น </w:t>
      </w:r>
      <w:r w:rsidR="002F08DD">
        <w:rPr>
          <w:lang w:val="ru-RU"/>
        </w:rPr>
        <w:t xml:space="preserve">‘ความไม่รู้’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แล้ว การละเมิดของผู้ปฏิบัติธรรมก็ถือเป็น </w:t>
      </w:r>
      <w:r w:rsidR="002F08DD">
        <w:rPr>
          <w:lang w:val="ru-RU"/>
        </w:rPr>
        <w:t xml:space="preserve">‘บาป’</w:t>
      </w:r>
      <w:r w:rsidRPr="00C84680">
        <w:rPr>
          <w:lang w:val="ru-RU"/>
        </w:rPr>
        <w:t xml:space="preserve"> แล้ว </w:t>
      </w:r>
      <w:r w:rsidRPr="00C84680">
        <w:rPr>
          <w:lang w:val="ru-RU"/>
        </w:rPr>
        <w:t xml:space="preserve">ดังนั้น เมื่อผู้ปฏิบัติธรรมกระทำการละเมิด จึงไม่ใช่เรื่องที่ควรดูแคลน ผู้ศรัทธาทั่วไปยังมีเหตุบรรเทาโทษ </w:t>
      </w:r>
    </w:p>
    <w:p w:rsidRPr="00C84680" w:rsidR="005C3FC8" w:rsidRDefault="00BF6B1D" w14:paraId="5B51CEB7" w14:textId="4831B0A0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ในปีนี้</w:t>
      </w:r>
      <w:r w:rsidR="008A44D7">
        <w:rPr>
          <w:rStyle w:val="FootnoteReference"/>
          <w:lang w:val="ru-RU"/>
        </w:rPr>
        <w:footnoteReference w:id="92"/>
      </w:r>
      <w:r w:rsidRPr="00C84680">
        <w:rPr>
          <w:lang w:val="ru-RU"/>
        </w:rPr>
        <w:t xml:space="preserve"> เมื่อไฟลุกโชนบนภูเขาศักดิ์สิทธิ์ในช่วงการถือศีลอดเพื่อระลึกถึงการเสด็จสวรรคตของพระแม่มารี สิ่งที่น่าสะพรึงกลัวกำลังเกิดขึ้น นักดับเพลิงที่ดีที่สุดทั้งหมดได้รวมตัวกันบนภูเขาอาทอส แต่ไม่มีใครสามารถทำอะไรได้; สิ่งที่พวกเขาทำได้เพียงแต่ยืนดูขณะที่เปลวเพลิงลุกโชนอย่างรุนแรง เครื่องบิน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ของหน่วยดับเพลิงดูเหมือนจะยิ่งทำให้ไฟลุกลามและพัดให้ไฟแรงขึ้นอีก มีวัดหนึ่งถูกล้อมรอบด้วยแนวกันไฟพิเศษเพื่อป้องกันไม่ให้ไฟลุกลามผ่านเข้าไป แต่ไฟ — ที่ฝ่าฝืนแนวกันไฟทั้งหมด — กระโดดเข้าไปภายในวัด — เข้าสู่พื้นที่อาร์คอนดาริกี — ที่ไม่มีใครคาดคิดว่าจะเกิดเหตุการณ์เช่นนี้ ภูเขาศักดิ์สิทธิ์ลุกไหม้เป็นเวลาสิบห้าวัน — และในวันที่ 15 สิงหาคม</w:t>
      </w:r>
      <w:r w:rsidR="00FD7F94">
        <w:rPr>
          <w:rStyle w:val="FootnoteReference"/>
          <w:lang w:val="ru-RU"/>
        </w:rPr>
        <w:footnoteReference w:id="93"/>
      </w:r>
      <w:r w:rsidRPr="00C84680">
        <w:rPr>
          <w:lang w:val="ru-RU"/>
        </w:rPr>
        <w:t xml:space="preserve"> ไฟดับลงเองโดยธรรมชาติ บางคนกล่าวว่า: </w:t>
      </w:r>
      <w:r w:rsidRPr="00C84680">
        <w:rPr>
          <w:lang w:val="ru-RU"/>
        </w:rPr>
        <w:t xml:space="preserve">‘ทำไมพระมารดาของพระเจ้าไม่ดับไฟนี้?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นั่นหมายความว่า เราได้มาถึงจุดที่เริ่มดูหมิ่นพระนามของพระเจ้าแล้ว แต่เมื่อหกวันต่อมา ไฟก็ลุกขึ้นอีกครั้ง — ครั้งนี้ในส่วนอื่นของภูเขาศักดิ์สิทธิ์ — ฝนก็เริ่มตกทันทีและดับไฟทั้งหมดลง ไฟหนึ่งดับลง แต่ไฟอีกแห่งไม่ดับ ทำไมถึงไม่ชัดเจนล่ะ? </w:t>
      </w:r>
    </w:p>
    <w:p w:rsidRPr="00C84680" w:rsidR="005C3FC8" w:rsidRDefault="00BF6B1D" w14:paraId="6C74236F" w14:textId="153E673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บางคนที่ไม่เข้าใจกฎแห่งจิตวิญญาณที่กำลังทำงานอยู่ จึงอธิษฐานด้วยความทุกข์ทรมาน แต่คำอธิษฐานนั้นไม่ได้รับการตอบรับ เพราะความโชคร้ายที่ตกมาบนตัวพวกเขาคือความโกรธของพระเจ้า ส่วนคนอื่นๆ เมื่อเผชิญกับภัยพิบัติใดๆ ก็ไม่อธิษฐานเลย — แม้แต่สายลูกประคำเพียงหนึ่งสาย — เพราะพวกเขารับรู้ถึงความยุติธรรมของความโกรธของพระเจ้า ซึ่งมีจุดมุ่งหมายเพื่อทำให้ผู้คนกลับสู่สติ ขอให้พระเจ้าประทานความสว่างที่ลึกซึ้งยิ่งขึ้นแก่เรา พระภิกษุทั้งหลาย เพราะส่วนใหญ่เราคือ ‘ผู้โง่ศักดิ์สิทธิ์’ (</w:t>
      </w:r>
      <w:r w:rsidR="00FD7F94">
        <w:rPr>
          <w:rStyle w:val="FootnoteReference"/>
          <w:lang w:val="ru-RU"/>
        </w:rPr>
        <w:footnoteReference w:id="94"/>
      </w:r>
      <w:r w:rsidRPr="00C84680">
        <w:rPr>
          <w:lang w:val="ru-RU"/>
        </w:rPr>
        <w:t xml:space="preserve"> ) และโคมไฟของเราเต็มไปด้วยน้ำ—มีเพียงไส้ตะเกียงที่ชุ่มน้ำมันเล็กน้อยเท่านั้น แต่คนทางโลกกลับคาดหวังให้เราส่องทางให้พวกเขา เพื่อไม่ให้พวกเขาสะดุดล้ม! </w:t>
      </w:r>
    </w:p>
    <w:p w:rsidRPr="00347B46" w:rsidR="005C3FC8" w:rsidRDefault="00BF6B1D" w14:paraId="3E805B2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ดังนั้น ขอให้เราอธิษฐานต่อพระเจ้าว่า พระองค์จะประทานการกลับใจแก่โลก และให้เราหลุดพ้นจากพระพิโรธอันชอบธรรมของพระองค์ พระพิโรธของพระเจ้าที่กำลังจะมาถึงนี้ไม่อาจหลีกเลี่ยงได้ เว้นแต่ด้วยการกลับใจและการรักษาพระบัญญัติของพระเจ้า </w:t>
      </w:r>
    </w:p>
    <w:p w:rsidRPr="00347B46" w:rsidR="00C63AB0" w:rsidP="00C63AB0" w:rsidRDefault="00C63AB0" w14:paraId="7E063EED" w14:textId="77777777">
      <w:pPr>
        <w:rPr>
          <w:lang w:val="ru-RU"/>
        </w:rPr>
      </w:pPr>
    </w:p>
    <w:p w:rsidRPr="00347B46" w:rsidR="00C63AB0" w:rsidP="00A70494" w:rsidRDefault="00C63AB0" w14:paraId="6B8A46F9" w14:textId="77777777">
      <w:pPr>
        <w:rPr>
          <w:lang w:val="ru-RU"/>
        </w:rPr>
      </w:pPr>
    </w:p>
    <w:p w:rsidRPr="00C84680" w:rsidR="005C3FC8" w:rsidRDefault="00C63AB0" w14:paraId="5D369EF1" w14:textId="787ADB49">
      <w:pPr>
        <w:pStyle w:val="Heading2"/>
        <w:keepNext w:val="0"/>
        <w:spacing w:before="390" w:after="240"/>
        <w:rPr>
          <w:lang w:val="ru-RU"/>
        </w:rPr>
      </w:pPr>
      <w:bookmarkStart w:name="_Toc196745388" w:id="159"/>
      <w:bookmarkStart w:name="_Toc196745545" w:id="160"/>
      <w:bookmarkStart w:name="_Toc225094899" w:id="161"/>
      <w:r w:rsidRPr="00C84680">
        <w:rPr>
          <w:lang w:val="ru-RU"/>
        </w:rPr>
        <w:t xml:space="preserve">ส่วนที่</w:t>
      </w:r>
      <w:r w:rsidRPr="00347B46">
        <w:rPr>
          <w:lang w:val="ru-RU"/>
        </w:rPr>
        <w:t xml:space="preserve"> 2</w:t>
      </w:r>
      <w:r w:rsidRPr="00C84680">
        <w:rPr>
          <w:lang w:val="ru-RU"/>
        </w:rPr>
        <w:t xml:space="preserve">.</w:t>
      </w:r>
      <w:r w:rsidRPr="00C63AB0">
        <w:rPr>
          <w:lang w:val="ru-RU"/>
        </w:rPr>
        <w:t xml:space="preserve"> </w:t>
      </w:r>
      <w:r w:rsidRPr="00347B46">
        <w:rPr>
          <w:lang w:val="ru-RU"/>
        </w:rPr>
        <w:br/>
      </w:r>
      <w:r w:rsidRPr="00C84680">
        <w:rPr>
          <w:lang w:val="ru-RU"/>
        </w:rPr>
        <w:t xml:space="preserve">เกี่ยวกับวัฒนธรรมสมัยใหม่</w:t>
      </w:r>
      <w:bookmarkEnd w:id="159"/>
      <w:bookmarkEnd w:id="160"/>
      <w:bookmarkEnd w:id="161"/>
    </w:p>
    <w:p w:rsidRPr="00C84680" w:rsidR="005C3FC8" w:rsidP="00A70494" w:rsidRDefault="009F3FC8" w14:paraId="137C7C57" w14:textId="4D6DFF47">
      <w:pPr>
        <w:pStyle w:val="paragraph"/>
        <w:spacing w:before="30" w:after="30"/>
        <w:ind w:start="60" w:end="60" w:firstLine="0"/>
        <w:rPr>
          <w:lang w:val="ru-RU"/>
        </w:rPr>
      </w:pPr>
      <w:r w:rsidRPr="00C84680" w:rsidR="00BF6B1D">
        <w:rPr>
          <w:i/>
          <w:iCs/>
          <w:lang w:val="ru-RU"/>
        </w:rPr>
        <w:t xml:space="preserve">“วัฒนธรรมนั้นดีและสำคัญมาก แต่เพื่อให้มันมีประโยชน์ได้ จิตวิญญาณก็ต้องได้รับการ </w:t>
      </w:r>
      <w:r w:rsidR="002F08DD">
        <w:rPr>
          <w:i/>
          <w:iCs/>
          <w:lang w:val="ru-RU"/>
        </w:rPr>
        <w:t xml:space="preserve">‘พัฒนา’ </w:t>
      </w:r>
      <w:r w:rsidR="002F08DD">
        <w:rPr>
          <w:i/>
          <w:iCs/>
          <w:lang w:val="ru-RU"/>
        </w:rPr>
        <w:t xml:space="preserve">ด้วย”</w:t>
      </w:r>
    </w:p>
    <w:p w:rsidRPr="00347B46" w:rsidR="005C3FC8" w:rsidP="00C63AB0" w:rsidRDefault="005C3FC8" w14:paraId="29BAC197" w14:textId="58597B72">
      <w:pPr>
        <w:rPr>
          <w:lang w:val="ru-RU"/>
        </w:rPr>
      </w:pPr>
    </w:p>
    <w:p w:rsidRPr="00347B46" w:rsidR="00C63AB0" w:rsidP="00C63AB0" w:rsidRDefault="00C63AB0" w14:paraId="314D4502" w14:textId="77777777">
      <w:pPr>
        <w:rPr>
          <w:lang w:val="ru-RU"/>
        </w:rPr>
      </w:pPr>
    </w:p>
    <w:p w:rsidRPr="00347B46" w:rsidR="005C3FC8" w:rsidP="00C63AB0" w:rsidRDefault="00C63AB0" w14:paraId="7CA1893B" w14:textId="4D3063B6">
      <w:pPr>
        <w:pStyle w:val="Heading3"/>
        <w:rPr>
          <w:lang w:val="ru-RU"/>
        </w:rPr>
      </w:pPr>
      <w:bookmarkStart w:name="_Toc196745389" w:id="162"/>
      <w:bookmarkStart w:name="_Toc196745546" w:id="163"/>
      <w:bookmarkStart w:name="_Toc225094900" w:id="164"/>
      <w:r w:rsidRPr="00C84680">
        <w:rPr>
          <w:lang w:val="ru-RU"/>
        </w:rPr>
        <w:t xml:space="preserve">บทที่</w:t>
      </w:r>
      <w:r w:rsidRPr="00347B46">
        <w:rPr>
          <w:lang w:val="ru-RU"/>
        </w:rPr>
        <w:t xml:space="preserve"> 1</w:t>
      </w:r>
      <w:r w:rsidRPr="00C84680" w:rsidR="00BF6B1D">
        <w:rPr>
          <w:lang w:val="ru-RU"/>
        </w:rPr>
        <w:t xml:space="preserve">.</w:t>
      </w:r>
      <w:r w:rsidRPr="00347B46">
        <w:rPr>
          <w:lang w:val="ru-RU"/>
        </w:rPr>
        <w:t xml:space="preserve"> </w:t>
      </w:r>
      <w:r w:rsidRPr="00347B46">
        <w:rPr>
          <w:lang w:val="ru-RU"/>
        </w:rPr>
        <w:br/>
      </w:r>
      <w:r w:rsidRPr="00C84680" w:rsidR="00BF6B1D">
        <w:rPr>
          <w:lang w:val="ru-RU"/>
        </w:rPr>
        <w:t xml:space="preserve">เกี่ยวกับปัญญาของพระเจ้าและสิ่งแวดล้อม</w:t>
      </w:r>
      <w:bookmarkEnd w:id="162"/>
      <w:bookmarkEnd w:id="163"/>
      <w:bookmarkEnd w:id="164"/>
    </w:p>
    <w:p w:rsidRPr="00347B46" w:rsidR="00C63AB0" w:rsidP="00C63AB0" w:rsidRDefault="00C63AB0" w14:paraId="1D991082" w14:textId="77777777">
      <w:pPr>
        <w:rPr>
          <w:lang w:val="ru-RU"/>
        </w:rPr>
      </w:pPr>
    </w:p>
    <w:p w:rsidRPr="00C84680" w:rsidR="005C3FC8" w:rsidP="00C63AB0" w:rsidRDefault="009F3FC8" w14:paraId="5C1A924B" w14:textId="2FC20533">
      <w:pPr>
        <w:pStyle w:val="Heading4"/>
        <w:rPr>
          <w:lang w:val="ru-RU"/>
        </w:rPr>
      </w:pPr>
      <w:bookmarkStart w:name="_Toc196745390" w:id="165"/>
      <w:bookmarkStart w:name="_Toc196745547" w:id="166"/>
      <w:bookmarkStart w:name="_Toc225094901" w:id="167"/>
      <w:r w:rsidRPr="00C84680" w:rsidR="00BF6B1D">
        <w:rPr>
          <w:i/>
          <w:iCs/>
          <w:lang w:val="ru-RU"/>
        </w:rPr>
        <w:t xml:space="preserve">“ด้วยปัญญาอันยิ่งใหญ่ พระองค์ได้ทรงสร้าง</w:t>
      </w:r>
      <w:r w:rsidR="002F08DD">
        <w:rPr>
          <w:i/>
          <w:iCs/>
          <w:lang w:val="ru-RU"/>
        </w:rPr>
        <w:t xml:space="preserve">…”</w:t>
      </w:r>
      <w:r w:rsidR="00A70494">
        <w:rPr>
          <w:rStyle w:val="FootnoteReference"/>
          <w:i/>
          <w:iCs/>
          <w:lang w:val="ru-RU"/>
        </w:rPr>
        <w:footnoteReference w:id="95"/>
      </w:r>
      <w:bookmarkEnd w:id="165"/>
      <w:bookmarkEnd w:id="166"/>
      <w:bookmarkEnd w:id="167"/>
      <w:r w:rsidRPr="00C84680" w:rsidR="00A70494">
        <w:rPr>
          <w:lang w:val="ru-RU"/>
        </w:rPr>
        <w:t xml:space="preserve"> </w:t>
      </w:r>
    </w:p>
    <w:p w:rsidRPr="00C84680" w:rsidR="005C3FC8" w:rsidRDefault="00BF6B1D" w14:paraId="026B3CD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เราสามารถทำลายรังนกนางแอ่นได้หรือไม่? นกนางแอ่นทำให้มีฝุ่นดินกระจาย และตัวเรือดก็มารวมตัวกันที่นั่น </w:t>
      </w:r>
    </w:p>
    <w:p w:rsidRPr="00C84680" w:rsidR="005C3FC8" w:rsidRDefault="00BF6B1D" w14:paraId="6708AAD0" w14:textId="0040040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ท่านเองสามารถสร้างรังนกนางแอ่นเล็กๆ ได้สักรังหนึ่งหรือไม่? อา ความงามที่พระเจ้าทรงสร้างขึ้นด้วยเพียงคำเดียวช่างน่าทึ่งเพียงใด! ความกลมกลืน ความหลากหลายช่างน่าอัศจรรย์! ไม่ว่ามองไปทางไหน ความฉลาดและพระสิริของพระเจ้าก็ปรากฏชัดในทุกสิ่ง ดูดวงดาวและดวงดาวบนท้องฟ้า — พระหัตถ์อันศักดิ์สิทธิ์ของพระองค์ได้กระจายพวกมันอย่างเรียบง่ายเพียงใด! พระองค์ไม่ได้ใช้สายดิ่งหรือระดับน้ำที่ช่างฝีมือใช้ และจิตวิญญาณของมนุษย์จะสดชื่นขึ้นเพียงใดเมื่อจ้องมองท้องฟ้าที่เต็มไปด้วยดวงดาว! ในขณะเดียวกัน มนุษย์กลับรู้สึกเหนื่อยล้าอย่างมากจากแสงไฟของโลกที่จัดเรียงเป็นแถวอย่างเรียบร้อย พระเจ้าได้จัดเรียงทุกสิ่งด้วยความกลมกลืนเพียงใด! ลองดูป่าที่มนุษย์ปลูกไว้: ต้นไม้ยืนเรียงเป็นแถวอย่างทหาร — เหมือนกองทหารที่จัดระเบียบ </w:t>
      </w:r>
      <w:r w:rsidRPr="00C84680">
        <w:rPr>
          <w:lang w:val="ru-RU"/>
        </w:rPr>
        <w:t xml:space="preserve">และป่าที่แท้จริง</w:t>
      </w:r>
      <w:r w:rsidRPr="00C84680">
        <w:rPr>
          <w:lang w:val="ru-RU"/>
        </w:rPr>
        <w:t xml:space="preserve"> — </w:t>
      </w:r>
      <w:r w:rsidRPr="00C84680">
        <w:rPr>
          <w:lang w:val="ru-RU"/>
        </w:rPr>
        <w:t xml:space="preserve">ไม่ใช่ป่าเทียม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—</w:t>
      </w:r>
      <w:r w:rsidRPr="00C84680">
        <w:rPr>
          <w:lang w:val="ru-RU"/>
        </w:rPr>
        <w:t xml:space="preserve"> ช่วยฟื้นฟูพลังของมนุษย์ได้อย่างไร</w:t>
      </w:r>
      <w:r w:rsidRPr="00C84680">
        <w:rPr>
          <w:lang w:val="ru-RU"/>
        </w:rPr>
        <w:t xml:space="preserve">! ต้นกล้าบางต้นเล็ก บางต้นใหญ่; ต้นไม้ทุกต้นต่างกันจากต้นข้างเคียง แม้แต่สีสัน ดอกไม้เล็กๆ เพียงดอกเดียวจากพระคุณของพระเจ้า ก็มีความงดงามมากกว่าดอกไม้กระดาษเทียมทั้งอ้อมแขน พวกมันต่างกันจากกัน เช่นเดียวกับที่จิตวิญญาณต่างจากน้ำหอม</w:t>
      </w:r>
      <w:r w:rsidR="00FE7F6D">
        <w:rPr>
          <w:rStyle w:val="FootnoteReference"/>
          <w:lang w:val="ru-RU"/>
        </w:rPr>
        <w:footnoteReference w:id="96"/>
      </w:r>
      <w:r w:rsidRPr="00C84680">
        <w:rPr>
          <w:lang w:val="ru-RU"/>
        </w:rPr>
        <w:t xml:space="preserve"> </w:t>
      </w:r>
    </w:p>
    <w:p w:rsidRPr="00C84680" w:rsidR="005C3FC8" w:rsidRDefault="00BF6B1D" w14:paraId="528DD0B2" w14:textId="6B42863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ทุกสิ่งที่พระเจ้าสร้างขึ้นล้วนน่าทึ่ง ลองดูร่างกายมนุษย์เป็นตัวอย่าง – มันเป็นระบบที่สมบูรณ์ในตัวเอง พระเจ้าได้จัดสรรตำแหน่งให้ทุกสิ่งอย่างชาญฉลาด – หัวใจ ตับ ปอด และพืชพันธุ์ – พระองค์ได้จัดวางพวกมันอย่างชาญฉลาดเพียงใด! ในช่วงการยึดครอง</w:t>
      </w:r>
      <w:r w:rsidR="00FE7F6D">
        <w:rPr>
          <w:rStyle w:val="FootnoteReference"/>
          <w:lang w:val="ru-RU"/>
        </w:rPr>
        <w:footnoteReference w:id="97"/>
      </w:r>
      <w:r w:rsidRPr="00C84680">
        <w:rPr>
          <w:lang w:val="ru-RU"/>
        </w:rPr>
        <w:t xml:space="preserve"> เราได้</w:t>
      </w:r>
      <w:r w:rsidRPr="00C84680">
        <w:rPr>
          <w:lang w:val="ru-RU"/>
        </w:rPr>
        <w:t xml:space="preserve">ปลูกแตงโมห้าสเตรม</w:t>
      </w:r>
      <w:r w:rsidR="00FE7F6D">
        <w:rPr>
          <w:rStyle w:val="FootnoteReference"/>
          <w:lang w:val="ru-RU"/>
        </w:rPr>
        <w:footnoteReference w:id="98"/>
      </w:r>
      <w:r w:rsidRPr="00C84680">
        <w:rPr>
          <w:lang w:val="ru-RU"/>
        </w:rPr>
        <w:t xml:space="preserve"> และรดน้ำให้พวกมัน วันหนึ่ง ฉันคิดว่าการตัดใบใหญ่ใกล้รากออกไปจะช่วยปรับปรุงคุณภาพของแตงโมได้ แต่ปรากฏว่าใบใหญ่เหล่านี้ทำหน้าที่เหมือน </w:t>
      </w:r>
      <w:r w:rsidR="002F08DD">
        <w:rPr>
          <w:lang w:val="ru-RU"/>
        </w:rPr>
        <w:t xml:space="preserve">‘ตัวกรอง’ </w:t>
      </w:r>
      <w:r w:rsidRPr="00C84680">
        <w:rPr>
          <w:lang w:val="ru-RU"/>
        </w:rPr>
        <w:t xml:space="preserve">หรือ </w:t>
      </w:r>
      <w:r w:rsidR="002F08DD">
        <w:rPr>
          <w:lang w:val="ru-RU"/>
        </w:rPr>
        <w:t xml:space="preserve">‘ไต’ </w:t>
      </w:r>
      <w:r w:rsidRPr="00C84680">
        <w:rPr>
          <w:lang w:val="ru-RU"/>
        </w:rPr>
        <w:t xml:space="preserve">ของพืช โดยดูดซับความขมทั้งหมดไป โอ้ แตงโมที่เราปลูกตอนนั้นอร่อยมาก! มันทำให้ลิ้นรู้สึกเหมือนถูกไฟเผาเลย!.. </w:t>
      </w:r>
    </w:p>
    <w:p w:rsidRPr="00C84680" w:rsidR="005C3FC8" w:rsidRDefault="00BF6B1D" w14:paraId="258C130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ท่านสังเกตเห็นทุกอย่างจริงๆ เลยครับ เกโรนดา!… </w:t>
      </w:r>
    </w:p>
    <w:p w:rsidRPr="00C84680" w:rsidR="005C3FC8" w:rsidRDefault="00BF6B1D" w14:paraId="09C3EA7D" w14:textId="703E101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ก็ใช่แล้ว ฉันพบพระเจ้าในทุกสิ่ง! ในพืช ในสัตว์ — ในทุกสิ่ง และใครจะไม่รู้สึกทึ่งได้ล่ะ! นกตัวเล็กๆ ออกเดินทางไปถึงแอฟริกา แล้ว — โดยไม่มีเข็มทิศ — ก็กลับคืนมาและหาทางกลับรังเล็กๆ ของมันได้! แต่มนุษย์ — แม้มีแผนที่และป้ายบอกทาง — ก็ยังหลงทางได้ และเมื่อคิดดูแล้ว นกบินผ่านท้องฟ้า ไม่ใช่บนพื้นดิน — ดังนั้นจึงไม่ทิ้งร่องรอยไว้เบื้องหลัง พวกมันบินสูงเหนือทะเล! เอาล่ะ ช่วยบอกฉันทีเถอะ คุณจะทิ้งร่องรอยไว้ที่ไหนบนโลกนี้? และยังมีนกตัวเล็กๆ บางตัวที่เกาะอยู่บนหลังนกกระสา — เหมือนกับอยู่บนเครื่องบินเลย! ผู้โดยสารทางอากาศตัวจริง! นกที่บินผ่านทะเลจะลงจอดบนเกาะหรือที่อื่น ๆ เพื่อพักผ่อน ครั้งหนึ่ง เมื่อฉันอาศัยอยู่ในหมู่บ้านโฮลีครอส ฉันเห็นนกบินมาจากทางตะวันออก ดูคล้ายนกกระจอก แต่ตัวใหญ่กว่าและสวยงามกว่า มีฝูงนกทั้งฝูง แต่มีสี่หรือห้าตัวที่ดูเหมือนจะหมดแรงแล้วและบินต่อไปไม่ได้อีกแล้ว จากนั้นมีนกอีกประมาณสิบห้าตัวแยกตัวออกจากฝูง — ส่วนที่เหลือก็บินต่อไป — และมาเกาะบนต้นไม้ข้างๆ นกที่หมดแรง พวกมันนั่งอยู่ตรงนั้นสักพัก พักผ่อนเล็กน้อย แล้วทั้งหมดก็บินขึ้นสู่ท้องฟ้าพร้อมกันและบินต่อไป และสิ่งแรกที่พวกมันทำคือบินขึ้นสูงมากเพื่อหาทิศทางและตามทันกลุ่มที่เหลือ ผมรู้สึกประทับใจที่ฝูงนกไม่ได้ทิ้งนกที่เหนื่อยล้าไว้ตามลำพัง แต่จัดให้มีเพื่อนร่วมทางอีกสิบห้าตัว — </w:t>
      </w:r>
      <w:r w:rsidR="002F08DD">
        <w:rPr>
          <w:lang w:val="ru-RU"/>
        </w:rPr>
        <w:t xml:space="preserve">‘กลุ่มสนับสนุน’ — </w:t>
      </w:r>
      <w:r w:rsidRPr="00C84680">
        <w:rPr>
          <w:lang w:val="ru-RU"/>
        </w:rPr>
        <w:t xml:space="preserve">มาดูแลพวกมัน</w:t>
      </w:r>
      <w:r w:rsidR="002F08DD">
        <w:rPr>
          <w:lang w:val="ru-RU"/>
        </w:rPr>
        <w:t xml:space="preserve"> </w:t>
      </w:r>
    </w:p>
    <w:p w:rsidRPr="00C84680" w:rsidR="005C3FC8" w:rsidRDefault="00BF6B1D" w14:paraId="3C076E30" w14:textId="4B62731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พระเจ้าทรงสร้างทุกสิ่งไว้ได้อย่างงดงามเพียงใด! ดูลูกแมวสิ: สีสันของมันสดใสเพียงใด! และขนของมันก็นุ่มนวลน่าชื่นชมเพียงใด! เราผู้เป็นมนุษย์มีเหตุผลทุกประการที่จะอิจฉาขนของสัตว์! แม้แต่พระราชินีเองก็ไม่ได้สวมเสื้อขนสัตว์แบบนั้น! ไม่ว่าคุณจะมองไปทางไหน คุณก็จะเห็นปัญญาของพระเจ้าในทุกสิ่ง และความงามที่เคยมีอยู่เมื่อทุกสิ่งยังธรรมชาติ! ดูลูกไก่ตัวนั้นสิ — มันร้องไม่ว่าอากาศจะเป็นอย่างไร มันยืนบนขาเดียว และทันทีที่ขาชา มันก็ร้องว่า </w:t>
      </w:r>
      <w:r w:rsidRPr="00C84680">
        <w:rPr>
          <w:lang w:val="ru-RU"/>
        </w:rPr>
        <w:t xml:space="preserve">‘ค็อก-อะ-ดู-ดู!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‘เวลา</w:t>
      </w:r>
      <w:r w:rsidR="002F08DD">
        <w:rPr>
          <w:lang w:val="ru-RU"/>
        </w:rPr>
        <w:t xml:space="preserve">ผ่านไปหลายชั่วโมงแล้ว’ </w:t>
      </w:r>
      <w:r w:rsidRPr="00C84680">
        <w:rPr>
          <w:lang w:val="ru-RU"/>
        </w:rPr>
        <w:t xml:space="preserve">มันพูด</w:t>
      </w:r>
      <w:r w:rsidRPr="00C84680">
        <w:rPr>
          <w:lang w:val="ru-RU"/>
        </w:rPr>
        <w:t xml:space="preserve"> แล้วมันก็ยืนบนขาอีกข้าง และเมื่อขาข้างนั้นก็เริ่มชา — มันก็ร้องขึ้นอีกว่า </w:t>
      </w:r>
      <w:r w:rsidRPr="00C84680">
        <w:rPr>
          <w:lang w:val="ru-RU"/>
        </w:rPr>
        <w:t xml:space="preserve">‘ค็อก-อะ-ดู-ดู!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และดูสิ มันร้องตอนเที่ยงคืน ตอนสามโมง และตอนหกโมงเช้า ทุกๆ สามชั่วโมงอย่างสม่ำเสมอ ทั้งที่ไก่ตัวนี้ไม่มีนาฬิกาปลุกหรือแบตเตอรี่ และไม่จำเป็นต้องไขลานให้มันด้วย... </w:t>
      </w:r>
    </w:p>
    <w:p w:rsidRPr="00347B46" w:rsidR="005C3FC8" w:rsidRDefault="00BF6B1D" w14:paraId="041B0ACC" w14:textId="07B0EF6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ใช้ทุกสิ่งที่คุณเห็นและได้ยินเป็นเครื่องมือในการสื่อสารกับโลกสวรรค์ ทุกสิ่งต้องนำคุณสู่สวรรค์ ด้วยวิธีนี้ ตั้งแต่การสร้างโลก มนุษย์จึงค่อยๆ ก้าวขึ้นสู่ผู้สร้าง ชาวอเมริกัน หลังจากบินไปดวงจันทร์ อย่างน้อยก็ทิ้งแผ่นจารึกไว้ที่นั่น </w:t>
      </w:r>
      <w:r w:rsidRPr="00C84680">
        <w:rPr>
          <w:i/>
          <w:iCs/>
          <w:lang w:val="ru-RU"/>
        </w:rPr>
        <w:t xml:space="preserve">ซึ่งมีข้อความว่า</w:t>
      </w:r>
      <w:r w:rsidR="002F08DD">
        <w:rPr>
          <w:i/>
          <w:iCs/>
          <w:lang w:val="ru-RU"/>
        </w:rPr>
        <w:t xml:space="preserve">: ‘สวรรค์ประกาศความรุ่งโรจน์ของพระเจ้า’</w:t>
      </w:r>
      <w:r w:rsidR="00FE7F6D">
        <w:rPr>
          <w:rStyle w:val="FootnoteReference"/>
          <w:i/>
          <w:iCs/>
          <w:lang w:val="ru-RU"/>
        </w:rPr>
        <w:footnoteReference w:id="99"/>
      </w:r>
      <w:r w:rsidRPr="00C84680">
        <w:rPr>
          <w:lang w:val="ru-RU"/>
        </w:rPr>
        <w:t xml:space="preserve"> ชาวรัสเซียก็เคยไปอวกาศเช่นกัน แต่กาการินกล่าวว่าเขาไม่เห็นพระเจ้า ก็ถูกแล้ว—จะเห็นพระองค์ได้อย่างไรกันล่ะ? ท้ายที่สุด คุณไม่ได้บินไปโดยยกมือขึ้นสู่สวรรค์ </w:t>
      </w:r>
      <w:r w:rsidRPr="00C84680">
        <w:rPr>
          <w:lang w:val="ru-RU"/>
        </w:rPr>
        <w:t xml:space="preserve">แต่ด้วยขาที่ยืดตรงขึ้น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... และจากนั้น จากทั้งหมดนี้ พวกเขาก็สรุปว่า: </w:t>
      </w:r>
      <w:r w:rsidR="002F08DD">
        <w:rPr>
          <w:lang w:val="ru-RU"/>
        </w:rPr>
        <w:t xml:space="preserve">‘ธรรมชาติสร้างจักรวาล’ </w:t>
      </w:r>
      <w:r w:rsidRPr="00C84680">
        <w:rPr>
          <w:lang w:val="ru-RU"/>
        </w:rPr>
        <w:t xml:space="preserve">จักรวาลทั้งใบ... คุณคิดอย่างไรกับเรื่องนี้? ลองคิดดูสิ ถ้ามีรถเก่าคันหนึ่งเสีย ช่างและนักเชี่ยวชาญจำนวนมากก็จะมารวมตัวกันเพื่อซ่อมแซม พวกเขาคิดและพยายามอย่างเต็มที่ — และนั่นก็แค่สำหรับรถเก่าคันเดียวเท่านั้น ส่วนพระเจ้า แม้ไม่มีไฟฟ้าเลย ก็ยังหมุนโลกทั้งใบได้ โดยแบตเตอรี่ไม่หมด และเครื่องยนต์ก็ไม่หยุดทำงาน พระองค์ทำให้มันหมุนด้วยความเร็วเท่าใด — และผู้คนยังไม่ทันสังเกตด้วยซ้ำ! มันน่าทึ่งมาก! หากโลกหมุนช้าลงแม้เพียงเล็กน้อย ผู้คนก็จะล้มกลิ้งไปมา โลกหมุนด้วยความเร็ว [สูง] อย่างนั้น แต่น้ำจากทะเลก็ไม่หกออก แม้จะมีปริมาณมากเพียงใดก็ตาม และดาวๆ ที่ใหญ่โตมาก ก็เคลื่อนที่ด้วยความเร็วที่ทำให้เวียนหัว แต่พวกมันก็ไม่ชนกัน; ที่จริงแล้ว จากระยะไกล พวกมันก็ไม่ยอมให้ดาวอื่นๆ เข้ามาใกล้ ส่วนมนุษย์ ที่ได้ประดิษฐ์เครื่องบินขึ้นมา ก็เต็มไปด้วยความชื่นชมและความภูมิใจ แต่ทันทีที่จิตใจของเขาเริ่มมัวหมองแม้เพียงเล็กน้อย เขาก็เริ่มพูดเรื่องไร้สาระต่าง ๆ โดยไม่รู้ตัว</w:t>
      </w:r>
    </w:p>
    <w:p w:rsidRPr="009F3FC8" w:rsidR="00CB3646" w:rsidP="00CB3646" w:rsidRDefault="00CB3646" w14:paraId="13A1C755" w14:textId="77777777">
      <w:pPr>
        <w:rPr>
          <w:lang w:val="ru-RU"/>
        </w:rPr>
      </w:pPr>
    </w:p>
    <w:p w:rsidRPr="00C84680" w:rsidR="005C3FC8" w:rsidP="00C63AB0" w:rsidRDefault="00BF6B1D" w14:paraId="1C79E20B" w14:textId="690C3031">
      <w:pPr>
        <w:pStyle w:val="Heading4"/>
        <w:rPr>
          <w:lang w:val="ru-RU"/>
        </w:rPr>
      </w:pPr>
      <w:bookmarkStart w:name="_Toc196745391" w:id="168"/>
      <w:bookmarkStart w:name="_Toc196745548" w:id="169"/>
      <w:bookmarkStart w:name="_Toc225094902" w:id="170"/>
      <w:r w:rsidRPr="00C84680">
        <w:rPr>
          <w:lang w:val="ru-RU"/>
        </w:rPr>
        <w:t xml:space="preserve">วันนี้มนุษย์ได้บรรลุอะไรได้บ้าง?</w:t>
      </w:r>
      <w:bookmarkEnd w:id="168"/>
      <w:bookmarkEnd w:id="169"/>
      <w:bookmarkEnd w:id="170"/>
    </w:p>
    <w:p w:rsidRPr="00C84680" w:rsidR="005C3FC8" w:rsidRDefault="00BF6B1D" w14:paraId="0AE180BD" w14:textId="6EF88E2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วัฒนธรรมเป็นสิ่งที่ดี แต่เพื่อให้มันก่อให้เกิดประโยชน์ </w:t>
      </w:r>
      <w:r w:rsidRPr="00C84680">
        <w:rPr>
          <w:lang w:val="ru-RU"/>
        </w:rPr>
        <w:t xml:space="preserve">จิตวิญญาณก็ต้องได้รับการ</w:t>
      </w:r>
      <w:r w:rsidRPr="00C84680">
        <w:rPr>
          <w:lang w:val="ru-RU"/>
        </w:rPr>
        <w:t xml:space="preserve"> </w:t>
      </w:r>
      <w:r w:rsidR="002F08DD">
        <w:rPr>
          <w:lang w:val="ru-RU"/>
        </w:rPr>
        <w:t xml:space="preserve">‘บ่มเพาะ’ </w:t>
      </w:r>
      <w:r w:rsidRPr="00C84680">
        <w:rPr>
          <w:lang w:val="ru-RU"/>
        </w:rPr>
        <w:t xml:space="preserve">ด้วยเช่นกัน มิฉะนั้น วัฒนธรรมจะจบลงด้วยหายนะ </w:t>
      </w:r>
      <w:r w:rsidRPr="00C84680">
        <w:rPr>
          <w:lang w:val="ru-RU"/>
        </w:rPr>
        <w:t xml:space="preserve">‘ความชั่ว’ นักบุญคอสมาสแห่งเอโทเลีย ได้กล่าวว่า ‘จะเกิดขึ้นจาก</w:t>
      </w:r>
      <w:r w:rsidR="002F08DD">
        <w:rPr>
          <w:lang w:val="ru-RU"/>
        </w:rPr>
        <w:t xml:space="preserve">ผู้ที่มีการศึกษา’</w:t>
      </w:r>
      <w:r w:rsidR="00FE7F6D">
        <w:rPr>
          <w:rStyle w:val="FootnoteReference"/>
          <w:lang w:val="ru-RU"/>
        </w:rPr>
        <w:footnoteReference w:id="100"/>
      </w:r>
      <w:r w:rsidRPr="00C84680">
        <w:rPr>
          <w:lang w:val="ru-RU"/>
        </w:rPr>
        <w:t xml:space="preserve"> แม้ว่าการวิทยาศาสตร์จะก้าวหน้ามาไกลและประสบความสำเร็จอย่างยิ่งใหญ่เพียงใด ผู้คนในความปรารถนาที่จะช่วยเหลือโลก กลับทำในวิธีที่ทำลายโลกนั้น โดยไม่ตระหนักถึงสิ่งนั้นด้วยตัวเอง พระเจ้าได้ทรงอนุญาตให้มนุษย์ทำทุกสิ่งตามความเข้าใจของตนเอง แต่ด้วยการไม่ฟังพระเจ้า มนุษย์กำลังทำลายตัวเอง มนุษย์ทำลายตัวเองผ่านสิ่งที่เขาสร้างขึ้น </w:t>
      </w:r>
    </w:p>
    <w:p w:rsidRPr="00C84680" w:rsidR="005C3FC8" w:rsidRDefault="00BF6B1D" w14:paraId="081483B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ผู้คนในศตวรรษที่ 20 — พวกเขาได้บรรลุอะไรด้วยวัฒนธรรมและอารยธรรมของพวกเขา! พวกเขาได้ทำให้โลกบ้าคลั่ง พวกเขาได้ทำให้อากาศเป็นมลพิษ พวกเขาได้ทำลายทุกสิ่งภายใต้ดวงอาทิตย์ หากล้อหลุดออกจากแกน มันจะยังคงหมุนไปอย่างไร้จุดหมาย เช่นเดียวกับมนุษย์ — เมื่อหลงทางจากแกนแห่งความกลมกลืนของพระเจ้า พวกเขาก็ต้องทนทุกข์ ในอดีต ผู้คนต้องทนทุกข์จากสงคราม; วันนี้พวกเขาต้องทนทุกข์จากอารยธรรม ในอดีต เนื่องจากสงคราม ผู้คนต้องย้ายจากเมืองไปยังหมู่บ้าน และใช้ชีวิตจากสวนผักเล็กๆ แต่ตอนนี้ ผู้คนจะไม่สามารถใช้ชีวิตในเมืองได้อีกต่อไป และต้องทิ้งเมืองไปเพราะการรุกรานของอารยธรรม ในอดีต สงครามนำความตายมาสู่ผู้คน; วันนี้ อารยธรรมนำโรคภัยมาสู่พวกเขา </w:t>
      </w:r>
    </w:p>
    <w:p w:rsidRPr="00C84680" w:rsidR="005C3FC8" w:rsidRDefault="00BF6B1D" w14:paraId="160EC287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ทำไมโรคมะเร็งจึงแพร่หลายไปอย่างนี้? </w:t>
      </w:r>
    </w:p>
    <w:p w:rsidRPr="00C84680" w:rsidR="005C3FC8" w:rsidRDefault="00BF6B1D" w14:paraId="4F4978DA" w14:textId="6E1CA2A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เชอร์โนบิลและสิ่งต่างๆ เช่นนั้น—ท่านคิดว่ามันได้ผ่านพ้นไปโดยไม่ทิ้งร่องรอยใดๆ หรือไม่? นั่นคือต้นตอของทุกสิ่ง ดูผู้คนสิ—ทั้งหมดนี้คือผลจากการกระทำของพวกเขาเอง... ผู้คนถูกทำลายรูปร่างอย่างน่าสยดสยอง ในยุคไหนเคยมีผู้ป่วยมากมายขนาดนี้? ในสมัยก่อน ผู้คนไม่ได้เป็นอย่างนี้ แต่ตอนนี้ ไม่ว่าผมจะเปิดจดหมายฉบับใดจากจดหมายที่ส่งมาให้ผม ผมก็ต้องพบเรื่องมะเร็ง โรคจิต หรือโรคหลอดเลือดสมอง หรือครอบครัวที่แตกแยก โรคมะเร็งเคยเป็นโรคที่พบได้น้อยมาก เพราะชีวิตในสมัยนั้นเป็นไปตามธรรมชาติ เราไม่ได้พูดถึงสิ่งที่พระเจ้าทรงอนุญาต แต่ผู้คนกินอาหารธรรมชาติและมีสุขภาพที่ดีเยี่ยม ทุกอย่างล้วนบริสุทธิ์: ผลไม้ หัวหอม มะเขือเทศ แต่ตอนนี้ แม้แต่อาหารธรรมชาติก็กำลังทำร้ายผู้คน ผู้ที่กินแต่ผลไม้และผักเท่านั้นจะได้รับความเสียหายยิ่งกว่า เพราะทุกอย่างล้วนถูกปนเปื้อน หากในอดีตเป็นเช่นนี้ ฉันคงจะตายตั้งแต่อายุยังน้อย เพราะในช่วงชีวิตเป็นนักบวช ฉันกินแต่สิ่งที่สวนผักให้มา: ต้นกระเทียม, ผักกาดหอม,</w:t>
      </w:r>
      <w:r w:rsidR="00CB3646">
        <w:rPr>
          <w:rStyle w:val="FootnoteReference"/>
          <w:lang w:val="ru-RU"/>
        </w:rPr>
        <w:footnoteReference w:id="101"/>
      </w:r>
      <w:r w:rsidRPr="00C84680">
        <w:rPr>
          <w:lang w:val="ru-RU"/>
        </w:rPr>
        <w:t xml:space="preserve"> หัวหอมธรรมดา, กะหล่ำปลี และสิ่งอื่นๆ — และฉันรู้สึกสุขภาพดีอย่างยิ่ง แต่ตอนนี้ — พวกเขาใช้ปุ๋ยเคมี ฉีดยาฆ่าแมลง… ลองคิดดู — คนสมัยนี้กินอะไรกัน!… ความไม่สงบทางจิตใจ อาหารทดแทนที่ผลิตขึ้น — ทุกสิ่งเหล่านี้นำโรคภัยมาสู่ร่างกายคน ด้วยการนำวิทยาศาสตร์มาใช้โดยไม่มีความระมัดระวัง ผู้คนกำลังทำลายตัวเอง </w:t>
      </w:r>
    </w:p>
    <w:p w:rsidRPr="00C84680" w:rsidR="005C3FC8" w:rsidRDefault="00BF6B1D" w14:paraId="50AE2BC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ทำไมคนในอดีตจึงมีความอดทนในการปฏิบัติธรรมและสุขภาพที่ดีกว่าเรา? สิ่งที่พวกเขากินมีผลต่อสุขภาพหรือไม่? </w:t>
      </w:r>
    </w:p>
    <w:p w:rsidRPr="00C84680" w:rsidR="005C3FC8" w:rsidRDefault="00BF6B1D" w14:paraId="44D2FA77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</w:t>
      </w:r>
      <w:r w:rsidRPr="00C84680">
        <w:rPr>
          <w:lang w:val="ru-RU"/>
        </w:rPr>
        <w:t xml:space="preserve"> ใช่ครับ เพราะในสมัยนั้นอาหารยังบริสุทธิ์ ในความเห็นของผม เรื่องนี้ไม่ต้องพูดก็รู้ ทุกอย่างที่คนกินล้วนสุกเต็มที่ แต่ในปัจจุบัน เพื่อป้องกันไม่ให้ผลไม้และผักเน่าเสีย จึงเก็บเกี่ยวเมื่อยังไม่สุกและเก็บไว้ในตู้เย็น พวกเขาเก็บผลไม้ที่ยังไม่สุก สีเขียว จากต้น แล้วปล่อยให้สุกในลังไม้ ในอดีต เมื่อผลไม้สุกแล้ว มันจะร่วงจากต้นเอง หรือหลุดจากกิ่งทันทีที่สัมผัสด้วยมือ เด็กๆ ในอดีตมักกินขนมปังกับเนยหรือนม ซึ่งช่วยให้พวกเขามีสุขภาพดี แต่ผู้คนไม่เพียงแต่กินอาหารที่ดีและมีประโยชน์ต่อสุขภาพเท่านั้น แต่ยังใช้สมองคิดวิเคราะห์ด้วย และหากพวกเขาป่วยด้วยโรคใดก็ตาม พวกเขาก็สามารถบอกได้ว่าโรคดังกล่าวเกิดจากอาหารหรือไม่ แต่ในปัจจุบัน อาหารกลับไม่เป็นธรรมชาติ และผู้คนก็ไม่ใช้สมองคิดวิเคราะห์อีกต่อไป </w:t>
      </w:r>
    </w:p>
    <w:p w:rsidRPr="00347B46" w:rsidR="005C3FC8" w:rsidRDefault="00BF6B1D" w14:paraId="6CDF7A66" w14:textId="6908255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ลองคิดดูสิว่าทุกวันนี้คนผลิตของใช้คุณภาพต่ำมากแค่ไหน! ขนสัตว์กำลังถูกเลิกใช้ไปทีละน้อย การหาเสื้อกั๊กขนสัตว์ที่ดูดซับเหงื่อได้นั้นเป็นเรื่องที่ยากมาก ทันทีที่ผมใส่เสื้อกั๊กเข้าไป ผมก็รู้ได้ทันทีว่ามันมีเส้นใยสังเคราะห์อยู่หรือไม่ ถ้ามี ผมก็หายใจไม่สะดวกเลย ผมรู้สึกหงุดหงิดและทรมานมาก! แต่พวกเขากลับคิดว่าเสื้อกั๊กประเภทนี้ทนทานและดีกว่าเสื้อกั๊กที่ทำจากวัสดุธรรมชาติ พวกเขามองว่านี่คือความก้าวหน้า! แต่มันดีต่อสุขภาพหรือไม่? ไม่เลย ตรงกันข้าม การผลิตสิ่งเหล่านี้กำลังทำลายสุขภาพของตัวเอง และพวกเขายังติดฉลากว่า: </w:t>
      </w:r>
      <w:r w:rsidRPr="00C84680">
        <w:rPr>
          <w:lang w:val="ru-RU"/>
        </w:rPr>
        <w:t xml:space="preserve">‘ทำจากขนแกะบริสุทธิ์</w:t>
      </w:r>
      <w:r w:rsidR="00EF3186">
        <w:rPr>
          <w:lang w:val="ru-RU"/>
        </w:rPr>
        <w:t xml:space="preserve">!’</w:t>
      </w:r>
      <w:r w:rsidRPr="00C84680">
        <w:rPr>
          <w:lang w:val="ru-RU"/>
        </w:rPr>
        <w:t xml:space="preserve"> ใช่ครับ ผมคิดว่าพวกเขาคงจะหาคำโฆษณาที่ดูหรูหราอื่นๆ มาใช้ด้วย — ที่ดูหรูหรากว่าเดิมอีก! ในปัจจุบัน เราเลี้ยงแกะเพียงเพื่อเนื้อเท่านั้น เพราะเราผลิตขนแกะจากน้ำมันแล้ว ส่วนหนอนไหมก็พูดว่า: </w:t>
      </w:r>
      <w:r w:rsidRPr="00C84680">
        <w:rPr>
          <w:lang w:val="ru-RU"/>
        </w:rPr>
        <w:t xml:space="preserve">‘ถ้าอยากได้ผ้าไหมที่ดีกว่าของเรา ก็ไปทำเองสิ!</w:t>
      </w:r>
      <w:r w:rsidR="002F08DD">
        <w:rPr>
          <w:lang w:val="ru-RU"/>
        </w:rPr>
        <w:t xml:space="preserve">..’</w:t>
      </w:r>
    </w:p>
    <w:p w:rsidRPr="00347B46" w:rsidR="00C63AB0" w:rsidP="00C63AB0" w:rsidRDefault="00C63AB0" w14:paraId="7E9CF001" w14:textId="77777777">
      <w:pPr>
        <w:rPr>
          <w:lang w:val="ru-RU"/>
        </w:rPr>
      </w:pPr>
    </w:p>
    <w:p w:rsidRPr="00C84680" w:rsidR="005C3FC8" w:rsidP="00C63AB0" w:rsidRDefault="00BF6B1D" w14:paraId="54678CB8" w14:textId="77777777">
      <w:pPr>
        <w:pStyle w:val="Heading4"/>
        <w:rPr>
          <w:lang w:val="ru-RU"/>
        </w:rPr>
      </w:pPr>
      <w:bookmarkStart w:name="_Toc196745392" w:id="171"/>
      <w:bookmarkStart w:name="_Toc196745549" w:id="172"/>
      <w:bookmarkStart w:name="_Toc225094903" w:id="173"/>
      <w:r w:rsidRPr="00C84680">
        <w:rPr>
          <w:lang w:val="ru-RU"/>
        </w:rPr>
        <w:t xml:space="preserve">ผู้คนได้สูญเสียความอดทนไปแล้ว</w:t>
      </w:r>
      <w:bookmarkEnd w:id="171"/>
      <w:bookmarkEnd w:id="172"/>
      <w:bookmarkEnd w:id="173"/>
    </w:p>
    <w:p w:rsidRPr="00C84680" w:rsidR="005C3FC8" w:rsidRDefault="00BF6B1D" w14:paraId="238E5DD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ทำไมเราถึงขาดความอดทนในทุกวันนี้? </w:t>
      </w:r>
    </w:p>
    <w:p w:rsidRPr="00C84680" w:rsidR="005C3FC8" w:rsidRDefault="00BF6B1D" w14:paraId="27B1CEC7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ทุกสิ่งที่เกิดขึ้นในวันนี้ไม่ใช่เพื่อประโยชน์ของมนุษย์ ในอดีต ชีวิตสงบสุข และผู้คนเองก็สงบสุข มีความอดทนสูง — สามารถทนทานได้ วันนี้ ความเร่งรีบที่ครอบงำโลกได้ทำให้ผู้คนขาดความอดทน ในสมัยก่อน ผู้คนรู้ดีว่าพวกเขาจะเริ่มกินมะเขือเทศในช่วงปลายเดือนมิถุนายน และไม่เคยคิดจะกินมะเขือเทศก่อนถึงฤดูกาล ผู้คนรอจนถึงเดือนสิงหาคมเพื่อกินแตงโม; พวกเขารู้ดีว่าเมื่อไหร่ถึงเวลาที่จะกินมะเดื่อ และเมื่อไหร่ถึงเวลาที่จะกินแตงโม แต่ตอนนี้เกิดอะไรขึ้น? ผู้ค้าเดินทางไปอียิปต์และซื้อมะเขือเทศที่นั่นก่อนถึงฤดูกาล ทั้งที่ในขณะที่มะเขือเทศยังกำลังสุกอยู่ ก็มีส้มในกรีซ — ที่มีวิตามินเหมือนกันทุกประการ ไม่ครับ คุณเห็นไหมครับ ผู้คนไม่ต้องการส้ม! มาเถอะ เพื่อนของฉัน จงอดทนอีกสักพัก และกินอย่างอื่นไปก่อน! ไม่—ไม่ว่าจะเกิดอะไรขึ้น พวกเขาก็จะเดินทางไปอียิปต์และนำมะเขือเทศกลับมา ในเกาะครีต พวกเขาได้พิจารณาสถานการณ์นี้อย่างละเอียดและเริ่มสร้างโรงเรือนเพาะปลูก เพื่อให้มะเขือเทศของพวกเขาสุกเร็วขึ้นด้วย และสุดท้ายก็มีการตั้งโรงเรือนปลูกผักทั่วทั้งกรีซ เพื่อให้พวกเขาสามารถกินมะเขือเทศได้แม้ในฤดูหนาว พวกเขากำลังทำงานอย่างหนักเพื่อสร้างโรงเรือนปลูกผักสำหรับผักทุกชนิด เพื่อให้ในทุกช่วงเวลาของปี พวกเขาสามารถมีอาหารที่ใจปรารถนาบนโต๊ะอาหารได้ โดยไม่ต้องรอฤดูกาลตามธรรมชาติ </w:t>
      </w:r>
    </w:p>
    <w:p w:rsidRPr="00C84680" w:rsidR="005C3FC8" w:rsidRDefault="00BF6B1D" w14:paraId="6B567671" w14:textId="276ACF54">
      <w:pPr>
        <w:pStyle w:val="paragraph"/>
        <w:spacing w:before="30" w:after="30"/>
        <w:ind w:start="60" w:end="60"/>
        <w:rPr>
          <w:lang w:val="ru-RU"/>
        </w:rPr>
      </w:pPr>
      <w:r w:rsidR="009F3FC8">
        <w:rPr>
          <w:lang w:val="ru-RU"/>
        </w:rPr>
        <w:t xml:space="preserve">หาก</w:t>
      </w:r>
      <w:r w:rsidRPr="00C84680">
        <w:rPr>
          <w:lang w:val="ru-RU"/>
        </w:rPr>
        <w:t xml:space="preserve">พิจารณาทุกด้านแล้ว ก็ถือว่าดีพอแล้ว แต่พวกเขากำลังก้าวไปไกลกว่านั้นอีก มะเขือเทศยังเขียวอยู่ตอนเย็น แต่เช้าวันรุ่งขึ้นก็ถูกส่งไปยังร้านค้าแล้ว—สีแดงและอวบอิ่ม! ผมยังได้พูดคุยอย่างเป็นมิตรกับรัฐมนตรีคนหนึ่งเกี่ยวกับเรื่องนี้ด้วย </w:t>
      </w:r>
      <w:r w:rsidRPr="00C84680">
        <w:rPr>
          <w:lang w:val="ru-RU"/>
        </w:rPr>
        <w:t xml:space="preserve">“โรงเรือน” ผมกล่าว “เป็นเรื่องหนึ่ง และนั่นก็ดีอยู่แล้ว แต่ผลไม้ มะเขือเทศ และผลผลิตอื่นๆ กำลังถูกปลูกด้วยฮอร์โมน! ผลไม้สุกข้ามคืน แต่พวกเขาไม่สนใจเลยหรือกับคนที่น่าสงสารเหล่านั้นที่ไวต่อสารฮอร์โมน? ให้พวกเขาป่วยไปเลยหรือ…?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พวกเขายังทำลายสัตว์ด้วย เช่น ไก่ หรือลูกวัว ลูกไก่ที่อายุ 40 วันถูกฉีดฮอร์โมนจนมีน้ำหนักเท่ากับลูกไก่ที่อายุ 6 เดือน คนกินเนื้อสัตว์เหล่านั้น แต่ได้ประโยชน์อะไรจากมัน? เพื่อให้วัวผลิตนมมากขึ้น พวกเขาก็ถูกฉีดฮอร์โมนจนเต็มตัว วัวผลิตนมได้มากขึ้นจริง แต่ผู้ผลิตกลับขายไม่ได้! การประท้วงเกิดขึ้น ราคานมร่วงลงอย่างรุนแรง นมถูกเทลงถนน และคนก็ดื่มนม —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ที่เต็มไปด้วยฮอร์โมน! แต่หากพวกเขาปล่อยให้ทุกอย่างเป็นไปตามที่พระเจ้าทรงกำหนด ทุกอย่างก็จะดำเนินไปตามธรรมชาติ และผู้คนจะได้ดื่มนมที่บริสุทธิ์และสดใหม่! ยิ่งไปกว่านั้น การฉีดฮอร์โมนเหล่านี้ยังทำให้ทุกอย่างไร้รสชาติ อาหารไร้รสชาติ ผู้คนไร้รสชาติ — ทุกอย่างกลายเป็นไร้รสชาติ แม้แต่ชีวิตเองก็สูญเสียรสชาติไปสำหรับผู้คน คุณถามเด็กหนุ่มว่า </w:t>
      </w:r>
      <w:r w:rsidRPr="00C84680">
        <w:rPr>
          <w:lang w:val="ru-RU"/>
        </w:rPr>
        <w:t xml:space="preserve">‘คุณอยากกินอะไร?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</w:t>
      </w:r>
      <w:r w:rsidR="002F08DD">
        <w:rPr>
          <w:lang w:val="ru-RU"/>
        </w:rPr>
        <w:t xml:space="preserve">‘ไม่มีอะไร’ </w:t>
      </w:r>
      <w:r w:rsidRPr="00C84680">
        <w:rPr>
          <w:lang w:val="ru-RU"/>
        </w:rPr>
        <w:t xml:space="preserve">พวกเขาตอบกลับมา ทั้งที่พวกเขาเป็นเด็กหนุ่มที่แข็งแรง! </w:t>
      </w:r>
      <w:r w:rsidRPr="00C84680">
        <w:rPr>
          <w:lang w:val="ru-RU"/>
        </w:rPr>
        <w:t xml:space="preserve">‘อย่างน้อยก็บอกฉันว่าคุณชอบทำอะไร?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</w:t>
      </w:r>
      <w:r w:rsidR="002F08DD">
        <w:rPr>
          <w:lang w:val="ru-RU"/>
        </w:rPr>
        <w:t xml:space="preserve">‘ไม่มีอะไร’ </w:t>
      </w:r>
      <w:r w:rsidRPr="00C84680">
        <w:rPr>
          <w:lang w:val="ru-RU"/>
        </w:rPr>
        <w:t xml:space="preserve">นี่คือสภาพที่ผู้คนมาถึงแล้ว! ด้วยงานของมือตัวเอง พวกเขา</w:t>
      </w:r>
      <w:r w:rsidR="009F3FC8">
        <w:rPr>
          <w:lang w:val="ru-RU"/>
        </w:rPr>
        <w:t xml:space="preserve">คิดว่าสามารถ </w:t>
      </w:r>
      <w:r w:rsidRPr="00C84680">
        <w:rPr>
          <w:lang w:val="ru-RU"/>
        </w:rPr>
        <w:t xml:space="preserve">‘แก้ไขความผิดพลาดของพระเจ้า’</w:t>
      </w:r>
      <w:r w:rsidRPr="00C84680">
        <w:rPr>
          <w:lang w:val="ru-RU"/>
        </w:rPr>
        <w:t xml:space="preserve"> ได้ </w:t>
      </w:r>
      <w:r w:rsidRPr="00C84680">
        <w:rPr>
          <w:lang w:val="ru-RU"/>
        </w:rPr>
        <w:t xml:space="preserve">เพื่อให้ไก่แม่ไข่ พวกเขากลับคืนวันเป็นคืน คุณเคยเห็นไข่ที่ไก่แม่ไข่เหล่านี้ออกไหม? ท้ายที่สุด หากพระเจ้าทำให้ดวงจันทร์ส่องแสงเหมือนดวงอาทิตย์ ผู้คนคงจะบ้าไปแล้ว พระเจ้าสร้างคืนขึ้นเพื่อให้ผู้คนได้พักผ่อน แต่ดูสิว่าพวกเขาได้กลายเป็นอย่างไรแล้ว! </w:t>
      </w:r>
    </w:p>
    <w:p w:rsidRPr="00347B46" w:rsidR="005C3FC8" w:rsidRDefault="00BF6B1D" w14:paraId="6F0AB832" w14:textId="2C4B532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ผู้คนได้สูญเสียความรู้สึกสงบใจไปแล้ว โรงเรือนปลูกพืช อาหารเสริมผัก และสิ่งต่าง ๆ ที่คล้ายกันเหล่านี้ ก็ทำให้ผู้คนกลายเป็นคนใจร้อนด้วย ในสมัยก่อน ผู้คนรู้ดีว่าต้องใช้เวลาหลายชั่วโมงเพื่อเดินจากที่หนึ่งไปยังอีกที่หนึ่ง หากใครมีขาที่แข็งแรงกว่า ก็จะถึงที่หมายได้เร็วกว่าเล็กน้อย จากนั้นพวกเขาก็ประดิษฐ์รถลาก แล้วเป็นรถยนต์ แล้วเป็นเครื่องบิน และอื่นๆ อีกมากมาย พวกเขามักพยายามค้นหาวิธีการขนส่งที่ใหม่และเร็วขึ้นเสมอ พวกเขาได้สร้างเครื่องบินที่สามารถบินจากฝรั่งเศสไปยังอเมริกาได้ภายในสามชั่วโมง</w:t>
      </w:r>
      <w:r w:rsidR="006B1C75">
        <w:rPr>
          <w:rStyle w:val="FootnoteReference"/>
          <w:lang w:val="ru-RU"/>
        </w:rPr>
        <w:footnoteReference w:id="102"/>
      </w:r>
      <w:r w:rsidRPr="00C84680">
        <w:rPr>
          <w:lang w:val="ru-RU"/>
        </w:rPr>
        <w:t xml:space="preserve"> แต่หากคนใดบินจากเขตภูมิอากาศหนึ่งไปยังอีกเขตหนึ่งด้วยความเร็วสูงเช่นนี้ การเปลี่ยนแปลงสภาพอากาศอย่างกะทันหันจะส่งผลเสียต่อสุขภาพของพวกเขา ทั้งหมดนี้คือความเร่งรีบอย่างบ้าคลั่ง ความเร่งรีบอย่างบ้าคลั่ง… ไม่ช้าอีกนาน เราจะถึงจุดที่คนหนึ่งก้าวขึ้นสู่ยานบิน แล้ว—เสียงระเบิด การบิน การชน การระเบิด—และนักเดินทางที่มึนงงก็ปรากฏตัวต่อหน้าสาธารณชน คุณคาดหวังอะไร? มันจะถึงจุดนั้นแน่ๆ บ้านบ้าอย่างแท้จริง!</w:t>
      </w:r>
    </w:p>
    <w:p w:rsidRPr="00347B46" w:rsidR="00C63AB0" w:rsidP="006F66D9" w:rsidRDefault="00C63AB0" w14:paraId="4ED2CC6D" w14:textId="77777777">
      <w:pPr>
        <w:rPr>
          <w:lang w:val="ru-RU"/>
        </w:rPr>
      </w:pPr>
    </w:p>
    <w:p w:rsidRPr="00C84680" w:rsidR="005C3FC8" w:rsidP="00C63AB0" w:rsidRDefault="00BF6B1D" w14:paraId="09494CC7" w14:textId="77777777">
      <w:pPr>
        <w:pStyle w:val="Heading4"/>
        <w:rPr>
          <w:lang w:val="ru-RU"/>
        </w:rPr>
      </w:pPr>
      <w:bookmarkStart w:name="_Toc196745393" w:id="174"/>
      <w:bookmarkStart w:name="_Toc196745550" w:id="175"/>
      <w:bookmarkStart w:name="_Toc225094904" w:id="176"/>
      <w:r w:rsidRPr="00C84680">
        <w:rPr>
          <w:lang w:val="ru-RU"/>
        </w:rPr>
        <w:t xml:space="preserve">พวกเขาได้ทำให้ชั้นบรรยากาศทั้งโลกปนเปื้อน — นั่นเป็นเรื่องหนึ่ง แต่กระดูกของพวกเขากำลังขวางทาง</w:t>
      </w:r>
      <w:bookmarkEnd w:id="174"/>
      <w:bookmarkEnd w:id="175"/>
      <w:bookmarkEnd w:id="176"/>
    </w:p>
    <w:p w:rsidRPr="00C84680" w:rsidR="005C3FC8" w:rsidRDefault="00BF6B1D" w14:paraId="5C133673" w14:textId="7620E8D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ฉันได้ยินว่าพวกเขากำลังวางแผนจะเผาศพ — อย่างที่พวกเขาพูดว่า </w:t>
      </w:r>
      <w:r w:rsidR="002F08DD">
        <w:rPr>
          <w:lang w:val="ru-RU"/>
        </w:rPr>
        <w:t xml:space="preserve">‘เพื่อเหตุผลด้านสุขอนามัยและเพื่อประหยัดพื้นที่’ </w:t>
      </w:r>
    </w:p>
    <w:p w:rsidRPr="00C84680" w:rsidR="005C3FC8" w:rsidRDefault="00BF6B1D" w14:paraId="681CB08B" w14:textId="3DDE06C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ด้วยเหตุผลด้านสุขอนามัย? ฟังดูสิ! พวกเขาไม่รู้สึกอายเลยหรือที่พูดเรื่องแบบนี้? การที่พวกเขาทำลายบรรยากาศทั้งหมดนั้นเป็นเรื่องหนึ่ง แต่กระดูกน่ะ คุณเห็นไหม มันมาขวางทางพวกเขา! แต่ซากศพนั้น นอกจากเรื่องอื่น ๆ แล้ว ยังถูกล้างให้สะอาดด้วย ส่วนเรื่อง </w:t>
      </w:r>
      <w:r w:rsidR="002F08DD">
        <w:rPr>
          <w:lang w:val="ru-RU"/>
        </w:rPr>
        <w:t xml:space="preserve">‘ประหยัดพื้นที่’ </w:t>
      </w:r>
      <w:r w:rsidRPr="00C84680">
        <w:rPr>
          <w:lang w:val="ru-RU"/>
        </w:rPr>
        <w:t xml:space="preserve">— แน่นอนว่า ในทั้งประเทศกรีซ ที่มีป่าไม้มากมาย ย่อมต้องหาที่สำหรับสุสานได้บ้างใช่ไหม? ผมได้พูดคำดี ๆ กับศาสตราจารย์มหาวิทยาลัยเกี่ยวกับเรื่องนี้บ้างแล้ว ทำไมพวกเขาจึงหาพื้นที่ได้มากมายสำหรับขยะ แต่กลับไม่มีพื้นที่สำหรับซากศพอันศักดิ์สิทธิ์เลย? มีปัญหาขาดแคลนที่ดินหรืออย่างไร? และในสุสานจะมีซากศพของนักบุญได้กี่ชิ้นกัน? พวกเขาไม่คิดถึงเรื่องนั้นเลยหรือ? </w:t>
      </w:r>
    </w:p>
    <w:p w:rsidRPr="00C84680" w:rsidR="005C3FC8" w:rsidRDefault="00BF6B1D" w14:paraId="2FADAB6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ในยุโรป พวกเขาเผาศพผู้ตายไม่ใช่เพราะไม่มีที่ฝัง แต่เพราะการเผาศพถือเป็นวิธีปฏิบัติที่ก้าวหน้า แทนที่จะตัดป่าเล็กๆ เพื่อสร้างพื้นที่ให้ผู้ตาย พวกเขายอมเคลียร์พื้นที่ของผู้ตายเอง โดยการเผาและเปลี่ยนเป็นเถ้าถ่าน แล้วนำเถ้าถ่านเหล่านี้ใส่ในกล่องเล็กๆ และถือว่าทั้งหมดนี้เป็นพฤติกรรมที่ก้าวหน้า ผู้ตายถูกเผาเพราะพวกนิฮิลิสต์ต้องการทำลายทุกสิ่ง—รวมถึงมนุษย์ด้วย พวกเขาต้องการให้แน่ใจว่าไม่มีสิ่งใดเหลืออยู่เพื่อเตือนให้คนนึกถึงพ่อแม่ ปู่ย่าตายาย หรือชีวิตของบรรพบุรุษ พวกเขาต้องการตัดขาดผู้คนจากประเพณี; พวกเขาต้องการบังคับให้คนลืมชีวิตหลังความตายและผูกมัดพวกเขาไว้กับชีวิตนี้ </w:t>
      </w:r>
    </w:p>
    <w:p w:rsidRPr="00C84680" w:rsidR="005C3FC8" w:rsidRDefault="00BF6B1D" w14:paraId="3494446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แต่ Geronda ท่านครับ พวกเขาบอกว่าในบางเขตของกรุงเอเธนส์ ปัญหาเช่นนี้ได้เกิดขึ้นจริงแล้ว — ไม่มีที่ใดที่จะฝังศพผู้ตาย </w:t>
      </w:r>
    </w:p>
    <w:p w:rsidRPr="00C84680" w:rsidR="005C3FC8" w:rsidRDefault="00BF6B1D" w14:paraId="37115560" w14:textId="17CAEC6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แต่มีพื้นที่ว่างมากมาย! แน่นอนว่าพวกเขาต้องหาที่ดินได้สักหน่อยใช่ไหม? มีที่ดินรกร้างมากมายรอบเมืองเอเธนส์ที่เป็นของเมือง และผมรู้จักคนในรัฐบาลที่ถือครองที่ดินจำนวนมากในชานเมืองเอเธนส์ แล้วทำไมพวกเขาไม่สามารถจัดตั้งสุสานที่นั่นได้ล่ะ? นอกจากนี้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ผู้อยู่อาศัยส่วนใหญ่ในเอเธนส์ก็มาจากจังหวัดต่าง ๆ </w:t>
      </w:r>
      <w:r w:rsidRPr="00C84680">
        <w:rPr>
          <w:lang w:val="ru-RU"/>
        </w:rPr>
        <w:t xml:space="preserve">อยู่แล้ว</w:t>
      </w:r>
      <w:r w:rsidRPr="00C84680">
        <w:rPr>
          <w:lang w:val="ru-RU"/>
        </w:rPr>
        <w:t xml:space="preserve"> ทำไมไม่ขนส่งผู้เสียชีวิตกลับไปยังเมืองและหมู่บ้านของพวกเขาเพื่อฝังศพล่ะ? ให้แต่ละคนถูกนำกลับไปยังบ้านเกิดและฝังศพที่นั่น ที่นั่น ในจังหวัดต่างๆ พิธีศพจะไม่เสียค่าใช้จ่ายมากนัก; สิ่งที่จำเป็นคือจ่ายค่าขนส่งศพเท่านั้น ให้ประกาศว่าผู้ที่ย้ายมาอาศัยในกรุงเอเธนส์ในช่วงไม่กี่ปีที่ผ่านมา เมื่อถึงแก่กรรม ควรถูกฝังศพที่เมืองหรือหมู่บ้านต้นกำเนิดของพวกเขา นั่นจะเป็นทางที่ดีที่สุด ส่วนครอบครัวที่อาศัยอยู่ในเมืองหลวงมาอย่างน้อยสามรุ่น ต้องจัดหาสถานที่ฝังศพให้พวกเขาภายในเมือง เมื่อผ่านไปสามปีหลังพิธีศพ ให้ขุดซากศพขึ้นมาและนำไปวางในหลุมฝังศพรวมที่ลึกกว่า</w:t>
      </w:r>
      <w:r w:rsidR="006F66D9">
        <w:rPr>
          <w:rStyle w:val="FootnoteReference"/>
          <w:lang w:val="ru-RU"/>
        </w:rPr>
        <w:footnoteReference w:id="103"/>
      </w:r>
      <w:r w:rsidRPr="00C84680">
        <w:rPr>
          <w:lang w:val="ru-RU"/>
        </w:rPr>
        <w:t xml:space="preserve"> สิ่งนี้ยากมากหรือ? ดูสิว่าคนเราขุดดินลึกแค่ไหนเพื่อขุดถ่านหิน ให้สร้างสถานที่เก็บรักษาซากศพขนาดใหญ่ขึ้นและเก็บไว้ทั้งหมดที่นั่น </w:t>
      </w:r>
    </w:p>
    <w:p w:rsidRPr="00C84680" w:rsidR="005C3FC8" w:rsidRDefault="00BF6B1D" w14:paraId="2F050690" w14:textId="2603364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ความเคารพได้หายสิ้นไปแล้ว ดูสิว่าตอนนี้กำลังเกิดอะไรขึ้น! ลูกๆ กำลังส่งพ่อแม่ของตัวเองเข้าบ้านพักคนชรา! ในขณะที่ในสมัยก่อน พวกเขายังดูแลวัวที่แก่ชราด้วยซ้ำ; พวกเขาไม่ฆ่ามัน แต่จะพูดว่า: </w:t>
      </w:r>
      <w:r w:rsidRPr="00C84680">
        <w:rPr>
          <w:lang w:val="ru-RU"/>
        </w:rPr>
        <w:t xml:space="preserve">‘ท้ายที่สุดแล้ว </w:t>
      </w:r>
      <w:r w:rsidR="002F08DD">
        <w:rPr>
          <w:lang w:val="ru-RU"/>
        </w:rPr>
        <w:t xml:space="preserve">มันคือผู้เลี้ยงชีพของเรา’ </w:t>
      </w:r>
      <w:r w:rsidRPr="00C84680">
        <w:rPr>
          <w:lang w:val="ru-RU"/>
        </w:rPr>
        <w:t xml:space="preserve">และพวกเขาเคารพผู้ตายอย่างไร!… ผมยังจำสงครามได้ดี: ความเสี่ยงที่เราต้องเผชิญเพื่อฝังศพผู้เสียชีวิต! พระสงฆ์แน่นอนว่าต้องไป แต่ทหารก็ไปด้วย — เพื่อหามศพของเพื่อนร่วมรบที่เสียชีวิต — ผ่านกองหิมะ ในอากาศหนาวจัด ภายใต้สายฝนกระสุน ในช่วงสงครามกลางเมืองปี 1945 ก่อนที่ผมจะถูกเรียกเข้ารับราชการทหาร ผมได้ช่วยผู้ดูแลวัดของเราเก็บรวบรวมและฝังศพผู้เสียชีวิต พระคุณเจ้าเป็นผู้นำทางพร้อมถือกระถางธูป ทันทีที่เราได้ยินเสียงหวีดของลูกกระสุนปืนใหญ่ เราจะทิ้งตัวลงกับพื้น แล้วจึงลุกขึ้น ลูกกระสุนอีกนัดหวีดผ่าน — เราต้องทิ้งตัวลงพื้นอีกครั้ง ต่อมา เมื่อผมเป็นทหารแล้ว และเรานั่งเท้าเปล่าในหิมะ เราได้รับคำสั่งว่าใครที่ต้องการก็สามารถไปถอดรองเท้าจากศพได้ แต่ไม่มีใครแม้แต่คนเดียวที่ขยับตัวจากที่นั่งอยู่ อ้า นั่นคือวันเก่าที่ดีงาม! </w:t>
      </w:r>
    </w:p>
    <w:p w:rsidRPr="00347B46" w:rsidR="005C3FC8" w:rsidRDefault="00BF6B1D" w14:paraId="6ED98F1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ปัญหาคือผู้ถืออำนาจยังคงนิ่งเงียบและยอมรับสิ่งที่กำลังเกิดขึ้น ตั้งแต่ที่ปัญหากับผู้ล่วงลับนี้เกิดขึ้น คริสตจักรควรได้แสดงท่าทีที่ชัดเจนเพื่อแก้ไขปัญหานี้ เพราะ [ด้วยการนิ่งเงียบ] คริสตจักรให้โอกาสแก่ผู้คนในโลกนี้ที่จะแทรกแซงเรื่องทางจิตวิญญาณและพูดอะไรก็ได้ตามใจชอบ แต่นี่คือความไร้พระเจ้า แล้วโลกปัจจุบันจะได้รับพระพรจากพระเจ้าได้อย่างไร? เราได้มาถึงจุดนี้แล้วหรือ! ทีละน้อย พวกเขาต้องการลิดรอนศักดิ์ศรีของมนุษย์ไปทีละน้อย อา นั่นคือเหตุผลที่ปัจจุบันมีสถานที่สำหรับผู้ล่วงลับมากมาย แม้กระทั่งมากเกินพอ... </w:t>
      </w:r>
    </w:p>
    <w:p w:rsidRPr="00347B46" w:rsidR="006D11AF" w:rsidP="006D11AF" w:rsidRDefault="006D11AF" w14:paraId="4CA3CEEA" w14:textId="77777777">
      <w:pPr>
        <w:rPr>
          <w:lang w:val="ru-RU"/>
        </w:rPr>
      </w:pPr>
    </w:p>
    <w:p w:rsidRPr="00C84680" w:rsidR="005C3FC8" w:rsidP="006D11AF" w:rsidRDefault="00BF6B1D" w14:paraId="2B542C58" w14:textId="77777777">
      <w:pPr>
        <w:pStyle w:val="Heading4"/>
        <w:rPr>
          <w:lang w:val="ru-RU"/>
        </w:rPr>
      </w:pPr>
      <w:bookmarkStart w:name="_Toc196745394" w:id="177"/>
      <w:bookmarkStart w:name="_Toc196745551" w:id="178"/>
      <w:bookmarkStart w:name="_Toc225094905" w:id="179"/>
      <w:r w:rsidRPr="00C84680">
        <w:rPr>
          <w:lang w:val="ru-RU"/>
        </w:rPr>
        <w:t xml:space="preserve">มลพิษและการทำลายสิ่งแวดล้อม</w:t>
      </w:r>
      <w:bookmarkEnd w:id="177"/>
      <w:bookmarkEnd w:id="178"/>
      <w:bookmarkEnd w:id="179"/>
    </w:p>
    <w:p w:rsidRPr="00C84680" w:rsidR="005C3FC8" w:rsidRDefault="00BF6B1D" w14:paraId="5735F985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แสงแดดส่องลงมาอย่างรุนแรงเหมือนบนภูเขาซีนาย — แม้ในฤดูหนาวก็ตาม เพราะมีรูโอโซนเปิดขึ้นในชั้นบรรยากาศ หากไม่มีลมเหนือพัดมา ก็ไม่อาจยืนอยู่ใต้แสงแดดได้ </w:t>
      </w:r>
    </w:p>
    <w:p w:rsidRPr="00C84680" w:rsidR="005C3FC8" w:rsidRDefault="00BF6B1D" w14:paraId="4CB23D1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ปัญหาโอโซนนี้จะจบลงอย่างไร? </w:t>
      </w:r>
    </w:p>
    <w:p w:rsidRPr="00C84680" w:rsidR="005C3FC8" w:rsidRDefault="00BF6B1D" w14:paraId="6CDE1954" w14:textId="5086692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เราต้องอดทนรอสักพัก จนกว่านักวิทยาศาสตร์จะนำวัสดุอุดรู 5 กิโลกรัมมาอุดรูโหว่! ใช่ ใช่ ให้พวกเขาไปอุดรูโหว่โอโซนในชั้นบรรยากาศเสียที พวกเขาจะเห็นว่าพระเจ้าทรงสร้างทุกสิ่งด้วยความฉลาดอันยิ่งใหญ่และความกลมกลืนที่สมบูรณ์แบบ และพวกเขาจะกล่าวว่า: </w:t>
      </w:r>
      <w:r w:rsidR="002F08DD">
        <w:rPr>
          <w:lang w:val="ru-RU"/>
        </w:rPr>
        <w:t xml:space="preserve">‘เราขอโทษที่ทำให้ทุกอย่างยุ่งเหยิง’ </w:t>
      </w:r>
      <w:r w:rsidRPr="00C84680">
        <w:rPr>
          <w:lang w:val="ru-RU"/>
        </w:rPr>
        <w:t xml:space="preserve">ส่วนรูโหว่ในชั้นบรรยากาศนี้ — จงอธิษฐานให้มันปิดลง คุณเห็นไหม หนึ่งใน </w:t>
      </w:r>
      <w:r w:rsidR="002F08DD">
        <w:rPr>
          <w:lang w:val="ru-RU"/>
        </w:rPr>
        <w:t xml:space="preserve">‘ชาม’</w:t>
      </w:r>
      <w:r w:rsidR="00500617">
        <w:rPr>
          <w:rStyle w:val="FootnoteReference"/>
          <w:lang w:val="ru-RU"/>
        </w:rPr>
        <w:footnoteReference w:id="104"/>
      </w:r>
      <w:r w:rsidRPr="00C84680">
        <w:rPr>
          <w:lang w:val="ru-RU"/>
        </w:rPr>
        <w:t xml:space="preserve"> ก็ได้เปิดขึ้นที่นั่นเช่นกัน ต้นไม้และพืชพรรณกำลังเหี่ยวเฉาไป อย่างไรก็ตาม พระเจ้าสามารถทำให้ทุกอย่างกลับคืนสู่สภาพเดิมได้ </w:t>
      </w:r>
    </w:p>
    <w:p w:rsidRPr="00C84680" w:rsidR="005C3FC8" w:rsidRDefault="00BF6B1D" w14:paraId="1F7EAF64" w14:textId="4787EAA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และลองดูสิว่าผู้หลอกลวงบางคนได้กลายเป็นเจ้าเล่ห์เพียงใด จนสามารถหลอกเอาเงินจากคนรวยที่ไม่มีที่อื่นให้ใช้เงิน </w:t>
      </w:r>
      <w:r w:rsidRPr="00C84680">
        <w:rPr>
          <w:lang w:val="ru-RU"/>
        </w:rPr>
        <w:t xml:space="preserve">‘มีรูโอโซน’ พวกเขากล่าว ‘ได้เปิดขึ้นในชั้นบรรยากาศ โลกจะล่มสลาย เราจะช่วยโลกได้อย่างไร? นี่คือวิธี — วิทยาศาสตร์กำลังพัฒนาแผน</w:t>
      </w:r>
      <w:r w:rsidR="002F08DD">
        <w:rPr>
          <w:lang w:val="ru-RU"/>
        </w:rPr>
        <w:t xml:space="preserve">สร้างเหมืองลึกและย้ายผู้คนลงใต้ดินเพื่อป้องกันตัวเองจากแสงแดด” </w:t>
      </w:r>
      <w:r w:rsidRPr="00C84680">
        <w:rPr>
          <w:lang w:val="ru-RU"/>
        </w:rPr>
        <w:t xml:space="preserve">ในที่สุด </w:t>
      </w:r>
      <w:r w:rsidRPr="00C84680">
        <w:rPr>
          <w:lang w:val="ru-RU"/>
        </w:rPr>
        <w:t xml:space="preserve">เมื่อชัดเจนขึ้น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ว่า </w:t>
      </w:r>
      <w:r w:rsidR="002F08DD">
        <w:rPr>
          <w:lang w:val="ru-RU"/>
        </w:rPr>
        <w:t xml:space="preserve">‘การย้ายลงใต้ดิน’ </w:t>
      </w:r>
      <w:r w:rsidRPr="00C84680">
        <w:rPr>
          <w:lang w:val="ru-RU"/>
        </w:rPr>
        <w:t xml:space="preserve">เป็นไปไม่ได้ พวกเขาก็เริ่มพูดเรื่องอื่น: </w:t>
      </w:r>
      <w:r w:rsidRPr="00C84680">
        <w:rPr>
          <w:lang w:val="ru-RU"/>
        </w:rPr>
        <w:t xml:space="preserve">‘จะมีการพัฒนาโครงการที่อยู่อาศัยบนดวงจันทร์ พร้อมด้วยร้านอาหาร โรงแรม และบ้านเรือน และผู้คนจะย้ายไปอยู่ที่นั่น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ผู้ที่ต้องการไปดวงจันทร์พร้อมการรับประกัน ขอให้ร่วมบริจาค!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แต่ในทั้งหมดนี้ โดยบังเอิญ ไม่มีส่วนใดที่เป็นความจริงเลย! นี่คือ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โครงการ</w:t>
      </w:r>
      <w:r w:rsidR="002F08DD">
        <w:rPr>
          <w:lang w:val="ru-RU"/>
        </w:rPr>
        <w:t xml:space="preserve">พัฒนาที่อยู่อาศัย”</w:t>
      </w:r>
      <w:r w:rsidRPr="00C84680">
        <w:rPr>
          <w:lang w:val="ru-RU"/>
        </w:rPr>
        <w:t xml:space="preserve"> แบบใดกัน </w:t>
      </w:r>
      <w:r w:rsidRPr="00C84680">
        <w:rPr>
          <w:lang w:val="ru-RU"/>
        </w:rPr>
        <w:t xml:space="preserve">เมื่อมนุษย์ยังไม่สามารถอาศัยอยู่ที่นั่นได้เลย! ก็มีเพียงไม่กี่คนที่ปีนเข้าไปใน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กระป๋อง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บินขึ้นไปและกลับมา แต่บางคนกลับเชื่อเรื่องเล่าเหล่านี้ทั้งหมดและมอบเงินของพวกเขาไป </w:t>
      </w:r>
    </w:p>
    <w:p w:rsidRPr="00C84680" w:rsidR="005C3FC8" w:rsidRDefault="00BF6B1D" w14:paraId="5A1B5D2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มีคนจำนวนมากที่กังวลเกี่ยวกับควันไอเสียและมลพิษจากอุตสาหกรรม </w:t>
      </w:r>
    </w:p>
    <w:p w:rsidRPr="00C84680" w:rsidR="005C3FC8" w:rsidRDefault="00BF6B1D" w14:paraId="66D27CF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เราต้องทำให้แน่ใจว่าผู้อำนวยการโรงงานบางแห่งติดตั้งระบบกรองอากาศบนปล่องควัน เพื่อให้คนที่กำลังหายใจลำบากจากควันอุตสาหกรรมสามารถหายใจได้สะดวกขึ้นบ้าง แทนที่จะติดสินบนสมาชิกสภาผู้แทนราษฎรและดูแลผลประโยชน์ส่วนตัว ให้ผู้อำนวยการโรงงานทุกคนใช้เงินเพิ่มอีกเล็กน้อยเพื่อซื้อระบบกรองอากาศ ในสมัยก่อน ไม่มีเชื้อโรคหรือควันพิษเช่นนี้ แต่ตอนนี้มันได้ทำลายทุกสิ่งทุกอย่างแล้ว ยังเรียกมันว่าความก้าวหน้าอยู่ด้วย แล้วความก้าวหน้าเช่นนี้จะนำไปสู่อะไร? มันทำลายชีวิตมนุษย์ คุณเดินออกสู่ถนน อากาศก็เต็มไปด้วยกลิ่นควัน คุณนั่งอยู่บ้าน และทันทีที่เปิดหน้าต่างเพียงเล็กน้อย ฝุ่นควันจากถนนก็เล็ดลอดเข้ามา และเมื่อคุณล้างมือ ฝุ่นควันนี้ไม่ถูกล้างออกได้; กล่าวอีกนัยหนึ่ง มันไม่ใช่สิ่งที่ไม่เป็นอันตราย ฝุ่นควันจากเตาไม่มีน้ำมันผสมอยู่ ดังนั้นทันทีที่คุณไอ มันจะออกมาจากปอดของคุณทันที แต่ฝุ่นควันจากอุตสาหกรรมนี้ไม่หลุดออกจากปอดของคุณ—มันติดอยู่ภายในปอด </w:t>
      </w:r>
    </w:p>
    <w:p w:rsidRPr="00C84680" w:rsidR="005C3FC8" w:rsidRDefault="00BF6B1D" w14:paraId="3411B021" w14:textId="108701C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ในอาคารสูง ผู้คนถูกอัดแน่นกันเหมือนปลาเฮอริ่งในถัง — อยู่ทับกันเป็นชั้นๆ มีคนตีกำพร้าบนระเบียง และฝุ่นทั้งหมดก็ปลิวไปลงบนระเบียงของเพื่อนบ้านชั้นล่าง คนที่น่าสงสารบนชั้นล่างต้องทนทุกข์ทรมานเพียงใด! ฝุ่นและขยะทั้งหมดจากชั้นบนลอยลงมาสู่พวกเขา คนหนึ่งตากผ้าบนระเบียงหรือเปิดหน้าต่าง แล้วจากด้านบนก็มีคนเริ่มสะบัดพรมโดยไม่คิดถึงพวกเขาเลย ในสมัยก่อน พวกเขาคงจะตั้งคุกในอาคารสูงแบบนี้ — Iendi-Kule</w:t>
      </w:r>
      <w:r w:rsidR="00500617">
        <w:rPr>
          <w:rStyle w:val="FootnoteReference"/>
          <w:lang w:val="ru-RU"/>
        </w:rPr>
        <w:footnoteReference w:id="105"/>
      </w:r>
      <w:r w:rsidRPr="00C84680">
        <w:rPr>
          <w:lang w:val="ru-RU"/>
        </w:rPr>
        <w:t xml:space="preserve"> มันน่ากลัวมาก! เพราะในสมัยนั้น บ้านมีลานหลังบ้านที่สัตว์มาหากิน และใกล้ๆ มีสวนเล็กๆ ที่มีต้นไม้ ซึ่งฝูงนกทั้งฝูงจะมารวมตัวกัน... </w:t>
      </w:r>
    </w:p>
    <w:p w:rsidRPr="00C84680" w:rsidR="005C3FC8" w:rsidRDefault="00BF6B1D" w14:paraId="259EC10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แต่ตอนนี้แล้ว Geronda ผู้คนแม้แต่จะเห็นนกนางแอ่นก็ไม่มีแล้ว </w:t>
      </w:r>
    </w:p>
    <w:p w:rsidRPr="00C84680" w:rsidR="005C3FC8" w:rsidRDefault="00BF6B1D" w14:paraId="565EDCC3" w14:textId="122B1DE0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ไม่ต้องพูดถึงนกนางแอ่นแล้ว—พวกมันบ้าไปแล้วหรือไง ถึงบินเข้าไปในอาคารสูง? อีกไม่นานคนก็จะไม่รู้ด้วยซ้ำว่านกนางแอ่นคืออะไร ในอเมริกา มีมหาวิทยาลัยแห่งหนึ่งที่มีภาควิชาศึกษาพระคัมภีร์พันธสัญญาเดิมและพันธสัญญาใหม่จากมุมมองทางประวัติศาสตร์ ดังนั้น เพื่อช่วยให้นักศึกษาเข้าใจว่า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ข้าว</w:t>
      </w:r>
      <w:r w:rsidR="002F08DD">
        <w:rPr>
          <w:lang w:val="ru-RU"/>
        </w:rPr>
        <w:t xml:space="preserve">สาลี’ </w:t>
      </w:r>
      <w:r w:rsidRPr="00C84680">
        <w:rPr>
          <w:lang w:val="ru-RU"/>
        </w:rPr>
        <w:t xml:space="preserve">คืออะไร </w:t>
      </w:r>
      <w:r w:rsidRPr="00C84680">
        <w:rPr>
          <w:lang w:val="ru-RU"/>
        </w:rPr>
        <w:t xml:space="preserve">พวกเขาจึงมีทุ่งนาที่ปลูกข้าวสาลีไว้ และเพื่อช่วยให้นักศึกษาเข้าใจว่า </w:t>
      </w:r>
      <w:r w:rsidR="002F08DD">
        <w:rPr>
          <w:lang w:val="ru-RU"/>
        </w:rPr>
        <w:t xml:space="preserve">‘ผู้เลี้ยงแกะ’ </w:t>
      </w:r>
      <w:r w:rsidRPr="00C84680">
        <w:rPr>
          <w:lang w:val="ru-RU"/>
        </w:rPr>
        <w:t xml:space="preserve">และ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แกะ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คืออะไร </w:t>
      </w:r>
      <w:r w:rsidRPr="00C84680">
        <w:rPr>
          <w:lang w:val="ru-RU"/>
        </w:rPr>
        <w:t xml:space="preserve">พวกเขามีฝูงแกะเล็กๆ และผู้เลี้ยงแกะที่ถือไม้เท้า และสิ่งนี้กำลังเกิดขึ้นในมหาวิทยาลัย! </w:t>
      </w:r>
    </w:p>
    <w:p w:rsidRPr="00C84680" w:rsidR="005C3FC8" w:rsidRDefault="00BF6B1D" w14:paraId="104814C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ผู้คนได้ทำให้อากาศทั้งโลกปนเปื้อนไปแล้ว ข้างนอกเป็นฤดูหนาว แต่อากาศกลับมีกลิ่นเหม็นเหมือนกองขยะ ลองนึกดูว่าในฤดูร้อนจะเป็นอย่างไร! แต่พวกเขากลับไม่ส่งเครื่องบินมาพ่นสารฆ่าเชื้อลงบนกองขยะเหล่านั้น โชคดีสำหรับเรา พระเจ้าได้สร้างดอกไม้ที่มีกลิ่นหอมขึ้น ดอกไม้ทั้งหมดนี้ ทั้งใหญ่และเล็ก ความหลากหลายของดอกไม้ทั้งหมดนี้ ช่วยกลบกลิ่นเหม็นของขยะได้ หากกลิ่นหอมของดอกไม้เหล่านี้ไม่แพร่กระจายไปทั่วบรรยากาศ จะเกิดอะไรขึ้น? ลองคิดดู เช่น เมื่อมีซากสัตว์เน่าเปื่อยทิ้งไว้ที่ไหนสักแห่ง—กลิ่นเหม็นจะแพร่กระจายไปไกลและกว้างเพียงใด พระเจ้าทรงดูแลเราอย่างใด! และชีวิตของเราจะทุกข์ทรมานเพียงใดหากพระองค์ไม่ทรงดูแลเรา! ลองคิดดู: หากไม่มีดอกไม้ ไม่มีพืชพันธุ์… เพราะท้ายที่สุดแล้ว กลิ่นหอมของพวกมันนี่เองที่ช่วยกลบและขจัดกลิ่นเหม็นของเรา </w:t>
      </w:r>
    </w:p>
    <w:p w:rsidRPr="00C84680" w:rsidR="005C3FC8" w:rsidRDefault="00BF6B1D" w14:paraId="385224BC" w14:textId="1FD0399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ครั้งหนึ่ง มีผู้ไม่ใช่นักบวชมาที่สำนักสงฆ์ของฉันและถามว่า: </w:t>
      </w:r>
      <w:r w:rsidRPr="00C84680">
        <w:rPr>
          <w:lang w:val="ru-RU"/>
        </w:rPr>
        <w:t xml:space="preserve">‘ฟังนะ คุณมาทำอะไรที่นี่? คุณทำอะไรทั้งวันทั้งคืน?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และพอดีในขณะนั้น พุ่มไม้เล็กๆ รอบๆ กำลังบานสะพรั่ง และเนินเขาข้างสำนักสงฆ์ก็เต็มไปด้วยดอกไม้ป่า ทุกสิ่งล้วนหอมกรุ่น </w:t>
      </w:r>
      <w:r w:rsidRPr="00C84680">
        <w:rPr>
          <w:lang w:val="ru-RU"/>
        </w:rPr>
        <w:t xml:space="preserve">“ก็อย่างนี้แหละ” ผมตอบ “ผมไม่มีเวลาแม้แต่จะยืดหลังเลย! ทั้งวันผมรดน้ำและดูแลดอกไม้และพืชพรรณทั้งหมดที่คุณเห็นอยู่ และ</w:t>
      </w:r>
      <w:r w:rsidRPr="00C84680">
        <w:rPr>
          <w:lang w:val="ru-RU"/>
        </w:rPr>
        <w:t xml:space="preserve">ตอนกลางคืน—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คุณเห็นไหมว่ามีโคมไฟเล็กๆ กี่ดวงที่ส่องแสงบนท้องฟ้า? ลองดูสิว่าจะจุดให้สว่างทั้งหมดได้ไหม!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เขาเริ่มมองฉันด้วยสายตาที่แปลกๆ แต่ฉันก็อธิบายต่อ: </w:t>
      </w:r>
      <w:r w:rsidRPr="00C84680">
        <w:rPr>
          <w:lang w:val="ru-RU"/>
        </w:rPr>
        <w:t xml:space="preserve">“คุณหมายความว่าอย่างไร? คุณไม่เห็นหรือว่าโคมไฟเล็กๆ เหล่านั้นส่องแสงบนท้องฟ้าตอนกลางคืน?” “ก็ฉันนี่แหละที่เป็นคนจุดไฟพวกนั้น! ไปลองทำเองสิ! คุณคิดว่าการปรับทุ่นและไส้ตะเกียง รวมถึงเติมน้ำมันให้โคมไฟทั้งหมดนั้นเป็นเรื่องง่ายหรือ…?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หลังจากได้ยินคำนี้ ชายผู้น่าสงสารก็รู้สึกสับสนจนไม่รู้จะทำอย่างไร </w:t>
      </w:r>
    </w:p>
    <w:p w:rsidRPr="00C84680" w:rsidR="005C3FC8" w:rsidRDefault="00BF6B1D" w14:paraId="4257FF3D" w14:textId="608B70C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การฉีดพ่นก็เป็นพิษเช่นกัน ไม่ใช่แค่แมลงศัตรูพืชที่ตายจากสารฉีดพ่น แต่ยังมีนกน้อยที่น่าสงสารด้วย เพื่อรักษาโรคของต้นไม้ พวกเขาถูกฉีดพ่นด้วยสารเคมีพิษ และหลังจากนั้นผู้คนก็ป่วย ทุกสิ่งทุกอย่างกำลังถูกพิษทั้งสิ้น ไม่ใช่จะดีกว่าไหมถ้าใช้สารเคมีน้อยลง และฝังพืชที่เน่าเปื่อยลงดิน — แทนที่จะฝังผลไม้ที่ดีอย่างที่พวกเขาทำอยู่ตอนนี้ [เพื่อไม่ให้ราคาตก]? เมฆสารเคมีพิษทั้งก้อน — สิ่งนั้นไม่เป็นอันตรายต่อมนุษย์หรือ? โดยเฉพาะสำหรับเด็กเล็ก — สำหรับพวกเขา สารเคมีพิษทั้งหมดนี้คือสิ่งที่อันตรายถึงชีวิต นั่นคือเหตุผลที่เด็กๆ เกิดมาด้วยโรคแล้ว ผมเคยพูดกับนักเกษตรศาสตร์คนหนึ่งว่า: </w:t>
      </w:r>
      <w:r w:rsidRPr="00C84680">
        <w:rPr>
          <w:lang w:val="ru-RU"/>
        </w:rPr>
        <w:t xml:space="preserve">‘เกิดอะไรขึ้นกันแน่! คุณได้กำจัดแมลงจนหมดสิ้น </w:t>
      </w:r>
      <w:r w:rsidR="002F08DD">
        <w:rPr>
          <w:lang w:val="ru-RU"/>
        </w:rPr>
        <w:t xml:space="preserve">และตอนนี้คนก็กำลังตาย” </w:t>
      </w:r>
      <w:r w:rsidRPr="00C84680">
        <w:rPr>
          <w:lang w:val="ru-RU"/>
        </w:rPr>
        <w:t xml:space="preserve">เพื่อฆ่าแมลง พวกเขาจึงฉีดพ่นดอกไม้ และหลังจากนั้นคนก็ป่วย แล้วพวกเขาก็จะคิดค้นสารเคมีพิษอีก — ที่แรงกว่าสารที่ใช้อยู่ — แต่เราจะได้ประโยชน์อะไรจากเรื่องนั้น? </w:t>
      </w:r>
    </w:p>
    <w:p w:rsidRPr="00C84680" w:rsidR="005C3FC8" w:rsidRDefault="00BF6B1D" w14:paraId="44E790D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ได้พิสูจน์แล้วว่าแมลงบางชนิดที่ถูกฆ่าด้วยการฉีดพ่นนั้นเป็นแมลงนักล่าของแมลงชนิดอื่น ๆ ดังนั้น เพื่อกำจัดแมลงชนิดอื่น ๆ เราจะต้องเพาะพันธุ์แมลงที่เราฆ่าไปก่อนหน้านี้อย่างเทียมเทียม พระเจ้าทรงจัดสรรทุกสิ่งอย่างชาญฉลาดเพียงใด! ที่ใดมีจิ้งหรีด ที่นั่นย่อมไม่มียุง ครั้งหนึ่ง มีชายคนหนึ่งมาที่บ้านไม้ของฉันและแสดงอุปกรณ์เล็กๆ ที่ไล่ยุงด้วยเสียงคล้ายเสียงร้องของจิ้งหรีด แต่เสียงนั้นหยาบกว่า ผู้คนฆ่าจิ้งหรีดที่สร้างความสุขให้เราด้วยเสียงเพลงของพวกมัน และหลังจากนั้นพวกเขากลับต้องการใช้แบตเตอรี่เพื่อสร้างสิ่งที่พระเจ้าทรงสร้างขึ้นใหม่ เราได้กำจัดพวกมันจนหมดสิ้น—ทั้งจิ้งหรีดและนกเขา… ทุกวันนี้แม้แต่การเห็นนกกา ก็กลายเป็นเรื่องหายากแล้ว ไม่นานนัก เราก็จะจับนกกาใส่กรง </w:t>
      </w:r>
    </w:p>
    <w:p w:rsidRPr="00C84680" w:rsidR="005C3FC8" w:rsidRDefault="00BF6B1D" w14:paraId="02AB6A9C" w14:textId="7C9E799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ส่วนคุณ เมื่อฉีดยาฆ่าแมลงลงบนต้นไม้ ก็ควรเหลือไว้ให้พระเจ้าด้วย เพื่อที่พระองค์จะได้ช่วยคุณ และหากสารเคมีนั้นพลาดใบไม้หนึ่งหรือสองใบ ก็ไม่เป็นปัญหาอะไร ทุกวิธีการทางเทคโนโลยีสมัยใหม่ไม่ได้ช่วยคนในความเชื่อของพวกเขาเลย เมื่อครั้งหนึ่งผมไปเยี่ยมใครสักคน ผมได้ยินคนพูดว่า: </w:t>
      </w:r>
      <w:r w:rsidRPr="00C84680">
        <w:rPr>
          <w:lang w:val="ru-RU"/>
        </w:rPr>
        <w:t xml:space="preserve">‘มีสารเคมีใหม่ที่พัฒนาขึ้นเพื่อกำจัดแมลงศัตรูพืชชนิดนี้แล้วหรือยัง? และที่ไหน? ในต่างประเทศ?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แล้วพวกเขาก็เริ่มโทรสั่งซื้อทันที ค่อยๆ ทั้งฆราวาสและพระสงฆ์ต่างผลักพระเจ้าให้อยู่ลำดับสุดท้าย ผู้คนไม่ให้ความสำคัญเป็นอันดับแรกกับการพัฒนาทางจิตวิญญาณ — เพื่อให้ทุกสิ่งได้รับการชำระให้บริสุทธิ์ ปัญหาคือ แม้แต่เรา พระสงฆ์เอง ก็ไม่ได้เป็นผู้นำทางในการพัฒนาทางจิตวิญญาณให้อยู่เหนือฆราวาส </w:t>
      </w:r>
    </w:p>
    <w:p w:rsidRPr="00C84680" w:rsidR="005C3FC8" w:rsidRDefault="00BF6B1D" w14:paraId="05259D7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แต่ต้นมะกอกกำลังถูกทำลายโดยดาโกส — ศัตรูพืชของมะกอก — จริงๆ ครับ </w:t>
      </w:r>
    </w:p>
    <w:p w:rsidRPr="00C84680" w:rsidR="005C3FC8" w:rsidRDefault="00BF6B1D" w14:paraId="0F17B4C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จงสวดลูกประคำเพื่อขอให้ดาโกสหายไป อย่าต่อสู้กับศัตรูพืชด้วยการฉีดพ่นเพียงอย่างเดียว แต่จงขอความช่วยเหลือจากพระคริสต์ด้วย นอกจากนี้ เรายังต้องการทำทุกอย่างให้ดีเท่ากับฆราวาส เราลืมไปว่าพระภิกษุควรมีวิถีชีวิตที่แตกต่างออกไป ไม่มีความจำเป็นที่จะต้องพยายามทำทุกอย่างให้เหมือนกับคนทั่วไป หรือแม้กระทั่งมากกว่าพวกเขา แล้วพระคริสต์ล่ะ—เราลืมพระองค์ไปแล้วหรือ? ผมไม่ได้บอกว่าเราไม่ควรฉีดพ่นต้นไม้เลย แต่บางคนกำลังทำการทดลองจริง ๆ ด้วยสารเคมีที่เป็นพิษเหล่านี้ และเมื่อมีความจำเป็นจริง ๆ ที่ต้องฉีดพ่นต้นไม้ ให้สวมหน้ากากป้องกันสารพิษ </w:t>
      </w:r>
    </w:p>
    <w:p w:rsidRPr="00C84680" w:rsidR="005C3FC8" w:rsidRDefault="00BF6B1D" w14:paraId="1B801EFE" w14:textId="43B4A30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การกินผลไม้ที่ถูกแมลงกัดกินเล็กน้อยยังดีกว่า [ผลไม้ที่ดูสวยงามแต่] ถูกฉีดด้วยสารพิษ อย่าหลงใหลในการฉีดยา—ลดปริมาณลงเถิด อธิษฐานด้วยความเคารพ—อ่านบทเพลงสดุดีบทที่หนึ่ง</w:t>
      </w:r>
      <w:r w:rsidR="00961A29">
        <w:rPr>
          <w:rStyle w:val="FootnoteReference"/>
          <w:lang w:val="ru-RU"/>
        </w:rPr>
        <w:footnoteReference w:id="106"/>
      </w:r>
      <w:r w:rsidRPr="00C84680">
        <w:rPr>
          <w:lang w:val="ru-RU"/>
        </w:rPr>
        <w:t xml:space="preserve"> และโรยน้ำมนต์ลงบนต้นไม้ หากท่านดำเนินชีวิตอย่างชอบธรรม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ฝนจะเทลงมา และหนอนผีเสื้อ</w:t>
      </w:r>
      <w:r w:rsidR="00A8065A">
        <w:rPr>
          <w:rStyle w:val="FootnoteReference"/>
          <w:lang w:val="ru-RU"/>
        </w:rPr>
        <w:footnoteReference w:id="107"/>
      </w:r>
      <w:r w:rsidRPr="00C84680">
        <w:rPr>
          <w:lang w:val="ru-RU"/>
        </w:rPr>
        <w:t xml:space="preserve"> จะตายไป พระเจ้าจะทรงจัดเตรียมให้ — คุณต้องมีความเคารพและวางใจในพระองค์ </w:t>
      </w:r>
    </w:p>
    <w:p w:rsidRPr="00C84680" w:rsidR="005C3FC8" w:rsidP="006D11AF" w:rsidRDefault="005C3FC8" w14:paraId="1D31AA8A" w14:textId="77777777">
      <w:pPr>
        <w:rPr>
          <w:lang w:val="ru-RU"/>
        </w:rPr>
      </w:pPr>
    </w:p>
    <w:p w:rsidRPr="00C84680" w:rsidR="005C3FC8" w:rsidP="006D11AF" w:rsidRDefault="005C3FC8" w14:paraId="15682B11" w14:textId="6486A34E">
      <w:pPr>
        <w:rPr>
          <w:lang w:val="ru-RU"/>
        </w:rPr>
      </w:pPr>
    </w:p>
    <w:p w:rsidRPr="00347B46" w:rsidR="005C3FC8" w:rsidP="006D11AF" w:rsidRDefault="006D11AF" w14:paraId="5848EC7A" w14:textId="44B4FE00">
      <w:pPr>
        <w:pStyle w:val="Heading3"/>
        <w:rPr>
          <w:lang w:val="ru-RU"/>
        </w:rPr>
      </w:pPr>
      <w:bookmarkStart w:name="_Toc196745395" w:id="180"/>
      <w:bookmarkStart w:name="_Toc196745552" w:id="181"/>
      <w:bookmarkStart w:name="_Toc225094906" w:id="182"/>
      <w:r w:rsidRPr="00C84680">
        <w:rPr>
          <w:lang w:val="ru-RU"/>
        </w:rPr>
        <w:t xml:space="preserve">บทที่</w:t>
      </w:r>
      <w:r w:rsidRPr="00347B46">
        <w:rPr>
          <w:lang w:val="ru-RU"/>
        </w:rPr>
        <w:t xml:space="preserve"> 2</w:t>
      </w:r>
      <w:r w:rsidRPr="00C84680" w:rsidR="00BF6B1D">
        <w:rPr>
          <w:lang w:val="ru-RU"/>
        </w:rPr>
        <w:t xml:space="preserve">.</w:t>
      </w:r>
      <w:r w:rsidRPr="006D11AF">
        <w:rPr>
          <w:lang w:val="ru-RU"/>
        </w:rPr>
        <w:t xml:space="preserve"> </w:t>
      </w:r>
      <w:r w:rsidRPr="00347B46">
        <w:rPr>
          <w:lang w:val="ru-RU"/>
        </w:rPr>
        <w:br/>
      </w:r>
      <w:r w:rsidRPr="00C84680" w:rsidR="00BF6B1D">
        <w:rPr>
          <w:lang w:val="ru-RU"/>
        </w:rPr>
        <w:t xml:space="preserve">เกี่ยวกับวิธีที่ยุคสมัยที่เต็มไปด้วยความสะดวกสบาย </w:t>
      </w:r>
      <w:r w:rsidRPr="00347B46">
        <w:rPr>
          <w:lang w:val="ru-RU"/>
        </w:rPr>
        <w:br/>
      </w:r>
      <w:r w:rsidRPr="00C84680" w:rsidR="00BF6B1D">
        <w:rPr>
          <w:lang w:val="ru-RU"/>
        </w:rPr>
        <w:t xml:space="preserve">เทียบเท่ากับยุคที่มีปัญหามากมาย</w:t>
      </w:r>
      <w:r w:rsidR="00562B59">
        <w:rPr>
          <w:rStyle w:val="FootnoteReference"/>
          <w:lang w:val="ru-RU"/>
        </w:rPr>
        <w:footnoteReference w:id="108"/>
      </w:r>
      <w:bookmarkEnd w:id="180"/>
      <w:bookmarkEnd w:id="181"/>
      <w:bookmarkEnd w:id="182"/>
    </w:p>
    <w:p w:rsidRPr="00347B46" w:rsidR="006D11AF" w:rsidP="006D11AF" w:rsidRDefault="006D11AF" w14:paraId="39C9A901" w14:textId="77777777">
      <w:pPr>
        <w:rPr>
          <w:lang w:val="ru-RU"/>
        </w:rPr>
      </w:pPr>
    </w:p>
    <w:p w:rsidRPr="00C84680" w:rsidR="005C3FC8" w:rsidP="006D11AF" w:rsidRDefault="00BF6B1D" w14:paraId="00A4D67C" w14:textId="77777777">
      <w:pPr>
        <w:pStyle w:val="Heading4"/>
        <w:rPr>
          <w:lang w:val="ru-RU"/>
        </w:rPr>
      </w:pPr>
      <w:bookmarkStart w:name="_Toc196745396" w:id="183"/>
      <w:bookmarkStart w:name="_Toc196745553" w:id="184"/>
      <w:bookmarkStart w:name="_Toc225094907" w:id="185"/>
      <w:r w:rsidRPr="00C84680">
        <w:rPr>
          <w:lang w:val="ru-RU"/>
        </w:rPr>
        <w:t xml:space="preserve">หัวใจของมนุษย์ก็กลายเป็นเหล็กไปแล้ว</w:t>
      </w:r>
      <w:bookmarkEnd w:id="183"/>
      <w:bookmarkEnd w:id="184"/>
      <w:bookmarkEnd w:id="185"/>
    </w:p>
    <w:p w:rsidRPr="00C84680" w:rsidR="005C3FC8" w:rsidRDefault="00BF6B1D" w14:paraId="4EC4F9DC" w14:textId="7C02A892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ความสะดวกสบายของมนุษย์ได้เกินขอบเขตทุกประการ และด้วยเหตุนี้จึงกลายเป็นความยากลำบาก เมื่อเครื่องจักรเพิ่มจำนวนขึ้น ปัญหาของเราก็เพิ่มขึ้นตามไปด้วย เครื่องจักรและชิ้นส่วนโลหะต่าง ๆ บัดนี้ควบคุมมนุษย์ ทำให้พวกเขากลายเป็นเครื่องจักรเอง นั่นคือเหตุผลที่หัวใจของมนุษย์ได้กลายเป็นเหล็ก แม้จะมีเครื่องมือทางเทคโนโลยีทุกอย่างอยู่ในมือ แต่จิตสำนึกของมนุษย์ยังคงไม่ได้รับการพัฒนา ในอดีต ผู้คนทำงานด้วยความช่วยเหลือของสัตว์ และมีความเมตตาเป็นลักษณะเด่น หากคุณให้สัตว์ที่น่าสงสารแบกภาระที่หนักเกินกว่าที่มันจะรับได้ มันจะทรุดลงคุกเข่า และคุณจะรู้สึกสงสารมัน หากมันหิวและมองคุณด้วยสายตาที่เต็มไปด้วยความน่าสงสาร หัวใจของคุณจะรู้สึกเจ็บปวด ผมยังจำได้ดีว่าเราทุกข์ทรมานอย่างไรเมื่อวัวของเราป่วย — เราถือว่ามันเป็นสมาชิกในครอบครัว แต่วันนี้ ผู้คนต้องรับมือกับชิ้นส่วนโลหะ และหัวใจของพวกเขาก็แข็งเหมือนเหล็กเช่นกัน ชิ้นส่วนโลหะแตกหัก? ก็เอาไปเชื่อมเลย รถเสีย? ก็เอาไปอู่ซ่อมเลย ซ่อมไม่ได้? ก็ส่งไปโรงรับซื้อของเก่า — ไม่มีความรู้สึกเสียดาย </w:t>
      </w:r>
      <w:r w:rsidRPr="00C84680">
        <w:rPr>
          <w:lang w:val="ru-RU"/>
        </w:rPr>
        <w:t xml:space="preserve">‘โลหะ’ พวกเขากล่าว </w:t>
      </w:r>
      <w:r w:rsidR="002F08DD">
        <w:rPr>
          <w:lang w:val="ru-RU"/>
        </w:rPr>
        <w:t xml:space="preserve">‘ก็แค่โลหะ’</w:t>
      </w:r>
      <w:r w:rsidRPr="00C84680">
        <w:rPr>
          <w:lang w:val="ru-RU"/>
        </w:rPr>
        <w:t xml:space="preserve"> หัวใจของผู้คนไม่เต้นเลย แต่กลับเป็นเช่นนี้ที่ความรักตัวเองและความเห็นแก่ตัวหยั่งรากในตัวคน </w:t>
      </w:r>
    </w:p>
    <w:p w:rsidRPr="00347B46" w:rsidR="005C3FC8" w:rsidRDefault="00BF6B1D" w14:paraId="75B24A35" w14:textId="0EB0633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ทุกวันนี้ ผู้คนไม่คิดถึงกันอีกแล้ว ในสมัยก่อน [เมื่อยังไม่มีตู้เย็น] หากมีอาหารเหลือไว้สำหรับวันถัดไป มันก็จะบูดเสีย ดังนั้นผู้คนจึงคิดถึงคนจนและพูดว่า </w:t>
      </w:r>
      <w:r w:rsidRPr="00C84680">
        <w:rPr>
          <w:lang w:val="ru-RU"/>
        </w:rPr>
        <w:t xml:space="preserve">‘มันจะบูดเสียอยู่ดี ดังนั้นฉันควร</w:t>
      </w:r>
      <w:r w:rsidR="002F08DD">
        <w:rPr>
          <w:lang w:val="ru-RU"/>
        </w:rPr>
        <w:t xml:space="preserve">นำไปให้คนจนดีกว่า’</w:t>
      </w:r>
      <w:r w:rsidRPr="00C84680">
        <w:rPr>
          <w:lang w:val="ru-RU"/>
        </w:rPr>
        <w:t xml:space="preserve"> ส่วนผู้ที่มีจิตวิญญาณสูงส่งจะกล่าวว่า: </w:t>
      </w:r>
      <w:r w:rsidRPr="00C84680">
        <w:rPr>
          <w:lang w:val="ru-RU"/>
        </w:rPr>
        <w:t xml:space="preserve">‘ให้คนจนกินก่อน </w:t>
      </w:r>
      <w:r w:rsidR="002F08DD">
        <w:rPr>
          <w:lang w:val="ru-RU"/>
        </w:rPr>
        <w:t xml:space="preserve">แล้วฉันจะกินทีหลัง’ </w:t>
      </w:r>
      <w:r w:rsidRPr="00C84680">
        <w:rPr>
          <w:lang w:val="ru-RU"/>
        </w:rPr>
        <w:t xml:space="preserve">แต่ในปัจจุบัน อาหารที่เหลือถูกเก็บไว้ในตู้เย็น และผู้คนไม่คิดถึงเพื่อนบ้านที่กำลังขัดสน ผมยังจำได้ว่าในสมัยนั้น เมื่อเราเก็บเกี่ยวผักและผลผลิตอื่นๆ ได้ดี เราจะแบ่งผักให้เพื่อนบ้าน — เราแบ่งปันกันครับ จะทำอย่างไรกับของที่มากขนาดนี้ล่ะ? ของที่เหลือก็จะเน่าเสียไปอยู่ดี ทุกวันนี้ ผู้คนมีตู้เย็น และพวกเขากล่าวว่า: </w:t>
      </w:r>
      <w:r w:rsidRPr="00C84680">
        <w:rPr>
          <w:lang w:val="ru-RU"/>
        </w:rPr>
        <w:t xml:space="preserve">“ทำไมต้องให้ส่วนเกินแก่คนอื่น? เราจะเก็บไว้ใน</w:t>
      </w:r>
      <w:r w:rsidR="002F08DD">
        <w:rPr>
          <w:lang w:val="ru-RU"/>
        </w:rPr>
        <w:t xml:space="preserve">ตู้เย็นแล้วกินเองภายหลัง” </w:t>
      </w:r>
      <w:r w:rsidRPr="00C84680">
        <w:rPr>
          <w:lang w:val="ru-RU"/>
        </w:rPr>
        <w:t xml:space="preserve">ผมจะไม่กล่าวถึงเรื่องที่อาหารหลายตันถูกทิ้งไปหรือฝังลงดิน — ในขณะที่ผู้คนนับล้านกำลังอดอยากอยู่ที่อื่น</w:t>
      </w:r>
    </w:p>
    <w:p w:rsidRPr="00347B46" w:rsidR="006D11AF" w:rsidP="006D11AF" w:rsidRDefault="006D11AF" w14:paraId="001526B1" w14:textId="77777777">
      <w:pPr>
        <w:rPr>
          <w:lang w:val="ru-RU"/>
        </w:rPr>
      </w:pPr>
    </w:p>
    <w:p w:rsidRPr="00C84680" w:rsidR="005C3FC8" w:rsidP="006D11AF" w:rsidRDefault="00BF6B1D" w14:paraId="53D5BE07" w14:textId="77777777">
      <w:pPr>
        <w:pStyle w:val="Heading4"/>
        <w:rPr>
          <w:lang w:val="ru-RU"/>
        </w:rPr>
      </w:pPr>
      <w:bookmarkStart w:name="_Toc196745397" w:id="186"/>
      <w:bookmarkStart w:name="_Toc196745554" w:id="187"/>
      <w:bookmarkStart w:name="_Toc225094908" w:id="188"/>
      <w:r w:rsidRPr="00C84680">
        <w:rPr>
          <w:lang w:val="ru-RU"/>
        </w:rPr>
        <w:t xml:space="preserve">ผู้คนได้กลายเป็นบ้าเพราะเครื่องจักร</w:t>
      </w:r>
      <w:bookmarkEnd w:id="186"/>
      <w:bookmarkEnd w:id="187"/>
      <w:bookmarkEnd w:id="188"/>
    </w:p>
    <w:p w:rsidRPr="00C84680" w:rsidR="005C3FC8" w:rsidRDefault="00BF6B1D" w14:paraId="49E7E63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เทคโนโลยีสมัยใหม่ยังคงพัฒนาต่อไปไม่หยุด — อย่างไม่มีที่สิ้นสุด มันพัฒนาเร็วกว่าความคิดของมนุษย์ เพราะมีปีศาจคอยช่วยผลักดัน ในสมัยก่อน ที่ยังไม่มีอุปกรณ์ต่าง ๆ เหล่านี้ โทรศัพท์ เครื่องแฟกซ์ และกองอุปกรณ์มากมาย ผู้คนมีชีวิตที่สงบและเรียบง่าย </w:t>
      </w:r>
    </w:p>
    <w:p w:rsidRPr="00C84680" w:rsidR="005C3FC8" w:rsidRDefault="00BF6B1D" w14:paraId="607887E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พวกเขาเคยมีความสุขกับชีวิต! </w:t>
      </w:r>
    </w:p>
    <w:p w:rsidRPr="00C84680" w:rsidR="005C3FC8" w:rsidRDefault="00BF6B1D" w14:paraId="0B0194CA" w14:textId="52B3AD3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—</w:t>
      </w:r>
      <w:r w:rsidRPr="00C84680">
        <w:rPr>
          <w:lang w:val="ru-RU"/>
        </w:rPr>
        <w:t xml:space="preserve"> ใช่ แต่ตอนนี้ เพราะรถยนต์ ผู้คนจึงกลายเป็นบ้าไปแล้ว ความสะดวกสบายเหล่านี้หลายอย่างกลับก่อให้เกิดความทุกข์ทรมานให้พวกเขา; พวกเขาถูกความวิตกกังวลบีบคั้นจนหายใจไม่ออก ผมยังจำชาวเบดูอินที่ผมเคยรู้จักในช่วงที่ผมอยู่ในไซนายได้</w:t>
      </w:r>
      <w:r w:rsidR="000C6327">
        <w:rPr>
          <w:rStyle w:val="FootnoteReference"/>
          <w:lang w:val="ru-RU"/>
        </w:rPr>
        <w:footnoteReference w:id="109"/>
      </w:r>
      <w:r w:rsidRPr="00C84680">
        <w:rPr>
          <w:lang w:val="ru-RU"/>
        </w:rPr>
        <w:t xml:space="preserve"> — พวกเขาช่างมีความสุขเพียงใด! พวกเขามีเต็นท์เพียงหลังเดียว และใช้ชีวิตอย่างเรียบง่าย พวกเขาไม่อาจใช้ชีวิตในอเล็กซานเดรียหรือไคโรได้ — ชีวิตในเต็นท์กลางทะเลทรายคือสิ่งที่เหมาะกับพวกเขาที่สุด หากมีชาเพียงเล็กน้อย พวกเขาก็จะดีใจจนแทบนั่งไม่ติดและสรรเสริญพระเจ้า แต่ตอนนี้ความเจริญก็มาถึงพวกเขาแล้ว และพวกเขาก็เริ่มลืมพระเจ้าไป แม้แต่ชาวเบดูอินก็ตกอยู่ภายใต้อิทธิพลของจิตวิญญาณยุโรป! ก่อนอื่น ชาวยิวสร้างบ้านไม้เล็กๆ ให้ชาวเบดูอิน แล้วขายรถยนต์เก่าจากทั่วอิสราเอลให้พวกเขา</w:t>
      </w:r>
      <w:r w:rsidR="00130AB2">
        <w:rPr>
          <w:rStyle w:val="FootnoteReference"/>
          <w:lang w:val="ru-RU"/>
        </w:rPr>
        <w:footnoteReference w:id="110"/>
      </w:r>
      <w:r w:rsidRPr="00C84680">
        <w:rPr>
          <w:lang w:val="ru-RU"/>
        </w:rPr>
        <w:t xml:space="preserve"> โอ้ ชาวยิวเหล่านั้น… ตอนนี้ชาวเบดูอินทุกคนมีบ้านไม้เล็กๆ รถยนต์เก่าที่พังอยู่ในลานบ้าน และหัวใจที่เต็มไปด้วยความกังวลและความวิตกกังวล รถยนต์พังลง และชาวเบดูอินต้องดิ้นรนซ่อมแซมมัน และถ้าคุณคิดให้ดีแล้ว พวกเขาได้อะไรจากทั้งหมดนี้? ก็แค่ความปวดหัวเท่านั้นเอง </w:t>
      </w:r>
    </w:p>
    <w:p w:rsidRPr="00347B46" w:rsidR="005C3FC8" w:rsidRDefault="00BF6B1D" w14:paraId="56B5B8E3" w14:textId="2AFDCEB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ในสมัยก่อน สิ่งของต่าง ๆ อย่างน้อยก็ทนทาน; ใช้ได้นาน แต่ตอนนี้ — คุณต้องจ่ายเงินจำนวนมากเพื่อซื้อของที่พังทันที และสิ่งนี้เหมาะกับบริษัทเป็นอย่างดี — พวกเขาเพิ่มปริมาณการผลิตและทำกำไรได้งาม ๆ จากนั้นผู้คนก็หมดเงิน และในความพยายามที่จะหาเงินเพิ่ม พวกเขาก็ทำงานจนตัวตายตัวตาย เครื่องและกลไกทั้งหมดนี้เป็นของเฉพาะชาวยุโรป ที่นั่งอยู่ทั้งวันพร้อมไขควงในมือ ก่อนอื่นพวกเขาจะผลิต เช่น ฝาปิดชนิดใดชนิดหนึ่ง แล้วเพิ่มเกลียวสกรู จากนั้นก็เพิ่มปุ่ม — ทำให้ฝาปิดอันน่าสงสารนั้นถูกปรับปรุงให้ซับซ้อนขึ้นเรื่อยๆ... กล่าวอีกนัยหนึ่ง เครื่องจักรและอุปกรณ์ใหม่ๆ ก็ปรากฏขึ้นอย่างต่อเนื่อง และคนเหล่านี้ที่โชคร้ายก็ต้องการสิ่งที่มีความซับซ้อนมากขึ้นเรื่อยๆ ก่อนที่พวกเขาจะชำระหนี้ของสิ่งเก่าได้หมด พวกเขาก็ซื้อสิ่งใหม่แล้ว ซึ่งนี่คือเหตุผลที่พวกเขาต้องเป็นหนี้และเหนื่อยล้า ลองดูคนจนคนหนึ่งเป็นตัวอย่าง: เขาก็อยากมีรถยนต์เช่นกัน จึงไปซื้อรุ่นที่ถูกที่สุดมาหนึ่งคัน และเพื่อซื้อมัน เขาต้องขายวัวและม้าของตัวเอง — ขายทรัพย์สินสุดท้ายที่เขามีอยู่ทั้งหมด สถานการณ์กำลังมุ่งไปสู่จุดที่ในไม่ช้า พวกเขาจะนำลาไปวางในหน้าต่างร้าน และเก็บเงินจากผู้คนเพียงเพื่อดูมัน! ดังนั้นนี่คือเรื่องราว: ชายคนจนซื้อรถเล็กราคาถูกมาใช้ รถนั้นพัง </w:t>
      </w:r>
      <w:r w:rsidRPr="00C84680">
        <w:rPr>
          <w:lang w:val="ru-RU"/>
        </w:rPr>
        <w:t xml:space="preserve">‘และสำหรับรถแบบนั้น,’ พวกเขาบอกเขา,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ไม่มีอะไหล่สำรอง</w:t>
      </w:r>
      <w:r w:rsidR="002F08DD">
        <w:rPr>
          <w:lang w:val="ru-RU"/>
        </w:rPr>
        <w:t xml:space="preserve">.’ </w:t>
      </w:r>
      <w:r w:rsidRPr="00C84680">
        <w:rPr>
          <w:lang w:val="ru-RU"/>
        </w:rPr>
        <w:t xml:space="preserve">ชายคนจนนั้นถูกบังคับให้ซื้อรถอีกคัน แต่รุ่นใหม่ล่าสุดนั้นเกินกำลังของเขา ดังนั้นเขาจึงซื้อคันที่ดีกว่าคันเดิมเพียงเล็กน้อย และเก็บคันเก่าไว้ข้างทาง แล้วคันใหม่ก็เสียเช่นกัน และวนเวียนไปเรื่อยๆ... เราต้องระมัดระวังไม่ให้ถูกกระแสแฟชั่นนี้พาไปจนต้องไล่ตามสิ่งที่สมบูรณ์แบบยิ่งขึ้นเรื่อยๆ</w:t>
      </w:r>
    </w:p>
    <w:p w:rsidRPr="00347B46" w:rsidR="006D11AF" w:rsidP="006D11AF" w:rsidRDefault="006D11AF" w14:paraId="24DD43A3" w14:textId="77777777">
      <w:pPr>
        <w:rPr>
          <w:lang w:val="ru-RU"/>
        </w:rPr>
      </w:pPr>
    </w:p>
    <w:p w:rsidRPr="00C84680" w:rsidR="005C3FC8" w:rsidP="006D11AF" w:rsidRDefault="00BF6B1D" w14:paraId="1482BC73" w14:textId="77777777">
      <w:pPr>
        <w:pStyle w:val="Heading4"/>
        <w:rPr>
          <w:lang w:val="ru-RU"/>
        </w:rPr>
      </w:pPr>
      <w:bookmarkStart w:name="_Toc196745398" w:id="189"/>
      <w:bookmarkStart w:name="_Toc196745555" w:id="190"/>
      <w:bookmarkStart w:name="_Toc225094909" w:id="191"/>
      <w:r w:rsidRPr="00C84680">
        <w:rPr>
          <w:lang w:val="ru-RU"/>
        </w:rPr>
        <w:t xml:space="preserve">โทรทัศน์ได้ก่อให้เกิดความเสียหายอย่างใหญ่หลวงต่อผู้คน</w:t>
      </w:r>
      <w:bookmarkEnd w:id="189"/>
      <w:bookmarkEnd w:id="190"/>
      <w:bookmarkEnd w:id="191"/>
    </w:p>
    <w:p w:rsidRPr="00C84680" w:rsidR="005C3FC8" w:rsidRDefault="00BF6B1D" w14:paraId="7684556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ปัจจุบันมีเทคโนโลยีการสื่อสารทางโทรทัศน์ที่ทำให้เราสามารถสังเกตเห็นสิ่งที่กำลังเกิดขึ้นอีกฟากหนึ่งของโลกได้ในเวลาเดียวกัน </w:t>
      </w:r>
    </w:p>
    <w:p w:rsidRPr="00C84680" w:rsidR="005C3FC8" w:rsidRDefault="00BF6B1D" w14:paraId="4DCD312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ผู้คนเห็นโลกทั้งใบ แต่กลับไม่เห็นตัวเอง ไม่ใช่พระเจ้าที่ทำลายมนุษย์; ไม่, ในยุคนี้ มนุษย์กำลังทำลายตัวเองด้วยความคิดของตนเอง </w:t>
      </w:r>
    </w:p>
    <w:p w:rsidRPr="00C84680" w:rsidR="005C3FC8" w:rsidRDefault="00BF6B1D" w14:paraId="53E36BD3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โทรทัศน์นำความชั่วร้ายมาอย่างมากมาย </w:t>
      </w:r>
    </w:p>
    <w:p w:rsidRPr="00C84680" w:rsidR="005C3FC8" w:rsidRDefault="00BF6B1D" w14:paraId="56AC6281" w14:textId="6381BB6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“ความเสียหายอย่างใหญ่หลวง!</w:t>
      </w:r>
      <w:r w:rsidR="002F08DD">
        <w:rPr>
          <w:lang w:val="ru-RU"/>
        </w:rPr>
        <w:t xml:space="preserve">..” </w:t>
      </w:r>
      <w:r w:rsidRPr="00C84680">
        <w:rPr>
          <w:lang w:val="ru-RU"/>
        </w:rPr>
        <w:t xml:space="preserve">คุณกำลังพูดอะไรกันอยู่!.. มีคนหนึ่งพูดกับผมว่า: </w:t>
      </w:r>
      <w:r w:rsidRPr="00C84680">
        <w:rPr>
          <w:lang w:val="ru-RU"/>
        </w:rPr>
        <w:t xml:space="preserve">“โทรทัศน์ครับพ่อ </w:t>
      </w:r>
      <w:r w:rsidR="002F08DD">
        <w:rPr>
          <w:lang w:val="ru-RU"/>
        </w:rPr>
        <w:t xml:space="preserve">เป็นสิ่งที่ดี”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“ไข่” ผมตอบ “ก็เป็นสิ่งที่ดีเช่นกัน แต่หากคุณผสมมันกับมูลไก่ มันก็จะกลายเป็นของไร้</w:t>
      </w:r>
      <w:r w:rsidR="002F08DD">
        <w:rPr>
          <w:lang w:val="ru-RU"/>
        </w:rPr>
        <w:t xml:space="preserve">ประโยชน์โดยสิ้นเชิง”</w:t>
      </w:r>
      <w:r w:rsidRPr="00C84680">
        <w:rPr>
          <w:lang w:val="ru-RU"/>
        </w:rPr>
        <w:t xml:space="preserve"> นั่นคือสิ่งที่เกิดขึ้นกับโทรทัศน์และวิทยุอย่างแท้จริง ในปัจจุบัน เมื่อคุณเปิดวิทยุเพื่อฟังข่าว คุณต้องยอมรับว่า นอกจากข่าวแล้ว คุณยังต้องฟังเพลงใดเพลงหนึ่งด้วย ข่าวจะเริ่มทันทีที่เพลงนั้นจบลง แต่ก่อนมันต่างออกไป ในอดีต ผู้คนรู้แน่ชัดว่าข่าวจะออกอากาศทางวิทยุเมื่อใด คนจะเปิด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วิทยุในเวลาที่กำหนดและฟังข่าวล่าสุด แต่ตอนนี้คุณถูกบังคับให้ฟังเพลงด้วย เพราะถ้าคุณปิดวิทยุโดยไม่ต้องการฟังเพลงนั้น คุณก็จะพลาดข่าวไปด้วย </w:t>
      </w:r>
    </w:p>
    <w:p w:rsidRPr="00C84680" w:rsidR="005C3FC8" w:rsidRDefault="00BF6B1D" w14:paraId="2E4BDB7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โทรทัศน์ได้ก่อให้เกิดความเสียหายอย่างใหญ่หลวงต่อผู้คน มันมีผลกระทบที่ทำลายล้างเป็นพิเศษต่อเด็กเล็ก ครั้งหนึ่ง มีเด็กชายอายุเจ็ดปีมาที่คาลิวาของฉันพร้อมกับพ่อของเขา ฉันเห็นปีศาจโทรทัศน์พูดผ่านปากของเด็กนั้น เหมือนกับที่ปีศาจพูดผ่านปากของผู้ที่ถูกสิง มันก็เหมือนว่าทารกเกิดมาพร้อมฟันเลย ทุกวันนี้คุณไม่ค่อยได้เห็นเด็กปกติแล้ว — เด็กๆ ได้กลายเป็นสัตว์ประหลาดไปแล้ว เด็กๆ ไม่คิดด้วยตัวเอง; พวกเขาเพียงแต่ซ้ำตามสิ่งที่เห็นและได้ยินเท่านั้น ด้วยวิธีนี้ ผ่านทางโทรทัศน์ บางคนต้องการล้างสมองโลก นั่นคือ [ตามแผนของพวกเขา] ทุกคนต้องเชื่อในสิ่งที่ได้ยิน [จากโทรทัศน์] และกระทำตามนั้น </w:t>
      </w:r>
    </w:p>
    <w:p w:rsidRPr="00C84680" w:rsidR="005C3FC8" w:rsidRDefault="00BF6B1D" w14:paraId="2F2E12B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แม่ๆ กำลังถามเราว่า: เราจะทำอย่างไรให้เด็กๆ เลิกดูโทรทัศน์ได้? </w:t>
      </w:r>
    </w:p>
    <w:p w:rsidRPr="00347B46" w:rsidR="005C3FC8" w:rsidRDefault="00BF6B1D" w14:paraId="15916EDF" w14:textId="04D23AE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ให้พวกเขาอธิบายให้ลูกๆ ของตัวเองฟังว่า การดูโทรทัศน์จะทำให้จิตใจของพวกเขาทื่อลง และทำให้สูญเสียความสามารถในการคิด ฉันจะไม่กล่าวถึงเรื่องที่โทรทัศน์ยังทำลายสายตาของพวกเขาด้วย โทรทัศน์ที่เรากำลังพูดถึงตอนนี้เป็นสิ่งที่มนุษย์สร้างขึ้น แต่ยังมีอีกประเภทหนึ่ง — โทรทัศน์ทางจิตวิญญาณ เมื่อตาของจิตวิญญาณคริสเตียนได้รับการชำระล้างด้วยการทิ้งตัวตนเก่าไป พวกเขาก็สามารถมองเห็นได้ไกลถึงสุดขอบฟ้า แม้ไม่มีอุปกรณ์ทางเทคนิคใดๆ แม่ๆ ไม่เคยบอกลูกๆ ของพวกเธอเกี่ยวกับโทรทัศน์ประเภทนี้หรือ? นี่คือสิ่งที่เด็กๆ จำเป็นต้องเข้าใจ — โทรทัศน์ทางจิตวิญญาณนี้ ส่วนการนั่งอยู่หน้า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กล่อง</w:t>
      </w:r>
      <w:r w:rsidR="002F08DD">
        <w:rPr>
          <w:lang w:val="ru-RU"/>
        </w:rPr>
        <w:t xml:space="preserve">’ นั้น </w:t>
      </w:r>
      <w:r w:rsidRPr="00C84680">
        <w:rPr>
          <w:lang w:val="ru-RU"/>
        </w:rPr>
        <w:t xml:space="preserve">เด็กๆ จะกลายเป็นคนทื่อปัญญาไปเท่านั้น มนุษย์รุ่นแรกมีพรสวรรค์ในการแยกแยะ ซึ่งพวกเขาสูญเสียไปหลังการตกสู่บาป อย่างไรก็ตาม หากเด็กๆ ยังคงรักษาพระคุณที่ได้รับจากพิธีบัพติศมาศักดิ์สิทธิ์ไว้ พวกเขาก็จะมีพรแห่งการแยกแยะ — โทรทัศน์ทางจิตวิญญาณ — เช่นกัน ทุกคนต้องใส่ใจและทำงานทางจิตวิญญาณอย่างจริงจัง แม่ๆ ในยุคปัจจุบันทำลายตัวเองด้วยความไร้ประโยชน์ แล้วจึงเริ่มคร่ำครวญว่า: </w:t>
      </w:r>
      <w:r w:rsidRPr="00C84680">
        <w:rPr>
          <w:lang w:val="ru-RU"/>
        </w:rPr>
        <w:t xml:space="preserve">‘ฉันจะทำอย่างไรดีคะ พระคุณเจ้า? ฉันกำลังสูญเสียลูกไป!</w:t>
      </w:r>
      <w:r w:rsidR="002F08DD">
        <w:rPr>
          <w:lang w:val="ru-RU"/>
        </w:rPr>
        <w:t xml:space="preserve">..’</w:t>
      </w:r>
    </w:p>
    <w:p w:rsidRPr="00347B46" w:rsidR="006D11AF" w:rsidP="006D11AF" w:rsidRDefault="006D11AF" w14:paraId="527DADE9" w14:textId="77777777">
      <w:pPr>
        <w:rPr>
          <w:lang w:val="ru-RU"/>
        </w:rPr>
      </w:pPr>
    </w:p>
    <w:p w:rsidRPr="00C84680" w:rsidR="005C3FC8" w:rsidP="006D11AF" w:rsidRDefault="00BF6B1D" w14:paraId="075719D0" w14:textId="77777777">
      <w:pPr>
        <w:pStyle w:val="Heading4"/>
        <w:rPr>
          <w:lang w:val="ru-RU"/>
        </w:rPr>
      </w:pPr>
      <w:bookmarkStart w:name="_Toc196745399" w:id="192"/>
      <w:bookmarkStart w:name="_Toc196745556" w:id="193"/>
      <w:bookmarkStart w:name="_Toc225094910" w:id="194"/>
      <w:r w:rsidRPr="00C84680">
        <w:rPr>
          <w:lang w:val="ru-RU"/>
        </w:rPr>
        <w:t xml:space="preserve">พระภิกษุและความก้าวหน้าทางเทคโนโลยีสมัยใหม่</w:t>
      </w:r>
      <w:bookmarkEnd w:id="192"/>
      <w:bookmarkEnd w:id="193"/>
      <w:bookmarkEnd w:id="194"/>
    </w:p>
    <w:p w:rsidRPr="00C84680" w:rsidR="005C3FC8" w:rsidRDefault="00BF6B1D" w14:paraId="3385E7E7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นักบวชควรใช้เทคโนโลยีสมัยใหม่อย่างไร? </w:t>
      </w:r>
    </w:p>
    <w:p w:rsidRPr="00C84680" w:rsidR="005C3FC8" w:rsidRDefault="00BF6B1D" w14:paraId="331E4A42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นักบวชควรพยายามให้แน่ใจว่าวิธีการที่เขาใช้นั้นเรียบง่ายกว่าวิธีการที่คนทั่วไปใช้เสมอ ตัวอย่างเช่น ผมชอบใช้ฟืน: เพื่ออุ่นเตา ทำอาหาร และจุดไฟที่จำเป็นสำหรับงานฝีมือ อย่างไรก็ตาม หากการค้าไม้ในอาทอสนี้ยังคงดำเนินต่อไปในลักษณะเช่นนี้อีกสักระยะ และไม้ฟืนหมดไปหรือหาได้ยากขึ้น ฉันก็จะใช้วิธีการที่เรียบง่ายกว่าที่คนทั่วไปใช้ สำหรับการให้ความร้อน — เตาพาราฟิน หรือสิ่งอื่นใดที่ถูกกว่าและเรียบง่ายกว่า; สำหรับงานฝีมือ — เตาพริมัส และอื่นๆ อีกมากมาย </w:t>
      </w:r>
    </w:p>
    <w:p w:rsidRPr="00C84680" w:rsidR="005C3FC8" w:rsidRDefault="00BF6B1D" w14:paraId="2C13887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แล้วจะกำหนดได้อย่างไรว่าสิ่งใดเป็นสิ่งจำเป็นในวัดที่มีชีวิตชุมชน? </w:t>
      </w:r>
    </w:p>
    <w:p w:rsidRPr="00C84680" w:rsidR="005C3FC8" w:rsidRDefault="00BF6B1D" w14:paraId="04660EF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หากคิดอย่างพระภิกษุ ก็สามารถกำหนดได้ แต่หากไม่คิดอย่างพระภิกษุ สิ่งใดก็ตามที่นำมาก็จะกลายเป็นสิ่งจำเป็น และพระภิกษุเองก็จะกลายเป็นฆราวาส หรือแม้กระทั่งแย่กว่านั้น เราผู้เป็นพระควรใช้ชีวิตอย่างเรียบง่ายกว่าคนทั่วไปอย่างน้อยสักเล็กน้อย หรือ — อย่างน้อยที่สุด — เหมือนกับที่เราเองเคยใช้ชีวิตก่อนเข้าวัด เราไม่ควรมีของที่ดีกว่าสิ่งที่เราเคยมีอยู่ที่บ้านมาก่อน วัดต้องมีความเรียบง่ายกว่าบ้านของฆราวาสที่เราเคยอยู่ สิ่งนี้ช่วยทั้งพระภิกษุและโลกทั้งภายในและภายนอก </w:t>
      </w:r>
    </w:p>
    <w:p w:rsidRPr="00C84680" w:rsidR="005C3FC8" w:rsidRDefault="00BF6B1D" w14:paraId="5A584715" w14:textId="76EC1B5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พระเจ้าได้จัดสรรสิ่งต่างๆ ให้มนุษย์ไม่พบความสงบในสิ่งของที่เสื่อมสลายได้ หากความก้าวหน้าทางโลกนี้ยังทำให้แม้แต่ฆราวาสต้องทุกข์ทรมาน แล้วพระภิกษุจะเป็นอย่างไร! หากข้าพเจ้าได้อยู่ในบ้านที่ร่ำรวย และเจ้าของบ้านถามว่า: </w:t>
      </w:r>
      <w:r w:rsidRPr="00C84680">
        <w:rPr>
          <w:lang w:val="ru-RU"/>
        </w:rPr>
        <w:t xml:space="preserve">‘ข้าพเจ้าจะจัดเตรียมที่พักให้ท่านค้างคืนที่ไหนดี? ‘ผมสามารถจัดเตียงให้คุณในห้องรับแขกที่ตกแต่งอย่างหรูหรา หรือในโรงเลี้ยงแพะ ที่ผมใช้กักแพะไว้ตอนกลางคืน </w:t>
      </w:r>
      <w:r w:rsidRPr="00C84680">
        <w:rPr>
          <w:lang w:val="ru-RU"/>
        </w:rPr>
        <w:t xml:space="preserve">คุณ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ชอบที่ไหนมากกว่า?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ผมขอสัญญาว่า จิตวิญญาณของผมจะสงบสุขมากกว่าในโรงเลี้ยงแพะ เพราะเมื่อผมรับคำปฏิญาณเป็นพระภิกษุ ผมไม่ได้ทิ้งโลกนี้เพื่อไปหาบ้านหรือวังที่ดีกว่า ผมกลายเป็นพระเพื่อหาสิ่งที่มีชีวิตเรียบง่ายกว่าสิ่งที่ผมเคยมีเมื่อยังอยู่ในโลกนี้ หากไม่เช่นนั้น ผมก็ไม่ได้ทำอะไรเพื่อพระคริสต์เลย แต่คนที่ใช้ชีวิตตามหลักตรรกะสมัยใหม่จะพูดกับผมว่า: </w:t>
      </w:r>
      <w:r w:rsidRPr="00C84680">
        <w:rPr>
          <w:lang w:val="ru-RU"/>
        </w:rPr>
        <w:t xml:space="preserve">‘ฟังดี ๆ ชีวิตในวังจะก่อความเสียหายอะไรต่อจิตวิญญาณของคุณ? ท้ายที่สุดแล้ว ในโรงเลี้ยงแพะนั้นกลิ่นมันแย่มาก ส่วนในวังกลิ่นหอมสดชื่น และคุณ</w:t>
      </w:r>
      <w:r w:rsidR="002F08DD">
        <w:rPr>
          <w:lang w:val="ru-RU"/>
        </w:rPr>
        <w:t xml:space="preserve">ยังมีผู้ชื่นชมด้วย’</w:t>
      </w:r>
      <w:r w:rsidRPr="00C84680">
        <w:rPr>
          <w:lang w:val="ru-RU"/>
        </w:rPr>
        <w:t xml:space="preserve"> เราต้องมีความสามารถในการรับรู้ทางจิตวิญญาณ เหมือนเข็มทิศ—เข็มทั้งสองถูกทำให้มีสนามแม่เหล็ก และนั่นคือเหตุผลที่เข็มหนึ่งชี้ไปทางเหนือ </w:t>
      </w:r>
      <w:r w:rsidRPr="00C84680">
        <w:rPr>
          <w:lang w:val="ru-RU"/>
        </w:rPr>
        <w:t xml:space="preserve">พระคริสต์ถูก </w:t>
      </w:r>
      <w:r w:rsidR="002F08DD">
        <w:rPr>
          <w:lang w:val="ru-RU"/>
        </w:rPr>
        <w:t xml:space="preserve">‘ทำให้มีสนามแม่เหล็ก’ </w:t>
      </w:r>
      <w:r w:rsidRPr="00C84680">
        <w:rPr>
          <w:lang w:val="ru-RU"/>
        </w:rPr>
        <w:t xml:space="preserve">แต่เพื่อที่จะหันไปทางพระองค์ เราเองก็ต้องถูก </w:t>
      </w:r>
      <w:r w:rsidR="002F08DD">
        <w:rPr>
          <w:lang w:val="ru-RU"/>
        </w:rPr>
        <w:t xml:space="preserve">‘ทำให้มีสนามแม่เหล็ก’</w:t>
      </w:r>
      <w:r w:rsidRPr="00C84680">
        <w:rPr>
          <w:lang w:val="ru-RU"/>
        </w:rPr>
        <w:t xml:space="preserve"> เล็กน้อยด้วย</w:t>
      </w:r>
      <w:r w:rsidR="002F08DD">
        <w:rPr>
          <w:lang w:val="ru-RU"/>
        </w:rPr>
        <w:t xml:space="preserve"> </w:t>
      </w:r>
    </w:p>
    <w:p w:rsidRPr="00C84680" w:rsidR="005C3FC8" w:rsidRDefault="00BF6B1D" w14:paraId="07ABE36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และเคยมีความยากลำบากมากมายเพียงใดในวัดที่อาศัยร่วมกัน! ฉันจำได้ว่าในครัวมีหม้อใหญ่ที่ถูกยกขึ้นด้วยคันโยกพิเศษ ไฟสำหรับปรุงอาหารถูกจุดด้วยไม้ฟืน เปลวไฟจะลุกโชนแล้วค่อยๆ ดับลง ทำให้อาหารไหม้ หากปลาไหม้ เราจะขัดถาดอบด้วยแปรงโลหะ จากนั้นเราจะนำขี้เถ้าจากเตาอบมาใส่ในภาชนะดินเผาขนาดใหญ่ที่มีรูที่ก้น แล้วเทน้ำลงบนขี้เถ้า น้ำด่างจะไหลออกมาจากรูที่ก้นภาชนะ ซึ่งเราใช้ล้างเครื่องครัว น้ำด่างนี้ทำให้มือเราถูกกัดกร่อน และเราดึงน้ำขึ้นสู่อาร์คอนดาริกโดยใช้เชือกและรอก </w:t>
      </w:r>
    </w:p>
    <w:p w:rsidRPr="00C84680" w:rsidR="005C3FC8" w:rsidRDefault="00BF6B1D" w14:paraId="68406433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บางสิ่งที่เกิดขึ้นในวัดในปัจจุบันนี้ไม่สามารถอธิบายได้ ผมเคยเห็นในวัดหนึ่งว่าพวกเขาใช้เครื่องตัดขนมปังไฟฟ้ามาตัดขนมปัง นี่คือความไร้สาระแบบไหนกัน? หากผู้ทำขนมปังป่วยหรือร่างกายอ่อนแอจนไม่สามารถตัดขนมปังด้วยมีดได้ และไม่มีใครมาแทนที่เขา ก็ยังพอรับได้ — การใช้เครื่องตัดขนมปังไฟฟ้าอาจถือว่าสมเหตุสมผลได้บ้าง แต่ในปัจจุบันนี้ คุณกลับเห็นหนุ่มแข็งแรงกำลังตัดขนมปังด้วยเลื่อยวงกลม! เขาอาจไปทำงานเป็นเครื่องอัดอากาศเองก็ได้ แต่กลับใช้เครื่องจักรมาตัดขนมปัง และยังถือว่านั่นเป็นความสำเร็จอีกด้วย!… </w:t>
      </w:r>
    </w:p>
    <w:p w:rsidRPr="00C84680" w:rsidR="005C3FC8" w:rsidRDefault="00BF6B1D" w14:paraId="0950DAB0" w14:textId="217BBAA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จงมุ่งมั่นพัฒนาทางจิตวิญญาณ อย่าเพลิดเพลินกับเครื่องจักร ความสะดวกสบาย และสิ่งต่างๆ เหล่านี้ หากจิตวิญญาณแห่งการถือศีลอดทิ้งชีวิตในวัดไป ชีวิตของพระภิกษุก็ไร้ความหมาย เราจะไม่สามารถประสบความสำเร็จได้ หากให้ความสำคัญกับความสะดวกสบายมากกว่าชีวิตในวัด พระภิกษุหลีกเลี่ยงความสะดวกสบาย เพราะในทางจิตวิญญาณ สิ่งเหล่านั้นไม่ช่วยเขา แม้ในชีวิตทางโลก ผู้คนก็ถูกกดดันด้วยความสะดวกสบายที่ล้นหลาม สำหรับพระภิกษุ — แม้จิตวิญญาณของท่านจะพบความสงบในสิ่งทางโลก — ความสะดวกสบายก็ยิ่งไม่เหมาะสมยิ่งขึ้น ดังนั้น เราอย่าแสวงหามันเลย ในสมัยของพระอาร์เซนิอุสผู้ยิ่งใหญ่ ไม่มีโคมน้ำมันก๊าด </w:t>
      </w:r>
      <w:r w:rsidR="002F08DD">
        <w:rPr>
          <w:lang w:val="ru-RU"/>
        </w:rPr>
        <w:t xml:space="preserve">‘หรูหรา’</w:t>
      </w:r>
      <w:r w:rsidR="00130AB2">
        <w:rPr>
          <w:rStyle w:val="FootnoteReference"/>
          <w:lang w:val="ru-RU"/>
        </w:rPr>
        <w:footnoteReference w:id="111"/>
      </w:r>
      <w:r w:rsidRPr="00C84680">
        <w:rPr>
          <w:lang w:val="ru-RU"/>
        </w:rPr>
        <w:t xml:space="preserve"> หรืออุปกรณ์ให้แสงสว่างอื่นใด ในวังหลวง ใช้โคมไฟที่ใช้น้ำมันบริสุทธิ์มากเป็นเชื้อเพลิง อาร์เซนิอุสผู้ยิ่งใหญ่จะไม่สามารถนำโคมไฟเช่นนั้นไปพร้อมกับเขาสู่ทะเลทรายได้หรือ? เขาสามารถทำได้ แต่เขาไม่ได้ทำ ในทะเลทราย เขาใช้ไส้ตะเกียงหรือก้อนสำลีที่ชุบด้วยน้ำมันพืชธรรมดา และนั่นก็เพียงพอสำหรับการให้แสงสว่างของเขา</w:t>
      </w:r>
      <w:r w:rsidR="008A42AA">
        <w:rPr>
          <w:rStyle w:val="FootnoteReference"/>
          <w:lang w:val="ru-RU"/>
        </w:rPr>
        <w:footnoteReference w:id="112"/>
      </w:r>
      <w:r w:rsidRPr="00C84680">
        <w:rPr>
          <w:lang w:val="ru-RU"/>
        </w:rPr>
        <w:t xml:space="preserve"> </w:t>
      </w:r>
    </w:p>
    <w:p w:rsidRPr="00C84680" w:rsidR="005C3FC8" w:rsidRDefault="00BF6B1D" w14:paraId="7DE2437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เมื่อเรามีอุปกรณ์ต่าง ๆ เครื่องมือทางเทคนิค และสิ่งอำนวยความสะดวกอื่น ๆ ไว้ใช้ขณะปฏิบัติหน้าที่ เรามักจะหาเหตุผลให้ตัวเองว่าสิ่งเหล่านี้จำเป็นเพื่อให้เราทำงานเสร็จเร็วขึ้น และว่าเราจะใช้เวลาที่ประหยัดได้นั้นไปเพื่อการปฏิบัติทางจิตวิญญาณ แต่ในท้ายที่สุด เรา就活อยู่ด้วยชีวิตที่เต็มไปด้วยความกังวลและความวุ่นวายทางจิตใจ ไม่ใช่ในฐานะพระภิกษุ แต่ในฐานะคนในโลกนี้ เมื่อกลุ่มพระภิกษุหนุ่มใหม่มาถึงวัดแห่งหนึ่ง สิ่งแรกที่พวกเขาทำคือซื้อหม้อความดัน — เพื่อที่จะมีเวลาเพิ่มขึ้นในการปฏิบัติตามกฎวินัยของวัด หลังจากนั้น พระภิกษุกลุ่มนี้ก็มักจะนั่งอยู่เป็นเวลานานหลายชั่วโมงโดยไม่ทำอะไร และพูดคุยกันเรื่องต่างๆ นานา ดังนั้น จึงปรากฏว่าการใช้สิ่งอำนวยความสะดวกต่างๆ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เพื่อประหยัดเวลาและนำไปใช้ในกิจกรรมทางจิตวิญญาณนั้น ไม่ได้ผลจริง ๆ ในปัจจุบัน ด้วยความช่วยเหลือจากสิ่งอำนวยความสะดวกเหล่านี้ พระภิกษุจึงมีเวลาเพิ่มขึ้น แต่กลับไม่มีเวลาเหลือสำหรับการสวดมนต์เลย </w:t>
      </w:r>
    </w:p>
    <w:p w:rsidRPr="00C84680" w:rsidR="005C3FC8" w:rsidRDefault="00BF6B1D" w14:paraId="6C43088A" w14:textId="3AC389E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ผมได้ยินว่าแม้แต่พระอาธานาซิอุสผู้ทรงเกียรติแห่งภูเขาอาทอส</w:t>
      </w:r>
      <w:r w:rsidR="008A42AA">
        <w:rPr>
          <w:rStyle w:val="FootnoteReference"/>
          <w:lang w:val="ru-RU"/>
        </w:rPr>
        <w:footnoteReference w:id="113"/>
      </w:r>
      <w:r w:rsidRPr="00C84680">
        <w:rPr>
          <w:lang w:val="ru-RU"/>
        </w:rPr>
        <w:t xml:space="preserve"> ก็ถูกบรรยายว่าเป็นผู้มีมุมมองก้าวหน้า! </w:t>
      </w:r>
    </w:p>
    <w:p w:rsidRPr="00C84680" w:rsidR="005C3FC8" w:rsidRDefault="00BF6B1D" w14:paraId="62AB8DF1" w14:textId="167050F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</w:t>
      </w:r>
      <w:r w:rsidRPr="00C84680">
        <w:rPr>
          <w:lang w:val="ru-RU"/>
        </w:rPr>
        <w:t xml:space="preserve"> ใช่ครับ ก้าวหน้ามากจริงๆ! ก้าวหน้าไม่แพ้ </w:t>
      </w:r>
      <w:r w:rsidRPr="00C84680">
        <w:rPr>
          <w:lang w:val="ru-RU"/>
        </w:rPr>
        <w:t xml:space="preserve">‘กลุ่มก้าวหน้า’</w:t>
      </w:r>
      <w:r w:rsidRPr="00C84680">
        <w:rPr>
          <w:lang w:val="ru-RU"/>
        </w:rPr>
        <w:t xml:space="preserve"> ในปัจจุบันเลย</w:t>
      </w:r>
      <w:r w:rsidR="00EF3186">
        <w:rPr>
          <w:lang w:val="ru-RU"/>
        </w:rPr>
        <w:t xml:space="preserve">!</w:t>
      </w:r>
      <w:r w:rsidRPr="00C84680">
        <w:rPr>
          <w:lang w:val="ru-RU"/>
        </w:rPr>
        <w:t xml:space="preserve">… ถ้าแต่พวกเขาได้อ่านชีวประวัติของท่านอาธานาซิอุสผู้ทรงเกียรติแม้เพียงเล็กน้อยก็ดี! จำนวนพระในวัดของท่านถึงแปดร้อย หรือแม้กระทั่งหนึ่งพัน และยังมีผู้คนอีกมากมายที่มาขอความช่วยเหลือจากท่าน! มีผู้ขอทานและคนหิวโหยจำนวนเท่าใดที่มาที่ลาวราเพื่อขอขนมปังสักชิ้นและหาที่พักพิง! ดังนั้น พระบิดาผู้ทรงเกียรติ ซึ่งปรารถนาจะช่วยเหลือทุกคน จึงได้ซื้อวัวสองตัวมาสำหรับโรงสีของวัด ให้ </w:t>
      </w:r>
      <w:r w:rsidR="00EF3186">
        <w:rPr>
          <w:lang w:val="ru-RU"/>
        </w:rPr>
        <w:t xml:space="preserve">‘ผู้บุกเบิก’</w:t>
      </w:r>
      <w:r w:rsidRPr="00C84680">
        <w:rPr>
          <w:lang w:val="ru-RU"/>
        </w:rPr>
        <w:t xml:space="preserve"> ในยุคปัจจุบันซื้อวัวมาบ้างเถอะ</w:t>
      </w:r>
      <w:r w:rsidR="00EF3186">
        <w:rPr>
          <w:lang w:val="ru-RU"/>
        </w:rPr>
        <w:t xml:space="preserve">! </w:t>
      </w:r>
      <w:r w:rsidRPr="00C84680">
        <w:rPr>
          <w:lang w:val="ru-RU"/>
        </w:rPr>
        <w:t xml:space="preserve">เพื่อให้ประชาชนมีขนมปังกิน นักบุญอาธานาซิอุสจึงต้องตั้งโรงอบขนมปังในลาวรา — ซึ่งเป็นโรงอบขนมปังที่ทันสมัยตามมาตรฐานของยุคนั้น จักรพรรดิไบแซนไทน์ได้พระราชทานทรัพย์สินและที่ดินให้แก่สำนักสงฆ์ เพราะในสมัยนั้น สำนักสงฆ์ยังทำหน้าที่เป็นสถาบันการกุศลด้วย สำนักสงฆ์ถูกก่อตั้งขึ้นเพื่อช่วยเหลือประชาชนทั้งทางจิตวิญญาณและทางวัตถุ นั่นคือเหตุผลที่จักรพรรดิพระราชทานของขวัญให้แก่พวกเขา </w:t>
      </w:r>
    </w:p>
    <w:p w:rsidRPr="00347B46" w:rsidR="005C3FC8" w:rsidRDefault="00BF6B1D" w14:paraId="6A714179" w14:textId="3A85AA5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เราต้องตระหนักว่าทุกสิ่งจะผ่านพ้นไป และเราจะต้องยืนอยู่ต่อหน้าพระเจ้าในฐานะผู้มีหนี้สิน สำหรับเราผู้เป็นนักบวชแล้ว การนำสิ่งของที่ผู้คนในปัจจุบันทิ้งไปมาใช้ประโยชน์นั้นไม่ใช่เรื่องที่ถูกต้อง แต่ควรนำสิ่งของที่ในอดีต ผู้มีฐานะเคยทิ้งลงกองขยะเพราะไม่ต้องการมาใช้ประโยชน์ต่างหาก จงจำไว้สองสิ่ง: ประการแรก คือว่าเราจะต้องตาย; และประการที่สอง คือว่าเราอาจต้องตายอย่างรุนแรงได้ ท่านต้องเตรียมตัวไว้สำหรับความตายอย่างรุนแรง หากท่านจดจำสองสิ่งนี้ไว้แล้ว ทุกเรื่องอื่น ๆ ก็จะดำเนินไปอย่างราบรื่น — ทั้งในเรื่องทางจิตวิญญาณและในด้านอื่น ๆ — และทุกสิ่งก็จะดำเนินไปตามธรรมชาติ</w:t>
      </w:r>
    </w:p>
    <w:p w:rsidRPr="00347B46" w:rsidR="006D11AF" w:rsidP="006D11AF" w:rsidRDefault="006D11AF" w14:paraId="70D4E46D" w14:textId="77777777">
      <w:pPr>
        <w:rPr>
          <w:lang w:val="ru-RU"/>
        </w:rPr>
      </w:pPr>
    </w:p>
    <w:p w:rsidRPr="00C84680" w:rsidR="005C3FC8" w:rsidP="006D11AF" w:rsidRDefault="00BF6B1D" w14:paraId="15E9A084" w14:textId="77777777">
      <w:pPr>
        <w:pStyle w:val="Heading4"/>
        <w:rPr>
          <w:lang w:val="ru-RU"/>
        </w:rPr>
      </w:pPr>
      <w:bookmarkStart w:name="_Toc196745400" w:id="195"/>
      <w:bookmarkStart w:name="_Toc196745557" w:id="196"/>
      <w:bookmarkStart w:name="_Toc225094911" w:id="197"/>
      <w:r w:rsidRPr="00C84680">
        <w:rPr>
          <w:lang w:val="ru-RU"/>
        </w:rPr>
        <w:t xml:space="preserve">ความขาดแคลนมีประโยชน์มากต่อผู้คน</w:t>
      </w:r>
      <w:bookmarkEnd w:id="195"/>
      <w:bookmarkEnd w:id="196"/>
      <w:bookmarkEnd w:id="197"/>
    </w:p>
    <w:p w:rsidRPr="00C84680" w:rsidR="005C3FC8" w:rsidRDefault="00BF6B1D" w14:paraId="3EBFAE7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ทำไมคนในปัจจุบันต้องทุกข์ทรมานมากขนาดนี้? </w:t>
      </w:r>
    </w:p>
    <w:p w:rsidRPr="00C84680" w:rsidR="005C3FC8" w:rsidRDefault="00BF6B1D" w14:paraId="5A94BBC8" w14:textId="6F41478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เพราะพวกเขาหลีกเลี่ยงการทำงานหนัก ความสะดวกสบาย — นั่นคือสิ่งที่นำโรคภัยและความทุกข์มาให้ผู้คน ในยุคสมัยที่สะดวกสบายนี้ ผู้คนได้กลายเป็นคนปัญญาทื่อ และความนุ่มนวลและการตามใจตัวเองได้นำมาซึ่งโรคภัยมากมาย ผู้คนเคยทำงานหนักเพียงใดในการนวดข้าวสาลี! นั่นคืองานหนักเพียงใด — แต่ขนมปังในสมัยนั้นกลับหวานชื่นเพียงใด! มีใครเคยเห็นขนมปังชิ้นหนึ่งถูกทิ้งไปไหนบ้างไหม? เมื่อเห็นขนมปังชิ้นหนึ่งตกพื้น ผู้คนจะเก็บมันขึ้นมาและจูบมัน ผู้ที่ผ่านยุคการยึดครองมาจะเห็นขนมปังชิ้นหนึ่งเหลืออยู่ ก็จะเก็บมันไว้อย่างระมัดระวัง ส่วนคนอื่นๆ กลับทิ้งขนมปังส่วนเกินไป — พวกเขาไม่ตระหนักถึงราคาที่ต้องจ่ายเพื่อให้ได้มันมา พวกเขาไม่เห็นคุณค่าของขนมปัง — ทิ้งทั้งก้อนลงถังขยะ พระเจ้าประทานพรแก่ผู้คน แต่ส่วนใหญ่กลับไม่แม้แต่จะกล่าวว่า </w:t>
      </w:r>
      <w:r w:rsidRPr="00C84680">
        <w:rPr>
          <w:lang w:val="ru-RU"/>
        </w:rPr>
        <w:t xml:space="preserve">‘พระสิริจงมีแด่พระองค์ </w:t>
      </w:r>
      <w:r w:rsidR="002F08DD">
        <w:rPr>
          <w:lang w:val="ru-RU"/>
        </w:rPr>
        <w:t xml:space="preserve">พระเจ้า’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เพื่อตอบรับ วันนี้ ทุกสิ่งทุกอย่างมาถึงผู้คนอย่างง่ายดาย โดยไม่ต้องใช้ความพยายาม </w:t>
      </w:r>
    </w:p>
    <w:p w:rsidRPr="00C84680" w:rsidR="005C3FC8" w:rsidRDefault="00BF6B1D" w14:paraId="16F4DC79" w14:textId="6A6E0702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การขาดแคลนมีประโยชน์มากต่อผู้คน เมื่อได้สัมผัสกับการขาดแคลนสิ่งใดสิ่งหนึ่ง เมื่อถูกพรากจากสิ่งใดสิ่งหนึ่ง ผู้คนจึงสามารถตระหนักถึงคุณค่าของสิ่งที่พวกเขาสูญเสียไป และผู้ที่ตั้งใจอย่างลึกซึ้งและถ่อมตนที่จะสละสิ่งใดสิ่งหนึ่งเพื่อความรักของพระคริสต์ จะได้สัมผัสกับความสุขทางจิตวิญญาณ ตัวอย่างเช่น หากมีใครสักคนกล่าวว่า: </w:t>
      </w:r>
      <w:r w:rsidRPr="00C84680">
        <w:rPr>
          <w:lang w:val="ru-RU"/>
        </w:rPr>
        <w:t xml:space="preserve">‘คนนั้นป่วย ดังนั้นวันนี้ฉันจะไม่ดื่มน้ำเลย พระเจ้าของฉัน ฉันทำได้</w:t>
      </w:r>
      <w:r w:rsidR="002F08DD">
        <w:rPr>
          <w:lang w:val="ru-RU"/>
        </w:rPr>
        <w:t xml:space="preserve">เพียงเท่านี้เท่านั้น’ </w:t>
      </w:r>
      <w:r w:rsidRPr="00C84680">
        <w:rPr>
          <w:lang w:val="ru-RU"/>
        </w:rPr>
        <w:t xml:space="preserve">และหากมีใครทำเช่นนี้ พระเจ้าจะไม่ดับความกระหายของเขาด้วยน้ำ แต่ด้วยเครื่องดื่มที่หวานชื่นใจ — นั่นคือความปลอบประโลมจากพระเจ้า </w:t>
      </w:r>
    </w:p>
    <w:p w:rsidRPr="00C84680" w:rsidR="005C3FC8" w:rsidRDefault="00BF6B1D" w14:paraId="4ABAC840" w14:textId="68CDE5D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ผู้ที่กำลังทุกข์ทรมานจะรู้สึกขอบคุณอย่างลึกซึ้งแม้กับความช่วยเหลือที่เล็กน้อยที่สุดที่ได้รับ ในขณะที่ลูกที่ถูกตามใจจากพ่อแม่ที่ร่ำรวยไม่เคยพอใจกับสิ่งใดเลย — แม้พ่อแม่จะตอบสนองทุกความต้องการของเขา เด็กเช่นนี้อาจมีทุกสิ่งทุกอย่าง </w:t>
      </w:r>
      <w:r w:rsidRPr="00C84680">
        <w:rPr>
          <w:lang w:val="ru-RU"/>
        </w:rPr>
        <w:t xml:space="preserve">แต่กลับ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ถูกทรมาน สูญเสียความอดทน และคลั่งไคล้ ส่วนเด็กๆ ที่โชคร้ายบางคนกลับรู้สึกขอบคุณอย่างลึกซึ้ง แม้แต่ความช่วยเหลือเล็กน้อยที่สุดที่พวกเขาได้รับ หากมีผู้ใจดีคนใดจ่ายค่าเดินทางให้พวกเขาไปยังภูเขาอาทอส พวกเขาจะขอบคุณทั้งผู้นั้นและพระคริสต์อย่างสุดซึ้ง! แต่จากเด็กๆ ที่ร่ำรวยหลายคน คุณจะได้ยินว่า: </w:t>
      </w:r>
      <w:r w:rsidRPr="00C84680">
        <w:rPr>
          <w:lang w:val="ru-RU"/>
        </w:rPr>
        <w:t xml:space="preserve">‘เรามีทุกอย่างแล้ว; ทำไมเราถึงมีทุกอย่าง?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แม้ไม่ขาดสิ่งใด แต่พวกเขากลับบ่นแทนที่จะขอบคุณพระเจ้าและช่วยเหลือคนจน นี่คือความไม่รู้คุณที่ใหญ่ที่สุด พวกเขาไม่ขาดสิ่งใดทางวัตถุ และนั่นคือเหตุผลที่พวกเขารู้สึกว่างเปล่าภายในตัวเอง พ่อแม่ให้ลูกทุกอย่างอย่างง่ายดาย และเพราะเหตุนี้ ลูกๆ จึงกบฏต่อพ่อแม่ ออกจากบ้านด้วยเพียงเป้สะพายหลังใบเดียว แล้วไปเร่ร่อนทั่วโลก พ่อแม่ยังให้เงินพวกเขาด้วย เพื่อให้โทรกลับบ้านบอกว่าตัวเองสบายดี แต่พวกเขากลับไม่สนใจคำขอของพ่อแม่เลยแม้แต่น้อย แล้วพ่อแม่ก็เริ่มออกตามหาลูกๆ หนุ่มคนหนึ่งมีทุกอย่าง แต่ไม่มีสิ่งใดทำให้เขารู้สึกมีความสุข ดังนั้น เพื่อลองใช้ชีวิตดูสักหน่อย เขาจึงออกจากบ้านและนอนบนรถไฟ ทั้งที่เขามาจากครอบครัวที่ดี ส่วนถ้าเขามีงานทำและหาเลี้ยงชีพด้วยเหงื่อจากแรงงานของตัวเอง แรงงานของเขาก็จะมีความหมาย และตัวเขาเองก็จะพบความสงบและขอบคุณพระเจ้า </w:t>
      </w:r>
    </w:p>
    <w:p w:rsidRPr="00347B46" w:rsidR="005C3FC8" w:rsidRDefault="00BF6B1D" w14:paraId="7AA12539" w14:textId="324C11E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วันนี้ คนส่วนใหญ่ไม่ได้ประสบกับความยากลำบาก นั่นคือเหตุผลที่พวกเขาขาดความรัก หากคนใดไม่ทำงานด้วยตัวเอง ก็ไม่สามารถเข้าใจคุณค่าของแรงงานของผู้อื่นได้ การหางานทำเล็กน้อย หาเงินมาใช้ แล้วไปแสวงหาความยากลำบากนั้นเป็นเรื่องง่ายมาก — แล้วมันมีประโยชน์อะไร? ลองดูชาวสวีเดนเป็นตัวอย่าง ซึ่งได้รับเงินช่วยเหลือจากรัฐสำหรับทุกสิ่งที่จำเป็นในการดำรงชีวิต และด้วยเหตุนี้จึงไม่ทำงาน — [เพราะความเกียจคร้าน] พวกเขาจึงเดินเตร่ไปมาตามท้องถนน แรงงานทั้งหมดของพวกเขาสูญเปล่า; ใจพวกเขากระสับกระส่าย เพราะได้หลงทางจากทางจิตวิญญาณ พวกเขาคลำทางไปอย่างไร้จุดหมาย [ในชีวิต] เหมือนล้อที่หลุดจากแกนหมุนกลิ้งไปตามถนน — จนกระทั่งตกลงสู่เหว</w:t>
      </w:r>
    </w:p>
    <w:p w:rsidRPr="00347B46" w:rsidR="006D11AF" w:rsidP="006D11AF" w:rsidRDefault="006D11AF" w14:paraId="55B2C4B5" w14:textId="77777777">
      <w:pPr>
        <w:rPr>
          <w:lang w:val="ru-RU"/>
        </w:rPr>
      </w:pPr>
    </w:p>
    <w:p w:rsidRPr="00C84680" w:rsidR="005C3FC8" w:rsidP="006D11AF" w:rsidRDefault="00BF6B1D" w14:paraId="131E0414" w14:textId="77777777">
      <w:pPr>
        <w:pStyle w:val="Heading4"/>
        <w:rPr>
          <w:lang w:val="ru-RU"/>
        </w:rPr>
      </w:pPr>
      <w:bookmarkStart w:name="_Toc196745401" w:id="198"/>
      <w:bookmarkStart w:name="_Toc196745558" w:id="199"/>
      <w:bookmarkStart w:name="_Toc225094912" w:id="200"/>
      <w:r w:rsidRPr="00C84680">
        <w:rPr>
          <w:lang w:val="ru-RU"/>
        </w:rPr>
        <w:t xml:space="preserve">ความสะดวกสบายที่ล้นหลามทำให้คนกลายเป็นคนไร้ประโยชน์</w:t>
      </w:r>
      <w:bookmarkEnd w:id="198"/>
      <w:bookmarkEnd w:id="199"/>
      <w:bookmarkEnd w:id="200"/>
    </w:p>
    <w:p w:rsidRPr="00C84680" w:rsidR="005C3FC8" w:rsidRDefault="00BF6B1D" w14:paraId="018F3D39" w14:textId="7D3A4A8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วันนี้ ผู้คนต่างแสวงหาความงามและถูกมันล่อลวง </w:t>
      </w:r>
      <w:r w:rsidRPr="00C84680">
        <w:rPr>
          <w:lang w:val="ru-RU"/>
        </w:rPr>
        <w:t xml:space="preserve">สิ่งนี้กลับเป็นประโยชน์ต่อ</w:t>
      </w:r>
      <w:r w:rsidRPr="00C84680">
        <w:rPr>
          <w:lang w:val="ru-RU"/>
        </w:rPr>
        <w:t xml:space="preserve">ชาวยุโรป</w:t>
      </w:r>
      <w:r w:rsidR="00A70663">
        <w:rPr>
          <w:rStyle w:val="FootnoteReference"/>
          <w:lang w:val="ru-RU"/>
        </w:rPr>
        <w:footnoteReference w:id="114"/>
      </w:r>
      <w:r w:rsidRPr="00C84680">
        <w:rPr>
          <w:lang w:val="ru-RU"/>
        </w:rPr>
        <w:t xml:space="preserve"> — พวกเขายังคงใช้ไขควงปรับแต่งสิ่งต่าง ๆ อย่างต่อเนื่อง สร้างสิ่งใหม่ ๆ — ที่สวยงามและอ้างว่าใช้งานได้จริงมากขึ้น — จนผู้คนไม่ต้องแม้แต่จะยกนิ้วขึ้นเลย ในสมัยก่อน เมื่อทำงานด้วยเครื่องมือแบบดั้งเดิม ผู้คนกลับกลายเป็นแข็งแรงขึ้นด้วยตัวเอง แต่หลังจากทำงานกับเครื่องจักรและอุปกรณ์สมัยนี้ คุณต้องพึ่งพาการกายภาพบำบัดและการนวด ลองคิดดูสิ — ตอนนี้แพทย์ยังต้องมานวดให้คนด้วย! ทุกวันนี้ คุณจะเห็นช่างไม้ที่มีท้องยื่นออกมาเหนือกางเกง! แต่คุณเคยเห็นช่างไม้ท้องป่องในสมัยก่อนบ้างไหม? ช่างไม้ที่ใช้ทั้งวันขัดไม้ด้วยเครื่องขัดไม้ จะไปมีท้องป่องได้อย่างไร? </w:t>
      </w:r>
    </w:p>
    <w:p w:rsidRPr="00C84680" w:rsidR="005C3FC8" w:rsidRDefault="00BF6B1D" w14:paraId="6F2C71E5" w14:textId="33BB4A0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เมื่อความสะดวกสบายมากเกินไป มันจะทำให้คนกลายเป็นคนไร้ประโยชน์ คนนั้นจะกลายเป็นคนเกียจคร้าน เขาอาจสามารถพลิกสิ่งของด้วยมือได้ แต่เขากลับพูดว่า: </w:t>
      </w:r>
      <w:r w:rsidRPr="00C84680">
        <w:rPr>
          <w:lang w:val="ru-RU"/>
        </w:rPr>
        <w:t xml:space="preserve">‘ไม่ ฉันจะกดปุ่มให้มันพลิกเองดีกว่า!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หากคนใดเคยชินกับความสะดวกสบาย เขาก็จะต้องการให้ทุกสิ่งทุกอย่างเป็นไปอย่างง่ายดาย คนสมัยนี้อยากทำงานน้อยที่สุดเท่าที่จะทำได้ แต่ยังต้องการเงินมาก และถ้าสามารถหลีกเลี่ยงการทำงานได้ทั้งหมด ก็ยิ่งดี! แนวคิดนี้ได้แทรกซึมเข้ามาในชีวิตทางจิตวิญญาณของเราด้วย — เราต้องการได้รับการชำระให้บริสุทธิ์โดยไม่ต้องพยายามเลย </w:t>
      </w:r>
    </w:p>
    <w:p w:rsidRPr="00C84680" w:rsidR="005C3FC8" w:rsidRDefault="00BF6B1D" w14:paraId="171A5542" w14:textId="1CC47CB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และนี่คือเหตุผลที่คนส่วนใหญ่กลายเป็นคนอ่อนแอ — เพราะชีวิตที่สะดวกสบายเกินไป หากเกิดสงครามขึ้น คนเหล่านี้จะทนได้อย่างไร เมื่อถูกตามใจจนเกินไป? ในอดีต คนเราอย่างน้อยก็มีความอดทนและสามารถรับมือกับความยากลำบากได้ — แม้แต่เด็กๆ ก็ตาม แต่ตอนนี้ — มีแต่ vitamin </w:t>
      </w:r>
      <w:r>
        <w:t xml:space="preserve">B</w:t>
      </w:r>
      <w:r w:rsidRPr="00C84680">
        <w:rPr>
          <w:lang w:val="ru-RU"/>
        </w:rPr>
        <w:t xml:space="preserve">, </w:t>
      </w:r>
      <w:r>
        <w:t xml:space="preserve">C </w:t>
      </w:r>
      <w:r w:rsidRPr="00C84680">
        <w:rPr>
          <w:lang w:val="ru-RU"/>
        </w:rPr>
        <w:t xml:space="preserve">และ </w:t>
      </w:r>
      <w:r>
        <w:t xml:space="preserve">D </w:t>
      </w:r>
      <w:r w:rsidRPr="00C84680">
        <w:rPr>
          <w:lang w:val="ru-RU"/>
        </w:rPr>
        <w:t xml:space="preserve">กับรถลิมูซีน </w:t>
      </w:r>
      <w:r w:rsidR="002F08DD">
        <w:rPr>
          <w:lang w:val="ru-RU"/>
        </w:rPr>
        <w:t xml:space="preserve">‘เมอร์เซเดส’ </w:t>
      </w:r>
      <w:r w:rsidRPr="00C84680">
        <w:rPr>
          <w:lang w:val="ru-RU"/>
        </w:rPr>
        <w:t xml:space="preserve">— ผู้คนไม่สามารถใช้ชีวิตได้หากขาดสิ่งเหล่านั้นไปได้เลย ลองดูเด็กที่อ่อนแอคนใดก็ได้เป็นตัวอย่าง — เพราะหากพวกเขาได้ทำงาน กล้ามเนื้อของพวกเขาก็จะแข็งแรงขึ้น พ่อแม่หลายคนมาขอให้ผมอธิษฐานเผื่อลูกของพวกเขา โดยบอกว่า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ว่าลูกของพวกเขาเป็นอัมพาต แต่ในความเป็นจริง เขาไม่ได้เป็นอัมพาตเลย เขาเพียงมีความอ่อนแอในขาเท่านั้น พ่อแม่ก็ให้ลูกกินและกินไม่หยุด ในขณะที่ลูกก็นั่งอยู่เฉยๆ แต่ยิ่งนั่งนาน ขาก็ยิ่งฝ่อลงเรื่อยๆ แล้วพ่อแม่ก็นำลูกไปนั่งรถเข็นและมา</w:t>
      </w:r>
      <w:r w:rsidR="009F3FC8">
        <w:rPr>
          <w:lang w:val="ru-RU"/>
        </w:rPr>
        <w:t xml:space="preserve">ขอให้ผมอธิษฐานว่า </w:t>
      </w:r>
      <w:r w:rsidRPr="00C84680">
        <w:rPr>
          <w:lang w:val="ru-RU"/>
        </w:rPr>
        <w:t xml:space="preserve">‘ช่วยอธิษฐานให้เราด้วย </w:t>
      </w:r>
      <w:r w:rsidR="002F08DD">
        <w:rPr>
          <w:lang w:val="ru-RU"/>
        </w:rPr>
        <w:t xml:space="preserve">ลูกผมเป็นอัมพาต’</w:t>
      </w:r>
      <w:r w:rsidRPr="00C84680">
        <w:rPr>
          <w:lang w:val="ru-RU"/>
        </w:rPr>
        <w:t xml:space="preserve"> แต่ใครกันแน่ที่เป็นอัมพาต — เด็กหรือพ่อแม่? ผมแนะนำให้พ่อแม่เหล่านี้ให้ลูกกินอาหารเบาๆ ที่ไม่ทำให้น้ำหนักตัวเพิ่มขึ้น และให้ส่งเสริมให้ลูกเดินทีละน้อยๆ ค่อยๆ เด็กๆ เหล่านี้จะลดน้ำหนักลง การเคลื่อนไหวก็ดูเป็นธรรมชาติมากขึ้นเรื่อยๆ และแล้ว ก่อนที่คุณจะรู้ตัว พวกเขาก็เล่นฟุตบอลได้แล้ว! ส่วนเด็กๆ ที่พิการจริงๆ และเราไม่สามารถช่วยได้ด้วยวิธีของมนุษย์ พระเจ้าจะช่วยพวกเขา มีเด็กชายตัวเล็กๆ ในเมืองโคนิตซา ที่ซุกซนมากและได้รับบาดเจ็บจากทุ่นระเบิด ขาของเขาบิดเบี้ยวจนไม่สามารถเหยียดตรงได้ แต่ความพิการนี้ไม่ได้ทำให้เขาสงบลงเลย เนื่องจากความกระตือรือร้นของเขา เขาจึงเคลื่อนไหวขาที่พิการอยู่ตลอดเวลา; เส้นเอ็นถูกยืดออก และขาของเขาก็กลับมาแข็งแรงขึ้น และต่อมาเขายังได้เข้าร่วมกับกลุ่มผู้ต่อต้านในหน่วยของเซอร์วาสอีกด้วย</w:t>
      </w:r>
      <w:r w:rsidR="00A70663">
        <w:rPr>
          <w:rStyle w:val="FootnoteReference"/>
          <w:lang w:val="ru-RU"/>
        </w:rPr>
        <w:footnoteReference w:id="115"/>
      </w:r>
      <w:r w:rsidRPr="00C84680">
        <w:rPr>
          <w:lang w:val="ru-RU"/>
        </w:rPr>
        <w:t xml:space="preserve"> </w:t>
      </w:r>
    </w:p>
    <w:p w:rsidRPr="00C84680" w:rsidR="005C3FC8" w:rsidRDefault="00BF6B1D" w14:paraId="684575C1" w14:textId="76D6BC4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และเมื่อโรคปวดเส้นประสาทไซอาติกทำให้ขาผมบิดเบี้ยว</w:t>
      </w:r>
      <w:r w:rsidR="0006554E">
        <w:rPr>
          <w:rStyle w:val="FootnoteReference"/>
          <w:lang w:val="ru-RU"/>
        </w:rPr>
        <w:footnoteReference w:id="116"/>
      </w:r>
      <w:r w:rsidRPr="00C84680">
        <w:rPr>
          <w:lang w:val="ru-RU"/>
        </w:rPr>
        <w:t xml:space="preserve"> ผมก็สวดลูกประคำไปมาอย่างช้าๆ และขาผมก็แข็งแรงขึ้น การเคลื่อนไหวมักเป็นประโยชน์ต่อร่างกาย หากผมป่วยและหลังจากสองหรือสามวันโรคยังไม่หาย จนผมไม่สามารถเคลื่อนไหวได้เลย ผมก็จะขอพระเจ้าว่า: </w:t>
      </w:r>
      <w:r w:rsidRPr="00C84680">
        <w:rPr>
          <w:lang w:val="ru-RU"/>
        </w:rPr>
        <w:t xml:space="preserve">“พระเจ้าครับ โปรดช่วยให้ผมลุกขึ้นได้สักหน่อยและเคลื่อนตัวจากที่นั่งอยู่ แล้วผมจะจัดการเองได้ </w:t>
      </w:r>
      <w:r w:rsidR="002F08DD">
        <w:rPr>
          <w:lang w:val="ru-RU"/>
        </w:rPr>
        <w:t xml:space="preserve">ผมจะไปผ่าไม้สักหน่อย” </w:t>
      </w:r>
      <w:r w:rsidRPr="00C84680">
        <w:rPr>
          <w:lang w:val="ru-RU"/>
        </w:rPr>
        <w:t xml:space="preserve">หากผมนอนอยู่เฉยๆ ผมจะรู้สึกแย่ลงอีก ดังนั้นผมจึงรวบรวมความกล้า และแม้จะเป็นหวัด ผมก็บังคับตัวเองให้ลุกขึ้นและไปผ่าไม้ ผมห่มตัวให้อบอุ่น ทำงานจนเหงื่อออก แล้วอาการหวัดทั้งหมดก็หายไปเลย คุณคงคิดว่าผมไม่รู้ว่านอนอยู่บนเตียงนั้นสบายกว่า! แต่ผมก็บังคับตัวเองให้ลุกขึ้น—ใครจะรู้ว่าอาการทั้งหมดนั้นหายไปไหน! เมื่อมีผู้มาเยี่ยม ผมรู้ล่วงหน้าว่านั่งบนตอไม้จะทำให้ร่างกายทั้งตัวชาไปหมด แน่นอนว่าผมสามารถปูเสื่อลงบนตอไม้ได้ แต่หากทำเช่นนั้น ผมก็ต้องปูเสื่อให้คนอื่นด้วย แล้วผมจะไปหาเสื่อจำนวนมากขนาดนั้นจากที่ไหนมา? นั่นคือเหตุผลที่ตอนกลางคืน ผมใช้เวลาหนึ่งชั่วโมงเดินไปมาและสวดลูกประคำ แล้วผมก็เหยียดขาออกสักพักเพื่อไม่ให้เลือดคั่งในขา — ผมมีปัญหากับเรื่องนั้นด้วย ถ้าผมปล่อยตัวตามใจตัวเอง ผมคงต้องให้คนอื่นมาดูแล แต่ตอนนี้ [ตรงกันข้าม] ผมกำลังรับใช้ผู้อื่น คุณเข้าใจความหมายของผมไหม? ดังนั้น อย่าให้ใครรู้สึกสุขใจกับการนอนอยู่บนเตียงเลย เพราะมันไม่มีประโยชน์อะไรทั้งนั้น </w:t>
      </w:r>
    </w:p>
    <w:p w:rsidRPr="00C84680" w:rsidR="005C3FC8" w:rsidRDefault="00BF6B1D" w14:paraId="4BC35078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ความสะดวกสบายและความสบายทางกายมีผลเสียต่อบุคคลในทุกสถานการณ์หรือไม่? </w:t>
      </w:r>
    </w:p>
    <w:p w:rsidRPr="00C84680" w:rsidR="005C3FC8" w:rsidRDefault="00BF6B1D" w14:paraId="1EF2DFE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บางครั้งมันก็จำเป็นครับ เช่น ถ้าคุณรู้สึกเจ็บปวด — ในกรณีนั้น อย่านั่งบนไม้กระดาน แต่นั่งบนสิ่งที่มีเนื้อนุ่มแทน แต่ ‘นุ่ม’ ไม่ได้หมายความว่าผ้ากำมะหยี่ แค่เอาผ้าผืนเรียบๆ มาวางไว้ข้างใต้ก็พอ แต่ถ้าคุณมีความกล้า ก็ไม่ต้องวางอะไรไว้ข้างใต้เลย </w:t>
      </w:r>
    </w:p>
    <w:p w:rsidRPr="00C84680" w:rsidR="005C3FC8" w:rsidRDefault="00BF6B1D" w14:paraId="6683EE90" w14:textId="7656E736">
      <w:pPr>
        <w:pStyle w:val="paragraph"/>
        <w:spacing w:before="30" w:after="30"/>
        <w:ind w:start="60" w:end="60"/>
        <w:rPr>
          <w:lang w:val="ru-RU"/>
        </w:rPr>
      </w:pPr>
      <w:r w:rsidR="009F3FC8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มีคนบางคนที่คนอื่นๆ มักพูดว่า: </w:t>
      </w:r>
      <w:r w:rsidR="002F08DD">
        <w:rPr>
          <w:lang w:val="ru-RU"/>
        </w:rPr>
        <w:t xml:space="preserve">‘เขาเป็นชายชราที่เข้มงวด’ </w:t>
      </w:r>
    </w:p>
    <w:p w:rsidRPr="00C84680" w:rsidR="005C3FC8" w:rsidRDefault="00BF6B1D" w14:paraId="6E64081D" w14:textId="355BB63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</w:t>
      </w:r>
      <w:r w:rsidRPr="00C84680">
        <w:rPr>
          <w:lang w:val="ru-RU"/>
        </w:rPr>
        <w:t xml:space="preserve"> ใช่ มีคนแบบนั้นอยู่ บนภูเขาอาทอส ไม่ไกลจากคาลิวาของฉัน มีพระภิกษุชาวไซปรัสท่านหนึ่ง — พระผู้อาวุโสโจเซฟ ซึ่งเดิมมาจากคาร์ปาเซีย</w:t>
      </w:r>
      <w:r w:rsidR="0006554E">
        <w:rPr>
          <w:rStyle w:val="FootnoteReference"/>
          <w:lang w:val="ru-RU"/>
        </w:rPr>
        <w:footnoteReference w:id="117"/>
      </w:r>
      <w:r w:rsidRPr="00C84680">
        <w:rPr>
          <w:lang w:val="ru-RU"/>
        </w:rPr>
        <w:t xml:space="preserve"> พระผู้อาวุโสท่านมีอายุ 106 ปี</w:t>
      </w:r>
      <w:r w:rsidR="00023ECC">
        <w:rPr>
          <w:rStyle w:val="FootnoteReference"/>
          <w:lang w:val="ru-RU"/>
        </w:rPr>
        <w:footnoteReference w:id="118"/>
      </w:r>
      <w:r w:rsidRPr="00C84680">
        <w:rPr>
          <w:lang w:val="ru-RU"/>
        </w:rPr>
        <w:t xml:space="preserve"> และดูแลตัวเองได้ คุณจะพบเรื่องแบบนี้ในโลกฆราวาสปัจจุบันได้ไหม? ผู้สูงอายุบางคนในปัจจุบันแม้จะเดินไม่ได้ด้วยซ้ำ ขาอ่อนแรงลง และจากการนั่งอยู่เฉยๆ ทำให้ร่างกายหย่อนยานและไร้ประโยชน์ แต่หากพวกเขาได้ทำงานอะไรสักอย่าง พวกเขาก็จะได้รับประโยชน์อย่างมหาศาล ครั้งหนึ่ง ผู้อาวุโสโจเซฟถูกพาไปยังวัดวาโตเปดี พวกเขาซักผ้าให้เขาทั้งหมด อาบน้ำให้เขา และดูแลเขาอย่างเอาใจใส่ แต่ท่านกลับพูดกับพวกเขาว่า: </w:t>
      </w:r>
      <w:r w:rsidRPr="00C84680">
        <w:rPr>
          <w:lang w:val="ru-RU"/>
        </w:rPr>
        <w:t xml:space="preserve">‘ทันทีที่ฉันมาถึงที่นี่ ฉันก็ป่วยทันที และทั้งหมดนี้เป็นเพราะพวกคุณเอง </w:t>
      </w:r>
      <w:r w:rsidR="002F08DD">
        <w:rPr>
          <w:lang w:val="ru-RU"/>
        </w:rPr>
        <w:t xml:space="preserve">พาฉันกลับไปยังที่พำนักของฉันเพื่อตาย’ </w:t>
      </w:r>
      <w:r w:rsidRPr="00C84680">
        <w:rPr>
          <w:lang w:val="ru-RU"/>
        </w:rPr>
        <w:t xml:space="preserve">ไม่มีทางเลือกอื่น พวกเขาจึงต้องพาท่านกลับ วันหนึ่ง ฉันไปเยี่ยมท่าน </w:t>
      </w:r>
      <w:r w:rsidRPr="00C84680">
        <w:rPr>
          <w:lang w:val="ru-RU"/>
        </w:rPr>
        <w:t xml:space="preserve">‘ดีแล้ว,’ ผมพูด, </w:t>
      </w:r>
      <w:r w:rsidR="002F08DD">
        <w:rPr>
          <w:lang w:val="ru-RU"/>
        </w:rPr>
        <w:t xml:space="preserve">‘ผมได้ยินว่าคุณย้ายไปอยู่ที่วัดแล้ว.’ </w:t>
      </w:r>
      <w:r w:rsidRPr="00C84680">
        <w:rPr>
          <w:lang w:val="ru-RU"/>
        </w:rPr>
        <w:t xml:space="preserve">‘ใช่,’ เขาตอบ, ‘ถูกต้องครับ พวกเขามาด้วยรถ พาผมไปวัดวาโตเปดี ล้างตัวให้ผม ทำความสะอาดให้ผม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ดูแลผมอย่างดี แต่ผมกลับป่วยและบอกพวกเขาว่า</w:t>
      </w:r>
      <w:r w:rsidRPr="00C84680">
        <w:rPr>
          <w:lang w:val="ru-RU"/>
        </w:rPr>
        <w:t xml:space="preserve">: </w:t>
      </w:r>
      <w:r w:rsidR="002F08DD">
        <w:rPr>
          <w:lang w:val="ru-RU"/>
        </w:rPr>
        <w:t xml:space="preserve">“พาผมกลับบ้านไป”’</w:t>
      </w:r>
      <w:r w:rsidRPr="00C84680">
        <w:rPr>
          <w:lang w:val="ru-RU"/>
        </w:rPr>
        <w:t xml:space="preserve">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พอผมกลับมาได้ไม่นาน ก็หายป่วยทันที!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เขาไม่สามารถมองเห็นตัวเองได้อีกแล้ว แต่เขายังคงถักสายลูกประคำอยู่ ครั้งหนึ่งผมส่งเส้นหมี่ให้เขา เขากลับรู้สึกไม่พอใจ: </w:t>
      </w:r>
      <w:r w:rsidRPr="00C84680">
        <w:rPr>
          <w:lang w:val="ru-RU"/>
        </w:rPr>
        <w:t xml:space="preserve">“ผู้อาวุโสเพย์ซิออสคิดว่าผมเป็นโรคปอดบวมถึงขนาดส่งเส้นหมี่มาให้ผมหรือ?</w:t>
      </w:r>
      <w:r w:rsidR="002F08DD">
        <w:rPr>
          <w:lang w:val="ru-RU"/>
        </w:rPr>
        <w:t xml:space="preserve">”</w:t>
      </w:r>
      <w:r w:rsidRPr="00C84680">
        <w:rPr>
          <w:lang w:val="ru-RU"/>
        </w:rPr>
        <w:t xml:space="preserve"> ลองคิดดู — เขากินถั่ว ถั่วปากอ้า และอื่นๆ — สุขภาพของเขาดีจนคุณอาจคิดว่าเขาเป็นเด็กหนุ่ม เขาเดินด้วยไม้เท้าสองอัน แต่ยังเก็บสมุนไพรมาต้มกินได้ เขาปลูกหัวหอมในสวนผักของเขาเอง! เขายังแบกน้ำมาซักผ้าและสระผมด้วยตัวเอง! และเขายังประกอบพิธีบูชาพระเจ้า อ่านหนังสือสดุดีด้วยตนเอง ปฏิบัติตามกฎของวัด และสวดคำอธิษฐานพระเยซู เขาจ้างช่างมุงหลังคาสองคนมาเปลี่ยนหลังคาใหม่ และถือไม้เท้าสองอันในมือ ปีนบันไดขึ้นไปดูว่างานคืบหน้าอย่างไร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ลงมา</w:t>
      </w:r>
      <w:r w:rsidR="002F08DD">
        <w:rPr>
          <w:lang w:val="ru-RU"/>
        </w:rPr>
        <w:t xml:space="preserve">เถอะ” </w:t>
      </w:r>
      <w:r w:rsidRPr="00C84680">
        <w:rPr>
          <w:lang w:val="ru-RU"/>
        </w:rPr>
        <w:t xml:space="preserve">ช่างมุงหลังคาบอกเขา </w:t>
      </w:r>
      <w:r w:rsidRPr="00C84680">
        <w:rPr>
          <w:lang w:val="ru-RU"/>
        </w:rPr>
        <w:t xml:space="preserve">‘ไม่ได้,’ เขาตอบ, ‘ฉันจะปีนขึ้นไปดูว่าพวกคุณกำลังมุงหลังคาอย่างไร</w:t>
      </w:r>
      <w:r w:rsidR="002F08DD">
        <w:rPr>
          <w:lang w:val="ru-RU"/>
        </w:rPr>
        <w:t xml:space="preserve">.’ </w:t>
      </w:r>
      <w:r w:rsidRPr="00C84680">
        <w:rPr>
          <w:lang w:val="ru-RU"/>
        </w:rPr>
        <w:t xml:space="preserve">แน่นอนว่าเขาต้องทนทุกข์ทรมานอย่างมาก แต่คุณรู้ไหมว่าเขารู้สึกสุขใจเพียงใด? หัวใจของเขาบินสูงขึ้นไปเหมือนนก! พระภิกษุอื่น ๆ นำเสื้อผ้าของเขาไปซักอย่างลับ ๆ ครั้งหนึ่งผมถามเขาว่า </w:t>
      </w:r>
      <w:r w:rsidRPr="00C84680">
        <w:rPr>
          <w:lang w:val="ru-RU"/>
        </w:rPr>
        <w:t xml:space="preserve">“ท่านทำอย่างไรกับจีวรของท่าน?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“ก็ครับ</w:t>
      </w:r>
      <w:r w:rsidR="009F3FC8">
        <w:rPr>
          <w:lang w:val="ru-RU"/>
        </w:rPr>
        <w:t xml:space="preserve">” </w:t>
      </w:r>
      <w:r w:rsidRPr="00C84680">
        <w:rPr>
          <w:lang w:val="ru-RU"/>
        </w:rPr>
        <w:t xml:space="preserve">เขาตอบ “พวกเขามักนำไปซัก—โดยที่ผมไม่รู้ แต่ผมก็ซักเองด้วย: ผมวางมันในอ่าง เทน้ำลงบน</w:t>
      </w:r>
      <w:r w:rsidRPr="00C84680">
        <w:rPr>
          <w:lang w:val="ru-RU"/>
        </w:rPr>
        <w:t xml:space="preserve">มัน</w:t>
      </w:r>
      <w:r w:rsidRPr="00C84680">
        <w:rPr>
          <w:lang w:val="ru-RU"/>
        </w:rPr>
        <w:t xml:space="preserve"> แล้ว</w:t>
      </w:r>
      <w:r w:rsidRPr="00C84680">
        <w:rPr>
          <w:lang w:val="ru-RU"/>
        </w:rPr>
        <w:t xml:space="preserve">ตีให้แรงด้วย</w:t>
      </w:r>
      <w:r w:rsidRPr="00C84680">
        <w:rPr>
          <w:lang w:val="ru-RU"/>
        </w:rPr>
        <w:t xml:space="preserve"> </w:t>
      </w:r>
      <w:r w:rsidR="002F08DD">
        <w:rPr>
          <w:lang w:val="ru-RU"/>
        </w:rPr>
        <w:t xml:space="preserve">‘ก้อนไม้’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ที่วางอยู่ด้านบน!</w:t>
      </w:r>
      <w:r w:rsidR="009D48F6">
        <w:rPr>
          <w:rStyle w:val="FootnoteReference"/>
          <w:lang w:val="ru-RU"/>
        </w:rPr>
        <w:footnoteReference w:id="119"/>
      </w:r>
      <w:r w:rsidRPr="00C84680">
        <w:rPr>
          <w:lang w:val="ru-RU"/>
        </w:rPr>
        <w:t xml:space="preserve"> ไม่กี่วันต่อมา เสื้อผ้าก็ออกมาเหมือนใหม่!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ดูสิว่าเขามีความเชื่อมั่นในพระเจ้ามากเพียงใด! คนอื่นมีทุกสิ่งที่ใจปรารถนา แต่ในขณะเดียวกันก็ถูกรบกวนด้วยความกลัวและสิ่งต่างๆ ที่คล้ายกัน ส่วนเขา แม้จะป่วยเพราะความกังวล แต่ทันทีที่ได้รับการพักผ่อนอย่างสงบ เขาก็หายดี </w:t>
      </w:r>
    </w:p>
    <w:p w:rsidRPr="00C84680" w:rsidR="005C3FC8" w:rsidRDefault="00BF6B1D" w14:paraId="0E983FC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ชีวิตที่สบายๆ ไม่เป็นประโยชน์ต่อใครเลย ความสบายไม่มีที่สำหรับนักบวช ความสะดวกสบายนำความอับอายมาสู่ทะเลทราย คุณอาจเคยถูกชีวิตในอดีตทำให้ชินกับความสบาย แต่หากยังสุขภาพดี คุณต้องฝึกให้ตัวเองแข็งแกร่งขึ้น มิฉะนั้น คุณก็ไม่ใช่พระนักบวช </w:t>
      </w:r>
    </w:p>
    <w:p w:rsidRPr="00C84680" w:rsidR="005C3FC8" w:rsidP="00F01998" w:rsidRDefault="005C3FC8" w14:paraId="01D3062B" w14:textId="77777777">
      <w:pPr>
        <w:rPr>
          <w:lang w:val="ru-RU"/>
        </w:rPr>
      </w:pPr>
    </w:p>
    <w:p w:rsidRPr="00C84680" w:rsidR="005C3FC8" w:rsidP="00F01998" w:rsidRDefault="005C3FC8" w14:paraId="17A0496F" w14:textId="7FB16CF4">
      <w:pPr>
        <w:rPr>
          <w:lang w:val="ru-RU"/>
        </w:rPr>
      </w:pPr>
    </w:p>
    <w:p w:rsidRPr="00347B46" w:rsidR="005C3FC8" w:rsidP="006D11AF" w:rsidRDefault="006D11AF" w14:paraId="7B2DE870" w14:textId="3EFAC265">
      <w:pPr>
        <w:pStyle w:val="Heading3"/>
        <w:rPr>
          <w:lang w:val="ru-RU"/>
        </w:rPr>
      </w:pPr>
      <w:bookmarkStart w:name="_Toc196745402" w:id="201"/>
      <w:bookmarkStart w:name="_Toc196745559" w:id="202"/>
      <w:bookmarkStart w:name="_Toc225094913" w:id="203"/>
      <w:r w:rsidRPr="00C84680">
        <w:rPr>
          <w:lang w:val="ru-RU"/>
        </w:rPr>
        <w:t xml:space="preserve">บทที่</w:t>
      </w:r>
      <w:r w:rsidRPr="00347B46">
        <w:rPr>
          <w:lang w:val="ru-RU"/>
        </w:rPr>
        <w:t xml:space="preserve"> 3</w:t>
      </w:r>
      <w:r w:rsidRPr="00C84680" w:rsidR="00BF6B1D">
        <w:rPr>
          <w:lang w:val="ru-RU"/>
        </w:rPr>
        <w:t xml:space="preserve">.</w:t>
      </w:r>
      <w:r w:rsidRPr="00347B46">
        <w:rPr>
          <w:lang w:val="ru-RU"/>
        </w:rPr>
        <w:t xml:space="preserve"> </w:t>
      </w:r>
      <w:r w:rsidRPr="00347B46">
        <w:rPr>
          <w:lang w:val="ru-RU"/>
        </w:rPr>
        <w:br/>
      </w:r>
      <w:r w:rsidRPr="00C84680" w:rsidR="00BF6B1D">
        <w:rPr>
          <w:lang w:val="ru-RU"/>
        </w:rPr>
        <w:t xml:space="preserve">เกี่ยวกับความจำเป็นในการลดทอนชีวิตให้เรียบง่าย, </w:t>
      </w:r>
      <w:r w:rsidRPr="00347B46">
        <w:rPr>
          <w:lang w:val="ru-RU"/>
        </w:rPr>
        <w:br/>
      </w:r>
      <w:r w:rsidRPr="00C84680" w:rsidR="00BF6B1D">
        <w:rPr>
          <w:lang w:val="ru-RU"/>
        </w:rPr>
        <w:t xml:space="preserve">เพื่อหลุดพ้นจากความกังวลทางจิตใจ</w:t>
      </w:r>
      <w:bookmarkEnd w:id="201"/>
      <w:bookmarkEnd w:id="202"/>
      <w:bookmarkEnd w:id="203"/>
    </w:p>
    <w:p w:rsidRPr="00347B46" w:rsidR="006D11AF" w:rsidP="006D11AF" w:rsidRDefault="006D11AF" w14:paraId="7629D725" w14:textId="77777777">
      <w:pPr>
        <w:rPr>
          <w:lang w:val="ru-RU"/>
        </w:rPr>
      </w:pPr>
    </w:p>
    <w:p w:rsidRPr="00C84680" w:rsidR="005C3FC8" w:rsidP="006D11AF" w:rsidRDefault="00BF6B1D" w14:paraId="2B3AFB9D" w14:textId="77777777">
      <w:pPr>
        <w:pStyle w:val="Heading4"/>
        <w:rPr>
          <w:lang w:val="ru-RU"/>
        </w:rPr>
      </w:pPr>
      <w:bookmarkStart w:name="_Toc196745403" w:id="204"/>
      <w:bookmarkStart w:name="_Toc196745560" w:id="205"/>
      <w:bookmarkStart w:name="_Toc225094914" w:id="206"/>
      <w:r w:rsidRPr="00C84680">
        <w:rPr>
          <w:lang w:val="ru-RU"/>
        </w:rPr>
        <w:t xml:space="preserve">ความสำเร็จทางโลกนำมาซึ่งความกังวลทางโลกสู่จิตวิญญาณ</w:t>
      </w:r>
      <w:bookmarkEnd w:id="204"/>
      <w:bookmarkEnd w:id="205"/>
      <w:bookmarkEnd w:id="206"/>
    </w:p>
    <w:p w:rsidRPr="00C84680" w:rsidR="005C3FC8" w:rsidRDefault="00BF6B1D" w14:paraId="10D3714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ยิ่งผู้คนห่างไกลจากชีวิตที่เรียบง่ายตามธรรมชาติ และเจริญรุ่งเรืองในความฟุ่มเฟือย ความกังวลภายในของพวกเขาก็ยิ่งเพิ่มขึ้น </w:t>
      </w:r>
    </w:p>
    <w:p w:rsidRPr="00C84680" w:rsidR="005C3FC8" w:rsidRDefault="00BF6B1D" w14:paraId="1AAE8AD0" w14:textId="065AE14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และเพราะพวกเขากำลังห่างไกลจากพระเจ้ามากขึ้นเรื่อยๆ จึงไม่พบความสงบสุขที่ใดเลย นั่นคือเหตุผลที่ผู้คนหมุนเวียนอย่างไม่หยุดนิ่ง — เหมือนสายพานขับเคลื่อน</w:t>
      </w:r>
      <w:r w:rsidRPr="00C84680">
        <w:rPr>
          <w:lang w:val="ru-RU"/>
        </w:rPr>
        <w:t xml:space="preserve">ของเครื่องที่หมุนรอบ</w:t>
      </w:r>
      <w:r w:rsidRPr="00C84680">
        <w:rPr>
          <w:lang w:val="ru-RU"/>
        </w:rPr>
        <w:t xml:space="preserve"> </w:t>
      </w:r>
      <w:r w:rsidR="002F08DD">
        <w:rPr>
          <w:lang w:val="ru-RU"/>
        </w:rPr>
        <w:t xml:space="preserve">‘ล้อบ้า’</w:t>
      </w:r>
      <w:r w:rsidR="00F01998">
        <w:rPr>
          <w:rStyle w:val="FootnoteReference"/>
          <w:lang w:val="ru-RU"/>
        </w:rPr>
        <w:footnoteReference w:id="120"/>
      </w:r>
      <w:r w:rsidRPr="00C84680">
        <w:rPr>
          <w:lang w:val="ru-RU"/>
        </w:rPr>
        <w:t xml:space="preserve"> พวกเขากำลังหมุนเวียนรอบดวงจันทร์แล้ว เพราะโลกทั้งใบไม่อาจรองรับความกระสับกระส่ายอันยิ่งใหญ่ของพวกเขาได้ </w:t>
      </w:r>
    </w:p>
    <w:p w:rsidRPr="00C84680" w:rsidR="005C3FC8" w:rsidRDefault="00BF6B1D" w14:paraId="3510205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ชีวิตโลกีย์ที่ไร้กังวลและความสำเร็จทางโลก นำความวิตกกังวลทางโลกมาสู่จิตวิญญาณ การศึกษาภายนอก เมื่อรวมกับความวิตกกังวลภายใน ทำให้ผู้คนนับร้อยทุกวัน (แม้กระทั่งเด็กเล็กที่สูญเสียความสงบในจิตใจ) ต้องไปรับการวิเคราะห์จิตและพบจิตแพทย์ โรงพยาบาลจิตเวชถูกสร้างขึ้นมากขึ้นเรื่อยๆ และหลักสูตรฝึกอบรมเพิ่มเติมก็ถูกจัดขึ้นสำหรับจิตแพทย์ ในขณะที่จิตแพทย์หลายคนในจำนวนนี้ไม่เชื่อในพระเจ้าและไม่ยอมรับการมีอยู่ของจิตวิญญาณ แล้วคนเหล่านี้—ที่ตัวพวกเขาเองก็เต็มไปด้วยความวิตกกังวลภายใน—จะช่วยจิตวิญญาณของผู้อื่นได้อย่างไร? คนที่ไม่เชื่อในพระเจ้าและชีวิตที่แท้จริงและนิรันดร์หลังความตาย จะได้รับความปลอบประโลมที่แท้จริงได้อย่างไร? หากใครเข้าใจความหมายที่ลึกซึ้งที่สุดของชีวิตที่แท้จริง ความวิตกกังวลทั้งหมดจะหายไปจากจิตวิญญาณของเขา ความปลอบประโลมจากพระเจ้าจะมาถึงเขา และเขา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จะได้รับการรักษา หากนำคำเขียนของอับบา อิสอัค ชาวซีเรีย มาอ่านให้ผู้ป่วยในโรงพยาบาลจิตเวชฟัง ผู้ป่วยที่เชื่อในพระเจ้าจะกลับคืนสู่สุขภาพที่ดี เพราะความหมายลึกซึ้งที่สุดของชีวิตจะถูกเปิดเผยให้พวกเขาเห็น </w:t>
      </w:r>
    </w:p>
    <w:p w:rsidRPr="00C84680" w:rsidR="005C3FC8" w:rsidRDefault="00BF6B1D" w14:paraId="46B6383F" w14:textId="6F7D62B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ไม่ว่าจะต้องเสียอะไรก็ตาม — ด้วยความช่วยเหลือของยาคลายเครียดและวิธีการต่าง ๆ เช่น โยคะ — ผู้คนต่างพยายามหาความสงบ แต่พวกเขาไม่ได้แสวงหาความสงบที่แท้จริง ซึ่งมาสู่ผู้ที่ถ่อมตน และนำความปลอบประโลมจากพระเจ้ามาให้พวกเขา ลองคิดดูว่านักท่องเที่ยวทั้งหมดเหล่านี้ ที่เดินทางมาที่นี่จากประเทศอื่น ๆ ต้องทนทุกข์ทรมานอย่างไร — ใต้แสงแดดที่แผดเผา ในความร้อนและฝุ่นละออง ท่ามกลางเสียงอึกทึกครึกโครม และเดินเร่ร่อนไปตามท้องถนน! ภาระอันหนักหน่วง ความกระสับกระส่ายภายในที่กดทับและทรมานจิตวิญญาณของพวกเขาเป็นเพียงใด หากพวกเขาคิดว่าทุกสิ่งที่ต้องทนรับนั้นคือความสงบ!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อัตตา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ของพวกเขาเองต้องกดทับจิตวิญญาณของผู้คนเหล่านี้หนักเพียงใด </w:t>
      </w:r>
      <w:r w:rsidRPr="00C84680">
        <w:rPr>
          <w:lang w:val="ru-RU"/>
        </w:rPr>
        <w:t xml:space="preserve">เมื่อพวกเขาคิดว่ากำลังพักผ่อน ทั้งที่แท้จริงแล้วกำลังประสบกับความทรมานเช่นนี้! </w:t>
      </w:r>
    </w:p>
    <w:p w:rsidRPr="00347B46" w:rsidR="005C3FC8" w:rsidRDefault="00BF6B1D" w14:paraId="5798A605" w14:textId="62CADBB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หากเราเห็นคนใดที่กำลังทุกข์ทรมานจากความทุกข์ใจ ความกังวล และความเศร้าอย่างรุนแรง ถึงแม้จะมีทุกสิ่งที่ใจปรารถนา เราก็ต้องตระหนักว่าคนนั้นไม่มีพระเจ้า เพราะท้ายที่สุดแล้ว ผู้คนก็ทุกข์ทรมานเพราะความร่ำรวยของตนเองด้วยเช่นกัน เนื่องจากทรัพย์สินทางวัตถุทำให้พวกเขารู้สึกว่างเปล่าภายใน และยิ่งทำให้พวกเขาทุกข์ทรมานมากขึ้น ผมรู้จักคนเช่นนี้ — ผู้ที่มีทุกอย่าง แต่ไม่มีลูก และต้องทนทุกข์ทรมาน การนอนเป็นภาระ การเดินเป็นภาระ ไม่ว่าพวกเขาจะทำอะไร ก็เป็นความทรมานสำหรับพวกเขา </w:t>
      </w:r>
      <w:r w:rsidRPr="00C84680">
        <w:rPr>
          <w:lang w:val="ru-RU"/>
        </w:rPr>
        <w:t xml:space="preserve">“ถ้าอย่างนั้น” ผมพูดกับคนหนึ่งในกลุ่มนี้ “เพราะคุณมีเวลาว่าง จงอุทิศตัวให้กับชีวิตทางจิตวิญญาณของคุณ “สวดมนต์</w:t>
      </w:r>
      <w:r w:rsidR="00F01998">
        <w:rPr>
          <w:rStyle w:val="FootnoteReference"/>
          <w:lang w:val="ru-RU"/>
        </w:rPr>
        <w:footnoteReference w:id="121"/>
      </w:r>
      <w:r w:rsidRPr="00C84680">
        <w:rPr>
          <w:lang w:val="ru-RU"/>
        </w:rPr>
        <w:t xml:space="preserve"> </w:t>
      </w:r>
      <w:r w:rsidR="002F08DD">
        <w:rPr>
          <w:lang w:val="ru-RU"/>
        </w:rPr>
        <w:t xml:space="preserve">อ่านพระวรสาร” </w:t>
      </w:r>
      <w:r w:rsidRPr="00C84680">
        <w:rPr>
          <w:lang w:val="ru-RU"/>
        </w:rPr>
        <w:t xml:space="preserve">— </w:t>
      </w:r>
      <w:r w:rsidR="002F08DD">
        <w:rPr>
          <w:lang w:val="ru-RU"/>
        </w:rPr>
        <w:t xml:space="preserve">“ผมทำไม่ได้”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“ถ้าอย่างนั้น ก็ทำสิ่งดี ๆ สักอย่าง — ไปโรงพยาบาล </w:t>
      </w:r>
      <w:r w:rsidR="002F08DD">
        <w:rPr>
          <w:lang w:val="ru-RU"/>
        </w:rPr>
        <w:t xml:space="preserve">เยี่ยมผู้ป่วยสักคน”</w:t>
      </w:r>
      <w:r w:rsidRPr="00C84680">
        <w:rPr>
          <w:lang w:val="ru-RU"/>
        </w:rPr>
        <w:t xml:space="preserve"> — </w:t>
      </w:r>
      <w:r w:rsidRPr="00C84680">
        <w:rPr>
          <w:lang w:val="ru-RU"/>
        </w:rPr>
        <w:t xml:space="preserve">“ทำไมผมต้องไปนั่นล่ะ,” เขาพูด, “และมันจะมีประโยชน์อะไร?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“แล้วไปช่วยคนจนในละแวกนี้สักคนสิ</w:t>
      </w:r>
      <w:r w:rsidR="002F08DD">
        <w:rPr>
          <w:lang w:val="ru-RU"/>
        </w:rPr>
        <w:t xml:space="preserve">.”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“ไม่ — เรื่องนั้นผมก็ไม่ชอบเช่นกัน</w:t>
      </w:r>
      <w:r w:rsidR="002F08DD">
        <w:rPr>
          <w:lang w:val="ru-RU"/>
        </w:rPr>
        <w:t xml:space="preserve">.” </w:t>
      </w:r>
      <w:r w:rsidRPr="00C84680">
        <w:rPr>
          <w:lang w:val="ru-RU"/>
        </w:rPr>
        <w:t xml:space="preserve">มีเวลาว่าง มีบ้านหลายหลัง มีทุกความสะดวกสบายในชีวิต แต่กลับต้องทนทุกข์ทรมาน! และคุณรู้ไหมว่ามีคนกี่คนที่เหมือนเขา? พวกเขาอยู่ตรงนั้น ทรมานตัวเอง — จนกระทั่งเสียสติไปเลย น่ากลัวเพียงใด! และผู้ที่ทรมานและทุกข์ทรมานที่สุดคือผู้ที่ไม่ทำงาน แต่ใช้ชีวิตด้วยรายได้จากทรัพย์สินของตนเอง ส่วนผู้ที่อย่างน้อยยังทำงานอยู่ ก็มีชีวิตที่ง่ายกว่าเล็กน้อย</w:t>
      </w:r>
    </w:p>
    <w:p w:rsidRPr="00347B46" w:rsidR="006D11AF" w:rsidRDefault="006D11AF" w14:paraId="0CA509A5" w14:textId="77777777">
      <w:pPr>
        <w:pStyle w:val="paragraph"/>
        <w:spacing w:before="30" w:after="30"/>
        <w:ind w:start="60" w:end="60"/>
        <w:rPr>
          <w:lang w:val="ru-RU"/>
        </w:rPr>
      </w:pPr>
    </w:p>
    <w:p w:rsidRPr="00C84680" w:rsidR="005C3FC8" w:rsidP="006D11AF" w:rsidRDefault="00BF6B1D" w14:paraId="1626058E" w14:textId="77777777">
      <w:pPr>
        <w:pStyle w:val="Heading4"/>
        <w:rPr>
          <w:lang w:val="ru-RU"/>
        </w:rPr>
      </w:pPr>
      <w:bookmarkStart w:name="_Toc196745404" w:id="207"/>
      <w:bookmarkStart w:name="_Toc196745561" w:id="208"/>
      <w:bookmarkStart w:name="_Toc225094915" w:id="209"/>
      <w:r w:rsidRPr="00C84680">
        <w:rPr>
          <w:lang w:val="ru-RU"/>
        </w:rPr>
        <w:t xml:space="preserve">ชีวิตในปัจจุบันนี้ ด้วยการแข่งขันที่ไม่มีวันหยุดพัก เป็นนรกที่มีชีวิต</w:t>
      </w:r>
      <w:bookmarkEnd w:id="207"/>
      <w:bookmarkEnd w:id="208"/>
      <w:bookmarkEnd w:id="209"/>
    </w:p>
    <w:p w:rsidRPr="00C84680" w:rsidR="005C3FC8" w:rsidRDefault="00BF6B1D" w14:paraId="4BAFD61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ผู้คนต่างรีบร้อนและเร่งรีบไปทุกที่เสมอ ในเวลาหนึ่งพวกเขาต้องอยู่ที่หนึ่ง ในเวลาอื่นต้องอยู่ที่อีกที่ แล้วที่ที่สาม… เพื่อไม่ให้ลืมสิ่งที่ต้องทำ ผู้คนจึงต้องจดบันทึกทุกอย่างไว้ โชคดีที่ท่ามกลางความวุ่นวายนี้ พวกเขายังไม่ลืมชื่อตัวเอง! พวกเขาไม่รู้จักตัวเองด้วยซ้ำ และจะรู้จักตัวเองได้อย่างไร – คุณจะเห็นภาพสะท้อนของตัวเองในน้ำขุ่นได้เหมือนในกระจกได้หรือไม่? ขอพระเจ้าทรงอภัยให้ผมด้วย แต่โลกนี้ได้กลายเป็นบ้านบ้าที่แท้จริงแล้ว ผู้คนไม่คิดถึงชีวิตแบบอื่นใดเลย – พวกเขาเพียงแต่แสวงหาทรัพย์สินทางวัตถุมากขึ้นเรื่อยๆ และนั่นคือเหตุผลที่พวกเขาไม่พบความสงบ และต้องรีบเร่งไปที่ใดที่หนึ่งอยู่เสมอ </w:t>
      </w:r>
    </w:p>
    <w:p w:rsidRPr="00C84680" w:rsidR="005C3FC8" w:rsidRDefault="00BF6B1D" w14:paraId="33B58228" w14:textId="1878C9C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โชคดีที่ยังมีชีวิตอีกแบบหนึ่ง ผู้คนได้สร้างชีวิตบนโลกนี้ให้กลายเป็นเช่นนี้ว่า หากพวกเขาต้องอยู่ที่นี่ตลอดไป ก็จะไม่มีความทรมานใดที่ใหญ่กว่านี้อีกแล้ว หากด้วยความเป็นกังวลในใจเช่นนี้ พวกเขาต้องใช้ชีวิตไปอีกแปดร้อยหรือเก้าร้อยปี — เหมือนในสมัยโนอาห์</w:t>
      </w:r>
      <w:r w:rsidR="00BE070E">
        <w:rPr>
          <w:rStyle w:val="FootnoteReference"/>
          <w:lang w:val="ru-RU"/>
        </w:rPr>
        <w:footnoteReference w:id="122"/>
      </w:r>
      <w:r w:rsidRPr="00C84680">
        <w:rPr>
          <w:lang w:val="ru-RU"/>
        </w:rPr>
        <w:t xml:space="preserve"> — ชีวิตของพวกเขาก็จะกลายเป็นความทรมานอันยาวนานดั่งนรก ในสมัยนั้น ผู้คนใช้ชีวิตอย่างเรียบง่าย และชีวิตของพวกเขายาวนานเพื่อรักษาประเพณีให้คงอยู่ แต่สิ่งที่กำลังเกิดขึ้นในปัจจุบันถูกบรรยายไว้ในหนังสือสดุดีว่า: </w:t>
      </w:r>
      <w:r w:rsidRPr="00C84680">
        <w:rPr>
          <w:i/>
          <w:iCs/>
          <w:lang w:val="ru-RU"/>
        </w:rPr>
        <w:t xml:space="preserve">‘วันแห่งปีของเราคือเจ็ดสิบปี หรือแปดสิบปีหากเรามีสุขภาพแข็งแรง </w:t>
      </w:r>
      <w:r w:rsidR="002F08DD">
        <w:rPr>
          <w:lang w:val="ru-RU"/>
        </w:rPr>
        <w:t xml:space="preserve">แต่</w:t>
      </w:r>
      <w:r w:rsidRPr="00C84680">
        <w:rPr>
          <w:i/>
          <w:iCs/>
          <w:lang w:val="ru-RU"/>
        </w:rPr>
        <w:t xml:space="preserve">ความเหนื่อยล้าและความเจ็บป่วย</w:t>
      </w:r>
      <w:r w:rsidR="002F08DD">
        <w:rPr>
          <w:lang w:val="ru-RU"/>
        </w:rPr>
        <w:t xml:space="preserve">ก็เป็นเพียงภาระ’</w:t>
      </w:r>
      <w:r w:rsidR="00EC3AA6">
        <w:rPr>
          <w:rStyle w:val="FootnoteReference"/>
          <w:lang w:val="ru-RU"/>
        </w:rPr>
        <w:footnoteReference w:id="123"/>
      </w:r>
      <w:r w:rsidRPr="00C84680">
        <w:rPr>
          <w:lang w:val="ru-RU"/>
        </w:rPr>
        <w:t xml:space="preserve"> และเจ็ดสิบปีนั้นเป็นเวลาที่พอเพียงเพื่อเลี้ยงดูลูกให้สามารถยืนด้วยสองเท้าของตนเอง — มันเหมาะสมอย่างยิ่ง </w:t>
      </w:r>
    </w:p>
    <w:p w:rsidRPr="00C84680" w:rsidR="005C3FC8" w:rsidRDefault="00BF6B1D" w14:paraId="554F02C9" w14:textId="2433922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ครั้งหนึ่ง มีแพทย์จากอเมริกาแวะมาที่กระท่อมของฉัน เขาเล่าให้ฉันฟังเกี่ยวกับชีวิตที่นั่น ผู้คนในที่นั่นได้กลายเป็นเครื่องจักร — พวกเขาอุทิศทั้งวันให้กับการทำงาน สมาชิกทุกคนในครอบครัวต้องมีรถยนต์ส่วนตัว และเพื่อทำให้ทุกคนรู้สึกสบายใจที่บ้าน ต้องมีโทรทัศน์สี่เครื่อง ดังนั้น ก็ไปทำงานจนตัวแตก หาเงินมาเต็มบ้าน แล้วมาบอกว่าตัวเองร่ำรวยและมีความสุข แต่สิ่งเหล่านี้มีความเกี่ยวข้องกับความสุขอย่างไร? ชีวิตเช่นนี้ ที่เต็มไปด้วยความกังวลและการแข่งขันที่ไม่มีวันจบสิ้น ไม่ใช่ความสุข แต่เป็นความทรมานเหมือนนรก ทำไมคุณถึงต้องการชีวิตที่เต็มไปด้วยความกังวลเช่นนี้? ผมไม่ต้องการชีวิตแบบนั้นเลย แม้ทั้งโลกจะต้องใช้ชีวิตแบบนั้นก็ตาม หากพระเจ้าจะกล่าวกับคนเหล่านี้ว่า: </w:t>
      </w:r>
      <w:r w:rsidRPr="00C84680">
        <w:rPr>
          <w:lang w:val="ru-RU"/>
        </w:rPr>
        <w:t xml:space="preserve">‘ฉันจะไม่ลงโทษคุณสำหรับชีวิตที่คุณใช้อยู่ แต่ฉันจะให้คุณใช้ชีวิตแบบนี้</w:t>
      </w:r>
      <w:r w:rsidR="002F08DD">
        <w:rPr>
          <w:lang w:val="ru-RU"/>
        </w:rPr>
        <w:t xml:space="preserve">ไปตลอดกาล’ </w:t>
      </w:r>
      <w:r w:rsidRPr="00C84680">
        <w:rPr>
          <w:lang w:val="ru-RU"/>
        </w:rPr>
        <w:t xml:space="preserve">นั่นจะเป็นความทรมานอันใหญ่หลวงสำหรับผม </w:t>
      </w:r>
    </w:p>
    <w:p w:rsidRPr="00347B46" w:rsidR="005C3FC8" w:rsidRDefault="00BF6B1D" w14:paraId="532AB315" w14:textId="7CC5F47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นั่นคือเหตุผลที่หลายคน ซึ่งทนไม่ได้กับชีวิตในสภาพเช่นนี้ จึงทิ้งเมืองไปและออกเดินทางโดยไม่มีทิศทางหรือเป้าหมาย — เพียงเพื่อหนีให้พ้น พวกเขาชุมนุมกันเป็นกลุ่มและใช้ชีวิตในป่า — บางคนเน้นการออกกำลังกาย บางคนเน้นเรื่องอื่น ๆ ผมได้ยินว่าบางคนไปวิ่ง ส่วนคนอื่นก็มุ่งหน้าสู่ภูเขาและปีนขึ้นถึงความสูง 6,000 เมตร ก่อนอื่นพวกเขาจะกลั้นหายใจ แล้วหายใจตามปกติสักพัก จากนั้นก็สูดลมหายใจลึกอีกครั้ง… พวกเขาทำเรื่องไร้สาระเช่นนี้! สิ่งนี้แสดงให้เห็นว่าความกังวลหนักอึ้งกำลังกดทับอยู่ในใจพวกเขา และใจพวกเขากำลังแสวงหาทางระบายออก ฉันเคยพูดกับคนหนึ่งในกลุ่มนี้ว่า: </w:t>
      </w:r>
      <w:r w:rsidRPr="00C84680">
        <w:rPr>
          <w:lang w:val="ru-RU"/>
        </w:rPr>
        <w:t xml:space="preserve">‘คุณกำลังขุดหลุม ขุดให้ลึกขึ้นเรื่อยๆ แล้วชื่นชมหลุมนี้และความลึกของมัน แล้ว… คุณก็ตกลงไปในหลุมนั้นและร่วงลงอย่างรวดเร็ว ส่วนเรา [ไม่ได้เพียงแต่ขุดหลุม แต่] กำลังขุดเหมืองและค้นพบแร่ธาตุ การปฏิบัติธรรมของเรามีความหมาย เพราะ</w:t>
      </w:r>
      <w:r w:rsidR="002F08DD">
        <w:rPr>
          <w:lang w:val="ru-RU"/>
        </w:rPr>
        <w:t xml:space="preserve">มันถูกทำขึ้นเพื่อสิ่งที่ยิ่งใหญ่กว่า”</w:t>
      </w:r>
    </w:p>
    <w:p w:rsidRPr="00347B46" w:rsidR="006D11AF" w:rsidP="006D11AF" w:rsidRDefault="006D11AF" w14:paraId="69978A94" w14:textId="77777777">
      <w:pPr>
        <w:rPr>
          <w:lang w:val="ru-RU"/>
        </w:rPr>
      </w:pPr>
    </w:p>
    <w:p w:rsidRPr="00C84680" w:rsidR="005C3FC8" w:rsidP="006D11AF" w:rsidRDefault="00BF6B1D" w14:paraId="28251335" w14:textId="77777777">
      <w:pPr>
        <w:pStyle w:val="Heading4"/>
        <w:rPr>
          <w:lang w:val="ru-RU"/>
        </w:rPr>
      </w:pPr>
      <w:bookmarkStart w:name="_Toc196745405" w:id="210"/>
      <w:bookmarkStart w:name="_Toc196745562" w:id="211"/>
      <w:bookmarkStart w:name="_Toc225094916" w:id="212"/>
      <w:r w:rsidRPr="00C84680">
        <w:rPr>
          <w:lang w:val="ru-RU"/>
        </w:rPr>
        <w:t xml:space="preserve">ความวิตกกังวลของจิตวิญญาณมาจากมาร</w:t>
      </w:r>
      <w:bookmarkEnd w:id="210"/>
      <w:bookmarkEnd w:id="211"/>
      <w:bookmarkEnd w:id="212"/>
    </w:p>
    <w:p w:rsidRPr="00C84680" w:rsidR="005C3FC8" w:rsidRDefault="00BF6B1D" w14:paraId="315EA548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ผู้เป็นฆราวาสที่ดำเนินชีวิตทางจิตวิญญาณมักรู้สึกเหนื่อยล้าจากการทำงาน และเมื่อกลับบ้านในยามเย็น ก็ไม่มีแรงที่จะสวดบทสวดเย็น (Vespers) ซึ่งสิ่งนี้ทำให้พวกเขารู้สึกทุกข์ใจ </w:t>
      </w:r>
    </w:p>
    <w:p w:rsidRPr="00C84680" w:rsidR="005C3FC8" w:rsidRDefault="00BF6B1D" w14:paraId="16F78A82" w14:textId="343CC98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หากพวกเขากลับบ้านตอนเย็นดึกและรู้สึกเหนื่อยล้า ก็ไม่ควรบังคับตัวเองด้วยความวิตกกังวลทางจิตใจ ต้องบอกกับตัวเองเสมอด้วยความรักว่า: </w:t>
      </w:r>
      <w:r w:rsidRPr="00C84680">
        <w:rPr>
          <w:lang w:val="ru-RU"/>
        </w:rPr>
        <w:t xml:space="preserve">‘หากอ่านบทสวดเย็นไม่ครบ </w:t>
      </w:r>
      <w:r w:rsidR="002F08DD">
        <w:rPr>
          <w:lang w:val="ru-RU"/>
        </w:rPr>
        <w:t xml:space="preserve">ก็อ่านครึ่งหนึ่งหรือหนึ่งในสาม’ </w:t>
      </w:r>
      <w:r w:rsidRPr="00C84680">
        <w:rPr>
          <w:lang w:val="ru-RU"/>
        </w:rPr>
        <w:t xml:space="preserve">และครั้งต่อไป ต้องพยายามอย่าให้ตัวเองเหนื่อยล้าเกินไปในระหว่างวัน เราต้องพยายามให้มากที่สุดเท่าที่จะทำได้ด้วยความรัก และวางใจในพระเจ้าในทุกเรื่อง พระเจ้าจะทรงกระทำการของพระองค์เอง จิตใจต้องอยู่ใกล้พระเจ้าเสมอ นี่คือสิ่งที่ดีที่สุดในทุกสิ่ง </w:t>
      </w:r>
    </w:p>
    <w:p w:rsidRPr="00C84680" w:rsidR="005C3FC8" w:rsidRDefault="00BF6B1D" w14:paraId="31895E6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การถือศีลอดที่มากเกินไปมีค่าอย่างไรในสายตาของพระเจ้า? </w:t>
      </w:r>
    </w:p>
    <w:p w:rsidRPr="00C84680" w:rsidR="005C3FC8" w:rsidRDefault="00BF6B1D" w14:paraId="7DF7E364" w14:textId="28CE2E2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หากปฏิบัติด้วยความรัก ทั้งตัวผู้นั้นเองและพระเจ้าจะยินดี — พระเจ้าจะยินดีในลูกที่รักของพระองค์ หากผู้นั้นทรมานตนเองด้วยความรัก มันจะเทน้ำผึ้งลงในใจเขา แต่หากทรมานตนเองด้วยความเห็นแก่ตัว มันจะนำความทุกข์ทรมานมาให้ มีชายคนหนึ่ง ซึ่งปฏิบัติความเคร่งครัดด้วยความเห็นแก่ตัว และทรมานตัวเองในขณะที่จิตใจกำลังทุกข์ระทม เคยกล่าวว่า: </w:t>
      </w:r>
      <w:r w:rsidRPr="00C84680">
        <w:rPr>
          <w:lang w:val="ru-RU"/>
        </w:rPr>
        <w:t xml:space="preserve">‘โอ พระคริสต์ของข้า! ประตูที่พระองค์ทรงสร้างไว้นั้นแคบเกินไป! </w:t>
      </w:r>
      <w:r w:rsidR="002F08DD">
        <w:rPr>
          <w:lang w:val="ru-RU"/>
        </w:rPr>
        <w:t xml:space="preserve">‘ข้า</w:t>
      </w:r>
      <w:r w:rsidRPr="00C84680">
        <w:rPr>
          <w:lang w:val="ru-RU"/>
        </w:rPr>
        <w:t xml:space="preserve">ไม่สามารถ</w:t>
      </w:r>
      <w:r w:rsidR="002F08DD">
        <w:rPr>
          <w:lang w:val="ru-RU"/>
        </w:rPr>
        <w:t xml:space="preserve">ผ่านมันไปได้.’ </w:t>
      </w:r>
      <w:r w:rsidRPr="00C84680">
        <w:rPr>
          <w:lang w:val="ru-RU"/>
        </w:rPr>
        <w:t xml:space="preserve">แต่หากเขาได้ปฏิบัติความเคร่งครัดด้วยความถ่อมตัว ประตูเหล่านี้ก็จะไม่แคบเกินไปสำหรับเขา ผู้ที่ปฏิบัติความอดอาหาร การเฝ้าระวัง และกิจวัตรเคร่งครัดอื่น ๆ ด้วยความเห็นแก่ตัว จะทรมานตนเองโดยไม่มีประโยชน์ทางจิตวิญญาณใด ๆ เพราะพวกเขากำลังต่อสู้กับอากาศแทนที่จะต่อสู้กับปีศาจ แทนที่จะป้องกันการล่อลวงของปีศาจ พวกเขากลับยอมรับมันมากขึ้นเรื่อยๆ และ—ผลที่ตามมา—ต้องเผชิญกับความยากลำบากมากมายในการปฏิบัติธรรม จนรู้สึกเหมือนถูกความวุ่นวายภายในบีบคั้นจนหายใจไม่ออก ส่วนผู้ที่ปฏิบัติความเคร่งครัดอย่างจริงจัง ด้วยความถ่อมตนอย่างยิ่ง และความเชื่อมั่นในพระเจ้าอย่างลึกซึ้ง หัวใจของพวกเขาจะเปี่ยมด้วยความปีติ และจิตวิญญาณของพวกเขาจะได้รับการยกระดับ </w:t>
      </w:r>
    </w:p>
    <w:p w:rsidRPr="00C84680" w:rsidR="005C3FC8" w:rsidRDefault="00BF6B1D" w14:paraId="29DB8032" w14:textId="6A9451A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ชีวิตทางจิตวิญญาณต้องการความใส่ใจ เมื่อผู้ที่มีจิตวิญญาณทำสิ่งใดด้วยความอวดตัว พวกเขาก็จะเหลือความว่างเปล่าในจิตวิญญาณ หัวใจของพวกเขาไม่ได้รับการเติมเต็ม และก็ไม่ได้รับการยกย่อง </w:t>
      </w:r>
      <w:r w:rsidRPr="00C84680">
        <w:rPr>
          <w:lang w:val="ru-RU"/>
        </w:rPr>
        <w:t xml:space="preserve">ยิ่ง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ที่พวกเขาปล่อยตัวตามความอวดตัว ความว่างเปล่าภายในก็ยิ่งเพิ่มขึ้น และพวกเขาก็ยิ่งทุกข์ทรมานมากขึ้น ที่ใดมีความวิตกกังวลและความสิ้นหวังทางจิตใจ ที่นั่นย่อมมีชีวิตจิตวิญญาณที่ถูกปีศาจครอบงำ อย่าให้จิตวิญญาณของคุณถูกรบกวนด้วยสิ่งใดทั้งสิ้น ความวิตกกังวลทางจิตใจนั้นมาจากปีศาจ เมื่อคุณเห็นความวิตกกังวลทางจิตใจ จงรู้ไว้ว่าปีศาจกำลังก่อกวนสิ่งต่าง ๆ ด้วยหางของมัน มารไม่ขวางทางเรา หากใครมีแนวโน้มไปทางใด มารก็จะผลักดันเขาไปในทิศทางนั้น เพื่อทำให้เขาอ่อนล้าและล่อลวงเขา ตัวอย่างเช่น มารทำให้คนที่มีจิตใจอ่อนไหวกลายเป็นคนอ่อนไหวเกินไป หากผู้ปฏิบัติธรรมมีแนวโน้มที่จะกราบไหว้ มารก็จะผลักดันให้เขาทำการกราบไหว้เกินกำลังของเขา และหากพลังของคุณมีจำกัด ความกังวลบางอย่างจะเริ่มเกิดขึ้นในตอนแรก เพราะคุณเห็นว่าพลังของคุณไม่เพียงพอ จากนั้นปีศาจจะนำคุณเข้าสู่ภาวะความทุกข์ทางจิตใจ ด้วยความรู้สึกสิ้นหวังเล็กน้อย—ในตอนแรก—แล้วเขาก็ทำให้ภาวะนี้รุนแรงขึ้นเรื่อยๆ... ผมยังจำได้ถึงช่วงต้นของชีวิตนักบวชของผม ในช่วงหนึ่ง เมื่อใดก็ตามที่ผมนอนลงเพื่อหลับ ผู้ล่อลวงก็จะพูดกับผมว่า: </w:t>
      </w:r>
      <w:r w:rsidRPr="00C84680">
        <w:rPr>
          <w:lang w:val="ru-RU"/>
        </w:rPr>
        <w:t xml:space="preserve">‘อะไร? คุณหลับแล้วหรือ? ลุกขึ้น! มีคนมากมายที่กำลังทุกข์ทรมาน มีคนมากมายที่ต้องการความช่วยเหลือ!</w:t>
      </w:r>
      <w:r w:rsidR="002F08DD">
        <w:rPr>
          <w:lang w:val="ru-RU"/>
        </w:rPr>
        <w:t xml:space="preserve">..’ </w:t>
      </w:r>
      <w:r w:rsidRPr="00C84680">
        <w:rPr>
          <w:lang w:val="ru-RU"/>
        </w:rPr>
        <w:t xml:space="preserve">ผมจะลุกขึ้นและกราบลง — เท่าที่ผมทำได้ ทันทีที่ผมนอนลงอีกครั้ง เขาก็จะเริ่มขึ้นอีก: </w:t>
      </w:r>
      <w:r w:rsidRPr="00C84680">
        <w:rPr>
          <w:lang w:val="ru-RU"/>
        </w:rPr>
        <w:t xml:space="preserve">‘คนกำลังทุกข์ทรมาน และคุณกำลังหลับ?’ “ลุกขึ้น!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และผมก็ลุกขึ้นอีกครั้ง จนถึงจุดที่ผมเคยพูดว่า: </w:t>
      </w:r>
      <w:r w:rsidRPr="00C84680">
        <w:rPr>
          <w:lang w:val="ru-RU"/>
        </w:rPr>
        <w:t xml:space="preserve">“อา, จะดีแค่ไหนหากขาของผมถูกตัดไป! แล้วผมก็จะมีเหตุผล</w:t>
      </w:r>
      <w:r w:rsidR="002F08DD">
        <w:rPr>
          <w:lang w:val="ru-RU"/>
        </w:rPr>
        <w:t xml:space="preserve">ที่ถูกต้องที่จะไม่ต้องกราบไหว้” </w:t>
      </w:r>
      <w:r w:rsidRPr="00C84680">
        <w:rPr>
          <w:lang w:val="ru-RU"/>
        </w:rPr>
        <w:t xml:space="preserve">ในช่วงเทศกาลมหาพรตครั้งหนึ่ง ขณะที่เผชิญกับการล่อลวงเช่นนี้ ผมแทบจะทนไม่ไหว เพราะผมต้องการบังคับตัวเองให้เผชิญกับความยากลำบากมากกว่าที่ตัวเองจะรับมือได้ </w:t>
      </w:r>
    </w:p>
    <w:p w:rsidRPr="00C84680" w:rsidR="005C3FC8" w:rsidRDefault="00BF6B1D" w14:paraId="64D1C438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หากขณะปฏิบัติความเคร่งครัด เรารู้สึกทุกข์ทรมานภายใน เราต้องตระหนักว่าเรากำลังปฏิบัติไม่ตามทางของพระเจ้า พระเจ้าไม่ใช่ผู้กดขี่ที่จะบีบคั้นเราให้หายใจไม่ออก ทุกคนควรปฏิบัติความเคร่งครัดด้วยความรัก ตามกำลังของตนเอง เราต้องปลูกฝังความรักภายในตัวเราเอง เพื่อให้ความรักต่อพระเจ้าของเราเติบโตขึ้น เมื่อนั้น ความรักนั้นเองจะกระตุ้นให้บุคคลนั้นมุ่งมั่นสู่การปฏิบัติธรรม และการปฏิบัติธรรมของเขาเอง—นั่นคือ การกราบ การอดอาหาร และสิ่งอื่นๆ ที่คล้ายกัน—จะไม่ใช่สิ่งอื่นใดนอกจากความรักที่ล้นออกมา และเมื่อนั้น เขาจะก้าวไปข้างหน้าด้วยความกล้าหาญทางจิตวิญญาณ </w:t>
      </w:r>
    </w:p>
    <w:p w:rsidRPr="00C84680" w:rsidR="005C3FC8" w:rsidRDefault="00BF6B1D" w14:paraId="5E61922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ดังนั้น จึงไม่มีความจำเป็นที่จะต้องพยายามด้วยความเคร่งครัดที่ผิดปกติ เพียงเพื่อจะพบว่าตัวเองในภายหลัง ขณะที่กำลังต่อสู้กับความคิดต่างๆ กลับต้องทนทุกข์จากความวิตกกังวลทางจิตวิญญาณ เราต้องทำให้การต่อสู้ของเราเรียบง่ายขึ้น และวางความหวังไว้ในพระคริสต์ ไม่ใช่ในตัวเราเอง พระคริสต์คือความรักทั้งหมด ความดีทั้งหมด ความปลอบประโลมทั้งหมด พระองค์ไม่เคยทำให้ใครหายใจไม่ออก พระองค์มีออกซิเจนทางจิตวิญญาณอย่างล้นเหลือ—นั่นคือความปลอบประโลมจากพระเจ้า การทำงานทางจิตวิญญาณอย่างละเอียดอ่อนเป็นเรื่องหนึ่ง แต่การยึดติดกับหลักวิชาการอย่างเจ็บปวด ซึ่งผ่านความบังคับตนเองอย่างไม่ฉลาดเพื่อแสดงผลงานภายนอก จนทำให้คนนั้นหายใจไม่ออกด้วยความทุกข์ทางจิตใจ และทำให้หัวแตกด้วยความเจ็บปวด เป็นอีกเรื่องหนึ่งโดยสิ้นเชิง </w:t>
      </w:r>
    </w:p>
    <w:p w:rsidRPr="00C84680" w:rsidR="005C3FC8" w:rsidRDefault="00BF6B1D" w14:paraId="6031AF8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หากคนใดมีนิสัยคิดมากโดยธรรมชาติ และหัวเต็มไปด้วยความคิดมากมาย ควรจะจัดการกับปัญหาเฉพาะเรื่องอย่างไรเพื่อไม่ให้ตัวเองหมดแรง? </w:t>
      </w:r>
    </w:p>
    <w:p w:rsidRPr="00347B46" w:rsidR="005C3FC8" w:rsidRDefault="00BF6B1D" w14:paraId="6D278616" w14:textId="75AC2C1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หากคนนั้นประพฤติตนอย่างเรียบง่าย เขาจะไม่ทำให้ตัวเองเหนื่อยล้า แต่หากมีความเห็นแก่ตัวแม้เพียงเล็กน้อยแทรกซึมเข้ามา เขาก็จะกังวลว่าอาจทำผิดพลาด จึงพยายามอย่างหนักจนเหนื่อยล้า แม้เขาจะทำผิดพลาดไปจริง — ก็แค่ถูกตำหนิเล็กน้อยเท่านั้น ไม่มีอะไรน่ากลัวเลย สภาพจิตใจที่คุณถามถึงอาจมีเหตุผลได้ เช่น ในกรณีของผู้พิพากษาที่ต้องเผชิญกับคดีที่ซับซ้อนอย่างต่อเนื่อง และกลัวว่าตนเองอาจออกคำพิพากษาที่ไม่ยุติธรรม จนทำให้ผู้บริสุทธิ์ต้องถูกลงโทษ อย่างไรก็ตาม ในชีวิตทางจิตวิญญาณ ปัญหาจะเกิดขึ้นเมื่อบุคคลที่อยู่ในตำแหน่งที่มีความรับผิดชอบ ไม่รู้ว่าจะต้องทำอย่างไร เพราะเขาต้องตัดสินใจในสิ่งที่อาจทำให้ใครบางคนเสียเปรียบในทางใดทางหนึ่ง แต่หากไม่ตัดสินใจ ก็จะเป็นการไม่ยุติธรรมต่อผู้อื่น ความสำนึกผิดชอบของบุคคลเช่นนี้อยู่ในภาวะตึงเครียดตลอดเวลา นั่นคือความเป็นจริงค่ะ พี่น้อง ส่วนคุณเอง จงระมัดระวังในการทำงานทางจิตวิญญาณ — ไม่ใช่ด้วยใจคิด แต่ด้วยใจจริง และอย่าเริ่มการปฏิบัติทางจิตวิญญาณใดๆ โดยไม่มีความไว้วางใจอย่างถ่อมตัวในพระเจ้า มิฉะนั้น คุณจะกังวล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ทำให้จิตใจเหนื่อยล้า และรู้สึกไม่สบายในจิตวิญญาณ ความไม่สงบภายในมักเกิดจากความไม่เชื่อ แต่คนเราก็อาจประสบกับสภาพเช่นนี้เพราะความหยิ่งยโสได้เช่นกัน</w:t>
      </w:r>
    </w:p>
    <w:p w:rsidRPr="00347B46" w:rsidR="006D11AF" w:rsidP="006D11AF" w:rsidRDefault="006D11AF" w14:paraId="1D714D0B" w14:textId="77777777">
      <w:pPr>
        <w:rPr>
          <w:lang w:val="ru-RU"/>
        </w:rPr>
      </w:pPr>
    </w:p>
    <w:p w:rsidRPr="00C84680" w:rsidR="005C3FC8" w:rsidP="006D11AF" w:rsidRDefault="00BF6B1D" w14:paraId="204FF51A" w14:textId="77777777">
      <w:pPr>
        <w:pStyle w:val="Heading4"/>
        <w:rPr>
          <w:lang w:val="ru-RU"/>
        </w:rPr>
      </w:pPr>
      <w:bookmarkStart w:name="_Toc196745406" w:id="213"/>
      <w:bookmarkStart w:name="_Toc196745563" w:id="214"/>
      <w:bookmarkStart w:name="_Toc225094917" w:id="215"/>
      <w:r w:rsidRPr="00C84680">
        <w:rPr>
          <w:lang w:val="ru-RU"/>
        </w:rPr>
        <w:t xml:space="preserve">ความเรียบง่ายเป็นความช่วยเหลืออันยิ่งใหญ่ในชีวิตนักบวช</w:t>
      </w:r>
      <w:bookmarkEnd w:id="213"/>
      <w:bookmarkEnd w:id="214"/>
      <w:bookmarkEnd w:id="215"/>
    </w:p>
    <w:p w:rsidRPr="00C84680" w:rsidR="005C3FC8" w:rsidRDefault="00BF6B1D" w14:paraId="367AAAB5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...คุณเห็นไหมว่าห้องนั่งเล่นของคุณดูอบอุ่นขึ้นอย่างไรด้วยผ้าห่มสีเทาเรียบง่ายเหล่านั้น? ตอนนี้มันดูเหมือนวัดเล็กน้อยแล้ว </w:t>
      </w:r>
    </w:p>
    <w:p w:rsidRPr="00C84680" w:rsidR="005C3FC8" w:rsidRDefault="00BF6B1D" w14:paraId="1AF3A77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ท่านคิดว่าพระภิกษุจะรู้ได้อย่างไรว่าสิ่งใดเหมาะสมกับวัด และสิ่งใดไม่เหมาะสม? </w:t>
      </w:r>
    </w:p>
    <w:p w:rsidRPr="00C84680" w:rsidR="005C3FC8" w:rsidRDefault="00BF6B1D" w14:paraId="106B4AAF" w14:textId="4817640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ต้องเริ่มด้วยการถามตัวเองว่า: </w:t>
      </w:r>
      <w:r w:rsidRPr="00C84680">
        <w:rPr>
          <w:lang w:val="ru-RU"/>
        </w:rPr>
        <w:t xml:space="preserve">‘ฉันเป็นใคร และหน้าที่ของฉันในชีวิตที่ฉันดำเนินอยู่นี้คืออะไร?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สีคาคีทำให้กองทัพดูดี สีดำทำให้วัดดูดี หากกองทัพต้องสวมชุดสีดำ และวัดต้องสวมชุดลายพราง ก็จะไม่เหมาะสมทั้งกับกองทัพและชีวิตในวัด ลองนึกดูสิ ถ้าคุณเปลี่ยนไปใส่เสื้อขาวทันทีตอนนี้ เหมือนพยาบาล คุณจะยังเป็นพยาบาลอยู่หรือไม่? ก็อย่างนั้นแหละ… แล้วถ้าพยาบาลใส่จีวรสีดำ เพื่อทำให้ผู้ป่วยสิ้นหวังเพียงจากรูปลักษณ์ภายนอกของพวกเขาล่ะ! </w:t>
      </w:r>
      <w:r w:rsidRPr="00C84680">
        <w:rPr>
          <w:lang w:val="ru-RU"/>
        </w:rPr>
        <w:t xml:space="preserve">‘ดูเหมือนว่า,’ ผู้ป่วยจะพูดว่า, ‘วันของเราเหลือไม่มากแล้ว แต่พวกเขาเพียงไม่บอกเราอย่างตรง</w:t>
      </w:r>
      <w:r w:rsidR="002F08DD">
        <w:rPr>
          <w:lang w:val="ru-RU"/>
        </w:rPr>
        <w:t xml:space="preserve">ไปตรงมาเท่านั้น’ </w:t>
      </w:r>
      <w:r w:rsidRPr="00C84680">
        <w:rPr>
          <w:lang w:val="ru-RU"/>
        </w:rPr>
        <w:t xml:space="preserve">คุณเห็นไหม การเปลี่ยนเครื่องแต่งกายเช่นนี้จะไม่เหมาะสม เราจะทำเรื่องเช่นนั้นจริงหรือ? สิ่งของบางอย่างอาจดูสวยงามจริง แต่ไม่เหมาะสมกับชีวิตในวัด ตัวอย่างเช่น ผ้ากำมะหยี่เป็นผ้าที่สวยงาม แต่หากฉันสวมเสื้อคลุมทำจากผ้ากำมะหยี่ มันจะเป็นการดูหมิ่นมากกว่าจะเป็นเกียรติ อย่าใช้สิ่งใดที่เป็นสีแดงหรือสีสันสดใสในวัด มันไม่เหมาะสม </w:t>
      </w:r>
    </w:p>
    <w:p w:rsidRPr="00C84680" w:rsidR="005C3FC8" w:rsidRDefault="00BF6B1D" w14:paraId="7F1CCAA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ถ้าอย่างนั้นครับ เกโรนดา ดูเหมือนว่าทุกสิ่งต้องไร้สีและไร้รสชาติ </w:t>
      </w:r>
    </w:p>
    <w:p w:rsidRPr="00C84680" w:rsidR="005C3FC8" w:rsidRDefault="00BF6B1D" w14:paraId="0E965F07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นั่นคือช่วงเวลาที่รสนิยมทางจิตวิญญาณจะปรากฏขึ้น! แต่สิ่งนี้ต้องเข้าใจให้ถูกต้อง ผู้คนยังไม่ตระหนักถึงความสุขที่ความเรียบง่ายนำมาให้ ในคาลิวาของผม ผมจะชุบไม้กวาดด้วยน้ำแล้วกวาดใยแมงมุมที่ดำเป็นเขม่าจากมุมห้อง และผมทำเช่นนี้เพียงปีละครั้งเท่านั้น คุณคงไม่เชื่อเลยว่าไม้กวาดที่เปียกนั้นทิ้งลายเส้นสีดำ-ขาวที่สวยงามไว้บนเพดานอย่างไร! เป็นลวดลายที่แท้จริง! เมื่อผู้คนเห็นเพดานของผม พวกเขาคิดว่าผมตั้งใจวาดมันไว้อย่างนั้น! และคุณรู้ไหมว่าสิ่งนั้นทำให้ผมมีความสุขมากเพียงใด! </w:t>
      </w:r>
    </w:p>
    <w:p w:rsidRPr="00C84680" w:rsidR="005C3FC8" w:rsidRDefault="00BF6B1D" w14:paraId="39C84F9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ฉันรู้จักพระบางรูปที่ความสุขของพวกเขาไม่ได้มาจากชีวิตทางจิตวิญญาณ แต่มาจากสิ่งทางโลก พวกเขาไม่เคยได้สัมผัสความสุขที่ความเรียบง่ายนำมา ความเรียบง่ายเป็นประโยชน์อย่างยิ่งในชีวิตพระภิกษุ พระภิกษุควรมีเพียงสิ่งที่จำเป็นและเหมาะสมกับตนเองเท่านั้น ให้เขาจำกัดตัวเองไว้เพียงสิ่งที่ทำให้ชีวิตเขาสะดวกขึ้นเล็กน้อยเท่านั้น และอย่าพยายามแสวงหาสิ่งอื่นเพิ่มเติม — โดยเฉพาะสิ่งของทางโลก ตัวอย่างเช่น ผ้าห่มของทหารก็เพียงพอที่จะกันความหนาวแล้ว — ไม่มีความจำเป็นเลยที่จะใช้ผ้าห่มที่มีลูกไม้หรือสีสันสดใส ด้วยวิธีนี้ ความเรียบง่ายและความกล้าหาญทางจิตวิญญาณจึงเกิดขึ้นได้ </w:t>
      </w:r>
    </w:p>
    <w:p w:rsidRPr="00EE77B0" w:rsidR="005C3FC8" w:rsidRDefault="00BF6B1D" w14:paraId="54A2D2C3" w14:textId="66007E30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การนำของใช้มากมายมาให้พระภิกษุ จะทำให้ท่านพังทลาย แต่หากบุคคลใดปลดปล่อยตนเองจากของใช้ [ที่ไม่จำเป็น] สิ่งนี้จะฟื้นฟูพลังของท่าน และหากพระภิกษุสะสมของใช้ไว้เพื่อตนเอง ท่านก็จะทำลายตนเอง เมื่อผู้คนส่งของมาให้ผม ผมรู้สึกเป็นภาระและต้องการกำจัดมันออกไป การมีสิ่งของเกินจำเป็นในห้องพักของผม ทำให้ผมรู้สึกเหมือนกำลังสวมเสื้อที่เล็กเกินไปสำหรับตัวผม และหากไม่มีที่ใดที่จะบริจาคสิ่งของเหล่านี้ไป ผมคิดว่าการทิ้งมันไปจะดีกว่า แต่ทันทีที่ผมบริจาคมันไป ผมก็รู้สึกโล่งใจและปลดปล่อย ครั้งหนึ่ง มีคนรู้จักมาพบผมและกล่าวว่า: </w:t>
      </w:r>
      <w:r w:rsidRPr="00C84680">
        <w:rPr>
          <w:lang w:val="ru-RU"/>
        </w:rPr>
        <w:t xml:space="preserve">‘เกโรนดา คนนั้นให้ของเหล่านี้มาเพื่อส่งต่อให้คุณ และเขายังขอให้ผมสวดมนต์เพื่อให้ความ</w:t>
      </w:r>
      <w:r w:rsidR="002F08DD">
        <w:rPr>
          <w:lang w:val="ru-RU"/>
        </w:rPr>
        <w:t xml:space="preserve">กังวลของเขา</w:t>
      </w:r>
      <w:r w:rsidR="009F3FC8">
        <w:rPr>
          <w:lang w:val="ru-RU"/>
        </w:rPr>
        <w:t xml:space="preserve">หายไป”</w:t>
      </w:r>
      <w:r w:rsidRPr="00C84680">
        <w:rPr>
          <w:lang w:val="ru-RU"/>
        </w:rPr>
        <w:t xml:space="preserve"> — </w:t>
      </w:r>
      <w:r w:rsidRPr="00C84680">
        <w:rPr>
          <w:lang w:val="ru-RU"/>
        </w:rPr>
        <w:t xml:space="preserve">“เพื่อให้มันหายไปจากเขาแล้วมาอยู่กับผมหรือ?” ผมตอบ “คุณควรเอาของเหล่านี้กลับไปและไปเถอะ ผมเป็นคนแก่แล้ว: การไปเยี่ยมบ้านคนและแจกของ</w:t>
      </w:r>
      <w:r w:rsidR="002F08DD">
        <w:rPr>
          <w:lang w:val="ru-RU"/>
        </w:rPr>
        <w:t xml:space="preserve">ของขวัญนั้นเกินกำลังของผมแล้ว”</w:t>
      </w:r>
      <w:r w:rsidR="00EE77B0">
        <w:rPr>
          <w:rStyle w:val="FootnoteReference"/>
          <w:lang w:val="ru-RU"/>
        </w:rPr>
        <w:footnoteReference w:id="124"/>
      </w:r>
    </w:p>
    <w:p w:rsidRPr="00C84680" w:rsidR="005C3FC8" w:rsidRDefault="00BF6B1D" w14:paraId="057C5A6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ความสะดวกสบายทุกอย่างที่ผู้คนเพลิดเพลินนั้นไม่ช่วยพระภิกษุเลย; ตรงกันข้าม มันกลับทำให้พระภิกษุเป็นทาส พระภิกษุต้องพยายามลดความต้องการและทำให้ชีวิตเรียบง่ายลง มิฉะนั้น ท่านจะไม่มีวันเป็นอิสระ ความสะอาดเป็นสิ่งหนึ่ง แต่การตกแต่งที่มากเกินไปเป็นอีกเรื่องหนึ่ง หากใช้สิ่งของเพียงชิ้นเดียวเพื่อหลายวัตถุประสงค์ ก็จะช่วยลดความปรารถนาได้มาก บนภูเขาซีนาย ผมมีเพียงกระป๋องโลหะหนึ่งใบ — ผมใช้มันทั้งต้มชาและต้มโจ๊ก แล้วคุณคิดว่าคนเราจริงๆ แล้วต้องการอะไรเพื่อดำรงชีวิต? ในสมัยก่อน ผู้คนในทะเลทรายเคยใช้ชีวิตด้วยผลอินทผลัมเพียงอย่างเดียว พวกเขาไม่จุดไฟหรือต้องการฟืนเลย เมื่อเร็วๆ นี้ ผมนำกระป๋องนมข้นหวานมาตัดส่วนบนออก แล้วติดสิ่งที่คล้ายมือจับเข้าไป คุณสามารถทำกาแฟหรือชาในกระป๋องแบบนั้นได้ดีกว่าการใช้หม้อกาแฟทั้งหมดที่มีอยู่! คุณแค่วางมันลงบนเตาแอลกอฮอล์ น้ำก็เดือดทันที เพราะเมื่อหม้อกาแฟร้อนขึ้นแล้ว คุณก็ใช้แอลกอฮอล์ไปหมดแล้ว แต่ถ้าวางก้อนสำลีที่ชุบแอลกอฮอล์ไว้ใต้กระป๋อง ก็เสร็จแล้ว: กาแฟพร้อมดื่มแล้ว ผมก็ไม่มีโคมไฟเช่นกัน ผมใช้แสงเทียนเป็นแสงสว่างในยามค่ำคืน </w:t>
      </w:r>
    </w:p>
    <w:p w:rsidRPr="00C84680" w:rsidR="005C3FC8" w:rsidRDefault="00BF6B1D" w14:paraId="0EA614C4" w14:textId="619834E2">
      <w:pPr>
        <w:pStyle w:val="paragraph"/>
        <w:spacing w:before="30" w:after="30"/>
        <w:ind w:start="60" w:end="60"/>
        <w:rPr>
          <w:lang w:val="ru-RU"/>
        </w:rPr>
      </w:pPr>
      <w:r w:rsidR="009F3FC8">
        <w:rPr>
          <w:lang w:val="ru-RU"/>
        </w:rPr>
        <w:t xml:space="preserve">โดย</w:t>
      </w:r>
      <w:r w:rsidRPr="00C84680">
        <w:rPr>
          <w:lang w:val="ru-RU"/>
        </w:rPr>
        <w:t xml:space="preserve">ทั่วไป ความเรียบง่ายเป็นประโยชน์อย่างยิ่ง ให้รักษาของใช้ของคุณให้เรียบง่ายและทนทาน แม้แต่คนทั่วไปก็ให้ความเคารพต่อทุกสิ่งที่เรียบง่ายและถ่อมตัว และสิ่งเหล่านี้ล้วนเป็นประโยชน์อย่างยิ่งต่อพระภิกษุ สิ่งเหล่านี้ช่วยให้เราไม่ลืมความยากจน ความทุกข์ทรมาน และชีวิตในวัด เมื่อพระเจ้าจอร์จเสด็จเยือนวัดเกรทลาวราบนภูเขาอาทอส</w:t>
      </w:r>
      <w:r w:rsidR="00EE77B0">
        <w:rPr>
          <w:rStyle w:val="FootnoteReference"/>
          <w:lang w:val="ru-RU"/>
        </w:rPr>
        <w:footnoteReference w:id="125"/>
      </w:r>
      <w:r w:rsidRPr="00C84680">
        <w:rPr>
          <w:lang w:val="ru-RU"/>
        </w:rPr>
        <w:t xml:space="preserve"> พระผู้อาวุโสได้พบถาดเงินและจัดเครื่องดื่มให้ท่านบนถาดนั้น แต่พระเจ้าจอร์จ ทันทีที่เห็นถาดนั้น ก็ตรัสว่า: </w:t>
      </w:r>
      <w:r w:rsidRPr="00C84680">
        <w:rPr>
          <w:lang w:val="ru-RU"/>
        </w:rPr>
        <w:t xml:space="preserve">‘ข้าพเจ้าคาดหวังสิ่งต่างออกไปจากท่าน—ถาดไม้สักใบ </w:t>
      </w:r>
      <w:r w:rsidR="002F08DD">
        <w:rPr>
          <w:lang w:val="ru-RU"/>
        </w:rPr>
        <w:t xml:space="preserve">ข้าพเจ้าเบื่อถาดราคาแพงแบบนี้แล้ว’ </w:t>
      </w:r>
    </w:p>
    <w:p w:rsidRPr="00C84680" w:rsidR="005C3FC8" w:rsidRDefault="00BF6B1D" w14:paraId="14775EC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ท่านยังไม่ได้ลิ้มรสความหวานของความเรียบง่ายนี้ ความเรียบง่ายช่วยฟื้นฟูพลังของบุคคล ดูสิว่าท่านสามารถทำที่แขวนเสื้อที่ยอดเยี่ยมได้อย่างไรจากม้วนด้าย มันเป็นสิ่งที่มีประโยชน์มาก แต่คุณกลับต้องดิ้นรนเพื่อแขวนเสื้อคาสอคของคุณบนตะปูเล็กๆ ที่เปราะบางนั้น หากปูนเริ่มร่วงร่อน ทุกครั้งที่คุณถอดเสื้อคาสอคออกจากตะปู คุณก็ต้องสั่นให้ฝุ่นร่วงออกและทำความสะอาดมัน ทำไมไม่ตอกตะปูใหญ่ๆ สักสองสามตัวลงบนผนังล่ะ? มันจะสะดวกกว่าสำหรับคุณมาก </w:t>
      </w:r>
    </w:p>
    <w:p w:rsidRPr="00C84680" w:rsidR="005C3FC8" w:rsidRDefault="00BF6B1D" w14:paraId="427B94E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ผนังแบบนั้น — แต่ไม่มีตะปูแม้แต่ตัวเดียว! หรือไม่ก็คุณอาจไปติดตั้งราวแขวนเสื้อไม้ แต่แล้วคุณก็ต้องขัดมันและเป่าฝุ่นออก คุณควรทำให้เรื่องต่างๆ เรียบง่ายและประหยัดเวลา แต่กลับกำลังเสียเวลาไปอย่างเปล่าประโยชน์ คุณกำลังพยายามหาความสมบูรณ์แบบและทำให้ชีวิตตัวเองยากลำบาก จงมุ่งมั่นสู่ความสมบูรณ์แบบในชีวิตทางจิตวิญญาณ จงทุ่มเทศักยภาพทั้งหมดของคุณไม่ใช่เพื่อศิลปะภายนอก แต่เพื่อศิลปะในการบ่มเพาะจิตวิญญาณ จงอุทิศทั้งวันและคืนเพื่อขัดเกลาจิตวิญญาณให้สมบูรณ์แบบ เมื่อคุณนำความรักในความงามมาใช้กับงานบ่มเพาะจิตวิญญาณ คุณจะชื่นชมในความงามของสถานที่ศักดิ์สิทธิ์ทางจิตวิญญาณเล็กๆ ของคุณเอง </w:t>
      </w:r>
    </w:p>
    <w:p w:rsidRPr="00C84680" w:rsidR="005C3FC8" w:rsidRDefault="00BF6B1D" w14:paraId="1A0CBDA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มีคนบางคนกล่าวว่าของล้ำค่าที่สุดถูกเก็บรักษาไว้ในวัด และว่าวัฒนธรรมของโลกได้รับการรักษาไว้ได้ก็เพราะวัดเหล่านั้น </w:t>
      </w:r>
    </w:p>
    <w:p w:rsidRPr="00347B46" w:rsidR="005C3FC8" w:rsidRDefault="00BF6B1D" w14:paraId="75D5B2E5" w14:textId="446D6B12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บางทีพวกเขาอาจกำลังกล่าวถึงภาชนะล้ำค่า เครื่องประดับ และสิ่งของคล้ายกัน แต่คุณรู้หรือไม่ว่าเมื่อใดที่ของมีค่าส่วนใหญ่เหล่านี้เริ่มถูกเก็บรวมไว้ในวัด? หลังจากที่กรุงคอนสแตนติโนเปิลล่มสลาย</w:t>
      </w:r>
      <w:r w:rsidR="00C8231A">
        <w:rPr>
          <w:rStyle w:val="FootnoteReference"/>
          <w:lang w:val="ru-RU"/>
        </w:rPr>
        <w:footnoteReference w:id="126"/>
      </w:r>
      <w:r w:rsidRPr="00C84680">
        <w:rPr>
          <w:lang w:val="ru-RU"/>
        </w:rPr>
        <w:t xml:space="preserve"> ก่อนหน้านี้ ของมีค่าทั้งหมดนี้ถูกเก็บไว้ในพระราชวัง แต่ต่อมาจึงเริ่มถูกส่งมอบให้วัดเพื่อเก็บรักษา ตัวอย่างเช่น พระราชินีมารอ</w:t>
      </w:r>
      <w:r w:rsidR="002221DF">
        <w:rPr>
          <w:rStyle w:val="FootnoteReference"/>
          <w:lang w:val="ru-RU"/>
        </w:rPr>
        <w:footnoteReference w:id="127"/>
      </w:r>
      <w:r w:rsidRPr="00C84680">
        <w:rPr>
          <w:lang w:val="ru-RU"/>
        </w:rPr>
        <w:t xml:space="preserve"> ได้ค่อยๆ นำสมบัติต่างๆ จากสุลต่านมาบริจาคให้กับวัด หรือผู้คนบนเตียงมรณะที่ไม่ต้องการให้สมบัติของตนสูญหาย ก็จะบริจาคให้กับวัด ไม่ใช่ว่าวัดต้องการได้สมบัติเหล่านี้มา แต่เป็นเจ้าของเองที่ตระหนักว่าสิ่งของเหล่านี้จะปลอดภัยในวัด จึงนำมามอบให้ที่นั่น และคนรวยก็บริจาคสิ่งของต่าง ๆ ให้แก่สำนักสงฆ์บนภูเขาศักดิ์สิทธิ์ เพื่อให้มีอาหารเพียงพอสำหรับประชาชน </w:t>
      </w:r>
      <w:r w:rsidRPr="00C84680">
        <w:rPr>
          <w:lang w:val="ru-RU"/>
        </w:rPr>
        <w:t xml:space="preserve">เพราะในสมัยนั้นยังไม่มี</w:t>
      </w:r>
      <w:r w:rsidRPr="00C84680">
        <w:rPr>
          <w:lang w:val="ru-RU"/>
        </w:rPr>
        <w:t xml:space="preserve">บ้านพักผู้สูงอายุ ไม่มีบ้านเด็กกำพร้า </w:t>
      </w:r>
      <w:r w:rsidRPr="00C84680">
        <w:rPr>
          <w:lang w:val="ru-RU"/>
        </w:rPr>
        <w:t xml:space="preserve">ไม่มีโรงพยาบาลจิตเวช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หรือสถาบันการกุศลอื่น ๆ นอกจากนี้ ยังมีที่ดินจำนวนมากที่ถูกบริจาคให้สำนักสงฆ์ เพื่อให้พวกเขาสามารถช่วยเหลือประชาชนทั่วไปที่ตกอยู่ในความยากลำบากได้ กล่าวอีกนัยหนึ่ง ในช่วงปีที่ยากลำบากเหล่านั้น ผู้คนสามารถมองไปข้างหน้าได้: พวกเขาให้ความช่วยเหลือทางวัตถุแก่ผู้โชคร้าย เพื่อที่ต่อมาจะสามารถช่วยเหลือพวกเขาทางจิตวิญญาณได้ เมื่อผู้ยากจนมาที่วัด พวกเขาจะได้รับความช่วยเหลือทางการเงินเป็นพร และผู้ขัดสนก็สามารถจัดงานแต่งงานให้ลูกชายหรือลูกสาวของตนได้ กล่าวอีกนัยหนึ่ง วัดต่าง ๆ ได้สะสมความมั่งคั่งเพื่อช่วยเหลือผู้ยากไร้ และพวกเขาได้สร้างอาคารขนาดใหญ่ขึ้นด้วยวัตถุประสงค์เดียวกันนี้ คุณรู้หรือไม่ว่าวัดต่าง ๆ ได้ช่วยเหลือผู้คนจำนวนเท่าใดในช่วงการยึดครอง? จำนวนมากทีเดียว ในสมัยนั้น ผู้คนทั่วไปจำนวนมากถึงขั้นมีชื่อเล่นว่า ‘Caracalla’ เพราะหากบ้านของใครสักคนมีน้ำใจต้อนรับแขกอย่างอบอุ่น คนก็จะพูดว่าบ้านนั้นเหมือนวัด Caracalla เลย</w:t>
      </w:r>
      <w:r w:rsidR="002221DF">
        <w:rPr>
          <w:rStyle w:val="FootnoteReference"/>
          <w:lang w:val="ru-RU"/>
        </w:rPr>
        <w:footnoteReference w:id="128"/>
      </w:r>
      <w:r w:rsidRPr="00C84680">
        <w:rPr>
          <w:lang w:val="ru-RU"/>
        </w:rPr>
        <w:t xml:space="preserve"> และงานฉลองวันนักบุญอย่างสมเกียรติที่จัดขึ้นในวัด ก็เพื่อให้คนยากจนได้กินปลา สนุกสนาน และในขณะเดียวกันก็ได้รับความสนับสนุนทางจิตวิญญาณด้วย แล้วทำไมในปัจจุบันนี้จึงมีการจัดงานเฉลิมฉลองในวันฉลองนักบุญผู้อุปถัมภ์? ผู้คนที่ไม่ขาดแคลนอะไรก็มารวมตัวกันและกินปลา แล้วเพื่อวัตถุประสงค์อะไร?</w:t>
      </w:r>
    </w:p>
    <w:p w:rsidRPr="00347B46" w:rsidR="006D11AF" w:rsidP="006D11AF" w:rsidRDefault="006D11AF" w14:paraId="37213D9E" w14:textId="77777777">
      <w:pPr>
        <w:rPr>
          <w:lang w:val="ru-RU"/>
        </w:rPr>
      </w:pPr>
    </w:p>
    <w:p w:rsidRPr="00C84680" w:rsidR="005C3FC8" w:rsidP="006D11AF" w:rsidRDefault="00BF6B1D" w14:paraId="223CF09B" w14:textId="77777777">
      <w:pPr>
        <w:pStyle w:val="Heading4"/>
        <w:rPr>
          <w:lang w:val="ru-RU"/>
        </w:rPr>
      </w:pPr>
      <w:bookmarkStart w:name="_Toc196745407" w:id="216"/>
      <w:bookmarkStart w:name="_Toc196745564" w:id="217"/>
      <w:bookmarkStart w:name="_Toc225094918" w:id="218"/>
      <w:r w:rsidRPr="00C84680">
        <w:rPr>
          <w:lang w:val="ru-RU"/>
        </w:rPr>
        <w:t xml:space="preserve">ความฟุ่มเฟือยทางโลกทำให้พระสงฆ์เสื่อมทราม</w:t>
      </w:r>
      <w:bookmarkEnd w:id="216"/>
      <w:bookmarkEnd w:id="217"/>
      <w:bookmarkEnd w:id="218"/>
    </w:p>
    <w:p w:rsidRPr="00C84680" w:rsidR="005C3FC8" w:rsidRDefault="00BF6B1D" w14:paraId="16E7361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ท่านเห็นว่าสามารถตกแต่งโบสถ์ได้ถึงระดับใด? </w:t>
      </w:r>
    </w:p>
    <w:p w:rsidRPr="00C84680" w:rsidR="005C3FC8" w:rsidRDefault="00BF6B1D" w14:paraId="3F11CFC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ในยุคของเรา ยิ่งทุกสิ่งเรียบง่าย — แม้ในโบสถ์ — เรายิ่งได้รับประโยชน์มากขึ้น เพราะเราไม่ได้อยู่ในยุคไบแซนไทน์อีกต่อไป </w:t>
      </w:r>
    </w:p>
    <w:p w:rsidRPr="00C84680" w:rsidR="005C3FC8" w:rsidRDefault="00BF6B1D" w14:paraId="295D594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ลองดูไอโคโนสตาซิสเป็นตัวอย่าง — เราควรเลือกการตกแต่งแบบใดสำหรับมัน? </w:t>
      </w:r>
    </w:p>
    <w:p w:rsidRPr="00C84680" w:rsidR="005C3FC8" w:rsidRDefault="00BF6B1D" w14:paraId="7D365A38" w14:textId="166714D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แบบพระสงฆ์แน่นอน! จะมีอะไรอื่นได้อีก? ให้ทุกสิ่งเรียบง่ายและถ่อมตัวที่สุดเท่าที่จะเป็นไปได้ ท่านปาโคมีอุสผู้ทรงเกียรติ</w:t>
      </w:r>
      <w:r w:rsidR="00B075F0">
        <w:rPr>
          <w:rStyle w:val="FootnoteReference"/>
          <w:lang w:val="ru-RU"/>
        </w:rPr>
        <w:footnoteReference w:id="129"/>
      </w:r>
      <w:r w:rsidRPr="00C84680">
        <w:rPr>
          <w:lang w:val="ru-RU"/>
        </w:rPr>
        <w:t xml:space="preserve"> ได้ดัดเสาในโบสถ์เพื่อให้ผู้คนไม่ชื่นชมผลงานจากมือของท่าน คุณยังจำเรื่องนั้นได้ไหม? ในอารามของท่าน ท่านได้สร้างโบสถ์ด้วยเสาอิฐอย่างพิถีพิถัน เมื่อเห็นโบสถ์ออกมาสวยงามเพียงใด ท่านผู้เป็นพระก็รู้สึกยินดี แต่แล้วท่านก็คิดว่าการเพลิดเพลินกับผลงานฝีมืออันประณีตของตนเองนั้นไม่สอดคล้องกับพระประสงค์ของพระเจ้า ดังนั้นท่านจึงผูกเชือกรอบเสา และหลังจากสวดมนต์แล้ว ท่านก็สั่งให้พี่น้องในวัดมาพิงเสาและดึง — เพื่อให้เสาเหล่านั้นโค้งงอ </w:t>
      </w:r>
    </w:p>
    <w:p w:rsidRPr="00C84680" w:rsidR="005C3FC8" w:rsidRDefault="00BF6B1D" w14:paraId="2930125A" w14:textId="394BAF4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ในห้องพักของผมบนภูเขาอาทอส ทุกปีผมตัดแผ่นโลหะมาปะซ่อมหลังคาและหน้าต่าง ทั้งสองส่วนมีรอยรั่ว และลมพัดผ่านช่องว่างเหล่านั้น ดังนั้นผมจึงต้องปะซ่อมซ้ำแล้วซ้ำเล่า — ด้วยแผ่นโลหะ แผ่นไม้ และพลาสติกโพลีเอทิลีน คุณอาจถามผมว่า </w:t>
      </w:r>
      <w:r w:rsidRPr="00C84680">
        <w:rPr>
          <w:lang w:val="ru-RU"/>
        </w:rPr>
        <w:t xml:space="preserve">‘แล้วทำไมคุณไม่ติดตั้งหน้าต่างกระจกสองชั้น?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คุณคิดว่าผมไม่รู้เองหรือว่าสิ่งนี้เป็นไปได้? ผมเป็นช่างไม้อยู่แล้ว และถ้าผมต้องการ ผมสามารถทำหน้าต่างที่มีกรอบสามชั้นได้ด้วย แต่หากทำเช่นนั้น จิตวิญญาณแห่งชีวิตในวัดก็จะสูญหายไป ผนังห้องของผมอยู่ในสภาพทรุดโทรม ผมอาจขอให้ใครสักคนช่วยซ่อมแซมได้ แต่ผมก็พอใจกับสภาพปัจจุบันอยู่ดีแล้ว ผมจะกล้าใช้เงินจำนวนนั้นไปซ่อมผนังได้อย่างไร ในเมื่อยังมีคนอื่นที่ขาดแคลนอยู่มากมาย? มันก็ไม่ได้ประโยชน์อะไรกับผมเลย หากผมมีเงินเหลือ 500 ดราคมา ผมจะนำเงินนั้นไปซื้อไม้กางเขนและภาพไอคอน แล้วมอบให้ผู้ที่กำลังทุกข์ทรมาน เพื่อให้พวกเขาได้พบความปลอบประโลมจากสิ่งเหล่านั้น ผมรู้สึกสุขใจเมื่อได้ให้ และแม้ผมจะต้องการเงินนั้นเอง ผมก็จะไม่ใช้มันเพื่อตัวเอง </w:t>
      </w:r>
    </w:p>
    <w:p w:rsidRPr="00C84680" w:rsidR="005C3FC8" w:rsidRDefault="00BF6B1D" w14:paraId="343CD1D9" w14:textId="46646F0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เมื่อคนใดเริ่มใช้ชีวิตทางจิตวิญญาณแล้ว เขาจะไม่เคยรู้สึกพอใจเลย เช่นเดียวกัน คนใดที่เริ่มไล่ตามความงาม ก็จะไม่เคยรู้สึกพอใจเช่นกัน คุณรู้ไหมว่าเราควรใช้ชีวิตอย่างไรในตอนนี้? เราต้องวางความกังวลเกี่ยวกับอาคารที่สวยงามไว้ข้างหลัง ใช้ชีวิตด้วยสิ่งจำเป็นพื้นฐานเท่านั้น และอุทิศ</w:t>
      </w:r>
      <w:r w:rsidRPr="00C84680">
        <w:rPr>
          <w:lang w:val="ru-RU"/>
        </w:rPr>
        <w:t xml:space="preserve">ตัวเพื่อช่วยเหลือผู้ประสบเคราะห์กรรม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— ช่วยพวกเขาผ่านการสวดมนต์หากไม่มีสิ่งอื่นใดจะให้ และผ่านการบริจาคหากสามารถช่วยเหลือพวกเขาทางวัตถุได้ ดังนั้น จงหันมาสู่การสวดมนต์ และส่วนงานการ ก็ทำเพียงสิ่งที่จำเป็นอย่างยิ่งเท่านั้น ทุกสิ่งที่เราทำที่นี่ล้วนมีอายุสั้น และมันคุ้มค่าหรือไม่ที่จะอุทิศชีวิตทั้งชีวิตให้กับสิ่งเหล่านี้ทั้งหมด โดยรู้ดีว่าคนอื่น ๆ กำลังดิ้นรนเพื่อความอยู่รอดและกำลังตายด้วยความหิว? อาคารที่เรียบง่ายและทรัพย์สินที่ถ่อมตัวช่วยนำจิตใจของพระภิกษุไปยังถ้ำและที่พำนักอันเรียบง่าย</w:t>
      </w:r>
      <w:r w:rsidR="003569DB">
        <w:rPr>
          <w:rStyle w:val="FootnoteReference"/>
          <w:lang w:val="ru-RU"/>
        </w:rPr>
        <w:footnoteReference w:id="130"/>
      </w:r>
      <w:r w:rsidRPr="00C84680">
        <w:rPr>
          <w:lang w:val="ru-RU"/>
        </w:rPr>
        <w:t xml:space="preserve"> ของบรรพชนผู้ศักดิ์สิทธิ์ ซึ่งพระภิกษุได้รับประโยชน์ทางจิตวิญญาณจากที่นั่น ส่วนทุกสิ่งที่เกี่ยวข้องกับโลกนี้กลับทำให้พระภิกษุระลึกถึงโลก และทำให้จิตใจของพวกเขากลายเป็นโลกีย์ เมื่อเร็วๆ นี้</w:t>
      </w:r>
      <w:r w:rsidR="003569DB">
        <w:rPr>
          <w:rStyle w:val="FootnoteReference"/>
          <w:lang w:val="ru-RU"/>
        </w:rPr>
        <w:footnoteReference w:id="131"/>
      </w:r>
      <w:r w:rsidRPr="00C84680">
        <w:rPr>
          <w:lang w:val="ru-RU"/>
        </w:rPr>
        <w:t xml:space="preserve"> ที่นิทรีอา</w:t>
      </w:r>
      <w:r w:rsidR="003569DB">
        <w:rPr>
          <w:rStyle w:val="FootnoteReference"/>
          <w:lang w:val="ru-RU"/>
        </w:rPr>
        <w:footnoteReference w:id="132"/>
      </w:r>
      <w:r w:rsidRPr="00C84680">
        <w:rPr>
          <w:lang w:val="ru-RU"/>
        </w:rPr>
        <w:t xml:space="preserve"> ได้มีการขุดค้นและค้นพบห้องพักพระภิกษุยุคแรกสุด — ซึ่งมีลักษณะเป็นแบบนักพรตอย่างแท้จริง ต่อมา ได้พบห้องพักพระภิกษุจากยุคหลัง — ซึ่งลักษณะภายนอกเริ่มมีลักษณะโลกีย์มากขึ้นบ้าง สุดท้าย ก็พบที่พักอาศัยของพระสงฆ์ในยุคที่ใหม่ที่สุด ซึ่งคล้ายกับห้องรับแขกของชนชั้นร่ำรวยในสมัยนั้น — ผนังถูกประดับด้วยภาพวาดในกรอบต่าง ๆ ลวดลาย และอื่น ๆ อีกมากมาย สิ่งเหล่านี้ทั้งหมดได้นำความโกรธของพระเจ้ามาสู่พระสงฆ์ และที่พักอาศัยของพวกเขาก็ถูกผู้ร้ายปล้นสะดมและทำลายลง </w:t>
      </w:r>
    </w:p>
    <w:p w:rsidRPr="00C84680" w:rsidR="005C3FC8" w:rsidRDefault="00BF6B1D" w14:paraId="1C4B52CB" w14:textId="5CD248E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พระคริสต์ประสูติในรางหญ้า หากสิ่งทางโลกนำความสบายใจมาให้เรา พระคริสต์ ผู้ไม่ปฏิเสธใครเลย จะปฏิเสธเราได้อย่างง่ายดาย พระองค์จะตรัสว่า: </w:t>
      </w:r>
      <w:r w:rsidRPr="00C84680">
        <w:rPr>
          <w:lang w:val="ru-RU"/>
        </w:rPr>
        <w:t xml:space="preserve">‘เราไม่มีอะไรเลย พระวรสารกล่าวถึงสิ่งเหล่านี้ [สิ่งทางโลก] ไว้ที่ไหนบ้างหรือ? ท่านเคยเห็นสิ่งใดเช่นนี้กับเราหรือไม่? ท่านไม่ใช่คนทางโลก และไม่ใช่พระภิกษุด้วย เราควรทำอย่างไรกับท่าน และจะวางท่านไว้ที่ไหน..</w:t>
      </w:r>
      <w:r w:rsidR="002F08DD">
        <w:rPr>
          <w:lang w:val="ru-RU"/>
        </w:rPr>
        <w:t xml:space="preserve">” </w:t>
      </w:r>
    </w:p>
    <w:p w:rsidRPr="00C84680" w:rsidR="005C3FC8" w:rsidRDefault="00BF6B1D" w14:paraId="10B3EAE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สิ่งที่สวยงามและสมบูรณ์แบบนั้นเป็นของโลกีย์ สิ่งเหล่านั้นไม่ให้ความสบายทางจิตวิญญาณแก่ผู้คนเลย ท้ายที่สุดแล้ว กำแพงทุกแห่งจะพังทลายเป็นผงธุลี แต่จิตวิญญาณ… จิตวิญญาณเพียงหนึ่งเดียวมีค่ามากกว่าทั้งโลก และเรากำลังทำอะไรเพื่อจิตวิญญาณนั้น? มาเริ่มงานทางจิตวิญญาณของเราเถิด; มาแสดงความสนใจอย่างจริงใจกันเถิด พระคริสต์จะทรงถามเราว่าเราได้ช่วยเหลือผู้คนทางจิตวิญญาณอย่างไร และเราได้ทำงานทางจิตวิญญาณอะไรบ้าง พระองค์จะไม่ทรงถามเลยว่าเราได้สร้างกำแพงแบบใด เราจะถูกถามถึงความก้าวหน้าทางจิตวิญญาณของเรา </w:t>
      </w:r>
    </w:p>
    <w:p w:rsidRPr="00347B46" w:rsidR="005C3FC8" w:rsidRDefault="00BF6B1D" w14:paraId="61463E88" w14:textId="1145A4D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ผมอยากให้ท่านเข้าใจจุดที่ผมต้องการสื่อ: ผมไม่ได้บอกว่าเราไม่ควรมีส่วนร่วมในการก่อสร้างหรือกิจกรรมที่คล้ายกัน หรือว่าอาคารควรถูกสร้างขึ้นอย่างไม่ระมัดระวัง ไม่ใช่เลย แต่เรื่องทางจิตวิญญาณต้องมาก่อน และจากนั้น ภายใต้การนำทางของวิจารณญาณทางจิตวิญญาณ จึงค่อยทำสิ่งอื่นๆ ตามมา</w:t>
      </w:r>
    </w:p>
    <w:p w:rsidRPr="00347B46" w:rsidR="006D11AF" w:rsidP="006D11AF" w:rsidRDefault="006D11AF" w14:paraId="0D5D1664" w14:textId="77777777">
      <w:pPr>
        <w:rPr>
          <w:lang w:val="ru-RU"/>
        </w:rPr>
      </w:pPr>
    </w:p>
    <w:p w:rsidRPr="00C84680" w:rsidR="005C3FC8" w:rsidP="006D11AF" w:rsidRDefault="00BF6B1D" w14:paraId="5ED9D939" w14:textId="77777777">
      <w:pPr>
        <w:pStyle w:val="Heading4"/>
        <w:rPr>
          <w:lang w:val="ru-RU"/>
        </w:rPr>
      </w:pPr>
      <w:bookmarkStart w:name="_Toc196745408" w:id="219"/>
      <w:bookmarkStart w:name="_Toc196745565" w:id="220"/>
      <w:bookmarkStart w:name="_Toc225094919" w:id="221"/>
      <w:r w:rsidRPr="00C84680">
        <w:rPr>
          <w:lang w:val="ru-RU"/>
        </w:rPr>
        <w:t xml:space="preserve">ทำให้ชีวิตของคุณเรียบง่ายขึ้น</w:t>
      </w:r>
      <w:bookmarkEnd w:id="219"/>
      <w:bookmarkEnd w:id="220"/>
      <w:bookmarkEnd w:id="221"/>
    </w:p>
    <w:p w:rsidRPr="00C84680" w:rsidR="005C3FC8" w:rsidRDefault="009F3FC8" w14:paraId="666F362C" w14:textId="6C9D2E27">
      <w:pPr>
        <w:pStyle w:val="paragraph"/>
        <w:spacing w:before="30" w:after="30"/>
        <w:ind w:start="60" w:end="60"/>
        <w:rPr>
          <w:lang w:val="ru-RU"/>
        </w:rPr>
      </w:pPr>
      <w:r w:rsidRPr="00C84680" w:rsidR="00BF6B1D">
        <w:rPr>
          <w:lang w:val="ru-RU"/>
        </w:rPr>
        <w:t xml:space="preserve">“ผู้ที่ได้อาศัยอยู่ในวังและเพลิดเพลินกับสิ่งดีงามทุกอย่างในชีวิตนั้นช่างโชคดี</w:t>
      </w:r>
      <w:r w:rsidR="002F08DD">
        <w:rPr>
          <w:lang w:val="ru-RU"/>
        </w:rPr>
        <w:t xml:space="preserve">เพียงใด” </w:t>
      </w:r>
      <w:r w:rsidRPr="00C84680" w:rsidR="00BF6B1D">
        <w:rPr>
          <w:lang w:val="ru-RU"/>
        </w:rPr>
        <w:t xml:space="preserve">ผู้คนในโลกนี้กล่าว อย่างไรก็ตาม ผู้ที่ประสบความสำเร็จในการทำให้ชีวิตเรียบง่าย เพื่อหลุดพ้นจากความบีบรัดของ ‘ความก้าวหน้า’ ในโลกนี้ — จากความสะดวกสบายมากมายที่มาพร้อมกับความยากลำบากมากมาย — และเพื่อหลุดพ้นจากความทุกข์ทรมานทางจิตใจอันน่าสะพรึงกลัวของยุคสมัยนี้ — คือผู้ที่มีบุญ หากใครไม่ทำให้ชีวิตเรียบง่าย เขาจะต้องทนทุกข์ทรมาน แต่หากทำให้ชีวิตเรียบง่าย เขาจะหลุดพ้นจากความทุกข์ทางจิตใจนี้ได้ด้วย </w:t>
      </w:r>
    </w:p>
    <w:p w:rsidRPr="00C84680" w:rsidR="005C3FC8" w:rsidRDefault="00BF6B1D" w14:paraId="537E275A" w14:textId="2BFBBEFB">
      <w:pPr>
        <w:pStyle w:val="paragraph"/>
        <w:spacing w:before="30" w:after="30"/>
        <w:ind w:start="60" w:end="60"/>
        <w:rPr>
          <w:lang w:val="ru-RU"/>
        </w:rPr>
      </w:pPr>
      <w:r w:rsidR="009F3FC8">
        <w:rPr>
          <w:lang w:val="ru-RU"/>
        </w:rPr>
        <w:t xml:space="preserve">ครั้ง</w:t>
      </w:r>
      <w:r w:rsidRPr="00C84680">
        <w:rPr>
          <w:lang w:val="ru-RU"/>
        </w:rPr>
        <w:t xml:space="preserve">หนึ่ง บนภูเขาซีนาย ผู้มาเยือนชาวเยอรมันคนหนึ่งกล่าวกับเด็กชายเบดูอินที่ฉลาดมากว่า: </w:t>
      </w:r>
      <w:r w:rsidRPr="00C84680">
        <w:rPr>
          <w:lang w:val="ru-RU"/>
        </w:rPr>
        <w:t xml:space="preserve">‘คุณเป็นเด็ก</w:t>
      </w:r>
      <w:r w:rsidR="002F08DD">
        <w:rPr>
          <w:lang w:val="ru-RU"/>
        </w:rPr>
        <w:t xml:space="preserve">ที่ฉลาดและสามารถรับการศึกษาได้’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‘แล้วหลังจากนั้น?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เด็กชายถามเขา </w:t>
      </w:r>
      <w:r w:rsidR="002F08DD">
        <w:rPr>
          <w:lang w:val="ru-RU"/>
        </w:rPr>
        <w:t xml:space="preserve">‘แล้วคุณก็จะ</w:t>
      </w:r>
      <w:r w:rsidRPr="00C84680">
        <w:rPr>
          <w:lang w:val="ru-RU"/>
        </w:rPr>
        <w:t xml:space="preserve">กลายเป็นวิศวกร</w:t>
      </w:r>
      <w:r w:rsidR="002F08DD">
        <w:rPr>
          <w:lang w:val="ru-RU"/>
        </w:rPr>
        <w:t xml:space="preserve">.’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‘แล้วต่อจากนั้น?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‘แล้วคุณก็จะเปิดร้านซ่อมรถ</w:t>
      </w:r>
      <w:r w:rsidR="002F08DD">
        <w:rPr>
          <w:lang w:val="ru-RU"/>
        </w:rPr>
        <w:t xml:space="preserve">.’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‘แล้วต่อจากนั้น?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‘แล้วคุณก็จะขยายธุรกิจ</w:t>
      </w:r>
      <w:r w:rsidR="002F08DD">
        <w:rPr>
          <w:lang w:val="ru-RU"/>
        </w:rPr>
        <w:t xml:space="preserve">.’</w:t>
      </w:r>
      <w:r w:rsidRPr="00C84680">
        <w:rPr>
          <w:lang w:val="ru-RU"/>
        </w:rPr>
        <w:t xml:space="preserve"> — </w:t>
      </w:r>
      <w:r w:rsidRPr="00C84680">
        <w:rPr>
          <w:lang w:val="ru-RU"/>
        </w:rPr>
        <w:t xml:space="preserve">“แล้วหลังจากนั้นล่ะ?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“แล้วคุณก็จะจ้างช่างซ่อมรถคนอื่น — สร้างทีมงาน</w:t>
      </w:r>
      <w:r w:rsidR="002F08DD">
        <w:rPr>
          <w:lang w:val="ru-RU"/>
        </w:rPr>
        <w:t xml:space="preserve">ขนาดใหญ่ขึ้น”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“แล้วหลังจากนั้นล่ะ” เด็กชายถาม “ตอนแรกผมจะมีปัญหาหนึ่ง แล้วเพิ่มอีกปัญหาหนึ่งเข้าไป แล้วอีกปัญหาหนึ่งอีก?” “ไม่ใช่ดีกว่าไหมที่มันเป็นอย่างนี้ — มีหัวที่ปลอดโปร่ง?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ความปวดหัวส่วนใหญ่เกิดจากความคิดแบบนี้เอง:</w:t>
      </w:r>
      <w:r w:rsidR="009F3FC8">
        <w:rPr>
          <w:lang w:val="ru-RU"/>
        </w:rPr>
        <w:lastRenderedPageBreak/>
      </w:r>
      <w:r w:rsidR="009F3FC8">
        <w:rPr>
          <w:lang w:val="ru-RU"/>
        </w:rPr>
        <w:t xml:space="preserve"> </w:t>
      </w:r>
      <w:r w:rsidRPr="00C84680">
        <w:rPr>
          <w:lang w:val="ru-RU"/>
        </w:rPr>
        <w:t xml:space="preserve">‘เราจะทำสิ่งหนึ่ง </w:t>
      </w:r>
      <w:r w:rsidR="002F08DD">
        <w:rPr>
          <w:lang w:val="ru-RU"/>
        </w:rPr>
        <w:t xml:space="preserve">แล้วทำอีกสิ่งหนึ่ง’ </w:t>
      </w:r>
      <w:r w:rsidRPr="00C84680">
        <w:rPr>
          <w:lang w:val="ru-RU"/>
        </w:rPr>
        <w:t xml:space="preserve">แต่หากความคิดของใครสักคนเป็นทางจิตวิญญาณ เขาจะได้รับความสบายใจทางจิตวิญญาณ และจะไม่ถูกความปวดหัวรบกวน </w:t>
      </w:r>
    </w:p>
    <w:p w:rsidRPr="00C84680" w:rsidR="005C3FC8" w:rsidRDefault="00BF6B1D" w14:paraId="29B87AB8" w14:textId="1CF5E3A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ในปัจจุบัน เมื่อพูดคุยกับคนโลกีย์ ผมเองก็เน้นย้ำถึงความสำคัญของความเรียบง่าย เพราะสิ่งที่พวกเขาทำส่วนใหญ่ไม่จำเป็น และพวกเขาถูกความกังวลภายในกลืนกิน ผมพูดกับผู้คนเกี่ยวกับความไม่โอ้อวดและการถือศีลอด; ผมไม่เคยหยุดย้ำเตือนว่า: </w:t>
      </w:r>
      <w:r w:rsidRPr="00C84680">
        <w:rPr>
          <w:lang w:val="ru-RU"/>
        </w:rPr>
        <w:t xml:space="preserve">‘จงทำให้ชีวิตเรียบง่าย เพื่อที่ความวิตก</w:t>
      </w:r>
      <w:r w:rsidR="002F08DD">
        <w:rPr>
          <w:lang w:val="ru-RU"/>
        </w:rPr>
        <w:t xml:space="preserve">กังวลภายในจะหายไป’ </w:t>
      </w:r>
      <w:r w:rsidRPr="00C84680">
        <w:rPr>
          <w:lang w:val="ru-RU"/>
        </w:rPr>
        <w:t xml:space="preserve">และการหย่าร้างส่วนใหญ่ก็เริ่มต้นจากจุดนี้เอง ผู้คนมีงานมากมาย; มีสิ่งที่ต้องทำจนหัวหมุน ทั้งพ่อและแม่ต่างทำงาน ส่วนลูกๆ ก็ถูกทิ้งไว้โดยไม่มีผู้ดูแล ความเหนื่อยล้า ความเครียด — แม้แต่เรื่องเล็กน้อยที่สุดก็อาจนำไปสู่การทะเลาะวิวาทอย่างรุนแรง และการหย่าร้างก็เกิดขึ้นตามมาโดยอัตโนมัติ ผู้คนได้มาถึงจุดนั้นแล้ว อย่างไรก็ตาม หากพวกเขาทำให้ชีวิตเรียบง่ายขึ้น พวกเขาก็จะเต็มไปด้วยพลังและความสุข ใช่แล้ว ความวิตกกังวลทางจิตใจคือความพินาศอย่างแท้จริง </w:t>
      </w:r>
    </w:p>
    <w:p w:rsidRPr="00C84680" w:rsidR="005C3FC8" w:rsidRDefault="00BF6B1D" w14:paraId="2548A236" w14:textId="0106D6F0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ครั้งหนึ่ง ฉันได้มีโอกาสเข้าไปในบ้านที่หรูหราที่สุด ระหว่างการสนทนา เจ้าบ้านพูดกับฉันว่า: </w:t>
      </w:r>
      <w:r w:rsidRPr="00C84680">
        <w:rPr>
          <w:lang w:val="ru-RU"/>
        </w:rPr>
        <w:t xml:space="preserve">‘เราอาศัยอยู่ในสวรรค์อย่างแท้จริง แต่คนอื่นๆ</w:t>
      </w:r>
      <w:r w:rsidR="002F08DD">
        <w:rPr>
          <w:lang w:val="ru-RU"/>
        </w:rPr>
        <w:t xml:space="preserve"> กลับอยู่ในความยากจน’ </w:t>
      </w:r>
      <w:r w:rsidRPr="00C84680">
        <w:rPr>
          <w:lang w:val="ru-RU"/>
        </w:rPr>
        <w:t xml:space="preserve">‘คุณกำลังอาศัยอยู่ในนรก’ ฉันตอบ ‘ </w:t>
      </w:r>
      <w:r w:rsidRPr="00C84680">
        <w:rPr>
          <w:i/>
          <w:iCs/>
          <w:lang w:val="ru-RU"/>
        </w:rPr>
        <w:t xml:space="preserve">‘จริง ๆ </w:t>
      </w:r>
      <w:r w:rsidRPr="009F3FC8" w:rsidR="009F3FC8">
        <w:rPr>
          <w:lang w:val="ru-RU"/>
        </w:rPr>
        <w:t xml:space="preserve">คืนนี้เองวิญญาณของท่านจะถูกเรียกคืน’</w:t>
      </w:r>
      <w:r w:rsidR="009F3FC8">
        <w:rPr>
          <w:rStyle w:val="FootnoteReference"/>
          <w:lang w:val="ru-RU"/>
        </w:rPr>
        <w:footnoteReference w:id="133"/>
      </w:r>
      <w:r w:rsidRPr="00C84680">
        <w:rPr>
          <w:lang w:val="ru-RU"/>
        </w:rPr>
        <w:t xml:space="preserve"> — พระเจ้าตรัสกับคนรวยผู้โง่เขลา หากพระคริสต์จะถามผมว่า </w:t>
      </w:r>
      <w:r w:rsidRPr="00C84680">
        <w:rPr>
          <w:lang w:val="ru-RU"/>
        </w:rPr>
        <w:t xml:space="preserve">‘ข้าจะวางท่านไว้ที่ไหน — ในคุกใต้ดินหรือในบ้านเช่นนี้?</w:t>
      </w:r>
      <w:r w:rsidR="009F3FC8">
        <w:rPr>
          <w:lang w:val="ru-RU"/>
        </w:rPr>
        <w:t xml:space="preserve">’ </w:t>
      </w:r>
      <w:r w:rsidRPr="00C84680">
        <w:rPr>
          <w:lang w:val="ru-RU"/>
        </w:rPr>
        <w:t xml:space="preserve">— ผมจะตอบว่า </w:t>
      </w:r>
      <w:r w:rsidR="002F08DD">
        <w:rPr>
          <w:lang w:val="ru-RU"/>
        </w:rPr>
        <w:t xml:space="preserve">‘ในคุกใต้ดินที่มืดมิด’</w:t>
      </w:r>
      <w:r w:rsidRPr="00C84680">
        <w:rPr>
          <w:lang w:val="ru-RU"/>
        </w:rPr>
        <w:t xml:space="preserve"> เพราะคุกใต้ดินจะเป็นประโยชน์แก่ฉัน มันจะทำให้ฉันระลึกถึงพระคริสต์ ถึงผู้พลีชีพศักดิ์สิทธิ์ ถึงผู้ถือศีลที่ซ่อนตัวใน </w:t>
      </w:r>
      <w:r w:rsidR="009F3FC8">
        <w:rPr>
          <w:lang w:val="ru-RU"/>
        </w:rPr>
        <w:t xml:space="preserve">‘ความลึกของแผ่นดิน’</w:t>
      </w:r>
      <w:r w:rsidR="009F3FC8">
        <w:rPr>
          <w:rStyle w:val="FootnoteReference"/>
          <w:lang w:val="ru-RU"/>
        </w:rPr>
        <w:footnoteReference w:id="134"/>
      </w:r>
      <w:r w:rsidRPr="00C84680">
        <w:rPr>
          <w:lang w:val="ru-RU"/>
        </w:rPr>
        <w:t xml:space="preserve"> มันจะทำให้ฉันระลึกถึงชีวิตในอาราม คุกใต้ดินจะคล้ายกับห้องขังของฉันเอง และฉันจะยินดีในสิ่งนั้น แต่บ้านของคุณจะทำให้ผมนึกถึงอะไร และผมจะได้รับประโยชน์อะไรจากมัน? นั่นคือเหตุผลที่ห้องใต้ดินให้ความสบายใจผมมากกว่าไม่เพียงแต่ห้องรับแขกทางโลก แต่แม้กระทั่งห้องนักบวชที่ตกแต่งอย่างสวยงามด้วย มันดีกว่าพันเท่าที่จะอยู่ในคุกมากกว่าอยู่ใน</w:t>
      </w:r>
      <w:r w:rsidR="002F08DD">
        <w:rPr>
          <w:lang w:val="ru-RU"/>
        </w:rPr>
        <w:t xml:space="preserve">บ้านแบบนี้” </w:t>
      </w:r>
    </w:p>
    <w:p w:rsidRPr="00C84680" w:rsidR="005C3FC8" w:rsidRDefault="00BF6B1D" w14:paraId="6E83C263" w14:textId="2902C90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ในโอกาสอื่น ฉันกำลังพักอยู่กับเพื่อนของฉันในเอเธนส์ และเขาขอให้ฉันไปพบพ่อที่มีลูกหลายคน แต่เพียงจนถึงรุ่งเช้าเท่านั้น เพราะเขาไม่มีเวลาในช่วงเวลาอื่น ชายคนนั้นมาถึง — ด้วยความสุขใจและขอบคุณพระเจ้าไม่หยุดหย่อน เขาเต็มไปด้วยความถ่อมตัวและความเรียบง่าย และขอให้ผมอธิษฐานเผื่อครอบครัวของเขา พี่น้องคนนี้อายุสามสิบแปดปี และมีลูกเจ็ดคน ลูกๆ ของเขา ภรรยา และพ่อแม่ — รวมทั้งหมดสิบเอ็ดคน พวกเขาทั้งหมดเบียดเสียดกันอยู่ในห้องเดียว ด้วยความเรียบง่ายที่เป็นเอกลักษณ์ของเขา เขาอธิบายว่า: </w:t>
      </w:r>
      <w:r w:rsidRPr="00C84680">
        <w:rPr>
          <w:lang w:val="ru-RU"/>
        </w:rPr>
        <w:t xml:space="preserve">‘เราทุกคนสามารถยืนอยู่ในห้องนี้ได้ แต่เมื่อถึงเวลานอน ก็ไม่มีพื้นที่พอ — มันค่อนข้างอึดอัด “แต่ตอนนี้ ขอบคุณพระเจ้า เราได้สร้างห้องครัวแบบต่อเติมแล้ว และชีวิตก็สะดวกขึ้นเล็กน้อยครับ พ่อครับ อย่างน้อยเรายังมีหลังคาคลุมหัว — ในขณะที่คนอื่น ๆ ต้องใช้</w:t>
      </w:r>
      <w:r w:rsidR="002F08DD">
        <w:rPr>
          <w:lang w:val="ru-RU"/>
        </w:rPr>
        <w:t xml:space="preserve">ชีวิตอยู่กลางแจ้ง” </w:t>
      </w:r>
      <w:r w:rsidRPr="00C84680">
        <w:rPr>
          <w:lang w:val="ru-RU"/>
        </w:rPr>
        <w:t xml:space="preserve">เขาทำงานเป็นพนักงานรีดผ้าที่พีเรอุส (</w:t>
      </w:r>
      <w:r w:rsidR="009F3FC8">
        <w:rPr>
          <w:rStyle w:val="FootnoteReference"/>
          <w:lang w:val="ru-RU"/>
        </w:rPr>
        <w:footnoteReference w:id="135"/>
      </w:r>
      <w:r w:rsidRPr="00C84680">
        <w:rPr>
          <w:lang w:val="ru-RU"/>
        </w:rPr>
        <w:t xml:space="preserve"> ) ในเมืองพีเรอุส แต่พักอาศัยอยู่ที่เอเธนส์ และเพื่อไปทำงานให้ทันเวลา เขาต้องออกจากบ้านก่อนรุ่งสาง จากการยืนเป็นเวลานานและทำงานล่วงเวลา เขาจึงเป็นโรคเส้นเลือดขอด ซึ่งทำให้ขาของเขาไม่สบาย แต่ความรักอันยิ่งใหญ่ต่อครอบครัวทำให้ชายคนนี้ลืมความเจ็บปวดไป ยิ่งไปกว่านั้น เขายังมักตำหนิตัวเองอยู่เสมอว่าขาดความรัก ไม่ทำความดีที่สมกับคริสเตียน และเขาไม่อาจสรรเสริญภรรยาได้มากพอสำหรับความดีที่เธอทำ: เธอไม่เพียงดูแลลูกๆ แต่ยังดูแลพ่อและแม่สามีด้วย ดูแลเพื่อนบ้านผู้สูงอายุ จัดบ้านให้สะอาด และแม้กระทั่ง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ทำซุปให้พวกเขา!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ใบหน้าของชายผู้เป็นสามีและพ่อที่ดีคนนี้ส่องประกายด้วยพระคุณของพระเจ้า เขามีพระคริสต์อยู่ในตัวและเต็มเปี่ยมไปด้วยความสุข และห้องเล็กๆ ที่พวกเขาอาศัยอยู่ก็เต็มไปด้วยความสุขจากสวรรค์เช่นกัน ผู้ที่ไม่มีพระคริสต์อยู่ในใจจะเต็มไปด้วยความวุ่นวายภายใน พวกเขาจะไม่สามารถอยู่ร่วมกันได้แม้ในสิบเอ็ดห้อง แม้จะเป็นคู่สามีภรรยา แต่ที่นี่ จิตวิญญาณสิบเอ็ดดวงที่มีพระคริสต์อยู่ภายใน กลับอยู่ร่วมกันได้อย่างลงตัวในห้องเพียงห้องเดียว </w:t>
      </w:r>
    </w:p>
    <w:p w:rsidRPr="00C84680" w:rsidR="005C3FC8" w:rsidRDefault="00BF6B1D" w14:paraId="4FC548D3" w14:textId="415F332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ไม่ว่าผู้คนจะมีพื้นที่มากเพียงใด — แม้แต่ผู้ที่มีจิตวิญญาณสูง — พวกเขาก็จะยังคงขาดพื้นที่อยู่ดี เพราะภายในตัวพวกเขาไม่มีที่พอสำหรับพระคริสต์; เพราะพระองค์ไม่สามารถอยู่ภายในตัวพวกเขาได้อย่างครบถ้วน หากผู้หญิงที่อาศัยอยู่ในฟาราสได้เห็นความหรูหราที่มีอยู่ในปัจจุบัน แม้แต่ในวัดหลายแห่ง พวกเธอคงจะร้องขึ้นว่า: </w:t>
      </w:r>
      <w:r w:rsidRPr="00C84680">
        <w:rPr>
          <w:lang w:val="ru-RU"/>
        </w:rPr>
        <w:t xml:space="preserve">‘พระเจ้าจะส่งไฟลงจากสวรรค์มาเผาเรา! พระเจ้าได้ทิ้งเราแล้ว!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ผู้หญิงในฟาราสทำงานเสร็จสิ้นในเวลาอันสั้น ตั้งแต่เช้ามืด พวกเธอจะปล่อยแพะออกไปก่อน แล้วจัดบ้านให้เรียบร้อย จากนั้นไปโบสถ์หรือรวมตัวกันในถ้ำแห่งใดแห่งหนึ่ง และผู้ที่อ่านหนังสือได้บ้างจะอ่านชีวประวัติของนักบุญประจำวัน แล้วพวกเธอจะเริ่มก้มศีรษะสวดภาวนาถวายแด่พระนามพระเยซู แต่ นอกจากนั้น พวกเธอยังทำงานจนเหนื่อยล้าด้วย ผู้หญิงต้องสามารถเย็บผ้าทุกชนิดสำหรับทั้งครอบครัว และพวกเธอเย็บด้วยมือ เครื่องเย็บผ้าแบบใช้มือนั้นหายากแม้ในเมือง ยิ่งในหมู่บ้านแล้วยิ่งหายากไปอีก หากมีเครื่องเย็บผ้าหนึ่งเครื่องสำหรับทั้งหมู่บ้านฟาราซี ก็ถือว่าโชคดีแล้ว พวกเธอยังเย็บเสื้อผ้าสำหรับผู้ชายด้วย — ที่สวมใส่สบายมาก — และถักถุงเท้าด้วย พวกเขาทำทุกสิ่งด้วยรสนิยมและความรัก แต่ยังมีเวลาเหลือเฟือ เพราะชีวิตของพวกเขานั้นเรียบง่าย ชาวฟาราซีไม่กังวลกับเรื่องเล็กน้อย พวกเขาได้สัมผัสความสุขแบบนักบวช และหากคุณสังเกตเห็นผ้าห่มวางเอียงบนเตียงแล้วบอกพวกเขาว่า </w:t>
      </w:r>
      <w:r w:rsidRPr="00C84680">
        <w:rPr>
          <w:lang w:val="ru-RU"/>
        </w:rPr>
        <w:t xml:space="preserve">‘จัดผ้าห่ม</w:t>
      </w:r>
      <w:r w:rsidR="002F08DD">
        <w:rPr>
          <w:lang w:val="ru-RU"/>
        </w:rPr>
        <w:t xml:space="preserve">ให้ตรง’ </w:t>
      </w:r>
      <w:r w:rsidRPr="00C84680">
        <w:rPr>
          <w:lang w:val="ru-RU"/>
        </w:rPr>
        <w:t xml:space="preserve">คุณจะได้ยินคำตอบว่า </w:t>
      </w:r>
      <w:r w:rsidRPr="00C84680">
        <w:rPr>
          <w:lang w:val="ru-RU"/>
        </w:rPr>
        <w:t xml:space="preserve">‘เรื่องนั้นทำให้คุณไม่สามารถสวดมนต์ได้หรือ?</w:t>
      </w:r>
      <w:r w:rsidR="002F08DD">
        <w:rPr>
          <w:lang w:val="ru-RU"/>
        </w:rPr>
        <w:t xml:space="preserve">’ </w:t>
      </w:r>
    </w:p>
    <w:p w:rsidRPr="00C84680" w:rsidR="005C3FC8" w:rsidRDefault="00BF6B1D" w14:paraId="5E87A00A" w14:textId="071F822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วันนี้ ผู้คนไม่คุ้นเคยกับความสุขแบบนักบวชนี้แล้ว ผู้คนเชื่อว่าพวกเขาไม่ควรต้องทนทุกข์หรือเผชิญความยากลำบาก แต่หากผู้คนคิดเหมือนนักบวชมากขึ้นสักหน่อย หากพวกเขาใช้ชีวิตอย่างเรียบง่ายขึ้น พวกเขาก็จะพบความสงบสุข ตอนนี้พวกเขากำลังทุกข์ทรมาน จิตใจเต็มไปด้วยความกังวลและความสิ้นหวัง: </w:t>
      </w:r>
      <w:r w:rsidRPr="00C84680">
        <w:rPr>
          <w:lang w:val="ru-RU"/>
        </w:rPr>
        <w:t xml:space="preserve">‘คนนั้นสร้างอาคารสูงได้สองตึก!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หรือ </w:t>
      </w:r>
      <w:r w:rsidRPr="00C84680">
        <w:rPr>
          <w:lang w:val="ru-RU"/>
        </w:rPr>
        <w:t xml:space="preserve">‘คนนั้นเรียนภาษาต่างประเทศได้ห้าภาษา!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หรือเรื่องคล้ายๆ กัน </w:t>
      </w:r>
      <w:r w:rsidRPr="00C84680">
        <w:rPr>
          <w:lang w:val="ru-RU"/>
        </w:rPr>
        <w:t xml:space="preserve">‘ส่วนฉัน’ พวกเขาพูด ‘ยังไม่มีห้องพักเป็นของตัวเองเลย และไม่รู้ภาษาต่างประเทศสักภาษา!’ “จบแล้ว ฉันจบแล้ว!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หรือคนที่เจ้าของรถเริ่มทรมานตัวเองว่า: </w:t>
      </w:r>
      <w:r w:rsidRPr="00C84680">
        <w:rPr>
          <w:lang w:val="ru-RU"/>
        </w:rPr>
        <w:t xml:space="preserve">“รถของคนอื่นดีกว่าของฉัน </w:t>
      </w:r>
      <w:r w:rsidR="002F08DD">
        <w:rPr>
          <w:lang w:val="ru-RU"/>
        </w:rPr>
        <w:t xml:space="preserve">ฉันต้องซื้อรถที่เหมือนมัน” </w:t>
      </w:r>
      <w:r w:rsidRPr="00C84680">
        <w:rPr>
          <w:lang w:val="ru-RU"/>
        </w:rPr>
        <w:t xml:space="preserve">พวกเขาซื้อรถใหม่มา แต่แม้เช่นนั้นก็ไม่ทำให้พวกเขามีความสุข — เพราะท้ายที่สุดแล้ว คนอื่นก็มีรถที่ดีกว่าอีก เขาซื้อเครื่องบินที่เหมือนของตัวเองมา แต่กลับพบว่าคนอื่นมีเครื่องบินส่วนตัว และเขาก็เริ่มกังวลอีกครั้ง ไม่มีที่สิ้นสุดเลย ในขณะเดียวกัน คนอีกคนหนึ่งที่ไม่มีรถเช่นกัน ก็สรรเสริญพระเจ้าและรู้สึกยินดี </w:t>
      </w:r>
      <w:r w:rsidRPr="00C84680">
        <w:rPr>
          <w:lang w:val="ru-RU"/>
        </w:rPr>
        <w:t xml:space="preserve">“สรรเสริญพระเจ้า!” เขากล่าว “แล้วไงล่ะถ้าผมไม่มีรถ? ท้ายที่สุด ผมยังมีขาที่แข็งแรงและสามารถเดินได้ “และยังมีคนอีกกี่คนที่ขาถูกตัดทิ้ง ไม่สามารถดูแลตัวเองได้ ไม่สามารถเดินได้ ต้องพึ่งพาการดูแลจากผู้อื่น!… แต่ฉันยังมีขาของตัวเอง!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ส่วนชายคนหนึ่งที่ขาพิการก็กล่าวว่า: </w:t>
      </w:r>
      <w:r w:rsidRPr="00C84680">
        <w:rPr>
          <w:lang w:val="ru-RU"/>
        </w:rPr>
        <w:t xml:space="preserve">‘แล้วคนอื่นๆ ที่สูญเสียขาทั้งสองข้างไปล่ะ?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และเขาก็รู้สึกยินดีเช่นกัน </w:t>
      </w:r>
    </w:p>
    <w:p w:rsidRPr="00C84680" w:rsidR="005C3FC8" w:rsidRDefault="00BF6B1D" w14:paraId="14139439" w14:textId="361EABF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ความไม่รู้คุณและความไม่รู้จักพอเป็นความชั่วร้ายอย่างยิ่ง ผู้ที่ถูกสิ่งของทางวัตถุผูกมัดไว้ ย่อมถูกความกังวลและความวุ่นวายภายในผูกมัดอยู่เสมอ เพราะเขาจะสั่นเทาด้วยความกลัวว่าความมั่งคั่งของตนอาจถูกพรากไป หรือกลัวว่าชีวิตตนเองจะถึงคราวอันตราย ครั้งหนึ่ง มีชายผู้มั่งคั่งจากเอเธนส์มาหาข้าพเจ้าและกล่าวว่า: </w:t>
      </w:r>
      <w:r w:rsidRPr="00C84680">
        <w:rPr>
          <w:lang w:val="ru-RU"/>
        </w:rPr>
        <w:t xml:space="preserve">‘พ่อครับ ผมสูญเสียการติดต่อกับลูกๆ ของผมแล้ว ผมสูญเสียลูกๆ </w:t>
      </w:r>
      <w:r w:rsidR="002F08DD">
        <w:rPr>
          <w:lang w:val="ru-RU"/>
        </w:rPr>
        <w:t xml:space="preserve">ของผมไปแล้ว’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‘ท่านมีลูกกี่คน?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ข้าพเจ้าถาม </w:t>
      </w:r>
      <w:r w:rsidRPr="00C84680">
        <w:rPr>
          <w:lang w:val="ru-RU"/>
        </w:rPr>
        <w:t xml:space="preserve">‘สองคน’ เขาตอบ ‘ผมเลี้ยงดูพวกเขาด้วยสิ่งที่ดีที่สุดทุกอย่าง พวกเขามีทุกสิ่งที่ต้องการ </w:t>
      </w:r>
      <w:r w:rsidR="002F08DD">
        <w:rPr>
          <w:lang w:val="ru-RU"/>
        </w:rPr>
        <w:t xml:space="preserve">ผมยังซื้อรถให้แต่ละคนด้วย’ </w:t>
      </w:r>
      <w:r w:rsidRPr="00C84680">
        <w:rPr>
          <w:lang w:val="ru-RU"/>
        </w:rPr>
        <w:t xml:space="preserve">จากการสนทนาของเรา จึงชัดเจนว่า เขามีรถของตัวเอง ภรรยาของเขามีรถของเธอ และลูกแต่ละคนก็มีรถของตัวเอง </w:t>
      </w:r>
      <w:r w:rsidRPr="00C84680">
        <w:rPr>
          <w:lang w:val="ru-RU"/>
        </w:rPr>
        <w:t xml:space="preserve">‘คุณเป็นชายที่แปลก’ ผมกล่าวกับเขา ‘แทนที่จะแก้ปัญหา คุณกลับทำให้มันแย่ลง’ ตอนนี้คุณต้องใช้โรงจอดรถขนาดใหญ่เพื่อเก็บรถทั้งหมดนั้น และต้องจ่ายค่าซ่อมแซมเพิ่มขึ้นสี่เท่า ยังไม่รวมถึงความจริงว่า คุณ ภรรยา และลูกๆ ของคุณล้วนมีความเสี่ยงที่จะเกิดอุบัติเหตุได้ทุกเมื่อ แต่หากคุณทำให้ชีวิตเรียบง่ายขึ้น ครอบครัวของคุณจะมีความผูกพันแน่นแฟ้น คุณทุกคนจะเข้าใจกัน และคุณก็จะไม่มีปัญหาเหล่านี้เลย ความผิดในสิ่งที่กำลังเกิดขึ้นกับคุณไม่ได้อยู่ที่ลูกๆ ของคุณ แต่อยู่ที่คุณเอง เป็นความผิดของคุณที่ไม่ได้เลี้ยงดู</w:t>
      </w:r>
      <w:r w:rsidR="002F08DD">
        <w:rPr>
          <w:lang w:val="ru-RU"/>
        </w:rPr>
        <w:t xml:space="preserve">พวกเขาให้แตกต่างออกไป”</w:t>
      </w:r>
      <w:r w:rsidRPr="00C84680">
        <w:rPr>
          <w:lang w:val="ru-RU"/>
        </w:rPr>
        <w:t xml:space="preserve"> ครอบครัวหนึ่ง – รถสี่คัน โรงรถ ช่างซ่อมรถส่วนตัว และทุกอย่างที่เหลือ! แน่นอนว่าคนหนึ่งไม่สามารถไปก่อนสักหน่อย และอีกคนไปหลังสักหน่อยได้หรือ? ความสะดวกสบายทั้งหมดนี้กลับก่อให้เกิดปัญหา </w:t>
      </w:r>
    </w:p>
    <w:p w:rsidRPr="00C84680" w:rsidR="005C3FC8" w:rsidRDefault="00BF6B1D" w14:paraId="4E2A1A76" w14:textId="1FD05C4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ในอีกโอกาสหนึ่ง หัวหน้าครอบครัวอีกคนหนึ่ง — ครั้งนี้เป็นครอบครัวที่มีสมาชิกห้าคน — มาพบผมที่กระท่อมและกล่าวว่า: </w:t>
      </w:r>
      <w:r w:rsidRPr="00C84680">
        <w:rPr>
          <w:lang w:val="ru-RU"/>
        </w:rPr>
        <w:t xml:space="preserve">“พ่อครับ เรามีรถหนึ่งคัน แต่ผมกำลังคิดจะซื้อเพิ่มอีกสองคัน เพื่อให้ชีวิตเรา</w:t>
      </w:r>
      <w:r w:rsidR="002F08DD">
        <w:rPr>
          <w:lang w:val="ru-RU"/>
        </w:rPr>
        <w:t xml:space="preserve">สะดวกขึ้น” </w:t>
      </w:r>
      <w:r w:rsidRPr="00C84680">
        <w:rPr>
          <w:lang w:val="ru-RU"/>
        </w:rPr>
        <w:t xml:space="preserve">“คุณได้คิดถึงแล้วหรือยังว่าชีวิตคุณจะยากลำบากขึ้นอีกเท่าไร?” ผมถามเขา ‘คุณจอดรถหนึ่งคันในถนนข้างๆ ได้ แต่จะจอดสามคันที่ไหน? คุณจะต้องการโรงจอดรถและพื้นที่เก็บน้ำมัน แทนที่จะมีความเสี่ยงหนึ่งครั้ง คุณจะต้องเผชิญกับความเสี่ยงสามครั้ง “คุณควรใช้รถเพียงคันเดียวและลดค่าใช้จ่ายลงจะดีกว่า ด้วยวิธีนี้ คุณจะมีเวลาดูแลลูกๆ และใจจะสงบ </w:t>
      </w:r>
      <w:r w:rsidR="002F08DD">
        <w:rPr>
          <w:lang w:val="ru-RU"/>
        </w:rPr>
        <w:t xml:space="preserve">ความเรียบง่ายคือกุญแจสำคัญ”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“ใช่ครับ” เขาตอบ </w:t>
      </w:r>
      <w:r w:rsidR="002F08DD">
        <w:rPr>
          <w:lang w:val="ru-RU"/>
        </w:rPr>
        <w:t xml:space="preserve">“แต่ผมยังไม่เคยคิดถึงเรื่องนั้นเลย” </w:t>
      </w:r>
    </w:p>
    <w:p w:rsidRPr="00C84680" w:rsidR="005C3FC8" w:rsidRDefault="00BF6B1D" w14:paraId="4045ECD8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มีชายคนหนึ่งเล่าให้เราฟังว่าเขาไม่สามารถปิดระบบเตือนขโมยในรถได้ถึงสองครั้ง ครั้งหนึ่งเพราะมีแมลงวันบินเข้าไปในรถ และอีกครั้งเพราะเขาเองที่ละเมิดคำแนะนำในการใช้ระบบเตือนขโมยเมื่อขึ้นรถของตัวเอง </w:t>
      </w:r>
    </w:p>
    <w:p w:rsidRPr="00C84680" w:rsidR="005C3FC8" w:rsidRDefault="00BF6B1D" w14:paraId="559BFB5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คนเหล่านี้ใช้ชีวิตอย่างทุกข์ทรมาน เพราะพวกเขาไม่ทำให้ชีวิตตัวเองเรียบง่ายขึ้น ความสะดวกสบายส่วนใหญ่มาพร้อมกับความไม่สะดวก ผู้คนในโลกนี้ถูกสิ่งต่าง ๆ มากมายทำให้หายใจไม่ออก พวกเขาทำให้ชีวิตตัวเองเต็มไปด้วยความสะดวกสบายมากมายจนกลายเป็นความยากลำบาก หากคุณไม่ทำให้ชีวิตตัวเองเรียบง่ายขึ้น แม้แต่ความสะดวกสบายเพียงอย่างเดียวก็อาจก่อให้เกิดปัญหามากมายได้ </w:t>
      </w:r>
    </w:p>
    <w:p w:rsidRPr="00C84680" w:rsidR="005C3FC8" w:rsidRDefault="00BF6B1D" w14:paraId="5C068037" w14:textId="5352556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เมื่อยังเป็นเด็ก เรามักตัดขอบของม้วนด้ายออก ใส่ไม้แท่งเข้าไปตรงกลาง และสร้างเกมอันน่าทึ่งที่นำความสุขที่แท้จริงมาให้เรา เด็กเล็กมีความสุขกับรถของเล่นมากกว่าที่พ่อของพวกเขามีความ</w:t>
      </w:r>
      <w:r w:rsidRPr="00C84680">
        <w:rPr>
          <w:lang w:val="ru-RU"/>
        </w:rPr>
        <w:t xml:space="preserve">สุขกับ </w:t>
      </w:r>
      <w:r w:rsidR="002F08DD">
        <w:rPr>
          <w:lang w:val="ru-RU"/>
        </w:rPr>
        <w:t xml:space="preserve">‘เมอร์เซเดส’</w:t>
      </w:r>
      <w:r w:rsidRPr="00C84680">
        <w:rPr>
          <w:lang w:val="ru-RU"/>
        </w:rPr>
        <w:t xml:space="preserve"> ใหม่เอี่ยม </w:t>
      </w:r>
      <w:r w:rsidRPr="00C84680">
        <w:rPr>
          <w:lang w:val="ru-RU"/>
        </w:rPr>
        <w:t xml:space="preserve">ลองถามเด็กหญิงตัวน้อยว่า: </w:t>
      </w:r>
      <w:r w:rsidRPr="00C84680">
        <w:rPr>
          <w:lang w:val="ru-RU"/>
        </w:rPr>
        <w:t xml:space="preserve">‘เธออยากได้ของขวัญอะไร — ตุ๊กตาหรือบ้านหลายชั้นขนาดใหญ่?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คุณจะเห็นว่าเธอจะตอบว่า: </w:t>
      </w:r>
      <w:r w:rsidR="002F08DD">
        <w:rPr>
          <w:lang w:val="ru-RU"/>
        </w:rPr>
        <w:t xml:space="preserve">‘ตุ๊กตา’ </w:t>
      </w:r>
      <w:r w:rsidRPr="00C84680">
        <w:rPr>
          <w:lang w:val="ru-RU"/>
        </w:rPr>
        <w:t xml:space="preserve">แม้แต่เด็กเล็กก็ในที่สุดจะตระหนักถึงความว่างเปล่าของโลกนี้ </w:t>
      </w:r>
    </w:p>
    <w:p w:rsidRPr="00C84680" w:rsidR="005C3FC8" w:rsidRDefault="00BF6B1D" w14:paraId="007193A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สิ่งใดช่วยได้มากที่สุดในการเข้าใจความสุขที่ความเรียบง่ายและความไม่โอ้อวดนำมา? </w:t>
      </w:r>
    </w:p>
    <w:p w:rsidRPr="00C84680" w:rsidR="005C3FC8" w:rsidRDefault="00BF6B1D" w14:paraId="20392C35" w14:textId="7CBBC1F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ความเข้าใจถึงความหมายที่ลึกซึ้งที่สุดของชีวิต </w:t>
      </w:r>
      <w:r w:rsidRPr="00C84680">
        <w:rPr>
          <w:i/>
          <w:iCs/>
          <w:lang w:val="ru-RU"/>
        </w:rPr>
        <w:t xml:space="preserve">“จงแสวงหาอาณาจักรของพระเจ้าก่อน</w:t>
      </w:r>
      <w:r w:rsidR="002F08DD">
        <w:rPr>
          <w:i/>
          <w:iCs/>
          <w:lang w:val="ru-RU"/>
        </w:rPr>
        <w:t xml:space="preserve">...”</w:t>
      </w:r>
      <w:r w:rsidR="00CE4556">
        <w:rPr>
          <w:rStyle w:val="FootnoteReference"/>
          <w:i/>
          <w:iCs/>
          <w:lang w:val="ru-RU"/>
        </w:rPr>
        <w:footnoteReference w:id="136"/>
      </w:r>
      <w:r w:rsidRPr="00C84680">
        <w:rPr>
          <w:lang w:val="ru-RU"/>
        </w:rPr>
        <w:t xml:space="preserve"> ความเรียบง่ายและท่าทีที่ถูกต้องต่อทุกสิ่งทุกอย่างเริ่มต้นจากจุดนี้ </w:t>
      </w:r>
    </w:p>
    <w:p w:rsidRPr="00C84680" w:rsidR="005C3FC8" w:rsidP="00CE4556" w:rsidRDefault="005C3FC8" w14:paraId="4C61A0E1" w14:textId="77777777">
      <w:pPr>
        <w:rPr>
          <w:lang w:val="ru-RU"/>
        </w:rPr>
      </w:pPr>
    </w:p>
    <w:p w:rsidRPr="00C84680" w:rsidR="005C3FC8" w:rsidP="00CE4556" w:rsidRDefault="005C3FC8" w14:paraId="5865C2D9" w14:textId="1D0DE617">
      <w:pPr>
        <w:rPr>
          <w:lang w:val="ru-RU"/>
        </w:rPr>
      </w:pPr>
    </w:p>
    <w:p w:rsidRPr="00347B46" w:rsidR="005C3FC8" w:rsidP="006D11AF" w:rsidRDefault="006D11AF" w14:paraId="52F0DE97" w14:textId="50AFE7BB">
      <w:pPr>
        <w:pStyle w:val="Heading3"/>
        <w:rPr>
          <w:lang w:val="ru-RU"/>
        </w:rPr>
      </w:pPr>
      <w:bookmarkStart w:name="_Toc196745409" w:id="222"/>
      <w:bookmarkStart w:name="_Toc196745566" w:id="223"/>
      <w:bookmarkStart w:name="_Toc225094920" w:id="224"/>
      <w:r w:rsidRPr="00C84680">
        <w:rPr>
          <w:lang w:val="ru-RU"/>
        </w:rPr>
        <w:t xml:space="preserve">บทที่</w:t>
      </w:r>
      <w:r w:rsidRPr="00347B46">
        <w:rPr>
          <w:lang w:val="ru-RU"/>
        </w:rPr>
        <w:t xml:space="preserve"> 4</w:t>
      </w:r>
      <w:r w:rsidRPr="00C84680" w:rsidR="00BF6B1D">
        <w:rPr>
          <w:lang w:val="ru-RU"/>
        </w:rPr>
        <w:t xml:space="preserve">.</w:t>
      </w:r>
      <w:r w:rsidRPr="006D11AF">
        <w:rPr>
          <w:lang w:val="ru-RU"/>
        </w:rPr>
        <w:t xml:space="preserve"> </w:t>
      </w:r>
      <w:r w:rsidRPr="00347B46">
        <w:rPr>
          <w:lang w:val="ru-RU"/>
        </w:rPr>
        <w:br/>
      </w:r>
      <w:r w:rsidRPr="00C84680" w:rsidR="00BF6B1D">
        <w:rPr>
          <w:lang w:val="ru-RU"/>
        </w:rPr>
        <w:t xml:space="preserve">เกี่ยวกับเสียงรบกวนจากภายนอกและความเงียบสงบภายใน</w:t>
      </w:r>
      <w:bookmarkEnd w:id="222"/>
      <w:bookmarkEnd w:id="223"/>
      <w:bookmarkEnd w:id="224"/>
    </w:p>
    <w:p w:rsidRPr="00347B46" w:rsidR="006D11AF" w:rsidP="006D11AF" w:rsidRDefault="006D11AF" w14:paraId="19EA696F" w14:textId="77777777">
      <w:pPr>
        <w:rPr>
          <w:lang w:val="ru-RU"/>
        </w:rPr>
      </w:pPr>
    </w:p>
    <w:p w:rsidRPr="00C84680" w:rsidR="005C3FC8" w:rsidP="006D11AF" w:rsidRDefault="00BF6B1D" w14:paraId="7D9825F0" w14:textId="77777777">
      <w:pPr>
        <w:pStyle w:val="Heading4"/>
        <w:rPr>
          <w:lang w:val="ru-RU"/>
        </w:rPr>
      </w:pPr>
      <w:bookmarkStart w:name="_Toc196745410" w:id="225"/>
      <w:bookmarkStart w:name="_Toc196745567" w:id="226"/>
      <w:bookmarkStart w:name="_Toc225094921" w:id="227"/>
      <w:r w:rsidRPr="00C84680">
        <w:rPr>
          <w:lang w:val="ru-RU"/>
        </w:rPr>
        <w:t xml:space="preserve">มนุษย์ได้รบกวนความสงบของธรรมชาติ</w:t>
      </w:r>
      <w:bookmarkEnd w:id="225"/>
      <w:bookmarkEnd w:id="226"/>
      <w:bookmarkEnd w:id="227"/>
    </w:p>
    <w:p w:rsidRPr="00C84680" w:rsidR="005C3FC8" w:rsidRDefault="00BF6B1D" w14:paraId="50F45548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อุปกรณ์ทางเทคนิคส่วนใหญ่ที่ผู้คนใช้ในปัจจุบันเพื่อความสะดวกสบายของตนเองล้วนก่อให้เกิดเสียงรบกวน น่าเสียดายที่ด้วยเสียงรบกวนเหล่านี้ ผู้คนได้ทำให้ธรรมชาติอันสงบสุขต้องบ้าคลั่ง; ด้วยเทคโนโลยีทั้งหมดนี้ พวกเขาได้ทั้งเปลี่ยนแปลงและทำลายมัน และความเงียบสงบที่เคยมีอยู่! มนุษย์เปลี่ยนแปลงไปมากเพียงใด และเขาได้ปรับเปลี่ยน [ทุกสิ่งรอบตัว] ไปมากเพียงใด — โดยที่ไม่ทันได้ตระหนักถึงมัน </w:t>
      </w:r>
    </w:p>
    <w:p w:rsidRPr="00347B46" w:rsidR="005C3FC8" w:rsidRDefault="00BF6B1D" w14:paraId="487896FA" w14:textId="4E43EC60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ทุก</w:t>
      </w:r>
      <w:r w:rsidR="009F3FC8">
        <w:rPr>
          <w:lang w:val="ru-RU"/>
        </w:rPr>
        <w:t xml:space="preserve">วันนี้</w:t>
      </w:r>
      <w:r w:rsidRPr="00C84680">
        <w:rPr>
          <w:lang w:val="ru-RU"/>
        </w:rPr>
        <w:t xml:space="preserve"> ทุกคนได้ชินกับการใช้ชีวิตท่ามกลางเสียงรบกวนแล้ว เด็กๆ ยุคใหม่หลายคนชอบอ่านหนังสือขณะฟังเพลงร็อก กล่าวอีกนัยหนึ่ง พวกเขาชอบอ่านหนังสือพร้อมเสียงเพลงมากกว่าการอ่านในความเงียบ เพราะมันช่วยบรรเทาความกระสับกระส่ายในใจพวกเขา ซึ่งความกระสับกระส่ายนั้นอยู่ภายในตัวพวกเขาเอง เสียงรบกวนสามารถได้ยินได้ทุกที่ ลองฟังดูสิ!... คุณได้ยินเสียง </w:t>
      </w:r>
      <w:r w:rsidRPr="00C84680">
        <w:rPr>
          <w:lang w:val="ru-RU"/>
        </w:rPr>
        <w:t xml:space="preserve">‘วู-อู… วู-อู!</w:t>
      </w:r>
      <w:r w:rsidR="002F08DD">
        <w:rPr>
          <w:lang w:val="ru-RU"/>
        </w:rPr>
        <w:t xml:space="preserve">’</w:t>
      </w:r>
      <w:r w:rsidRPr="00C84680">
        <w:rPr>
          <w:lang w:val="ru-RU"/>
        </w:rPr>
        <w:t xml:space="preserve"> ที่ดังไม่หยุดนั้นไหม? </w:t>
      </w:r>
      <w:r w:rsidRPr="00C84680">
        <w:rPr>
          <w:lang w:val="ru-RU"/>
        </w:rPr>
        <w:t xml:space="preserve">พวกเขากำลังเลื่อยไม้ — </w:t>
      </w:r>
      <w:r w:rsidR="002F08DD">
        <w:rPr>
          <w:lang w:val="ru-RU"/>
        </w:rPr>
        <w:t xml:space="preserve">‘วู-อู…’, </w:t>
      </w:r>
      <w:r w:rsidRPr="00C84680">
        <w:rPr>
          <w:lang w:val="ru-RU"/>
        </w:rPr>
        <w:t xml:space="preserve">ขัดไม้ </w:t>
      </w:r>
      <w:r w:rsidRPr="00C84680">
        <w:rPr>
          <w:lang w:val="ru-RU"/>
        </w:rPr>
        <w:t xml:space="preserve">— </w:t>
      </w:r>
      <w:r w:rsidR="002F08DD">
        <w:rPr>
          <w:lang w:val="ru-RU"/>
        </w:rPr>
        <w:t xml:space="preserve">‘วู-อู…’ ด้วย,</w:t>
      </w:r>
      <w:r w:rsidRPr="00C84680">
        <w:rPr>
          <w:lang w:val="ru-RU"/>
        </w:rPr>
        <w:t xml:space="preserve"> ฉีดน้ำลงต้นไม้ด้วยเครื่องฉีด — </w:t>
      </w:r>
      <w:r w:rsidR="002F08DD">
        <w:rPr>
          <w:lang w:val="ru-RU"/>
        </w:rPr>
        <w:t xml:space="preserve">‘วู-อู’</w:t>
      </w:r>
      <w:r w:rsidRPr="00C84680">
        <w:rPr>
          <w:lang w:val="ru-RU"/>
        </w:rPr>
        <w:t xml:space="preserve"> อีกครั้ง</w:t>
      </w:r>
      <w:r w:rsidRPr="00C84680">
        <w:rPr>
          <w:lang w:val="ru-RU"/>
        </w:rPr>
        <w:t xml:space="preserve"> แล้วพวกเขาก็จะประดิษฐ์เครื่องพ่นอื่น ๆ — เช่น เครื่องบิน — เพื่อสร้างเสียงดังยิ่งขึ้น — และพวกเขาจะพูดว่า: </w:t>
      </w:r>
      <w:r w:rsidRPr="00C84680">
        <w:rPr>
          <w:lang w:val="ru-RU"/>
        </w:rPr>
        <w:t xml:space="preserve">‘เครื่องพ่นเหล่านี้ดีกว่า เพราะมันพ่นต้นไม้จากด้านบนแทนที่จะจากด้านล่าง </w:t>
      </w:r>
      <w:r w:rsidR="002F08DD">
        <w:rPr>
          <w:lang w:val="ru-RU"/>
        </w:rPr>
        <w:t xml:space="preserve">และไม่มีตาดอกใดที่ไม่ได้พ่น’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พวกเขา</w:t>
      </w:r>
      <w:r w:rsidRPr="00C84680">
        <w:rPr>
          <w:lang w:val="ru-RU"/>
        </w:rPr>
        <w:t xml:space="preserve">จะไปหา</w:t>
      </w:r>
      <w:r w:rsidRPr="00C84680">
        <w:rPr>
          <w:lang w:val="ru-RU"/>
        </w:rPr>
        <w:t xml:space="preserve">เครื่องพ่นแบบนั้นและรู้สึกพอใจกับมัน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คนหนึ่งต้องการเจาะรูเพียงรูเดียวเพื่อตอกตะปู แต่</w:t>
      </w:r>
      <w:r w:rsidR="009F3FC8">
        <w:rPr>
          <w:lang w:val="ru-RU"/>
        </w:rPr>
        <w:t xml:space="preserve">กลับ</w:t>
      </w:r>
      <w:r w:rsidRPr="00C84680">
        <w:rPr>
          <w:lang w:val="ru-RU"/>
        </w:rPr>
        <w:t xml:space="preserve">เปิดเครื่อง </w:t>
      </w:r>
      <w:r w:rsidR="002F08DD">
        <w:rPr>
          <w:lang w:val="ru-RU"/>
        </w:rPr>
        <w:t xml:space="preserve">‘วู-วู’</w:t>
      </w:r>
      <w:r w:rsidRPr="00C84680">
        <w:rPr>
          <w:lang w:val="ru-RU"/>
        </w:rPr>
        <w:t xml:space="preserve"> ชนิดใดชนิดหนึ่งขึ้นมาอีกครั้ง </w:t>
      </w:r>
      <w:r w:rsidRPr="00C84680">
        <w:rPr>
          <w:lang w:val="ru-RU"/>
        </w:rPr>
        <w:t xml:space="preserve">ทำไม? เพื่อทุบน้ำในครกหรือ? แต่เขากลับรู้สึกพอใจกับมัน และที่น่าประหลาดใจคือ เขายังภูมิใจกับมันอีกด้วย! เพื่อสูดอากาศบริสุทธิ์ พวกเขาซื้อพัดลมไฟฟ้าและฟังเสียงหึ่งๆ ของมัน ในสมัยก่อน เมื่ออากาศร้อน พวกเขาจะใช้มือพัดตัวเอง แต่ตอนนี้พวกเขากลับทำลายหูของตัวเองเพื่ออากาศบริสุทธิ์ และบนทะเลด้วย ทุกวันนี้พวกเขาก็สร้างเสียงดังมาก ครั้งหนึ่ง เรือใบเคยล่องไปอย่างเงียบๆ บนทะเล แต่ตอนนี้ แม้แต่เรือยนต์ที่เล็กที่สุดก็ยังส่งเสียงดังเอี๊ยดอ๊าด ไม่นานนี้ ผู้คนส่วนใหญ่จะบินรอบโลกด้วยเครื่องบิน! และคุณรู้ไหมว่าสิ่งนี้จะนำไปสู่อะไร? โลกยังดูดซับเสียงรบกวนได้บ้าง แต่ในอากาศ—ขออย่าให้เกิดขึ้น—ความวุ่นวายจะเกิดขึ้นอย่างเต็มที่!...</w:t>
      </w:r>
    </w:p>
    <w:p w:rsidRPr="00347B46" w:rsidR="006D11AF" w:rsidP="006D11AF" w:rsidRDefault="006D11AF" w14:paraId="1538944E" w14:textId="77777777">
      <w:pPr>
        <w:rPr>
          <w:lang w:val="ru-RU"/>
        </w:rPr>
      </w:pPr>
    </w:p>
    <w:p w:rsidRPr="00C84680" w:rsidR="005C3FC8" w:rsidP="006D11AF" w:rsidRDefault="00BF6B1D" w14:paraId="5544DD45" w14:textId="77777777">
      <w:pPr>
        <w:pStyle w:val="Heading4"/>
        <w:rPr>
          <w:lang w:val="ru-RU"/>
        </w:rPr>
      </w:pPr>
      <w:bookmarkStart w:name="_Toc196745411" w:id="228"/>
      <w:bookmarkStart w:name="_Toc196745568" w:id="229"/>
      <w:bookmarkStart w:name="_Toc225094922" w:id="230"/>
      <w:r w:rsidRPr="00C84680">
        <w:rPr>
          <w:lang w:val="ru-RU"/>
        </w:rPr>
        <w:t xml:space="preserve">ผู้คนได้ทำลายแม้กระทั่งสถานที่ศักดิ์สิทธิ์ในทะเลทราย</w:t>
      </w:r>
      <w:bookmarkEnd w:id="228"/>
      <w:bookmarkEnd w:id="229"/>
      <w:bookmarkEnd w:id="230"/>
    </w:p>
    <w:p w:rsidRPr="00C84680" w:rsidR="005C3FC8" w:rsidRDefault="00BF6B1D" w14:paraId="4DE981D9" w14:textId="658CA60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จิตวิญญาณที่วุ่นวายและยึดติดกับโลกของยุคสมัยเรา พร้อมด้วยสิ่งที่เรียกว่า “อารยธรรม” ได้ทำลายแม้กระทั่งสถานที่ศักดิ์สิทธิ์ในทะเลทรายที่นำความสงบมาและทำให้จิตวิญญาณบริสุทธิ์ คนที่วุ่นวายไม่เคยพบความสงบ ผู้คนไม่เหลือสถานที่เงียบสงบไว้ที่ไหนเลย แม้แต่ดินแดนศักดิ์สิทธิ์—ตอนนี้พวกเขาได้เปลี่ยนมันให้กลายเป็นอะไรไปแล้ว! และในชีวประวัติของโฟทินี ผู้สันโดษ</w:t>
      </w:r>
      <w:r w:rsidR="005B56B7">
        <w:rPr>
          <w:rStyle w:val="FootnoteReference"/>
          <w:lang w:val="ru-RU"/>
        </w:rPr>
        <w:footnoteReference w:id="137"/>
      </w:r>
      <w:r w:rsidRPr="00C84680">
        <w:rPr>
          <w:lang w:val="ru-RU"/>
        </w:rPr>
        <w:t xml:space="preserve"> ได้กล่าวไว้ว่า ในทะเลทรายที่เธอเคยอาศัยอยู่ ได้มีการสร้างคีออสก์จำนวนมากและเปิดร้านขายอาหารว่างขึ้นในเวลาต่อมา ในถ้ำและห้องพักที่พระภิกษุและนักบุญจำนวนมากเคยอาศัยอยู่ ชาวอังกฤษได้เริ่มขายเครื่องดื่มไม่มีแอลกอฮอล์ นั่นแหละ ไม่มีทะเลทรายเหลืออยู่เลย! มันถูกเติมเต็มด้วยบ้านเรือน วิทยุ ร้านค้า โรงแรม สนามบิน!... เราได้มีชีวิตอยู่เพื่อเห็นยุคสมัยที่นักบุญคอสมาสแห่งเอโทเลียได้กล่าวไว้</w:t>
      </w:r>
      <w:r w:rsidRPr="00C84680">
        <w:rPr>
          <w:lang w:val="ru-RU"/>
        </w:rPr>
        <w:t xml:space="preserve">:</w:t>
      </w:r>
      <w:r w:rsidR="00433CD8">
        <w:rPr>
          <w:rStyle w:val="FootnoteReference"/>
          <w:lang w:val="ru-RU"/>
        </w:rPr>
        <w:footnoteReference w:id="138"/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“จะถึงเวลาที่ ในสถานที่เดียวกันที่ชายหนุ่มในปัจจุบันแขวนปืนไว้</w:t>
      </w:r>
      <w:r w:rsidR="002F08DD">
        <w:rPr>
          <w:lang w:val="ru-RU"/>
        </w:rPr>
        <w:t xml:space="preserve"> ชาวยิปซีจะแขวนเครื่องดนตรีของพวกเขา”</w:t>
      </w:r>
      <w:r w:rsidRPr="00C84680">
        <w:rPr>
          <w:lang w:val="ru-RU"/>
        </w:rPr>
        <w:t xml:space="preserve"> สิ่งที่ผมต้องการกล่าวคือว่า เราเองก็ได้มีชีวิตอยู่เพื่อเห็นสิ่งนี้: ที่ซึ่งพระภิกษุเคยทำงานหนัก ที่ซึ่งสายลูกประคำของพวกเขาเคยแขวนอยู่ — ตอนนี้วิทยุกำลังส่งเสียงดังสนั่น และน้ำอัดลมกำลังฟู่ฟู่!... ใช่ครับ ดูเหมือนว่าอีกไม่กี่ปีข้างหน้า สิ่งเหล่านี้จะไม่มีประโยชน์อีกต่อไปแล้ว ในความเป็นจริง จากสิ่งที่กำลังเกิดขึ้น เราสามารถสรุปได้ว่าชีวิตกำลังใกล้ถึงจุดสิ้นสุดแล้ว ทั้งจุดสิ้นสุดของชีวิตและจุดสิ้นสุดของโลกนี้กำลังใกล้เข้ามา </w:t>
      </w:r>
    </w:p>
    <w:p w:rsidRPr="00C84680" w:rsidR="005C3FC8" w:rsidRDefault="00BF6B1D" w14:paraId="12273D3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ท่านคิดว่ายังมีที่ใดบนภูเขาศักดิ์สิทธิ์ที่ยังคงสงบอยู่บ้างไหม? </w:t>
      </w:r>
    </w:p>
    <w:p w:rsidRPr="00C84680" w:rsidR="005C3FC8" w:rsidRDefault="00BF6B1D" w14:paraId="06656472" w14:textId="17C70392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ตอนนี้จะมีสถานที่เงียบสงบที่ไหนได้อีก แม้แต่บนภูเขาศักดิ์สิทธิ์! เพราะพวกเขากำลังสร้างถนนผ่านป่าอาทอสเพิ่มขึ้นเรื่อยๆ รถยนต์วิ่งครืนครืนไปทั่วทุกหนทุกแห่ง แม้แต่ผู้ที่อาศัยอยู่ในสถานที่ที่ร้างและเงียบสงบที่สุด ก็ยังซื้อรถยนต์มาใช้เองแล้ว ผมไม่เข้าใจ—คนเหล่านี้กำลังหาอะไรในทะเลทรายกันแน่? อาร์เซนิอุสผู้ยิ่งใหญ่ เมื่อได้ยินเสียงต้นกกในทะเลทรายสั่นสะเทือนตามสายลมอ่อนๆ ก็ถามว่า: </w:t>
      </w:r>
      <w:r w:rsidRPr="00C84680">
        <w:rPr>
          <w:lang w:val="ru-RU"/>
        </w:rPr>
        <w:t xml:space="preserve">‘เสียงนั้นคืออะไร? เป็นแผ่นดินไหวหรือ?</w:t>
      </w:r>
      <w:r w:rsidR="002F08DD">
        <w:rPr>
          <w:lang w:val="ru-RU"/>
        </w:rPr>
        <w:t xml:space="preserve">’</w:t>
      </w:r>
      <w:r w:rsidR="0086719E">
        <w:rPr>
          <w:rStyle w:val="FootnoteReference"/>
          <w:lang w:val="ru-RU"/>
        </w:rPr>
        <w:footnoteReference w:id="139"/>
      </w:r>
      <w:r w:rsidRPr="00C84680">
        <w:rPr>
          <w:lang w:val="ru-RU"/>
        </w:rPr>
        <w:t xml:space="preserve"> หากแต่บรรดาพระบิดาศักดิ์สิทธิ์ได้เห็นสิ่งที่กำลังเกิดขึ้นในปัจจุบันนี้! ในอดีต ที่วัดแบบชุมชน พระภิกษุมักจะเหนื่อยล้ามากจากหน้าที่ของตน โดยเฉพาะผู้ดูแลห้องอาหารและเจ้าบ้าน พวกเขาต้องล้างจานและขัดเงาเครื่องใช้บนโต๊ะทำจากทองแดง แต่ทุกวันนี้เรื่องเหล่านั้นกลายเป็นเรื่องง่าย เพราะพระภิกษุมีอุปกรณ์สมัยใหม่ทุกชนิด — ซึ่งส่วนใหญ่สร้างเสียงดังมาก ผมยังจำได้ว่าในวัด เราเคยต้องแบกน้ำจากน้ำพุ และใช้เครื่องกว้านยกน้ำขึ้นอย่างช้าๆ ไปยังชั้นสี่ในภาชนะพิเศษ แต่ตอนนี้ น้ำ</w:t>
      </w:r>
      <w:r w:rsidRPr="00C84680">
        <w:rPr>
          <w:lang w:val="ru-RU"/>
        </w:rPr>
        <w:t xml:space="preserve">ถูกสูบขึ้น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และคุณจะได้ยินเสียงมันสั่นกึกก้องตลอดเวลา ผนังสั่นสะเทือน หน้าต่างสั่นกึกก้อง อย่างน้อยพวกเขาก็ควรติดตั้งอุปกรณ์ลดเสียงไว้บ้าง ในกองทัพช่วงสงครามกลางเมือง ผมเคยใช้ตัวลดเสียงเมื่อชาร์จแบตเตอรี่วิทยุ เพื่อไม่ให้ศัตรูฝั่งตรงข้ามได้ยินอะไรเลย </w:t>
      </w:r>
    </w:p>
    <w:p w:rsidRPr="00C84680" w:rsidR="005C3FC8" w:rsidRDefault="00BF6B1D" w14:paraId="7ACB129F" w14:textId="0424410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ครั้งหนึ่ง มีพระจากวัดมาเยี่ยมผมในห้องพัก พระเหล่านั้นพูดกันเสียงดังมาก </w:t>
      </w:r>
      <w:r w:rsidRPr="00C84680">
        <w:rPr>
          <w:lang w:val="ru-RU"/>
        </w:rPr>
        <w:t xml:space="preserve">“เงียบลงหน่อย” ผมบอกพระรูปหนึ่ง </w:t>
      </w:r>
      <w:r w:rsidR="002F08DD">
        <w:rPr>
          <w:lang w:val="ru-RU"/>
        </w:rPr>
        <w:t xml:space="preserve">“เสียงของท่านได้ยินไกลมาก” </w:t>
      </w:r>
      <w:r w:rsidRPr="00C84680">
        <w:rPr>
          <w:lang w:val="ru-RU"/>
        </w:rPr>
        <w:t xml:space="preserve">พระรูปนั้นยังคงตะโกนต่อไป </w:t>
      </w:r>
      <w:r w:rsidRPr="00C84680">
        <w:rPr>
          <w:lang w:val="ru-RU"/>
        </w:rPr>
        <w:t xml:space="preserve">“ขอร้องให้</w:t>
      </w:r>
      <w:r w:rsidRPr="00C84680">
        <w:rPr>
          <w:lang w:val="ru-RU"/>
        </w:rPr>
        <w:t xml:space="preserve">พูดเบาๆ</w:t>
      </w:r>
      <w:r w:rsidR="002F08DD">
        <w:rPr>
          <w:lang w:val="ru-RU"/>
        </w:rPr>
        <w:t xml:space="preserve"> หน่อย” </w:t>
      </w:r>
      <w:r w:rsidRPr="00C84680">
        <w:rPr>
          <w:lang w:val="ru-RU"/>
        </w:rPr>
        <w:t xml:space="preserve">ผมขอร้องอีกครั้ง </w:t>
      </w:r>
      <w:r w:rsidRPr="00C84680">
        <w:rPr>
          <w:lang w:val="ru-RU"/>
        </w:rPr>
        <w:t xml:space="preserve">‘ขออภัยครับ เกโรนดา,’ เขาตอบ ‘เราคุ้นเคยกับการตะโกนแบบนี้ในวัดของเราครับ เรามีเครื่องกำเนิดไฟฟ้ากำลังทำงานอยู่ จึงต้องพูดเสียงดัง — </w:t>
      </w:r>
      <w:r w:rsidR="002F08DD">
        <w:rPr>
          <w:lang w:val="ru-RU"/>
        </w:rPr>
        <w:t xml:space="preserve">มิฉะนั้นเราจะไม่ได้ยินกัน’ </w:t>
      </w:r>
      <w:r w:rsidRPr="00C84680">
        <w:rPr>
          <w:lang w:val="ru-RU"/>
        </w:rPr>
        <w:t xml:space="preserve">คุณเข้าใจความหมายของผมไหมครับ? แทนที่จะสวดคำอธิษฐานพระเยซูและพูดเสียงเบาๆ พวกเขากลับเปิดเครื่องกำเนิดไฟฟ้าและสุดท้ายก็ต้องตะโกน! มีวัยรุ่นบางคนที่ถอดท่อเก็บเสียงจากมอเตอร์ไซค์ออก เพื่อสร้างเสียงดังที่ฟังได้ไกลหลายไมล์… เป็นเรื่องน่าเสียดายที่จิตวิญญาณแบบเดียวกันนี้กำลังค่อยๆ แทรกซึมเข้ามาในชีวิตวัดในปัจจุบัน ใช่ครับ นั่นคือทิศทางที่เรากำลังมุ่งไป — เสียงดังนำความสุขมาสู่พระภิกษุ </w:t>
      </w:r>
    </w:p>
    <w:p w:rsidRPr="00C84680" w:rsidR="005C3FC8" w:rsidRDefault="00BF6B1D" w14:paraId="5B965A37" w14:textId="584021C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เช้านี้ผมกำลังดูแม่ชีคนหนึ่ง เธอดูเหมือนนักบินอวกาศเลย ด้วยหมวกฟางปีกกว้างบนหัว หน้ากากป้องกันอากาศบนใบหน้า และเครื่องตัดหญ้าที่ใช้น้ำมันดีเซลในมือ เธอกำลังเดินลงทางลาด พร้อมทั้งชื่นชมตัวเอง แม้แต่ผู้บินอวกาศเองก็ยังไม่ภูมิใจถึงขนาดนั้นเมื่อกลับจากดวงจันทร์! ไม่กี่นาทีต่อมา ฉันได้ยินเสียงดังขึ้นอย่างกะทันหัน: </w:t>
      </w:r>
      <w:r w:rsidRPr="00C84680">
        <w:rPr>
          <w:lang w:val="ru-RU"/>
        </w:rPr>
        <w:t xml:space="preserve">‘Tra-ta-ta-ta!</w:t>
      </w:r>
      <w:r w:rsidR="002F08DD">
        <w:rPr>
          <w:lang w:val="ru-RU"/>
        </w:rPr>
        <w:t xml:space="preserve">..’ </w:t>
      </w:r>
      <w:r w:rsidRPr="00C84680">
        <w:rPr>
          <w:lang w:val="ru-RU"/>
        </w:rPr>
        <w:t xml:space="preserve">ฉันหันไปดูและเห็นว่าเธอเริ่มตัดหญ้าด้วยเครื่องตัดนั้น – และเสียงดังจนไม่มีที่ใดจะหลบหนีจากความอึกทึกได้ ยังไม่ทันที่เธอจะเสร็จงาน พนักงานวัดก็มาถึงพร้อมกับเครื่องไถที่ส่งเสียงดังยิ่งกว่า — เพื่อไถดิน เขาวิ่งไปมา ส่งเสียงดังไปมา ไปมา! แล้วเขาก็ทิ้งเครื่องไถที่ใช้น้ำมันเบนซินไว้ และหยิบเครื่องอีกเครื่อง — เพื่อคราดดิน เราต้องทนกับอะไรมาบ้างในชะตากรรมอันขมขื่นนี้!.. </w:t>
      </w:r>
    </w:p>
    <w:p w:rsidRPr="00C84680" w:rsidR="005C3FC8" w:rsidRDefault="00BF6B1D" w14:paraId="320FE4F2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แต่ Geronda ท่านครับ เนื่องจากเครื่องจักรทั้งหมดนี้มีอยู่เพื่อทำให้ชีวิตง่ายขึ้น... </w:t>
      </w:r>
    </w:p>
    <w:p w:rsidRPr="00347B46" w:rsidR="005C3FC8" w:rsidRDefault="00BF6B1D" w14:paraId="26CEE026" w14:textId="312F5B2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โอ้ ท่านก็รู้ดีว่ามีเครื่องจักรมากมายเพียงใดที่ทำให้ชีวิตง่ายขึ้น!… หลีกเลี่ยงให้มากที่สุดเท่าที่จะทำได้ สิ่งใดที่คำราม สิ่งใดที่สั่นสะเทือน; หลีกเลี่ยงเสียงรบกวนทั้งหมดนี้ เสียงรบกวนทั้งหมดนี้กำลังขับไล่เราออกจากวัด แล้วทำไมจึงมีป้ายแขวนอยู่ที่</w:t>
      </w:r>
      <w:r w:rsidR="002F08DD">
        <w:rPr>
          <w:lang w:val="ru-RU"/>
        </w:rPr>
        <w:t xml:space="preserve">ประตูด้านล่างเขียนว่า ‘Hesychasterium’</w:t>
      </w:r>
      <w:r w:rsidRPr="00B21A91" w:rsidR="00B21A91">
        <w:rPr>
          <w:lang w:val="ru-RU"/>
        </w:rPr>
        <w:t xml:space="preserve">?</w:t>
      </w:r>
      <w:r w:rsidR="00B21A91">
        <w:rPr>
          <w:rStyle w:val="FootnoteReference"/>
          <w:lang w:val="ru-RU"/>
        </w:rPr>
        <w:footnoteReference w:id="140"/>
      </w:r>
      <w:r w:rsidRPr="00C84680">
        <w:rPr>
          <w:lang w:val="ru-RU"/>
        </w:rPr>
        <w:t xml:space="preserve"> คุณควรเขียนว่า </w:t>
      </w:r>
      <w:r w:rsidR="002F08DD">
        <w:rPr>
          <w:lang w:val="ru-RU"/>
        </w:rPr>
        <w:t xml:space="preserve">‘Noisasterium’ </w:t>
      </w:r>
      <w:r w:rsidRPr="00C84680">
        <w:rPr>
          <w:lang w:val="ru-RU"/>
        </w:rPr>
        <w:t xml:space="preserve">หรือ </w:t>
      </w:r>
      <w:r w:rsidR="00EF3186">
        <w:rPr>
          <w:lang w:val="ru-RU"/>
        </w:rPr>
        <w:t xml:space="preserve">‘</w:t>
      </w:r>
      <w:r w:rsidRPr="00C84680">
        <w:rPr>
          <w:lang w:val="ru-RU"/>
        </w:rPr>
        <w:t xml:space="preserve">Restlessnessterium</w:t>
      </w:r>
      <w:r w:rsidR="00EF3186">
        <w:rPr>
          <w:lang w:val="ru-RU"/>
        </w:rPr>
        <w:t xml:space="preserve">’ </w:t>
      </w:r>
      <w:r w:rsidRPr="00C84680">
        <w:rPr>
          <w:lang w:val="ru-RU"/>
        </w:rPr>
        <w:t xml:space="preserve">ดีกว่า</w:t>
      </w:r>
      <w:r w:rsidR="00EF3186">
        <w:rPr>
          <w:lang w:val="ru-RU"/>
        </w:rPr>
        <w:t xml:space="preserve">! </w:t>
      </w:r>
      <w:r w:rsidRPr="00C84680">
        <w:rPr>
          <w:lang w:val="ru-RU"/>
        </w:rPr>
        <w:t xml:space="preserve">วัดจะมีประโยชน์อะไรหากไม่มีความเงียบสงบภายในนั้น? ดูสิ พยายามจำกัดทุกสิ่งที่เรากำลังพูดถึงนี้ให้มากที่สุดเท่าที่จะทำได้ คุณยังไม่ได้สัมผัสถึงความหวานชื่นของความเงียบสงบเลย หากคุณเข้าใจเรื่องนี้ คุณก็จะสามารถเข้าใจทั้งสิ่งที่ผมกำลังพูดและเรื่องอื่นๆ ได้ดีขึ้น หากคุณได้ลิ้มรสผลทางจิตวิญญาณอันหวานชื่นของความเงียบสงบแล้ว คุณจะรู้สึกห่วงใยอย่างจริงใจ และจะพยายามอย่างจริงจังยิ่งขึ้นเพื่อความเงียบสงบอันศักดิ์สิทธิ์ในชีวิตทางจิตวิญญาณ</w:t>
      </w:r>
    </w:p>
    <w:p w:rsidRPr="00347B46" w:rsidR="006D11AF" w:rsidP="006D11AF" w:rsidRDefault="006D11AF" w14:paraId="7A39937D" w14:textId="77777777">
      <w:pPr>
        <w:rPr>
          <w:lang w:val="ru-RU"/>
        </w:rPr>
      </w:pPr>
    </w:p>
    <w:p w:rsidRPr="00C84680" w:rsidR="005C3FC8" w:rsidP="006D11AF" w:rsidRDefault="00BF6B1D" w14:paraId="6979C92D" w14:textId="77777777">
      <w:pPr>
        <w:pStyle w:val="Heading4"/>
        <w:rPr>
          <w:lang w:val="ru-RU"/>
        </w:rPr>
      </w:pPr>
      <w:bookmarkStart w:name="_Toc196745412" w:id="231"/>
      <w:bookmarkStart w:name="_Toc196745569" w:id="232"/>
      <w:bookmarkStart w:name="_Toc225094923" w:id="233"/>
      <w:r w:rsidRPr="00C84680">
        <w:rPr>
          <w:lang w:val="ru-RU"/>
        </w:rPr>
        <w:t xml:space="preserve">ความเงียบคือคำอธิษฐานที่ลึกลับ</w:t>
      </w:r>
      <w:bookmarkEnd w:id="231"/>
      <w:bookmarkEnd w:id="232"/>
      <w:bookmarkEnd w:id="233"/>
    </w:p>
    <w:p w:rsidRPr="00C84680" w:rsidR="005C3FC8" w:rsidRDefault="00BF6B1D" w14:paraId="0027A61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ด้วยเทคโนโลยีที่เต็มไปด้วยเสียงรบกวนนี้ พระภิกษุกำลังขับไล่เงื่อนไขที่จำเป็นสำหรับการสวดมนต์และชีวิตในวัดออกไปจากตัวเอง ดังนั้น พระภิกษุจึงต้องพยายามอย่างเต็มที่ที่จะไม่ใช้เทคโนโลยีที่ก่อให้เกิดเสียงรบกวน ทุกสิ่งที่ผู้คนถือว่าเป็นความสะดวกสบาย โดยทั่วไปแล้ว ไม่ได้ช่วยพระภิกษุให้บรรลุเป้าหมายของตน ในสภาพเช่นนี้ พระภิกษุไม่อาจบรรลุสิ่งที่ท่านได้ออกเดินทางมาเพื่อแสวงหา </w:t>
      </w:r>
    </w:p>
    <w:p w:rsidRPr="00C84680" w:rsidR="005C3FC8" w:rsidRDefault="00BF6B1D" w14:paraId="0C1C1CB9" w14:textId="2EF8959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ความเงียบเป็นสิ่งอันยิ่งใหญ่ โดยการอยู่ในความเงียบ บุคคลนั้นกำลังอธิษฐานอยู่แล้ว — แม้จะยังไม่ได้อธิษฐานอย่างจริงจัง ความเงียบคือคำอธิษฐานอันลึกลับ และช่วยการอธิษฐานได้อย่างมาก เช่นเดียวกับที่ทุกลมหายใจเป็นประโยชน์ต่อบุคคลนั้น</w:t>
      </w:r>
      <w:r w:rsidR="00CA377D">
        <w:rPr>
          <w:rStyle w:val="FootnoteReference"/>
          <w:lang w:val="ru-RU"/>
        </w:rPr>
        <w:footnoteReference w:id="141"/>
      </w:r>
      <w:r w:rsidRPr="00C84680">
        <w:rPr>
          <w:lang w:val="ru-RU"/>
        </w:rPr>
        <w:t xml:space="preserve"> ใครก็ตามที่ทำงานทางจิตวิญญาณในความเงียบ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จะค่อยๆ จมดิ่งลงสู่การสวดมนต์ คุณรู้ไหมว่าการ “จมดิ่ง” หมายความว่าอย่างไร? ทารกที่เงียบลงในอ้อมกอดของแม่ไม่พูดอะไรเลย มันได้รวมเป็นหนึ่งเดียวกับแม่แล้ว อยู่ในความสัมพันธ์อันลึกซึ้งกับเธอ ดังนั้น หากวัดตั้งอยู่ห่างไกลจากแหล่งโบราณคดี จากความวุ่นวายของโลก และจากฝูงชน นี่คือประโยชน์อันยิ่งใหญ่ </w:t>
      </w:r>
    </w:p>
    <w:p w:rsidRPr="00347B46" w:rsidR="005C3FC8" w:rsidRDefault="00BF6B1D" w14:paraId="2D86A08E" w14:textId="0DDC225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ความเงียบสงบภายนอก ที่ห่างไกลจากโลก และผสมผสานกับการถือศีลอย่างรอบคอบและการสวดภาวนาไม่หยุดยั้ง จะนำความเงียบสงบภายในมาสู่พระภิกษุได้อย่างรวดเร็ว — นั่นคือความสงบของจิตใจ ความเงียบสงบภายในนี้ เป็นเงื่อนไขที่จำเป็นสำหรับการทำงานทางจิตวิญญาณที่ละเอียดอ่อน และแล้ว ความรบกวนจากภายนอกก็หยุดก่อความรบกวนให้บุคคลนั้น เพราะในความเป็นจริง มีเพียงร่างกายของเขาที่อยู่บนโลกนี้ ส่วนจิตใจของเขาอยู่ในสวรรค์</w:t>
      </w:r>
    </w:p>
    <w:p w:rsidRPr="00347B46" w:rsidR="006D11AF" w:rsidP="006D11AF" w:rsidRDefault="006D11AF" w14:paraId="6845DB73" w14:textId="77777777">
      <w:pPr>
        <w:rPr>
          <w:lang w:val="ru-RU"/>
        </w:rPr>
      </w:pPr>
    </w:p>
    <w:p w:rsidRPr="00C84680" w:rsidR="005C3FC8" w:rsidP="006D11AF" w:rsidRDefault="00BF6B1D" w14:paraId="20CA240C" w14:textId="77777777">
      <w:pPr>
        <w:pStyle w:val="Heading4"/>
        <w:rPr>
          <w:lang w:val="ru-RU"/>
        </w:rPr>
      </w:pPr>
      <w:bookmarkStart w:name="_Toc196745413" w:id="234"/>
      <w:bookmarkStart w:name="_Toc196745570" w:id="235"/>
      <w:bookmarkStart w:name="_Toc225094924" w:id="236"/>
      <w:r w:rsidRPr="00C84680">
        <w:rPr>
          <w:lang w:val="ru-RU"/>
        </w:rPr>
        <w:t xml:space="preserve">การได้ยินเสียงรบกวนหรือไม่ ขึ้นอยู่กับตัวบุคคลเอง</w:t>
      </w:r>
      <w:bookmarkEnd w:id="234"/>
      <w:bookmarkEnd w:id="235"/>
      <w:bookmarkEnd w:id="236"/>
    </w:p>
    <w:p w:rsidRPr="00C84680" w:rsidR="005C3FC8" w:rsidRDefault="00BF6B1D" w14:paraId="05D59AF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ท่านคิดว่าควรทำอย่างไรหากมีเสียงดังขณะปฏิบัติหน้าที่ หรือหากจำเป็นต้องใช้เครื่องจักรที่มีเสียงดังในการทำงานฝีมือ? </w:t>
      </w:r>
    </w:p>
    <w:p w:rsidRPr="00C84680" w:rsidR="005C3FC8" w:rsidRDefault="00BF6B1D" w14:paraId="6EA7CE10" w14:textId="09151DE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เมื่องานฝีมือมีเสียงดัง การร้องเพลงสดุดีอย่างเงียบๆ จะช่วยได้มาก หากไม่สามารถสวดคำอธิษฐานพระเยซูได้ ก็ร้องเพลงจากโบสถ์แทน ความอดทนเป็นสิ่งจำเป็น บนเรือ เมื่อข้าพเจ้าแล่นออกจากภูเขาอาทอสหรือกลับคืนมา อาจมีเสียงดังมาก ผมนั่งลงที่มุมใดมุมหนึ่งเพื่อไม่ให้ถูกรบกวน แสร้งทำเป็นหลับ ปิดตา — แล้วเริ่มร้องเพลง สิ่งที่ผมร้อง! มีหลายเวอร์ชันของ </w:t>
      </w:r>
      <w:r w:rsidRPr="00C84680">
        <w:rPr>
          <w:lang w:val="ru-RU"/>
        </w:rPr>
        <w:t xml:space="preserve">‘It </w:t>
      </w:r>
      <w:r w:rsidR="002F08DD">
        <w:rPr>
          <w:lang w:val="ru-RU"/>
        </w:rPr>
        <w:t xml:space="preserve">is </w:t>
      </w:r>
      <w:r w:rsidRPr="00C84680">
        <w:rPr>
          <w:lang w:val="ru-RU"/>
        </w:rPr>
        <w:t xml:space="preserve">truly</w:t>
      </w:r>
      <w:r w:rsidR="002F08DD">
        <w:rPr>
          <w:lang w:val="ru-RU"/>
        </w:rPr>
        <w:t xml:space="preserve"> meet’ </w:t>
      </w:r>
      <w:r w:rsidRPr="00C84680">
        <w:rPr>
          <w:lang w:val="ru-RU"/>
        </w:rPr>
        <w:t xml:space="preserve">และ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‘Holy </w:t>
      </w:r>
      <w:r w:rsidR="002F08DD">
        <w:rPr>
          <w:lang w:val="ru-RU"/>
        </w:rPr>
        <w:t xml:space="preserve">God’</w:t>
      </w:r>
      <w:r w:rsidRPr="00C84680">
        <w:rPr>
          <w:lang w:val="ru-RU"/>
        </w:rPr>
        <w:t xml:space="preserve"> มากมาย </w:t>
      </w:r>
      <w:r w:rsidRPr="00C84680">
        <w:rPr>
          <w:lang w:val="ru-RU"/>
        </w:rPr>
        <w:t xml:space="preserve">และเสียงหึ่งๆ ของเครื่องยนต์เรือก็เหมาะกับเพลงสดุดีอย่างยิ่ง เครื่องยนต์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รักษา</w:t>
      </w:r>
      <w:r w:rsidR="002F08DD">
        <w:rPr>
          <w:lang w:val="ru-RU"/>
        </w:rPr>
        <w:t xml:space="preserve">ความสูงของเสียง’</w:t>
      </w:r>
      <w:r w:rsidR="00555E5B">
        <w:rPr>
          <w:rStyle w:val="FootnoteReference"/>
          <w:lang w:val="ru-RU"/>
        </w:rPr>
        <w:footnoteReference w:id="142"/>
      </w:r>
      <w:r w:rsidRPr="00C84680">
        <w:rPr>
          <w:lang w:val="ru-RU"/>
        </w:rPr>
        <w:t xml:space="preserve"> — สอดคล้องอย่างสมบูรณ์กับ </w:t>
      </w:r>
      <w:r w:rsidRPr="00C84680">
        <w:rPr>
          <w:lang w:val="ru-RU"/>
        </w:rPr>
        <w:t xml:space="preserve">‘It is truly </w:t>
      </w:r>
      <w:r w:rsidR="002F08DD">
        <w:rPr>
          <w:lang w:val="ru-RU"/>
        </w:rPr>
        <w:t xml:space="preserve">meet’ </w:t>
      </w:r>
      <w:r w:rsidRPr="00C84680">
        <w:rPr>
          <w:lang w:val="ru-RU"/>
        </w:rPr>
        <w:t xml:space="preserve">ของ Papanikolaou และ </w:t>
      </w:r>
      <w:r w:rsidRPr="00C84680">
        <w:rPr>
          <w:lang w:val="ru-RU"/>
        </w:rPr>
        <w:t xml:space="preserve">‘Holy </w:t>
      </w:r>
      <w:r w:rsidR="002F08DD">
        <w:rPr>
          <w:lang w:val="ru-RU"/>
        </w:rPr>
        <w:t xml:space="preserve">God’ </w:t>
      </w:r>
      <w:r w:rsidRPr="00C84680">
        <w:rPr>
          <w:lang w:val="ru-RU"/>
        </w:rPr>
        <w:t xml:space="preserve">ของ Nilevs</w:t>
      </w:r>
      <w:r w:rsidR="00EF3186">
        <w:rPr>
          <w:rStyle w:val="FootnoteReference"/>
          <w:lang w:val="ru-RU"/>
        </w:rPr>
        <w:footnoteReference w:id="143"/>
      </w:r>
      <w:r w:rsidRPr="00C84680">
        <w:rPr>
          <w:lang w:val="ru-RU"/>
        </w:rPr>
        <w:t xml:space="preserve"> มันฮัมได้ดีจนเหมาะกับแทบทุกสิ่ง! ผมร้องในใจ แต่หัวใจของผมก็ร่วมร้องไปด้วย </w:t>
      </w:r>
    </w:p>
    <w:p w:rsidRPr="00C84680" w:rsidR="005C3FC8" w:rsidRDefault="00BF6B1D" w14:paraId="36991E75" w14:textId="21AD3EE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แต่ผมคิดว่าสิ่งที่ก่อให้เกิดความวิตกกังวลให้กับเรา ไม่ใช่เสียงรบกวนจากภายนอกมากเท่ากับการ [ภายใน] ที่หมกมุ่นอยู่กับสิ่งใดสิ่งหนึ่ง การที่คุณจะได้ยินเสียงรบกวนจากภายนอกหรือไม่ ขึ้นอยู่กับตัวคุณเอง แต่การ [ภายใน] ที่หมกมุ่นนั้นไม่ใช่เรื่องง่ายที่จะหลีกเลี่ยง รากฐานคือจิตใจ ดวงตาอาจมองแต่ไม่เห็น เมื่อฉันอธิษฐาน ฉันอาจมองดูสิ่งใดสิ่งหนึ่งแต่ไม่เห็นมัน ฉันอาจเดินไปที่ใดที่หนึ่งแต่ไม่สังเกตเห็นอะไรเลย หากใครนั้นรู้สึกยากลำบากในการปฏิบัติ “คำอธิษฐานของพระเยซู”</w:t>
      </w:r>
      <w:r w:rsidR="00EF3186">
        <w:rPr>
          <w:rStyle w:val="FootnoteReference"/>
          <w:lang w:val="ru-RU"/>
        </w:rPr>
        <w:footnoteReference w:id="144"/>
      </w:r>
      <w:r w:rsidRPr="00C84680">
        <w:rPr>
          <w:lang w:val="ru-RU"/>
        </w:rPr>
        <w:t xml:space="preserve"> ท่ามกลางเสียงรบกวน นั่นหมายความว่าจิตใจของเขายังไม่ยอมมอบตัวให้พระเจ้า บุคคลต้องบรรลุถึงภาวะแห่งการหลุดพ้นจากโลก เพื่อที่จะได้ใช้ชีวิตในความเงียบสงบภายใน และเพื่อที่เสียงรบกวนระหว่างการสวดภาวนาจะไม่รบกวนเขา [เมื่อนั้น] บุคคลนั้นจะบรรลุถึงภาวะการหลุดพ้นจากโลกนี้ ซึ่งเขาจะไม่ได้ยินเสียงรบกวนอีกต่อไป หรือได้ยินเพียงเมื่อเขาต้องการ — หรือพูดให้ชัดเจนยิ่งขึ้น คือเมื่อจิตใจของเขาลงมาจากสวรรค์ หากบุคคลใดอุทิศตนในการปฏิบัติธรรมและพยายามอย่างขยันขันแข็ง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เขาจะบรรลุถึงสภาวะนี้ แล้วเขาจะสามารถได้ยินหรือไม่ได้ยินสิ่งใดก็ตาม ตามที่เขาต้องการ </w:t>
      </w:r>
    </w:p>
    <w:p w:rsidRPr="00347B46" w:rsidR="005C3FC8" w:rsidRDefault="00BF6B1D" w14:paraId="2B323A42" w14:textId="1B7506E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ครั้งหนึ่ง เมื่อผมกำลังรับราชการในกองทัพ ผมได้นัดพบกับเพื่อนทหารคนหนึ่ง—ผู้มีความศรัทธาอย่างลึกซึ้ง—ที่สถานที่แห่งหนึ่ง </w:t>
      </w:r>
      <w:r w:rsidRPr="00C84680">
        <w:rPr>
          <w:lang w:val="ru-RU"/>
        </w:rPr>
        <w:t xml:space="preserve">“แต่,” เขาคัดค้าน </w:t>
      </w:r>
      <w:r w:rsidR="002F08DD">
        <w:rPr>
          <w:lang w:val="ru-RU"/>
        </w:rPr>
        <w:t xml:space="preserve">“มีลำโพงกำลังเปิดเสียงดังสนั่นอยู่ข้างหูผมเลย” </w:t>
      </w:r>
      <w:r w:rsidRPr="00C84680">
        <w:rPr>
          <w:lang w:val="ru-RU"/>
        </w:rPr>
        <w:t xml:space="preserve">“การได้ยินลำโพงหรือไม่,” ผมตอบ </w:t>
      </w:r>
      <w:r w:rsidR="002F08DD">
        <w:rPr>
          <w:lang w:val="ru-RU"/>
        </w:rPr>
        <w:t xml:space="preserve">“ขึ้นอยู่กับตัวบุคคลเอง” </w:t>
      </w:r>
      <w:r w:rsidRPr="00C84680">
        <w:rPr>
          <w:lang w:val="ru-RU"/>
        </w:rPr>
        <w:t xml:space="preserve">เราได้ยินสิ่งที่กำลังเกิดขึ้นรอบตัวเราจริงหรือไม่ เมื่อจิตใจของเรากำลังจดจ่ออยู่กับสิ่งอื่น? ผมจำได้ว่าบนภูเขาอาทอส (Mount Athos) ด้านตรงข้ามคาลิวา (kaliva) ของผม มีคนกำลังตัดต้นไม้ด้วยเครื่องตัดไม้ด้วยโซ่ — จนทำให้ทั้งลูกเขาถูกตัดจนโล่งเกลี้ยง ดังนั้น เมื่อผมกำลังอ่านหนังสือหรือสวดมนต์และจดจ่ออยู่กับมันอย่างเต็มที่ ผมไม่ได้ยินอะไรเลย แต่เมื่อผมหยุดการปฏิบัติทางจิตวิญญาณ ผมก็เริ่มได้ยินทุกอย่างอีกครั้ง</w:t>
      </w:r>
    </w:p>
    <w:p w:rsidRPr="00347B46" w:rsidR="0094500E" w:rsidP="0094500E" w:rsidRDefault="0094500E" w14:paraId="2A88D560" w14:textId="77777777">
      <w:pPr>
        <w:rPr>
          <w:lang w:val="ru-RU"/>
        </w:rPr>
      </w:pPr>
    </w:p>
    <w:p w:rsidRPr="00C84680" w:rsidR="005C3FC8" w:rsidP="0094500E" w:rsidRDefault="00BF6B1D" w14:paraId="40F1C1F4" w14:textId="77777777">
      <w:pPr>
        <w:pStyle w:val="Heading4"/>
        <w:rPr>
          <w:lang w:val="ru-RU"/>
        </w:rPr>
      </w:pPr>
      <w:bookmarkStart w:name="_Toc196745414" w:id="237"/>
      <w:bookmarkStart w:name="_Toc196745571" w:id="238"/>
      <w:bookmarkStart w:name="_Toc225094925" w:id="239"/>
      <w:r w:rsidRPr="00C84680">
        <w:rPr>
          <w:lang w:val="ru-RU"/>
        </w:rPr>
        <w:t xml:space="preserve">ขอให้เราเคารพความเงียบของผู้อื่น</w:t>
      </w:r>
      <w:bookmarkEnd w:id="237"/>
      <w:bookmarkEnd w:id="238"/>
      <w:bookmarkEnd w:id="239"/>
    </w:p>
    <w:p w:rsidRPr="00C84680" w:rsidR="005C3FC8" w:rsidRDefault="00BF6B1D" w14:paraId="15AA8E87" w14:textId="17FAFD5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หากเราเองไม่ใช่ผู้ก่อให้เกิดเสียงรบกวนนั้น ก็ไม่มีความเสียหายใด ๆ — พระเจ้าทรงเห็นทุกสิ่ง แต่หากเสียงรบกวนนั้นเกิดจากเราเอง ก็เป็นเรื่องที่ต่างออกไป นั่นคือเหตุผลที่เราต้องระมัดระวังอยู่เสมอเพื่อไม่รบกวนผู้อื่น หากใครไม่ต้องการสวดมนต์เอง ก็ขอให้อย่างน้อยไม่รบกวนผู้อื่น เมื่อคุณตระหนักได้ว่าเสียงรบกวนของคุณก่อให้เกิดความเสียหายมากเพียงใดต่อผู้ที่กำลังสวดมนต์ คุณจะระมัดระวังมากขึ้น เพราะหากคุณไม่ตระหนักว่าความเงียบเป็นสิ่งจำเป็นสำหรับตัวคุณเอง และช่วยทุกคนโดยทั่วไป — และว่าความเงียบนั้นต้องปฏิบัติจากใจ ด้วยความรัก ไม่ใช่เพราะถูกบังคับหรือมีไม้คทาชี้จ่ออยู่เหนือหัว — ความเงียบนั้นก็จะไม่ก่อให้เกิดผลลัพธ์ที่ดี หากใครนั้นรักษาความเงียบในขณะที่รู้สึกตึงเครียด เพียงแต่ปฏิบัติตามกฎระเบียบวินัย และบอกกับตัวเองว่า: </w:t>
      </w:r>
      <w:r w:rsidRPr="00C84680">
        <w:rPr>
          <w:lang w:val="ru-RU"/>
        </w:rPr>
        <w:t xml:space="preserve">‘ตอนนี้ฉันต้องเดินทางนี้เพื่อไม่รบกวนใคร และตอนนี้ฉันต้องเดินปลาย</w:t>
      </w:r>
      <w:r w:rsidR="002F08DD">
        <w:rPr>
          <w:lang w:val="ru-RU"/>
        </w:rPr>
        <w:t xml:space="preserve">เท้าผ่าน…’ </w:t>
      </w:r>
      <w:r w:rsidRPr="00C84680">
        <w:rPr>
          <w:lang w:val="ru-RU"/>
        </w:rPr>
        <w:t xml:space="preserve">แล้วนี่คือความทรมานอย่างแท้จริง เป้าหมายคือการกระทำจากใจ ด้วยความสุข และรักษาความเงียบเพราะมีใครบางคนกำลังสวดมนต์ หรือกำลังอยู่ในความสัมพันธ์กับพระเจ้า ความแตกต่างระหว่างการรักษาความเงียบในกรณีแรกกับกรณีที่สองนั้นช่างใหญ่หลวงเพียงใด! สิ่งที่บุคคลทำจากใจจะนำความสุขมาให้และช่วยเขาได้ หากใครตระหนักว่าความเงียบเป็นสิ่งจำเป็น และปฏิบัติต่อผู้ที่กำลังสวดมนต์ในขณะนั้นด้วยความเคารพ ความรู้สึกเคารพสักการะก็จะตามมา และด้วยการเคารพผู้อื่น คนนั้นจึงเคารพตัวเองด้วย และไม่วางตัวเองเป็นอันดับแรก เพราะไม่มีความรักต่อตัวเอง แต่กลับมีความรักต่อผู้อื่น เราต้องวางตัวอยู่ในตำแหน่งของผู้อื่น; ต้องคิดอย่างนี้: </w:t>
      </w:r>
      <w:r w:rsidRPr="00C84680">
        <w:rPr>
          <w:lang w:val="ru-RU"/>
        </w:rPr>
        <w:t xml:space="preserve">‘หากฉันอยู่ในตำแหน่งของบุคคลนี้ ฉันจะต้องการให้คนอื่นปฏิบัติกับฉันอย่างไร? ท้ายที่สุด หากฉันเหนื่อยหรือกำลังสวดมนต์ ฉันจะชอบไหมหากประตูถูกปิดดังเช่นนั้น?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หากเราวางตัวอยู่ในตำแหน่งของผู้อื่น สิ่งต่าง ๆ ก็จะเปลี่ยนแปลงไปมาก </w:t>
      </w:r>
    </w:p>
    <w:p w:rsidRPr="00C84680" w:rsidR="005C3FC8" w:rsidRDefault="00BF6B1D" w14:paraId="4B2A7F33" w14:textId="013423E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และในวัดที่อาศัยร่วมกันนั้นเคยเป็นอย่างไรบ้าง!… ความเงียบ! นาฬิกาตีทุก 15 นาที เพื่อให้พระภิกษุทุกคนระลึกถึงความจำเป็นในการสวดคำอธิษฐานพระเยซู หากใครถูกเบี่ยงเบนความสนใจจากการสวดมนต์ การได้ยินเสียงนาฬิกาตีทุก 15 นาทีจะนำพวกเขากลับมาสู่การสวดมนต์ได้ เสียงระฆังนาฬิกานั้นมีประโยชน์อย่างยิ่ง พระบิดาทั้งหลายจะสวดคำอธิษฐานนั้น และความเงียบสงบ—ความนิ่งสงบอย่างลึกซึ้ง—ก็ปกคลุมทั่ววัด ในวัดชุมชนสเวียโตกอร์สค์ที่ข้าพเจ้าเคยอาศัยอยู่ช่วงหนึ่ง มีสมาชิกในคณะภิกษุถึงหกสิบรูป แต่กลับมีความรู้สึกว่าในอารามนั้นมีนักเฮสิคาสต์เพียงคนเดียวเท่านั้น ทุกคนกำลังปฏิบัติคำอธิษฐานพระเยซู ในโบสถ์ ส่วนใหญ่กำลังปฏิบัติคำอธิษฐานในใจ — มีเพียงไม่กี่คนเท่านั้นที่ร้องเพลง และสิ่งนี้ก็เกิดขึ้นเช่นเดียวกันในระหว่างปฏิบัติหน้าที่ ความเงียบสงบปกคลุมทุกหนทุกแห่ง ไม่มีใครพูดเสียงดัง ไม่มีใครตะโกน; ทุกคนต่างปฏิบัติหน้าที่ของตน ทุกคนเคลื่อนไหวอย่างเงียบเชียบ — เหมือนลูกแกะตัวน้อย ไม่ว่าสิ่งใดที่ทำในอาราม ก็ล้วนดำเนินไปอย่างเงียบสงบเสมอ ไม่มีเรื่องไร้สาระที่พวกเขาคิดขึ้นมาในวัดสมัยนี้เลย: </w:t>
      </w:r>
      <w:r w:rsidR="002F08DD">
        <w:rPr>
          <w:lang w:val="ru-RU"/>
        </w:rPr>
        <w:t xml:space="preserve">‘เวลาปฏิบัติหน้าที่’, </w:t>
      </w:r>
      <w:r w:rsidRPr="00C84680">
        <w:rPr>
          <w:lang w:val="ru-RU"/>
        </w:rPr>
        <w:t xml:space="preserve">‘เวลาความเงียบ’… ผมคิดว่าต่อไปพวกเขาคงจะนำ </w:t>
      </w:r>
      <w:r w:rsidR="00EF3186">
        <w:rPr>
          <w:lang w:val="ru-RU"/>
        </w:rPr>
        <w:t xml:space="preserve">‘ชั่วโมงความเงียบ’</w:t>
      </w:r>
      <w:r w:rsidRPr="00C84680">
        <w:rPr>
          <w:lang w:val="ru-RU"/>
        </w:rPr>
        <w:t xml:space="preserve"> มาใช้ด้วย</w:t>
      </w:r>
      <w:r w:rsidR="00EF3186">
        <w:rPr>
          <w:lang w:val="ru-RU"/>
        </w:rPr>
        <w:t xml:space="preserve">! </w:t>
      </w:r>
      <w:r w:rsidRPr="00C84680">
        <w:rPr>
          <w:lang w:val="ru-RU"/>
        </w:rPr>
        <w:t xml:space="preserve">ในอดีต ทุกคนจัดเวลาของตัวเองตามหน้าที่ที่ได้รับมอบหมาย </w:t>
      </w:r>
    </w:p>
    <w:p w:rsidRPr="00347B46" w:rsidR="005C3FC8" w:rsidRDefault="00BF6B1D" w14:paraId="385E9D2C" w14:textId="53B1881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หากเราปรารถนาให้ทะเลทรายอันศักดิ์สิทธิ์นี้ช่วยเรา — ด้วยความว่างเปล่าอันศักดิ์สิทธิ์และความสงบอันหวานชื่น — เพื่อที่เราเองจะได้พบความสงบ ได้รับการชำระล้างจากกิเลสตัณหา และ</w:t>
      </w:r>
      <w:r w:rsidRPr="00C84680">
        <w:rPr>
          <w:lang w:val="ru-RU"/>
        </w:rPr>
        <w:t xml:space="preserve">เข้าใกล้พระเจ้าผู้ทรงเป็น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ยิ่งขึ้น เราก็ต้องรักมันและปฏิบัติต่อมันด้วยความเคารพอย่างสูง เราต้องระมัดระวังไม่ให้ปรับเปลี่ยนทะเลทรายศักดิ์สิทธิ์ให้เข้ากับ </w:t>
      </w:r>
      <w:r w:rsidR="002F08DD">
        <w:rPr>
          <w:lang w:val="ru-RU"/>
        </w:rPr>
        <w:t xml:space="preserve">‘ตัวตน’</w:t>
      </w:r>
      <w:r w:rsidRPr="00C84680">
        <w:rPr>
          <w:lang w:val="ru-RU"/>
        </w:rPr>
        <w:t xml:space="preserve"> ที่เต็มไปด้วยความปรารถนาของเราเอง </w:t>
      </w:r>
      <w:r w:rsidRPr="00C84680">
        <w:rPr>
          <w:lang w:val="ru-RU"/>
        </w:rPr>
        <w:t xml:space="preserve">นี่คือความไม่เคารพอันใหญ่หลวง — มันเหมือนกับการไปนมัสการที่โกลโกธาอันศักดิ์สิทธิ์ในขณะที่ร้องเพลงป๊อป</w:t>
      </w:r>
    </w:p>
    <w:p w:rsidRPr="00347B46" w:rsidR="0094500E" w:rsidP="0094500E" w:rsidRDefault="0094500E" w14:paraId="135DCCE9" w14:textId="77777777">
      <w:pPr>
        <w:rPr>
          <w:lang w:val="ru-RU"/>
        </w:rPr>
      </w:pPr>
    </w:p>
    <w:p w:rsidRPr="00C84680" w:rsidR="005C3FC8" w:rsidP="0094500E" w:rsidRDefault="00BF6B1D" w14:paraId="20C06C11" w14:textId="77777777">
      <w:pPr>
        <w:pStyle w:val="Heading4"/>
        <w:rPr>
          <w:lang w:val="ru-RU"/>
        </w:rPr>
      </w:pPr>
      <w:bookmarkStart w:name="_Toc196745415" w:id="240"/>
      <w:bookmarkStart w:name="_Toc196745572" w:id="241"/>
      <w:bookmarkStart w:name="_Toc225094926" w:id="242"/>
      <w:r w:rsidRPr="00C84680">
        <w:rPr>
          <w:lang w:val="ru-RU"/>
        </w:rPr>
        <w:t xml:space="preserve">ยาแก้พิษของเสียงรบกวนคือความคิดที่ดี</w:t>
      </w:r>
      <w:bookmarkEnd w:id="240"/>
      <w:bookmarkEnd w:id="241"/>
      <w:bookmarkEnd w:id="242"/>
    </w:p>
    <w:p w:rsidRPr="00C84680" w:rsidR="005C3FC8" w:rsidRDefault="00BF6B1D" w14:paraId="10FE7BCE" w14:textId="2BBA8C7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น่าเสียดายที่คนสมัยนี้ใช้เครื่องกลที่ส่งเสียงดังแม้สำหรับงานเล็กๆ น้อยๆ ดังนั้น หากคุณต้องอยู่ในสภาพแวดล้อมที่มีเสียงดังเป็นระยะเวลาหนึ่ง คุณต้องปลูกฝังความคิดที่ดีในใจตัวเอง คุณไม่สามารถบังคับให้คนอื่นไม่เปิดเครื่องกลที่ส่งเสียงดังนั้นได้ แต่แทนที่จะทำเช่นนั้น คุณควรลงมือทำตามความคิดที่ดีนั้นทันที ตัวอย่างเช่น คุณได้ยินเสียงเครื่องพ่นน้ำทำงาน และมันทำให้คุณนึกถึงเสียงเฮลิคอปเตอร์ที่บินผ่านเหนือหัว ลองคิดในใจว่า: </w:t>
      </w:r>
      <w:r w:rsidRPr="00C84680">
        <w:rPr>
          <w:lang w:val="ru-RU"/>
        </w:rPr>
        <w:t xml:space="preserve">‘อาจเป็นไปได้ว่าพี่น้องคนใดคนหนึ่งป่วยหนัก และเฮลิคอปเตอร์ได้บินมาเพื่อนำเธอไปโรงพยาบาล ลองจินตนาการดูว่าคุณจะรู้สึกเสียใจเพียงใดในตอนนั้น! แต่ตอนนี้ ขอบคุณพระเจ้า </w:t>
      </w:r>
      <w:r w:rsidR="002F08DD">
        <w:rPr>
          <w:lang w:val="ru-RU"/>
        </w:rPr>
        <w:t xml:space="preserve">เราทุกคนยังมีสุขภาพดี” </w:t>
      </w:r>
      <w:r w:rsidRPr="00C84680">
        <w:rPr>
          <w:lang w:val="ru-RU"/>
        </w:rPr>
        <w:t xml:space="preserve">สิ่งนี้ต้องการความฉลาดและไหวพริบ — ศิลปะในการนำความคิดเชิงบวกมาใช้ ตัวอย่างเช่น คุณได้ยินเสียงเครื่องผสมคอนกรีตที่ดังหึ่งๆ เครื่องยกของที่ทำงาน หรือเสียงรบกวนอื่นๆ ให้พูดว่า: </w:t>
      </w:r>
      <w:r w:rsidRPr="00C84680">
        <w:rPr>
          <w:lang w:val="ru-RU"/>
        </w:rPr>
        <w:t xml:space="preserve">“ขอสรรเสริญพระเจ้า ที่ไม่มีการทิ้งระเบิด ที่อาคารไม่พังทลาย! “ตรงกันข้าม—ผู้คนกำลังใช้ชีวิตอย่างสงบสุขและสร้างบ้าน</w:t>
      </w:r>
      <w:r w:rsidR="002F08DD">
        <w:rPr>
          <w:lang w:val="ru-RU"/>
        </w:rPr>
        <w:t xml:space="preserve">เรือนของพวกเขา” </w:t>
      </w:r>
    </w:p>
    <w:p w:rsidRPr="00C84680" w:rsidR="005C3FC8" w:rsidRDefault="00BF6B1D" w14:paraId="0DE0471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แต่เกโรนดาครับ ถ้าประสาทของใครนั้นตึงเครียดแล้วล่ะครับ? จะทำอย่างไร? </w:t>
      </w:r>
    </w:p>
    <w:p w:rsidRPr="00C84680" w:rsidR="005C3FC8" w:rsidRDefault="00BF6B1D" w14:paraId="7013C1C6" w14:textId="7DBD915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ประสาทของคุณถูกทำลาย? นั่นหมายความว่าอะไรกันแน่? บางทีความคิดของคุณอาจถูกทำลาย? ไม่มีอะไรดีไปกว่าความคิดที่ดี คนโลกีย์คนหนึ่งสร้างบ้านให้ตัวเองในที่เงียบสงบ เวลาผ่านไป และด้านหนึ่งของบ้านเขาสร้างโรงจอดรถ ด้านหนึ่งสร้างทางด่วน และด้านที่สามเปิดบาร์พร้อมดิสโก้ ฟังเสียงกลองดังกึกก้องจนถึงเที่ยงคืน ชายผู้น่าสงสารนั้นนอนไม่หลับ เขาต้องใส่ที่อุดหูก่อนนอน และแม้กระทั่งเริ่มกินยา ถ้าเป็นอย่างนี้ต่อไปอีกสักหน่อย จิตใจของเขาคงจะมัวหมองไปแล้ว เขาจึงมาที่ภูเขาศักดิ์สิทธิ์ หาฉันและเริ่มเล่าให้ฟังว่า</w:t>
      </w:r>
      <w:r w:rsidRPr="00C84680">
        <w:rPr>
          <w:lang w:val="ru-RU"/>
        </w:rPr>
        <w:t xml:space="preserve">: ‘มันเป็นอย่างนี้ครับ เกโรนดา เราไม่มีความสงบเลย ผมควรทำอย่างไรดีครับ? </w:t>
      </w:r>
      <w:r w:rsidR="002F08DD">
        <w:rPr>
          <w:lang w:val="ru-RU"/>
        </w:rPr>
        <w:t xml:space="preserve">ผมกำลังคิดจะสร้างบ้านอีกหลังหนึ่ง’ </w:t>
      </w:r>
      <w:r w:rsidRPr="00C84680">
        <w:rPr>
          <w:lang w:val="ru-RU"/>
        </w:rPr>
        <w:t xml:space="preserve">‘ลองคิดถึงสิ่งดีๆ ดูสิ’ ฉันบอกเขา ‘ลองคิดดู: หากมีสงครามเกิดขึ้น และรถถังกำลังถูกซ่อมแซมในโรงรถ และรถพยาบาลกำลังนำผู้บาดเจ็บไปโรงพยาบาลใกล้ๆ แล้วคุณถูกบอก: </w:t>
      </w:r>
      <w:r w:rsidRPr="00C84680">
        <w:rPr>
          <w:lang w:val="ru-RU"/>
        </w:rPr>
        <w:t xml:space="preserve">“อยู่ที่เดิมเถอะ เราประกันชีวิตคุณ; เราจะไม่แตะต้องคุณ “คุณอาจออกจากบ้านได้อย่างสงบ แต่ต้องอยู่ภายในรัศมีของอาคารเหล่านี้ เพราะลูกกระสุนจะไม่ถึง</w:t>
      </w:r>
      <w:r w:rsidR="002F08DD">
        <w:rPr>
          <w:lang w:val="ru-RU"/>
        </w:rPr>
        <w:t xml:space="preserve">ไกลขนาดนี้” </w:t>
      </w:r>
      <w:r w:rsidRPr="00C84680">
        <w:rPr>
          <w:lang w:val="ru-RU"/>
        </w:rPr>
        <w:t xml:space="preserve">หรือพวกเขาอาจพูดว่า: </w:t>
      </w:r>
      <w:r w:rsidRPr="00C84680">
        <w:rPr>
          <w:lang w:val="ru-RU"/>
        </w:rPr>
        <w:t xml:space="preserve">“อย่าโผล่หัวออกมาจากบ้าน </w:t>
      </w:r>
      <w:r w:rsidR="002F08DD">
        <w:rPr>
          <w:lang w:val="ru-RU"/>
        </w:rPr>
        <w:t xml:space="preserve">และไม่มีใครจะทำร้ายคุณ” </w:t>
      </w:r>
      <w:r w:rsidRPr="00C84680">
        <w:rPr>
          <w:lang w:val="ru-RU"/>
        </w:rPr>
        <w:t xml:space="preserve">สิ่งนั้นไม่เพียงพอสำหรับคุณหรือ? คุณไม่คิดว่าเงื่อนไขเช่นนี้คือพรที่แท้จริงหรือ? ดังนั้นตอนนี้จงบอกกับตัวเองว่า: </w:t>
      </w:r>
      <w:r w:rsidRPr="00C84680">
        <w:rPr>
          <w:lang w:val="ru-RU"/>
        </w:rPr>
        <w:t xml:space="preserve">‘ขอสรรเสริญพระเจ้า ที่ไม่มีสงคราม ที่ผู้คนยังมีชีวิตอยู่และสุขภาพดี และดำเนินชีวิตตามปกติ ไม่มีรถถังในโรงรถ; ผู้คนกำลังซ่อมรถอยู่ที่นั่น ขอสรรเสริญพระเจ้า ที่ไม่มีโรงพยาบาล ไม่มีผู้บาดเจ็บ และไม่มีความทุกข์ทรมานอื่นใดที่สงครามนำมา ไม่มีขบวนรถถังที่ยาวเหยียดตามทางด่วน แต่มีรถไหล</w:t>
      </w:r>
      <w:r w:rsidR="002F08DD">
        <w:rPr>
          <w:lang w:val="ru-RU"/>
        </w:rPr>
        <w:t xml:space="preserve">ผ่านอย่างต่อเนื่อง—ผู้คนกำลังรีบไปทำงาน” </w:t>
      </w:r>
      <w:r w:rsidRPr="00C84680">
        <w:rPr>
          <w:lang w:val="ru-RU"/>
        </w:rPr>
        <w:t xml:space="preserve">หากคุณนำความคิดดีมาปฏิบัติในลักษณะนี้ </w:t>
      </w:r>
      <w:r w:rsidR="002F08DD">
        <w:rPr>
          <w:lang w:val="ru-RU"/>
        </w:rPr>
        <w:t xml:space="preserve">การสรรเสริญพระเจ้าจะตามมาเอง” </w:t>
      </w:r>
      <w:r w:rsidRPr="00C84680">
        <w:rPr>
          <w:lang w:val="ru-RU"/>
        </w:rPr>
        <w:t xml:space="preserve">ชายผู้น่าสงสารนั้นตระหนักว่าสิ่งสำคัญที่สุดคือทัศนคติที่ถูกต้องต่อสถานการณ์ของเขา และเขาจากไปด้วยความสงบใจ ทีละน้อย เขาเริ่มต้านทานความล่อลวงรอบตัวด้วยความคิดที่ดี; แล้วเขาก็ทิ้งแท็บเล็ตไปและหลับไปอย่างสบายใจ คุณเห็นไหมว่าความคิดดีเพียงหนึ่งเดียวสามารถทำให้คนกลับสู่ทางที่ถูกต้องได้อย่างไร? </w:t>
      </w:r>
    </w:p>
    <w:p w:rsidRPr="00C84680" w:rsidR="005C3FC8" w:rsidRDefault="00BF6B1D" w14:paraId="40FDBE45" w14:textId="0D7D636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และครั้งหนึ่งผมกำลังเดินทางไปที่ใดที่หนึ่งด้วยรถบัส พนักงานเก็บค่าโดยสารเปิดวิทยุเสียงดังลั่น ในหมู่ผู้โดยสารมีผู้เชื่อวัยหนุ่มสาวหลายคน พวกเขาบอกพนักงานเก็บค่าโดยสารว่ามีพระสงฆ์อยู่บนรถบัส และทำท่าทางให้เขาปิดวิทยุหลายครั้ง พวกเขาขอครั้งหนึ่ง ขอครั้งสอง — แต่เขาไม่สนใจเลย; ตรงกันข้าม เขายังเพิ่มเสียงให้ดังขึ้นอีก </w:t>
      </w:r>
      <w:r w:rsidRPr="00C84680">
        <w:rPr>
          <w:lang w:val="ru-RU"/>
        </w:rPr>
        <w:t xml:space="preserve">“ปล่อยไว้เถอะ” ผมบอกกับพวกหนุ่มๆ “มันไม่รบกวนผมเลย ผมกำลังร้องเพลงสวดในโบสถ์ และ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วิทยุก็ร้องตามผม — </w:t>
      </w:r>
      <w:r w:rsidR="002F08DD">
        <w:rPr>
          <w:lang w:val="ru-RU"/>
        </w:rPr>
        <w:t xml:space="preserve">ด้วยเสียงที่ตรงกัน”</w:t>
      </w:r>
      <w:r w:rsidR="00EF3186">
        <w:rPr>
          <w:rStyle w:val="FootnoteReference"/>
          <w:lang w:val="ru-RU"/>
        </w:rPr>
        <w:footnoteReference w:id="145"/>
      </w:r>
      <w:r w:rsidRPr="00C84680">
        <w:rPr>
          <w:lang w:val="ru-RU"/>
        </w:rPr>
        <w:t xml:space="preserve"> แต่ในใจผมพูดกับตัวเองว่า: </w:t>
      </w:r>
      <w:r w:rsidRPr="00C84680">
        <w:rPr>
          <w:lang w:val="ru-RU"/>
        </w:rPr>
        <w:t xml:space="preserve">“ถ้า—ขอพระเจ้าอย่าให้เกิดขึ้น—มีอุบัติเหตุที่ไหนสักแห่งบนทางด่วน และผู้บาดเจ็บถูกนำขึ้นรถบัสของเรา — คนหนึ่งขาหัก อีกคนบาดเจ็บที่หัว — ผมจะทนเห็นภาพเช่นนั้นได้อย่างไร? สรรเสริญพระเจ้า ผู้ซึ่งทำให้ผู้คนยังมีชีวิตและสุขภาพดี!” ดูสิ พวกเขายังร้องเพลงสวดด้วย!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และฉันก็เดินทางต่อไป โดยฮัมเพลงสวดทางจิตวิญญาณให้ตัวเองฟัง มันเป็นการเดินทางที่น่ามหัศจรรย์จริงๆ! </w:t>
      </w:r>
    </w:p>
    <w:p w:rsidRPr="00C84680" w:rsidR="005C3FC8" w:rsidRDefault="00BF6B1D" w14:paraId="617921EC" w14:textId="153EBE0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มจะยกตัวอย่างอีกกรณีหนึ่งเพื่อให้คุณเห็นได้ว่าความคิดที่ดีเพียงหนึ่งเดียวสามารถทำให้คนกลับสู่ทางที่ถูกต้องได้ — ไม่ว่าจะเกิดอะไรขึ้นก็ตาม ผมเคยอยู่ที่เยรูซาเล็มกับเพื่อนคนหนึ่ง การมาเยือนของเราตรงกับเทศกาลท้องถิ่นบางอย่าง ฝูงชนกำลังเฉลิมฉลองและตะโกนไม่หยุด: </w:t>
      </w:r>
      <w:r w:rsidRPr="00C84680">
        <w:rPr>
          <w:lang w:val="ru-RU"/>
        </w:rPr>
        <w:t xml:space="preserve">‘Alala… ah!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เป็นฉากที่ควรหลีกเลี่ยงด้วยทุกวิถีทาง! เสียงดัง ความวุ่นวาย และเสียงร้องตะโกน! พวกเขากำลังเฉลิมฉลองอย่างเต็มที่ — </w:t>
      </w:r>
      <w:r w:rsidRPr="00C84680">
        <w:rPr>
          <w:lang w:val="ru-RU"/>
        </w:rPr>
        <w:t xml:space="preserve">‘ด้วยเสียงร้องแห่งความสุข</w:t>
      </w:r>
      <w:r w:rsidRPr="00EF3186" w:rsidR="00EF3186">
        <w:rPr>
          <w:lang w:val="ru-RU"/>
        </w:rPr>
        <w:t xml:space="preserve">!</w:t>
      </w:r>
      <w:r w:rsidR="002F08DD">
        <w:rPr>
          <w:lang w:val="ru-RU"/>
        </w:rPr>
        <w:t xml:space="preserve">’</w:t>
      </w:r>
      <w:r w:rsidR="00EF3186">
        <w:rPr>
          <w:rStyle w:val="FootnoteReference"/>
          <w:lang w:val="ru-RU"/>
        </w:rPr>
        <w:footnoteReference w:id="146"/>
      </w:r>
      <w:r w:rsidRPr="00C84680">
        <w:rPr>
          <w:lang w:val="ru-RU"/>
        </w:rPr>
        <w:t xml:space="preserve"> เพียงแต่ไม่สามารถฟังออกได้ว่าคำพูดนั้นคืออะไร พวกเขายังคงทำเช่นนั้นตลอดทั้งคืน เพื่อนของฉันรู้สึกหงุดหงิดมาก นั่งบนขอบหน้าต่าง และไม่ได้หลับตาแม้แต่นิดเดียวตลอดทั้งคืน ส่วนฉัน หลังจากนำความคิดดีมาปฏิบัติแล้ว ก็หลับสบายเหมือนเด็กทารก: ฉันนึกถึงการอพยพของชาวยิวออกจากอียิปต์</w:t>
      </w:r>
      <w:r w:rsidR="00EF3186">
        <w:rPr>
          <w:rStyle w:val="FootnoteReference"/>
          <w:lang w:val="ru-RU"/>
        </w:rPr>
        <w:footnoteReference w:id="147"/>
      </w:r>
      <w:r w:rsidRPr="00C84680">
        <w:rPr>
          <w:lang w:val="ru-RU"/>
        </w:rPr>
        <w:t xml:space="preserve"> และสิ่งนี้ยังทำให้ฉันรู้สึกอบอุ่นใจอีกด้วย </w:t>
      </w:r>
    </w:p>
    <w:p w:rsidRPr="00C84680" w:rsidR="005C3FC8" w:rsidRDefault="00BF6B1D" w14:paraId="7F175829" w14:textId="29DD891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ดังนั้น คุณเองก็ควรป้องกันความล่อลวงใดๆ ด้วยความคิดที่ดี ตัวอย่างเช่น สมมติว่ามีใครสักคนปิดประตูอย่างแรง ให้พูดกับตัวเองว่า</w:t>
      </w:r>
      <w:r w:rsidR="009F3FC8">
        <w:rPr>
          <w:lang w:val="ru-RU"/>
        </w:rPr>
        <w:t xml:space="preserve">: </w:t>
      </w:r>
      <w:r w:rsidRPr="00C84680">
        <w:rPr>
          <w:lang w:val="ru-RU"/>
        </w:rPr>
        <w:t xml:space="preserve">‘ถ้า—ขอพระเจ้าอย่าให้เกิดขึ้น—มีอะไรเกิดขึ้นกับพี่น้องคนใดคนหนึ่ง—สมมติว่าเธอตกและขาหัก—ฉันจะนอนหลับได้จริงๆ หรือไม่? “แต่ตอนนี้ประตูก็ถูกปิดลงแล้ว – </w:t>
      </w:r>
      <w:r w:rsidR="002F08DD">
        <w:rPr>
          <w:lang w:val="ru-RU"/>
        </w:rPr>
        <w:t xml:space="preserve">ก็คงเป็นเพราะพี่น้องคนนั้นมีเรื่องต้องทำอยู่ล่ะมั้ง” </w:t>
      </w:r>
      <w:r w:rsidRPr="00C84680">
        <w:rPr>
          <w:lang w:val="ru-RU"/>
        </w:rPr>
        <w:t xml:space="preserve">อย่างไรก็ตาม หากนักบวชหญิงเริ่มตัดสินและพูดว่า: </w:t>
      </w:r>
      <w:r w:rsidRPr="00C84680">
        <w:rPr>
          <w:lang w:val="ru-RU"/>
        </w:rPr>
        <w:t xml:space="preserve">“ดูสิ เธอใจลอยขนาดไหน! ปิดประตูดังโครมครามอย่างนี้! น่าอับอายจริงๆ!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– เธอจะรู้สึกสงบใจได้จริงหรือ? ทันทีที่เธอมีความคิดเช่นนั้น ‘ทังกัลลาชกา’ ของเธอจะก่อให้เกิดความวุ่นวายในจิตใจเธอในไม่ช้า หรือตัวอย่างเช่น พี่น้องคนหนึ่งอาจได้ยินนาฬิกาปลุกของใครบางคนดังขึ้นเป็นเวลานานในยามค่ำคืน มันดังขึ้น — แล้วเงียบลง; มันดังขึ้น — แล้วเงียบลงอีกครั้ง หากนักบวชหญิงคนหนึ่งถูกปลุกโดยนาฬิกาปลุกของใครบางคน แล้วคิดในใจว่า: </w:t>
      </w:r>
      <w:r w:rsidRPr="00C84680">
        <w:rPr>
          <w:lang w:val="ru-RU"/>
        </w:rPr>
        <w:t xml:space="preserve">‘ดูเหมือนพี่น้องคนนี้เหนื่อยล้ามากจนไม่สามารถลุกขึ้นได้เลย คงจะดีกว่าถ้าเธอจะลุกขึ้นและเริ่มกิจวัตรประจำวันในห้องพัก</w:t>
      </w:r>
      <w:r w:rsidR="002F08DD">
        <w:rPr>
          <w:lang w:val="ru-RU"/>
        </w:rPr>
        <w:t xml:space="preserve">ช้ากว่าครึ่งชั่วโมง’ </w:t>
      </w:r>
      <w:r w:rsidRPr="00C84680">
        <w:rPr>
          <w:lang w:val="ru-RU"/>
        </w:rPr>
        <w:t xml:space="preserve">เธอก็จะไม่รู้สึกทั้งความรำคาญหรือความทุกข์ใจจากการถูกปลุกขึ้นอย่างไม่คาดคิด อย่างไรก็ตาม หากเธอคิดถึงตัวเองว่า </w:t>
      </w:r>
      <w:r w:rsidRPr="00C84680">
        <w:rPr>
          <w:lang w:val="ru-RU"/>
        </w:rPr>
        <w:t xml:space="preserve">‘ดูสิ ฉันถูกนาฬิกาปลุกของคนอื่นทุกประเภทปลุกให้ตื่น!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เธออาจพูดว่า </w:t>
      </w:r>
      <w:r w:rsidRPr="00C84680">
        <w:rPr>
          <w:lang w:val="ru-RU"/>
        </w:rPr>
        <w:t xml:space="preserve">‘นี่มันอะไรกัน?! พวกเขาไม่ให้ฉันได้พักผ่อนแม้แต่วินาทีเดียว!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นั่นคือเหตุผลที่ความคิดดีเพียงหนึ่งเดียวช่วยคนได้มากกว่าการกระทำใดๆ ทั้งสิ้น </w:t>
      </w:r>
    </w:p>
    <w:p w:rsidRPr="00347B46" w:rsidR="0094500E" w:rsidP="0094500E" w:rsidRDefault="0094500E" w14:paraId="370CF22C" w14:textId="77777777">
      <w:pPr>
        <w:rPr>
          <w:lang w:val="ru-RU"/>
        </w:rPr>
      </w:pPr>
    </w:p>
    <w:p w:rsidRPr="00C84680" w:rsidR="005C3FC8" w:rsidP="0094500E" w:rsidRDefault="00BF6B1D" w14:paraId="3D9E1FA5" w14:textId="108AC750">
      <w:pPr>
        <w:pStyle w:val="Heading4"/>
        <w:rPr>
          <w:lang w:val="ru-RU"/>
        </w:rPr>
      </w:pPr>
      <w:bookmarkStart w:name="_Toc196745416" w:id="243"/>
      <w:bookmarkStart w:name="_Toc196745573" w:id="244"/>
      <w:bookmarkStart w:name="_Toc225094927" w:id="245"/>
      <w:r w:rsidRPr="00C84680">
        <w:rPr>
          <w:lang w:val="ru-RU"/>
        </w:rPr>
        <w:t xml:space="preserve">เราต้องพัฒนาความสงบภายใน</w:t>
      </w:r>
      <w:bookmarkEnd w:id="243"/>
      <w:bookmarkEnd w:id="244"/>
      <w:bookmarkEnd w:id="245"/>
    </w:p>
    <w:p w:rsidRPr="00C84680" w:rsidR="005C3FC8" w:rsidRDefault="00BF6B1D" w14:paraId="7630D56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เป้าหมายคือให้บุคคลได้รับประโยชน์จากทุกสิ่งเพื่อประโยชน์ในการต่อสู้ทางจิตวิญญาณ เราต้องพยายามบรรลุความสงบภายใน โดยการนำความคิดที่ถูกต้องมาผสมผสานกับความพยายามของเรา เราจึงสามารถได้รับประโยชน์แม้จากเสียงรบกวน สิ่งสำคัญที่สุดคือท่าทีที่ถูกต้องต่อสิ่งที่กำลังเกิดขึ้น เราต้องตอบโต้ทุกสิ่งด้วยความคิดที่ดี หากเราสามารถบรรลุความสงบภายในท่ามกลางเสียงรบกวนได้ นี่คือสิ่งที่มีค่าอย่างยิ่ง และหากใครนั้นไม่สามารถบรรลุความสงบภายในได้ท่ามกลางความวุ่นวายภายนอก เขาจะไม่พบความสงบแม้อยู่ในสภาพแวดล้อมที่เงียบสงบทางกายภาพ เมื่อความสงบภายในมาเยือนบุคคลนั้น ทุกสิ่งภายในตัวเขาจะเงียบสงบลง และไม่มีสิ่งใดมารบกวนเขาได้ แต่หากเพื่อบรรลุความเงียบสงบภายนอก คนนั้นพยายามหาตัวอยู่ในสภาพแวดล้อมที่เงียบสงบ เมื่อถึงที่นั่นแล้ว เขาจะหยิบไม้มาไล่ตั๊กแตนในเวลากลางวัน และไล่หมาป่าในเวลากลางคืน เพื่อไม่ให้สิ่งเหล่านั้นมารบกวนเขา กล่าวอีกนัยหนึ่ง เขากำลังไล่สิ่งที่ปีศาจได้รวบรวมไว้ให้เขาออกไป คุณคาดหวังอะไรล่ะ? คุณคิดว่ามารกำลังทำอะไรอยู่? </w:t>
      </w:r>
    </w:p>
    <w:p w:rsidRPr="00C84680" w:rsidR="005C3FC8" w:rsidRDefault="00BF6B1D" w14:paraId="4A78CAA8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มันพยายามขัดขวางเราด้วยทุกวิธีที่เป็นไปได้ — จนกระทั่งมันทำให้เราต้องคุกเข่าลง </w:t>
      </w:r>
    </w:p>
    <w:p w:rsidRPr="00C84680" w:rsidR="005C3FC8" w:rsidRDefault="00BF6B1D" w14:paraId="170365E0" w14:textId="0E6399E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ในวัดป่าแห่งหนึ่ง มีพระสองรูปที่อายุมากแล้ว พระทั้งสองได้ซื้อลาตัวหนึ่งมา โดยผูกกระดิ่งไว้ที่คอลา แต่พระหนุ่มที่อาศัยอยู่ใกล้ๆ มีนิสัยชอบชีวิตที่เงียบสงบ เขารู้สึกรำคาญกับเสียงกระดิ่งที่ดังขึ้น และอ้างว่าพระในสเกเตถูกห้ามเลี้ยงลา เพื่อพิสูจน์คำกล่าวของเขา เขาจึงอ้างกฎบัญญัติทุกข้อที่หาได้! พระภิกษุในวัดป่าอีกกลุ่มกล่าวว่าเสียงกระดิ่งนั้นไม่รบกวนพวกเขา </w:t>
      </w:r>
      <w:r w:rsidRPr="00C84680">
        <w:rPr>
          <w:lang w:val="ru-RU"/>
        </w:rPr>
        <w:t xml:space="preserve">“ฟังนะ” ฉันกล่าวกับพระภิกษุหนุ่มผู้ยึดถือหลักการเฮสิคาสต์ “ท้ายที่สุดแล้ว พระภิกษุผู้สูงอายุเหล่านี้ก็ไม่ได้รบกวนคุณและฉันด้วยคำขอสารพัด พวกท่านดูแลตัวเองด้วยความช่วยเหลือของลาตัวนั้น นั่นไม่พอสำหรับเราหรือ? คุณลองนึกดูสิ ถ้าลาตัวนั้นไม่มีกระดิ่งแล้วหลงทาง? ในที่สุด เราก็ต้องเป็นคนที่ต้องไปหาเขา! แต่เรายังบ่นอยู่ได้อีกหรือ?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หากไม่มีเจตนาที่ดี และไม่ได้รับประโยชน์ทางจิตวิญญาณจากทุกสิ่ง เราจะไม่สามารถเจริญก้าวหน้าได้ แม้จะอยู่ร่วมกับนักบุญก็ตาม ตัวอย่างเช่น ผมเคยอยู่ในหน่วยทหาร ดีแล้ว—เสียงแตรของทหารจะเป็นระฆังวัดของฉัน และปืนกลจะเตือนฉันถึงอาวุธทางจิตวิญญาณที่ใช้ต่อสู้กับมาร แต่ถ้าเราไม่ได้รับประโยชน์ทางจิตวิญญาณจากทุกสิ่ง แม้แต่ระฆังก็อาจทำให้เราทุกข์ได้ เราต้องได้รับประโยชน์จากทุกสิ่ง หรือไม่เช่นนั้น มารก็จะฉวยโอกาสจากมัน ผู้ที่มีจิตใจไม่สงบจะนำ </w:t>
      </w:r>
      <w:r w:rsidR="002F08DD">
        <w:rPr>
          <w:lang w:val="ru-RU"/>
        </w:rPr>
        <w:t xml:space="preserve">‘ตัวตน’</w:t>
      </w:r>
      <w:r w:rsidRPr="00C84680">
        <w:rPr>
          <w:lang w:val="ru-RU"/>
        </w:rPr>
        <w:t xml:space="preserve"> ที่ไม่สงบนั้นไปแม้กระทั่งในทะเลทราย </w:t>
      </w:r>
      <w:r w:rsidRPr="00C84680">
        <w:rPr>
          <w:lang w:val="ru-RU"/>
        </w:rPr>
        <w:t xml:space="preserve">ก่อนอื่น จิตวิญญาณต้องบรรลุความสงบภายในท่ามกลางความวุ่นวายภายนอก เมื่อบรรลุแล้ว จิตวิญญาณจึงสามารถคงความสงบได้แม้เมื่อออกจากโลกเพื่อแสวงหาความสงบ </w:t>
      </w:r>
    </w:p>
    <w:p w:rsidRPr="00C84680" w:rsidR="005C3FC8" w:rsidP="0094500E" w:rsidRDefault="005C3FC8" w14:paraId="786809DA" w14:textId="77777777">
      <w:pPr>
        <w:rPr>
          <w:lang w:val="ru-RU"/>
        </w:rPr>
      </w:pPr>
    </w:p>
    <w:p w:rsidRPr="00C84680" w:rsidR="005C3FC8" w:rsidP="0094500E" w:rsidRDefault="005C3FC8" w14:paraId="4A4EFB56" w14:textId="44836965">
      <w:pPr>
        <w:rPr>
          <w:lang w:val="ru-RU"/>
        </w:rPr>
      </w:pPr>
    </w:p>
    <w:p w:rsidRPr="00347B46" w:rsidR="005C3FC8" w:rsidP="0094500E" w:rsidRDefault="0094500E" w14:paraId="530CF7EB" w14:textId="4057D923">
      <w:pPr>
        <w:pStyle w:val="Heading3"/>
        <w:rPr>
          <w:lang w:val="ru-RU"/>
        </w:rPr>
      </w:pPr>
      <w:bookmarkStart w:name="_Toc196745417" w:id="246"/>
      <w:bookmarkStart w:name="_Toc196745574" w:id="247"/>
      <w:bookmarkStart w:name="_Toc225094928" w:id="248"/>
      <w:r w:rsidRPr="00C84680">
        <w:rPr>
          <w:lang w:val="ru-RU"/>
        </w:rPr>
        <w:t xml:space="preserve">บทที่</w:t>
      </w:r>
      <w:r w:rsidRPr="00347B46">
        <w:rPr>
          <w:lang w:val="ru-RU"/>
        </w:rPr>
        <w:t xml:space="preserve"> 5</w:t>
      </w:r>
      <w:r w:rsidRPr="00C84680" w:rsidR="00BF6B1D">
        <w:rPr>
          <w:lang w:val="ru-RU"/>
        </w:rPr>
        <w:t xml:space="preserve">.</w:t>
      </w:r>
      <w:r w:rsidRPr="00347B46">
        <w:rPr>
          <w:lang w:val="ru-RU"/>
        </w:rPr>
        <w:t xml:space="preserve"> </w:t>
      </w:r>
      <w:r w:rsidRPr="00347B46">
        <w:rPr>
          <w:lang w:val="ru-RU"/>
        </w:rPr>
        <w:br/>
      </w:r>
      <w:r w:rsidRPr="00C84680" w:rsidR="00BF6B1D">
        <w:rPr>
          <w:lang w:val="ru-RU"/>
        </w:rPr>
        <w:t xml:space="preserve">เกี่ยวกับวิธีที่ความกังวลที่มากเกินไปทำให้คนห่างไกลจากพระเจ้า</w:t>
      </w:r>
      <w:bookmarkEnd w:id="246"/>
      <w:bookmarkEnd w:id="247"/>
      <w:bookmarkEnd w:id="248"/>
    </w:p>
    <w:p w:rsidRPr="00347B46" w:rsidR="0094500E" w:rsidP="0094500E" w:rsidRDefault="0094500E" w14:paraId="66F1D813" w14:textId="77777777">
      <w:pPr>
        <w:rPr>
          <w:lang w:val="ru-RU"/>
        </w:rPr>
      </w:pPr>
    </w:p>
    <w:p w:rsidRPr="00C84680" w:rsidR="005C3FC8" w:rsidP="0094500E" w:rsidRDefault="00BF6B1D" w14:paraId="338FDEDE" w14:textId="77777777">
      <w:pPr>
        <w:pStyle w:val="Heading4"/>
        <w:rPr>
          <w:lang w:val="ru-RU"/>
        </w:rPr>
      </w:pPr>
      <w:bookmarkStart w:name="_Toc196745418" w:id="249"/>
      <w:bookmarkStart w:name="_Toc196745575" w:id="250"/>
      <w:bookmarkStart w:name="_Toc225094929" w:id="251"/>
      <w:r w:rsidRPr="00C84680">
        <w:rPr>
          <w:lang w:val="ru-RU"/>
        </w:rPr>
        <w:t xml:space="preserve">อย่าให้เราติดยึดกับสิ่งต่าง ๆ มากเกินไป</w:t>
      </w:r>
      <w:bookmarkEnd w:id="249"/>
      <w:bookmarkEnd w:id="250"/>
      <w:bookmarkEnd w:id="251"/>
    </w:p>
    <w:p w:rsidRPr="00C84680" w:rsidR="005C3FC8" w:rsidRDefault="00BF6B1D" w14:paraId="3165C517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คนสมัยนี้ไม่ใช้ชีวิตอย่างเรียบง่าย นั่นคือเหตุผลที่พวกเขาถูกเบี่ยงเบนความสนใจได้ง่ายมาก พวกเขารับภาระมากเกินไปและจมอยู่ในความกังวลมากมาย ส่วนผมนั้น ผมจะทำงานหนึ่งหรือสองอย่างให้เสร็จก่อน — และเพียงหลังจากนั้นเท่านั้น ผมจึงคิดถึงงานอื่น ๆ ผมไม่เคยรับงานหลายอย่างพร้อมกัน ในขณะนี้ ผมกำลังคิดถึงเรื่องเดียวเท่านั้น เมื่อเสร็จเรื่องแรกแล้ว ผมจึงเริ่มคิดถึงเรื่องที่สอง เพราะผมจะไม่มีความสงบใจเลย หากรับเรื่องที่สองมาทำก่อนที่จะเสร็จเรื่องแรก การรับงานมากเกินไปจะทำให้คนเสียสติ แม้แต่การคิดถึงงานทั้งหมดเหล่านี้ [พร้อมกัน] ก็เพียงพอที่จะนำไปสู่โรคจิตเภท </w:t>
      </w:r>
    </w:p>
    <w:p w:rsidRPr="00C84680" w:rsidR="005C3FC8" w:rsidRDefault="00BF6B1D" w14:paraId="2846C00D" w14:textId="589D5F6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ครั้งหนึ่ง มีชายหนุ่มคนหนึ่งที่ทุกข์ทรมานจากโรคทางจิตมาที่สำนักปฏิบัติธรรมของผม เขาบอกกับผมว่าเขาถูกทรมานด้วยความไวต่อสิ่งต่าง ๆ ที่สืบทอดมาจากพ่อแม่ </w:t>
      </w:r>
      <w:r w:rsidRPr="00C84680">
        <w:rPr>
          <w:lang w:val="ru-RU"/>
        </w:rPr>
        <w:t xml:space="preserve">‘คุณกำลังพูดถึงเรื่องอะไรกันแน่ เรื่องการสืบทอดนี้?’ ผมถามเขา ‘ก่อนอื่น คุณต้องพักผ่อนก่อน แล้วเรียนให้จบ หลังจากนั้นไปรับราชการทหาร </w:t>
      </w:r>
      <w:r w:rsidR="002F08DD">
        <w:rPr>
          <w:lang w:val="ru-RU"/>
        </w:rPr>
        <w:t xml:space="preserve">แล้วค่อยหางานทำ’ </w:t>
      </w:r>
      <w:r w:rsidRPr="00C84680">
        <w:rPr>
          <w:lang w:val="ru-RU"/>
        </w:rPr>
        <w:t xml:space="preserve">เด็กหนุ่มผู้น่าสงสารคนนั้นฟังคำแนะนำและหาทางของตัวเองได้ ในทำนองเดียวกัน ผู้คนก็ค้นพบตัวเองได้เช่นกัน </w:t>
      </w:r>
    </w:p>
    <w:p w:rsidRPr="00C84680" w:rsidR="005C3FC8" w:rsidRDefault="00BF6B1D" w14:paraId="3D426B25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เกโรนดาครับ ผมก็รู้สึกเหนื่อยเร็วจากงานเช่นกัน ผมไม่เข้าใจว่าสาเหตุคืออะไร </w:t>
      </w:r>
    </w:p>
    <w:p w:rsidRPr="00C84680" w:rsidR="005C3FC8" w:rsidRDefault="00BF6B1D" w14:paraId="38153BA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‘สิ่งที่คุณขาดคือความอดทน และเหตุผลที่คุณไม่อดทนได้นั้น ก็เพราะคุณรับภาระมากเกินไป คุณกระจายตัวไปทุกด้านจนหมดแรง และสิ่งนี้นำไปสู่ความวิตกกังวล เพราะคุณมีความทะเยอทะยานและใส่ใจงานของคุณอย่างลึกซึ้ง’ </w:t>
      </w:r>
    </w:p>
    <w:p w:rsidRPr="00C84680" w:rsidR="005C3FC8" w:rsidRDefault="00BF6B1D" w14:paraId="219EBEB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เมื่อผมอยู่ในวัดที่อาศัยร่วมกัน ผมทำหน้าที่ในโรงไม้ ช่างไม้อาวุโสที่รับผิดชอบคือช่างไม้อีกคน — พระคุณพ่ออิซิดอร์ พระภิกษุผู้สูงอายุ ท่านผู้น่าสงสารนั้นไม่มีความอดทนแม้แต่น้อย ท่านจะเริ่มทำหน้าต่าง แล้วรู้สึกวุ่นวาย ทิ้งหน้าต่างไว้และรีบไปทำประตู; แล้วท่านก็รู้สึกวุ่นวายอีก ทิ้งประตูไว้และเริ่มมุงหลังคา – และด้วยเหตุนี้ ท่านจึงทิ้งทุกอย่างไว้ครึ่งทาง ไม่เคยเสร็จสิ้นอะไรเลย ท่านทำไม้บางแผ่นหาย ตัดไม้บางแผ่นผิดทาง… นั่นคือวิธีที่คนทำงานจนหมดแรงแต่ไม่บรรลุผลอะไรเลย </w:t>
      </w:r>
    </w:p>
    <w:p w:rsidRPr="00347B46" w:rsidR="005C3FC8" w:rsidRDefault="00BF6B1D" w14:paraId="6206BFFA" w14:textId="66FB4A4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แล้วมีอีกกลุ่มที่มีพลังงานจำกัด; พวกเขาจัดการได้เพียงหนึ่งหรือสองงานเท่านั้น แต่กลับรับงานมากเกินไป, ติดพันกับเรื่องต่าง ๆ มากมาย</w:t>
      </w:r>
      <w:r w:rsidRPr="00C84680">
        <w:rPr>
          <w:lang w:val="ru-RU"/>
        </w:rPr>
        <w:t xml:space="preserve">, และสุดท้ายก็ไม่ได้ทำอะไรให้ถูกต้อง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, ลากคนอื่นเข้ามาเกี่ยวข้องกับเรื่องและกังวลของตัวเองด้วย เราต้องพยายามให้มากที่สุดเท่าที่จะทำได้ เพื่อรับงานไม่มากกว่าหนึ่งหรือสองงาน ดำเนินการให้เสร็จสิ้นอย่างถูกต้อง และเพียงเมื่อนั้นเท่านั้น ด้วยจิตใจที่แจ่มใสและสดชื่น จึงค่อยรับงานอื่นมาทำ เพราะหากจิตใจของคุณกระจัดกระจาย คุณจะดำเนินชีวิตทางจิตวิญญาณได้อย่างไร? คุณจะระลึกถึงพระคริสต์ได้อย่างไร?</w:t>
      </w:r>
    </w:p>
    <w:p w:rsidRPr="00347B46" w:rsidR="0094500E" w:rsidP="0094500E" w:rsidRDefault="0094500E" w14:paraId="13258607" w14:textId="77777777">
      <w:pPr>
        <w:rPr>
          <w:lang w:val="ru-RU"/>
        </w:rPr>
      </w:pPr>
    </w:p>
    <w:p w:rsidRPr="00C84680" w:rsidR="005C3FC8" w:rsidP="0094500E" w:rsidRDefault="00BF6B1D" w14:paraId="37FFC9B0" w14:textId="77777777">
      <w:pPr>
        <w:pStyle w:val="Heading4"/>
        <w:rPr>
          <w:lang w:val="ru-RU"/>
        </w:rPr>
      </w:pPr>
      <w:bookmarkStart w:name="_Toc196745419" w:id="252"/>
      <w:bookmarkStart w:name="_Toc196745576" w:id="253"/>
      <w:bookmarkStart w:name="_Toc225094930" w:id="254"/>
      <w:r w:rsidRPr="00C84680">
        <w:rPr>
          <w:lang w:val="ru-RU"/>
        </w:rPr>
        <w:t xml:space="preserve">อย่ามอบใจให้กับสิ่งของทางโลก</w:t>
      </w:r>
      <w:bookmarkEnd w:id="252"/>
      <w:bookmarkEnd w:id="253"/>
      <w:bookmarkEnd w:id="254"/>
    </w:p>
    <w:p w:rsidRPr="00C84680" w:rsidR="005C3FC8" w:rsidRDefault="00BF6B1D" w14:paraId="6AE9460B" w14:textId="73ADFBE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 ท่านหมายความว่าอย่างไรเมื่อกล่าวว่า </w:t>
      </w:r>
      <w:r w:rsidRPr="00C84680">
        <w:rPr>
          <w:lang w:val="ru-RU"/>
        </w:rPr>
        <w:t xml:space="preserve">‘จงทุ่มเทมือและเท้าให้กับการทำงาน แต่อย่ามอบหัวใจ</w:t>
      </w:r>
      <w:r w:rsidR="002F08DD">
        <w:rPr>
          <w:lang w:val="ru-RU"/>
        </w:rPr>
        <w:t xml:space="preserve">ให้มัน’</w:t>
      </w:r>
      <w:r w:rsidRPr="00C84680">
        <w:rPr>
          <w:lang w:val="ru-RU"/>
        </w:rPr>
        <w:t xml:space="preserve">? </w:t>
      </w:r>
    </w:p>
    <w:p w:rsidRPr="00C84680" w:rsidR="005C3FC8" w:rsidRDefault="00BF6B1D" w14:paraId="1230FD6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ที่ผมหมายถึงคือ คุณต้องไม่มอบใจให้กับสิ่งของทางโลก มีคนบางกลุ่มที่ทุ่มเทตัวทั้งหมดให้กับสิ่งของทางโลก พวกเขาใช้เวลาทั้งวันกังวลว่าจะทำภารกิจนั้นหรือภารกิจนี้อย่างไร โดยไม่คิดถึงพระเจ้าเลย อย่าให้เราเองตกอยู่ในกับดักนี้ ทำงานด้วยมือ ทำงานด้วยเท้า แต่อย่าให้จิตใจหลุดพ้นจากพระเจ้า; อย่าทุ่มเททั้งตัว ทั้งศักยภาพภายใน และหัวใจทั้งหมดให้กับสิ่งทางโลก มิฉะนั้น คนนั้นจะกลายเป็นผู้บูชารูปเคารพ เท่าที่จะทำได้ อย่ามอบหัวใจให้กับงานของคุณ มอบมือของคุณ มอบจิตใจของคุณ อย่ามอบหัวใจของคุณให้กับเรื่องเล็กน้อยและไร้ประโยชน์ มิฉะนั้น หัวใจของคุณจะชื่นชมยินดีในพระคริสต์ได้อย่างไร? เมื่อหัวใจอยู่ในพระคริสต์ งานนั้นก็จะได้รับการชำระให้บริสุทธิ์ และตัวบุคคลนั้นเองก็จะรักษาความสดชื่นทางจิตวิญญาณภายในไว้ได้ พร้อมทั้งสัมผัสความสุขที่แท้จริง ใช้หัวใจของคุณอย่างถูกต้อง อย่าปล่อยให้มันสูญเปล่า </w:t>
      </w:r>
    </w:p>
    <w:p w:rsidRPr="00C84680" w:rsidR="005C3FC8" w:rsidRDefault="00BF6B1D" w14:paraId="7C76E19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หากใจถูกใช้ไปอย่างสิ้นเปลืองกับเรื่องเล็กน้อยมากมาย ในภายหลังมันจะขาดพลังที่จะเศร้าโศกกับสิ่งที่แท้จริงแล้วควรค่าแก่การเศร้าโศก ฉันจะมอบใจของฉันให้กับผู้ที่ทุกข์ทรมานจากโรคมะเร็ง ให้กับผู้ที่กำลังเจ็บปวด; ฉันจะกังวลถึงเด็กๆ ที่อยู่ในอันตราย ฉันทำเครื่องหมายกางเขนและขอให้พระเจ้าทรงให้แสงสว่างแก่พวกเขา และเมื่อมีผู้มาเยี่ยม ความสนใจของฉันจะมุ่งไปที่ความเจ็บปวดของผู้อื่น และความรักที่ฉันมีต่อพวกเขา ฉันไม่รู้สึกถึงความเจ็บปวดของตัวเอง ด้วยวิธีนี้ ทุกสิ่ง [ที่ไม่สำคัญ] จะถูกลืมไป นั่นคือ จิตใจของคนเราจะหันไปทางอื่น </w:t>
      </w:r>
    </w:p>
    <w:p w:rsidRPr="00C84680" w:rsidR="005C3FC8" w:rsidRDefault="00BF6B1D" w14:paraId="77B9310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ในงานประเภทใดก็ตาม เป็นไปได้หรือไม่ที่จะไม่ทุ่มเทใจและจิตวิญญาณให้กับงานนั้น? </w:t>
      </w:r>
    </w:p>
    <w:p w:rsidRPr="00C84680" w:rsidR="005C3FC8" w:rsidRDefault="00BF6B1D" w14:paraId="169AA50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หากงานนั้นเรียบง่าย ก็ช่วยให้จิตใจไม่ถูกดูดซับไปกับมันได้ แต่หากงานนั้นซับซ้อน คือมีหลายด้าน ก็จำเป็นต้องมีส่วนร่วมทางจิตใจในระดับหนึ่ง อย่างไรก็ตาม งานนั้นต้องไม่ยึดครองหัวใจ </w:t>
      </w:r>
    </w:p>
    <w:p w:rsidRPr="00C84680" w:rsidR="005C3FC8" w:rsidRDefault="00BF6B1D" w14:paraId="45B8A12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แล้วงานจะยึดครองหัวใจได้อย่างไร? </w:t>
      </w:r>
    </w:p>
    <w:p w:rsidRPr="00C84680" w:rsidR="005C3FC8" w:rsidRDefault="00BF6B1D" w14:paraId="570C33A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ด้วยวิธีใด? ด้วยยาเสพติด ผู้ล่อลวงทำให้ใจหลับใหลและยึดครองมันผ่านความเห็นแก่ตัว แต่หากใจถูกมอบให้พระเจ้าแล้ว จิตใจก็จะสถิตอยู่ในพระเจ้า ในขณะที่สมองกำลังยุ่งอยู่กับงาน </w:t>
      </w:r>
    </w:p>
    <w:p w:rsidRPr="00C84680" w:rsidR="005C3FC8" w:rsidRDefault="00BF6B1D" w14:paraId="0A278F7A" w14:textId="44C1A96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แล้วคำว่า </w:t>
      </w:r>
      <w:r w:rsidR="002F08DD">
        <w:rPr>
          <w:lang w:val="ru-RU"/>
        </w:rPr>
        <w:t xml:space="preserve">‘ไร้กังวล’</w:t>
      </w:r>
      <w:r w:rsidRPr="00C84680">
        <w:rPr>
          <w:lang w:val="ru-RU"/>
        </w:rPr>
        <w:t xml:space="preserve"> นั้นหมายถึงอะไรกันแน่</w:t>
      </w:r>
      <w:r w:rsidRPr="00C84680">
        <w:rPr>
          <w:lang w:val="ru-RU"/>
        </w:rPr>
        <w:t xml:space="preserve">? </w:t>
      </w:r>
    </w:p>
    <w:p w:rsidRPr="00347B46" w:rsidR="005C3FC8" w:rsidRDefault="00BF6B1D" w14:paraId="2AB7F910" w14:textId="219366A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เมื่อคุณทำงาน อย่าลืมพระคริสต์ ทำงานด้วยความสุข แต่ให้จิตใจและหัวใจของคุณอยู่กับพระเจ้า แล้วคุณจะไม่รู้สึกเหนื่อยล้า และจะสามารถปฏิบัติหน้าที่ทางจิตวิญญาณได้</w:t>
      </w:r>
    </w:p>
    <w:p w:rsidRPr="00347B46" w:rsidR="0094500E" w:rsidP="0094500E" w:rsidRDefault="0094500E" w14:paraId="02961685" w14:textId="77777777">
      <w:pPr>
        <w:rPr>
          <w:lang w:val="ru-RU"/>
        </w:rPr>
      </w:pPr>
    </w:p>
    <w:p w:rsidRPr="00C84680" w:rsidR="005C3FC8" w:rsidP="0094500E" w:rsidRDefault="00BF6B1D" w14:paraId="6EDAA810" w14:textId="77777777">
      <w:pPr>
        <w:pStyle w:val="Heading4"/>
        <w:rPr>
          <w:lang w:val="ru-RU"/>
        </w:rPr>
      </w:pPr>
      <w:bookmarkStart w:name="_Toc196745420" w:id="255"/>
      <w:bookmarkStart w:name="_Toc196745577" w:id="256"/>
      <w:bookmarkStart w:name="_Toc225094931" w:id="257"/>
      <w:r w:rsidRPr="00C84680">
        <w:rPr>
          <w:lang w:val="ru-RU"/>
        </w:rPr>
        <w:t xml:space="preserve">งานที่ทำด้วยใจสงบและคำอธิษฐานจะได้รับการชำระให้บริสุทธิ์</w:t>
      </w:r>
      <w:bookmarkEnd w:id="255"/>
      <w:bookmarkEnd w:id="256"/>
      <w:bookmarkEnd w:id="257"/>
    </w:p>
    <w:p w:rsidRPr="00C84680" w:rsidR="005C3FC8" w:rsidRDefault="00BF6B1D" w14:paraId="556E521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ท่านผู้อาวุโส การทำงานอย่างช้าๆ ไม่ใช่จะดีกว่าหรือ — เพื่อให้คนนั้นได้อยู่ในภาวะสงบ? </w:t>
      </w:r>
    </w:p>
    <w:p w:rsidRPr="00C84680" w:rsidR="005C3FC8" w:rsidRDefault="00BF6B1D" w14:paraId="044F318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ดีกว่าครับ เพราะหากคนใดทำงานในความสงบ เขาจะรักษาความสงบนั้นไว้และทำให้ทั้งวันได้รับการชำระให้บริสุทธิ์ น่าเสียดายที่เรายังไม่ตระหนักว่า เมื่อเราทำงานใดๆ อย่างรีบร้อน เราจะกลายเป็นคนประหม่า และงานที่ทำในสภาพประหม่าจะไม่ได้รับการชำระให้บริสุทธิ์ เราไม่ควรตั้งเป้าหมายว่าจะทำงานให้มาก เพียงเพื่อถูกความกังวลกลืนกินในระหว่างกระบวนการนั้น นั่นคือสภาพของปีศาจ </w:t>
      </w:r>
    </w:p>
    <w:p w:rsidRPr="00C84680" w:rsidR="005C3FC8" w:rsidRDefault="00BF6B1D" w14:paraId="6D2B588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งานฝีมือที่ทำด้วยความสงบและคำอธิษฐานจะได้รับการชำระให้บริสุทธิ์ในตัวมันเอง และชำระให้บริสุทธิ์แก่ผู้ที่ใช้มันด้วย ด้วยเหตุนี้ จึงเป็นเรื่องที่สมเหตุสมผลที่พระภิกษุจะมอบงานฝีมือบางชิ้นให้ฆราวาสเป็นพร ตามคำขอของพวกเขา ในทางกลับกัน งานฝีมือที่ทำด้วยความรีบร้อนและความกังวลจะถ่ายทอดสภาพอันเป็นมารนี้ไปยังผู้อื่น การทำงานด้วยความรีบร้อนและความกังวลเป็นลักษณะเฉพาะของผู้ที่ติดอยู่กับโลกีย์อย่างมาก จิตวิญญาณที่วุ่นวายของพระภิกษุที่ทำงานฝีมือ ไม่ส่งต่อความอวยพร แต่ส่งต่อความวุ่นวายไปยังผู้อื่น จิตใจของบุคคลมีอิทธิพลต่อผลงานฝีมือที่เขาสร้างขึ้นมากเพียงใด! แม้แต่เมื่อทำงานกับชิ้นไม้ก็ตาม สิ่งที่น่ากลัว! ผลลัพธ์ของงานขึ้นอยู่กับสภาพจิตใจของบุคคลนั้นในขณะที่กำลังทำงาน หากคนนั้นรู้สึกกังวล โกรธ หรือใช้คำพูดหยาบคาย ผลลัพธ์ของงานที่ทำจะไม่ได้รับพร แต่หากระหว่างทำงานร้องเพลงสวดในโบสถ์หรือสวดมนต์ งานนั้นจะได้รับการชำระให้บริสุทธิ์ ผลลัพธ์หนึ่งกลายเป็นสิ่งชั่วร้าย ในขณะที่อีกผลลัพธ์หนึ่งกลายเป็นสิ่งศักดิ์สิทธิ์ </w:t>
      </w:r>
    </w:p>
    <w:p w:rsidRPr="00C84680" w:rsidR="005C3FC8" w:rsidRDefault="00BF6B1D" w14:paraId="32F079D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ด้วยการกระทำด้วยความเคารพและทำงานพร้อมกับการสวดภาวนา คุณจะชำระตัวเองให้บริสุทธิ์เสมอ และทุกสิ่งที่คุณทำก็จะได้รับการชำระให้บริสุทธิ์ เมื่อจิตใจจดจ่ออยู่กับพระเจ้า คนนั้นจะชำระงานของตน งานฝีมือของตนให้บริสุทธิ์ ยกตัวอย่างเช่น เมื่อผมกำลังติดกล่องเข้าด้วยกันและสวดภาวนาแบบพระเยซู — ผมสวดภาวนาไปพร้อมกับการทำงานเพื่อพระเกียรติของพระเจ้า เป้าหมายของผมไม่ใช่เพื่อทำงานอย่างรีบร้อน เพื่อผลิตกล่องออกมาเป็นกองใหญ่ แล้วมาทรมานตัวเองด้วยความกังวล นั่นคือสภาพของปีศาจ เราไม่ได้มาที่วัดเพื่อสิ่งนั้น แต่เพื่อทำให้ตัวเองและสิ่งที่เราทำเป็นศักดิ์สิทธิ์ บางครั้ง เพราะเราลืมเรื่องนี้ คุณจึงรู้สึกเหมือนเป็นพนักงานที่ขยันขันแข็งขององค์กรทางโลก — เพราะในความรีบร้อนที่จะให้งานเสร็จ คุณลืมนำพระคริสต์มาด้วย ตรงกันข้าม เมื่อคุณเริ่มทำงานด้วยคำอธิษฐาน คุณจะรู้สึกเหมือนเป็นผู้รับใช้ของพระคริสต์ ดังนั้น จงนำคำอธิษฐานพระเยซูมาประยุกต์ใช้กับงานของคุณ เพื่อให้ทั้งตัวคุณเองและสิ่งที่คุณทำได้รับการชำระให้บริสุทธิ์ คุณรู้หรือไม่ว่าพระเจ้าทรงอวยพรบุคคลอย่างไร? คุณรู้หรือไม่ว่าพระองค์ทรงประทานพรให้เราเท่าใด และพรเหล่านั้นมีลักษณะอย่างไร? </w:t>
      </w:r>
    </w:p>
    <w:p w:rsidRPr="00C84680" w:rsidR="005C3FC8" w:rsidRDefault="00BF6B1D" w14:paraId="4E7E8FC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ถ้าคนใดกำลังทำงานทางปัญญา เช่น การแปลหนังสือ จะทำอย่างไรเพื่ออธิษฐานให้งานที่กำลังทำอยู่ได้รับการชำระให้บริสุทธิ์? </w:t>
      </w:r>
    </w:p>
    <w:p w:rsidRPr="00C84680" w:rsidR="005C3FC8" w:rsidRDefault="00BF6B1D" w14:paraId="685FD13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หากจิตใจของคุณจดจ่ออยู่กับพระเจ้า งานของคุณก็จะได้รับการชำระให้บริสุทธิ์ แม้จะเป็นงานทางปัญญา เพราะคุณกำลังใช้ชีวิตอยู่ในบรรยากาศอันศักดิ์สิทธิ์ — แม้ว่าคุณจะไม่สามารถสวดภาวนาขณะทำงานได้ก็ตาม หากบุคคลอยู่ในสภาพจิตวิญญาณ สิ่งนี้จะช่วยเขาได้มาก เขาไม่พยายามค้นหาความหมายผ่านเหตุผล แต่เมื่อเขาได้รับการตรัสรู้ เขาจะเข้าใจมันผ่านแสงสว่างจากพระเจ้า </w:t>
      </w:r>
    </w:p>
    <w:p w:rsidRPr="00C84680" w:rsidR="005C3FC8" w:rsidRDefault="00BF6B1D" w14:paraId="3EE9FCB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แต่หากผมไม่อยู่ในสภาพจิตวิญญาณเช่นนั้น แต่ต้องทำงานประเภทนี้ ผมควรทำอย่างไร? </w:t>
      </w:r>
    </w:p>
    <w:p w:rsidRPr="00C84680" w:rsidR="005C3FC8" w:rsidRDefault="00BF6B1D" w14:paraId="31914BE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ในกรณีนั้น ให้ดำเนินการต่อไป แต่ในขณะเดียวกันก็ควรอธิษฐาน ขอให้พระเจ้าประทานการตรัสรู้แก่คุณ พยายามให้มากที่สุดเท่าที่จะทำได้ เพื่อให้ความหมายอันศักดิ์สิทธิ์ในหนังสือที่คุณกำลังแปลนั้นช่วยคุณได้เป็นการส่วนตัว และทำงานด้วยความเคารพ ทุกๆ หนึ่งหรือสองชั่วโมง ให้พักสักไม่กี่นาทีและสวดคำอธิษฐานพระเยซู </w:t>
      </w:r>
    </w:p>
    <w:p w:rsidRPr="00C84680" w:rsidR="005C3FC8" w:rsidRDefault="00BF6B1D" w14:paraId="2E1AB39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งานแปลโดยทั่วไปมักทำให้เสียสมาธิมาก ต้องค้นพจนานุกรมและอ่านคำอธิบายอย่างต่อเนื่อง... </w:t>
      </w:r>
    </w:p>
    <w:p w:rsidRPr="00347B46" w:rsidR="005C3FC8" w:rsidRDefault="00BF6B1D" w14:paraId="51678DCD" w14:textId="52EA95D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แต่ผมได้บอกคุณแล้ว: สิ่งที่ช่วยได้มากที่สุดในการแปลคือประสบการณ์ทางจิตวิญญาณส่วนตัวและความคิดที่บริสุทธิ์ ซึ่งทำให้บุคคลนั้นกลายเป็นภาชนะแห่งพระคุณ เมื่อนั้น การถ่ายทอดความหมายอันศักดิ์สิทธิ์จะถูกต้องและเกิดจากความสว่างทางจิตวิญญาณ แทนที่จะมาจากเหตุผล พจนานุกรม หรือหมึก สิ่งที่ผมต้องการกล่าวคือ เราต้องยึดมั่นในสิ่งที่เป็นหลัก — นั่นคือ ในสิ่งศักดิ์สิทธิ์ — แทนที่จะยึดมั่นในสิ่งที่เป็นรอง — นั่นคือ ในสิ่งมนุษย์</w:t>
      </w:r>
    </w:p>
    <w:p w:rsidRPr="00347B46" w:rsidR="0094500E" w:rsidP="0094500E" w:rsidRDefault="0094500E" w14:paraId="0CE4F5CF" w14:textId="77777777">
      <w:pPr>
        <w:rPr>
          <w:lang w:val="ru-RU"/>
        </w:rPr>
      </w:pPr>
    </w:p>
    <w:p w:rsidRPr="00C84680" w:rsidR="005C3FC8" w:rsidP="0094500E" w:rsidRDefault="00BF6B1D" w14:paraId="0CB7E04C" w14:textId="77777777">
      <w:pPr>
        <w:pStyle w:val="Heading4"/>
        <w:rPr>
          <w:lang w:val="ru-RU"/>
        </w:rPr>
      </w:pPr>
      <w:bookmarkStart w:name="_Toc196745421" w:id="258"/>
      <w:bookmarkStart w:name="_Toc196745578" w:id="259"/>
      <w:bookmarkStart w:name="_Toc225094932" w:id="260"/>
      <w:r w:rsidRPr="00C84680">
        <w:rPr>
          <w:lang w:val="ru-RU"/>
        </w:rPr>
        <w:t xml:space="preserve">เมื่อกังวลกับผู้อื่นมากเกินไป คนนั้นจะลืมพระเจ้า</w:t>
      </w:r>
      <w:bookmarkEnd w:id="258"/>
      <w:bookmarkEnd w:id="259"/>
      <w:bookmarkEnd w:id="260"/>
    </w:p>
    <w:p w:rsidRPr="00C84680" w:rsidR="005C3FC8" w:rsidRDefault="00BF6B1D" w14:paraId="05246987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ความกังวลนั้นทำให้คนห่างไกลจากพระเจ้าเสมอหรือไม่? </w:t>
      </w:r>
    </w:p>
    <w:p w:rsidRPr="00C84680" w:rsidR="005C3FC8" w:rsidRDefault="00BF6B1D" w14:paraId="60F11012" w14:textId="368F01B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— ฟังสิ่งที่ฉันจะบอกคุณ: เมื่อพ่อเดินมาใกล้ลูกที่กำลังเล่นอย่างเพลิดเพลินและลูบหัวเขาอย่างอ่อนโยน ลูกที่จดจ่อกับของเล่นของเขาจะไม่สังเกตเห็นเลย เขาจะรู้สึกถึงความรักของพ่อได้ก็ต่อเมื่อเขาหยุดคิดถึงการเล่นไปชั่วขณะหนึ่งเท่านั้น ในทำนองเดียวกัน เมื่อเราจดจ่อกับเรื่องใดเรื่องหนึ่ง เราก็ไม่สามารถรู้สึกถึงความรักของพระเจ้าได้ เราไม่รู้สึกถึงสิ่งที่พระเจ้าประทานให้เรา จงระวังให้ดี: อย่าสิ้นเปลืองพลังอันมีค่าของคุณไปกับปัญหาที่ไม่จำเป็นและความกังวลที่ไร้ประโยชน์ ซึ่งวันหนึ่งจะกลายเป็นผงธุลี การวุ่นวายและกังวลกับสิ่งที่เกินจำเป็นและไร้ประโยชน์ ไม่เพียงแต่ทำให้ร่างกายเหนื่อยล้า แต่ยังทำให้จิตใจกระจัดกระจายไปอย่างไร้จุดหมาย; และเมื่อถึงเวลาสวดมนต์ คุณก็ถวายความเหนื่อยล้าและการหาวให้พระเจ้า—คล้ายกับเครื่องบูชาที่คาอินถวาย</w:t>
      </w:r>
      <w:r w:rsidR="00454072">
        <w:rPr>
          <w:rStyle w:val="FootnoteReference"/>
          <w:lang w:val="ru-RU"/>
        </w:rPr>
        <w:footnoteReference w:id="148"/>
      </w:r>
      <w:r w:rsidRPr="00C84680">
        <w:rPr>
          <w:lang w:val="ru-RU"/>
        </w:rPr>
        <w:t xml:space="preserve"> ดังนั้น สภาพจิตใจภายในของคุณก็จะกลายเป็น </w:t>
      </w:r>
      <w:r w:rsidR="002F08DD">
        <w:rPr>
          <w:lang w:val="ru-RU"/>
        </w:rPr>
        <w:t xml:space="preserve">‘เหมือน</w:t>
      </w:r>
      <w:r w:rsidRPr="00C84680">
        <w:rPr>
          <w:lang w:val="ru-RU"/>
        </w:rPr>
        <w:t xml:space="preserve">คาอิน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เต็มไปด้วยความกังวลและเสียงถอนหายใจ ซึ่งจะถูกปลุกเร้าขึ้นโดย ‘ทังกัลลาชกา’ ที่อยู่ใกล้คุณ </w:t>
      </w:r>
    </w:p>
    <w:p w:rsidRPr="00C84680" w:rsidR="005C3FC8" w:rsidRDefault="00BF6B1D" w14:paraId="1B026CF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อย่าให้เราสิ้นเปลืองแก่นแท้ของพลังเราไปอย่างไร้จุดหมาย มิฉะนั้น สิ่งที่เหลือไว้ให้พระเจ้าก็จะเป็นเพียงเปลือกและซากเท่านั้น การหมกมุ่นกับสิ่งใดก็ตามจะทำให้หัวใจสูญเสียพลังภายในทั้งหมด และไม่เหลืออะไรไว้ให้พระคริสต์ หากคุณเห็นว่าจิตใจของคุณถูกเบี่ยงเบนความสนใจอยู่ตลอดเวลา และล่องลอยไปสู่ความกังวล ความห่วงใย และสิ่งต่างๆ ที่คล้ายคลึงกัน คุณต้องตระหนักว่าคุณได้หลงทางจากที่ที่คุณควรอยู่ และต้องกังวลว่าคุณได้ห่างไกลจากพระเจ้าแล้ว จงตระหนักว่าคุณได้ใกล้ชิดกับกิจการของคุณมากกว่าพระเจ้า ใกล้ชิดกับสิ่งที่ถูกสร้างมากกว่าผู้สร้าง </w:t>
      </w:r>
    </w:p>
    <w:p w:rsidRPr="00C84680" w:rsidR="005C3FC8" w:rsidRDefault="00BF6B1D" w14:paraId="471A0A5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น่าเสียดายที่ความสุขทางโลกที่เกิดจากงานที่ทำสำเร็จอย่างดีนั้น มักหลอกลวงได้แม้กระทั่งพระภิกษุด้วย แน่นอนว่ามนุษย์ถูกสร้างมาเพื่อทำความดี เพราะผู้สร้างของเขานั้นดี แต่พระภิกษุพยายามเปลี่ยนแปลงตนเองจากมนุษย์ให้กลายเป็นเทวดา ดังนั้น เพื่อทำงานทางจิตวิญญาณ พระภิกษุต้องจำกัดงานที่ทำเพื่อวัตถุประสงค์ทางวัตถุให้เหลือเพียงสิ่งจำเป็นที่สุดเท่านั้น แล้วความสุขของท่านจะเกิดขึ้นจากผลทางจิตวิญญาณที่ท่านได้เพาะปลูกไว้ ความสุขนั้นจะกลายเป็นความสุขทางจิตวิญญาณ และพระภิกษุจะไม่เพียงแต่เลี้ยงดูตนเอง แต่ยังเลี้ยงดูผู้อื่นอย่างอุดมสมบูรณ์ด้วย </w:t>
      </w:r>
    </w:p>
    <w:p w:rsidRPr="00347B46" w:rsidR="005C3FC8" w:rsidRDefault="00BF6B1D" w14:paraId="4D0B1BDF" w14:textId="318F495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ท่ามกลางความกังวลและปัญหาต่าง ๆ มากมาย ผู้คนจึงลืมพระเจ้าไป พระพ่อทิคอน</w:t>
      </w:r>
      <w:r w:rsidR="00BB54AE">
        <w:rPr>
          <w:rStyle w:val="FootnoteReference"/>
          <w:lang w:val="ru-RU"/>
        </w:rPr>
        <w:footnoteReference w:id="149"/>
      </w:r>
      <w:r w:rsidRPr="00C84680">
        <w:rPr>
          <w:lang w:val="ru-RU"/>
        </w:rPr>
        <w:t xml:space="preserve"> เคยกล่าวด้วยสไตล์ที่เป็นเอกลักษณ์ของท่านว่า: </w:t>
      </w:r>
      <w:r w:rsidRPr="00C84680">
        <w:rPr>
          <w:lang w:val="ru-RU"/>
        </w:rPr>
        <w:t xml:space="preserve">“ฟาโรห์ให้ชาวอิสราเอลทำงานหนักและให้อาหารอย่างเพียงพอ </w:t>
      </w:r>
      <w:r w:rsidR="002F08DD">
        <w:rPr>
          <w:lang w:val="ru-RU"/>
        </w:rPr>
        <w:t xml:space="preserve">เพื่อให้พวกเขาลืมพระเจ้าไป”</w:t>
      </w:r>
      <w:r w:rsidR="00BC1EB5">
        <w:rPr>
          <w:rStyle w:val="FootnoteReference"/>
          <w:lang w:val="ru-RU"/>
        </w:rPr>
        <w:footnoteReference w:id="150"/>
      </w:r>
      <w:r w:rsidRPr="00C84680">
        <w:rPr>
          <w:lang w:val="ru-RU"/>
        </w:rPr>
        <w:t xml:space="preserve"> ในยุคสมัยของเรา ปีศาจได้ทำให้ผู้คนติดกับสิ่งของทางวัตถุและเรื่องทางโลกอย่างสมบูรณ์ [มันสอนให้ผู้คน] ทำงานหนักและกินอย่างมากมาย — เพื่อให้พวกเขาลืมพระเจ้า และด้วยวิธีนี้ จึงไม่สามารถ หรือดีกว่าคือไม่เต็มใจ ที่จะใช้ความเสรีภาพที่ได้รับมาเพื่อการชำระจิตวิญญาณให้บริสุทธิ์ แต่โชคดี — แม้ขัดกับความประสงค์ของมาร — สิ่งดีงามก็เกิดขึ้นจาก [ความวุ่นวายนี้] — ผู้คนไม่มีเวลาทำบาปมากเท่าที่พวกเขาต้องการ</w:t>
      </w:r>
    </w:p>
    <w:p w:rsidRPr="00347B46" w:rsidR="0094500E" w:rsidP="0094500E" w:rsidRDefault="0094500E" w14:paraId="6C4863A1" w14:textId="77777777">
      <w:pPr>
        <w:pStyle w:val="paragraph"/>
        <w:spacing w:before="30" w:after="30"/>
        <w:ind w:end="60" w:firstLine="0"/>
        <w:rPr>
          <w:lang w:val="ru-RU"/>
        </w:rPr>
      </w:pPr>
    </w:p>
    <w:p w:rsidRPr="00C84680" w:rsidR="005C3FC8" w:rsidP="0094500E" w:rsidRDefault="00BF6B1D" w14:paraId="3E390E4E" w14:textId="77777777">
      <w:pPr>
        <w:pStyle w:val="Heading4"/>
        <w:rPr>
          <w:lang w:val="ru-RU"/>
        </w:rPr>
      </w:pPr>
      <w:bookmarkStart w:name="_Toc196745422" w:id="261"/>
      <w:bookmarkStart w:name="_Toc196745579" w:id="262"/>
      <w:bookmarkStart w:name="_Toc225094933" w:id="263"/>
      <w:r w:rsidRPr="00C84680">
        <w:rPr>
          <w:lang w:val="ru-RU"/>
        </w:rPr>
        <w:t xml:space="preserve">งานที่มากเกินไปและเรื่องทางโลกทำให้พระภิกษุกลายเป็นคนทางโลก</w:t>
      </w:r>
      <w:bookmarkEnd w:id="261"/>
      <w:bookmarkEnd w:id="262"/>
      <w:bookmarkEnd w:id="263"/>
    </w:p>
    <w:p w:rsidRPr="00C84680" w:rsidR="005C3FC8" w:rsidRDefault="00BF6B1D" w14:paraId="2DE6AD70" w14:textId="2362026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เป็นสิ่งที่ดีสำหรับผู้ที่ปรารถนาจะใช้ชีวิตทางจิตวิญญาณ โดยเฉพาะอย่างยิ่งพระภิกษุ ที่จะรักษาระยะห่างจากกิจกรรม งาน และความรับผิดชอบบางประเภท — นั่นคือ สิ่งที่เบี่ยงเบนเขาจากเป้าหมายทางจิตวิญญาณของเขา ไม่ควรรับภาระงานที่ไม่มีวันจบสิ้นจำนวนมาก เพราะงานเช่นนั้นไม่มีวันสิ้นสุด และหากพระไม่เรียนรู้ที่จะทำงานภายในกับตัวเอง พระจะหันไปทำงานภายนอกอยู่เสมอ ผู้ที่พยายามทำงานที่ไม่มีวันจบสิ้นจะจบชีวิตด้วยข้อบกพร่องทางจิตวิญญาณ เมื่อถึงปลายชีวิต พวกเขาจะสำนึกผิด แต่ตอนนั้นก็ไม่มีประโยชน์อะไรแล้ว เพราะ </w:t>
      </w:r>
      <w:r w:rsidR="002F08DD">
        <w:rPr>
          <w:lang w:val="ru-RU"/>
        </w:rPr>
        <w:t xml:space="preserve">‘หนังสือเดินทาง’ </w:t>
      </w:r>
      <w:r w:rsidRPr="00C84680">
        <w:rPr>
          <w:lang w:val="ru-RU"/>
        </w:rPr>
        <w:t xml:space="preserve">ของพวกเขาได้ถูกส่งมอบไปแล้ว ในทุกกรณี การได้พักจากหน้าที่รับผิดชอบอย่างน้อยสักครู่หนึ่งเป็นสิ่งจำเป็น </w:t>
      </w:r>
    </w:p>
    <w:p w:rsidRPr="00C84680" w:rsidR="005C3FC8" w:rsidRDefault="00BF6B1D" w14:paraId="05987922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เมื่อภาระงานหลายอย่างลดลง ความสดชื่นทางร่างกายและความกระหายในการทำงานภายในจะเกิดขึ้นโดยธรรมชาติ — งานที่ไม่ทำให้เหนื่อยล้า แต่กลับฟื้นฟูพลังให้เรา แล้วจิตวิญญาณก็จะสูดออกซิเจนทางจิตวิญญาณอย่างเต็มเปี่ยม ความเหนื่อยล้าจากความพยายามทางจิตวิญญาณ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ไม่ทำให้พลังของบุคคลนั้นลดลง แต่กลับฟื้นฟูมันขึ้น เพราะความพยายามนี้ยกบุคคลนั้นขึ้นสูงและดึงเขาให้เข้าใกล้พระบิดาผู้เปี่ยมด้วยความรักอันอ่อนโยน จนทำให้จิตวิญญาณของเขาก็ชื่นชมยินดีด้วย </w:t>
      </w:r>
    </w:p>
    <w:p w:rsidRPr="00C84680" w:rsidR="005C3FC8" w:rsidRDefault="00BF6B1D" w14:paraId="456BBFD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ความเหนื่อยล้าทางกาย เมื่อขาดความหมายทางจิตวิญญาณ หรือกล่าวอีกนัยหนึ่ง เมื่อเกิดขึ้นโดยไม่มีเหตุผลทางจิตวิญญาณที่อาจทำให้มันสมเหตุสมผล จะทำให้คนนั้นรู้สึกขมขื่น แม้แต่ม้าตัวเล็กที่อ่อนโยนที่สุด หากถูกใช้งานหนักเกินไป ก็จะเริ่มเตะออก — นั่นคือ มันจะเกิดนิสัยไม่ดี แม้ว่าก่อนหน้านั้นมันจะไม่มีนิสัยเช่นนั้น และอาจกลายเป็นสัตว์ที่ฉลาดขึ้นตามอายุ </w:t>
      </w:r>
    </w:p>
    <w:p w:rsidRPr="00C84680" w:rsidR="005C3FC8" w:rsidRDefault="00BF6B1D" w14:paraId="51ABF85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เพื่อให้ความสำคัญแก่ด้านจิตวิญญาณ งานบางอย่างอาจถูกวางไว้ข้างหลังได้ การทำงานมากเกินไปและความกังวลที่มากเกินไปจะทำให้จิตของพระภิกษุกลายเป็นโลกีย์ และความสามารถในการรับรู้ทางจิตวิญญาณของเขาก็จะกลายเป็นโลกีย์ไปด้วย เขาได้ใช้ชีวิตเหมือนคนในโลกนี้แล้ว — พร้อมทั้งความไม่สงบทางจิตใจและความกังวลทางโลกที่มาพร้อมกับมัน กล่าวสั้นๆ ก็คือ ผ่านความกังวล ความวิตกกังวล และความโชคร้ายที่เกิดขึ้นอย่างต่อเนื่อง เขาได้เริ่มประสบกับความทรมานของนรกบางส่วนแล้วในชีวิตนี้เอง แต่เมื่อพระภิกษุไม่สนใจสิ่งทางโลก แต่สนใจการหลุดพ้นของตนเองและการหลุดพ้นของทุกคน เขาจะถือว่าพระเจ้าเป็นผู้ปกครอง และผู้คนเป็นผู้รับใช้ </w:t>
      </w:r>
    </w:p>
    <w:p w:rsidRPr="00347B46" w:rsidR="005C3FC8" w:rsidRDefault="00BF6B1D" w14:paraId="4D6416BF" w14:textId="5DA2994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คุณยังจำเรื่องราวของพระเกโรนติอุสผู้ทรงเกียรติและลูกศิษย์ของท่านได้ไหม?</w:t>
      </w:r>
      <w:r w:rsidR="00D30433">
        <w:rPr>
          <w:rStyle w:val="FootnoteReference"/>
          <w:lang w:val="ru-RU"/>
        </w:rPr>
        <w:footnoteReference w:id="151"/>
      </w:r>
      <w:r w:rsidRPr="00C84680">
        <w:rPr>
          <w:lang w:val="ru-RU"/>
        </w:rPr>
        <w:t xml:space="preserve"> พระเกโรนติอุสผู้ทรงเกียรติได้ทูลขอพระมารดาอันศักดิ์สิทธิ์ของพระเจ้าให้น้ำเล็กน้อย — เพียงพอสำหรับท่านและลูกศิษย์ของท่านดื่ม พระมารดาของพระเจ้า เหมือนแม่ที่รักลูก ได้เปิดช่องในหินใกล้ที่พำนักของพวกเขา และนำน้ำออกมาจากที่นั่น — น้ำพุศักดิ์สิทธิ์ — เพื่อให้พวกเขามีน้ำดื่ม เวลาผ่านไป ผู้ฝึกหัดของท่านผู้ศักดิ์สิทธิ์เริ่มสร้างขั้นบันได แล้วนำดินมาปลูกสวนผลไม้และสวนผัก และเมื่อต้องรับผิดชอบเรื่องทางโลกมากมาย ก็ละเลยหน้าที่ทางจิตวิญญาณของตนเอง และเนื่องจากน้ำไม่พอ เขาจึงหยิบสิ่วมาและเริ่มขยายรูในหิน — เพื่อให้แหล่งน้ำศักดิ์สิทธิ์นั้นให้ผลผลิตน้ำมากขึ้น แล้วพระมารดาของพระเจ้าก็ถอนน้ำนั้นออกไป ทำให้มันไหลไปยังที่อื่น ซึ่งอยู่ต่ำกว่าห้องพักมาก และตรัสกับเขาว่า</w:t>
      </w:r>
      <w:r w:rsidR="009F3FC8">
        <w:rPr>
          <w:lang w:val="ru-RU"/>
        </w:rPr>
        <w:t xml:space="preserve">: </w:t>
      </w:r>
      <w:r w:rsidRPr="00C84680">
        <w:rPr>
          <w:lang w:val="ru-RU"/>
        </w:rPr>
        <w:t xml:space="preserve">‘หากเจ้าต้องการดูแลสวนผักและให้จิตใจวอกแวก ก็จงไปตักน้ำจาก</w:t>
      </w:r>
      <w:r w:rsidR="002F08DD">
        <w:rPr>
          <w:lang w:val="ru-RU"/>
        </w:rPr>
        <w:t xml:space="preserve">ที่ไกลๆ’</w:t>
      </w:r>
    </w:p>
    <w:p w:rsidRPr="00347B46" w:rsidR="0094500E" w:rsidP="0094500E" w:rsidRDefault="0094500E" w14:paraId="1EA17746" w14:textId="77777777">
      <w:pPr>
        <w:rPr>
          <w:lang w:val="ru-RU"/>
        </w:rPr>
      </w:pPr>
    </w:p>
    <w:p w:rsidRPr="00C84680" w:rsidR="005C3FC8" w:rsidP="0094500E" w:rsidRDefault="00BF6B1D" w14:paraId="13C98D1C" w14:textId="77777777">
      <w:pPr>
        <w:pStyle w:val="Heading4"/>
        <w:rPr>
          <w:lang w:val="ru-RU"/>
        </w:rPr>
      </w:pPr>
      <w:bookmarkStart w:name="_Toc196745423" w:id="264"/>
      <w:bookmarkStart w:name="_Toc196745580" w:id="265"/>
      <w:bookmarkStart w:name="_Toc225094934" w:id="266"/>
      <w:r w:rsidRPr="00C84680">
        <w:rPr>
          <w:lang w:val="ru-RU"/>
        </w:rPr>
        <w:t xml:space="preserve">ที่ใดมีปัญหาหนักหน่วง ที่นั่นย่อมมีการแทรกแซงทางจิตวิญญาณมาก</w:t>
      </w:r>
      <w:bookmarkEnd w:id="264"/>
      <w:bookmarkEnd w:id="265"/>
      <w:bookmarkEnd w:id="266"/>
    </w:p>
    <w:p w:rsidRPr="00C84680" w:rsidR="005C3FC8" w:rsidRDefault="00BF6B1D" w14:paraId="363717F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 ท่านไม่รู้สึกเสียดายเลยหรือที่ต้องทิ้งห้องพัก ซึ่งท่านได้ทุ่มเทแรงกายแรงใจไปมากในการบูรณะ และต้องย้ายไปอยู่ที่อื่น? </w:t>
      </w:r>
    </w:p>
    <w:p w:rsidRPr="00C84680" w:rsidR="005C3FC8" w:rsidRDefault="00BF6B1D" w14:paraId="7A9FC37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เนื่องจากผมได้ออกจากที่นั่นแล้ว ก็หมายความว่าต้องมีเหตุผลสำคัญบางอย่างที่ทำให้ต้องทำเช่นนั้น </w:t>
      </w:r>
    </w:p>
    <w:p w:rsidRPr="00C84680" w:rsidR="005C3FC8" w:rsidRDefault="00BF6B1D" w14:paraId="5E1B5AF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และทุกที่ที่ท่านไป ท่านได้จำกัดตัวเองให้ใช้เพียงสิ่งจำเป็นขั้นพื้นฐานเท่านั้นหรือไม่? </w:t>
      </w:r>
    </w:p>
    <w:p w:rsidRPr="00C84680" w:rsidR="005C3FC8" w:rsidRDefault="00BF6B1D" w14:paraId="5A7CA2CB" w14:textId="1EF7D4F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ใช่ครับ ผมจำกัดตัวเองไว้เพียงสิ่งจำเป็นที่สุดสำหรับชีวิตที่นี่ เพื่อที่จะสามารถทำสิ่งที่จำเป็นสำหรับอาณาจักรสวรรค์ เพื่อสวรรค์ได้ การหลงไปกับเรื่องทางโลก ทำให้คนนั้นหลงทางจากเส้นทางที่นำเขาสู่สวรรค์ ก่อนอื่นคุณทำสิ่งหนึ่ง แล้วคุณก็อยากทำสิ่งอื่น… หากคุณติดอยู่ในวงจรนี้ ก็จบแล้ว — คุณจะหลงทาง เมื่อคนใดหลงทางในเรื่องทางโลก เขาจะสูญเสียสิ่งที่เป็นสวรรค์ไป และเช่นเดียวกับที่สวรรค์ไม่มีที่สิ้นสุด เรื่องทางโลกก็ไม่มีที่สิ้นสุดเช่นกัน คุณจะหลงทางที่นี่ หรือจะ </w:t>
      </w:r>
      <w:r w:rsidR="002F08DD">
        <w:rPr>
          <w:lang w:val="ru-RU"/>
        </w:rPr>
        <w:t xml:space="preserve">‘หลงทาง’ </w:t>
      </w:r>
      <w:r w:rsidRPr="00C84680">
        <w:rPr>
          <w:lang w:val="ru-RU"/>
        </w:rPr>
        <w:t xml:space="preserve">ที่นั่น คุณรู้ไหมว่า </w:t>
      </w:r>
      <w:r w:rsidR="002F08DD">
        <w:rPr>
          <w:lang w:val="ru-RU"/>
        </w:rPr>
        <w:t xml:space="preserve">‘หลงทาง’ </w:t>
      </w:r>
      <w:r w:rsidRPr="00C84680">
        <w:rPr>
          <w:lang w:val="ru-RU"/>
        </w:rPr>
        <w:t xml:space="preserve">ที่นั่น ในอาณาจักรสวรรค์</w:t>
      </w:r>
      <w:r w:rsidRPr="00C84680">
        <w:rPr>
          <w:lang w:val="ru-RU"/>
        </w:rPr>
        <w:t xml:space="preserve"> หมายความว่าอย่างไร</w:t>
      </w:r>
      <w:r w:rsidRPr="00C84680">
        <w:rPr>
          <w:lang w:val="ru-RU"/>
        </w:rPr>
        <w:t xml:space="preserve">! โอ้ ฉันจะฝึกการสวดภาวนาแบบพระเยซู และดื่มด่ำอยู่กับมัน! คุณไม่เคยจมตัวลงในคำอธิษฐานเลยหรือ? </w:t>
      </w:r>
    </w:p>
    <w:p w:rsidRPr="00C84680" w:rsidR="005C3FC8" w:rsidRDefault="00BF6B1D" w14:paraId="7A7E3E6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การถูกครอบงำด้วยงานมากมาย ความเหนื่อยล้าและปัญหา โดยเฉพาะอย่างยิ่งความเร่งรีบ ไม่ช่วยเราเลย สิ่งเหล่านี้ทั้งหมดผลักดันความมีสติให้ถอยไปอยู่เบื้องหลัง และทำให้จิตวิญญาณแข็งกระด้าง คนนั้นไม่เพียงแต่ไม่สามารถสวดภาวนาได้ แต่แม้กระทั่งคิดก็ทำไม่ได้ </w:t>
      </w:r>
    </w:p>
    <w:p w:rsidRPr="00C84680" w:rsidR="005C3FC8" w:rsidRDefault="00BF6B1D" w14:paraId="582BFA03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เขาไม่สามารถกระทำอย่างมีเหตุผลได้ และสุดท้ายก็ทำสิ่งที่ผิดพลาด </w:t>
      </w:r>
    </w:p>
    <w:p w:rsidRPr="00C84680" w:rsidR="005C3FC8" w:rsidRDefault="00BF6B1D" w14:paraId="2A2318C9" w14:textId="4A26C57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ดังนั้น จงระมัดระวัง: อย่าเสียเวลาไปอย่างไร้จุดหมาย โดยไม่ก่อให้เกิดประโยชน์ต่อชีวิตทางจิตวิญญาณของคุณ มิฉะนั้น คุณจะถึงจุดที่รู้สึกขมขื่นอย่างลึกซึ้ง และไม่สามารถปฏิบัติหน้าที่ทางจิตวิญญาณได้อีกต่อไป คุณจะอยากทำงานหรือสนทนา — หรือเพื่อทำให้ตัวเอง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ยุ่ง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คุณจะสร้างปัญหาให้ตัวเอง เมื่อเราละทิ้งคำอธิษฐานพระเยซูและหน้าที่ทางจิตวิญญาณของเรา ศัตรูจะยึดครอง</w:t>
      </w:r>
      <w:r w:rsidRPr="00C84680">
        <w:rPr>
          <w:lang w:val="ru-RU"/>
        </w:rPr>
        <w:t xml:space="preserve">จุดสูงทางจิตวิญญาณ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ของเรา </w:t>
      </w:r>
      <w:r w:rsidRPr="00C84680">
        <w:rPr>
          <w:lang w:val="ru-RU"/>
        </w:rPr>
        <w:t xml:space="preserve">และผ่านทางเนื้อหนังและความคิดของเรา จะทำสงครามกับเรา เขาจะทำให้พลังทั้งหมดของเรา — ทั้งทางจิตใจและทางกาย — ไร้ประโยชน์; เขาจะตัดขาดความสัมพันธ์ของเรากับพระเจ้า ซึ่งผลที่ตามมาคือจิตวิญญาณของเราถูกความปรารถนาครอบงำ </w:t>
      </w:r>
    </w:p>
    <w:p w:rsidRPr="00C84680" w:rsidR="005C3FC8" w:rsidRDefault="00BF6B1D" w14:paraId="1F7AACB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พ่อติคอนเคยบอกกับนักบวชว่า เราต้องใช้ชีวิตแบบนักพรตเพื่อหลุดพ้นจากความกังวลทางโลก แทนที่จะทำงานเหมือนคนงานและกินเหมือนคนทางโลก เพราะการเรียกของนักบวชนั้นประกอบด้วยการกราบไหว้ การอดอาหาร และการสวดภาวนา — ไม่เพียงเพื่อตัวเอง แต่เพื่อโลกทั้งใบ — ทั้งผู้ยังมีชีวิตและผู้ล่วงลับไปแล้ว ส่วนการทำงานนั้น ควรทำให้น้อยที่สุด และทำเพียงเพื่อจัดหาสิ่งจำเป็นสำหรับตนเองเท่านั้น เพื่อไม่ให้กลายเป็นภาระแก่ใคร </w:t>
      </w:r>
    </w:p>
    <w:p w:rsidRPr="00C84680" w:rsidR="005C3FC8" w:rsidRDefault="00BF6B1D" w14:paraId="4041A0B5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เรื่องกังวลทางโลกนั้นขัดขวางชีวิตทางจิตวิญญาณเสมอหรือไม่? </w:t>
      </w:r>
    </w:p>
    <w:p w:rsidRPr="00C84680" w:rsidR="005C3FC8" w:rsidRDefault="00BF6B1D" w14:paraId="30BF159F" w14:textId="28A291B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หากท่านทำสิ่งที่จำเป็นด้วยความเชื่อ</w:t>
      </w:r>
      <w:r w:rsidRPr="00C84680">
        <w:rPr>
          <w:lang w:val="ru-RU"/>
        </w:rPr>
        <w:t xml:space="preserve">ฟัง</w:t>
      </w:r>
      <w:r w:rsidR="00D30433">
        <w:rPr>
          <w:rStyle w:val="FootnoteReference"/>
          <w:lang w:val="ru-RU"/>
        </w:rPr>
        <w:footnoteReference w:id="152"/>
      </w:r>
      <w:r w:rsidRPr="00C84680">
        <w:rPr>
          <w:lang w:val="ru-RU"/>
        </w:rPr>
        <w:t xml:space="preserve"> แล้วสิ่งนั้นจะไม่ก่อให้เกิดความเสียหายแก่ท่าน หากความพยายามของท่านในการปฏิบัติตามคำสั่งที่ได้รับมอบหมาย หรือในการช่วยเหลือพี่น้องหญิง ไม่เกินขอบเขตของ [ความเชื่อฟัง] แล้ว ท่านจะปรารถนาที่จะสวดมนต์อย่างกระตือรือร้น และความช่วยเหลือของท่านต่อผู้อื่นจะเกิดผลดี แต่หากใครนั้นก้าวข้ามขอบเขต [ของการเชื่อฟัง] ด้วยความสมัครใจของตนเอง เพิ่มภาระเพิ่มเติมให้กับงานที่ได้รับมอบหมาย และกังวลกับเรื่องที่ไม่จำเป็น จิตใจของเขาก็จะถูกรบกวนและหันเหออกจากพระเจ้า และหากจิตใจของใครนั้นไม่อยู่กับพระเจ้า เขาจะสัมผัสความสุขอันศักดิ์สิทธิ์ได้อย่างไร? ใจจะเย็นลงได้ง่ายๆ หากฉันใช้เวลาทั้งวันในการรับแขก แม้ว่าจะเป็นงานทางจิตวิญญาณ แต่เมื่อถึงคืนที่ฉันลุกขึ้นเพื่อสวดมนต์ ใจของฉันก็อยู่ในสภาพที่ต่างออกไป — ต่างไปอย่างสิ้นเชิงจากเมื่อฉันสวดมนต์ทั้งวัน หัวของฉันเต็มไปด้วยเรื่องต่าง ๆ ที่ได้ยินจากผู้คน และไม่ใช่เรื่องง่ายที่จะทิ้งสิ่งเหล่านั้นไปทั้งหมด ดังนั้น ให้พยายามสวดคำอธิษฐานพระเยซูตลอดทั้งวัน และฮัมเพลงสวดในโบสถ์อย่างเงียบ ๆ </w:t>
      </w:r>
    </w:p>
    <w:p w:rsidRPr="00C84680" w:rsidR="005C3FC8" w:rsidRDefault="00BF6B1D" w14:paraId="2DAD54B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การอ่านหนังสือทางจิตวิญญาณเป็นระยะเวลาสั้นๆ ก็มีประโยชน์มากเช่นกัน — โดยเฉพาะก่อนการสวดมนต์ มันช่วยอบอุ่นจิตวิญญาณอย่างลึกซึ้งและขจัดความกังวลที่ครอบงำจิตใจตลอดทั้งวัน และเมื่อจิตวิญญาณได้รับการปลดปล่อยและถูกนำเข้าสู่บรรยากาศทางจิตวิญญาณอันศักดิ์สิทธิ์ จิตใจก็จะไม่ถูกรบกวนขณะทำงาน หลังจากอ่านบทหนึ่งจากพระวรสารหรือจาก “หนังสือของพ่อ” (หนังสือของพ่อมีบทสั้นแต่ทรงพลัง) จิตใจจะถูกพาเข้าสู่โลกทางจิตวิญญาณและไม่หลงทางจากที่นั่น เพราะจิตใจนั้นเหมือนเด็กที่ไม่อยู่นิ่ง ไม่สามารถนั่งอยู่กับที่ได้ — มันวิ่งไปวิ่งมาไม่หยุด แต่หากให้มันลูกทอฟฟี่หวาน มันก็จะไม่ไปไหนทั้งนั้น </w:t>
      </w:r>
    </w:p>
    <w:p w:rsidRPr="00C84680" w:rsidR="005C3FC8" w:rsidRDefault="00BF6B1D" w14:paraId="6D98F103" w14:textId="471FE8B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การหลุดพ้นจากความกังวลและความกังวลใจ นำมาซึ่งความสงบภายในและความก้าวหน้าทางจิตวิญญาณ ความกังวลใจทำให้พระห่างไกลจากพระเจ้า เมื่อมีความกังวลใจมากมาย ก็มีความรบกวนทางจิตวิญญาณมากมายเช่นกัน ซึ่งทำให้สัญญาณจากสถานีวิทยุทางจิตวิญญาณถูกกลบไป พระไม่มีข้อแก้ตัวใดๆ หากไม่ดำเนินชีวิตทางจิตวิญญาณ ดูผู้ศรัทธาทั่วไปที่โชคร้ายเหล่านั้นสิ ที่ต้องแบกรับความกังวลมากมาย แต่พวกเขายังคงพยายามอย่างเต็มที่ พระภิกษุไม่มีความกังวลเช่นนั้น เขาไม่ต้องคิดถึงค่าเช่า หนี้สิน หรือว่าจะมีงานทำหรือไม่ พระบิดาทางจิตวิญญาณอยู่ใกล้ตัว และโบสถ์ก็อยู่ภายในวัดเลย: การสวดมนต์ การเจิม การประกอบพิธีกรรม... เขาหลุดพ้นจากความกังวลและมุ่งเน้นเพียงการกลายเป็นเทวดา — เขาไม่มีเป้าหมายอื่นใดอีก ส่วนผู้เป็นฆราวาสกลับมีความกังวลมากมาย! เขาต้องดูแลการเลี้ยงดูลูก ๆ และเรื่องอื่น ๆ — พร้อมทั้งต้องต่อสู้เพื่อความรอดของจิตวิญญาณตนเอง ดังที่ผู้อาวุโสทริฟอนเคยกล่าวไว้:</w:t>
      </w:r>
      <w:r w:rsidR="008B622F">
        <w:rPr>
          <w:rStyle w:val="FootnoteReference"/>
          <w:lang w:val="ru-RU"/>
        </w:rPr>
        <w:footnoteReference w:id="153"/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“พระภิกษุต้องการนั่งสมาธิหรือไม่? เขาสามารถทำได้ เขาต้องการถือศีลอดหรือไม่? เขาก็ทำได้เช่นกัน เขาไม่มีทั้งภรรยาและลูก แต่ผู้เป็นฆราวาสไม่สามารถทำสิ่งเหล่านี้ได้ทั้งหมด เพราะท้ายที่สุดแล้ว เขามีลูก คนหนึ่งต้องการรองเท้า คนหนึ่งต้องการเสื้อผ้า </w:t>
      </w:r>
      <w:r w:rsidR="002F08DD">
        <w:rPr>
          <w:lang w:val="ru-RU"/>
        </w:rPr>
        <w:t xml:space="preserve">คนที่สามต้องการสิ่งอื่น” </w:t>
      </w:r>
    </w:p>
    <w:p w:rsidRPr="00347B46" w:rsidR="0094500E" w:rsidP="0094500E" w:rsidRDefault="0094500E" w14:paraId="6F1B2C6A" w14:textId="77777777">
      <w:pPr>
        <w:rPr>
          <w:lang w:val="ru-RU"/>
        </w:rPr>
      </w:pPr>
    </w:p>
    <w:p w:rsidRPr="00C84680" w:rsidR="005C3FC8" w:rsidP="0094500E" w:rsidRDefault="00BF6B1D" w14:paraId="1F62E0D3" w14:textId="336970DA">
      <w:pPr>
        <w:pStyle w:val="Heading4"/>
        <w:rPr>
          <w:lang w:val="ru-RU"/>
        </w:rPr>
      </w:pPr>
      <w:bookmarkStart w:name="_Toc196745424" w:id="267"/>
      <w:bookmarkStart w:name="_Toc196745581" w:id="268"/>
      <w:bookmarkStart w:name="_Toc225094935" w:id="269"/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เราต้องแสวงหาอาณาจักรสวรรค์</w:t>
      </w:r>
      <w:bookmarkEnd w:id="267"/>
      <w:bookmarkEnd w:id="268"/>
      <w:bookmarkEnd w:id="269"/>
    </w:p>
    <w:p w:rsidRPr="00C84680" w:rsidR="005C3FC8" w:rsidRDefault="00BF6B1D" w14:paraId="2F57C550" w14:textId="0EF9E29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เหนือสิ่งอื่นใด เราต้องแสวงหาอาณาจักรสวรรค์ นี่ต้องเป็นความห่วงใยของเรา และสิ่งอื่น ๆ ทั้งหมดจะได้รับการจัดเตรียมให้เรา</w:t>
      </w:r>
      <w:r w:rsidR="008B622F">
        <w:rPr>
          <w:rStyle w:val="FootnoteReference"/>
          <w:lang w:val="ru-RU"/>
        </w:rPr>
        <w:footnoteReference w:id="154"/>
      </w:r>
      <w:r w:rsidRPr="00C84680">
        <w:rPr>
          <w:lang w:val="ru-RU"/>
        </w:rPr>
        <w:t xml:space="preserve"> หากใครหลงทางในชีวิตนี้ ก็เท่ากับเสียเวลาที่ได้รับมาไปอย่างเปล่าประโยชน์ หากไม่หลงทางและเตรียมตัวสำหรับชีวิตข้างหน้า ชีวิตบนโลกนี้จึงมีความหมาย หากใครคิดถึงชีวิตข้างหน้า สิ่งต่าง ๆ ก็จะเปลี่ยนแปลงไปมาก แต่เมื่อใครคิดเพียงแต่ว่าจะทำอย่างไรให้ชีวิตตนเองสบายที่สุดเท่าที่จะเป็นไปได้ในโลกนี้ เขาจะรู้สึกเหนื่อยล้า หมดแรง และต้องเผชิญกับความทุกข์ทรมานนิรันดร์ </w:t>
      </w:r>
    </w:p>
    <w:p w:rsidRPr="00C84680" w:rsidR="005C3FC8" w:rsidRDefault="00BF6B1D" w14:paraId="55394C8D" w14:textId="1549D242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จงระวังอย่าให้ถูกครอบงำด้วยความกระวนกระวายใจที่ไม่อดทนและความหมกมุ่นอย่างคลั่งไคล้กับเรื่องทางโลก: </w:t>
      </w:r>
      <w:r w:rsidRPr="00C84680">
        <w:rPr>
          <w:lang w:val="ru-RU"/>
        </w:rPr>
        <w:t xml:space="preserve">‘ตอนนี้เราต้องทำสิ่งนี้ก่อน </w:t>
      </w:r>
      <w:r w:rsidR="002F08DD">
        <w:rPr>
          <w:lang w:val="ru-RU"/>
        </w:rPr>
        <w:t xml:space="preserve">แล้วทำสิ่งนั้น…’</w:t>
      </w:r>
      <w:r w:rsidRPr="00C84680">
        <w:rPr>
          <w:lang w:val="ru-RU"/>
        </w:rPr>
        <w:t xml:space="preserve">, เพราะในสภาพเช่นนั้น อาร์มาเก็ดดอนจะมาถึงตัวคุณ</w:t>
      </w:r>
      <w:r w:rsidR="008B622F">
        <w:rPr>
          <w:rStyle w:val="FootnoteReference"/>
          <w:lang w:val="ru-RU"/>
        </w:rPr>
        <w:footnoteReference w:id="155"/>
      </w:r>
      <w:r w:rsidRPr="00C84680">
        <w:rPr>
          <w:lang w:val="ru-RU"/>
        </w:rPr>
        <w:t xml:space="preserve"> ความกระวนกระวายใจที่ไม่อดทนเพียงอย่างเดียวที่เกี่ยวข้องกับโครงการก่อสร้าง การปรับปรุง และเรื่องอื่นๆ ที่คล้ายกัน ก็เป็นผลงานของปีศาจแล้ว จงหันความสนใจไปสู่พระคริสต์ เพราะมิฉะนั้น คุณจะมีเพียงภาพลักษณ์ภายนอกของชีวิตที่อยู่กับพระคริสต์เท่านั้น ในขณะที่ภายในตัวคุณยังคงเต็มไปด้วยการวางแผนทางโลก — และข้าพเจ้าเกรงว่าความโชคร้ายเดียวกันอาจเกิดขึ้นกับคุณ เช่นเดียวกับที่เกิดขึ้นกับสาวพรหมจารีศักดิ์สิทธิ์ </w:t>
      </w:r>
    </w:p>
    <w:p w:rsidRPr="00C84680" w:rsidR="005C3FC8" w:rsidRDefault="00BF6B1D" w14:paraId="123AA9CC" w14:textId="7C59772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สาวพรหมจารีผู้ฉลาด</w:t>
      </w:r>
      <w:r w:rsidR="005879A4">
        <w:rPr>
          <w:rStyle w:val="FootnoteReference"/>
          <w:lang w:val="ru-RU"/>
        </w:rPr>
        <w:footnoteReference w:id="156"/>
      </w:r>
      <w:r w:rsidRPr="00C84680">
        <w:rPr>
          <w:lang w:val="ru-RU"/>
        </w:rPr>
        <w:t xml:space="preserve"> ไม่เพียงแต่ทำความดี แต่ยังแสดงความห่วงใยอย่างแท้จริง — พวกเธอไม่ปิดตา; พวกเธอไม่เฉยเมย สาวพรหมจารีผู้โง่เขลาเฉยเมยและไม่พยายามที่จะตื่นอยู่ นั่นคือเหตุผลที่พระเจ้าตรัสว่า: </w:t>
      </w:r>
      <w:r w:rsidR="002F08DD">
        <w:rPr>
          <w:i/>
          <w:iCs/>
          <w:lang w:val="ru-RU"/>
        </w:rPr>
        <w:t xml:space="preserve">‘จงเฝ้าระวัง’</w:t>
      </w:r>
      <w:r w:rsidR="009C2FFD">
        <w:rPr>
          <w:rStyle w:val="FootnoteReference"/>
          <w:i/>
          <w:iCs/>
          <w:lang w:val="ru-RU"/>
        </w:rPr>
        <w:footnoteReference w:id="157"/>
      </w:r>
      <w:r w:rsidRPr="00C84680">
        <w:rPr>
          <w:lang w:val="ru-RU"/>
        </w:rPr>
        <w:t xml:space="preserve"> พวกเธอเป็นสาวพรหมจารี — แต่โง่เขลา และไม่มีความเข้าใจ หากหญิงสาวขาดสติปัญญาตั้งแต่เกิด สำหรับเธอแล้วนี่คือพรจากพระเจ้า เธอจะผ่านเข้าสู่ชีวิตถัดไปโดยไม่ต้องเผชิญกับการทดสอบใดๆ อย่างไรก็ตาม หากเธอมีสติปัญญาแต่ใช้ชีวิตอย่างไม่ฉลาด ในวันพิพากษา เธอจะไม่มีข้อแก้ตัวใดๆ </w:t>
      </w:r>
    </w:p>
    <w:p w:rsidRPr="00C84680" w:rsidR="005C3FC8" w:rsidRDefault="00BF6B1D" w14:paraId="6F90B226" w14:textId="5F7078F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แล้วเรื่องมาร์ธาและมารีอา ที่เล่าไว้ในพระวรสารล่ะ? คุณเห็นไหมว่าความกังวลของมาร์ธาทำให้เธอประพฤติตัวในบางแง่ได้อย่างไร? ดูเหมือนว่ามารีอาก็ช่วยเธอในตอนแรกด้วย แต่เมื่อเห็นว่ามาร์ธาไม่มีเจตนาจะเสร็จสิ้นการเตรียมการ เธอจึงทิ้งมาร์ธาและจากไป </w:t>
      </w:r>
      <w:r w:rsidRPr="00C84680">
        <w:rPr>
          <w:lang w:val="ru-RU"/>
        </w:rPr>
        <w:t xml:space="preserve">‘อย่างไร,’ มารีคิด, ‘ฉันจะพลาดโอกาสได้อยู่กับพระคริสต์เพียงเพื่อสลัดและเค้กได้หรือ?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คนอาจคิดว่าพระคริสต์มาหาพวกเธอเพียงเพื่อกินอาหารอร่อยของมาร์ธาเท่านั้น! และนั่นคือสิ่งที่ทำให้มาร์ตาเจ็บใจที่สุด จนเธอพูดว่า: </w:t>
      </w:r>
      <w:r w:rsidRPr="00C84680">
        <w:rPr>
          <w:i/>
          <w:iCs/>
          <w:lang w:val="ru-RU"/>
        </w:rPr>
        <w:t xml:space="preserve">“พระเจ้า ท่านไม่ห่วงหรือว่าน้องสาวคนเดียวของฉันได้ทิ้งฉันไปจนต้องรับใช้คนเดียว?</w:t>
      </w:r>
      <w:r w:rsidR="002F08DD">
        <w:rPr>
          <w:lang w:val="ru-RU"/>
        </w:rPr>
        <w:t xml:space="preserve">”</w:t>
      </w:r>
      <w:r w:rsidR="00503FFA">
        <w:rPr>
          <w:rStyle w:val="FootnoteReference"/>
          <w:lang w:val="ru-RU"/>
        </w:rPr>
        <w:footnoteReference w:id="158"/>
      </w:r>
      <w:r w:rsidRPr="00C84680" w:rsidR="00503FFA">
        <w:rPr>
          <w:lang w:val="ru-RU"/>
        </w:rPr>
        <w:t xml:space="preserve"> </w:t>
      </w:r>
    </w:p>
    <w:p w:rsidRPr="00C84680" w:rsidR="005C3FC8" w:rsidRDefault="00BF6B1D" w14:paraId="1D0F611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ดังนั้น ขอให้เราทุกคนระมัดระวังอย่าให้เรื่องเดียวกันนี้เกิดขึ้นกับเราเหมือนที่เกิดขึ้นกับมาร์ธา ขอให้เราอธิษฐานว่าเราจะได้เป็นมารีอาที่ดี </w:t>
      </w:r>
    </w:p>
    <w:p w:rsidRPr="00347B46" w:rsidR="0094500E" w:rsidP="0094500E" w:rsidRDefault="0094500E" w14:paraId="5D6E4496" w14:textId="77777777">
      <w:pPr>
        <w:rPr>
          <w:lang w:val="ru-RU"/>
        </w:rPr>
      </w:pPr>
    </w:p>
    <w:p w:rsidRPr="00347B46" w:rsidR="0094500E" w:rsidP="0094500E" w:rsidRDefault="0094500E" w14:paraId="3986EFF7" w14:textId="77777777">
      <w:pPr>
        <w:rPr>
          <w:lang w:val="ru-RU"/>
        </w:rPr>
      </w:pPr>
    </w:p>
    <w:p w:rsidRPr="00C84680" w:rsidR="005C3FC8" w:rsidRDefault="0094500E" w14:paraId="720D01AD" w14:textId="45E2C4FA">
      <w:pPr>
        <w:pStyle w:val="Heading2"/>
        <w:keepNext w:val="0"/>
        <w:spacing w:before="390" w:after="240"/>
        <w:rPr>
          <w:lang w:val="ru-RU"/>
        </w:rPr>
      </w:pPr>
      <w:bookmarkStart w:name="_Toc196745425" w:id="270"/>
      <w:bookmarkStart w:name="_Toc196745582" w:id="271"/>
      <w:bookmarkStart w:name="_Toc225094936" w:id="272"/>
      <w:r w:rsidRPr="00C84680">
        <w:rPr>
          <w:lang w:val="ru-RU"/>
        </w:rPr>
        <w:t xml:space="preserve">ส่วนที่</w:t>
      </w:r>
      <w:r w:rsidRPr="00520386" w:rsidR="00347B46">
        <w:rPr>
          <w:lang w:val="ru-RU"/>
        </w:rPr>
        <w:t xml:space="preserve"> 3</w:t>
      </w:r>
      <w:r w:rsidRPr="00C84680">
        <w:rPr>
          <w:lang w:val="ru-RU"/>
        </w:rPr>
        <w:t xml:space="preserve">.</w:t>
      </w:r>
      <w:r w:rsidRPr="0094500E">
        <w:rPr>
          <w:lang w:val="ru-RU"/>
        </w:rPr>
        <w:t xml:space="preserve"> </w:t>
      </w:r>
      <w:r w:rsidRPr="00347B46">
        <w:rPr>
          <w:lang w:val="ru-RU"/>
        </w:rPr>
        <w:br/>
      </w:r>
      <w:r w:rsidRPr="00C84680">
        <w:rPr>
          <w:lang w:val="ru-RU"/>
        </w:rPr>
        <w:t xml:space="preserve">เกี่ยวกับพระวิญญาณของพระเจ้าและวิญญาณของโลกนี้</w:t>
      </w:r>
      <w:bookmarkEnd w:id="270"/>
      <w:bookmarkEnd w:id="271"/>
      <w:bookmarkEnd w:id="272"/>
    </w:p>
    <w:p w:rsidRPr="00C84680" w:rsidR="005C3FC8" w:rsidRDefault="009F3FC8" w14:paraId="780644E0" w14:textId="70083093">
      <w:pPr>
        <w:pStyle w:val="paragraph"/>
        <w:spacing w:before="30" w:after="30"/>
        <w:ind w:start="60" w:end="60"/>
        <w:rPr>
          <w:lang w:val="ru-RU"/>
        </w:rPr>
      </w:pPr>
      <w:r w:rsidRPr="00C84680" w:rsidR="00BF6B1D">
        <w:rPr>
          <w:i/>
          <w:iCs/>
          <w:lang w:val="ru-RU"/>
        </w:rPr>
        <w:t xml:space="preserve">“ความบริสุทธิ์ภายในของบุคคลที่แท้จริงจะประดับประดาให้รูปลักษณ์ภายนอกของเขา</w:t>
      </w:r>
      <w:r w:rsidR="002F08DD">
        <w:rPr>
          <w:i/>
          <w:iCs/>
          <w:lang w:val="ru-RU"/>
        </w:rPr>
        <w:t xml:space="preserve">”</w:t>
      </w:r>
    </w:p>
    <w:p w:rsidRPr="00347B46" w:rsidR="005C3FC8" w:rsidP="0094500E" w:rsidRDefault="005C3FC8" w14:paraId="238D4F78" w14:textId="55B40F0A">
      <w:pPr>
        <w:rPr>
          <w:lang w:val="ru-RU"/>
        </w:rPr>
      </w:pPr>
    </w:p>
    <w:p w:rsidRPr="00347B46" w:rsidR="0094500E" w:rsidP="0094500E" w:rsidRDefault="0094500E" w14:paraId="32090C3A" w14:textId="77777777">
      <w:pPr>
        <w:rPr>
          <w:lang w:val="ru-RU"/>
        </w:rPr>
      </w:pPr>
    </w:p>
    <w:p w:rsidRPr="00347B46" w:rsidR="005C3FC8" w:rsidP="0094500E" w:rsidRDefault="0094500E" w14:paraId="7F2E7F70" w14:textId="5E10095D">
      <w:pPr>
        <w:pStyle w:val="Heading3"/>
        <w:rPr>
          <w:lang w:val="ru-RU"/>
        </w:rPr>
      </w:pPr>
      <w:bookmarkStart w:name="_Toc196745426" w:id="273"/>
      <w:bookmarkStart w:name="_Toc196745583" w:id="274"/>
      <w:bookmarkStart w:name="_Toc225094937" w:id="275"/>
      <w:r w:rsidRPr="00C84680">
        <w:rPr>
          <w:lang w:val="ru-RU"/>
        </w:rPr>
        <w:t xml:space="preserve">บทที่</w:t>
      </w:r>
      <w:r w:rsidRPr="00347B46">
        <w:rPr>
          <w:lang w:val="ru-RU"/>
        </w:rPr>
        <w:t xml:space="preserve"> 1</w:t>
      </w:r>
      <w:r w:rsidRPr="00C84680" w:rsidR="00BF6B1D">
        <w:rPr>
          <w:lang w:val="ru-RU"/>
        </w:rPr>
        <w:t xml:space="preserve">.</w:t>
      </w:r>
      <w:r w:rsidRPr="0094500E">
        <w:rPr>
          <w:lang w:val="ru-RU"/>
        </w:rPr>
        <w:t xml:space="preserve"> </w:t>
      </w:r>
      <w:r w:rsidRPr="00347B46">
        <w:rPr>
          <w:lang w:val="ru-RU"/>
        </w:rPr>
        <w:br/>
      </w:r>
      <w:r w:rsidRPr="00C84680" w:rsidR="00BF6B1D">
        <w:rPr>
          <w:lang w:val="ru-RU"/>
        </w:rPr>
        <w:t xml:space="preserve">เกี่ยวกับการศึกษาและความรู้ทางโลก</w:t>
      </w:r>
      <w:bookmarkEnd w:id="273"/>
      <w:bookmarkEnd w:id="274"/>
      <w:bookmarkEnd w:id="275"/>
    </w:p>
    <w:p w:rsidRPr="00347B46" w:rsidR="0094500E" w:rsidP="0094500E" w:rsidRDefault="0094500E" w14:paraId="101EE2B0" w14:textId="77777777">
      <w:pPr>
        <w:rPr>
          <w:lang w:val="ru-RU"/>
        </w:rPr>
      </w:pPr>
    </w:p>
    <w:p w:rsidRPr="00C84680" w:rsidR="005C3FC8" w:rsidP="0094500E" w:rsidRDefault="00BF6B1D" w14:paraId="35DBEB84" w14:textId="77777777">
      <w:pPr>
        <w:pStyle w:val="Heading4"/>
        <w:rPr>
          <w:lang w:val="ru-RU"/>
        </w:rPr>
      </w:pPr>
      <w:bookmarkStart w:name="_Toc196745427" w:id="276"/>
      <w:bookmarkStart w:name="_Toc196745584" w:id="277"/>
      <w:bookmarkStart w:name="_Toc225094938" w:id="278"/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ผู้มีปัญญาคือผู้ที่ได้ชำระจิตใจตนเองให้บริสุทธิ์</w:t>
      </w:r>
      <w:bookmarkEnd w:id="276"/>
      <w:bookmarkEnd w:id="277"/>
      <w:bookmarkEnd w:id="278"/>
    </w:p>
    <w:p w:rsidRPr="00C84680" w:rsidR="005C3FC8" w:rsidRDefault="00BF6B1D" w14:paraId="50E6FC4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ด้วยการขัดเกลาจิตใจไม่ใช่ในเรื่องของพระเจ้า แต่ในเรื่องความเจ้าเล่ห์ คนนั้นกำลังมอบตัวให้ปีศาจ แต่ในกรณีนั้น จะดีกว่าหากเขาสูญเสียสติไปเสียเลย เพื่อว่าในวันพิพากษา เขาอาจมีเหตุลดโทษได้ </w:t>
      </w:r>
    </w:p>
    <w:p w:rsidRPr="00C84680" w:rsidR="005C3FC8" w:rsidRDefault="00BF6B1D" w14:paraId="4869C52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ความเรียบง่ายนั้นต่างจากความเจ้าเล่ห์หรือไม่? </w:t>
      </w:r>
    </w:p>
    <w:p w:rsidRPr="00C84680" w:rsidR="005C3FC8" w:rsidRDefault="00BF6B1D" w14:paraId="1CBE39D3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</w:t>
      </w:r>
      <w:r w:rsidRPr="00C84680">
        <w:rPr>
          <w:lang w:val="ru-RU"/>
        </w:rPr>
        <w:t xml:space="preserve"> ใช่ เช่นเดียวกับที่สุนัขจิ้งจอกต่างจากสุนัขป่า สุนัขป่าเมื่อต้องการขโมยสิ่งใด ก็จะเดินไปอย่างกล้าหาญและเอาสิ่งที่มันต้องการ ส่วนสุนัขจิ้งจอกจะพยายามได้สิ่งที่มันต้องการด้วยความเจ้าเล่ห์ </w:t>
      </w:r>
    </w:p>
    <w:p w:rsidRPr="00C84680" w:rsidR="005C3FC8" w:rsidRDefault="00BF6B1D" w14:paraId="48BD0B6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และ Geronda ท่านคิดว่าคนเราอาจเข้าใจผิดว่าความเจ้าเล่ห์คือความเฉียบแหลมของจิตใจได้หรือไม่? </w:t>
      </w:r>
    </w:p>
    <w:p w:rsidRPr="00C84680" w:rsidR="005C3FC8" w:rsidRDefault="00BF6B1D" w14:paraId="176B274B" w14:textId="73B4B09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</w:t>
      </w:r>
      <w:r w:rsidRPr="00C84680">
        <w:rPr>
          <w:lang w:val="ru-RU"/>
        </w:rPr>
        <w:t xml:space="preserve"> ใช่, พวกเขาอาจคิดเช่นนั้นได้ แต่ — เมื่อมองเข้าไปในใจตนเอง — พวกเขาจะเข้าใจว่าความเจ้าเล่ห์คืออะไร และความเฉียบแหลมของจิตใจคืออะไร ท้ายที่สุดแล้ว พวกเขามีผู้นำทางในการแยกแยะ สิ่งประทานของพระวิญญาณบริสุทธิ์คืออะไร? ความรัก ความชื่นชมยินดี ความสันติ และสิ่งอื่น ๆ ที่คล้ายคลึงกัน</w:t>
      </w:r>
      <w:r w:rsidR="001545FD">
        <w:rPr>
          <w:rStyle w:val="FootnoteReference"/>
          <w:lang w:val="ru-RU"/>
        </w:rPr>
        <w:footnoteReference w:id="159"/>
      </w:r>
      <w:r w:rsidRPr="00C84680">
        <w:rPr>
          <w:lang w:val="ru-RU"/>
        </w:rPr>
        <w:t xml:space="preserve"> มีสิ่งใดในบรรดาพรเหล่านี้อยู่ในตัวเขาหรือไม่? หากไม่มีความคุณสมบัติเหล่านี้ คนนั้นจะเก็บรักษาสิ่งชั่วร้ายไว้ในตัว — ลักษณะเฉพาะของ “ทังกัลลาชกา” </w:t>
      </w:r>
    </w:p>
    <w:p w:rsidRPr="00C84680" w:rsidR="005C3FC8" w:rsidRDefault="00BF6B1D" w14:paraId="04CF168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คนฉลาดคือผู้ที่ชำระตัวเองให้บริสุทธิ์ ผู้ที่ปลดปล่อยตัวเองจากความปรารถนาอันเร่าร้อน ผู้ที่ฉลาดอย่างแท้จริงคือผู้ที่ทำให้จิตใจตนเองบริสุทธิ์ด้วย หากจิตใจไม่บริสุทธิ์ ความเฉียบแหลมของจิตใจก็ไม่มีประโยชน์ใดๆ เลย ยกตัวอย่างเช่น นักข่าวและนักการเมือง — พวกเขาเป็นคนที่ฉลาด แต่หลายคนในจำนวนนั้น เนื่องจากขาดจิตใจที่บริสุทธิ์ จึงพูดเรื่องไร้สาระควบคู่ไปกับคำพูดที่ฉลาดของพวกเขา พวกเขาพูดเรื่องไร้สาระที่น่ากลัวได้ก็เพราะความฉลาดอันยิ่งใหญ่ของพวกเขาเอง! หากบุคคลใดไม่ใช้ความฉลาดของตนเองให้เกิดประโยชน์ ปีศาจก็จะใช้มันแทน หากบุคคลใดไม่ใช้ความเฉียบแหลมของสติปัญญาเพื่อความดี ปีศาจก็จะใช้มันเพื่อความชั่ว </w:t>
      </w:r>
    </w:p>
    <w:p w:rsidRPr="00C84680" w:rsidR="005C3FC8" w:rsidRDefault="00BF6B1D" w14:paraId="17A102C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ดังนั้น การที่ผู้คนไม่ใช้ความเฉียบแหลมของจิตใจเพื่อความดี ย่อมเป็นการให้สิทธิ์แก่ปีศาจในการกระทำหรือไม่? </w:t>
      </w:r>
    </w:p>
    <w:p w:rsidRPr="00C84680" w:rsidR="005C3FC8" w:rsidRDefault="00BF6B1D" w14:paraId="16F55BA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หากคนใดไม่ใช้จิตใจที่เฉียบแหลมของตนเพื่อทำความดี อำนาจก็จะถูกมอบให้ปีศาจโดยอัตโนมัติ การไม่ปฏิบัติทางจิตวิญญาณทำให้คนนั้นบิดเบือนความดี และไม่ใช่ปีศาจที่ทำความชั่ว แต่เป็นบุคคลนั้นเอง ตัวอย่างเช่น บางคนอาจฉลาด แต่ไม่ใช้จิตใจของตน กลับเลือกที่จะเป็นคนเกียจคร้าน แต่เนื่องจากเขาไม่ใช้สมอง แล้วการฉลาดนั้นจะมีประโยชน์อะไร? </w:t>
      </w:r>
    </w:p>
    <w:p w:rsidRPr="00C84680" w:rsidR="005C3FC8" w:rsidRDefault="00BF6B1D" w14:paraId="5DCAB03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คนที่มีปัญญาแต่ถูกความหลงใหลครอบงำ จะมีความสามารถในการตัดสินใจอย่างถูกต้องได้หรือไม่? </w:t>
      </w:r>
    </w:p>
    <w:p w:rsidRPr="00C84680" w:rsidR="005C3FC8" w:rsidRDefault="00BF6B1D" w14:paraId="43D7534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ก่อนอื่นและสำคัญที่สุด เขาต้องระมัดระวังไม่ให้เชื่อในเหตุผลของตนเอง เพราะการเชื่อในเหตุผลของตนเอง ทำให้ผู้ที่มีจิตวิญญาณตกอยู่ในความหลงผิด ส่วนผู้ที่มีโลกทัศน์จะกลายเป็นบ้า ไม่ควรเชื่อถือความคิดของตนเอง ต้องตั้งคำถามและขอคำปรึกษา ต้องชำระจิตใจให้บริสุทธิ์ แท้จริงแล้ว บุคคลต้องชำระทุกสิ่งที่ตนมีให้บริสุทธิ์ จิตใจที่บริสุทธิ์และเฉียบคมจะช่วยให้เกิดการตัดสินใจที่ถูกต้อง บุคคลที่ฉลาดแต่ยังไม่ชำระจิตใจให้บริสุทธิ์จะขาดวิจารณญาณทางจิตวิญญาณ และผู้ที่โดยธรรมชาติมีความไร้เดียงสา อาจเข้าใจผิดว่าบุคคลที่หลงผิดเป็นนักบุญ หรือเข้าใจผิดว่าเสียงกระซิบที่อ่อนหวานเหมือนผู้หญิงเป็นความเคารพ ในขณะที่ผู้ที่มีจิตใจบริสุทธิ์และฉลาดจะมีความสามารถในการแยกแยะอย่างลึกซึ้ง </w:t>
      </w:r>
    </w:p>
    <w:p w:rsidRPr="00C84680" w:rsidR="005C3FC8" w:rsidRDefault="00BF6B1D" w14:paraId="36A272B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จิตใจที่เฉียบคมจะได้รับการชำระให้บริสุทธิ์ได้อย่างไร? </w:t>
      </w:r>
    </w:p>
    <w:p w:rsidRPr="00C84680" w:rsidR="005C3FC8" w:rsidRDefault="00BF6B1D" w14:paraId="111842A8" w14:textId="7BF344F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เพื่อให้จิตใจบริสุทธิ์ บุคคลนั้นต้องไม่รับ </w:t>
      </w:r>
      <w:r w:rsidR="002F08DD">
        <w:rPr>
          <w:lang w:val="ru-RU"/>
        </w:rPr>
        <w:t xml:space="preserve">‘ข้อความ’ </w:t>
      </w:r>
      <w:r w:rsidRPr="00C84680">
        <w:rPr>
          <w:lang w:val="ru-RU"/>
        </w:rPr>
        <w:t xml:space="preserve">ของมารร้าย และต้องไม่เก็บความคิดชั่วร้ายไว้ในใจ แต่ต้องกระทำด้วยความเมตตาและความเรียบง่ายในทุกเรื่อง ด้วยวิธีนี้ ความชัดเจนทางจิตวิญญาณและแสงสว่างจากพระเจ้าจะเกิดขึ้น แล้วบุคคลนั้นจะมองเห็นเข้าไปในใจของผู้คน และไม่ตัดสินตามความคิดของมนุษย์ </w:t>
      </w:r>
    </w:p>
    <w:p w:rsidRPr="00C84680" w:rsidR="005C3FC8" w:rsidRDefault="00BF6B1D" w14:paraId="6AC1EEE3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ความมีวิจารณญาณเกี่ยวข้องกับความรู้หรือไม่? </w:t>
      </w:r>
    </w:p>
    <w:p w:rsidRPr="00C84680" w:rsidR="005C3FC8" w:rsidRDefault="00BF6B1D" w14:paraId="2CF65BB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ความมีวิจารณญาณเกิดจากความตรัสรู้จากพระเจ้า แม้จะอ่านคำสอนของบรรดาผู้เป็นบิดาในความเชื่อ มีความรู้ที่ถูกต้องในเรื่องบางประการ ฝึกปฏิบัติความเคร่งครัด และสวดภาวนา แต่ความมีวิจารณญาณนั้นเกิดจากความตรัสรู้จากพระเจ้า มันเป็นปรากฏการณ์ในระดับที่ต่างออกไป </w:t>
      </w:r>
    </w:p>
    <w:p w:rsidRPr="00C84680" w:rsidR="005C3FC8" w:rsidRDefault="00BF6B1D" w14:paraId="02299935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คนในสมัยก่อนดีกว่าหรือไม่? </w:t>
      </w:r>
    </w:p>
    <w:p w:rsidRPr="00347B46" w:rsidR="005C3FC8" w:rsidRDefault="00BF6B1D" w14:paraId="10E7474B" w14:textId="0F147A6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ไม่ใช่ว่าพวกเขาดีกว่า แต่เพียงเพราะคนในอดีตมีความเรียบง่ายและเจตนาดีเท่านั้น วันนี้ ผู้คนมองทุกสิ่งด้วยความเจ้าเล่ห์ เพราะพวกเขาวัดทุกสิ่งด้วยเหตุผล จิตวิญญาณแบบยุโรปได้ก่อให้เกิดความเสียหายมากมาย จิตวิญญาณนี้เองที่ทำให้ผู้คนเสื่อมทรามลง หากไม่มีมัน สภาพจิตวิญญาณของผู้คนในปัจจุบันคงจะยอดเยี่ยม เพราะไม่ว่าจะดีหรือร้าย ทุกคนในปัจจุบันล้วนได้รับการศึกษาแล้ว จึงสามารถบรรลุความเข้าใจร่วมกันได้ แต่ผู้คนสมัยใหม่ได้รับการสอนให้ไม่เชื่อในพระเจ้าและทฤษฎีซาตานทั้งหมดเหล่านี้ ทำให้พวกเขาไม่เหมาะสม จนไม่สามารถบรรลุความเข้าใจร่วมกันได้ ในสมัยก่อน คุณจะไม่สามารถบรรลุความเข้าใจร่วมกันกับบุคคลใดได้ หากเขาไม่มีทั้งความศรัทธาและการศึกษา ผมจำได้ว่าครั้งหนึ่ง มีพระภิกษุรูปหนึ่ง เมื่อได้ยินคำพูดว่า </w:t>
      </w:r>
      <w:r w:rsidRPr="00C84680">
        <w:rPr>
          <w:i/>
          <w:iCs/>
          <w:lang w:val="ru-RU"/>
        </w:rPr>
        <w:t xml:space="preserve">‘และในองค์ผู้ศักดิ์สิทธิ์ พระบิดาของเรา เกรกอรี พระสันตะปาปาแห่ง</w:t>
      </w:r>
      <w:r w:rsidRPr="001A745D" w:rsidR="001A745D">
        <w:rPr>
          <w:i/>
          <w:iCs/>
          <w:lang w:val="ru-RU"/>
        </w:rPr>
        <w:t xml:space="preserve">กรุงโรม</w:t>
      </w:r>
      <w:r w:rsidR="002F08DD">
        <w:rPr>
          <w:i/>
          <w:iCs/>
          <w:lang w:val="ru-RU"/>
        </w:rPr>
        <w:t xml:space="preserve">’</w:t>
      </w:r>
      <w:r w:rsidR="001A745D">
        <w:rPr>
          <w:rStyle w:val="FootnoteReference"/>
          <w:i/>
          <w:iCs/>
          <w:lang w:val="ru-RU"/>
        </w:rPr>
        <w:footnoteReference w:id="160"/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ระหว่างพิธีบูชาศีลศักดิ์สิทธิ์ที่เตรียมไว้ล่วงหน้า </w:t>
      </w:r>
      <w:r w:rsidRPr="00C84680">
        <w:rPr>
          <w:lang w:val="ru-RU"/>
        </w:rPr>
        <w:t xml:space="preserve">ได้ตัดสินว่ากำลังระลึกถึงพระสันตะปาปาแห่งกรุงโรม และถูกชักนำให้หลงทาง </w:t>
      </w:r>
      <w:r w:rsidR="009F3FC8">
        <w:rPr>
          <w:lang w:val="ru-RU"/>
        </w:rPr>
        <w:t xml:space="preserve">“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ผมไม่คาดคิดเลย,’ เขากล่าว, ‘ผมไม่คาดคิดเลยว่าคุณจะกลายเป็นผู้ตามนิกายโรมันคาทอลิก!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หลังจากกล่าวเช่นนี้ เขาก็ออกจากโบสถ์ไป คุณเห็นแล้วใช่ไหมว่าความไม่รู้จะนำไปสู่อะไร! ความไม่รู้เป็นสิ่งที่น่ากลัวอย่างยิ่ง และความชั่วร้ายที่สุดเกิดจากผู้ที่ผสมผสานความเคารพกับความสับสนในจิตใจ โดยไม่เข้าใจแก่นแท้ของเรื่อง พวกเขากลับสร้างปัญหาขึ้นมา</w:t>
      </w:r>
    </w:p>
    <w:p w:rsidRPr="00347B46" w:rsidR="0094500E" w:rsidP="0094500E" w:rsidRDefault="0094500E" w14:paraId="37B034B1" w14:textId="77777777">
      <w:pPr>
        <w:rPr>
          <w:lang w:val="ru-RU"/>
        </w:rPr>
      </w:pPr>
    </w:p>
    <w:p w:rsidRPr="00C84680" w:rsidR="005C3FC8" w:rsidP="0094500E" w:rsidRDefault="00BF6B1D" w14:paraId="13A6D534" w14:textId="77777777">
      <w:pPr>
        <w:pStyle w:val="Heading4"/>
        <w:rPr>
          <w:lang w:val="ru-RU"/>
        </w:rPr>
      </w:pPr>
      <w:bookmarkStart w:name="_Toc196745428" w:id="279"/>
      <w:bookmarkStart w:name="_Toc196745585" w:id="280"/>
      <w:bookmarkStart w:name="_Toc225094939" w:id="281"/>
      <w:r w:rsidRPr="00C84680">
        <w:rPr>
          <w:lang w:val="ru-RU"/>
        </w:rPr>
        <w:t xml:space="preserve">ความรู้โดยปราศจากความสว่างจากพระเจ้าคือภัยพิบัติ</w:t>
      </w:r>
      <w:bookmarkEnd w:id="279"/>
      <w:bookmarkEnd w:id="280"/>
      <w:bookmarkEnd w:id="281"/>
    </w:p>
    <w:p w:rsidRPr="00C84680" w:rsidR="005C3FC8" w:rsidRDefault="00BF6B1D" w14:paraId="024DE4EA" w14:textId="4AA2EFA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หากผู้คนจะ </w:t>
      </w:r>
      <w:r w:rsidR="002F08DD">
        <w:rPr>
          <w:lang w:val="ru-RU"/>
        </w:rPr>
        <w:t xml:space="preserve">‘ลดความเร็ว’ </w:t>
      </w:r>
      <w:r w:rsidRPr="00C84680">
        <w:rPr>
          <w:lang w:val="ru-RU"/>
        </w:rPr>
        <w:t xml:space="preserve">ในการคิดวิเคราะห์ ไม่เพียงแต่จิตใจของพวกเขาจะชัดเจน แต่พระคุณของพระเจ้าก็จะสามารถเข้าใกล้พวกเขาได้อย่างง่ายดาย ความรู้ที่ปราศจากความสว่างจากพระเจ้าคือภัยพิบัติ บุคคลได้รับการตรัสรู้จากพระเจ้าผ่านการฝึกฝนตนเองทางจิตวิญญาณและการมุ่งมั่นทางจิตวิญญาณ พวกเขามีการตรัสรู้จากพระเจ้าและประสบการณ์ในการดำรงชีวิตในพระเจ้า แทนที่จะเป็นความคิดของตนเอง นั่นคือเหตุผลที่พวกเขาสามารถมองเห็นได้ไกลถึงระยะไกล ผู้ที่มีสายตาใกล้จะเห็นสิ่งใกล้ได้ดี แต่ไม่สามารถเห็นวัตถุที่อยู่ไกลได้ และแม้สำหรับผู้ที่ไม่สายตาสั้น—แม้พวกเขาจะเห็นวัตถุที่อยู่ไกลออกไปเล็กน้อย—สิ่งนี้ก็ยังไม่ใช่ความสำเร็จที่ยิ่งใหญ่แต่อย่างใด เพราะมนุษย์มีตาทางกายเพียงสองตา แต่มีตาทางจิตวิญญาณมากมาย </w:t>
      </w:r>
    </w:p>
    <w:p w:rsidRPr="00C84680" w:rsidR="005C3FC8" w:rsidRDefault="00BF6B1D" w14:paraId="0153A14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ผู้ที่หันหลังให้พระคริสต์กำลังพรากความสว่างจากพระเจ้าไปจากตัวเอง เพราะเหมือนคนโง่ที่หันหลังให้แสงแดดและไปสู่สถานที่ที่แสงแดดไม่ถึง ผลคือพวกเขาจึงรู้สึกหนาวเย็นและป่วยทางจิตวิญญาณ หากบุคคลไม่ชำระล้างตนเอง หากความสว่างจากพระเจ้าไม่มาถึงพวกเขา แล้วความรู้ [ของมนุษย์] ของพวกเขา ไม่ว่าจะถูกต้องเพียงใด ก็เป็นเพียงการคิดแบบเหตุผลเท่านั้น และไม่มีสิ่งอื่นใดอีก นี่คือข้อสรุปที่ข้าพเจ้าได้มาถึง และหากความสว่างจากพระเจ้าจะหายไป ก็จะไม่มีความประโยชน์ใดๆ เลยในทุกสิ่งที่ผู้คนพูดและเขียน หนังสือสดุดีถูกเขียนขึ้นด้วยแรงบันดาลใจจากพระเจ้า และลองดูสิว่าความหมายของมันลึกซึ้งเพียงใด! ลองรวบรวมนักเทววิทยาและนักภาษาศาสตร์ [สมัยนี้] ทั้งหมดมาดูสิ คุณจะเห็นว่า: พวกเขาไม่อาจแต่งบทสดุดีแม้แต่บทเดียวที่มีความลึกซึ้งเช่นนี้ได้ กษัตริย์ดาวิดไม่ใช่ผู้มีความรู้มากนัก แต่เห็นได้ชัดว่าพระวิญญาณของพระเจ้าได้ทรงนำทางพระองค์อย่างไร </w:t>
      </w:r>
    </w:p>
    <w:p w:rsidRPr="00C84680" w:rsidR="005C3FC8" w:rsidRDefault="00BF6B1D" w14:paraId="005DEF98" w14:textId="4E21414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และคริสตจักรในปัจจุบันกำลังอยู่ในภาวะวุ่นวาย เพราะไม่มีความสว่างจากพระเจ้า และทุกคนตัดสินและกระทำตามใจชอบ จากนั้น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ปัจจัยมนุษย์</w:t>
      </w:r>
      <w:r w:rsidR="002F08DD">
        <w:rPr>
          <w:lang w:val="ru-RU"/>
        </w:rPr>
        <w:t xml:space="preserve">’</w:t>
      </w:r>
      <w:r w:rsidRPr="00C84680">
        <w:rPr>
          <w:lang w:val="ru-RU"/>
        </w:rPr>
        <w:t xml:space="preserve"> ก็ค่อยๆ แทรกซึมเข้ามา </w:t>
      </w:r>
      <w:r w:rsidRPr="00C84680">
        <w:rPr>
          <w:lang w:val="ru-RU"/>
        </w:rPr>
        <w:t xml:space="preserve">ความปรารถนาต่างๆ ก็เกิดขึ้น และนี่คือจุดที่มารร้ายหาช่องว่างเพื่อดำเนินการ นั่นคือเหตุผลที่ผู้ที่อยู่ภายใต้อิทธิพลของความปรารถนาของตนเอง ไม่ควรแสวงหาอำนาจ </w:t>
      </w:r>
    </w:p>
    <w:p w:rsidRPr="00C84680" w:rsidR="005C3FC8" w:rsidRDefault="00BF6B1D" w14:paraId="2EBD4E7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ดังนั้น เกโรนดา ผู้คนควรแสวงหาการตรัสรู้จากพระเจ้าอย่างจริงจังหรือไม่? </w:t>
      </w:r>
    </w:p>
    <w:p w:rsidRPr="00C84680" w:rsidR="005C3FC8" w:rsidRDefault="00BF6B1D" w14:paraId="2F76FC8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—</w:t>
      </w:r>
      <w:r w:rsidRPr="00C84680">
        <w:rPr>
          <w:lang w:val="ru-RU"/>
        </w:rPr>
        <w:t xml:space="preserve"> ใช่ครับ เพราะหากไม่ทำเช่นนั้น ทางออกที่พวกเขาเสนอจะเป็นเพียงผลผลิตจากความคิดของตนเองเท่านั้น และจากนั้นความสับสนก็จะเกิดขึ้น การประชุม การพบปะ… และน่าเสียดายที่ผู้ที่เข้าร่วมกิจกรรมเหล่านี้ยังไม่ได้รู้จักตัวเองเป็นอันดับแรกและสำคัญที่สุด เพราะการรู้จักตัวเองเพียงอย่างเดียวก็มีค่ามากกว่าความรู้ทั้งโลก คนที่รู้จักตัวเองด้วยความถ่อมตัวจะได้รับการยอมรับจากผู้อื่นด้วย หากผู้พูดมากบางคนได้รู้จักตัวเองแล้ว เมื่อเห็นสภาพอันน่าเวทนาของตนเอง พวกเขาก็จะไม่กล้าเปิดปากพูดอีกต่อไป </w:t>
      </w:r>
    </w:p>
    <w:p w:rsidRPr="00C84680" w:rsidR="005C3FC8" w:rsidRDefault="00BF6B1D" w14:paraId="02C3A8A2" w14:textId="787AE65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ครั้งหนึ่ง มีชายคนหนึ่งกำลังบ่นว่า ตามคำพูดของเขา ไม่มีคริสต์นิกายออร์โธดอกซ์แม้แต่คนเดียวที่จะเป็นตัวแทนนิกายออร์โธดอกซ์ในต่างประเทศที่การประชุมและกิจกรรมต่าง ๆ เขาพูดไปพูดมาไม่หยุด — จนพูดเกินจริงจนแทบไม่น่าเชื่อ </w:t>
      </w:r>
      <w:r w:rsidRPr="00C84680">
        <w:rPr>
          <w:lang w:val="ru-RU"/>
        </w:rPr>
        <w:t xml:space="preserve">“เมื่อพระเจ้า” ผมพูดกับเขา “ถามผู้เผยพระวจนะเอลียาห์ว่า: </w:t>
      </w:r>
      <w:r w:rsidRPr="00C84680">
        <w:rPr>
          <w:lang w:val="ru-RU"/>
        </w:rPr>
        <w:t xml:space="preserve">‘คุณกำลังทำอะไรอยู่ที่นี่ เอลียาห์ บนภูเขาโฮเรบ?</w:t>
      </w:r>
      <w:r w:rsidR="009F3FC8">
        <w:rPr>
          <w:lang w:val="ru-RU"/>
        </w:rPr>
        <w:t xml:space="preserve">’</w:t>
      </w:r>
      <w:r w:rsidR="001A745D">
        <w:rPr>
          <w:rStyle w:val="FootnoteReference"/>
          <w:lang w:val="ru-RU"/>
        </w:rPr>
        <w:footnoteReference w:id="161"/>
      </w:r>
      <w:r w:rsidRPr="00C84680">
        <w:rPr>
          <w:lang w:val="ru-RU"/>
        </w:rPr>
        <w:t xml:space="preserve"> — ผู้เผยพระวจนะตอบว่าเขาเป็นคนเดียวที่เหลืออยู่ แล้วพระเจ้าก็ตรัสกับเขาว่า: </w:t>
      </w:r>
      <w:r w:rsidRPr="00C84680">
        <w:rPr>
          <w:lang w:val="ru-RU"/>
        </w:rPr>
        <w:t xml:space="preserve">‘มีเจ็ดพันคนที่ยังไม่ก้ม</w:t>
      </w:r>
      <w:r w:rsidRPr="00C84680">
        <w:rPr>
          <w:lang w:val="ru-RU"/>
        </w:rPr>
        <w:t xml:space="preserve">เข่าต่อบาอัล’ เจ็ดพันคนได้รักษาความเชื่อไว้ แต่ผู้เผยพระวจนะเอลียาห์กลับกล่าวว่า: </w:t>
      </w:r>
      <w:r w:rsidRPr="00C84680">
        <w:rPr>
          <w:lang w:val="ru-RU"/>
        </w:rPr>
        <w:t xml:space="preserve">‘ผมเป็นคนเดียวที่เหลืออยู่</w:t>
      </w:r>
      <w:r w:rsidR="00EF3186">
        <w:rPr>
          <w:lang w:val="ru-RU"/>
        </w:rPr>
        <w:t xml:space="preserve">!’</w:t>
      </w:r>
      <w:r w:rsidRPr="00C84680">
        <w:rPr>
          <w:lang w:val="ru-RU"/>
        </w:rPr>
        <w:t xml:space="preserve"> “และตอนนี้คุณกำลังวาดภาพที่มืดมนในช่วงเวลาที่มีผู้เชื่อมากมาย! พระเจ้าผู้ทรงฤทธานุภาพของเราจริงๆ แล้วเหมือนพระเจ้าผู้ทรงฤทธานุภาพที่ถูกวาดไว้บนโดมของโบสถ์หรือไม่ ซึ่งอาจแตกร้าวจากแผ่นดินไหว แล้วเราก็ต้องคิดว่าจะทำอย่างไรเพื่อไม่ให้มันพังทลาย และต้องเรียกผู้เชี่ยวชาญมาเสริมความมั่นคงให้มัน?</w:t>
      </w:r>
      <w:r w:rsidR="002F08DD">
        <w:rPr>
          <w:lang w:val="ru-RU"/>
        </w:rPr>
        <w:t xml:space="preserve">”</w:t>
      </w:r>
      <w:r w:rsidRPr="00C84680">
        <w:rPr>
          <w:lang w:val="ru-RU"/>
        </w:rPr>
        <w:t xml:space="preserve"> — </w:t>
      </w:r>
      <w:r w:rsidRPr="00C84680">
        <w:rPr>
          <w:lang w:val="ru-RU"/>
        </w:rPr>
        <w:t xml:space="preserve">“ที่นั่น ในอเมริกา” เขาตอบ </w:t>
      </w:r>
      <w:r w:rsidR="002F08DD">
        <w:rPr>
          <w:lang w:val="ru-RU"/>
        </w:rPr>
        <w:t xml:space="preserve">“คุณสามารถ</w:t>
      </w:r>
      <w:r w:rsidRPr="00C84680">
        <w:rPr>
          <w:lang w:val="ru-RU"/>
        </w:rPr>
        <w:t xml:space="preserve">กล</w:t>
      </w:r>
      <w:r w:rsidR="002F08DD">
        <w:rPr>
          <w:lang w:val="ru-RU"/>
        </w:rPr>
        <w:t xml:space="preserve">ิ้งลูกบอลได้โดยไม่มีใครให้เห็นเลย”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“แต่จะเป็นไปได้อย่างไร</w:t>
      </w:r>
      <w:r w:rsidR="009F3FC8">
        <w:rPr>
          <w:lang w:val="ru-RU"/>
        </w:rPr>
        <w:t xml:space="preserve">” </w:t>
      </w:r>
      <w:r w:rsidRPr="00C84680">
        <w:rPr>
          <w:lang w:val="ru-RU"/>
        </w:rPr>
        <w:t xml:space="preserve">ผมคัดค้าน “เมื่อผมรู้จักผู้เชื่อจากอเมริกามากมาย!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“ใช่” เขาพูด “นั่นเป็นความจริงพอสมควร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แต่ชาวคาทอลิกนั้นเป็นปีศาจที่เจ้าเล่ห์มาก! พวกเขาพยายามจะหลอกลวงเราอยู่เสมอ!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“แต่ชาวคาทอลิก,” ผมตอบ “ได้เริ่มรู้สึกขยะแขยงต่อสันตะสำนัก และกำลังกลับสู่ออร์โธดอกซ์แล้ว” เมื่อพระสังฆราชดิมิทรี</w:t>
      </w:r>
      <w:r w:rsidR="00E57B5F">
        <w:rPr>
          <w:rStyle w:val="FootnoteReference"/>
          <w:lang w:val="ru-RU"/>
        </w:rPr>
        <w:footnoteReference w:id="162"/>
      </w:r>
      <w:r w:rsidRPr="00C84680">
        <w:rPr>
          <w:lang w:val="ru-RU"/>
        </w:rPr>
        <w:t xml:space="preserve"> เยือนอเมริกา ไม่ใช่ชาวคาทอลิกเองหรือที่ร้องขึ้นว่า: </w:t>
      </w:r>
      <w:r w:rsidRPr="00C84680">
        <w:rPr>
          <w:lang w:val="ru-RU"/>
        </w:rPr>
        <w:t xml:space="preserve">‘พระสังฆราชเป็นคริสตชนที่แท้จริง </w:t>
      </w:r>
      <w:r w:rsidR="009F3FC8">
        <w:rPr>
          <w:lang w:val="ru-RU"/>
        </w:rPr>
        <w:t xml:space="preserve">แต่พระสันตะปาปาเป็นผู้แสวงหาผลประโยชน์’</w:t>
      </w:r>
      <w:r w:rsidRPr="00C84680">
        <w:rPr>
          <w:lang w:val="ru-RU"/>
        </w:rPr>
        <w:t xml:space="preserve">?</w:t>
      </w:r>
      <w:r w:rsidRPr="00C84680">
        <w:rPr>
          <w:lang w:val="ru-RU"/>
        </w:rPr>
        <w:t xml:space="preserve"> ชาวคาทอลิกไม่ได้พูดสิ่งนี้ด้วยความโกรธแค้นหรือ? “แต่คุณยังยืนยันกับผมว่าชาวคาทอลิกกำลังใช้เล่ห์เหลี่ยมเพื่อแทรกซึมเข้าไปในคริสตจักรออร์โธดอกซ์เพื่อทำให้มันเสื่อมทราม และเรื่องต่างๆ แบบนี้อีกมากมาย แล้วตามความเห็นของคุณ พระเจ้าอยู่ที่ไหน? ปีศาจสามารถทำตามใจชอบได้จริงหรือ?</w:t>
      </w:r>
      <w:r w:rsidR="002F08DD">
        <w:rPr>
          <w:lang w:val="ru-RU"/>
        </w:rPr>
        <w:t xml:space="preserve">” </w:t>
      </w:r>
    </w:p>
    <w:p w:rsidRPr="00C84680" w:rsidR="005C3FC8" w:rsidRDefault="00BF6B1D" w14:paraId="2729088C" w14:textId="0C063C92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น่าเสียดายที่ลัทธิเหตุผลนิยมของตะวันตกได้ส่งอิทธิพลต่อบรรดาผู้นำชั้นสูงของคริสตจักรออร์โธดอกซ์ตะวันออกด้วย ดังนั้น พวกเขาจึงอยู่ในคริสตจักรออร์โธดอกซ์ตะวันออกของพระคริสต์เพียงด้วยร่างกายเท่านั้น ส่วนจิตวิญญาณทั้งหมดของพวกเขายังคงอยู่ในตะวันตก ซึ่งในสายตาของพวกเขา ตะวันตกคือผู้ครองอำนาจสูงสุดในโลก แต่หากพวกเขาจะมองตะวันตกด้วยจิตวิญญาณ โดยแสงสว่างจากตะวันออก แสงสว่างของพระคริสต์ พวกเขาจะเห็นการเสื่อมถอยทางจิตวิญญาณของตะวันตก ซึ่งกำลังสูญเสียแสงสว่างของดวงอาทิตย์แห่งปัญญา—พระคริสต์—อย่างค่อยเป็นค่อยไป และกำลังจมลงสู่ความมืดมิดที่ลึกซึ้ง แต่แทนที่จะทำเช่นนั้น พวกเขากลับรวมตัวกันในประชุมและอภิปรายอย่างไม่สิ้นสุดเกี่ยวกับหัวข้อที่แม้กระทั่งไม่คุ้มค่าที่จะอภิปราย—หัวข้อที่แม้แต่บรรดาพระบิดาศักดิ์สิทธิ์ก็ยังไม่เคยอภิปรายมาตลอดหลายปี</w:t>
      </w:r>
      <w:r w:rsidR="00E57B5F">
        <w:rPr>
          <w:rStyle w:val="FootnoteReference"/>
          <w:lang w:val="ru-RU"/>
        </w:rPr>
        <w:footnoteReference w:id="163"/>
      </w:r>
      <w:r w:rsidRPr="00C84680">
        <w:rPr>
          <w:lang w:val="ru-RU"/>
        </w:rPr>
        <w:t xml:space="preserve"> การกระทำทั้งหมดนี้ล้วนมาจากมารร้าย มันมีจุดมุ่งหมายเพื่อสร้างความสับสนในจิตใจของผู้เชื่อและล่อลวงพวกเขา ผลักดันบางคนไปสู่ความนอกรีต และบางคนไปสู่การแตกแยก ด้วยวิธีนี้ มารร้ายจึงได้ฐานที่มั่นใหม่ โอ้ น่าเศร้า โอ้ น่าเศร้า โอ้ น่าเศร้า ผู้คนเหล่านี้ทรมานผู้ศรัทธาและเติมเต็มหัวของพวกเขาด้วยเรื่องไร้สาระ </w:t>
      </w:r>
    </w:p>
    <w:p w:rsidRPr="00C84680" w:rsidR="005C3FC8" w:rsidRDefault="00BF6B1D" w14:paraId="6C39B77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และทั้งหมดนี้เริ่มต้นจากที่ไหน? มันเริ่มต้นเมื่อบุคคลหนึ่ง ซึ่งไม่ได้ปฏิบัติธรรม แต่กลับคิดว่าตนเองเป็นผู้มีจิตวิญญาณ แล้วจึงไปพูดจาไร้สาระ เด็กที่ยังมีความบริสุทธิ์ทางจิตใจตามธรรมชาติและมีความรู้น้อย จะพูดสิ่งที่มีเหตุผลกับคุณได้ แต่ในทางตรงกันข้าม คนที่ได้รับการศึกษามาอย่างดี แต่จิตใจถูกบดบังด้วยอิทธิพลของปีศาจที่ตนยอมรับไว้ จะพูดคำหมิ่นประมาทที่เลวร้ายที่สุด </w:t>
      </w:r>
    </w:p>
    <w:p w:rsidRPr="00C84680" w:rsidR="005C3FC8" w:rsidRDefault="00BF6B1D" w14:paraId="7D3FD0C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ใครก็ตามที่ขัดเกลาจิตใจด้วยความรู้อย่างต่อเนื่อง แต่ใช้ชีวิตแยกจากพระเจ้า ในที่สุดจะเปลี่ยนจิตใจของตนเองให้กลายเป็นดาบสองคม และด้วยคมหนึ่ง เขาจะฟัน</w:t>
      </w:r>
      <w:r w:rsidRPr="00C84680">
        <w:rPr>
          <w:lang w:val="ru-RU"/>
        </w:rPr>
        <w:t xml:space="preserve">ตัวเอง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ส่วนด้วยคมอีกด้านหนึ่ง — ผ่านการตัดสินของมนุษย์ที่สมเหตุสมผลและไม่อาจโต้แย้งได้ — เขาจะทำร้ายผู้อื่น ความรู้ของมนุษย์จะเป็นประโยชน์เมื่อมันได้รับการชำระให้บริสุทธิ์และกลายเป็นความรู้อันศักดิ์สิทธิ์ มิฉะนั้น มันก็เป็นเพียงความฉลาดแกมโกงของมนุษย์ ความคิดแบบเหตุผลนิยม และตรรกะทางโลก จิตใจที่ไม่ได้รับการอวยพรในตัวมันเองก็เหมือนแท่งเหล็กที่ยังไม่ถูกทำให้เป็นแม่เหล็ก ซึ่งตีวัตถุโลหะด้วยความหวังว่าพวกมันจะติดกับมัน แต่พวกมันไม่ติด; พวกมันเพียงถูกบิดเบี้ยวจากแรงตีนั้นเท่านั้น </w:t>
      </w:r>
    </w:p>
    <w:p w:rsidRPr="00347B46" w:rsidR="005C3FC8" w:rsidRDefault="00BF6B1D" w14:paraId="14386072" w14:textId="4B9397D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ผู้คนในปัจจุบันก็เป็นเช่นนี้ พวกเขาเห็นทุกสิ่งจากมุมมองของเหตุผลที่แห้งแล้ง เหตุผลนี้คือภัยพิบัติที่แท้จริง เพราะมีคำกล่าวว่า </w:t>
      </w:r>
      <w:r w:rsidR="002F08DD">
        <w:rPr>
          <w:i/>
          <w:iCs/>
          <w:lang w:val="ru-RU"/>
        </w:rPr>
        <w:t xml:space="preserve">‘จิตใจนั้นโอ้อวด’</w:t>
      </w:r>
      <w:r w:rsidR="000A407D">
        <w:rPr>
          <w:rStyle w:val="FootnoteReference"/>
          <w:i/>
          <w:iCs/>
          <w:lang w:val="ru-RU"/>
        </w:rPr>
        <w:footnoteReference w:id="164"/>
      </w:r>
      <w:r w:rsidRPr="00C84680">
        <w:rPr>
          <w:lang w:val="ru-RU"/>
        </w:rPr>
        <w:t xml:space="preserve"> หากบุคคลขาดการตรัสรู้จากพระเจ้า ความรู้ก็ไร้ค่า; มันนำมาซึ่งความพินาศ</w:t>
      </w:r>
    </w:p>
    <w:p w:rsidRPr="00347B46" w:rsidR="0094500E" w:rsidP="0094500E" w:rsidRDefault="0094500E" w14:paraId="107FDFFC" w14:textId="77777777">
      <w:pPr>
        <w:rPr>
          <w:lang w:val="ru-RU"/>
        </w:rPr>
      </w:pPr>
    </w:p>
    <w:p w:rsidRPr="00C84680" w:rsidR="005C3FC8" w:rsidP="0094500E" w:rsidRDefault="00BF6B1D" w14:paraId="51D8B148" w14:textId="77777777">
      <w:pPr>
        <w:pStyle w:val="Heading4"/>
        <w:rPr>
          <w:lang w:val="ru-RU"/>
        </w:rPr>
      </w:pPr>
      <w:bookmarkStart w:name="_Toc196745429" w:id="282"/>
      <w:bookmarkStart w:name="_Toc196745586" w:id="283"/>
      <w:bookmarkStart w:name="_Toc225094940" w:id="284"/>
      <w:r w:rsidRPr="00C84680">
        <w:rPr>
          <w:lang w:val="ru-RU"/>
        </w:rPr>
        <w:t xml:space="preserve">วิทยาศาสตร์ต้องถูกนำไปใช้ในชีวิตทางจิตวิญญาณ</w:t>
      </w:r>
      <w:bookmarkEnd w:id="282"/>
      <w:bookmarkEnd w:id="283"/>
      <w:bookmarkEnd w:id="284"/>
    </w:p>
    <w:p w:rsidRPr="00C84680" w:rsidR="005C3FC8" w:rsidRDefault="00BF6B1D" w14:paraId="0115F605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ความชั่วร้ายทั้งหมดเริ่มต้นจากปัญญา เมื่อมันหมุนเวียนอยู่เพียงรอบวิทยาศาสตร์และถูกแยกออกจากพระเจ้าอย่างสิ้นเชิง นั่นคือเหตุผลที่ผู้คนเช่นนี้ไม่สามารถหาความสงบภายในและความสมดุลได้ ส่วนหากจิตใจของผู้คนหมุนเวียนอยู่รอบพระเจ้า พวกเขาก็จะใช้วิทยาศาสตร์เพื่อพัฒนาตนเองจากภายในและเพื่อประโยชน์ของโลก เพราะในกรณีนั้น ปัญญาของพวกเขาได้รับการชำระให้บริสุทธิ์ </w:t>
      </w:r>
    </w:p>
    <w:p w:rsidRPr="00C84680" w:rsidR="005C3FC8" w:rsidRDefault="00BF6B1D" w14:paraId="428BCFA5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ดังนั้น เกโรนดา สามารถกล่าวได้หรือไม่ว่าวิทยาศาสตร์ไม่มีประโยชน์ต่อมนุษย์? </w:t>
      </w:r>
    </w:p>
    <w:p w:rsidRPr="00C84680" w:rsidR="005C3FC8" w:rsidRDefault="00BF6B1D" w14:paraId="08A9BEC5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</w:t>
      </w:r>
      <w:r w:rsidRPr="00C84680">
        <w:rPr>
          <w:lang w:val="ru-RU"/>
        </w:rPr>
        <w:t xml:space="preserve"> วิทยาศาสตร์นำประโยชน์มามากมาย แต่มันก็นำความสับสนมาด้วยเช่นกัน ผมรู้จักคนบางคนที่แม้จะไม่ได้รับการศึกษาอย่างเพียงพอ แต่กลับมีความชัดเจนในจิตใจมากกว่านักวิชาการ ผู้ที่ด้วยพระคุณของพระเจ้า ได้ชำระจิตใจให้บริสุทธิ์จากความสับสนที่วิทยาศาสตร์ได้นำเข้ามาในจิตใจพวกเขา จะมีเครื่องมือมากขึ้นไว้ใช้ และหากความรู้เหล่านี้—เครื่องมือเหล่านี้—ไม่ได้รับการชำระให้บริสุทธิ์ มันจะถูกใช้เพียงเพื่อกิจการทางโลกเท่านั้น ไม่ใช่ทางจิตวิญญาณ ความรู้จะได้รับการชำระให้บริสุทธิ์อย่างรวดเร็วเมื่อบุคคลนั้นพัฒนาความห่วงใยที่จริงใจต่อความดี ผู้ที่ให้ความสำคัญกับการศึกษาภายใน—การศึกษาของจิตวิญญาณ—และยังใช้การศึกษาภายนอกเพื่อส่งเสริมการพัฒนาภายในของตนเอง จะได้รับการเปลี่ยนแปลงทางจิตวิญญาณอย่างรวดเร็ว และหากพวกเขาไม่ใช่เพียงนักทฤษฎี แต่ยังเป็นนักปฏิบัติด้วย—ในเรื่องทางจิตวิญญาณ—แล้วความช่วยเหลือของพวกเขาต่อโลกจะยิ่งใหญ่มาก เพราะพวกเขานำผู้คนออกจากความอึดอัดของทุกข์ทรมานในนรก และเข้าสู่ความสุขของสวรรค์ ผู้คนของพระเจ้าเช่นนี้อาจมีคุณวุฒิน้อยกว่าผู้รู้คนอื่น ๆ แต่ความช่วยเหลือของพวกเขาต่อโลกนั้นยิ่งใหญ่กว่ามาก บุคคลเช่นนี้ได้รับพรด้วยของขวัญทางจิตวิญญาณมากมาย ไม่ใช่เพียงกองกระดาษไร้ประโยชน์ (คือ ปริญญา) โลกนี้เต็มไปด้วยบาป และจำเป็นต้องมีการสวดมนต์และประสบการณ์ทางจิตวิญญาณส่วนตัวอย่างมาก งานเขียนจำนวนมากก็เหมือนเงินกระดาษ ซึ่งมูลค่าของมันขึ้นอยู่กับสิ่งที่รองรับอยู่ ดังนั้น ทุกคนต้องทำงานหนักในเหมืองของจิตวิญญาณตนเอง </w:t>
      </w:r>
    </w:p>
    <w:p w:rsidRPr="00347B46" w:rsidR="005C3FC8" w:rsidRDefault="00BF6B1D" w14:paraId="730831A1" w14:textId="7686930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ผมยังจำได้ว่าที่วัดเอสฟิกเมน มีพระภิกษุผู้สูงอายุท่านหนึ่งที่มีจิตใจเรียบง่ายถึงขั้นที่ท่านยังถือว่าพระอัสเซนชันเป็นนักบุญ ท่านมักจะสวดภาวนาต่อพระอัสเซนชันด้วยลูกประคำ และกล่าวว่า: </w:t>
      </w:r>
      <w:r w:rsidRPr="00C84680">
        <w:rPr>
          <w:lang w:val="ru-RU"/>
        </w:rPr>
        <w:t xml:space="preserve">‘นักบุญของพระเจ้า โปรดสวดภาวนาต่อพระเจ้าเพื่อเราด้วย!</w:t>
      </w:r>
      <w:r w:rsidR="002F08DD">
        <w:rPr>
          <w:lang w:val="ru-RU"/>
        </w:rPr>
        <w:t xml:space="preserve">’</w:t>
      </w:r>
      <w:r w:rsidRPr="00C84680">
        <w:rPr>
          <w:lang w:val="ru-RU"/>
        </w:rPr>
        <w:t xml:space="preserve"> ครั้งหนึ่ง มีพระภิกษุรูปหนึ่งในบ้านทานของวัดป่วยลง และพระภิกษุผู้มีใจบริสุทธิ์รูปนี้ไม่มีอาหารจะเลี้ยงท่าน จึงรีบลงบันไดไปยังชั้นล่าง เปิดหน้าต่างที่มองออกสู่ทะเล ยื่นมือออกไปนอกหน้าต่าง และกล่าวว่า: </w:t>
      </w:r>
      <w:r w:rsidRPr="00C84680">
        <w:rPr>
          <w:lang w:val="ru-RU"/>
        </w:rPr>
        <w:t xml:space="preserve">“นักบุญอนาลิปเซียผู้ศักดิ์สิทธิ์</w:t>
      </w:r>
      <w:r w:rsidR="000A407D">
        <w:rPr>
          <w:rStyle w:val="FootnoteReference"/>
          <w:lang w:val="ru-RU"/>
        </w:rPr>
        <w:footnoteReference w:id="165"/>
      </w:r>
      <w:r w:rsidRPr="00C84680">
        <w:rPr>
          <w:lang w:val="ru-RU"/>
        </w:rPr>
        <w:t xml:space="preserve"> โปรดให้ปลาหนึ่งตัวแก่พี่น้องของข้าด้วย!</w:t>
      </w:r>
      <w:r w:rsidR="002F08DD">
        <w:rPr>
          <w:lang w:val="ru-RU"/>
        </w:rPr>
        <w:t xml:space="preserve">”</w:t>
      </w:r>
      <w:r w:rsidRPr="00C84680">
        <w:rPr>
          <w:lang w:val="ru-RU"/>
        </w:rPr>
        <w:t xml:space="preserve"> และดูเถิด! ทันทีนั้นเอง ปลาตัวใหญ่โตเช่นนี้ก็กระโดดขึ้นจากทะเลตรงเข้าสู่มือเขา! ทุกคนที่เห็นเหตุการณ์นั้นต่างยืนนิ่งด้วยความประหลาดใจ แต่ชายผู้เรียบง่ายนั้นเพียงยิ้มให้พวกเขา เหมือนจะบอกว่า </w:t>
      </w:r>
      <w:r w:rsidRPr="00C84680">
        <w:rPr>
          <w:lang w:val="ru-RU"/>
        </w:rPr>
        <w:t xml:space="preserve">‘มีอะไรแปลกๆ ตรงไหน?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แต่เรารู้ดีว่าเมื่อใดที่นักบุญคนหนึ่งได้รับการรำลึก เมื่อใดที่นักบุญอีกคนต้องทนทุกข์ทรมาน เมื่อใด ที่ใด และอย่างไรที่การเสด็จขึ้นสู่สวรรค์เกิดขึ้น และด้วยความรู้ทั้งหมดของเรา เรายังไม่สามารถแม้แต่จะอธิษฐานขอปลาตัวเล็กๆ ได้เลย! นี่คือ </w:t>
      </w:r>
      <w:r w:rsidR="002F08DD">
        <w:rPr>
          <w:lang w:val="ru-RU"/>
        </w:rPr>
        <w:t xml:space="preserve">‘ความแปลกประหลาด’ </w:t>
      </w:r>
      <w:r w:rsidRPr="00C84680">
        <w:rPr>
          <w:lang w:val="ru-RU"/>
        </w:rPr>
        <w:t xml:space="preserve">ของชีวิตทางจิตวิญญาณ และ </w:t>
      </w:r>
      <w:r w:rsidR="002F08DD">
        <w:rPr>
          <w:lang w:val="ru-RU"/>
        </w:rPr>
        <w:t xml:space="preserve">‘ความแปลกประหลาด’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เหล่านี้อยู่นอกเหนือความเข้าใจของ</w:t>
      </w:r>
      <w:r w:rsidRPr="00C84680">
        <w:rPr>
          <w:lang w:val="ru-RU"/>
        </w:rPr>
        <w:t xml:space="preserve">ตรรกะของกลุ่มปัญญาชนที่ไม่ได้มีพระเจ้าอยู่ในใจ แต่มีเพียง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ตัวตน</w:t>
      </w:r>
      <w:r w:rsidR="002F08DD">
        <w:rPr>
          <w:lang w:val="ru-RU"/>
        </w:rPr>
        <w:t xml:space="preserve">’</w:t>
      </w:r>
      <w:r w:rsidRPr="00C84680">
        <w:rPr>
          <w:lang w:val="ru-RU"/>
        </w:rPr>
        <w:t xml:space="preserve"> ของตนเอง</w:t>
      </w:r>
      <w:r w:rsidR="002F08DD">
        <w:rPr>
          <w:lang w:val="ru-RU"/>
        </w:rPr>
        <w:t xml:space="preserve">เท่านั้น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สิ่งเหล่านี้อยู่นอกเหนือความเข้าใจของพวกเขา เพราะกลุ่มปัญญาชนดังกล่าวมีความรู้ทางโลกที่แห้งแล้ง เพราะพวกเขาถูกครอบงำด้วยโรคทางจิตวิญญาณของโลก และขาดพระวิญญาณบริสุทธิ์</w:t>
      </w:r>
    </w:p>
    <w:p w:rsidRPr="00347B46" w:rsidR="0094500E" w:rsidP="0094500E" w:rsidRDefault="0094500E" w14:paraId="1A3B18A9" w14:textId="77777777">
      <w:pPr>
        <w:rPr>
          <w:lang w:val="ru-RU"/>
        </w:rPr>
      </w:pPr>
    </w:p>
    <w:p w:rsidRPr="00C84680" w:rsidR="005C3FC8" w:rsidP="0094500E" w:rsidRDefault="00BF6B1D" w14:paraId="1C64D1D2" w14:textId="77777777">
      <w:pPr>
        <w:pStyle w:val="Heading4"/>
        <w:rPr>
          <w:lang w:val="ru-RU"/>
        </w:rPr>
      </w:pPr>
      <w:bookmarkStart w:name="_Toc196745430" w:id="285"/>
      <w:bookmarkStart w:name="_Toc196745587" w:id="286"/>
      <w:bookmarkStart w:name="_Toc225094941" w:id="287"/>
      <w:r w:rsidRPr="00C84680">
        <w:rPr>
          <w:lang w:val="ru-RU"/>
        </w:rPr>
        <w:t xml:space="preserve">พระวิญญาณบริสุทธิ์ไม่เสด็จลงมาผ่านทางเทคโนโลยี</w:t>
      </w:r>
      <w:bookmarkEnd w:id="285"/>
      <w:bookmarkEnd w:id="286"/>
      <w:bookmarkEnd w:id="287"/>
    </w:p>
    <w:p w:rsidRPr="00C84680" w:rsidR="005C3FC8" w:rsidRDefault="00BF6B1D" w14:paraId="62D22128" w14:textId="0E799CD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คำพูดที่ออกมาจากปัญญาไม่สามารถเปลี่ยนแปลงจิตวิญญาณได้ เพราะมันเป็นของเนื้อหนัง จิตวิญญาณถูกเปลี่ยนแปลงโดยพระวจนะของพระเจ้า ซึ่งเกิดจากพระวิญญาณบริสุทธิ์ และมีความสามารถทางพระเจ้า พระวิญญาณบริสุทธิ์ไม่เสด็จลงมาผ่านทางเทคโนโลยี ดังนั้น เทววิทยาจึงไม่มีสิ่งใดที่คล้ายคลึงกับจิตวิญญาณทางวิทยาศาสตร์ที่แห้งแล้ง พระวิญญาณบริสุทธิ์เสด็จลงมาด้วยพระประสงค์ของพระองค์เอง — หากพระองค์ทรงพบในบุคคลนั้นว่ามีเงื่อนไขทางจิตวิญญาณที่จำเป็น และเงื่อนไขทางจิตวิญญาณนั้นคือ บุคคลนั้นต้องชำระล้างวงจรจิตวิญญาณของตนให้พ้นจากสนิม และกลายเป็นตัวนำที่ดี — เพื่อรับกระแสจิตวิญญาณแห่งการตรัสรู้จากพระเจ้า ด้วยวิธีนี้ บุคคลนั้นจึงกลายเป็นนักวิชาการทางจิตวิญญาณ นักเทววิทยา เมื่อกล่าวถึง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นักเทววิทยา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ผมหมายถึงผู้ที่มีความรู้ทางเทววิทยาเป็นพื้นฐานที่มั่นคง และปริญญาทางเทววิทยาของพวกเขามีคุณค่าที่แท้จริง ไม่ใช่ผู้ที่มีใบปริญญาไร้ค่า — ปริญญาทางเทววิทยาที่เปรียบเสมือนเงินกระดาษราคาถูกในยุคการยึดครอง ซึ่งไม่มีประโยชน์ต่อใครเลย </w:t>
      </w:r>
    </w:p>
    <w:p w:rsidRPr="00C84680" w:rsidR="005C3FC8" w:rsidRDefault="00BF6B1D" w14:paraId="324EDA64" w14:textId="2DD30E4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ผู้คนมักใช้เวลาหลายปีในการใช้พลังงานทางจิตเพื่อเรียนรู้ภาษาต่างประเทศหนึ่งหรือสองภาษา ในยุคสมัยของเรา ผู้คนส่วนใหญ่รู้ภาษาต่างประเทศ แต่เนื่องจากภาษาเหล่านี้ไม่มีจุดร่วมใดกับภาษาของวันเพนเทคอสต์อันศักดิ์สิทธิ์ เราจึงกำลังประสบกับความสับสนแบบบาบิโลนที่ยิ่งใหญ่ที่สุด ความชั่วร้ายที่สุดอยู่ที่ความจริงว่า เมื่อเราหมกมุ่นกับเทววิทยาที่แห้งแล้งและใช้เหตุผลมากเกินไป เรากลับเข้าใจผิดว่าเหตุผลของตนเองคือพระวิญญาณบริสุทธิ์ นี่เรียกว่า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brainology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ซึ่งเป็นต้นกำเนิดของหอคอยบาเบล ส่วนในเทววิทยานั้น มีภาษาหลายภาษาและของประทานที่เต็มเปี่ยมด้วยพระคุณมากมาย แต่ภาษาทั้งหมดนี้ล้วนกลมกลืนกัน เพราะมีเจ้าเดียว—พระวิญญาณบริสุทธิ์แห่งวันเพนเทคอสต์—และภาษาเหล่านี้ล้วนร้อนแรง </w:t>
      </w:r>
    </w:p>
    <w:p w:rsidRPr="00C84680" w:rsidR="005C3FC8" w:rsidRDefault="00BF6B1D" w14:paraId="161D0686" w14:textId="05F5046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หนึ่งในสติเชราสำหรับวันเพนเทคอสต์ กล่าวว่า: </w:t>
      </w:r>
      <w:r w:rsidRPr="00C84680">
        <w:rPr>
          <w:i/>
          <w:iCs/>
          <w:lang w:val="ru-RU"/>
        </w:rPr>
        <w:t xml:space="preserve">‘พระวิญญาณบริสุทธิ์ประทานทุกสิ่ง</w:t>
      </w:r>
      <w:r w:rsidR="002F08DD">
        <w:rPr>
          <w:i/>
          <w:iCs/>
          <w:lang w:val="ru-RU"/>
        </w:rPr>
        <w:t xml:space="preserve">...’</w:t>
      </w:r>
    </w:p>
    <w:p w:rsidRPr="00347B46" w:rsidR="005C3FC8" w:rsidRDefault="00BF6B1D" w14:paraId="728FEE23" w14:textId="682DBBF2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</w:t>
      </w:r>
      <w:r w:rsidRPr="00C84680">
        <w:rPr>
          <w:lang w:val="ru-RU"/>
        </w:rPr>
        <w:t xml:space="preserve"> ใช่, พระองค์ประทาน แต่เพียงแก่ผู้ที่สามารถรับได้เท่านั้น พระองค์จะประทานให้แก่ผู้ที่ไม่สามารถรับได้อย่างไร? คำพูดของบุคคลที่ถ่อมตน ซึ่งเกิดจากประสบการณ์ส่วนตัวและผุดขึ้นด้วยความเจ็บปวดจากส่วนลึกของหัวใจ มีค่ามากกว่าคำพูดอันไพเราะที่ไหลลื่นจากลิ้นของผู้มีการศึกษา ซึ่งถูกขัดเกลาด้วยความรู้ คำพูดเช่นนั้นไม่สัมผัสจิตวิญญาณของผู้คน เพราะมันเป็นของเนื้อหนัง ไม่ใช่ลิ้นเพลิงของพระวิญญาณบริสุทธิ์ในวันเพนเทคอสต์</w:t>
      </w:r>
    </w:p>
    <w:p w:rsidRPr="00347B46" w:rsidR="0094500E" w:rsidP="0094500E" w:rsidRDefault="0094500E" w14:paraId="5E50EB3A" w14:textId="77777777">
      <w:pPr>
        <w:rPr>
          <w:lang w:val="ru-RU"/>
        </w:rPr>
      </w:pPr>
    </w:p>
    <w:p w:rsidRPr="00C84680" w:rsidR="005C3FC8" w:rsidP="0094500E" w:rsidRDefault="00BF6B1D" w14:paraId="16AF9C0B" w14:textId="77777777">
      <w:pPr>
        <w:pStyle w:val="Heading4"/>
        <w:rPr>
          <w:lang w:val="ru-RU"/>
        </w:rPr>
      </w:pPr>
      <w:bookmarkStart w:name="_Toc196745431" w:id="288"/>
      <w:bookmarkStart w:name="_Toc196745588" w:id="289"/>
      <w:bookmarkStart w:name="_Toc225094942" w:id="290"/>
      <w:r w:rsidRPr="00C84680">
        <w:rPr>
          <w:lang w:val="ru-RU"/>
        </w:rPr>
        <w:t xml:space="preserve">เราต้องทำให้ความรู้เป็นสิ่งที่ศักดิ์สิทธิ์</w:t>
      </w:r>
      <w:bookmarkEnd w:id="288"/>
      <w:bookmarkEnd w:id="289"/>
      <w:bookmarkEnd w:id="290"/>
    </w:p>
    <w:p w:rsidRPr="00C84680" w:rsidR="005C3FC8" w:rsidRDefault="00BF6B1D" w14:paraId="6A02180D" w14:textId="41907EB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ความรู้เป็นสิ่งที่ดี เช่นเดียวกับการศึกษา แต่หากความรู้และการศึกษาไม่ได้รับการชำระให้บริสุทธิ์ พวกมันก็จะไม่มีประโยชน์ใดๆ เลย และจะนำไปสู่ความหายนะ ครั้งหนึ่ง มีนักเรียนหลายคน ซึ่งแบกหนังสือมาเต็มตัว มาที่คาลิวาของผม และกล่าวว่า: </w:t>
      </w:r>
      <w:r w:rsidRPr="00C84680">
        <w:rPr>
          <w:lang w:val="ru-RU"/>
        </w:rPr>
        <w:t xml:space="preserve">‘เกโรนดา เราได้มาเพื่อพูดคุยเกี่ยวกับพันธสัญญาเดิม’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พระเจ้าไม่อนุญาตให้มีความรู้หรือครับ?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“ความรู้แบบใดครับ?” ผมถาม “ความรู้ที่ได้มาด้วยเหตุผลครับ?</w:t>
      </w:r>
      <w:r w:rsidR="002F08DD">
        <w:rPr>
          <w:lang w:val="ru-RU"/>
        </w:rPr>
        <w:t xml:space="preserve">” </w:t>
      </w:r>
      <w:r w:rsidR="002F08DD">
        <w:rPr>
          <w:lang w:val="ru-RU"/>
        </w:rPr>
        <w:t xml:space="preserve">“ใช่ครับ” </w:t>
      </w:r>
      <w:r w:rsidRPr="00C84680">
        <w:rPr>
          <w:lang w:val="ru-RU"/>
        </w:rPr>
        <w:t xml:space="preserve">พวกเขาตอบ </w:t>
      </w:r>
      <w:r w:rsidRPr="00C84680">
        <w:rPr>
          <w:lang w:val="ru-RU"/>
        </w:rPr>
        <w:t xml:space="preserve">“แต่ความรู้นี้” ผมกล่าว “จะพาพวกคุณไปได้เพียงถึงดวงจันทร์เท่านั้น </w:t>
      </w:r>
      <w:r w:rsidR="002F08DD">
        <w:rPr>
          <w:lang w:val="ru-RU"/>
        </w:rPr>
        <w:t xml:space="preserve">มันไม่พาคุณขึ้นถึงพระเจ้า” </w:t>
      </w:r>
      <w:r w:rsidRPr="00C84680">
        <w:rPr>
          <w:lang w:val="ru-RU"/>
        </w:rPr>
        <w:t xml:space="preserve">พลังของปัญญา ซึ่งด้วยค่าใช้จ่ายนับพันล้าน สามารถพาคนขึ้นถึงดวงจันทร์ได้ เป็นสิ่งที่ดี แต่ดีกว่านั้นมากคือพลังทางจิตวิญญาณ ซึ่งด้วย </w:t>
      </w:r>
      <w:r w:rsidR="002F08DD">
        <w:rPr>
          <w:lang w:val="ru-RU"/>
        </w:rPr>
        <w:t xml:space="preserve">‘เชื้อเพลิง’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เพียง</w:t>
      </w:r>
      <w:r w:rsidRPr="00C84680">
        <w:rPr>
          <w:lang w:val="ru-RU"/>
        </w:rPr>
        <w:t xml:space="preserve">เล็กน้อย </w:t>
      </w:r>
      <w:r w:rsidRPr="00C84680">
        <w:rPr>
          <w:lang w:val="ru-RU"/>
        </w:rPr>
        <w:t xml:space="preserve">— ขนมปังแห้งเพียงชิ้นเดียว — สามารถพาคนขึ้นถึงพระเจ้า — เป้าหมายแห่งการเรียกของพวกเขา ครั้งหนึ่ง ผมเคยถามชาวอเมริกันที่มาเยี่ยมผมในที่พำนักของผมว่า: </w:t>
      </w:r>
      <w:r w:rsidRPr="00C84680">
        <w:rPr>
          <w:lang w:val="ru-RU"/>
        </w:rPr>
        <w:t xml:space="preserve">‘คุณได้บรรลุอะไรแล้วบ้าง ในฐานะประเทศที่ยิ่งใหญ่เช่นนี้?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‘เรา,’ เขาตอบ, ‘ได้บินไปถึงดวงจันทร์แล้ว</w:t>
      </w:r>
      <w:r w:rsidR="002F08DD">
        <w:rPr>
          <w:lang w:val="ru-RU"/>
        </w:rPr>
        <w:t xml:space="preserve">.’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‘แล้วมัน,’ ผมถาม, ‘อยู่ไกลมากไหม?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‘ก็ประมาณครึ่งล้านกิโลเมตร</w:t>
      </w:r>
      <w:r w:rsidR="002F08DD">
        <w:rPr>
          <w:lang w:val="ru-RU"/>
        </w:rPr>
        <w:t xml:space="preserve">,’ </w:t>
      </w:r>
      <w:r w:rsidRPr="00C84680">
        <w:rPr>
          <w:lang w:val="ru-RU"/>
        </w:rPr>
        <w:t xml:space="preserve">เขาตอบ. </w:t>
      </w:r>
      <w:r w:rsidRPr="00C84680">
        <w:rPr>
          <w:lang w:val="ru-RU"/>
        </w:rPr>
        <w:t xml:space="preserve">‘แล้วคุณใช้เงินไปเท่าไร’ ผมถาม ‘เป็นล้านๆ เพื่อบินไปนั้น?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‘ตั้งแต่ปี 1950 จนถึงวันนี้ เราได้ใช้เงินไปกับมันมากจนเหมือนมีแม่น้ำ</w:t>
      </w:r>
      <w:r w:rsidR="002F08DD">
        <w:rPr>
          <w:lang w:val="ru-RU"/>
        </w:rPr>
        <w:t xml:space="preserve">ดอลลาร์ไหลไปหมด’</w:t>
      </w:r>
      <w:r w:rsidRPr="00C84680">
        <w:rPr>
          <w:lang w:val="ru-RU"/>
        </w:rPr>
        <w:t xml:space="preserve"> ชาวอเมริกันคนนั้นตอบ </w:t>
      </w:r>
      <w:r w:rsidRPr="00C84680">
        <w:rPr>
          <w:lang w:val="ru-RU"/>
        </w:rPr>
        <w:t xml:space="preserve">“แต่แล้วพระเจ้าล่ะ,” ผมถาม, “คุณยังไม่ได้บินไปถึงพระองค์เลยหรือ? พระเจ้าอยู่ไกลหรือไม่?</w:t>
      </w:r>
      <w:r w:rsidR="002F08DD">
        <w:rPr>
          <w:lang w:val="ru-RU"/>
        </w:rPr>
        <w:t xml:space="preserve">”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— </w:t>
      </w:r>
      <w:r w:rsidRPr="00C84680">
        <w:rPr>
          <w:lang w:val="ru-RU"/>
        </w:rPr>
        <w:t xml:space="preserve">“พระเจ้า,” เขาตอบ, “อยู่ไกลมาก!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“ก็อย่างนั้นแหละ,” ผมตอบ, “และเราไปถึงพระองค์ได้ด้วยขนมปังแห้งเพียงชิ้นเดียว!</w:t>
      </w:r>
      <w:r w:rsidR="002F08DD">
        <w:rPr>
          <w:lang w:val="ru-RU"/>
        </w:rPr>
        <w:t xml:space="preserve">..” </w:t>
      </w:r>
    </w:p>
    <w:p w:rsidRPr="00C84680" w:rsidR="005C3FC8" w:rsidRDefault="00BF6B1D" w14:paraId="6D61A48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ความรู้ทางธรรมชาติช่วยเราให้ได้รับความรู้ทางจิตวิญญาณ อย่างไรก็ตาม หากไม่ก้าวข้ามความรู้ทางธรรมชาติไป คนนั้นจะไม่สามารถก้าวข้ามสภาพธรรมชาติของตนเองได้ และจะไม่สามารถขึ้นสู่สวรรค์ได้ นั่นคือ เขาไม่ทิ้งสวรรค์บนโลกนี้ — สวนที่ได้รับการชุ่มชื้นจากน้ำของแม่น้ำยูเฟรติสและแม่น้ำไทกริส — เขาชื่นชมความงามของธรรมชาติและสัตว์ต่าง ๆ แต่ไม่ขึ้นสู่สวรรค์เพื่อร่วมชื่นชมกับเหล่าทูตสวรรค์และนักบุญ เพื่อเข้าสู่สวนเอเดนในสวรรค์ บุคคลนั้นต้องมีความเชื่อในเจ้าของสวนนั้น; เพื่อรักพระองค์ บุคคลนั้นต้องยอมรับว่าตนเองมีบาปและถ่อมตน; เพื่อรู้จักพระองค์ บุคคลนั้นต้องสนทนาด้วยพระองค์ผ่านการอธิษฐานและถวายเกียรติแด่พระองค์ — ทั้งเมื่อพระองค์ช่วยเราและเมื่อพระองค์ทดสอบเรา </w:t>
      </w:r>
    </w:p>
    <w:p w:rsidRPr="00C84680" w:rsidR="005C3FC8" w:rsidRDefault="00BF6B1D" w14:paraId="55F2C2C3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คนที่รู้สึกดึงดูดต่อการกราบไหว้ การอดอาหาร การถือศีล และสิ่งคล้ายคลึงกัน จำเป็นต้องศึกษาหนังสือด้านหลักคำสอนและเทววิทยาหรือไม่? </w:t>
      </w:r>
    </w:p>
    <w:p w:rsidRPr="00C84680" w:rsidR="005C3FC8" w:rsidRDefault="00BF6B1D" w14:paraId="5D269153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หากบุคคลนั้นมีการศึกษาขั้นพื้นฐานแล้ว ความรู้ด้านหลักคำสอนก็เป็นเครื่องมือที่ช่วยเขาได้ อย่างไรก็ตาม ไม่ควรแสวงหาความรู้เพื่อช่วยเหลือผู้อื่นหรือเพื่อสามารถพูดสิ่งฉลาดได้ ไม่ ความรู้ [ในสาขาเทววิทยา] ต้องได้รับการเรียนรู้เพื่อช่วยเหลือตนเอง หากบุคคลใดพยายามทำให้พรสวรรค์ที่พระเจ้าประทานมาบริสุทธิ์ พระคุณก็จะมา ซึ่งพระคุณนั้นจะทำให้บุคคลนั้นบริสุทธิ์ด้วย และในพระคุณนั้นเอง ทั้งหลักคำสอนและเทววิทยาก็อยู่ร่วมกัน เพราะในกรณีนี้ บุคคลนั้นได้สัมผัสกับศีลศักดิ์สิทธิ์ของพระเจ้าผ่านประสบการณ์ส่วนตัว และบางคนอาจเป็นคนเรียบง่าย ที่พอใจกับสิ่งที่พระเจ้าประทานให้ และไม่มีความปรารถนาที่จะเรียนรู้เพิ่มเติม </w:t>
      </w:r>
    </w:p>
    <w:p w:rsidRPr="00C84680" w:rsidR="005C3FC8" w:rsidRDefault="00BF6B1D" w14:paraId="2BA1F8D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และหากขณะที่เราอาศัยอยู่ในวัด แต่ยังปรารถนาความรู้ทางโลก นั่นหมายความว่าอย่างไร? </w:t>
      </w:r>
    </w:p>
    <w:p w:rsidRPr="00C84680" w:rsidR="005C3FC8" w:rsidRDefault="00BF6B1D" w14:paraId="7FD51CB5" w14:textId="6B63AD3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นั่นหมายความว่าเราขาดความเข้าใจ </w:t>
      </w:r>
      <w:r w:rsidRPr="00C84680">
        <w:rPr>
          <w:i/>
          <w:iCs/>
          <w:lang w:val="ru-RU"/>
        </w:rPr>
        <w:t xml:space="preserve">‘ท่านจะรู้ความจริง </w:t>
      </w:r>
      <w:r w:rsidR="002F08DD">
        <w:rPr>
          <w:i/>
          <w:iCs/>
          <w:lang w:val="ru-RU"/>
        </w:rPr>
        <w:t xml:space="preserve">และความจริงจะปลดปล่อยท่านให้เป็นอิสระ’</w:t>
      </w:r>
      <w:r w:rsidR="00D50435">
        <w:rPr>
          <w:rStyle w:val="FootnoteReference"/>
          <w:i/>
          <w:iCs/>
          <w:lang w:val="ru-RU"/>
        </w:rPr>
        <w:footnoteReference w:id="166"/>
      </w:r>
      <w:r w:rsidRPr="00C84680">
        <w:rPr>
          <w:lang w:val="ru-RU"/>
        </w:rPr>
        <w:t xml:space="preserve"> เมื่อบุคคลถ่อมตนและได้รับการส่องสว่าง ทั้งความสามารถทางปัญญาและพลังแห่งเหตุผลของเขาก็จะได้รับการชำระให้บริสุทธิ์ พลังแห่งเหตุผล ก่อนที่จะได้รับการชำระให้บริสุทธิ์นั้น เป็นพลังทางเนื้อหนัง หากผู้ใดที่ยังไม่ได้รับการศึกษา ตีความหลักคำสอนอย่างเห็นแก่ตัว และอ่านหนังสือวิวรณ์ หนังสือของบรรดาพระบิดาศักดิ์สิทธิ์ และหนังสือประเภทนี้ เขาจะเกิดความสับสน และในที่สุดก็ตกสู่ความไม่เชื่อ เขาเข้าหาเรื่องนี้ด้วยความเห็นแก่ตัว และด้วยเหตุนี้ พระคุณของพระเจ้าจึงจากเขาไป ท่านจะเห็นได้ว่า: ความถ่อมตัวช่วยได้ในทุกเรื่อง; ความถ่อมตัวคือสิ่งที่ให้พลัง แผนการที่ฉลาดที่สุดหรือทางออกที่ฉลาดที่สุดที่ข้าพเจ้าพบ ก็กลายเป็นความโง่เขลาที่สุด หากมีความเห็นแก่ตัวแฝงอยู่ ส่วนความถ่อมตัวคือปัญญาที่แท้จริง ดังนั้น ความพยายามที่บุคคลใดทำต้องมาพร้อมกับความรักต่อพระเจ้าและความถ่อมตัวอันยิ่งใหญ่ มิฉะนั้น แทนที่จะเป็นประโยชน์ มันจะนำไปสู่ผลลัพธ์ที่ตรงกันข้าม จิตใจของบุคคลนั้นจะมัวหมอง และหลังจากนั้นเขาจะกล่าวคำหมิ่นประมาท เพราะเขาได้เริ่มงานนี้ด้วยความเห็นแก่ตัว สิ่งที่เขาได้ลงมือทำนั้นเกินกำลังของเขา แม้แต่สำหรับบุคคลที่มีการศึกษา หากเขาต้องการตีความหลักคำสอน ก็มีความเสี่ยงที่จะถูกนำให้หลงทาง แล้วอันตรายนี้ยิ่งใหญ่เพียงใดสำหรับคนที่ไม่มีการศึกษา ซึ่งต้องการเข้าใจจิตวิญญาณของบรรดาพระบิดาศักดิ์สิทธิ์ โดยไม่อยู่ในสภาพจิตวิญญาณที่เหมาะสม! เพราะหากเขาอยู่ในสภาพนั้นแม้เพียงเล็กน้อย เขาก็จะไม่ทำให้ตัวเองตกอยู่ในอันตรายนี้ เขาจะกล่าวว่า: </w:t>
      </w:r>
      <w:r w:rsidRPr="00C84680">
        <w:rPr>
          <w:lang w:val="ru-RU"/>
        </w:rPr>
        <w:t xml:space="preserve">‘หากฉันต้องการอะไร พระเจ้าจะทรงให้ฉันเข้าใจ ฉันจะทำเพียงสิ่งที่ฉันเข้าใจเท่านั้น เพราะแม้เพียงเท่านี้ ก็เป็นสิ่งที่ยิ่งใหญ่แล้ว!</w:t>
      </w:r>
      <w:r w:rsidR="002F08DD">
        <w:rPr>
          <w:lang w:val="ru-RU"/>
        </w:rPr>
        <w:t xml:space="preserve">’ </w:t>
      </w:r>
    </w:p>
    <w:p w:rsidRPr="00C84680" w:rsidR="005C3FC8" w:rsidRDefault="00BF6B1D" w14:paraId="2DBB5792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ดังนั้น เกโรนดา หากใครตีความพระวรสารผิด หมายความว่าเขาขาดความถ่อมตนและความเคารพหรือไม่? </w:t>
      </w:r>
    </w:p>
    <w:p w:rsidRPr="00C84680" w:rsidR="005C3FC8" w:rsidRDefault="00BF6B1D" w14:paraId="071B53C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</w:t>
      </w:r>
      <w:r w:rsidRPr="00C84680">
        <w:rPr>
          <w:lang w:val="ru-RU"/>
        </w:rPr>
        <w:t xml:space="preserve"> ใช่ครับ เพราะหากไม่มีความถ่อมตัว การตีความที่พวกเขาเสนอออกมาก็เป็นการตีความที่เกิดจากจิตใจและเหตุผล ไม่มีความสว่างจากพระเจ้าในการตีความเช่นนั้น </w:t>
      </w:r>
    </w:p>
    <w:p w:rsidRPr="00C84680" w:rsidR="005C3FC8" w:rsidRDefault="00BF6B1D" w14:paraId="3E69EE08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หากใครไม่เข้าใจหลักคำสอนหรือข้อความใดในพระคัมภีร์ศักดิ์สิทธิ์ ควรปล่อยไว้ก่อนหรือไม่? </w:t>
      </w:r>
    </w:p>
    <w:p w:rsidRPr="00C84680" w:rsidR="005C3FC8" w:rsidRDefault="00BF6B1D" w14:paraId="00DD8299" w14:textId="6AB222B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—</w:t>
      </w:r>
      <w:r w:rsidRPr="00C84680">
        <w:rPr>
          <w:lang w:val="ru-RU"/>
        </w:rPr>
        <w:t xml:space="preserve"> ใช่ครับ คุณต้องบอกตัวเองว่า: </w:t>
      </w:r>
      <w:r w:rsidRPr="00C84680">
        <w:rPr>
          <w:lang w:val="ru-RU"/>
        </w:rPr>
        <w:t xml:space="preserve">‘ที่นี่มีความหมายที่ลึกซึ้งกว่าที่ซ่อนอยู่ </w:t>
      </w:r>
      <w:r w:rsidR="002F08DD">
        <w:rPr>
          <w:lang w:val="ru-RU"/>
        </w:rPr>
        <w:t xml:space="preserve">แต่ผมยังไม่เข้าใจมัน’ </w:t>
      </w:r>
      <w:r w:rsidRPr="00C84680">
        <w:rPr>
          <w:lang w:val="ru-RU"/>
        </w:rPr>
        <w:t xml:space="preserve">นั่นคือสิ่งที่ผมเคยทำในสถานการณ์เช่นนี้เสมอ เมื่อผมยังเด็กและอ่านพระวรสาร แล้วพบข้อความที่ไม่เข้าใจ ผมก็ไม่ได้พยายามตีความมัน ผมจะคิดว่า: </w:t>
      </w:r>
      <w:r w:rsidRPr="00C84680">
        <w:rPr>
          <w:lang w:val="ru-RU"/>
        </w:rPr>
        <w:t xml:space="preserve">‘ที่นี่มีความหมายที่ลึกซึ้งกว่าซ่อนอยู่ </w:t>
      </w:r>
      <w:r w:rsidR="002F08DD">
        <w:rPr>
          <w:lang w:val="ru-RU"/>
        </w:rPr>
        <w:t xml:space="preserve">แต่ผมยังไม่เข้าใจมัน’ </w:t>
      </w:r>
      <w:r w:rsidRPr="00C84680">
        <w:rPr>
          <w:lang w:val="ru-RU"/>
        </w:rPr>
        <w:t xml:space="preserve">และเมื่อถึงเวลาที่เหมาะสม ผมจะพบว่าความหมายนั้นปรากฏขึ้นอย่างเป็นธรรมชาติ แต่ผมก็ยังจะพูดว่า: </w:t>
      </w:r>
      <w:r w:rsidRPr="00C84680">
        <w:rPr>
          <w:lang w:val="ru-RU"/>
        </w:rPr>
        <w:t xml:space="preserve">‘ให้ผมไปถามคนอื่น</w:t>
      </w:r>
      <w:r w:rsidR="002F08DD">
        <w:rPr>
          <w:lang w:val="ru-RU"/>
        </w:rPr>
        <w:t xml:space="preserve">ดูว่าบทนี้ถูกตีความอย่างไร’ </w:t>
      </w:r>
      <w:r w:rsidRPr="00C84680">
        <w:rPr>
          <w:lang w:val="ru-RU"/>
        </w:rPr>
        <w:t xml:space="preserve">และปรากฏว่าผมเข้าใจบทนั้นตรงตามการตีความที่ได้รับการยอมรับทั่วไปจากบรรดาพระบิดาศักดิ์สิทธิ์ เพราะหากใครพยายามตีความพระวรสาร [ด้วยตนเอง] ยิ่งไปกว่านั้นโดยไม่เข้าใจมัน นั่นคือความไม่ละอาย ดังนั้น เมื่ออ่านพระคัมภีร์ศักดิ์สิทธิ์และคำสอนของบรรดาบิดาผู้ศักดิ์สิทธิ์ อย่าตีความสิ่งที่คุณอ่านด้วยเหตุผลเพียงอย่างเดียว แต่จงนำความคิดที่ดีเข้ามาในกระบวนการ — จนกว่าการตรัสรู้จากพระเจ้าจะมาถึง และตอนนั้น ข้อความที่ยากจะเข้าใจก็จะกระจ่างขึ้นด้วยตัวมันเอง </w:t>
      </w:r>
    </w:p>
    <w:p w:rsidRPr="00C84680" w:rsidR="005C3FC8" w:rsidRDefault="00BF6B1D" w14:paraId="4CE7EB5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แล้วคนที่ได้บรรลุถึงระดับจิตวิญญาณที่สูงขึ้น จะสามารถเข้าใจบทพระคัมภีร์เฉพาะส่วนนั้นได้อย่างลึกซึ้งยิ่งขึ้นหรือไม่? </w:t>
      </w:r>
    </w:p>
    <w:p w:rsidRPr="00C84680" w:rsidR="005C3FC8" w:rsidRDefault="00BF6B1D" w14:paraId="783B640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ไม่ใช่ว่า ‘เข้าใจลึกซึ้งยิ่งขึ้น’ แต่ภายในความหมายอันศักดิ์สิทธิ์เดียวนั้น มีความหมายอันศักดิ์สิทธิ์หลายประการซ่อนอยู่ บางอย่างเขาอาจเข้าใจได้ทันที ส่วนบางอย่างอาจเข้าใจได้ในภายหลัง บางคนอาจอ่านมากและเรียนรู้มาก แต่กลับไม่สามารถเข้าใจความหมายของพระวรสารได้เลย อีกคนหนึ่ง อาจอ่านน้อยมาก แต่มีความถ่อมตัวและจิตวิญญาณแห่งการถือศีลอด; ดังนั้น พระเจ้าจึงทรงให้เขาได้รับแสงสว่าง และเขาจึงเข้าใจความหมายของพระกิตติคุณได้ ผู้ที่ต้องการอ่านมากขึ้น อาจทำเช่นนั้นเพราะความหยิ่งยโส หรือเพียงเพื่อความเพลิดเพลินเท่านั้น มันก็เหมือนกับชายคนหนึ่งที่ชมการแข่งขันมวยปล้ำ แต่ไม่สนใจเลยว่านักมวยปล้ำกำลังต่อสู้กันอย่างไร — เพื่อที่จะช่วยให้เขาเองกลายเป็นนักมวยปล้ำ — เขาเพียงแต่มองนาฬิกาเป็นระยะๆ เพื่อไม่ให้สายไปชมการแข่งขันมวยปล้ำครั้งต่อไป และด้วยเหตุนี้ เขาจึงไม่ได้กลายเป็นนักมวยปล้ำ แต่ยังคงเป็นผู้ชมอยู่เท่านั้น </w:t>
      </w:r>
    </w:p>
    <w:p w:rsidRPr="00C84680" w:rsidR="005C3FC8" w:rsidRDefault="00BF6B1D" w14:paraId="197A6C64" w14:textId="1047CC5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ผู้คนมักกล่าวถึงผู้มีการศึกษาว่า: </w:t>
      </w:r>
      <w:r w:rsidR="002F08DD">
        <w:rPr>
          <w:lang w:val="ru-RU"/>
        </w:rPr>
        <w:t xml:space="preserve">‘นี่คือผู้มีความรู้แจ้ง’ </w:t>
      </w:r>
      <w:r w:rsidRPr="00C84680">
        <w:rPr>
          <w:lang w:val="ru-RU"/>
        </w:rPr>
        <w:t xml:space="preserve">สิ่งนี้เป็นจริงเสมอหรือไม่? </w:t>
      </w:r>
    </w:p>
    <w:p w:rsidRPr="00347B46" w:rsidR="005C3FC8" w:rsidRDefault="00BF6B1D" w14:paraId="089D032F" w14:textId="1F506F9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เมื่อเราพูดว่า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คน</w:t>
      </w:r>
      <w:r w:rsidR="002F08DD">
        <w:rPr>
          <w:lang w:val="ru-RU"/>
        </w:rPr>
        <w:t xml:space="preserve">ที่มีปัญญา’ </w:t>
      </w:r>
      <w:r w:rsidRPr="00C84680">
        <w:rPr>
          <w:lang w:val="ru-RU"/>
        </w:rPr>
        <w:t xml:space="preserve">เราหมายถึงคนที่มีปัญญาทางจิตวิญญาณ และมีความสุกงอมทางจิตวิญญาณ ผมสังเกตเห็นว่า เช่นเดียวกับคนที่ไม่มีการศึกษาอาจทั้งภูมิใจมากและถ่อมตัวมากได้ คนที่มีการศึกษาเองก็อาจทั้งภูมิใจมากและถ่อมตัวมากได้เช่นกัน กล่าวอีกนัยหนึ่ง พื้นฐานทั้งหมดอยู่ที่ปัญญาภายใน นี่คือสิ่งที่บาซิลผู้ยิ่งใหญ่ได้กล่าวไว้ว่า: </w:t>
      </w:r>
      <w:r w:rsidRPr="00C84680">
        <w:rPr>
          <w:lang w:val="ru-RU"/>
        </w:rPr>
        <w:t xml:space="preserve">‘สิ่งสำคัญที่สุดคือถือตำแหน่งสูงแต่มี</w:t>
      </w:r>
      <w:r w:rsidR="002F08DD">
        <w:rPr>
          <w:lang w:val="ru-RU"/>
        </w:rPr>
        <w:t xml:space="preserve">จิตใจถ่อมตัว’ </w:t>
      </w:r>
      <w:r w:rsidRPr="00C84680">
        <w:rPr>
          <w:lang w:val="ru-RU"/>
        </w:rPr>
        <w:t xml:space="preserve">ผู้ที่ถือตำแหน่งสำคัญและมีใจภูมิใจเล็กน้อย ในบางแง่ก็อาจมีเหตุผลได้ แต่ไม่มีเหตุผลใดเลยสำหรับผู้ที่ภูมิใจโดยไม่ได้ถือตำแหน่งสูง รากฐานทั้งหมดอยู่ที่การตรัสรู้ในตนเอง อยู่ที่การตรัสรู้ภายใน หากบุคคลใดได้รับการตรัสรู้ ได้รับการศึกษา และในขณะเดียวกันก็มีความรู้ที่ถ่อมตน นั่นคือสิ่งที่ดีที่สุด อย่างไรก็ตาม ไม่มีข้อแก้ตัวแม้แต่น้อยสำหรับผู้ที่ได้รับการศึกษาน้อย แต่กลับเต็มไปด้วยความสำคัญในตนเอง</w:t>
      </w:r>
    </w:p>
    <w:p w:rsidRPr="00347B46" w:rsidR="0094500E" w:rsidP="0094500E" w:rsidRDefault="0094500E" w14:paraId="3ADF3C1A" w14:textId="77777777">
      <w:pPr>
        <w:rPr>
          <w:lang w:val="ru-RU"/>
        </w:rPr>
      </w:pPr>
    </w:p>
    <w:p w:rsidRPr="00C84680" w:rsidR="005C3FC8" w:rsidP="0094500E" w:rsidRDefault="009F3FC8" w14:paraId="0A8FE729" w14:textId="0D33F044">
      <w:pPr>
        <w:pStyle w:val="Heading4"/>
        <w:rPr>
          <w:lang w:val="ru-RU"/>
        </w:rPr>
      </w:pPr>
      <w:bookmarkStart w:name="_Toc196745432" w:id="291"/>
      <w:bookmarkStart w:name="_Toc196745589" w:id="292"/>
      <w:bookmarkStart w:name="_Toc225094943" w:id="293"/>
      <w:r w:rsidRPr="00C84680" w:rsidR="00BF6B1D">
        <w:rPr>
          <w:lang w:val="ru-RU"/>
        </w:rPr>
        <w:t xml:space="preserve">‘ใจนั้นอวดตัว</w:t>
      </w:r>
      <w:r w:rsidR="002F08DD">
        <w:rPr>
          <w:lang w:val="ru-RU"/>
        </w:rPr>
        <w:t xml:space="preserve">’</w:t>
      </w:r>
      <w:bookmarkEnd w:id="291"/>
      <w:bookmarkEnd w:id="292"/>
      <w:bookmarkEnd w:id="293"/>
    </w:p>
    <w:p w:rsidRPr="00C84680" w:rsidR="005C3FC8" w:rsidRDefault="00BF6B1D" w14:paraId="4DA3D581" w14:textId="7426B86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ในส่วนใหญ่ การศึกษาจากภายนอกมักก่อให้เกิดโทษมากกว่าประโยชน์ — เพราะมันส่งเสริมความหยิ่งยโสอย่างใหญ่หลวงในตัวบุคคล สร้าง </w:t>
      </w:r>
      <w:r w:rsidR="002F08DD">
        <w:rPr>
          <w:lang w:val="ru-RU"/>
        </w:rPr>
        <w:t xml:space="preserve">‘ความคิดอันยิ่งใหญ่’ </w:t>
      </w:r>
      <w:r w:rsidRPr="00C84680">
        <w:rPr>
          <w:lang w:val="ru-RU"/>
        </w:rPr>
        <w:t xml:space="preserve">เกี่ยวกับตัวเอง และแนวคิดนี้จึงกลายเป็นอุปสรรคที่ขัดขวางพระคุณของพระเจ้าไม่ให้เข้าใกล้เขา ส่วนหากบุคคลนั้นละทิ้งความหยิ่งยโส — แนวคิดที่ผิดพลาดเกี่ยวกับตัวเอง — แล้วพระบิดาผู้ทรงความดีและเมตตากรุณาของเราจะประทานแนวคิดอันศักดิ์สิทธิ์และสว่างไสวของพระองค์ให้แก่เขา อย่างไรก็ตาม หากผู้โชคร้ายคนใดมีความคิดอันยิ่งใหญ่เกี่ยวกับตัวเองและยึดมั่นในความคิดนี้ในจิตใจ เขาจะยังคงเป็นเพียงลูกอ๊อด เป็นเพียงเนื้อหนัง และไม่ตระหนักถึงพระคุณของพระเจ้า — พระวิญญาณบริสุทธิ์ กล่าวอีกนัยหนึ่ง มีความเสี่ยงที่ความรู้อันมากมาย</w:t>
      </w:r>
      <w:r w:rsidRPr="00C84680">
        <w:rPr>
          <w:lang w:val="ru-RU"/>
        </w:rPr>
        <w:t xml:space="preserve">จะทำให้หัวของเขา </w:t>
      </w:r>
      <w:r w:rsidR="002F08DD">
        <w:rPr>
          <w:lang w:val="ru-RU"/>
        </w:rPr>
        <w:t xml:space="preserve">‘พองตัว’ </w:t>
      </w:r>
      <w:r w:rsidRPr="00C84680">
        <w:rPr>
          <w:lang w:val="ru-RU"/>
        </w:rPr>
        <w:t xml:space="preserve">จนกลายเป็นลูกโป่ง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และแล้วบุคคลนั้นจะเผชิญกับความเสี่ยงที่จะแตกออกเหมือนลูกโป่งในอากาศ (จากโรคจิตเภท) หรือตกลงสู่พื้นดิน (จากความหยิ่งยโส) — และแตกเป็นชิ้นๆ ดังนั้น ความรู้ต้องตามมาด้วยความยำเกรงพระเจ้า และไปคู่กับการกระทำ — เพื่อรักษาความสมดุล ความรู้เพียงอย่างเดียวเป็นอันตราย </w:t>
      </w:r>
    </w:p>
    <w:p w:rsidRPr="00C84680" w:rsidR="005C3FC8" w:rsidRDefault="00BF6B1D" w14:paraId="214285E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เมื่อถูกความเห็นแก่ตัวผลักดันให้พูดอะไรสักอย่างเพียงเพื่อได้รับการชื่นชม เพราะคิดว่าตัวเองคิดออกสิ่งที่ดีกว่าคนอื่น กฎหมายทางจิตวิญญาณก็จะเข้ามาทำงาน — เพื่อทำให้ฉันกลับสู่สติ อย่างไรก็ตาม การส่งเสริมตัวเองด้วยความเห็นแก่ตัวเช่นนี้ เป็นอันตรายต่อบุคคลนั้น ขนตาที่เข้าตาจะทำให้ตาแสบเล็กน้อย แต่หากมันเข้าตาอย่างต่อเนื่อง ก็จะก่อให้เกิดการอักเสบอย่างรุนแรง เช่นเดียวกัน — การอักเสบทางจิตวิญญาณก็เกิดขึ้น หากบุคคลใดไม่ขาดความสามารถทางปัญญา และสามารถรับมือกับงานเฉพาะอย่างได้อย่างง่ายดาย ก็ควรคุกเข่าลงต่อหน้าพระเจ้าทั้งวันทั้งคืน เพื่อขอบคุณพระองค์ที่ประทานสติปัญญาให้ ทำให้เขาสามารถทำงานได้โดยไม่รู้สึกเหนื่อยล้า การไม่ขอบคุณพระเจ้า—จะเป็นไปได้อย่างไร?! </w:t>
      </w:r>
    </w:p>
    <w:p w:rsidRPr="00C84680" w:rsidR="005C3FC8" w:rsidRDefault="00BF6B1D" w14:paraId="10172F02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ถ้าคนใดรู้สึกว่าตนเองไม่สามารถรับมือกับสิ่งใดได้เลย จะเป็นอย่างไร? </w:t>
      </w:r>
    </w:p>
    <w:p w:rsidRPr="00C84680" w:rsidR="005C3FC8" w:rsidRDefault="00BF6B1D" w14:paraId="64731586" w14:textId="122B35F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แล้ว ‘ทังกาลาชกา’ ก็จะล่อลวงเขาจาก </w:t>
      </w:r>
      <w:r w:rsidR="002F08DD">
        <w:rPr>
          <w:lang w:val="ru-RU"/>
        </w:rPr>
        <w:t xml:space="preserve">‘ด้าน’</w:t>
      </w:r>
      <w:r w:rsidRPr="00C84680">
        <w:rPr>
          <w:lang w:val="ru-RU"/>
        </w:rPr>
        <w:t xml:space="preserve"> ที่ตรงกันข้าม </w:t>
      </w:r>
      <w:r w:rsidRPr="00C84680">
        <w:rPr>
          <w:lang w:val="ru-RU"/>
        </w:rPr>
        <w:t xml:space="preserve">ครั้งหนึ่ง มีคนถามอูฐว่า: </w:t>
      </w:r>
      <w:r w:rsidRPr="00C84680">
        <w:rPr>
          <w:lang w:val="ru-RU"/>
        </w:rPr>
        <w:t xml:space="preserve">‘คุณชอบทางไหน — ทางขึ้นเขาหรือทางลงเขา?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‘แล้วพื้นราบหายไปไหนกันล่ะ?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อูฐตอบ </w:t>
      </w:r>
    </w:p>
    <w:p w:rsidRPr="00C84680" w:rsidR="005C3FC8" w:rsidRDefault="00BF6B1D" w14:paraId="2E0D9F8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ผู้ที่ไม่มีเหตุผลเลยอยู่ในตำแหน่งที่ดีกว่า ส่วนเราเองได้รับการประทานเหตุผลมา เพื่อให้เรา ผู้ที่มีเหตุผล ได้อยู่ในตำแหน่งที่ดีกว่า แต่คำถามคือ: เราจะใช้มันอย่างไร? เราจะต้องรับผิดชอบต่อเรื่องนี้ พระเจ้าทรงจัดสรรทุกสิ่งไว้อย่างชาญฉลาดเพียงใด! ผู้ที่ขาดเหตุผลนั้นมีความสุข และจะอยู่ในสถานะที่ดีกว่าในชีวิตหลังความตาย ส่วนผู้ที่ฉลาดมากกลับต้องทนทุกข์ </w:t>
      </w:r>
    </w:p>
    <w:p w:rsidRPr="00C84680" w:rsidR="005C3FC8" w:rsidRDefault="00BF6B1D" w14:paraId="5BAED75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ผู้ที่มีความบกพร่องทางสติปัญญาจะอยู่ในตำแหน่งที่เสียเปรียบในชีวิตหลังความตายหรือไม่? </w:t>
      </w:r>
    </w:p>
    <w:p w:rsidRPr="00347B46" w:rsidR="005C3FC8" w:rsidRDefault="00BF6B1D" w14:paraId="5D86F1E6" w14:textId="6A56746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ในท้ายที่สุด ทั้ง</w:t>
      </w:r>
      <w:r w:rsidRPr="00C84680">
        <w:rPr>
          <w:lang w:val="ru-RU"/>
        </w:rPr>
        <w:t xml:space="preserve">ผู้ </w:t>
      </w:r>
      <w:r w:rsidR="002F08DD">
        <w:rPr>
          <w:lang w:val="ru-RU"/>
        </w:rPr>
        <w:t xml:space="preserve">‘ฉลาดมาก’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และ</w:t>
      </w:r>
      <w:r w:rsidR="002F08DD">
        <w:rPr>
          <w:lang w:val="ru-RU"/>
        </w:rPr>
        <w:t xml:space="preserve">ผู้ ‘ฉลาดน้อย’ </w:t>
      </w:r>
      <w:r w:rsidRPr="00C84680">
        <w:rPr>
          <w:lang w:val="ru-RU"/>
        </w:rPr>
        <w:t xml:space="preserve">จะกลายเป็นผงธุลีไปทั้งคู่ จิตวิญญาณจะสถิตอยู่ในสวรรค์ ในสวรรค์ นักเทววิทยาผู้ศักดิ์สิทธิ์จะไม่อยู่ในตำแหน่งที่ได้เปรียบกว่าผู้ที่มีความบกพร่องทางสติปัญญาในชีวิตนี้ เมื่อพูดถึงความรู้เกี่ยวกับพระเจ้า นอกจากนี้ ยังเป็นไปได้ว่าพระเจ้าผู้ชอบธรรมจะประทานสิ่งเพิ่มเติมให้แก่กลุ่มหลังนี้ เพราะในชีวิตนี้พวกเขาถูกพรากไปจากสิ่งต่าง ๆ มากมาย</w:t>
      </w:r>
    </w:p>
    <w:p w:rsidRPr="00347B46" w:rsidR="0094500E" w:rsidP="0094500E" w:rsidRDefault="0094500E" w14:paraId="323BF48E" w14:textId="77777777">
      <w:pPr>
        <w:rPr>
          <w:lang w:val="ru-RU"/>
        </w:rPr>
      </w:pPr>
    </w:p>
    <w:p w:rsidRPr="00C84680" w:rsidR="005C3FC8" w:rsidP="0094500E" w:rsidRDefault="00BF6B1D" w14:paraId="1CFAFC98" w14:textId="77777777">
      <w:pPr>
        <w:pStyle w:val="Heading4"/>
        <w:rPr>
          <w:lang w:val="ru-RU"/>
        </w:rPr>
      </w:pPr>
      <w:bookmarkStart w:name="_Toc196745433" w:id="294"/>
      <w:bookmarkStart w:name="_Toc196745590" w:id="295"/>
      <w:bookmarkStart w:name="_Toc225094944" w:id="296"/>
      <w:r w:rsidRPr="00C84680">
        <w:rPr>
          <w:lang w:val="ru-RU"/>
        </w:rPr>
        <w:t xml:space="preserve">มาใช้จิตใจของเราอย่างถูกต้องกันเถอะ</w:t>
      </w:r>
      <w:bookmarkEnd w:id="294"/>
      <w:bookmarkEnd w:id="295"/>
      <w:bookmarkEnd w:id="296"/>
    </w:p>
    <w:p w:rsidRPr="00C84680" w:rsidR="005C3FC8" w:rsidRDefault="00BF6B1D" w14:paraId="63B9063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ท่านมักกล่าวว่าการศึกษาเป็นเงื่อนไขเบื้องต้นที่ดีสำหรับชีวิตในวัด แล้วทำไมท่านจึงพูดเช่นนั้นบ่อยครั้ง? </w:t>
      </w:r>
    </w:p>
    <w:p w:rsidRPr="00C84680" w:rsidR="005C3FC8" w:rsidRDefault="00BF6B1D" w14:paraId="4C316D1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ดูสิ: คนที่มีการศึกษาสามารถอ่านคำสอนของบรรดาบิดาศักดิ์สิทธิ์ได้ และด้วยความพยายามเพียงเล็กน้อย — เนื่องจากพวกเขาเข้าใจสิ่งที่อ่าน — จึงสามารถก้าวหน้าได้อย่างรวดเร็ว แต่สำหรับคนที่ไม่มีการศึกษา หากขาดความเคารพ ก็ไม่ใช่เรื่องง่ายที่จะก้าวหน้าได้ ผู้ที่ไม่มีการศึกษาจำเป็นต้องได้สัมผัสเหตุการณ์ศักดิ์สิทธิ์และปาฏิหาริย์ด้วยตนเอง และเพียงเมื่อนั้นเท่านั้น พวกเขาจึงสามารถเข้าใจสิ่งที่อ่านได้ผ่านมุมมองของประสบการณ์ส่วนตัว ส่วนผู้ที่มีการศึกษานั้น เพียงใช้ความพยายามเล็กน้อยก็เพียงพอที่จะก้าวหน้าได้อย่างรวดเร็ว — โดยต้องใช้สติปัญญาและไม่ติดอยู่กับทฤษฎีเพียงอย่างเดียว เพื่อไม่ให้ทฤษฎีนั้นมาขัดขวางการเติบโตทางจิตวิญญาณของพวกเขา แน่นอนว่า ผมไม่ได้หมายความว่าพวกเขาควรพยายามเข้าใจความลึกลับของพระเจ้าด้วยปัญญา </w:t>
      </w:r>
    </w:p>
    <w:p w:rsidRPr="00C84680" w:rsidR="005C3FC8" w:rsidRDefault="00BF6B1D" w14:paraId="1F33BD4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ดังนั้น เกโรนดา คนเราจำเป็นต้องใช้สติปัญญาในการต่อสู้กับความปรารถนาหรือไม่? </w:t>
      </w:r>
    </w:p>
    <w:p w:rsidRPr="00C84680" w:rsidR="005C3FC8" w:rsidRDefault="00BF6B1D" w14:paraId="1EF18BD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ไม่เพียงแต่ในจุดนั้น แต่ยังไปไกลกว่านั้นด้วย คนหนึ่งเห็นพระพรของพระเจ้า เห็นจักรวาลทั้งมวล และถวายเกียรติและขอบคุณพระเจ้า ลองคิดดูสิ: ท้ายที่สุดแล้ว ก็เป็นอับราฮัมเองที่แสวงหาพระเจ้าก่อน พระเจ้าจึงแสวงหาอับราฮัม </w:t>
      </w:r>
    </w:p>
    <w:p w:rsidRPr="00C84680" w:rsidR="005C3FC8" w:rsidRDefault="00BF6B1D" w14:paraId="338F57C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ท่านหมายความว่าอย่างไร? </w:t>
      </w:r>
    </w:p>
    <w:p w:rsidRPr="00C84680" w:rsidR="005C3FC8" w:rsidRDefault="00BF6B1D" w14:paraId="1D284E5C" w14:textId="3E167172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พ่อของอับราฮัมเป็นผู้บูชาภาพปั้น — เขาบูชาภาพปั้น แต่ อับราฮัม ได้สังเกตจักรวาล และความจริงที่ว่าผู้คนกำลังบูชาภาพปั้นที่ไม่มีชีวิต ทำให้เขาสงสัย เขาเริ่มคิดทบทวนและกล่าวว่า: </w:t>
      </w:r>
      <w:r w:rsidRPr="00C84680">
        <w:rPr>
          <w:lang w:val="ru-RU"/>
        </w:rPr>
        <w:t xml:space="preserve">‘ไม่อาจเป็นไปได้ว่าภาพปั้นเหล่านี้ ชิ้นไม้เหล่านี้ เป็นพระเจ้าและสร้างโลกนี้ขึ้นมา แล้วใครกันแน่ที่สร้างมันขึ้นมา? ใครสร้างท้องฟ้า ดาว ดวงอาทิตย์ และทุกสิ่งทุกอย่าง? “ฉันต้องหาพระเจ้าที่แท้จริงให้ได้ ฉันจะเชื่อในพระองค์ </w:t>
      </w:r>
      <w:r w:rsidR="002F08DD">
        <w:rPr>
          <w:lang w:val="ru-RU"/>
        </w:rPr>
        <w:t xml:space="preserve">และจะบูชาพระองค์” </w:t>
      </w:r>
      <w:r w:rsidRPr="00C84680">
        <w:rPr>
          <w:lang w:val="ru-RU"/>
        </w:rPr>
        <w:t xml:space="preserve">ตอนนั้นเองที่พระเจ้าปรากฏตัวต่อเขาและตรัสว่า: </w:t>
      </w:r>
      <w:r w:rsidRPr="00C84680">
        <w:rPr>
          <w:i/>
          <w:iCs/>
          <w:lang w:val="ru-RU"/>
        </w:rPr>
        <w:t xml:space="preserve">“จงออกจากแผ่นดินของเจ้า และจาก</w:t>
      </w:r>
      <w:r w:rsidR="002F08DD">
        <w:rPr>
          <w:lang w:val="ru-RU"/>
        </w:rPr>
        <w:t xml:space="preserve">วงศ์วานของเจ้า”</w:t>
      </w:r>
      <w:r w:rsidR="004664A8">
        <w:rPr>
          <w:rStyle w:val="FootnoteReference"/>
          <w:lang w:val="ru-RU"/>
        </w:rPr>
        <w:footnoteReference w:id="167"/>
      </w:r>
      <w:r w:rsidRPr="00C84680">
        <w:rPr>
          <w:lang w:val="ru-RU"/>
        </w:rPr>
        <w:t xml:space="preserve"> พระเจ้าทรงนำอับราฮัมไปยังเมืองเฮบรอน และอับราฮัมก็กลายเป็นบุตรที่พระเจ้าทรงรัก </w:t>
      </w:r>
    </w:p>
    <w:p w:rsidRPr="00C84680" w:rsidR="005C3FC8" w:rsidRDefault="00BF6B1D" w14:paraId="2E52CEB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คนที่มีการศึกษาอาจขาดความเคารพ แต่เนื่องจากสามารถเข้าใจสิ่งต่าง ๆ ได้อย่างง่ายดาย ด้วยความถ่อมตัวและความพยายามเพียงเล็กน้อย พวกเขาก็จะประสบความสำเร็จได้ ตัวอย่างเช่น เมื่อเราเริ่มฝึกอบรมเป็นผู้ปฏิบัติการวิทยุในกองสัญญาณที่ฉันกำลังปฏิบัติหน้าที่ทหาร บางรหัสเรียกใช้เป็นภาษาอังกฤษ ผู้ที่ได้รับการศึกษาและรู้ภาษาอังกฤษก็เรียนรู้ได้ทันที แต่สำหรับพวกเราที่เหลือแล้ว มันไม่ง่ายเลย และแม้ในบทเรียนทฤษฎี ซึ่งไม่ได้ยากมากนัก ผู้ที่มีความรู้พื้นฐานเพียงเล็กน้อยก็พบว่ามันง่ายกว่าเรา </w:t>
      </w:r>
    </w:p>
    <w:p w:rsidRPr="00C84680" w:rsidR="005C3FC8" w:rsidRDefault="00BF6B1D" w14:paraId="39D09A78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คนต้องตระหนักถึงพระพรของพระเจ้าและเข้าใจว่าสิ่งที่ได้รับมานั้นคืออะไร พระเจ้าให้เรามีสติปัญญาเพื่ออะไร? เพื่อให้เราได้สำรวจ ศึกษา และใคร่ครวญเกี่ยวกับตัวเราเอง พระเจ้าไม่ได้ประทานสติปัญญาให้มนุษย์เพื่อให้พวกเขาต้องคิดวนเวียนอยู่ตลอดเวลาว่าจะหาวิธีการเดินทางจากประเทศหนึ่งไปยังอีกประเทศหนึ่งให้เร็วขึ้นได้อย่างไร พระเจ้าประทานสติปัญญาให้เราเพื่อที่เราจะได้ใช้มันอย่างขยันขันแข็งกับสิ่งที่สำคัญที่สุด — นั่นคือวิธีการบรรลุเป้าหมายแห่งการเรียกของเรา: พระเจ้า ผู้เป็นบ้านเกิดแท้จริงในสวรรค์ </w:t>
      </w:r>
    </w:p>
    <w:p w:rsidRPr="00C84680" w:rsidR="005C3FC8" w:rsidRDefault="00BF6B1D" w14:paraId="12C2C796" w14:textId="1520F13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พระเจ้าได้ประทานพรอันยิ่งใหญ่เพียงใดแก่ชนชาติอิสราเอล! สัญญาณและสิ่งมหัศจรรย์มากมายเพียงใด! แต่เมื่อโมเสส ผู้ถือแผ่นหินที่มีบัญญัติสิบประการของพระเจ้า ถูกกักตัวไว้บนภูเขาซีนาย และไม่ลงมาทันที ประชาชนก็มอบเครื่องประดับทองของพวกเขาให้ [อาโรน] เพื่อที่เขาจะได้ทำลูกวัวทองจากมัน และพวกเขาจะได้บูชามัน</w:t>
      </w:r>
      <w:r w:rsidR="00D9637D">
        <w:rPr>
          <w:rStyle w:val="FootnoteReference"/>
          <w:lang w:val="ru-RU"/>
        </w:rPr>
        <w:footnoteReference w:id="168"/>
      </w:r>
      <w:r w:rsidRPr="00C84680">
        <w:rPr>
          <w:lang w:val="ru-RU"/>
        </w:rPr>
        <w:t xml:space="preserve"> แต่ในยุคสมัยของเรา สติปัญญาของมนุษย์… ไม่เหมือนจิตใจของลูกวัว! ดังนั้น คนที่มีการศึกษาจึงไม่มีข้อแก้ตัวที่จะไม่เข้าใจว่าอะไรเป็นความถูกต้องและอะไรเป็นความผิดพลาด พระเจ้าได้ประทานเหตุผลให้เรา เพื่อที่เราจะได้ค้นพบผู้สร้างของเรา แต่ชาวยุโรปกลับใช้เหตุผลของตนไปไกลเกินไป เมื่อพวกเขาได้ขับพระเจ้าออกจากชีวิตของตนเอง พวกเขาก็เกิดความสับสนและกำลังมุ่งหน้าสู่เหวแห่งความพินาศ </w:t>
      </w:r>
    </w:p>
    <w:p w:rsidRPr="00C84680" w:rsidR="005C3FC8" w:rsidRDefault="00BF6B1D" w14:paraId="556F7EB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และบางคน แม้จะมีความฉลาด ความว่องไวทางความคิด และอื่นๆ — ซึ่งเป็นปัจจัยพื้นฐานทั้งหมดสำหรับความสำเร็จ — ก็ไม่สนใจสิ่งที่คุณพูดกับพวกเขาเลย </w:t>
      </w:r>
    </w:p>
    <w:p w:rsidRPr="00C84680" w:rsidR="005C3FC8" w:rsidRDefault="00BF6B1D" w14:paraId="315DE9CF" w14:textId="232E390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ยังไม่ทันที่คุณจะเริ่มพูดอะไรกับพวกเขา พวกเขาก็ร้องขึ้นว่า </w:t>
      </w:r>
      <w:r w:rsidRPr="00C84680">
        <w:rPr>
          <w:lang w:val="ru-RU"/>
        </w:rPr>
        <w:t xml:space="preserve">‘เข้าใจแล้ว เข้าใจแล้ว!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แล้วตัดคำคุณไป รีบพูดต่อให้จบความคิดของคุณเอง คนหนุ่มสาวที่ฉลาดมากมาที่ภูเขาศักดิ์สิทธิ์ เมื่อคุณพูดอะไรกับพวกเขา คุณจะรู้สึกว่าพวกเขาเข้าใจสิ่งที่ได้ยินได้ทันที อย่างไรก็ตาม เนื่องจากพวกเขาไม่ใส่ใจ จึงแสดงท่าทางดูถูก </w:t>
      </w:r>
      <w:r w:rsidRPr="00C84680">
        <w:rPr>
          <w:lang w:val="ru-RU"/>
        </w:rPr>
        <w:t xml:space="preserve">และสิ่งที่พวกเขา</w:t>
      </w:r>
      <w:r w:rsidRPr="00C84680">
        <w:rPr>
          <w:lang w:val="ru-RU"/>
        </w:rPr>
        <w:t xml:space="preserve"> </w:t>
      </w:r>
      <w:r w:rsidR="002F08DD">
        <w:rPr>
          <w:lang w:val="ru-RU"/>
        </w:rPr>
        <w:t xml:space="preserve">‘เข้าใจได้ทันที’ </w:t>
      </w:r>
      <w:r w:rsidRPr="00C84680">
        <w:rPr>
          <w:lang w:val="ru-RU"/>
        </w:rPr>
        <w:t xml:space="preserve">ก็… บินหนีไปจากพวกเขา ส่วนคนอื่นๆ แม้จะไม่มีสติปัญญาที่เฉียบแหลมนัก แต่พวกเขาก็ฟังสิ่งที่ถูกพูดกับพวกเขาด้วยความเคารพ; พวกเขาไม่ขัดจังหวะ ฟังจนจบ และสิ่งที่พวกเขาได้ยินก็ยังคงอยู่กับพวกเขา กลุ่มแรกเข้าใจได้มาก รวบรวมความรู้จากทุกด้าน เติมเต็มตัวเองด้วยความรู้นั้น — แต่ไม่ทำอะไรเลย พวกเขาทำให้ปัญญาที่พระเจ้าประทานให้กลายเป็นสิ่งไร้ประโยชน์; หัวของพวกเขาเหมือนถูกยัดด้วยฟาง ด้วยความหยิ่งยโส พวกเขาไม่ยอมให้พระคุณของพระเจ้ามาให้ความสว่างแก่พวกเขา ส่วนคนประเภทหลัง แม้จะไม่ฉลาดเป็นพิเศษ แต่กลับมีความถ่อมตัวมาก </w:t>
      </w:r>
      <w:r w:rsidRPr="00C84680">
        <w:rPr>
          <w:lang w:val="ru-RU"/>
        </w:rPr>
        <w:t xml:space="preserve">“คุณรู้ไหม” คนประเภทนี้พูด “ผมหัวทึบมาก!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แล้วถามซ้ำว่า </w:t>
      </w:r>
      <w:r w:rsidRPr="00C84680">
        <w:rPr>
          <w:lang w:val="ru-RU"/>
        </w:rPr>
        <w:t xml:space="preserve">“คุณพูดอะไรครับ?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และคนประเภทนี้พยายามนำสิ่งที่ได้ยินไปปฏิบัติ ด้วยวิธีนี้ พวกเขาจึงเต็มเปี่ยมไปด้วยพระคุณและเจริญรุ่งเรือง คนที่ถ่อมตนมักรู้มาก ส่วนคนอวดตัวกลับไม่มีความรู้ — เพราะเขาไม่ยอมถ่อมตัวและไม่ถามคำถาม พระอาร์เซนิอุสผู้ยิ่งใหญ่เป็นผู้รู้มากที่สุดในจักรวรรดิไบแซนไทน์ </w:t>
      </w:r>
      <w:r w:rsidRPr="00C84680">
        <w:rPr>
          <w:lang w:val="ru-RU"/>
        </w:rPr>
        <w:t xml:space="preserve">จักรพรรดิเทโอโดซิอุสผู้ยิ่งใหญ่ได้แต่งตั้งท่านเป็นผู้สอนลูกชายทั้งสอง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— อาร์คาดิอุสและโฮโนริอุส อย่างไรก็ตาม หลังจากที่ท่านได้ปฏิญาณตนเป็นนักบวชและตั้งรกรากในทะเลทราย ท่านก็นั่งที่เท้าของอับบา มาคาริอุส ผู้ไม่ได้รับการศึกษา และกล่าวว่า: </w:t>
      </w:r>
      <w:r w:rsidRPr="00C84680">
        <w:rPr>
          <w:lang w:val="ru-RU"/>
        </w:rPr>
        <w:t xml:space="preserve">‘ผมยังไม่รู้แม้แต่ตัวอักษรของ [คนธรรมดา] </w:t>
      </w:r>
      <w:r w:rsidR="002F08DD">
        <w:rPr>
          <w:lang w:val="ru-RU"/>
        </w:rPr>
        <w:t xml:space="preserve">นี้เลย’</w:t>
      </w:r>
      <w:r w:rsidR="001254BE">
        <w:rPr>
          <w:rStyle w:val="FootnoteReference"/>
          <w:lang w:val="ru-RU"/>
        </w:rPr>
        <w:footnoteReference w:id="169"/>
      </w:r>
      <w:r w:rsidRPr="00C84680">
        <w:rPr>
          <w:lang w:val="ru-RU"/>
        </w:rPr>
        <w:t xml:space="preserve"> </w:t>
      </w:r>
    </w:p>
    <w:p w:rsidRPr="00C84680" w:rsidR="005C3FC8" w:rsidRDefault="00BF6B1D" w14:paraId="7ADF792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ท่านคิดว่าคนเราจะหลีกเลี่ยงการพิจารณาสิ่งต่าง ๆ ด้วยเหตุผลเพียงอย่างเดียวได้อย่างไร? </w:t>
      </w:r>
    </w:p>
    <w:p w:rsidRPr="00C84680" w:rsidR="005C3FC8" w:rsidRDefault="00BF6B1D" w14:paraId="6A38780E" w14:textId="01436B7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คนต้องใช้เหตุผลอย่างถูกต้อง ด้วยความช่วยเหลือของเหตุผล เขาต้องพยายามค้นหาความยิ่งใหญ่ของพระเจ้าเพื่อพบพระเจ้า แทนที่จะทำให้เหตุผลของตนเองกลายเป็นพระเจ้า คนที่มีปัญญาควรมีความก้าวหน้าทางจิตวิญญาณ เพียงแค่เหลือบมองสิ่งใดสิ่งหนึ่ง ก็เพียงพอที่จะเข้าใจว่ากำลังเกิดอะไรขึ้น ด้วยการใช้เหตุผล คนสามารถช่วยเหลือเพื่อนบ้านได้ — มิฉะนั้น อาจทำให้เพื่อนบ้านทุกข์ทรมานได้ ผมเคยได้ยินเรื่องราวเช่นนี้จากชีวิตของผู้คนทั่วไป ผมเคยรู้จักเด็กชายคนหนึ่ง เมื่อพ่อของเขาเสียชีวิต ทิ้งลูกไว้สี่คน แม่ของเขาแต่งงานใหม่ และลูกๆ ไม่ได้รับความรักใดๆ เลยจากทั้งแม่และพ่อเลี้ยง เมื่อเด็กชายผู้โชคร้ายคนนี้โตขึ้น เขาเปิดร้านขายของทั่วไปและเริ่มทำงาน วันหนึ่ง เขาได้ยินข่าวว่ามีชายคนหนึ่งเสียชีวิต ทิ้งลูกสามคนไว้เป็นเด็กกำพร้า เขารู้สึกสงสารเด็กๆ เหล่านี้อย่างลึกซึ้ง จึงเสนอตัวกับแม่ม่ายของผู้ตายว่า </w:t>
      </w:r>
      <w:r w:rsidRPr="00C84680">
        <w:rPr>
          <w:lang w:val="ru-RU"/>
        </w:rPr>
        <w:t xml:space="preserve">‘ถ้าท่านต้องการ ให้เราแต่งงานกันเถอะ เราจะใช้ชีวิตเหมือนพี่น้องและเลี้ยงดูเด็กๆ </w:t>
      </w:r>
      <w:r w:rsidR="002F08DD">
        <w:rPr>
          <w:lang w:val="ru-RU"/>
        </w:rPr>
        <w:t xml:space="preserve">เหล่านี้’</w:t>
      </w:r>
      <w:r w:rsidRPr="00C84680">
        <w:rPr>
          <w:lang w:val="ru-RU"/>
        </w:rPr>
        <w:t xml:space="preserve"> เธอเห็นด้วย ตอนนี้พวกเขาใช้ชีวิตทางจิตวิญญาณ อ่านชีวประวัติของนักบุญและ *Dobrotolyubie* ไปเยี่ยมวัด และมีพ่อทางจิตวิญญาณ ชายคนนี้ได้คิดอย่างถูกต้อง ทำอย่างถูกต้อง และได้รับพระคุณจากพระเจ้า มิฉะนั้น ‘ทังกัลลาชกา’ คงจะกระซิบกับเขาว่า: </w:t>
      </w:r>
      <w:r w:rsidRPr="00C84680">
        <w:rPr>
          <w:lang w:val="ru-RU"/>
        </w:rPr>
        <w:t xml:space="preserve">‘คุณเคยถูกทรมานเมื่อยังเด็ก ดังนั้นตอนนี้คุณต้องทรมานเด็กๆ </w:t>
      </w:r>
      <w:r w:rsidR="002F08DD">
        <w:rPr>
          <w:lang w:val="ru-RU"/>
        </w:rPr>
        <w:t xml:space="preserve">เหล่านี้’ </w:t>
      </w:r>
      <w:r w:rsidRPr="00C84680">
        <w:rPr>
          <w:lang w:val="ru-RU"/>
        </w:rPr>
        <w:t xml:space="preserve">แต่ชายคนนี้ </w:t>
      </w:r>
      <w:r w:rsidR="002F08DD">
        <w:rPr>
          <w:lang w:val="ru-RU"/>
        </w:rPr>
        <w:t xml:space="preserve">‘แก้แค้น’ </w:t>
      </w:r>
      <w:r w:rsidRPr="00C84680">
        <w:rPr>
          <w:lang w:val="ru-RU"/>
        </w:rPr>
        <w:t xml:space="preserve">ให้ตัวเองไม่ใช่ด้วยความชั่ว แต่ด้วยความดี บางคนใช้สติปัญญาเพื่อความดีและคิดค้นสิ่งที่ดีงาม ส่วนคนอื่นใช้มันเพื่อการทำลายล้าง และ ‘ทังกัลลาชกา’ ก็ช่วยพวกเขาในเรื่องนี้ด้วย </w:t>
      </w:r>
    </w:p>
    <w:p w:rsidRPr="00C84680" w:rsidR="005C3FC8" w:rsidRDefault="00BF6B1D" w14:paraId="1362A0A8" w14:textId="398B90B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ในกรณีของอาเบลและคาอิน เราเห็นสิ่งเดียวกัน</w:t>
      </w:r>
      <w:r w:rsidR="001254BE">
        <w:rPr>
          <w:rStyle w:val="FootnoteReference"/>
          <w:lang w:val="ru-RU"/>
        </w:rPr>
        <w:footnoteReference w:id="170"/>
      </w:r>
      <w:r w:rsidRPr="00C84680">
        <w:rPr>
          <w:lang w:val="ru-RU"/>
        </w:rPr>
        <w:t xml:space="preserve"> พระเจ้าสร้างอาเบลจากดินเหนียวชนิดหนึ่ง และคาอินจากดินเหนียวอีกชนิดหนึ่งหรือไม่? ไม่ แต่อาเบลใช้สติปัญญาที่พระเจ้าประทานให้เขาอย่างชาญฉลาด </w:t>
      </w:r>
      <w:r w:rsidRPr="00C84680">
        <w:rPr>
          <w:lang w:val="ru-RU"/>
        </w:rPr>
        <w:t xml:space="preserve">‘พระเจ้า’ เขาคิด ‘ได้ประทานฝูงแกะทั้งฝูงให้ข้า — ดังนั้น ข้าย่อมสามารถถวายลูกแกะหนึ่งตัวแด่พระองค์ได้ใช่ไหม?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เขาเลือกลูกแกะที่ดีที่สุด สังหารมัน และถวายเป็นเครื่องบูชาแด่พระเจ้า ส่วนคาอินกลับถวายข้าวสาลีให้พระเจ้าพร้อมกับแกลบและรำข้าว คนหนึ่งถวายลูกแกะที่ดีที่สุดเป็นเครื่องบูชา ในขณะที่อีกคนถวายเศษซากข้าวสาลีที่ไม่มีค่า เช่น รวงข้าว ก้านข้าว และเศษขยะจากการนวดข้าว ได้สิ ถ้าคุณไม่อยากถวายลูกแกะ — อย่างน้อยก็นำข้าวสาลีที่สะอาดมาสักหน่อย! แต่โชคร้ายที่คาอินนำข้าวสาลีที่ผสมกับขยะทุกชนิดมา และเริ่มเผาบนแท่นบูชา ความแตกต่างระหว่างเครื่องบูชาของทั้งสองคนช่างชัดเจนเพียงใด! เครื่องบูชาของอาเบลเป็นที่พอพระทัยพระเจ้า และหลังจากนั้น คาอินก็เกิดความอิจฉาต่ออาเบลและฆ่าเขา ดังนั้น พระเจ้าจึงประทานรางวัลให้อาเบลสำหรับสิ่งที่เขาได้ทนทุกข์ ส่วนพี่ชายของเขาต้องเร่ร่อนในป่าดงเหมือนสัตว์ป่า เป็นที่ชัดเจนว่าพระเจ้าประทานเสรีภาพให้แก่ทุกคน แต่เป็นอาเบลที่ใช้เสรีภาพนั้นเพื่อความดี </w:t>
      </w:r>
    </w:p>
    <w:p w:rsidRPr="00C84680" w:rsidR="005C3FC8" w:rsidP="0094500E" w:rsidRDefault="005C3FC8" w14:paraId="49BA1244" w14:textId="77777777">
      <w:pPr>
        <w:rPr>
          <w:lang w:val="ru-RU"/>
        </w:rPr>
      </w:pPr>
    </w:p>
    <w:p w:rsidRPr="00C84680" w:rsidR="005C3FC8" w:rsidP="0094500E" w:rsidRDefault="005C3FC8" w14:paraId="025B8E41" w14:textId="30A42AC6">
      <w:pPr>
        <w:rPr>
          <w:lang w:val="ru-RU"/>
        </w:rPr>
      </w:pPr>
    </w:p>
    <w:p w:rsidRPr="00347B46" w:rsidR="005C3FC8" w:rsidP="0094500E" w:rsidRDefault="00520386" w14:paraId="0D6CF509" w14:textId="404EE38F">
      <w:pPr>
        <w:pStyle w:val="Heading3"/>
        <w:rPr>
          <w:lang w:val="ru-RU"/>
        </w:rPr>
      </w:pPr>
      <w:bookmarkStart w:name="_Toc196745434" w:id="297"/>
      <w:bookmarkStart w:name="_Toc196745591" w:id="298"/>
      <w:bookmarkStart w:name="_Toc225094945" w:id="299"/>
      <w:r w:rsidRPr="00C84680">
        <w:rPr>
          <w:lang w:val="ru-RU"/>
        </w:rPr>
        <w:t xml:space="preserve">บทที่</w:t>
      </w:r>
      <w:r w:rsidRPr="00347B46" w:rsidR="0094500E">
        <w:rPr>
          <w:lang w:val="ru-RU"/>
        </w:rPr>
        <w:t xml:space="preserve"> 2.</w:t>
      </w:r>
      <w:r w:rsidRPr="0094500E" w:rsidR="0094500E">
        <w:rPr>
          <w:lang w:val="ru-RU"/>
        </w:rPr>
        <w:t xml:space="preserve"> </w:t>
      </w:r>
      <w:r w:rsidRPr="0094500E" w:rsidR="0094500E">
        <w:rPr>
          <w:lang w:val="ru-RU"/>
        </w:rPr>
        <w:br/>
      </w:r>
      <w:r w:rsidRPr="00C84680" w:rsidR="00BF6B1D">
        <w:rPr>
          <w:lang w:val="ru-RU"/>
        </w:rPr>
        <w:t xml:space="preserve">เกี่ยวกับลัทธิเหตุผลนิยมในยุคสมัยของเรา</w:t>
      </w:r>
      <w:bookmarkEnd w:id="297"/>
      <w:bookmarkEnd w:id="298"/>
      <w:bookmarkEnd w:id="299"/>
    </w:p>
    <w:p w:rsidRPr="00347B46" w:rsidR="0094500E" w:rsidP="0094500E" w:rsidRDefault="0094500E" w14:paraId="1E3ABF20" w14:textId="77777777">
      <w:pPr>
        <w:rPr>
          <w:lang w:val="ru-RU"/>
        </w:rPr>
      </w:pPr>
    </w:p>
    <w:p w:rsidRPr="00C84680" w:rsidR="005C3FC8" w:rsidP="0094500E" w:rsidRDefault="00BF6B1D" w14:paraId="28010E33" w14:textId="77777777">
      <w:pPr>
        <w:pStyle w:val="Heading4"/>
        <w:rPr>
          <w:lang w:val="ru-RU"/>
        </w:rPr>
      </w:pPr>
      <w:bookmarkStart w:name="_Toc196745435" w:id="300"/>
      <w:bookmarkStart w:name="_Toc196745592" w:id="301"/>
      <w:bookmarkStart w:name="_Toc225094946" w:id="302"/>
      <w:r w:rsidRPr="00C84680">
        <w:rPr>
          <w:lang w:val="ru-RU"/>
        </w:rPr>
        <w:t xml:space="preserve">สามัญสำนึกในชีวิตทางจิตวิญญาณ</w:t>
      </w:r>
      <w:bookmarkEnd w:id="300"/>
      <w:bookmarkEnd w:id="301"/>
      <w:bookmarkEnd w:id="302"/>
    </w:p>
    <w:p w:rsidRPr="00C84680" w:rsidR="005C3FC8" w:rsidRDefault="00BF6B1D" w14:paraId="4B8A804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ความสมเหตุสมผลมีบทบาทอย่างไรในชีวิตทางจิตวิญญาณ? </w:t>
      </w:r>
    </w:p>
    <w:p w:rsidRPr="00C84680" w:rsidR="005C3FC8" w:rsidRDefault="00BF6B1D" w14:paraId="1B684E7B" w14:textId="17B6AB9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สามัญสำนึกแบบใด? สามัญสำนึกทางโลกหรือ? สามัญสำนึกแบบนั้นไม่มีที่ยืนเลย</w:t>
      </w:r>
      <w:r w:rsidRPr="00C84680">
        <w:rPr>
          <w:lang w:val="ru-RU"/>
        </w:rPr>
        <w:t xml:space="preserve">ในชีวิตทางจิตวิญญาณ</w:t>
      </w:r>
      <w:r w:rsidR="001254BE">
        <w:rPr>
          <w:rStyle w:val="FootnoteReference"/>
          <w:lang w:val="ru-RU"/>
        </w:rPr>
        <w:footnoteReference w:id="171"/>
      </w:r>
      <w:r w:rsidRPr="00C84680">
        <w:rPr>
          <w:lang w:val="ru-RU"/>
        </w:rPr>
        <w:t xml:space="preserve"> ในชีวิตทางจิตวิญญาณ เทวดาและนักบุญจะเข้ามาทางหน้าต่างของคุณ; คุณจะเห็นพวกเขา พูดคุยกับพวกเขา และแล้วพวกเขาก็จากคุณไป แต่หากคุณพยายามวิเคราะห์เหตุการณ์เช่นนั้นด้วยสามัญสำนึก คุณจะไม่ได้อะไรเลย น่าเสียดายที่ในยุคสมัยที่ความรู้เพิ่มขึ้นอย่างต่อเนื่องนี้ การพึ่งพาเพียงสามัญสำนึกได้สั่นคลอนความเชื่อจนถึงรากฐาน และทำให้จิตวิญญาณของผู้คนเต็มไปด้วยความสงสัยและเครื่องหมายคำถาม ดังนั้น เราจึงได้พรากตัวเองจากปาฏิหาริย์ — เพราะปาฏิหาริย์นั้นต้องสัมผัสด้วยตนเอง ไม่ใช่เพื่ออธิบายด้วยสามัญสำนึก ในทางตรงกันข้าม ความเชื่อในพระเจ้าดึงพลังศักดิ์สิทธิ์ลงสู่โลกและพลิกกลับเหตุผลของมนุษย์ทั้งหมด ความเชื่อสร้างปาฏิหาริย์ ทำให้ผู้ตายฟื้นคืนชีพ และทำให้วิทยาศาสตร์ต้องอ้าปากค้างด้วยความประหลาดใจ เมื่อมองจากภายนอก ปรากฏการณ์ทั้งหมดของชีวิตทางจิตวิญญาณดูเหมือนจะปราศจากสามัญสำนึก เว้นแต่บุคคลนั้นจะทิ้งเหตุผลทางโลกไว้ข้างหลังและกลายเป็นผู้มีจิตวิญญาณ มิฉะนั้นก็ไม่อาจเข้าใจความลึกลับของพระเจ้าได้ ซึ่งดูแปลกประหลาดและขัดกับตรรกะ ผู้ใดที่เชื่อว่าสามารถเข้าใจความลึกลับของพระเจ้าได้ด้วยทฤษฎีทางวิทยาศาสตร์ภายนอก ก็เหมือนคนโง่ที่อยากเห็นสวรรค์ผ่านกล้องโทรทรรศน์ </w:t>
      </w:r>
    </w:p>
    <w:p w:rsidRPr="00C84680" w:rsidR="005C3FC8" w:rsidRDefault="00BF6B1D" w14:paraId="0B9795FC" w14:textId="2D82D18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สามัญสำนึกก่อให้เกิดความเสียหายอย่างมาก หากใครพยายามใช้มันเพื่อสืบค้นเรื่องที่เกี่ยวข้องกับสิ่งศักดิ์สิทธิ์—ความลึกลับและปาฏิหาริย์ ชาวคาทอลิก ด้วย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สาม</w:t>
      </w:r>
      <w:r w:rsidR="002F08DD">
        <w:rPr>
          <w:lang w:val="ru-RU"/>
        </w:rPr>
        <w:t xml:space="preserve">ัญสำนึก”</w:t>
      </w:r>
      <w:r w:rsidRPr="00C84680">
        <w:rPr>
          <w:lang w:val="ru-RU"/>
        </w:rPr>
        <w:t xml:space="preserve"> ของพวกเขา </w:t>
      </w:r>
      <w:r w:rsidRPr="00C84680">
        <w:rPr>
          <w:lang w:val="ru-RU"/>
        </w:rPr>
        <w:t xml:space="preserve">ได้ไปถึงขั้นนำศีลมหาสนิทอันศักดิ์สิทธิ์ไปวิเคราะห์ในห้องปฏิบัติการทางเคมี — เพื่อดูว่ามันเป็นพระกายและพระโลหิตของพระคริสต์จริงหรือไม่ ในขณะที่นักบุญทั้งหลาย ด้วยความเชื่อเพียงอย่างเดียว มักได้เห็นพระกายและพระโลหิตบนศีลมหาสนิทอันศักดิ์สิทธิ์ ไม่ช้าพวกเขาก็จะไปถึงขั้นส่งนักบุญไปถ่ายเอ็กซ์เรย์ เพียงเพื่อตรวจสอบความศักดิ์สิทธิ์ของพวกเขา! ชาวคาทอลิกได้ทิ้งพระวิญญาณบริสุทธิ์ไว้ข้างทาง แทนที่ด้วย ‘สามัญสำนึก’ ของตนเอง และยังไปถึงขั้นปฏิบัติเวทมนตร์ขาวด้วย สำหรับชาวคาทอลิกคนหนึ่งที่มีท่าทีเป็นมิตรต่อผม (ชายผู้น่าสงสารนั้นกำลังร้องไห้) ผมได้กล่าวกับเขาว่า: </w:t>
      </w:r>
      <w:r w:rsidRPr="00C84680">
        <w:rPr>
          <w:lang w:val="ru-RU"/>
        </w:rPr>
        <w:t xml:space="preserve">“ในบรรดาความแตกต่างระหว่างเรา ข้อต่อไปนี้มีความสำคัญเป็นพิเศษ: คุณพึ่งพาเหตุผล — ในขณะที่เราพึ่งพาความเชื่อ คุณได้พัฒนาลัทธิเหตุผลนิยม และโดยทั่วไปคือ </w:t>
      </w:r>
      <w:r w:rsidR="002F08DD">
        <w:rPr>
          <w:lang w:val="ru-RU"/>
        </w:rPr>
        <w:t xml:space="preserve">‘ปัจจัยมนุษย์’ </w:t>
      </w:r>
      <w:r w:rsidRPr="00C84680">
        <w:rPr>
          <w:lang w:val="ru-RU"/>
        </w:rPr>
        <w:t xml:space="preserve">ด้วยสามัญสำนึกของคุณ คุณจำกัดพลังศักดิ์สิทธิ์ เพราะคุณจัดให้พระคุณของพระเจ้าอยู่ในลำดับสุดท้าย “คุณเพิ่มสารกันบูดทางเคมีลงในน้ำศักดิ์สิทธิ์เพื่อไม่ให้มันเสียคุณภาพ ส่วนเราเพิ่มน้ำศักดิ์สิทธิ์ลงในน้ำที่เสียคุณภาพ และน้ำที่เสียคุณภาพนั้นก็กลายเป็นน้ำที่ดี เราเชื่อในพระคุณที่ชำระให้บริสุทธิ์ และน้ำศักดิ์สิทธิ์สามารถเก็บรักษาได้ถึงสองร้อยหรือห้าร้อยปี มันไม่เคยเสีย</w:t>
      </w:r>
      <w:r w:rsidR="002F08DD">
        <w:rPr>
          <w:lang w:val="ru-RU"/>
        </w:rPr>
        <w:t xml:space="preserve">คุณภาพเลย” </w:t>
      </w:r>
    </w:p>
    <w:p w:rsidRPr="00C84680" w:rsidR="005C3FC8" w:rsidRDefault="00BF6B1D" w14:paraId="51619B18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ดังนั้น เกโรนดา คนเราควรเลือกเหตุผลและสามัญสำนึกแทนพระเจ้าหรือไม่? </w:t>
      </w:r>
    </w:p>
    <w:p w:rsidRPr="00C84680" w:rsidR="005C3FC8" w:rsidRDefault="00BF6B1D" w14:paraId="2887CA8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บางทีอาจดีกว่าที่จะไม่เรียกว่า “ตรรกะ” แต่เรียกว่า “ความหยิ่งยโส” ดีกว่า? เพราะในความเป็นจริง ความรู้สึกสามัญสำนึกที่เรากำลังพูดถึงนี้ แท้จริงแล้วคือความรู้สึกที่ไม่บริสุทธิ์และถูกบิดเบือน ความหยิ่งยโสคือตรรกะที่บิดเบือน; มันคือ ‘สามัญสำนึก’ ที่ความเห็นแก่ตัวแฝงตัวอยู่ และศัตรู—มาร—ได้สร้างรังของเขาไว้ เมื่อ ‘สามัญสำนึก’ แบบนี้ถูกผสมผสานเข้ากับการกระทำของเรา เราก็ให้อำนาจแก่มาร [เหนือตัวเราเอง] </w:t>
      </w:r>
    </w:p>
    <w:p w:rsidRPr="00C84680" w:rsidR="005C3FC8" w:rsidRDefault="00BF6B1D" w14:paraId="7C724D1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หากผู้ที่มีจิตวิญญาณต้องการเอาชนะความล่อลวง ควรจะไม่มีที่สำหรับสามัญสำนึกเลยหรือไม่? </w:t>
      </w:r>
    </w:p>
    <w:p w:rsidRPr="00C84680" w:rsidR="005C3FC8" w:rsidRDefault="00BF6B1D" w14:paraId="4804BC08" w14:textId="44FDA5C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ในกรณีนี้ เราต้องทำสิ่งที่มนุษย์สามารถทำได้ และปล่อยสิ่งที่มนุษย์ทำไม่ได้ไว้ให้พระเจ้า มีคนบางกลุ่มที่พยายาม </w:t>
      </w:r>
      <w:r w:rsidR="002F08DD">
        <w:rPr>
          <w:lang w:val="ru-RU"/>
        </w:rPr>
        <w:t xml:space="preserve">‘เข้าใจ’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ทุกสิ่งด้วยสติปัญญาอยู่</w:t>
      </w:r>
      <w:r w:rsidRPr="00C84680">
        <w:rPr>
          <w:lang w:val="ru-RU"/>
        </w:rPr>
        <w:t xml:space="preserve">เสมอ </w:t>
      </w:r>
      <w:r w:rsidRPr="00C84680">
        <w:rPr>
          <w:lang w:val="ru-RU"/>
        </w:rPr>
        <w:t xml:space="preserve">เช่น ผู้ที่ต้องการแต่งคำอธิษฐาน ‘ที่ชาญฉลาด’ ในหัว เพื่อจะจดจ่อ พวกเขาจึงใช้สติปัญญาอย่างหนัก จนหัวเริ่มปวด หากผมจะเผชิญกับปัญหาที่พบเจอทุกวันด้วยวิธีนี้ ผมจะรับมือกับมันได้อย่างไร? แต่ผมทำในสิ่งที่มนุษย์สามารถทำได้ และส่วนที่เหลือ ผมไว้วางใจในพระเจ้า </w:t>
      </w:r>
      <w:r w:rsidR="002F08DD">
        <w:rPr>
          <w:lang w:val="ru-RU"/>
        </w:rPr>
        <w:t xml:space="preserve">“พระเจ้า”</w:t>
      </w:r>
      <w:r w:rsidRPr="00C84680">
        <w:rPr>
          <w:lang w:val="ru-RU"/>
        </w:rPr>
        <w:t xml:space="preserve"> ผมกล่าว “จะชี้ทางออกและให้แสง</w:t>
      </w:r>
      <w:r w:rsidR="002F08DD">
        <w:rPr>
          <w:lang w:val="ru-RU"/>
        </w:rPr>
        <w:t xml:space="preserve">สว่างแก่ผมว่าต้องทำอะไร”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หลายคนเริ่มคร่ำครวญ: </w:t>
      </w:r>
      <w:r w:rsidRPr="00C84680">
        <w:rPr>
          <w:lang w:val="ru-RU"/>
        </w:rPr>
        <w:t xml:space="preserve">“จะจัดการเรื่องนี้อย่างไร จะทำเรื่องนั้นอย่างไร จะทำเรื่องที่สามอย่างไร?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และเรื่องเล็กน้อยที่สุดก็ทำให้พวกเขาปวดหัว เมื่อพยายามแก้ปัญหาด้วยเหตุผลเพียงอย่างเดียว คนนั้นจะยิ่งทำให้ตัวเองสับสนมากขึ้น ก่อนที่จะลงมือทำอะไรก็ตาม ต้องให้พระเจ้าทรงกระทำก่อน ห้ามทำอะไรโดยไม่วางใจในพระเจ้า เพราะหากทำเช่นนั้น คนนั้นจะรู้สึกวิตกกังวล จิตใจเหนื่อยล้า และจิตวิญญาณไม่สบาย </w:t>
      </w:r>
    </w:p>
    <w:p w:rsidRPr="00C84680" w:rsidR="005C3FC8" w:rsidRDefault="00BF6B1D" w14:paraId="78AE53C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ท่านเคยกล่าวว่าท่านไม่เคยปล่อยให้ตัวเองทำงานหนักเกินไป ท่านจัดการเรื่องนั้นอย่างไรครับ? </w:t>
      </w:r>
    </w:p>
    <w:p w:rsidRPr="00C84680" w:rsidR="005C3FC8" w:rsidRDefault="00BF6B1D" w14:paraId="52D1B198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</w:t>
      </w:r>
      <w:r w:rsidRPr="00C84680">
        <w:rPr>
          <w:lang w:val="ru-RU"/>
        </w:rPr>
        <w:t xml:space="preserve"> ใช่ครับ ผมไม่ทำงานจนเกินตัว เพราะผมไม่ใช้เหตุผลมาจัดการกับเรื่องต่างๆ ที่ต้องเผชิญ หากผมปวดหัว ก็เป็นเพราะเป็นหวัดหรือความดันเลือดต่ำ และลองคิดดูสิว่าผมต้องจัดการกับปัญหามากมายเพียงใด! ทุกวันมีคนมาหาฉันด้วยคำถามและความทุกข์ทรมาน แล้วความคิดของฉันก็กลับไปยังผู้ที่มาหาฉันด้วยปัญหาต่าง ๆ ผู้ป่วย และผู้ที่ต้องการความช่วยเหลือ แต่ถึงอย่างนั้น: หากผู้ป่วยที่มาหาฉันหายดีแล้ว ด้วยเหตุผลบางอย่าง เขาก็ไม่บอกฉันเรื่องนี้ เพื่อให้ฉันรู้สึกยินดีสักหน่อย ดังนั้น ผมจึงยังคงคิดถึงพวกเขาอยู่เสมอเช่นกัน </w:t>
      </w:r>
    </w:p>
    <w:p w:rsidRPr="00C84680" w:rsidR="005C3FC8" w:rsidRDefault="00BF6B1D" w14:paraId="5196F10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นักบวชจะจัดระเบียบความคิดอย่างไรเพื่อไม่ให้ถูกความสมเหตุสมผลทำให้หมดแรง? </w:t>
      </w:r>
    </w:p>
    <w:p w:rsidRPr="00C84680" w:rsidR="005C3FC8" w:rsidRDefault="00BF6B1D" w14:paraId="26AA81F3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ต้องจัดระเบียบความคิดด้วยความช่วยเหลือของสามัญสำนึกทางจิตวิญญาณ ไม่ใช่ด้วยเหตุผลทางโลก ต้องปรับปุ่มปรับความถี่ให้ตรงกับความถี่ทางจิตวิญญาณ พระภิกษุต้องคิดอย่างจิตวิญญาณและตั้งจิตไว้กับเรื่องทางจิตวิญญาณ แม้แต่ในผู้เป็นฆราวาส — หากเขาเป็นคนที่มีจิตวิญญาณ — เหตุผลทางโลกก็ไม่มีที่ทาง เหตุผลทางโลกเหมาะสำหรับคนดีแต่ไม่เชื่อในพระเจ้า </w:t>
      </w:r>
    </w:p>
    <w:p w:rsidRPr="00C84680" w:rsidR="005C3FC8" w:rsidRDefault="00BF6B1D" w14:paraId="76481546" w14:textId="4A818F40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ท่านหมายความว่าอย่างไรเมื่อกล่าวว่า </w:t>
      </w:r>
      <w:r w:rsidRPr="00C84680">
        <w:rPr>
          <w:lang w:val="ru-RU"/>
        </w:rPr>
        <w:t xml:space="preserve">‘ตั้งจิต</w:t>
      </w:r>
      <w:r w:rsidR="002F08DD">
        <w:rPr>
          <w:lang w:val="ru-RU"/>
        </w:rPr>
        <w:t xml:space="preserve">ไว้กับเรื่องทางจิตวิญญาณ’</w:t>
      </w:r>
      <w:r w:rsidRPr="00C84680">
        <w:rPr>
          <w:lang w:val="ru-RU"/>
        </w:rPr>
        <w:t xml:space="preserve">? </w:t>
      </w:r>
    </w:p>
    <w:p w:rsidRPr="00C84680" w:rsidR="005C3FC8" w:rsidRDefault="00BF6B1D" w14:paraId="4665220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การตั้งจิตใจไว้กับเรื่องทางจิตวิญญาณ หมายความว่าต้องหาความสุขไม่ใช่จากสิ่งที่คนโลกีย์ชื่นชม แต่จากสิ่งตรงกันข้าม ตัวอย่างเช่น การชื่นชมที่ตัวเองไม่ถูกมองว่ามีค่าแม้แต่เพนนีเดียว เราจะก้าวเข้าสู่โลกทางจิตวิญญาณได้ก็ต่อเมื่อความปรารถนาของเราตรงกันข้ามกับความปรารถนาทางโลก คุณต้องการเงินหรือไม่? ก็ให้กระเป๋าเงินของคุณไปด้วย คุณต้องการตำแหน่งบิชอปหรือไม่? จงวางตัวเองบนม้านั่งจำเลย </w:t>
      </w:r>
    </w:p>
    <w:p w:rsidRPr="00C84680" w:rsidR="005C3FC8" w:rsidRDefault="00BF6B1D" w14:paraId="30D658B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แล้วเรามีสามัญสำนึกอยู่กี่เปอร์เซ็นต์กันแน่ครับ เกโรนดา? </w:t>
      </w:r>
    </w:p>
    <w:p w:rsidRPr="00347B46" w:rsidR="005C3FC8" w:rsidRDefault="00BF6B1D" w14:paraId="2A15D127" w14:textId="5718373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คุณต้องคลาย </w:t>
      </w:r>
      <w:r w:rsidR="002F08DD">
        <w:rPr>
          <w:lang w:val="ru-RU"/>
        </w:rPr>
        <w:t xml:space="preserve">‘ฟันเฟือง’</w:t>
      </w:r>
      <w:r w:rsidRPr="00C84680">
        <w:rPr>
          <w:lang w:val="ru-RU"/>
        </w:rPr>
        <w:t xml:space="preserve"> บางตัว</w:t>
      </w:r>
      <w:r w:rsidRPr="00C84680">
        <w:rPr>
          <w:lang w:val="ru-RU"/>
        </w:rPr>
        <w:t xml:space="preserve">ออกบ้าง ผมอธิษฐานให้คุณได้ถึงสภาวะแห่งความรักที่เกินความเข้าใจ ซึ่งคือความบ้าคลั่งอันศักดิ์สิทธิ์ มิฉะนั้น ผู้ที่ถูกนำตัวไปยังเลมเบติ (</w:t>
      </w:r>
      <w:r w:rsidR="00537D29">
        <w:rPr>
          <w:rStyle w:val="FootnoteReference"/>
          <w:lang w:val="ru-RU"/>
        </w:rPr>
        <w:footnoteReference w:id="172"/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) </w:t>
      </w:r>
      <w:r w:rsidRPr="00C84680">
        <w:rPr>
          <w:lang w:val="ru-RU"/>
        </w:rPr>
        <w:t xml:space="preserve">จะอยู่ในสถานะที่ดีกว่าคริสเตียนผู้ยึดถือเหตุผลนิยม — นั่นคือสามัญสำนึกที่เต็มไปด้วยความหยิ่งยโส</w:t>
      </w:r>
    </w:p>
    <w:p w:rsidRPr="00347B46" w:rsidR="0094500E" w:rsidP="0094500E" w:rsidRDefault="0094500E" w14:paraId="75FAB04B" w14:textId="77777777">
      <w:pPr>
        <w:rPr>
          <w:lang w:val="ru-RU"/>
        </w:rPr>
      </w:pPr>
    </w:p>
    <w:p w:rsidRPr="00C84680" w:rsidR="005C3FC8" w:rsidP="0094500E" w:rsidRDefault="00BF6B1D" w14:paraId="22057DE4" w14:textId="77777777">
      <w:pPr>
        <w:pStyle w:val="Heading4"/>
        <w:rPr>
          <w:lang w:val="ru-RU"/>
        </w:rPr>
      </w:pPr>
      <w:bookmarkStart w:name="_Toc196745436" w:id="303"/>
      <w:bookmarkStart w:name="_Toc196745593" w:id="304"/>
      <w:bookmarkStart w:name="_Toc225094947" w:id="305"/>
      <w:r w:rsidRPr="00C84680">
        <w:rPr>
          <w:lang w:val="ru-RU"/>
        </w:rPr>
        <w:t xml:space="preserve">ความเหตุผลทางโลกทำให้คนทุกข์ทรมาน</w:t>
      </w:r>
      <w:bookmarkEnd w:id="303"/>
      <w:bookmarkEnd w:id="304"/>
      <w:bookmarkEnd w:id="305"/>
    </w:p>
    <w:p w:rsidRPr="00C84680" w:rsidR="005C3FC8" w:rsidRDefault="00BF6B1D" w14:paraId="47BB5A8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ผมรู้สึกว่าหัวใจผมแข็งเหมือนหิน ผมควรทำอย่างไรกับความแข็งกระด้างของหัวใจนี้? </w:t>
      </w:r>
    </w:p>
    <w:p w:rsidRPr="00C84680" w:rsidR="005C3FC8" w:rsidRDefault="00BF6B1D" w14:paraId="798E0BC5" w14:textId="64ABAE80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คุณไม่ได้มีหัวใจที่แข็งกระด้าง </w:t>
      </w:r>
      <w:r w:rsidR="009F3FC8">
        <w:rPr>
          <w:lang w:val="ru-RU"/>
        </w:rPr>
        <w:t xml:space="preserve">แต่</w:t>
      </w:r>
      <w:r w:rsidR="002F08DD">
        <w:rPr>
          <w:lang w:val="ru-RU"/>
        </w:rPr>
        <w:t xml:space="preserve">มี ‘หัวใจในหัว’</w:t>
      </w:r>
      <w:r w:rsidRPr="00C84680">
        <w:rPr>
          <w:lang w:val="ru-RU"/>
        </w:rPr>
        <w:t xml:space="preserve"> หัวใจทั้งดวงของคุณได้รวมตัวอยู่ในหัว และตอนนี้มีเพียงหัวของคุณเท่านั้นที่ทำงาน แต่คุณยังมีโอกาสที่จะปรับปรุงตัว — หัวใจของคุณสามารถกลับสู่ที่ที่ควรอยู่ได้ </w:t>
      </w:r>
    </w:p>
    <w:p w:rsidRPr="00C84680" w:rsidR="005C3FC8" w:rsidRDefault="00BF6B1D" w14:paraId="59666D0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ทำอย่างไร? </w:t>
      </w:r>
    </w:p>
    <w:p w:rsidRPr="00C84680" w:rsidR="005C3FC8" w:rsidRDefault="00BF6B1D" w14:paraId="49711462" w14:textId="5748EBA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อ่านบทสวดหนึ่งบทจาก Theotokarion ทุกวัน</w:t>
      </w:r>
      <w:r w:rsidR="00B038E8">
        <w:rPr>
          <w:rStyle w:val="FootnoteReference"/>
          <w:lang w:val="ru-RU"/>
        </w:rPr>
        <w:footnoteReference w:id="173"/>
      </w:r>
      <w:r w:rsidRPr="00C84680">
        <w:rPr>
          <w:lang w:val="ru-RU"/>
        </w:rPr>
        <w:t xml:space="preserve"> นี่คือวิธีรักษาที่ดีที่สุดเพื่อให้หัวใจของคุณกลับมาทำงานได้อีกครั้ง คุณมีหัวใจอยู่ แต่ถูกความเหตุผลบดบัง คุณได้รับเอาแบบแผนยุโรป (typikon) และวิธีคิดแบบยุโรปมาใช้ ในทุกเรื่อง คุณพยายามให้ทุกอย่างดูสมบูรณ์แบบอย่างเป็นทางการ หากคุณเป็นพนักงานในสถาบันทางโลกของยุโรปใด ๆ ทุกคนจะยกคุณเป็นแบบอย่าง คุณจะมาถึงที่ทำงานตรงเวลาเป๊ะ และปฏิบัติหน้าที่ที่ได้รับมอบหมายอย่างไม่มีที่ติ คุณจะเป็นมาตรฐานสำหรับทุกคน หากคุณนำความสม่ำเสมอแบบเดียวกันนี้มาใช้ในชีวิตทางจิตวิญญาณ คุณจะก้าวหน้าทางจิตวิญญาณอย่างก้าวกระโดด และจะถึงสวรรค์ได้อย่างรวดเร็ว แต่คุณต้องเข้าใจว่า จิตวิญญาณยุโรป ด้วยความมีเหตุผลของมัน ไม่ได้นำคนไปสู่พระเจ้า แต่กลับพาเขาไปไกลถึงดวงจันทร์ ในขณะนี้ คุณกำลังประพฤติตนราวกับอยู่ในสถาบันทางโลก แต่ในชีวิตทางจิตวิญญาณ ทุกอย่างต่างออกไป ความเรียบง่ายเป็นสิ่งจำเป็น จงประพฤติตนอย่างเรียบง่ายและวางใจในพระเจ้า </w:t>
      </w:r>
    </w:p>
    <w:p w:rsidRPr="00C84680" w:rsidR="005C3FC8" w:rsidRDefault="00BF6B1D" w14:paraId="1227DCF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ท่านจะให้คำแนะนำว่าควรทำอย่างไรเพื่อจะได้ความเรียบง่ายนี้? </w:t>
      </w:r>
    </w:p>
    <w:p w:rsidRPr="00C84680" w:rsidR="005C3FC8" w:rsidRDefault="00BF6B1D" w14:paraId="1E543EF4" w14:textId="2B995FF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คุณต้องล้างความคิดในหัวเล็กๆ ของคุณให้สะอาด และเติมเต็มมันด้วยปัญญาจากยุคสมัยโบราณ! จงดื่มด่ำในความเรียบง่ายของบรรดาบิดาและหนังสือปาเทริกา เพื่อที่คุณจะได้รู้จักคำสอนทางจิตวิญญาณที่ยกจิตวิญญาณขึ้นสู่เบื้องบนและฟื้นฟูพลังของมัน เมื่อนั้นคนจะไม่ทุกข์ทรมาน ความมีเหตุผลคือสิ่งที่ทรมานคน ตัวอย่างเช่น ฉันพูดว่า: </w:t>
      </w:r>
      <w:r w:rsidR="002F08DD">
        <w:rPr>
          <w:lang w:val="ru-RU"/>
        </w:rPr>
        <w:t xml:space="preserve">‘นี่คือสิ่งที่ต้องทำ’ </w:t>
      </w:r>
      <w:r w:rsidRPr="00C84680">
        <w:rPr>
          <w:lang w:val="ru-RU"/>
        </w:rPr>
        <w:t xml:space="preserve">— และฉันทำมัน เพราะมันต้องทำ นั่นคือ ฉันทำมันไม่ใช่จากใจ แต่เพราะเหตุผลของฉันบอกให้ทำ และไม่ใช่เพียงเหตุผลเท่านั้น แต่ยังรวมถึงการเลี้ยงดูที่ดีด้วย ที่บอกว่า: </w:t>
      </w:r>
      <w:r w:rsidR="002F08DD">
        <w:rPr>
          <w:lang w:val="ru-RU"/>
        </w:rPr>
        <w:t xml:space="preserve">‘คนเราต้องยอมให้กัน’ </w:t>
      </w:r>
      <w:r w:rsidRPr="00C84680">
        <w:rPr>
          <w:lang w:val="ru-RU"/>
        </w:rPr>
        <w:t xml:space="preserve">แต่ใจไม่พูดเช่นนั้น อย่างไรก็ตาม หากใจฉันเคลื่อนไหว และฉันยอมให้กันด้วยความรัก นั่นคือเรื่องที่ต่างออกไปโดยสิ้นเชิง แล้วฉันจะรู้สึกถึงความสุข </w:t>
      </w:r>
    </w:p>
    <w:p w:rsidRPr="00C84680" w:rsidR="005C3FC8" w:rsidRDefault="00BF6B1D" w14:paraId="20FFE6F7" w14:textId="53283801">
      <w:pPr>
        <w:pStyle w:val="paragraph"/>
        <w:spacing w:before="30" w:after="30"/>
        <w:ind w:start="60" w:end="60"/>
        <w:rPr>
          <w:lang w:val="ru-RU"/>
        </w:rPr>
      </w:pPr>
      <w:r w:rsidR="002F08DD">
        <w:rPr>
          <w:lang w:val="ru-RU"/>
        </w:rPr>
        <w:t xml:space="preserve">“ตัวตน”</w:t>
      </w:r>
      <w:r w:rsidRPr="00C84680">
        <w:rPr>
          <w:lang w:val="ru-RU"/>
        </w:rPr>
        <w:t xml:space="preserve"> ของเราต้องไม่ปรากฏอยู่ในพฤติกรรมของเรา </w:t>
      </w:r>
      <w:r w:rsidRPr="00C84680">
        <w:rPr>
          <w:lang w:val="ru-RU"/>
        </w:rPr>
        <w:t xml:space="preserve">เราต้องไม่แสวงหาความสันติสุขเพื่อตัวเอง เพราะสิ่งนี้จะขัดขวางการเสด็จมาของพระคริสต์ เราต้องพยายามทำสิ่งที่นำความสันติมาสู่ผู้อื่น ความสันติที่แท้จริงเกิดจากการนำความสันติมาสู่ผู้อื่น เมื่อนั้นพระเจ้าจะสถิตอยู่ภายในบุคคลนั้น และบุคคลนั้นจะหยุดเป็นเพียงมนุษย์ธรรมดา และบรรลุถึงการเป็นพระเจ้า มิฉะนั้น จะมีเพียงเหตุผลที่ทำงาน และทุกสิ่งยังคงเป็นทางเนื้อหนังและมนุษย์ </w:t>
      </w:r>
    </w:p>
    <w:p w:rsidRPr="00C84680" w:rsidR="005C3FC8" w:rsidRDefault="00BF6B1D" w14:paraId="144C60C8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สามัญสำนึกทางโลกทำให้สติปัญญาเหนื่อยล้าและพลังกายหมดไป: มันบีบรัดและจำกัดหัวใจ ในขณะที่สามัญสำนึกทางจิตวิญญาณขยายหัวใจให้กว้างขึ้น หากใช้จิตใจอย่างชาญฉลาด มันสามารถสัมผัสหัวใจและช่วยเหลือมันได้ เมื่อจิตใจเข้าสู่หัวใจและกลายเป็นคู่หูของมัน การกระทำทุกอย่างที่เราทำก็จะไม่เพียงแต่เป็นไปตามเหตุผลอีกต่อไป ความเข้าใจทั่วไปเป็นของขวัญจากพระเจ้า แต่เราจำเป็นต้องทำให้ความเข้าใจทั่วไปนี้ศักดิ์สิทธิ์ </w:t>
      </w:r>
    </w:p>
    <w:p w:rsidRPr="00C84680" w:rsidR="005C3FC8" w:rsidRDefault="00BF6B1D" w14:paraId="5129A455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แต่ผมครับ เกโรนดา ผมไม่มีหัวใจ... </w:t>
      </w:r>
    </w:p>
    <w:p w:rsidRPr="00C84680" w:rsidR="005C3FC8" w:rsidRDefault="00BF6B1D" w14:paraId="45923C4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คุณมีหัวใจอยู่แล้ว! แต่ทันทีที่หัวใจของคุณต้องการทำสิ่งใด จิตใจของคุณก็ทำให้มันเงียบลง ลองพัฒนาสามัญสำนึกที่มาจากหัวใจ เพื่อพัฒนาความเชื่อและความรัก </w:t>
      </w:r>
    </w:p>
    <w:p w:rsidRPr="00C84680" w:rsidR="005C3FC8" w:rsidRDefault="00BF6B1D" w14:paraId="161E4842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แต่ฉันจะทำได้อย่างไร? </w:t>
      </w:r>
    </w:p>
    <w:p w:rsidRPr="00C84680" w:rsidR="005C3FC8" w:rsidRDefault="00BF6B1D" w14:paraId="22C6B9C3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เพื่อละทิ้งเหตุผลของคุณ ให้เริ่มจากสิ่งนี้: เดินเท้าเปล่าผ่านเมืองเทสซาโลนิกีในการเดินขบวนประท้วง! ให้คนอื่นๆ พูดว่าคุณบ้าไปแล้ว! คุณที่รักของฉัน อยากคำนวณทุกสิ่งด้วยความแม่นยำทางคณิตศาสตร์ คุณเป็นนักดาราศาสตร์หรือ? เพื่อพัฒนาตัวเอง ให้หยุดคิดอย่างมีเหตุผล </w:t>
      </w:r>
    </w:p>
    <w:p w:rsidRPr="00C84680" w:rsidR="005C3FC8" w:rsidRDefault="00BF6B1D" w14:paraId="3CD120A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ท่านมีหนังสือใดที่จะช่วยผมหลุดพ้นจากความเหตุผลทางโลกได้บ้าง? </w:t>
      </w:r>
    </w:p>
    <w:p w:rsidRPr="00347B46" w:rsidR="005C3FC8" w:rsidRDefault="00BF6B1D" w14:paraId="3DDE1343" w14:textId="57B3C92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ก่อนอื่นและสำคัญที่สุด ให้อ่านหนังสือของบรรดาบิดาผู้ศักดิ์สิทธิ์ </w:t>
      </w:r>
      <w:r w:rsidR="002F08DD">
        <w:rPr>
          <w:lang w:val="ru-RU"/>
        </w:rPr>
        <w:t xml:space="preserve">*</w:t>
      </w:r>
      <w:r w:rsidRPr="00C84680">
        <w:rPr>
          <w:lang w:val="ru-RU"/>
        </w:rPr>
        <w:t xml:space="preserve">The History of the God</w:t>
      </w:r>
      <w:r w:rsidR="002F08DD">
        <w:rPr>
          <w:lang w:val="ru-RU"/>
        </w:rPr>
        <w:t xml:space="preserve">-L</w:t>
      </w:r>
      <w:r w:rsidRPr="00C84680">
        <w:rPr>
          <w:lang w:val="ru-RU"/>
        </w:rPr>
        <w:t xml:space="preserve">overs</w:t>
      </w:r>
      <w:r w:rsidR="002F08DD">
        <w:rPr>
          <w:lang w:val="ru-RU"/>
        </w:rPr>
        <w:t xml:space="preserve">*, </w:t>
      </w:r>
      <w:r w:rsidR="002F08DD">
        <w:rPr>
          <w:lang w:val="ru-RU"/>
        </w:rPr>
        <w:t xml:space="preserve">*</w:t>
      </w:r>
      <w:r w:rsidRPr="00C84680">
        <w:rPr>
          <w:lang w:val="ru-RU"/>
        </w:rPr>
        <w:t xml:space="preserve">The Evergetinos</w:t>
      </w:r>
      <w:r w:rsidR="002F08DD">
        <w:rPr>
          <w:lang w:val="ru-RU"/>
        </w:rPr>
        <w:t xml:space="preserve">*</w:t>
      </w:r>
      <w:r w:rsidRPr="00B038E8" w:rsidR="00B038E8">
        <w:rPr>
          <w:lang w:val="ru-RU"/>
        </w:rPr>
        <w:t xml:space="preserve">,</w:t>
      </w:r>
      <w:r w:rsidR="002F08DD">
        <w:rPr>
          <w:lang w:val="ru-RU"/>
        </w:rPr>
        <w:t xml:space="preserve"> </w:t>
      </w:r>
      <w:r w:rsidRPr="00C84680">
        <w:rPr>
          <w:lang w:val="ru-RU"/>
        </w:rPr>
        <w:t xml:space="preserve">*</w:t>
      </w:r>
      <w:r w:rsidR="00B038E8">
        <w:rPr>
          <w:rStyle w:val="FootnoteReference"/>
          <w:lang w:val="ru-RU"/>
        </w:rPr>
        <w:footnoteReference w:id="174"/>
      </w:r>
      <w:r w:rsidRPr="00C84680">
        <w:rPr>
          <w:lang w:val="ru-RU"/>
        </w:rPr>
        <w:t xml:space="preserve"> * — นั่นคือ หนังสือที่เน้นการปฏิบัติจริง ไม่ใช่ทฤษฎี — เพื่อที่</w:t>
      </w:r>
      <w:r w:rsidRPr="00C84680">
        <w:rPr>
          <w:lang w:val="ru-RU"/>
        </w:rPr>
        <w:t xml:space="preserve">เหตุผลนิยมทางโลกจะถูกขับไล่ออก</w:t>
      </w:r>
      <w:r w:rsidRPr="00C84680">
        <w:rPr>
          <w:lang w:val="ru-RU"/>
        </w:rPr>
        <w:t xml:space="preserve">ไปด้วยจิตวิญญาณแห่งความศักดิ์สิทธิ์ที่เรียบง่ายและเปี่ยมด้วยความรักของบิดาผู้ศักดิ์สิทธิ์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. และ [เพียง] หลังจากนั้น คุณจึงควรเริ่มอ่านงานของอับบา อิสอัค — เพื่อไม่ให้เข้าใจผิดว่าผู้เขียนผู้นี้ ซึ่งได้รับการส่องสว่างจากพระเจ้า เป็นนักปรัชญา</w:t>
      </w:r>
    </w:p>
    <w:p w:rsidRPr="00347B46" w:rsidR="0094500E" w:rsidP="0094500E" w:rsidRDefault="0094500E" w14:paraId="7A308D1C" w14:textId="77777777">
      <w:pPr>
        <w:rPr>
          <w:lang w:val="ru-RU"/>
        </w:rPr>
      </w:pPr>
    </w:p>
    <w:p w:rsidRPr="00C84680" w:rsidR="005C3FC8" w:rsidP="0094500E" w:rsidRDefault="00BF6B1D" w14:paraId="0B95C976" w14:textId="77777777">
      <w:pPr>
        <w:pStyle w:val="Heading4"/>
        <w:rPr>
          <w:lang w:val="ru-RU"/>
        </w:rPr>
      </w:pPr>
      <w:bookmarkStart w:name="_Toc196745437" w:id="306"/>
      <w:bookmarkStart w:name="_Toc196745594" w:id="307"/>
      <w:bookmarkStart w:name="_Toc225094948" w:id="308"/>
      <w:r w:rsidRPr="00C84680">
        <w:rPr>
          <w:lang w:val="ru-RU"/>
        </w:rPr>
        <w:t xml:space="preserve">สามัญสำนึกทางโลกบิดเบือนความสามารถในการรับรู้ทางจิตวิญญาณ</w:t>
      </w:r>
      <w:bookmarkEnd w:id="306"/>
      <w:bookmarkEnd w:id="307"/>
      <w:bookmarkEnd w:id="308"/>
    </w:p>
    <w:p w:rsidRPr="00C84680" w:rsidR="005C3FC8" w:rsidRDefault="00BF6B1D" w14:paraId="0C5E585C" w14:textId="5BDFC93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บรรดาบิดาผู้ศักดิ์สิทธิ์มองทุกสิ่งผ่านสายตาทางจิตวิญญาณและพระเจ้า ผลงานของบรรดาบิดาผู้ศักดิ์สิทธิ์ถูกเขียนขึ้นโดยพระวิญญาณของพระเจ้า และด้วยพระวิญญาณเดียวกันนั้นเองที่บรรดาบิดาผู้ศักดิ์สิทธิ์ได้ตีความพระคัมภีร์ศักดิ์สิทธิ์ ในปัจจุบันนี้ คนเราแทบไม่พบพระวิญญาณของพระเจ้านี้อีกแล้ว และนั่นคือเหตุผลที่ผู้คนไม่เข้าใจผลงานของบรรดาบิดาศักดิ์สิทธิ์ พวกเขาดูทุกสิ่งผ่านสายตาทางโลก; ไม่มองลึกไปกว่านั้น; และขาดวิสัยทัศน์ที่กว้างขวางซึ่งความเชื่อและความรักมอบให้ ท่านอาร์เซนิอุสผู้ยิ่งใหญ่ไม่เคยเปลี่ยนน้ำที่ท่านใช้แช่กิ่งปาล์ม และน้ำนั้นมีกลิ่นเหม็นมาก</w:t>
      </w:r>
      <w:r w:rsidR="00B038E8">
        <w:rPr>
          <w:rStyle w:val="FootnoteReference"/>
          <w:lang w:val="ru-RU"/>
        </w:rPr>
        <w:footnoteReference w:id="175"/>
      </w:r>
      <w:r w:rsidRPr="00C84680">
        <w:rPr>
          <w:lang w:val="ru-RU"/>
        </w:rPr>
        <w:t xml:space="preserve"> แต่เราจะเข้าใจได้อย่างไรว่าน้ำพุอันมหัศจรรย์กำลังพุ่งออกมาจากถังน้ำเน่านั้น! </w:t>
      </w:r>
      <w:r w:rsidRPr="00C84680">
        <w:rPr>
          <w:lang w:val="ru-RU"/>
        </w:rPr>
        <w:t xml:space="preserve">‘อ้า นั่นคือสิ่งหนึ่งที่ฉันไม่อาจเข้าใจได้เลย!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บางคนอาจกล่าวเช่นนั้น ผู้ที่พูดเช่นนี้ไม่เต็มใจที่จะอดทนและพิจารณาดูน้ำนี้อย่างละเอียดเพื่อดูว่ามีสิ่งอื่นใดอยู่ในนั้นหรือไม่ แต่กลับปฏิเสธมันเพราะไม่เข้าใจ </w:t>
      </w:r>
    </w:p>
    <w:p w:rsidRPr="00C84680" w:rsidR="005C3FC8" w:rsidRDefault="00BF6B1D" w14:paraId="1A708682" w14:textId="35A40F4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เมื่อเหตุผลเข้ามาแทรกแซง คนนั้นจะเข้าใจทั้งพระวรสารและพระบิดาศักดิ์สิทธิ์ไม่ได้ ความสามารถในการรับรู้ทางจิตวิญญาณจะบิดเบือน และคนนั้น โดยใช้เหตุผลของตนเองมาลดคุณค่าทั้งพระวรสารและพระบิดาศักดิ์สิทธิ์ จนถึงขั้นกล่าวว่า: </w:t>
      </w:r>
      <w:r w:rsidRPr="00C84680">
        <w:rPr>
          <w:lang w:val="ru-RU"/>
        </w:rPr>
        <w:t xml:space="preserve">‘มาหลายปีแล้วที่ผู้คนทรมานตัวเองอย่างไร้ประโยชน์ด้วยการถือศีลอด การอดอาหาร และการอดทนต่อความขาดแคลนต่าง ๆ!’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แต่การพูดเช่นนั้นคือการหมิ่นประมาท ครั้งหนึ่ง มีพระภิกษุจากเคลิโอทมาที่คาลิวาของผมด้วยรถยนต์ </w:t>
      </w:r>
      <w:r w:rsidRPr="00C84680">
        <w:rPr>
          <w:lang w:val="ru-RU"/>
        </w:rPr>
        <w:t xml:space="preserve">‘ลูกเอ๋ย’ ผมกล่าว ‘ทำไมลูกถึงต้องใช้รถยนต์ด้วยล่ะ? มันไม่เหมาะสมกับวิถีชีวิตของลูกเลย!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‘ทำไมล่ะ เกโรนดา?’ เขาถามด้วยความประหลาดใจ </w:t>
      </w:r>
      <w:r w:rsidR="002F08DD">
        <w:rPr>
          <w:i/>
          <w:iCs/>
          <w:lang w:val="ru-RU"/>
        </w:rPr>
        <w:t xml:space="preserve">‘</w:t>
      </w:r>
      <w:r w:rsidRPr="00C84680">
        <w:rPr>
          <w:lang w:val="ru-RU"/>
        </w:rPr>
        <w:t xml:space="preserve">พระวรสารไม่ได้กล่าวว่า: </w:t>
      </w:r>
      <w:r w:rsidRPr="00C84680">
        <w:rPr>
          <w:i/>
          <w:iCs/>
          <w:lang w:val="ru-RU"/>
        </w:rPr>
        <w:t xml:space="preserve">“เขาจะได้รับร้อยเท่า</w:t>
      </w:r>
      <w:r w:rsidRPr="00C84680">
        <w:rPr>
          <w:i/>
          <w:iCs/>
          <w:lang w:val="ru-RU"/>
        </w:rPr>
        <w:t xml:space="preserve">และได้รับชีวิตนิรันดร์</w:t>
      </w:r>
      <w:r w:rsidR="002F08DD">
        <w:rPr>
          <w:i/>
          <w:iCs/>
          <w:lang w:val="ru-RU"/>
        </w:rPr>
        <w:t xml:space="preserve">”</w:t>
      </w:r>
      <w:r w:rsidRPr="00C84680">
        <w:rPr>
          <w:lang w:val="ru-RU"/>
        </w:rPr>
        <w:t xml:space="preserve"> หรือไม่</w:t>
      </w:r>
      <w:r w:rsidRPr="00C84680">
        <w:rPr>
          <w:i/>
          <w:iCs/>
          <w:lang w:val="ru-RU"/>
        </w:rPr>
        <w:t xml:space="preserve">?</w:t>
      </w:r>
      <w:r w:rsidR="002F08DD">
        <w:rPr>
          <w:i/>
          <w:iCs/>
          <w:lang w:val="ru-RU"/>
        </w:rPr>
        <w:t xml:space="preserve">’</w:t>
      </w:r>
      <w:r w:rsidR="003E403E">
        <w:rPr>
          <w:rStyle w:val="FootnoteReference"/>
          <w:i/>
          <w:iCs/>
          <w:lang w:val="ru-RU"/>
        </w:rPr>
        <w:footnoteReference w:id="176"/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‘เมื่อพระวรสารกล่าวว่า </w:t>
      </w:r>
      <w:r w:rsidR="002F08DD">
        <w:rPr>
          <w:i/>
          <w:iCs/>
          <w:lang w:val="ru-RU"/>
        </w:rPr>
        <w:t xml:space="preserve">“</w:t>
      </w:r>
      <w:r w:rsidRPr="00C84680">
        <w:rPr>
          <w:i/>
          <w:iCs/>
          <w:lang w:val="ru-RU"/>
        </w:rPr>
        <w:t xml:space="preserve">เขาจะได้รับ</w:t>
      </w:r>
      <w:r w:rsidR="002F08DD">
        <w:rPr>
          <w:i/>
          <w:iCs/>
          <w:lang w:val="ru-RU"/>
        </w:rPr>
        <w:t xml:space="preserve">ร้อยเท่า”</w:t>
      </w:r>
      <w:r w:rsidRPr="00C84680">
        <w:rPr>
          <w:lang w:val="ru-RU"/>
        </w:rPr>
        <w:t xml:space="preserve">’ ฉันตอบ ‘พระวรสารกำลังกล่าวถึงสิ่งที่บุคคลนั้นต้องการ. แต่สำหรับนักบวช นอกเหนือจากนี้ ยังควรดำเนินชีวิตตามคำสอนของอัครสาวกเปาโลว่า: </w:t>
      </w:r>
      <w:r w:rsidRPr="00C84680">
        <w:rPr>
          <w:i/>
          <w:iCs/>
          <w:lang w:val="ru-RU"/>
        </w:rPr>
        <w:t xml:space="preserve">‘เหมือนไม่มีอะไร </w:t>
      </w:r>
      <w:r w:rsidR="002F08DD">
        <w:rPr>
          <w:i/>
          <w:iCs/>
          <w:lang w:val="ru-RU"/>
        </w:rPr>
        <w:t xml:space="preserve">แต่กลับมีทุกสิ่ง’</w:t>
      </w:r>
      <w:r w:rsidR="003E403E">
        <w:rPr>
          <w:rStyle w:val="FootnoteReference"/>
          <w:i/>
          <w:iCs/>
          <w:lang w:val="ru-RU"/>
        </w:rPr>
        <w:footnoteReference w:id="177"/>
      </w:r>
      <w:r w:rsidRPr="00C84680">
        <w:rPr>
          <w:lang w:val="ru-RU"/>
        </w:rPr>
        <w:t xml:space="preserve"> นั่นคือ นักบวชไม่มีอะไร แต่เพราะคุณธรรมของเขา ผู้คนจึงมอบทรัพย์สินของตนให้เขา และเขาอาจจัดการมันได้ พระคัมภีร์ไม่ได้หมายความว่าเราผู้เป็นนักบวชควรสะสมทรัพย์สมบัติไว้เพื่อตัวเอง!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คุณเห็นหรือไม่ว่าคนเราสามารถตีความผิดได้ถึงขั้นใดเพียงจากการใช้เหตุผลอย่างเดียว? จงระลึกไว้เสมอว่า หากคนใดไม่ชำระจิตใจตนเองให้บริสุทธิ์ หากความตรัสรู้จากพระเจ้าไม่มาถึงเขา การตีความที่เขาเสนอออกมาก็จะกลายเป็นความสับสนวุ่นวายโดยสิ้นเชิง </w:t>
      </w:r>
    </w:p>
    <w:p w:rsidRPr="00C84680" w:rsidR="005C3FC8" w:rsidRDefault="00BF6B1D" w14:paraId="69E4EED5" w14:textId="29AC74D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มีครั้งหนึ่งมีคนถามผมว่า: </w:t>
      </w:r>
      <w:r w:rsidRPr="00C84680">
        <w:rPr>
          <w:lang w:val="ru-RU"/>
        </w:rPr>
        <w:t xml:space="preserve">“ทำไมพระแม่พระเจ้าไม่ทรงแสดงปาฏิหาริย์บนเกาะติโนส และทำไมชาวอิตาลีจึงระเบิดเรือรบ </w:t>
      </w:r>
      <w:r w:rsidR="002F08DD">
        <w:rPr>
          <w:lang w:val="ru-RU"/>
        </w:rPr>
        <w:t xml:space="preserve">‘Ellie’ </w:t>
      </w:r>
      <w:r w:rsidRPr="00C84680">
        <w:rPr>
          <w:lang w:val="ru-RU"/>
        </w:rPr>
        <w:t xml:space="preserve">ในวันฉลองการเสด็จเข้าสู่สวรรค์ของพระแม่พระเจ้า?</w:t>
      </w:r>
      <w:r w:rsidR="003E403E">
        <w:rPr>
          <w:rStyle w:val="FootnoteReference"/>
          <w:lang w:val="ru-RU"/>
        </w:rPr>
        <w:footnoteReference w:id="178"/>
      </w:r>
      <w:r w:rsidRPr="00C84680">
        <w:rPr>
          <w:lang w:val="ru-RU"/>
        </w:rPr>
        <w:t xml:space="preserve"> แต่ด้วยการทรงยอมให้ความชั่วร้ายนี้เกิดขึ้น พระแม่พระเจ้าได้ทรงแสดงปาฏิหาริย์ที่ยิ่งใหญ่กว่า การระเบิด</w:t>
      </w:r>
      <w:r w:rsidRPr="00C84680">
        <w:rPr>
          <w:lang w:val="ru-RU"/>
        </w:rPr>
        <w:t xml:space="preserve">ของเรือ </w:t>
      </w:r>
      <w:r w:rsidR="002F08DD">
        <w:rPr>
          <w:lang w:val="ru-RU"/>
        </w:rPr>
        <w:t xml:space="preserve">‘Ellie’ </w:t>
      </w:r>
      <w:r w:rsidRPr="00C84680">
        <w:rPr>
          <w:lang w:val="ru-RU"/>
        </w:rPr>
        <w:t xml:space="preserve">ได้ทำให้ชาวกรีกเต็มไปด้วยความโกรธแค้น ชาวกรีกตระหนักว่าไม่มีสิ่งใดที่ศักดิ์สิทธิ์สำหรับชาวอิตาลี ดังนั้น </w:t>
      </w:r>
      <w:r w:rsidRPr="00C84680">
        <w:rPr>
          <w:lang w:val="ru-RU"/>
        </w:rPr>
        <w:t xml:space="preserve">พวกเขาจึงร้องขึ้นว่า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‘ฮูรา</w:t>
      </w:r>
      <w:r w:rsidR="002F08DD">
        <w:rPr>
          <w:lang w:val="ru-RU"/>
        </w:rPr>
        <w:t xml:space="preserve">!’ </w:t>
      </w:r>
      <w:r w:rsidRPr="00C84680">
        <w:rPr>
          <w:lang w:val="ru-RU"/>
        </w:rPr>
        <w:t xml:space="preserve">และขับไล่พวกเขาออกจากดินแดนของตน และหากชาวอิตาลีไม่ได้ก่อการโหดร้ายนี้ ชาวกรีกที่ยังไม่เข้าใจความไร้ศรัทธาของชาวอิตาลี อาจพูดว่า: </w:t>
      </w:r>
      <w:r w:rsidRPr="00C84680">
        <w:rPr>
          <w:lang w:val="ru-RU"/>
        </w:rPr>
        <w:t xml:space="preserve">‘เมื่อคิดดูแล้ว พวกเขาก็เป็นชนชาติที่เคร่งศาสนาเช่นกัน; </w:t>
      </w:r>
      <w:r w:rsidR="002F08DD">
        <w:rPr>
          <w:lang w:val="ru-RU"/>
        </w:rPr>
        <w:t xml:space="preserve">พวกเขาเป็นเพื่อนของเรา’</w:t>
      </w:r>
      <w:r w:rsidRPr="00C84680">
        <w:rPr>
          <w:lang w:val="ru-RU"/>
        </w:rPr>
        <w:t xml:space="preserve"> แต่ตอนนี้ ผู้ที่มีความคิดแบบเหตุผลก็มาถามว่า: </w:t>
      </w:r>
      <w:r w:rsidRPr="00C84680">
        <w:rPr>
          <w:lang w:val="ru-RU"/>
        </w:rPr>
        <w:t xml:space="preserve">‘แล้วทำไมพระแม่พระเจ้าไม่สร้างปาฏิหาริย์ขึ้นมาล่ะ?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แล้วจะตอบอย่างไรได้ล่ะ? บางคนก็ถามต่อว่า: </w:t>
      </w:r>
      <w:r w:rsidRPr="00C84680">
        <w:rPr>
          <w:lang w:val="ru-RU"/>
        </w:rPr>
        <w:t xml:space="preserve">‘ทำไมพระคัมภีร์จึงกล่าวว่าเปลวไฟ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ในเตาเผาของบาบิโลน ซึ่งสามหนุ่มถูกโยนเข้าไปนั้น สูงถึงสี่สิบเก้าคิวบิต?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พวกเขาวัดมันด้วยไม้บรรทัดหรืออะไรสักอย่างหรือ?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แต่ในตอนแรก ความสูงของเปลวไฟเพิ่มขึ้นถึงเจ็ดคิวบิต จากนั้น โดยไม่หยุดพัก วัสดุที่ติดไฟได้ต่าง ๆ ถูกโยนเข้าไปในเตาเผา ทำให้มันลุกโชนขึ้นเจ็ดเท่า เจ็ดคูณเจ็ดคือสี่สิบเก้า ไม่ใช่หรือ? แต่หากผู้ที่ถามคำถามเช่นนี้ถูกโยนเข้าไปในเตาเผานั้นเองล่ะ? ในคนเหล่านี้ เราเห็นลัทธิเหตุผลนิยม ความสมเหตุสมผลที่ปราศจากความหมาย และอยู่ห่างไกลจากความเป็นจริงโดยสิ้นเชิง นักเทววิทยาบางคนในปัจจุบันก็สนใจ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ปัญหา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ที่คล้ายกับที่กล่าวไว้ข้างต้น ตัวอย่างเช่น พวกเขาถามว่า: </w:t>
      </w:r>
      <w:r w:rsidRPr="00C84680">
        <w:rPr>
          <w:lang w:val="ru-RU"/>
        </w:rPr>
        <w:t xml:space="preserve">‘ผีที่เข้าสิงฝูงหมูแล้วจมน้ำในทะเลนั้นเป็นอย่างไร?</w:t>
      </w:r>
      <w:r w:rsidR="003E403E">
        <w:rPr>
          <w:rStyle w:val="FootnoteReference"/>
          <w:lang w:val="ru-RU"/>
        </w:rPr>
        <w:footnoteReference w:id="179"/>
      </w:r>
      <w:r w:rsidRPr="00C84680">
        <w:rPr>
          <w:lang w:val="ru-RU"/>
        </w:rPr>
        <w:t xml:space="preserve"> พวกมันรอดชีวิตหรือจมน้ำตาย?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แต่สิ่งที่สำคัญคือปีศาจเหล่านี้ได้ออกจากตัวชายคนนั้นแล้ว คุณจะไปยุ่งอะไรกับชะตากรรมของพวกมันหลังจากนั้น! คุณควรระวังไม่ให้ตัวเองถูกปีศาจเข้าสิง และอย่าไปคิดมากว่าปีศาจเหล่านี้อยู่ที่ไหนในตอนนี้ </w:t>
      </w:r>
    </w:p>
    <w:p w:rsidRPr="00C84680" w:rsidR="005C3FC8" w:rsidRDefault="00BF6B1D" w14:paraId="0EAB57C5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และบางคน, เกโรนดา, พยายามปรับให้พระกิตติคุณสอดคล้องกับความสมเหตุสมผลของมนุษย์ โดยใช้ความสมเหตุสมผลนี้ พวกเขาตรวจสอบพระกิตติคุณอย่างละเอียด แต่กลับไม่สามารถเข้าใจมันได้เลย </w:t>
      </w:r>
    </w:p>
    <w:p w:rsidRPr="00347B46" w:rsidR="005C3FC8" w:rsidRDefault="00BF6B1D" w14:paraId="5E52D3BE" w14:textId="1447531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เป็นไปไม่ได้ที่จะปรับให้พระกิตติคุณสอดคล้องกับสามัญสำนึกของมนุษย์ ความรักคือหัวใจของพระกิตติคุณ ส่วนผลประโยชน์ส่วนตัวคือหัวใจของสามัญสำนึก พระกิตติคุณกล่าวว่า: </w:t>
      </w:r>
      <w:r w:rsidRPr="00C84680">
        <w:rPr>
          <w:lang w:val="ru-RU"/>
        </w:rPr>
        <w:t xml:space="preserve">‘หากใครบังคับให้ท่านเดินหนึ่งสตาเดีย </w:t>
      </w:r>
      <w:r w:rsidR="002F08DD">
        <w:rPr>
          <w:lang w:val="ru-RU"/>
        </w:rPr>
        <w:t xml:space="preserve">ให้เดินสองสตาเดีย’</w:t>
      </w:r>
      <w:r w:rsidR="003E403E">
        <w:rPr>
          <w:rStyle w:val="FootnoteReference"/>
          <w:lang w:val="ru-RU"/>
        </w:rPr>
        <w:footnoteReference w:id="180"/>
      </w:r>
      <w:r w:rsidRPr="00C84680">
        <w:rPr>
          <w:lang w:val="ru-RU"/>
        </w:rPr>
        <w:t xml:space="preserve"> มีเหตุผลสามัญในคำนั้นหรือไม่? กลับแสดงถึงการสูญเสียเหตุผลต่างหาก นั่นคือเหตุผลที่ผู้ที่ต้องการปรับพระกิตติคุณให้สอดคล้องกับเหตุผลสามัญจะถึงทางตัน ตัวอย่างเช่น มีองค์กรต่าง ๆ ที่ทำงานด้านการกุศล เมื่อพวกเขาได้ยินว่ามีใครนั้นล้มละลาย ตกอยู่ในความยากจน และต้องการเงิน พวกเขาจึงกล่าวว่า: </w:t>
      </w:r>
      <w:r w:rsidRPr="00C84680">
        <w:rPr>
          <w:lang w:val="ru-RU"/>
        </w:rPr>
        <w:t xml:space="preserve">‘เราจะช่วยคนนี้ แต่ก่อนอื่นเราต้องตรวจสอบให้</w:t>
      </w:r>
      <w:r w:rsidR="002F08DD">
        <w:rPr>
          <w:lang w:val="ru-RU"/>
        </w:rPr>
        <w:t xml:space="preserve">แน่ใจว่าเขาต้องการความช่วยเหลือจริง ๆ’ </w:t>
      </w:r>
      <w:r w:rsidRPr="00C84680">
        <w:rPr>
          <w:lang w:val="ru-RU"/>
        </w:rPr>
        <w:t xml:space="preserve">ดังนั้น ตัวแทนสองหรือสามคนจากองค์กรนี้จึงไปที่บ้านของผู้ล้มละลายเพื่อตรวจสอบว่าเขาต้องการความช่วยเหลือจริงหรือไม่ เมื่อพวกเขาไปถึงที่นั่น ก็เห็น เช่น ห้องรับแขกที่ตกแต่งอย่างหรูหรา แล้วพวกเขาก็พูดว่า: </w:t>
      </w:r>
      <w:r w:rsidRPr="00C84680">
        <w:rPr>
          <w:lang w:val="ru-RU"/>
        </w:rPr>
        <w:t xml:space="preserve">‘อ้า อ้า เก้าอี้แบบนี้ เฟอร์นิเจอร์แบบนี้! ถ้าเขามีของใช้ในบ้านแบบนี้ </w:t>
      </w:r>
      <w:r w:rsidR="002F08DD">
        <w:rPr>
          <w:lang w:val="ru-RU"/>
        </w:rPr>
        <w:t xml:space="preserve">ก็ไม่ได้ขาดแคลนอะไรเลย’ </w:t>
      </w:r>
      <w:r w:rsidRPr="00C84680">
        <w:rPr>
          <w:lang w:val="ru-RU"/>
        </w:rPr>
        <w:t xml:space="preserve">แล้วพวกเขาก็จากไปโดยไม่ให้ความช่วยเหลือใดๆ อย่างไรก็ตาม พวกเขาไม่ตระหนักว่าคนผู้นั้นไม่มีอะไรจะกิน พวกเขาไม่ตระหนักว่า เพียงเพราะใครนั้นกำลังประสบความยากลำบาก ก็ไม่ได้หมายความว่าเขาต้องเปลี่ยนเสื้อผ้าเป็นผ้าขี้ริ้วของคนขอทานทันที แล้วเราจะรู้ได้อย่างไร—บางทีเฟอร์นิเจอร์เหล่านี้อาจอยู่ในบ้านเขามาตั้งแต่สมัยโบราณ และเขายังไม่มีเวลาขายมัน? หรือบางทีอาจมีใครสักคนที่รู้ถึงความจำเป็นของครอบครัวเขา จึงมอบเก้าอี้อาร์มแชร์และเก้าอี้เหล่านี้เป็นของขวัญให้พวกเขา? ผู้คนตัดสินและตัดสินใจบนพื้นฐานของเหตุผลและสามัญสำนึก ซึ่งนั่นคือเหตุผลที่พวกเขาเกิดความสับสน และพระวรสารจึงไม่อาจเข้าสู่ชีวิตของพวกเขาได้ ผู้คนมองสิ่งต่าง ๆ อย่างผิวเผิน และด้วยเหตุนี้จึงตีความทุกสิ่งตามแบบของตนเอง</w:t>
      </w:r>
    </w:p>
    <w:p w:rsidRPr="00347B46" w:rsidR="0094500E" w:rsidP="0094500E" w:rsidRDefault="0094500E" w14:paraId="6C1A1FD4" w14:textId="77777777">
      <w:pPr>
        <w:rPr>
          <w:lang w:val="ru-RU"/>
        </w:rPr>
      </w:pPr>
    </w:p>
    <w:p w:rsidRPr="00C84680" w:rsidR="005C3FC8" w:rsidP="0094500E" w:rsidRDefault="009F3FC8" w14:paraId="2A91FC30" w14:textId="77A339DC">
      <w:pPr>
        <w:pStyle w:val="Heading4"/>
        <w:rPr>
          <w:lang w:val="ru-RU"/>
        </w:rPr>
      </w:pPr>
      <w:bookmarkStart w:name="_Toc196745438" w:id="309"/>
      <w:bookmarkStart w:name="_Toc196745595" w:id="310"/>
      <w:bookmarkStart w:name="_Toc225094949" w:id="311"/>
      <w:r w:rsidR="002F08DD">
        <w:rPr>
          <w:i/>
          <w:iCs/>
          <w:lang w:val="ru-RU"/>
        </w:rPr>
        <w:t xml:space="preserve">“</w:t>
      </w:r>
      <w:r w:rsidRPr="00C84680" w:rsidR="00BF6B1D">
        <w:rPr>
          <w:i/>
          <w:iCs/>
          <w:lang w:val="ru-RU"/>
        </w:rPr>
        <w:t xml:space="preserve">อย่าตัดสินจากสิ่งที่</w:t>
      </w:r>
      <w:r w:rsidR="002F08DD">
        <w:rPr>
          <w:i/>
          <w:iCs/>
          <w:lang w:val="ru-RU"/>
        </w:rPr>
        <w:t xml:space="preserve">เห็นภายนอก”</w:t>
      </w:r>
      <w:r w:rsidR="00054118">
        <w:rPr>
          <w:rStyle w:val="FootnoteReference"/>
          <w:i/>
          <w:iCs/>
          <w:lang w:val="ru-RU"/>
        </w:rPr>
        <w:footnoteReference w:id="181"/>
      </w:r>
      <w:bookmarkEnd w:id="309"/>
      <w:bookmarkEnd w:id="310"/>
      <w:bookmarkEnd w:id="311"/>
    </w:p>
    <w:p w:rsidRPr="00C84680" w:rsidR="005C3FC8" w:rsidRDefault="00BF6B1D" w14:paraId="3D8480F3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ผมรู้สึกว่าความสามารถในการตัดสินของผม ความมีเหตุผล และแนวคิดของมนุษย์เกี่ยวกับความจริง กำลังขัดขวางการพัฒนาทางจิตวิญญาณของผม </w:t>
      </w:r>
    </w:p>
    <w:p w:rsidRPr="00C84680" w:rsidR="005C3FC8" w:rsidRDefault="00BF6B1D" w14:paraId="1F53B702" w14:textId="69635EE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</w:t>
      </w:r>
      <w:r w:rsidRPr="00C84680">
        <w:rPr>
          <w:lang w:val="ru-RU"/>
        </w:rPr>
        <w:t xml:space="preserve"> ใช่ครับ แน่นอน สิ่งเหล่านี้ขัดขวางการพัฒนาทางจิตวิญญาณ เพราะ [เนื่องจากสิ่งเหล่านี้] พระคุณของพระเจ้าจะจากไป และหลังจากนั้น คนนั้นจะเหลืออยู่โดยปราศจากความช่วยเหลือจากพระเจ้า ตกลง และประสบความล้มเหลวอย่างสิ้นเชิง การตัดสินและความยุติธรรมของมนุษย์ โดยทั่วไปแล้ว มักไม่ยุติธรรม ความจริงของพระเจ้าคือความรัก ความอดทน และความเมตตา แต่คุณพิจารณาทุกสิ่งด้วยเหตุผลของมนุษย์ นี่คือเชื้อโรคที่ก่อให้เกิดโรคทางจิตวิญญาณของคุณ ยาที่รักษาโรคนี้คือความคิดที่ดี เมื่อคนคิดด้วยใจเมตตา — คือมีความ</w:t>
      </w:r>
      <w:r w:rsidRPr="00C84680">
        <w:rPr>
          <w:lang w:val="ru-RU"/>
        </w:rPr>
        <w:t xml:space="preserve">คิด</w:t>
      </w:r>
      <w:r w:rsidRPr="00C84680">
        <w:rPr>
          <w:lang w:val="ru-RU"/>
        </w:rPr>
        <w:t xml:space="preserve">ที่ดี </w:t>
      </w:r>
      <w:r w:rsidR="002F08DD">
        <w:rPr>
          <w:lang w:val="ru-RU"/>
        </w:rPr>
        <w:t xml:space="preserve">‘ชอบธรรม’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— ความจุของหัวใจเขาจะเพิ่มขึ้น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คุณใช้เหตุผลอย่างมาก ดังนั้นคุณต้องระมัดระวังความคิดของคุณให้ดี เพราะข้อสรุปที่คุณได้จากการใช้เหตุผลนั้นเป็นเพียงข้อสรุปของมนุษย์เท่านั้น มันไม่ใช่สิ่งทางจิตวิญญาณหรือสิ่งที่ได้รับการชำระให้บริสุทธิ์ </w:t>
      </w:r>
    </w:p>
    <w:p w:rsidRPr="00C84680" w:rsidR="005C3FC8" w:rsidRDefault="00BF6B1D" w14:paraId="69A07B33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ทำไมผมจึงมักตกอยู่ในภาวะการตัดสินผู้อื่นบ่อยครั้ง? </w:t>
      </w:r>
    </w:p>
    <w:p w:rsidRPr="00C84680" w:rsidR="005C3FC8" w:rsidRDefault="00BF6B1D" w14:paraId="4CA34B9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เหตุผลส่วนตัวของคุณคือการศึกษาด้านกฎหมายของคุณ นั่นคือเหตุผลที่คุณตัดสินในลักษณะนี้ ความรู้หรือวิชาชีพบางประเภทมักปลูกฝังความมีเหตุผลที่แห้งแล้งในตัวคน ความมีเหตุผลเป็นโรคของชนชั้นปัญญาชน มันได้แทรกซึมเข้าไปถึงแก่นกระดูกของพวกเขาแล้ว ดังนั้น แม้ว่าคุณจะมีหัวใจ แต่ความมีเหตุผลของคุณกลับมีอำนาจเหนือกว่าหัวใจนั้น </w:t>
      </w:r>
    </w:p>
    <w:p w:rsidRPr="00C84680" w:rsidR="005C3FC8" w:rsidRDefault="00BF6B1D" w14:paraId="2F96ACB4" w14:textId="584E68E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บางคนมีความเหตุผลมาก และตัดสินด้วยความเห็นแก่ตัว — พวกเขาไม่ยอมรับว่าใครจะเหนือกว่าตัวเอง พวกเขาเรียกร้องความสมบูรณ์แบบ — แต่ไม่ใช่จากตัวเอง แต่จากคนอื่นเท่านั้น พวกเขายอมรับความอ่อนแอของตัวเอง แต่กลับประณามผู้อื่น มันน่าประหลาดใจ! คนประเภทนี้ได้สร้างภาพลักษณ์สาธารณะของตนเองขึ้นมา กล่าวคือ พวกเขาได้หล่อหลอมบุคลิกภาพภายนอกแบบหนึ่ง — ซึ่งในแก่นแท้แล้ว เป็นความหน้าซื่อใจคดอย่างสิ้นเชิง ไม่มีความเรียบง่ายแม้แต่น้อย ความแตกต่างระหว่างชาวยุโรปกับชาวกรีก (เมื่อกล่าวถึง ‘ชาวกรีก’ ผมหมายถึงจิตวิญญาณออร์โธดอกซ์) อยู่ที่จุดนี้เอง คุณจะไม่มีวันเข้าใจชาวยุโรปได้อย่างถ่องแท้ — ว่าเมื่อใดหรือควรเข้าหาพวกเขาอย่างไรดีที่สุด คำทัก</w:t>
      </w:r>
      <w:r w:rsidR="009F3FC8">
        <w:rPr>
          <w:lang w:val="ru-RU"/>
        </w:rPr>
        <w:t xml:space="preserve">ทาย </w:t>
      </w:r>
      <w:r w:rsidRPr="00C84680">
        <w:rPr>
          <w:lang w:val="ru-RU"/>
        </w:rPr>
        <w:t xml:space="preserve">“ยินดีต้อนรับ!</w:t>
      </w:r>
      <w:r w:rsidR="002F08DD">
        <w:rPr>
          <w:lang w:val="ru-RU"/>
        </w:rPr>
        <w:t xml:space="preserve">”</w:t>
      </w:r>
      <w:r w:rsidRPr="00C84680">
        <w:rPr>
          <w:lang w:val="ru-RU"/>
        </w:rPr>
        <w:t xml:space="preserve"> ที่ไม่</w:t>
      </w:r>
      <w:r w:rsidRPr="00C84680">
        <w:rPr>
          <w:lang w:val="ru-RU"/>
        </w:rPr>
        <w:t xml:space="preserve">ขาดสาย — พร้อมรอยยิ้มปลอมๆ เล็กน้อย แต่ลองดูคนกรีกสิ ทุกอย่างจะชัดเจนทันที หากเขารู้สึกสุขใจ เขาจะไม่ซ่อนมันไว้ หากเขารู้สึกไม่พอใจกับสิ่งใด ก็เห็นได้ชัดเจนเช่นกัน และด้วยการสังเกตว่าคนนั้นกำลังรู้สึกอย่างไร คุณก็สามารถสร้างความสัมพันธ์กับเขาได้อย่างง่ายดาย </w:t>
      </w:r>
    </w:p>
    <w:p w:rsidRPr="00C84680" w:rsidR="005C3FC8" w:rsidRDefault="00BF6B1D" w14:paraId="426C439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ทำไมบางคนถึงตัดสินผู้อื่น การกระทำของพวกเขา และทุกสิ่งที่เกิดขึ้นในโลก — และทำเช่นนั้นอย่างรีบร้อน? </w:t>
      </w:r>
    </w:p>
    <w:p w:rsidRPr="00C84680" w:rsidR="005C3FC8" w:rsidRDefault="00BF6B1D" w14:paraId="4E6AD026" w14:textId="7DAB359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ในกรณีเช่นนี้ คนนั้นถูกขับเคลื่อนโดยเหตุผลเพียงอย่างเดียว นั่นคือ มีเพียงสมองเท่านั้นที่ทำงาน และผลลัพธ์ของการทำงานนั้นคือการตัดสิน จะดีมากหากพระเจ้าจะหยิบไขควงมา </w:t>
      </w:r>
      <w:r w:rsidR="002F08DD">
        <w:rPr>
          <w:lang w:val="ru-RU"/>
        </w:rPr>
        <w:t xml:space="preserve">‘คลาย’ </w:t>
      </w:r>
      <w:r w:rsidRPr="00C84680">
        <w:rPr>
          <w:lang w:val="ru-RU"/>
        </w:rPr>
        <w:t xml:space="preserve">สมองให้ผ่อนคลายลง</w:t>
      </w:r>
      <w:r w:rsidRPr="00C84680">
        <w:rPr>
          <w:lang w:val="ru-RU"/>
        </w:rPr>
        <w:t xml:space="preserve">เล็กน้อย </w:t>
      </w:r>
      <w:r w:rsidRPr="00C84680">
        <w:rPr>
          <w:lang w:val="ru-RU"/>
        </w:rPr>
        <w:t xml:space="preserve">สำหรับผู้ที่มีเหตุผลมากเกินไป ยิ่งจิตใจถูกปลดปล่อยมากเท่าไร คนนั้นก็จะยิ่งเต็มเปี่ยมไปด้วยพระคุณมากขึ้นเท่านั้น </w:t>
      </w:r>
      <w:r w:rsidR="002F08DD">
        <w:rPr>
          <w:lang w:val="ru-RU"/>
        </w:rPr>
        <w:t xml:space="preserve">โดยที่คำว่า ‘</w:t>
      </w:r>
      <w:r w:rsidRPr="00C84680">
        <w:rPr>
          <w:lang w:val="ru-RU"/>
        </w:rPr>
        <w:t xml:space="preserve">จิตใจ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ที่ผมกล่าวถึงนี้ หมายถึงการตัดสินของมนุษย์ ความเห็นแก่ตัว และความมั่นใจในตนเอง อย่างไรก็ตาม หากบุคคลใดตระหนักได้ว่าการตัดสินของตนเองนั้นผิดพลาด และกล่าวว่า: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ความสามารถในการตัดสินที่ฉันมีนั้นเป็นของโลกีย์; มันขาดการตรัสรู้จากพระเจ้า และด้วยเหตุนี้ฉันจึงจะผิดพลาด; ดังนั้น ฉันจึงไม่ควรใช้ความสามารถนี้</w:t>
      </w:r>
      <w:r w:rsidR="002F08DD">
        <w:rPr>
          <w:lang w:val="ru-RU"/>
        </w:rPr>
        <w:t xml:space="preserve">,’ </w:t>
      </w:r>
      <w:r w:rsidRPr="00C84680">
        <w:rPr>
          <w:lang w:val="ru-RU"/>
        </w:rPr>
        <w:t xml:space="preserve">แล้วพระเจ้าจะตรัสรู้ให้เขาทันที; เขาจะได้รับปัญญาและสามารถแยกแยะระหว่างสิ่งที่เป็นความจริงกับสิ่งที่ไม่เป็นความจริงได้ </w:t>
      </w:r>
    </w:p>
    <w:p w:rsidRPr="00C84680" w:rsidR="005C3FC8" w:rsidRDefault="00BF6B1D" w14:paraId="72C0342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ผู้ล่อลวงทำให้คนฉลาดหลงทางผ่านการตัดสินจากภายนอก หากบุคคลใดมีธรรมชาติของมนุษย์ เขาจะตัดสินด้วยวิธีของมนุษย์และก่อความผิด เพื่อให้การตัดสินเป็นของพระเจ้า ธรรมชาติของมนุษย์ต้องหายไป การตัดสินทางโลกคือการตัดสินที่ผิดพลาด มีความผิดไม่ยุติธรรมทุกชนิดเกิดขึ้นมากมายเพียงใด! คนตกอยู่ในบาปบ่อยเพียงใด! ดังนั้น เพื่อปกป้องจิตวิญญาณ จงนำความคิดที่ดีมาประยุกต์ใช้กับการกระทำของคุณอยู่เสมอ </w:t>
      </w:r>
    </w:p>
    <w:p w:rsidRPr="00C84680" w:rsidR="005C3FC8" w:rsidRDefault="00BF6B1D" w14:paraId="529D5053" w14:textId="16AEBF3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ทุกคนล้วนเป็นความลึกลับ และคุณจะรู้ได้อย่างไรว่าเขาเป็นคนแบบไหน! ครั้งหนึ่ง เรากำลังเฉลิมฉลองการฟื้นคืนพระชนม์อันรุ่งโรจน์ของพระคริสต์ในคาลิว่าบนภูเขาศักดิ์สิทธิ์ หลังจากพิธีบูชาพระเจ้า เราได้นั่งลงที่โต๊ะเพื่อละศีลอดด้วยชีสและไข่ปัสกา มีพระภิกษุท่านหนึ่งนั่งข้างผม—ผู้เป็นคนขับลาที่ใช้ลาเพื่อขนส่งไม้ฟืน ผมสังเกตเห็นว่าท่านกำลังดันชีสและไข่อีสเตอร์ไปด้านข้าง </w:t>
      </w:r>
      <w:r w:rsidRPr="00C84680">
        <w:rPr>
          <w:lang w:val="ru-RU"/>
        </w:rPr>
        <w:t xml:space="preserve">“มาสิ </w:t>
      </w:r>
      <w:r w:rsidR="002F08DD">
        <w:rPr>
          <w:lang w:val="ru-RU"/>
        </w:rPr>
        <w:t xml:space="preserve">กินสักคำสิ” </w:t>
      </w:r>
      <w:r w:rsidRPr="00C84680">
        <w:rPr>
          <w:lang w:val="ru-RU"/>
        </w:rPr>
        <w:t xml:space="preserve">ผมกล่าว </w:t>
      </w:r>
      <w:r w:rsidRPr="00C84680">
        <w:rPr>
          <w:lang w:val="ru-RU"/>
        </w:rPr>
        <w:t xml:space="preserve">“ได้ครับ ได้ครับ,” เขาตอบ </w:t>
      </w:r>
      <w:r w:rsidR="002F08DD">
        <w:rPr>
          <w:lang w:val="ru-RU"/>
        </w:rPr>
        <w:t xml:space="preserve">“ผมจะเลิกอดอาหารครับ” </w:t>
      </w:r>
      <w:r w:rsidRPr="00C84680">
        <w:rPr>
          <w:lang w:val="ru-RU"/>
        </w:rPr>
        <w:t xml:space="preserve">ผมสังเกตว่า — เขาไม่กิน </w:t>
      </w:r>
      <w:r w:rsidRPr="00C84680">
        <w:rPr>
          <w:lang w:val="ru-RU"/>
        </w:rPr>
        <w:t xml:space="preserve">“กินไปสิ,” ผมพูดอีกครั้ง “วันนี้เป็นวันอีสเตอร์แล้วนะ!</w:t>
      </w:r>
      <w:r w:rsidRPr="00C84680">
        <w:rPr>
          <w:lang w:val="ru-RU"/>
        </w:rPr>
        <w:t xml:space="preserve">” </w:t>
      </w:r>
      <w:r w:rsidRPr="00C84680">
        <w:rPr>
          <w:lang w:val="ru-RU"/>
        </w:rPr>
        <w:t xml:space="preserve">“ขออภัยครับ เกโรนดา,” เขาตอบ “ผมไม่กินอาหารในวันที่รับศีลมหาสนิท </w:t>
      </w:r>
      <w:r w:rsidR="002F08DD">
        <w:rPr>
          <w:lang w:val="ru-RU"/>
        </w:rPr>
        <w:t xml:space="preserve">ผมจะเลิกอดอาหารตอนบ่ายสองโมงครับ”</w:t>
      </w:r>
      <w:r w:rsidRPr="00C84680">
        <w:rPr>
          <w:lang w:val="ru-RU"/>
        </w:rPr>
        <w:t xml:space="preserve"> เขาได้ถือศีลอดมาตั้งแต่วันก่อน และในวันรับศีลมหาสนิทนั้นเอง เขากลับกินอาหารในช่วงบ่าย! คุณเห็นไหมว่าเขาทำเช่นนี้ด้วยความเคารพ? แต่คนอื่นๆ อาจคิดว่าเขาเป็นเพียงคนขับลาธรรมดาเท่านั้น </w:t>
      </w:r>
    </w:p>
    <w:p w:rsidRPr="00C84680" w:rsidR="005C3FC8" w:rsidRDefault="00BF6B1D" w14:paraId="781F54BE" w14:textId="620D5BC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มนุษย์เป็นความลึกลับ! และหากคุณถูกบังคับให้ตัดสินผู้อื่น ก็จงถามตัวเองว่า: </w:t>
      </w:r>
      <w:r w:rsidRPr="00C84680">
        <w:rPr>
          <w:lang w:val="ru-RU"/>
        </w:rPr>
        <w:t xml:space="preserve">‘การตัดสินของฉันเป็นไปตามพระประสงค์ของพระเจ้า หรือเป็นความลำเอียง?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หรือกล่าวอีกนัยหนึ่ง คือมันปราศจากผลประโยชน์ส่วนตัว หรือถูกชุ่มไปด้วยผลประโยชน์ส่วนตัว? อย่าไว้ใจ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ตัว</w:t>
      </w:r>
      <w:r w:rsidRPr="00C84680">
        <w:rPr>
          <w:lang w:val="ru-RU"/>
        </w:rPr>
        <w:t xml:space="preserve">คุณ</w:t>
      </w:r>
      <w:r w:rsidR="002F08DD">
        <w:rPr>
          <w:lang w:val="ru-RU"/>
        </w:rPr>
        <w:t xml:space="preserve">เอง’ </w:t>
      </w:r>
      <w:r w:rsidRPr="00C84680">
        <w:rPr>
          <w:lang w:val="ru-RU"/>
        </w:rPr>
        <w:t xml:space="preserve">แม้แต่ในการตัดสินของคุณเอง หากใครตัดสิน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ก็แสดงว่ามีความเห็นแก่ตัวอยู่มากในตัวเขา ผมถูกบังคับให้ตัดสินเรื่องต่าง ๆ และถูกบังคับให้ทำเช่นนั้นแม้ผมจะไม่ต้องการ ผมตัดสินโดยไม่มีความเห็นแก่ตัวหรือความลำเอียง แต่ถึงกระนั้น เมื่อผมลุกขึ้นเพื่อสวดมนต์หลังจากนั้น ผมก็ไม่รู้สึกถึง—เอาล่ะ ให้เรียกว่า—ความหวานชื่นที่ผมรู้สึกได้ในวัน ๆ ที่ผมไม่ตัดสินใคร และนี่ไม่ใช่เพราะมโนธรรมของฉันกล่าวโทษฉันในสิ่งใด — ไม่, [เพียง] เพราะฉันได้ตัดสินในฐานะมนุษย์คนหนึ่ง และจะพูดอย่างไรได้หากคำตัดสินนั้นผิดพลาด หรือหากผู้ถูกกล่าวหามีเหตุลดโทษ หรือหากผู้พิพากษาใช้เกณฑ์ของมนุษย์ในการประเมินสิ่งที่กำลังเกิดขึ้น? การตัดสินไม่ใช่เรื่องเล็กน้อย การตัดสินเป็นของพระเจ้า น่ากลัวเพียงใด! และความจริงว่าผู้ที่นั่งในที่นั่งผู้พิพากษามีเจตนาดี ก็ไม่มีความแตกต่างในกรณีนี้ สิ่งที่สำคัญคือผลลัพธ์ที่การตัดสินของพวกเขาได้นำไปสู่ </w:t>
      </w:r>
    </w:p>
    <w:p w:rsidRPr="00C84680" w:rsidR="005C3FC8" w:rsidRDefault="00BF6B1D" w14:paraId="6502FFFF" w14:textId="0FBF96C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จำเป็นต้องใช้เหตุผลอย่างมาก แน่นอนว่าทุกคนล้วนมีความสามารถในการใช้เหตุผลอย่างน้อยบ้าง แต่โชคร้ายที่ส่วนใหญ่ในพวกเราใช้เหตุผลนี้ไม่ใช่กับตัวเอง แต่กับเพื่อนบ้าน (เพื่อไม่ให้พวกเขาอาจดูดีกว่าเราในสายตาผู้อื่นโดยบังเอิญ) ดังนั้น เราจึงทำให้การคิดวิเคราะห์ของเราเสื่อมเสีย — ด้วยการตัดสิน การประณาม และการเรียกร้องให้ผู้อื่นต้องปรับปรุงตัว เราควรมุ่งการเรียกร้องของเราไปที่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ตัวเรา</w:t>
      </w:r>
      <w:r w:rsidR="002F08DD">
        <w:rPr>
          <w:lang w:val="ru-RU"/>
        </w:rPr>
        <w:t xml:space="preserve">เอง’ </w:t>
      </w:r>
      <w:r w:rsidRPr="00C84680">
        <w:rPr>
          <w:lang w:val="ru-RU"/>
        </w:rPr>
        <w:t xml:space="preserve">เท่านั้น </w:t>
      </w:r>
      <w:r w:rsidRPr="00C84680">
        <w:rPr>
          <w:lang w:val="ru-RU"/>
        </w:rPr>
        <w:t xml:space="preserve">ซึ่งยังขาดความมุ่งมั่นที่จะทุ่มเทอย่างเต็มที่ในการเดินทางทางจิตวิญญาณ และตัดขาดความปรารถนา เพื่อที่จิตวิญญาณของเราจะได้เป็นอิสระและบินขึ้นสู่สวรรค์ </w:t>
      </w:r>
    </w:p>
    <w:p w:rsidRPr="00C84680" w:rsidR="005C3FC8" w:rsidP="0094500E" w:rsidRDefault="005C3FC8" w14:paraId="3F23C6F5" w14:textId="77777777">
      <w:pPr>
        <w:rPr>
          <w:lang w:val="ru-RU"/>
        </w:rPr>
      </w:pPr>
    </w:p>
    <w:p w:rsidRPr="00C84680" w:rsidR="005C3FC8" w:rsidP="0094500E" w:rsidRDefault="005C3FC8" w14:paraId="5A947F5E" w14:textId="2E907BB5">
      <w:pPr>
        <w:rPr>
          <w:lang w:val="ru-RU"/>
        </w:rPr>
      </w:pPr>
    </w:p>
    <w:p w:rsidRPr="00347B46" w:rsidR="005C3FC8" w:rsidP="0094500E" w:rsidRDefault="0094500E" w14:paraId="0DE7153D" w14:textId="616B84A7">
      <w:pPr>
        <w:pStyle w:val="Heading3"/>
        <w:rPr>
          <w:lang w:val="ru-RU"/>
        </w:rPr>
      </w:pPr>
      <w:bookmarkStart w:name="_Toc196745439" w:id="312"/>
      <w:bookmarkStart w:name="_Toc196745596" w:id="313"/>
      <w:bookmarkStart w:name="_Toc225094950" w:id="314"/>
      <w:r w:rsidRPr="00C84680">
        <w:rPr>
          <w:lang w:val="ru-RU"/>
        </w:rPr>
        <w:t xml:space="preserve">บทที่</w:t>
      </w:r>
      <w:r w:rsidRPr="00347B46">
        <w:rPr>
          <w:lang w:val="ru-RU"/>
        </w:rPr>
        <w:t xml:space="preserve"> 3</w:t>
      </w:r>
      <w:r w:rsidRPr="00C84680" w:rsidR="00BF6B1D">
        <w:rPr>
          <w:lang w:val="ru-RU"/>
        </w:rPr>
        <w:t xml:space="preserve">.</w:t>
      </w:r>
      <w:r w:rsidRPr="00347B46">
        <w:rPr>
          <w:lang w:val="ru-RU"/>
        </w:rPr>
        <w:t xml:space="preserve"> </w:t>
      </w:r>
      <w:r w:rsidRPr="00347B46">
        <w:rPr>
          <w:lang w:val="ru-RU"/>
        </w:rPr>
        <w:br/>
      </w:r>
      <w:r w:rsidRPr="00C84680" w:rsidR="00BF6B1D">
        <w:rPr>
          <w:lang w:val="ru-RU"/>
        </w:rPr>
        <w:t xml:space="preserve">รุ่นใหม่</w:t>
      </w:r>
      <w:bookmarkEnd w:id="312"/>
      <w:bookmarkEnd w:id="313"/>
      <w:bookmarkEnd w:id="314"/>
    </w:p>
    <w:p w:rsidRPr="00347B46" w:rsidR="003F5E0E" w:rsidP="003F5E0E" w:rsidRDefault="003F5E0E" w14:paraId="1E84CF1F" w14:textId="77777777">
      <w:pPr>
        <w:rPr>
          <w:lang w:val="ru-RU"/>
        </w:rPr>
      </w:pPr>
    </w:p>
    <w:p w:rsidRPr="00C84680" w:rsidR="005C3FC8" w:rsidP="003F5E0E" w:rsidRDefault="00BF6B1D" w14:paraId="752681B3" w14:textId="77777777">
      <w:pPr>
        <w:pStyle w:val="Heading4"/>
        <w:rPr>
          <w:lang w:val="ru-RU"/>
        </w:rPr>
      </w:pPr>
      <w:bookmarkStart w:name="_Toc196745440" w:id="315"/>
      <w:bookmarkStart w:name="_Toc196745597" w:id="316"/>
      <w:bookmarkStart w:name="_Toc225094951" w:id="317"/>
      <w:r w:rsidRPr="00C84680">
        <w:rPr>
          <w:lang w:val="ru-RU"/>
        </w:rPr>
        <w:t xml:space="preserve">การเสื่อมถอยของจิตวิญญาณแห่งการเสียสละ</w:t>
      </w:r>
      <w:bookmarkEnd w:id="315"/>
      <w:bookmarkEnd w:id="316"/>
      <w:bookmarkEnd w:id="317"/>
    </w:p>
    <w:p w:rsidRPr="00C84680" w:rsidR="005C3FC8" w:rsidRDefault="00BF6B1D" w14:paraId="614AA73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วันนี้ ผู้คนส่วนใหญ่ไม่ตระหนักถึงความสุขที่การเสียสละตนเองนำมาให้ ผู้คนไม่ชอบการทำงานหนัก ความเกียจคร้าน ความปรารถนาในชีวิตที่สะดวกสบาย และเวลาว่างที่มากเกินไปได้แทรกซึมเข้ามาในชีวิตของพวกเขา จิตวิญญาณแห่งการเสียสละตนเองได้ลดน้อยลง หากผู้คนสามารถได้สิ่งใดมาโดยไม่ต้องพยายาม เพื่อทำให้ชีวิตตนเองสะดวกสบาย พวกเขามองว่านี่คือความสำเร็จ และจะรู้สึกท้อแท้หากไม่สามารถมีชีวิตที่สบายได้ แต่หากพวกเขามองทุกสิ่งจากมุมมองทางจิตวิญญาณ พวกเขาก็จะรู้สึกยินดีกับสถานการณ์นี้ เพราะในกรณีนั้น พวกเขากำลังได้รับโอกาสอันดีที่จะทำวีรกรรม </w:t>
      </w:r>
    </w:p>
    <w:p w:rsidRPr="00C84680" w:rsidR="005C3FC8" w:rsidRDefault="00BF6B1D" w14:paraId="07FEA8B4" w14:textId="64808E42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วันนี้ ทุกคน — ไม่ว่าจะวัยรุ่นหรือผู้สูงอายุ — ต่างไล่ตามชีวิตที่สบาย ผู้ที่มีจิตวิญญาณพยายามบรรลุความศักดิ์สิทธิ์ด้วยความพยายามน้อยที่สุดเท่าที่จะเป็นไปได้ ผู้ที่ติดโลกพยายามหาเงินให้ได้มากที่สุดเท่าที่จะเป็นไปได้โดยไม่ต้องทำงาน วัยรุ่นพยายามสอบผ่านโดยไม่ต้องเรียน เพื่อรับปริญญาโดยไม่ต้องออกจากคาเฟ่เลย และหากเป็นไปได้ที่จะนั่งในคาเฟ่แล้วโทรไปถามมหาวิทยาลัยเพื่อทราบผลการสอบ พวกเขาก็จะรู้สึกยินดีอย่างยิ่ง ใช่ ใช่ มันมาถึงขั้นนั้นแล้ว! หนุ่มสาวหลายคนมาที่คาลิวาของฉันและถามว่า: </w:t>
      </w:r>
      <w:r w:rsidR="002F08DD">
        <w:rPr>
          <w:lang w:val="ru-RU"/>
        </w:rPr>
        <w:t xml:space="preserve">‘โปรดอธิษฐานให้ผมเข้ามหาวิทยาลัยได้’ </w:t>
      </w:r>
      <w:r w:rsidRPr="00C84680">
        <w:rPr>
          <w:lang w:val="ru-RU"/>
        </w:rPr>
        <w:t xml:space="preserve">พวกเขาไม่เตรียมตัวสอบ แต่กลับพูดว่า: </w:t>
      </w:r>
      <w:r w:rsidR="002F08DD">
        <w:rPr>
          <w:lang w:val="ru-RU"/>
        </w:rPr>
        <w:t xml:space="preserve">‘พระเจ้าสามารถช่วยผมได้’</w:t>
      </w:r>
      <w:r w:rsidRPr="00C84680">
        <w:rPr>
          <w:lang w:val="ru-RU"/>
        </w:rPr>
        <w:t xml:space="preserve">’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‘เตรียมตัวให้ดี’ ผมแนะนำพวกเขา ‘และขอความ</w:t>
      </w:r>
      <w:r w:rsidR="002F08DD">
        <w:rPr>
          <w:lang w:val="ru-RU"/>
        </w:rPr>
        <w:t xml:space="preserve">ช่วยเหลือจากพระเจ้าผ่านการอธิษฐาน’ </w:t>
      </w:r>
      <w:r w:rsidRPr="00C84680">
        <w:rPr>
          <w:lang w:val="ru-RU"/>
        </w:rPr>
        <w:t xml:space="preserve">‘แต่ทำไม?’ พวกเขาถามด้วยความประหลาดใจ ‘พระเจ้าไม่สามารถช่วยผมได้หรือไม่ แม้ไม่มีการเตรียมตัว?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แล้วนั่นหมายความว่าพระเจ้าจะอวยพรความเกียจคร้านของคุณหรือ? มันไม่ได้ทำงานแบบนั้นหรอก พระเจ้าจะช่วยหากเยาวชนอ่านและพยายามอย่างเต็มที่ แต่ไม่สามารถจดจำสิ่งที่อ่านได้ บางคนอาจจำหรือเข้าใจไม่ได้ แต่ยังคงพยายามและทำงานหนัก พระเจ้าจะช่วยนักเรียนที่ขยันเช่นนี้ให้กลายเป็นคนฉลาดมาก </w:t>
      </w:r>
    </w:p>
    <w:p w:rsidRPr="00C84680" w:rsidR="005C3FC8" w:rsidRDefault="00BF6B1D" w14:paraId="4F9AB730" w14:textId="46535D6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โชคดีที่มีกรณีพิเศษอยู่บ้าง ชายหนุ่มจากชัลคิดิกีได้สอบเข้ามหาวิทยาลัยในสามคณะพร้อมกัน และได้รับการรับเข้าศึกษาในทุกคณะ!</w:t>
      </w:r>
      <w:r w:rsidR="00EC686D">
        <w:rPr>
          <w:rStyle w:val="FootnoteReference"/>
          <w:lang w:val="ru-RU"/>
        </w:rPr>
        <w:footnoteReference w:id="182"/>
      </w:r>
      <w:r w:rsidRPr="00C84680">
        <w:rPr>
          <w:lang w:val="ru-RU"/>
        </w:rPr>
        <w:t xml:space="preserve"> ยิ่งไปกว่านั้น ในคณะหนึ่ง เขาได้คะแนนสอบเข้าสูงที่สุด ส่วนในคณะอีกแห่ง เขาได้อันดับที่สอง อย่างไรก็ตาม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ถึงแม้จะเป็นเช่นนี้ หนุ่มคนนี้ตัดสินใจว่าควรออกไปทำงานเพื่อช่วยแบ่งเบาภาระของพ่อเขา ซึ่งทำงานในเหมืองเพื่อเลี้ยงครอบครัว ดังนั้นเขาจึงไม่เข้ามหาวิทยาลัย แต่ไปหางานทำและเริ่มส่งเงินกลับบ้าน ชายคนนี้คือยาบำรุงจิตวิญญาณของฉัน เพื่อคนหนุ่มอย่างนี้ ผมพร้อมที่จะตาย พร้อมที่จะกลายเป็นผงธุลี อย่างไรก็ตาม คนหนุ่มสาวส่วนใหญ่ได้ตกอยู่ภายใต้อิทธิพลของโลกนี้ และถูกโลกนี้ทำให้เสื่อมทรามและเสียหาย พวกเขาได้เรียนรู้ที่จะสนใจแต่ตัวเอง คิดแต่ถึงตัวเอง — ไม่เคยคิดถึงเพื่อนบ้านเลย และยิ่งคุณช่วยพวกเขามากเท่าไร พวกเขาก็ยิ่งเกียจคร้านมากขึ้นเท่านั้น </w:t>
      </w:r>
    </w:p>
    <w:p w:rsidRPr="00C84680" w:rsidR="005C3FC8" w:rsidRDefault="00BF6B1D" w14:paraId="7D72964F" w14:textId="498EB9C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ฉันเห็นได้ว่าเยาวชนยุคนี้สับสนวุ่นวาย พวกเขาตัดสินอย่างหนึ่ง ทำอีกอย่างหนึ่ง และเบื่อหน่ายกับอีกอย่างหนึ่ง แต่หัวใจของมนุษย์ไม่เคยเหนื่อยล้าหรือแก่เฒ่า และพวกเขา… การเป็นพระนั้นยากเกินไปสำหรับพวกเขา การแต่งงานนั้นน่ากลัว หนุ่มๆ ที่แข็งแรงมาที่ภูเขาศักดิ์สิทธิ์ ออกไป แล้วก็กลับมาอีก </w:t>
      </w:r>
      <w:r w:rsidRPr="00C84680">
        <w:rPr>
          <w:lang w:val="ru-RU"/>
        </w:rPr>
        <w:t xml:space="preserve">“อ้า” พวกเขาพูด “แต่การเป็นพระนั้นยากมาก ต้องตื่นทุกคืนก่อนรุ่งสาง ไม่เพียงวันหรือสองวัน แต่ตลอดเวลา!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พวกเขากลับสู่โลก แต่ก็ไม่รู้สึกเป็นบ้านที่นั่นเช่นกัน </w:t>
      </w:r>
      <w:r w:rsidRPr="00C84680">
        <w:rPr>
          <w:lang w:val="ru-RU"/>
        </w:rPr>
        <w:t xml:space="preserve">“อะไร,” พวกเขาพูด, “ฉันจะทำอะไรในสังคมนี้? ถ้าแต่งงานแล้ว ฉันจะผูกชะตากรรมกับคนแบบไหน? </w:t>
      </w:r>
      <w:r w:rsidR="002F08DD">
        <w:rPr>
          <w:lang w:val="ru-RU"/>
        </w:rPr>
        <w:t xml:space="preserve">มีแต่ความวุ่นวายและความกังวลเท่านั้น” </w:t>
      </w:r>
      <w:r w:rsidRPr="00C84680">
        <w:rPr>
          <w:lang w:val="ru-RU"/>
        </w:rPr>
        <w:t xml:space="preserve">พวกเขากลับมาสู่ภูเขาศักดิ์สิทธิ์อีกครั้ง แต่หลังจากอยู่ที่นั่นได้ไม่นาน พวกเขาก็พูดอีกว่า: </w:t>
      </w:r>
      <w:r w:rsidRPr="00C84680">
        <w:rPr>
          <w:lang w:val="ru-RU"/>
        </w:rPr>
        <w:t xml:space="preserve">“มันยาก!</w:t>
      </w:r>
      <w:r w:rsidR="002F08DD">
        <w:rPr>
          <w:lang w:val="ru-RU"/>
        </w:rPr>
        <w:t xml:space="preserve">” </w:t>
      </w:r>
    </w:p>
    <w:p w:rsidRPr="00C84680" w:rsidR="005C3FC8" w:rsidRDefault="00BF6B1D" w14:paraId="2FFD47CA" w14:textId="327ED692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คนหนุ่มสาวสมัยนี้เหมือนรถใหม่ ที่น้ำมันในเครื่องยนต์แข็งตัวเพราะความหนาว เพื่อให้รถเหล่านี้สตาร์ทได้ น้ำมันต้องอุ่นขึ้น — มิฉะนั้นจะไม่มีอะไรทำงานได้ คนหนุ่มที่น่าสงสาร! พวกเขามาหาฉันในคาลิวา — ไม่เพียงหนึ่งหรือสองคน แต่เป็นกลุ่มใหญ่ — และถามว่า: </w:t>
      </w:r>
      <w:r w:rsidRPr="00C84680">
        <w:rPr>
          <w:lang w:val="ru-RU"/>
        </w:rPr>
        <w:t xml:space="preserve">‘ฉันควรทำอย่างไรดีครับ พ่อ? “ผมจะใช้เวลาอย่างไรดีครับ? ผมรู้สึก</w:t>
      </w:r>
      <w:r w:rsidR="002F08DD">
        <w:rPr>
          <w:lang w:val="ru-RU"/>
        </w:rPr>
        <w:t xml:space="preserve">เศร้าใจมาก”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“พี่ครับ แค่หางานทำสักอย่าง</w:t>
      </w:r>
      <w:r w:rsidR="002F08DD">
        <w:rPr>
          <w:lang w:val="ru-RU"/>
        </w:rPr>
        <w:t xml:space="preserve">ก็พอแล้ว” </w:t>
      </w:r>
      <w:r w:rsidRPr="00C84680">
        <w:rPr>
          <w:lang w:val="ru-RU"/>
        </w:rPr>
        <w:t xml:space="preserve">ผมตอบ และได้ยินคำตอบว่า: </w:t>
      </w:r>
      <w:r w:rsidRPr="00C84680">
        <w:rPr>
          <w:lang w:val="ru-RU"/>
        </w:rPr>
        <w:t xml:space="preserve">“ไม่ใช่เรื่องนั้นครับ “ผมมีเงินแล้ว ทำไมต้องทำงานนี้?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“แต่ท่านอัครทูตเปาโล,” ผมพูดอีกครั้ง, “ได้เขียน</w:t>
      </w:r>
      <w:r w:rsidRPr="00C84680">
        <w:rPr>
          <w:i/>
          <w:iCs/>
          <w:lang w:val="ru-RU"/>
        </w:rPr>
        <w:t xml:space="preserve">ไว้ว่า</w:t>
      </w:r>
      <w:r w:rsidRPr="00C84680">
        <w:rPr>
          <w:lang w:val="ru-RU"/>
        </w:rPr>
        <w:t xml:space="preserve">:</w:t>
      </w:r>
      <w:r w:rsidRPr="00C84680">
        <w:rPr>
          <w:i/>
          <w:iCs/>
          <w:lang w:val="ru-RU"/>
        </w:rPr>
        <w:t xml:space="preserve"> ‘ใครไม่ทำงาน </w:t>
      </w:r>
      <w:r w:rsidR="009F3FC8">
        <w:rPr>
          <w:lang w:val="ru-RU"/>
        </w:rPr>
        <w:t xml:space="preserve">ก็อย่ากิน’</w:t>
      </w:r>
      <w:r w:rsidR="00EC686D">
        <w:rPr>
          <w:rStyle w:val="FootnoteReference"/>
          <w:lang w:val="ru-RU"/>
        </w:rPr>
        <w:footnoteReference w:id="183"/>
      </w:r>
      <w:r w:rsidRPr="00C84680">
        <w:rPr>
          <w:lang w:val="ru-RU"/>
        </w:rPr>
        <w:t xml:space="preserve"> แม้คุณจะไม่มีปัญหาเรื่องเงิน — เพื่อกิน คุณก็ต้องทำงาน การทำงานช่วยให้คนเราอุ่นเครื่องได้ การทำงานคือความสร้างสรรค์ มันนำความสุขมาให้และช่วยคลายความหนักใจ ความเศร้าโศกในใจออกไป นี่ไง เพื่อนรักของฉัน! หาอาชีพที่คุณจะสนุกกับมันได้แม้เพียงเล็กน้อย แล้วเริ่มทำงานดูสิ ลองทำดูแล้วคุณจะเห็น [ว่าทุกอย่างเปลี่ยนไปอย่างไร]!</w:t>
      </w:r>
      <w:r w:rsidR="002F08DD">
        <w:rPr>
          <w:lang w:val="ru-RU"/>
        </w:rPr>
        <w:t xml:space="preserve">” </w:t>
      </w:r>
    </w:p>
    <w:p w:rsidRPr="00C84680" w:rsidR="005C3FC8" w:rsidRDefault="00BF6B1D" w14:paraId="22B7EA39" w14:textId="4D87B66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มีบางหนุ่มที่รู้สึกเหนื่อย แต่ความเหนื่อยนั้นกลับช่วยฟื้นฟูพลังให้พวกเขา หนุ่มๆ มาที่กระท่อมของฉัน นั่งอยู่ในลาน และรู้สึกเหนื่อยเพียงจากการนั่งอยู่ตรงนั้น ส่วนคนอื่นๆ ด้วยความเมตตาอย่างยิ่ง ก็ถามซ้ำๆ ว่า </w:t>
      </w:r>
      <w:r w:rsidRPr="00C84680">
        <w:rPr>
          <w:lang w:val="ru-RU"/>
        </w:rPr>
        <w:t xml:space="preserve">‘ฉันจะช่วยคุณได้อย่างไร? ฉันจะนำอะไรมาให้?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ฉันไม่เคยขอความช่วยเหลือใดๆ ทั้งสิ้น ตอนเย็น หลังจากผู้มาเยือนจากไปแล้ว ผมจะเปิดไฟฉายและทำทุกอย่างด้วยตัวเอง: ไปเก็บฟืน, ไฟในเตาทั้งสองในช่วงฤดูหนาว, และจัดระเบียบบ้านและลานบ้าน ผู้มาเยือนหลายคนทิ้งความยุ่งเหยิงไว้เบื้องหลัง: พวกเขานำดินโคลนเข้ามาในบ้านและทิ้งถุงเท้าสกปรกไว้เกลื่อนลานบ้าน คนส่งถุงเท้าบางมาให้ผม และผมก็แจกให้ผู้มาเยือน — พวกเขาใส่ถุงเท้าใหม่ แต่แล้วทิ้งถุงเท้าสกปรกไว้ที่ไหนก็ได้ ผมยังให้ผ้าเช็ดปากให้พวกเขาห่อถุงเท้าสกปรกไว้ด้วย แต่พวกเขากลับชอบทิ้งทุกอย่างไว้ตามเดิม </w:t>
      </w:r>
    </w:p>
    <w:p w:rsidRPr="00C84680" w:rsidR="005C3FC8" w:rsidRDefault="00BF6B1D" w14:paraId="04A15E62" w14:textId="5CCBE65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ในชีวิตนี้ ฉันเคยขอความช่วยเหลือจากคนอื่นสามครั้ง ฉันเคยพูดกับเด็กชายคนหนึ่งว่า: </w:t>
      </w:r>
      <w:r w:rsidRPr="00C84680">
        <w:rPr>
          <w:lang w:val="ru-RU"/>
        </w:rPr>
        <w:t xml:space="preserve">‘ฉันต้องการกล่องไม้ขีดไฟสองกล่องจากร้านใน </w:t>
      </w:r>
      <w:r w:rsidR="002F08DD">
        <w:rPr>
          <w:lang w:val="ru-RU"/>
        </w:rPr>
        <w:t xml:space="preserve">Karyes’</w:t>
      </w:r>
      <w:r w:rsidR="00B94B25">
        <w:rPr>
          <w:rStyle w:val="FootnoteReference"/>
          <w:lang w:val="ru-RU"/>
        </w:rPr>
        <w:footnoteReference w:id="184"/>
      </w:r>
      <w:r w:rsidRPr="00C84680">
        <w:rPr>
          <w:lang w:val="ru-RU"/>
        </w:rPr>
        <w:t xml:space="preserve"> ผมมีไฟแช็กอยู่แล้วสี่อัน แต่ผมบอกเขาอย่างนี้เพียงเพื่อทำให้เขามีความสุข เขารีบวิ่งกลับมาด้วยความดีใจและหอบเหนื่อย นำไม้ขีดไฟมาให้ผม และความเหนื่อยล้าของเขาก็เปลี่ยนเป็นพลังใหม่ เพราะเขาได้ลิ้มรสความสุขที่มาพร้อมกับการเสียสละ ส่วนอีกคนก็แค่นั่งอยู่เฉยๆ จนรู้สึกเหนื่อยจากการนั่ง ผู้คนต่างพยายามแสวงหาความสุข แต่เพื่อให้ความสุขเกิดขึ้น คนเราต้องเสียสละตัวเอง ความสุขเกิดจากความเสียสละ ความสุขที่แท้จริงมาจากความรัก และ</w:t>
      </w:r>
      <w:r w:rsidRPr="00C84680">
        <w:rPr>
          <w:lang w:val="ru-RU"/>
        </w:rPr>
        <w:t xml:space="preserve">เมื่อความรักได้รับการ</w:t>
      </w:r>
      <w:r w:rsidRPr="00C84680">
        <w:rPr>
          <w:lang w:val="ru-RU"/>
        </w:rPr>
        <w:t xml:space="preserve">บ่มเพาะ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คนเราจะเฉลิมฉลองและเปี่ยมด้วยความสุข ความเห็นแก่ตัวและความรักตัวเองเป็นความทุกข์ทรมานสำหรับคนเรา; นี่คือสิ่งที่ขัดขวางไม่ให้พวกเขาก้าวไปข้างหน้า </w:t>
      </w:r>
    </w:p>
    <w:p w:rsidRPr="00C84680" w:rsidR="005C3FC8" w:rsidRDefault="00BF6B1D" w14:paraId="3DAE88A1" w14:textId="7D0FD02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ครั้งหนึ่ง มีนายทหารหนุ่มสองคนมาที่ภูเขาศักดิ์สิทธิ์และพูดกับผมว่า: </w:t>
      </w:r>
      <w:r w:rsidR="002F08DD">
        <w:rPr>
          <w:lang w:val="ru-RU"/>
        </w:rPr>
        <w:t xml:space="preserve">“เราอยากเป็นพระ”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“ทำไมคุณถึงอยากทำอย่างนั้น?” ผมถาม “ตั้งแต่เมื่อไหร่คุณถึงมีความปรารถนานี้?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“ก็ครับ” พวกเขาตอบ “มันเพิ่งเกิดขึ้นกับเราเมื่อไม่นานมานี้เองครับ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เรามาภูเขาศักดิ์สิทธิ์นี้ในกรอบการท่องเที่ยว และตอนนี้กำลังคิดจะอยู่ที่นี่ไปตลอดชีวิต ในโลกทางโลกนั้น ใครจะรู้ — บางทีสงครามอีกครั้งอาจเกิดขึ้น!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“พวกคุณไม่มีความละอายเลย!</w:t>
      </w:r>
      <w:r w:rsidR="009F3FC8">
        <w:rPr>
          <w:lang w:val="ru-RU"/>
        </w:rPr>
        <w:t xml:space="preserve">” </w:t>
      </w:r>
      <w:r w:rsidRPr="00C84680">
        <w:rPr>
          <w:lang w:val="ru-RU"/>
        </w:rPr>
        <w:t xml:space="preserve">ผมกล่าว </w:t>
      </w:r>
      <w:r w:rsidR="009F3FC8">
        <w:rPr>
          <w:lang w:val="ru-RU"/>
        </w:rPr>
        <w:t xml:space="preserve">“‘บางทีสงคราม</w:t>
      </w:r>
      <w:r w:rsidRPr="00C84680">
        <w:rPr>
          <w:lang w:val="ru-RU"/>
        </w:rPr>
        <w:t xml:space="preserve">อีกครั้งอาจเกิดขึ้น!</w:t>
      </w:r>
      <w:r w:rsidR="009F3FC8">
        <w:rPr>
          <w:lang w:val="ru-RU"/>
        </w:rPr>
        <w:t xml:space="preserve">’ </w:t>
      </w:r>
      <w:r w:rsidRPr="00C84680">
        <w:rPr>
          <w:lang w:val="ru-RU"/>
        </w:rPr>
        <w:t xml:space="preserve">แล้วพวกคุณจะหาทางออกจากกองทัพได้อย่างไร?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</w:t>
      </w:r>
      <w:r w:rsidR="009F3FC8">
        <w:rPr>
          <w:lang w:val="ru-RU"/>
        </w:rPr>
        <w:t xml:space="preserve">“</w:t>
      </w:r>
      <w:r w:rsidRPr="00C84680">
        <w:rPr>
          <w:lang w:val="ru-RU"/>
        </w:rPr>
        <w:t xml:space="preserve">‘เราจะหา,’ พวกเขาตอบ, ‘ข้ออ้างอะไรสักอย่าง</w:t>
      </w:r>
      <w:r w:rsidR="002F08DD">
        <w:rPr>
          <w:lang w:val="ru-RU"/>
        </w:rPr>
        <w:t xml:space="preserve">.’ </w:t>
      </w:r>
      <w:r w:rsidRPr="00C84680">
        <w:rPr>
          <w:lang w:val="ru-RU"/>
        </w:rPr>
        <w:t xml:space="preserve">พวกเขาจะหาอะไรได้ล่ะ? แกล้งทำเป็นป่วยทางจิต หรือคิดอะไรอย่างอื่นขึ้นมา… ก็ไม่รู้จะพูดยังไงดี แต่พวกเขาคงหาทางได้แน่… </w:t>
      </w:r>
      <w:r w:rsidRPr="00C84680">
        <w:rPr>
          <w:lang w:val="ru-RU"/>
        </w:rPr>
        <w:t xml:space="preserve">‘ถ้า,’ ผมบอกพวกเขา, ‘พวกคุณบวชเป็นพระด้วยเหตุผลที่เห็นแก่ตัวแบบนี้ พวกคุณก็ล้มเหลวตั้งแต่เริ่มต้นแล้ว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แต่สำหรับคนอื่นๆ แล้ว ไม่มีอะไรมาขวางทางให้พวกเขาแต่งงานและสร้างครอบครัวมานานแล้ว แต่พวกเขากลับมาหาผมและถามว่า: </w:t>
      </w:r>
      <w:r w:rsidRPr="00C84680">
        <w:rPr>
          <w:lang w:val="ru-RU"/>
        </w:rPr>
        <w:t xml:space="preserve">‘ทำไมผมต้องแต่งงานด้วยล่ะ? ในยุคที่ยากลำบากแบบนี้ จะสร้างครอบครัวและเลี้ยงลูกได้จริงหรือ?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‘ได้’ ผมตอบ ‘ชีวิตเคยหยุดนิ่งลงในช่วงเวลาที่ถูกข่มเหงหรือไม่? ไม่มีใครทำงานหรือแต่งงานเลยหรือ? บางทีคุณอาจแค่ขี้เกียจเกินไปที่จะสร้างครอบครัว?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“ผม,” พวกเขาตอบ, </w:t>
      </w:r>
      <w:r w:rsidR="002F08DD">
        <w:rPr>
          <w:lang w:val="ru-RU"/>
        </w:rPr>
        <w:t xml:space="preserve">“อยากเป็นพระ”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“แต่เหตุผลนั้นคือความขี้เกียจของคุณ! คุณจะเป็นพระที่ดีได้จริงหรือ?</w:t>
      </w:r>
      <w:r w:rsidR="002F08DD">
        <w:rPr>
          <w:lang w:val="ru-RU"/>
        </w:rPr>
        <w:t xml:space="preserve">”</w:t>
      </w:r>
      <w:r w:rsidRPr="00C84680">
        <w:rPr>
          <w:lang w:val="ru-RU"/>
        </w:rPr>
        <w:t xml:space="preserve"> คุณเข้าใจเรื่องนี้ไหม? หากหญิงสาวคนหนึ่งอยากเป็นแม่ชี โดยคิดว่า: </w:t>
      </w:r>
      <w:r w:rsidRPr="00C84680">
        <w:rPr>
          <w:lang w:val="ru-RU"/>
        </w:rPr>
        <w:t xml:space="preserve">‘ทำไมฉันต้องอยู่ในโลกฆราวาส แต่งงาน มีลูก? มันเป็นเรื่องยุ่งยากและรบกวน ฉันควรไปอยู่ในวัดดีกว่า ฉันจะทำตามที่สั่ง โดยไม่ต้องรับผิดชอบอะไรเลย และหากถูกดุ ฉันก็แค่ก้มหัวลงให้ต่ำลงอีก’ ลองสร้างบ้านของตัวเองในโลกฆราวาสดูสิ! ส่วนในวัด ทุกสิ่งที่คุณต้องการจะได้รับการจัดเตรียมไว้ให้: ห้องส่วนตัว อาหารที่เตรียมไว้แล้ว และอื่นๆ </w:t>
      </w:r>
      <w:r w:rsidR="002F08DD">
        <w:rPr>
          <w:lang w:val="ru-RU"/>
        </w:rPr>
        <w:t xml:space="preserve">อีกมากมาย…” </w:t>
      </w:r>
      <w:r w:rsidRPr="00C84680">
        <w:rPr>
          <w:lang w:val="ru-RU"/>
        </w:rPr>
        <w:t xml:space="preserve">— ดังนั้น หากหญิงสาวคิดแบบนี้ ให้เธอรู้ว่าเธอได้ล้มเหลวตั้งแต่เริ่มต้นแล้ว คุณรู้สึกแปลกใจไหม? อย่าแปลกใจเลย คนแบบนี้มีอยู่จริง จงรู้ไว้ว่า: คนที่ขยันจะประสบความสำเร็จได้ทุกที่ ผู้เป็นพ่อบ้านที่ขยันจะประสบความสำเร็จในชีวิตนักบวช และนักบวชที่ขยัน — หากเขาเลือกทางชีวิตครอบครัว — ก็จะประสบความสำเร็จเช่นกัน </w:t>
      </w:r>
    </w:p>
    <w:p w:rsidRPr="00C84680" w:rsidR="005C3FC8" w:rsidRDefault="00BF6B1D" w14:paraId="6BBC56B6" w14:textId="548701D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มีชายหนุ่มคนหนึ่งเข้าวัดเป็นนักบวชฝึกหัด แต่ปฏิเสธที่จะรับการโกนศีรษะ </w:t>
      </w:r>
      <w:r w:rsidRPr="00C84680">
        <w:rPr>
          <w:lang w:val="ru-RU"/>
        </w:rPr>
        <w:t xml:space="preserve">‘ทำไมลูกเอ๋ย ลูกถึงหลีกเลี่ยงชีวิตนักบวช?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ฉันถามเขา </w:t>
      </w:r>
      <w:r w:rsidRPr="00C84680">
        <w:rPr>
          <w:lang w:val="ru-RU"/>
        </w:rPr>
        <w:t xml:space="preserve">‘เพราะ’ เขาตอบ ‘ผ้าคลุมศีรษะของนักบวชทำให้ฉันนึกถึงหมวกทหาร!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ลองฟังดูสิ! เขาไม่อยากเป็นพระเพื่อไม่ต้องสวมผ้าคลุมพระ! มันทำให้เขาคิดถึงหมวกทหาร! แต่เขาเคยสวมหมวกนั้นจริงหรือไม่? แม้จะเคยสวม ก็คงเป็นเพียงไม่กี่ครั้งในกองทัพขณะฝึกอบรม — และแม้เรื่องนั้นก็ยังน่าสงสัย! แล้วเขาจะได้กลิ่นดินปืนในสงครามจากที่ไหนมา! หมวกทหารนั่นแหละ ที่มันทำให้เขาคิดถึง! คุณได้ยินสิ่งที่กำลังเกิดขึ้นไหม? แต่เขาลืมอะไรเกี่ยวกับชีวิตนักบวชไปบ้าง? บอกผมหน่อยได้ไหมว่า ชายคนหนึ่งจะกลายเป็นนักบวชแบบไหน หากเขาเริ่มต้นชีวิตนักบวชด้วยวิธีแบบนี้? ในที่สุด ชายผู้น่าสงสารคนนั้นก็ได้รับการโกนศีรษะเป็นนักบวชที่ไหนสักแห่ง แต่เขาไม่เคยสวมหมวกนักบวชที่หนาๆ นั้นเลย </w:t>
      </w:r>
    </w:p>
    <w:p w:rsidRPr="00C84680" w:rsidR="005C3FC8" w:rsidRDefault="00BF6B1D" w14:paraId="3357763C" w14:textId="132354B0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อีกทีหนึ่ง มีชายหนุ่มสองคนมาที่สำนักของผม ทั้งคู่มีผมยาวเกือบถึงเอว ผมอยากตัดผมยาวของพวกเขา แต่พวกเขาไม่ให้ผมตัด ผมกำลังรีบไปงาน จึงไม่มีเวลาสนทนาอย่างยาวนานกับพวกเขา — ผมเพียงเสนอเครื่องดื่มและอาหารว่างให้พวกเขาเท่านั้น และในลานบ้านผมมีแมวตัวหนึ่งกำลังเดินวนไปมา หนึ่งในหนุ่มผมยาวเหล่านั้นเห็นมันแล้วถามว่า </w:t>
      </w:r>
      <w:r w:rsidRPr="00C84680">
        <w:rPr>
          <w:lang w:val="ru-RU"/>
        </w:rPr>
        <w:t xml:space="preserve">‘ผมเอาแมวตัวนี้ไปได้ไหมครับ?</w:t>
      </w:r>
      <w:r w:rsidR="002F08DD">
        <w:rPr>
          <w:lang w:val="ru-RU"/>
        </w:rPr>
        <w:t xml:space="preserve">’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เอา</w:t>
      </w:r>
      <w:r w:rsidR="002F08DD">
        <w:rPr>
          <w:lang w:val="ru-RU"/>
        </w:rPr>
        <w:t xml:space="preserve">ไปเลย’ </w:t>
      </w:r>
      <w:r w:rsidRPr="00C84680">
        <w:rPr>
          <w:lang w:val="ru-RU"/>
        </w:rPr>
        <w:t xml:space="preserve">ผมตอบ เขาเอาแมวไป แล้วจากบ้านผม พวกเขาก็ออกเดินทางไปยังวัดไอเวอร์สกี — ที่อยู่ห่างออกไปหนึ่งชั่วโมงเดินเท้า ฝนเริ่มตกหนัก แต่เขาก็มาถึงวัดโดยกอดแมวไว้แน่น แล้วเดินขึ้นไปยังบ้านพักผู้มาเยือนและขอพักค้างคืนที่นั่น </w:t>
      </w:r>
      <w:r w:rsidRPr="00C84680">
        <w:rPr>
          <w:lang w:val="ru-RU"/>
        </w:rPr>
        <w:t xml:space="preserve">“ไม่ได้รับอนุญาตให้นำแมว</w:t>
      </w:r>
      <w:r w:rsidR="002F08DD">
        <w:rPr>
          <w:lang w:val="ru-RU"/>
        </w:rPr>
        <w:t xml:space="preserve">เข้ามา” </w:t>
      </w:r>
      <w:r w:rsidRPr="00C84680">
        <w:rPr>
          <w:lang w:val="ru-RU"/>
        </w:rPr>
        <w:t xml:space="preserve">พวกเขาบอกเขา ดังนั้นเขาจึงต้องนั่งอยู่ข้างนอกท่ามกลางสายฝน! ทั้งคืนเลย! ถ้าในกองทัพให้เขาไปยืนเวรหนึ่งชั่วโมง เขาคงจะพูดว่า </w:t>
      </w:r>
      <w:r w:rsidRPr="00C84680">
        <w:rPr>
          <w:lang w:val="ru-RU"/>
        </w:rPr>
        <w:t xml:space="preserve">‘โอ้ ไม่ครับ ผมทำไม่ได้!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แต่การนั่งอยู่ข้างนอกทั้งคืนกับแมว — แน่นอน เขาทำได้อยู่แล้ว!.. </w:t>
      </w:r>
    </w:p>
    <w:p w:rsidRPr="00C84680" w:rsidR="005C3FC8" w:rsidRDefault="00BF6B1D" w14:paraId="3D5FA7D9" w14:textId="678DB8B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และอีกคนหนึ่งถูกเรียกเข้ากองทัพ แต่เขาหนีมาที่ภูเขาศักดิ์สิทธิ์ เขาเดินมาที่คาลิวาของฉันและพูดว่า </w:t>
      </w:r>
      <w:r w:rsidR="002F08DD">
        <w:rPr>
          <w:lang w:val="ru-RU"/>
        </w:rPr>
        <w:t xml:space="preserve">‘ผมอยากเป็นพระ’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‘กลับไป’ ฉันพูด ‘กลับเข้ากองทัพ </w:t>
      </w:r>
      <w:r w:rsidRPr="00C84680">
        <w:rPr>
          <w:lang w:val="ru-RU"/>
        </w:rPr>
        <w:t xml:space="preserve">และปฏิบัติหน้าที่ให้ครบตาม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‘กองทัพ!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เขาตอบ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กองทัพนั้นไม่เหมือนบ้านของคุณเลย!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‘ขอบคุณมาก,’ ผมกล่าว, ‘คุณเป็นเด็กหนุ่มที่ฉลาดมากที่บอกผมเรื่องนี้ ดังนั้นมันจึงเป็นอย่างนี้เอง! ผมยังไม่เคยคิดถึงเรื่องนี้มาก่อนเลย! ตอนนี้ผมจะบอกเรื่องนี้ให้คนอื่นฟังด้วย!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ในระหว่างนั้น ครอบครัวของเด็กหนุ่มคนนั้นได้ออกตามหาเขาตลอดมา ไม่กี่วันต่อมา เขามาพบฉันในกระท่อมอีกครั้ง เป็นช่วงสัปดาห์ฟอมินา (Fomina Week) ตอนเช้ามืด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ผมต้องการ</w:t>
      </w:r>
      <w:r w:rsidR="002F08DD">
        <w:rPr>
          <w:lang w:val="ru-RU"/>
        </w:rPr>
        <w:t xml:space="preserve">คุณ” </w:t>
      </w:r>
      <w:r w:rsidRPr="00C84680">
        <w:rPr>
          <w:lang w:val="ru-RU"/>
        </w:rPr>
        <w:t xml:space="preserve">เขาพูด </w:t>
      </w:r>
      <w:r w:rsidRPr="00C84680">
        <w:rPr>
          <w:lang w:val="ru-RU"/>
        </w:rPr>
        <w:t xml:space="preserve">“คุณต้องการอะไร?” ฉันถาม “คุณอยู่ที่ไหนตอนพิธีลิทูร์จี?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“ไม่มีที่ไหน</w:t>
      </w:r>
      <w:r w:rsidR="002F08DD">
        <w:rPr>
          <w:lang w:val="ru-RU"/>
        </w:rPr>
        <w:t xml:space="preserve">ทั้งนั้น” </w:t>
      </w:r>
      <w:r w:rsidRPr="00C84680">
        <w:rPr>
          <w:lang w:val="ru-RU"/>
        </w:rPr>
        <w:t xml:space="preserve">เขาตอบ </w:t>
      </w:r>
      <w:r w:rsidRPr="00C84680">
        <w:rPr>
          <w:lang w:val="ru-RU"/>
        </w:rPr>
        <w:t xml:space="preserve">“วันนี้,” ผมกล่าว “เป็นสัปดาห์ฟอมินา; ในวัดต่างๆ มีการสวดมนต์ตลอดคืน แต่คุณไม่ไปไหนเลยหรือ? ทั้งที่คุณอยากเป็นพระ! คุณไปนอนที่ไหนมาทั้งคืน?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“ผม,” เขาตอบ “นอนในโรงแรมมาทั้งคืนครับ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ที่นั่นสงบและเงียบสงบ; ส่วนในวัดนั้นเสียงอึกทึกครึกโครมตลอดทั้งคืน!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“ถ้าอย่างนั้น,” ฉันถาม, “คุณคิดจะทำอะไรต่อไป?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“ผม,” เขาพูด, “คิดว่าจะไปภูเขาซีนาย เพราะผมถูกดึงดูดสู่ชีวิต</w:t>
      </w:r>
      <w:r w:rsidR="002F08DD">
        <w:rPr>
          <w:lang w:val="ru-RU"/>
        </w:rPr>
        <w:t xml:space="preserve">ที่เคร่งครัดและเรียบง่าย”</w:t>
      </w:r>
      <w:r w:rsidRPr="00C84680">
        <w:rPr>
          <w:lang w:val="ru-RU"/>
        </w:rPr>
        <w:t xml:space="preserve"> — </w:t>
      </w:r>
      <w:r w:rsidRPr="00C84680">
        <w:rPr>
          <w:lang w:val="ru-RU"/>
        </w:rPr>
        <w:t xml:space="preserve">“รอสักครู่,</w:t>
      </w:r>
      <w:r w:rsidR="002F08DD">
        <w:rPr>
          <w:lang w:val="ru-RU"/>
        </w:rPr>
        <w:t xml:space="preserve">”</w:t>
      </w:r>
      <w:r w:rsidRPr="00C84680">
        <w:rPr>
          <w:lang w:val="ru-RU"/>
        </w:rPr>
        <w:t xml:space="preserve"> ผมพูด </w:t>
      </w:r>
      <w:r w:rsidRPr="00C84680">
        <w:rPr>
          <w:lang w:val="ru-RU"/>
        </w:rPr>
        <w:t xml:space="preserve">ผมเดินเข้าห้องพักของตัวเอง ไปหยิบเค้กวันอีสเตอร์ที่ใครบางคนนำมาให้ แล้วเดินกลับออกมาหาเขา </w:t>
      </w:r>
      <w:r w:rsidRPr="00C84680">
        <w:rPr>
          <w:lang w:val="ru-RU"/>
        </w:rPr>
        <w:t xml:space="preserve">“นี่,” ผมพูด “รับไปเถอะ!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เค้กนี้นุ่มมาก—เหมาะอย่างยิ่งกับชีวิตที่เคร่งครัดและเรียบง่ายที่คุณชื่นชอบ รับไปเถอะ!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นี่คือลักษณะของคนหนุ่มสาวในยุคนี้ พวกเขาไม่รู้ว่าตัวเองต้องการอะไร และทนไม่ได้กับความไม่สะดวกแม้เพียงเล็กน้อย แล้วพวกเขาจะเสียสละตัวเองได้อย่างไร? </w:t>
      </w:r>
    </w:p>
    <w:p w:rsidRPr="00C84680" w:rsidR="005C3FC8" w:rsidRDefault="00BF6B1D" w14:paraId="19B717AF" w14:textId="7C31AB7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ผมจำได้ว่า เมื่ออยู่ในกองทัพ หากมีความจำเป็นที่จะต้องไปปฏิบัติภารกิจอันตราย สิ่งที่ได้ยินเสมอคือ: </w:t>
      </w:r>
      <w:r w:rsidRPr="00C84680">
        <w:rPr>
          <w:lang w:val="ru-RU"/>
        </w:rPr>
        <w:t xml:space="preserve">‘ท่านครับ ผมจะไปแทนเขา! เพราะเขาเป็นพ่อของลูกๆ — หากเขาถูกฆ่า ลูกๆ ของเขาจะถูกทิ้งให้อยู่บนถนน!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ทหารจะขอผู้บัญชาการให้พวกเขาไปแทนคนอื่นในภารกิจอันตราย ไปยังแนวหน้า พวกเขารู้สึกยินดีว่า แม้ตัวเองอาจถูกฆ่า แต่หัวหน้าครอบครัวบางคนจะรอดชีวิต และลูกๆ ของเขาจะไม่กลายเป็นเด็กกำพร้า แล้วตอนนี้ล่ะ? คุณเคยพบใครที่พร้อมจะเสียสละเช่นนั้นบ้างไหม? ถ้ามี ก็หายากมาก ผมจำได้ครั้งหนึ่งเมื่อน้ำของเราหมด ผู้บัญชาการพบจุดบนแผนที่ใกล้ๆ ที่มีน้ำ แต่กลุ่มกบฏกำลังซ่อนตัวอยู่ที่นั่น ดังนั้นเขาจึงกล่าวว่า: </w:t>
      </w:r>
      <w:r w:rsidRPr="00C84680">
        <w:rPr>
          <w:lang w:val="ru-RU"/>
        </w:rPr>
        <w:t xml:space="preserve">‘มีน้ำอยู่ใกล้ๆ แต่การไปที่นั่นอันตรายมาก และเราห้ามจุดไฟใดๆ ทั้งสิ้น ใครจะอาสาไปเติมน้ำใส่กระติกสักสองสามใบ?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ทหารคนหนึ่งกระโดดขึ้น: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ผมจะไปครับ ผู้บัญชาการ!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อีกคนก็กระโดดขึ้น: </w:t>
      </w:r>
      <w:r w:rsidRPr="00C84680">
        <w:rPr>
          <w:lang w:val="ru-RU"/>
        </w:rPr>
        <w:t xml:space="preserve">‘ผม!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ตามด้วยคนที่สาม กล่าวอีกนัยหนึ่ง ทุกคนต่างอาสาไป! ข้างนอกมืดสนิท; โดยไม่มีแสงไฟเลย มันน่ากลัวมาก – ทำให้รู้สึกเย็นวาบลงกระดูกสันหลัง แม้แต่ผู้บัญชาการ</w:t>
      </w:r>
      <w:r w:rsidRPr="00C84680">
        <w:rPr>
          <w:lang w:val="ru-RU"/>
        </w:rPr>
        <w:t xml:space="preserve">เองก็</w:t>
      </w:r>
      <w:r w:rsidRPr="00C84680">
        <w:rPr>
          <w:lang w:val="ru-RU"/>
        </w:rPr>
        <w:t xml:space="preserve">ตกใจ: </w:t>
      </w:r>
      <w:r w:rsidRPr="00C84680">
        <w:rPr>
          <w:lang w:val="ru-RU"/>
        </w:rPr>
        <w:t xml:space="preserve">‘พวกคุณไปกันหมดไม่ได้!</w:t>
      </w:r>
      <w:r w:rsidR="002F08DD">
        <w:rPr>
          <w:lang w:val="ru-RU"/>
        </w:rPr>
        <w:t xml:space="preserve">’</w:t>
      </w:r>
      <w:r w:rsidRPr="00C84680">
        <w:rPr>
          <w:lang w:val="ru-RU"/>
        </w:rPr>
        <w:t xml:space="preserve"> สิ่งที่ผมต้องการกล่าวคือ ไม่มีใครคิดถึงตัวเองเลย ไม่มีใครในพวกเราที่พยายามหาข้ออ้าง เช่น </w:t>
      </w:r>
      <w:r w:rsidRPr="00C84680">
        <w:rPr>
          <w:lang w:val="ru-RU"/>
        </w:rPr>
        <w:t xml:space="preserve">‘ท่านครับ </w:t>
      </w:r>
      <w:r w:rsidR="002F08DD">
        <w:rPr>
          <w:lang w:val="ru-RU"/>
        </w:rPr>
        <w:t xml:space="preserve">ขาผมเจ็บ’ </w:t>
      </w:r>
      <w:r w:rsidRPr="00C84680">
        <w:rPr>
          <w:lang w:val="ru-RU"/>
        </w:rPr>
        <w:t xml:space="preserve">หรือ </w:t>
      </w:r>
      <w:r w:rsidRPr="00C84680">
        <w:rPr>
          <w:lang w:val="ru-RU"/>
        </w:rPr>
        <w:t xml:space="preserve">‘ผม</w:t>
      </w:r>
      <w:r w:rsidR="002F08DD">
        <w:rPr>
          <w:lang w:val="ru-RU"/>
        </w:rPr>
        <w:t xml:space="preserve">ปวดหัว’ </w:t>
      </w:r>
      <w:r w:rsidRPr="00C84680">
        <w:rPr>
          <w:lang w:val="ru-RU"/>
        </w:rPr>
        <w:t xml:space="preserve">หรือ </w:t>
      </w:r>
      <w:r w:rsidR="002F08DD">
        <w:rPr>
          <w:lang w:val="ru-RU"/>
        </w:rPr>
        <w:t xml:space="preserve">‘ผมเหนื่อย’ </w:t>
      </w:r>
      <w:r w:rsidRPr="00C84680">
        <w:rPr>
          <w:lang w:val="ru-RU"/>
        </w:rPr>
        <w:t xml:space="preserve">เราทุกคนต่างอยากไปตักน้ำ และไม่สนใจเลยว่าชีวิตของเราอยู่ในอันตราย </w:t>
      </w:r>
    </w:p>
    <w:p w:rsidRPr="00347B46" w:rsidR="005C3FC8" w:rsidRDefault="00BF6B1D" w14:paraId="201464F9" w14:textId="740F4CB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จิตวิญญาณของยุคปัจจุบันคือความเฉยชา ความกล้าหาญและการเสียสละตนเองหายไปโดยสิ้นเชิง ด้วยตรรกะที่ผิดพลาดในปัจจุบัน ผู้คนได้เปลี่ยนทุกสิ่งไปสู่ระบบการวัดผลที่แตกต่างออกไป และลองมองในมุมนี้: ในอดีต ผู้คนสมัครเข้ากองทัพด้วยความสมัครใจ แต่ปัจจุบัน เพื่อหลีกเลี่ยงการรับราชการทหาร พวกเขากลับไปขอใบรับรองแพทย์ว่าตนเองมีปัญหาทางจิต พวกเขาพยายามทุกวิถีทางเพื่อหลีกเลี่ยงการเข้ารับราชการทหาร เคยมีเรื่องแบบนี้เกิดขึ้นมาก่อนหรือไม่? ในกองทัพของเราเคยมีร้อยตรีหนุ่มอายุเพียงยี่สิบสามปี แต่เขาเป็นหนุ่มที่เยี่ยมยอดเพียงใด! วันหนึ่ง พ่อของเขา ซึ่งเป็นนายทหารที่เกษียณแล้ว โทรมาบอกเขาว่าเขาตั้งใจจะขอให้ใครสักคนย้ายลูกชายของเขาจากแนวหน้าไปยังแนวหลัง โอ้ ร้อยโทคนนั้นร้องตะโกนเสียงดังเมื่อพ่อบอกเขาเรื่องนี้! </w:t>
      </w:r>
      <w:r w:rsidRPr="00C84680">
        <w:rPr>
          <w:lang w:val="ru-RU"/>
        </w:rPr>
        <w:t xml:space="preserve">“พ่อจะกล้าพูดอย่างนั้นได้อย่างไร? คนที่นั่งอยู่แนวหลังนั้นคือพวกไร้ประโยชน์ต่างหาก!</w:t>
      </w:r>
      <w:r w:rsidR="002F08DD">
        <w:rPr>
          <w:lang w:val="ru-RU"/>
        </w:rPr>
        <w:t xml:space="preserve">”</w:t>
      </w:r>
      <w:r w:rsidRPr="00C84680">
        <w:rPr>
          <w:lang w:val="ru-RU"/>
        </w:rPr>
        <w:t xml:space="preserve"> ชายคนนี้มีความจริงใจ ความซื่อสัตย์ และความกล้าหาญที่พิเศษจนเกินขอบเขต — เขาจะวิ่งเข้าโจมตีนำหน้าคนอื่นเสมอ เสื้อคลุมของเขาถูกกระสุนเจาะทะลุไปทั้งตัว แต่ถึงอย่างนั้น เขาก็รอดชีวิตมาได้ และเมื่อเขาถูกปลดประจำการไปอยู่ในกองหนุน เขาก็เอาเสื้อคลุมตัวนั้นติดตัวไปด้วย เพื่อเป็นของที่ระลึก</w:t>
      </w:r>
    </w:p>
    <w:p w:rsidRPr="00347B46" w:rsidR="003F5E0E" w:rsidP="003F5E0E" w:rsidRDefault="003F5E0E" w14:paraId="32963855" w14:textId="77777777">
      <w:pPr>
        <w:rPr>
          <w:lang w:val="ru-RU"/>
        </w:rPr>
      </w:pPr>
    </w:p>
    <w:p w:rsidRPr="00C84680" w:rsidR="005C3FC8" w:rsidP="003F5E0E" w:rsidRDefault="00BF6B1D" w14:paraId="49727A79" w14:textId="77777777">
      <w:pPr>
        <w:pStyle w:val="Heading4"/>
        <w:rPr>
          <w:lang w:val="ru-RU"/>
        </w:rPr>
      </w:pPr>
      <w:bookmarkStart w:name="_Toc196745441" w:id="318"/>
      <w:bookmarkStart w:name="_Toc196745598" w:id="319"/>
      <w:bookmarkStart w:name="_Toc225094952" w:id="320"/>
      <w:r w:rsidRPr="00C84680">
        <w:rPr>
          <w:lang w:val="ru-RU"/>
        </w:rPr>
        <w:t xml:space="preserve">ความรัก [ของพ่อแม่] ที่ไม่ฉลาด ทำให้ลูกกลายเป็นคนไร้ประโยชน์</w:t>
      </w:r>
      <w:bookmarkEnd w:id="318"/>
      <w:bookmarkEnd w:id="319"/>
      <w:bookmarkEnd w:id="320"/>
    </w:p>
    <w:p w:rsidRPr="00C84680" w:rsidR="005C3FC8" w:rsidRDefault="00BF6B1D" w14:paraId="47D161E0" w14:textId="0E2F394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ผมสังเกตเห็นว่าเด็กๆ ในยุคนี้ โดยเฉพาะอย่างยิ่งผู้ที่เข้าเรียนมหาวิทยาลัย มักเริ่มหลุดจากทางที่ถูกต้องตั้งแต่ยังอยู่บ้าน แม้ตอนแรกจะเป็นเด็กดี แต่ในที่สุดก็</w:t>
      </w:r>
      <w:r w:rsidRPr="00C84680">
        <w:rPr>
          <w:lang w:val="ru-RU"/>
        </w:rPr>
        <w:t xml:space="preserve">กลายเป็นคนไร้ประโยชน์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พวกเขาไม่คิดให้รอบคอบเลย และมีความเย็นชาในตัว พวกเขาถูกพ่อแม่ของตัวเองทำลายและตามใจจนเสียคน ซึ่งพ่อแม่เองก็เคยผ่านช่วงเวลาที่ยากลำบากมา และตอนนี้ต้องการให้ลูกๆ หลีกเลี่ยงความขาดแคลนทุกชนิด พ่อแม่ไม่ปลูกฝังความรักต่อพระเจ้าให้ลูกๆ เพื่อที่พวกเขาจะได้พบความสุขในความขาดแคลน เป็นที่ชัดเจนว่าพ่อแม่ทำทั้งหมดนี้ด้วยเจตนาที่ดีที่สุด ใช่ การทำให้เด็กต้องเผชิญกับความขาดแคลนที่ไม่มีประโยชน์นั้นเป็นสิ่งที่ป่าเถื่อน แต่การช่วยให้เด็กพัฒนาจิตวิญญาณแบบนักบวช — เพื่อให้พวกเขาสามารถพบความสุขในการเผชิญกับความขาดแคลนในรูปแบบใดก็ตาม — เป็นสิ่งที่ดีมาก ส่วนในปัจจุบัน ด้วยความเมตตา — ความเมตตาที่ขาดการไตร่ตรอง — พ่อแม่กำลังผลักดันลูกๆ ของตัวเองเข้าสู่ภาวะมึนงง พ่อแม่จัดทุกอย่างให้ลูกบนจาน วางลงตรงมือลูกเลย; แม้กระทั่งเทน้ำให้ลูกด้วย พวกเขาก่อให้ลูกคุ้นเคยกับสิ่งนี้ พวกเขาทำเช่นนี้เพื่อให้ลูกสามารถทำการบ้านได้โดยไม่ถูกรบกวนจากสิ่งใด แต่การทำเช่นนี้กลับทำให้ลูกกลายเป็นคนไร้ประโยชน์ — ทั้งลูกชายและลูกสาว เพราะเมื่อถึงเวลาต่อมา ลูกๆ ก็อยากให้ทุกอย่างถูกจัดมาบนจานให้ตลอดเวลา ไม่ใช่แค่ตอนทำการบ้านเท่านั้น และปัญหานี้เริ่มต้นจากแม่ๆ เอง: </w:t>
      </w:r>
      <w:r w:rsidRPr="00C84680">
        <w:rPr>
          <w:lang w:val="ru-RU"/>
        </w:rPr>
        <w:t xml:space="preserve">‘เรียนไปสิ ลูกชาย เรียนไป! แม่จะเอาถุงเท้ามาให้ลูก แม่จะล้างเท้าให้ลูกด้วย! กินของหวานหน่อยสิ ดื่มกาแฟสักแก้ว!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เด็กๆ ไม่ทำงานอะไรเลย จึงไม่รู้ว่าแม่ของพวกมันเหนื่อยแค่ไหน เมื่อต้องดูแลพวกมัน และแล้วทุกอย่างก็เริ่มขึ้น: จานใช้แล้วทิ้ง เสื้อผ้าใช้แล้วทิ้ง [ร้านพิซซ่า แมคโดนัลด์] — พวกมันแม้แต่จะห่อพิซซ่าหนึ่งชิ้นด้วยกระดาษก็ทำไม่ได้! และเด็กๆ ก็เติบโตขึ้นเป็นคนที่ไม่มีความสามารถอะไรเลย จนชีวิตเองก็กลายเป็นภาระสำหรับพวกเขา เมื่อเชือกรองเท้าหลุด: </w:t>
      </w:r>
      <w:r w:rsidRPr="00C84680">
        <w:rPr>
          <w:lang w:val="ru-RU"/>
        </w:rPr>
        <w:t xml:space="preserve">“แม่ ช่วยผูกเชือกรองเท้าให้ลูกหน่อย!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และจนกว่าแม่จะผูกให้ เด็กก็จะเดินไปเดินมาด้วยเชือกรองเท้าที่หลุด และเหยียบมันเอง เราจะคาดหวังความสำเร็จแบบใดจากเด็กๆ แบบนี้? พวกเขาไม่เหมาะทั้งกับชีวิตครอบครัวและชีวิตในวัด นั่นคือเหตุผลที่ผมแนะนำแม่ๆ ว่า: </w:t>
      </w:r>
      <w:r w:rsidRPr="00C84680">
        <w:rPr>
          <w:lang w:val="ru-RU"/>
        </w:rPr>
        <w:t xml:space="preserve">‘อย่าให้ลูกอ่านหนังสือทั้งวัน เพราะท้ายที่สุดแล้ว พวกเขาก็แค่อ่านและอ่าน แล้วก็คิดมากเกินไป ให้พวกเขาพักจากการอ่านหนังสือสัก 15 นาทีหรือครึ่งชั่วโมง — และทำงานบ้านบ้าง ด้วยวิธีนี้ จิตใจของพวกเขาจะปลอดโปร่งขึ้น อย่างน้อยก็เล็กน้อย และกลับ</w:t>
      </w:r>
      <w:r w:rsidR="002F08DD">
        <w:rPr>
          <w:lang w:val="ru-RU"/>
        </w:rPr>
        <w:t xml:space="preserve">สู่สภาพปกติ” </w:t>
      </w:r>
    </w:p>
    <w:p w:rsidRPr="00347B46" w:rsidR="003F5E0E" w:rsidRDefault="00BF6B1D" w14:paraId="23B4C08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นิสัยไม่ดีของเยาวชนยุคนี้ได้แทรกซึมเข้ามาในชีวิตพระสงฆ์ด้วย และตอนนี้คุณจะเห็นมีพระเลขานุการถึงเจ็ดรูปนั่งอยู่ในสำนักงานวัด — ทุกคนล้วนเป็นพระหนุ่มที่มีการศึกษา — ในขณะที่พระผู้สูงอายุที่เคยดำรงตำแหน่งนี้ นั่งอยู่ข้างๆ พวกเขา ในอดีต วัดมีพระเลขานุการเพียงรูปเดียว การศึกษาของเขามักจำกัดอยู่ที่ระดับมัธยมศึกษาสองปีเท่านั้น แต่เขาก็จัดการงานทั้งหมดได้ด้วยตัวเอง แต่ตอนนี้มีถึงเจ็ดคน และทุกคนล้วนถูกงานท่วมท้นจนไม่มีเวลาแม้แต่จะปฏิบัติตามกฎระเบียบของวัด! แต่พวกเขาก็ไม่ยอมให้พระผู้ช่วยคนเก่าไปเช่นกัน; เขาต้องนั่งอยู่ร่วมกับพวกเขาและช่วยพวกเขา!..</w:t>
      </w:r>
    </w:p>
    <w:p w:rsidRPr="00C84680" w:rsidR="005C3FC8" w:rsidP="003F5E0E" w:rsidRDefault="00BF6B1D" w14:paraId="46A4BA1F" w14:textId="47FBD8B0">
      <w:pPr>
        <w:rPr>
          <w:lang w:val="ru-RU"/>
        </w:rPr>
      </w:pPr>
      <w:r w:rsidRPr="00C84680">
        <w:rPr>
          <w:lang w:val="ru-RU"/>
        </w:rPr>
        <w:t xml:space="preserve"> </w:t>
      </w:r>
    </w:p>
    <w:p w:rsidRPr="00C84680" w:rsidR="005C3FC8" w:rsidP="003F5E0E" w:rsidRDefault="00BF6B1D" w14:paraId="388518BF" w14:textId="77777777">
      <w:pPr>
        <w:pStyle w:val="Heading4"/>
        <w:rPr>
          <w:lang w:val="ru-RU"/>
        </w:rPr>
      </w:pPr>
      <w:bookmarkStart w:name="_Toc196745442" w:id="321"/>
      <w:bookmarkStart w:name="_Toc196745599" w:id="322"/>
      <w:bookmarkStart w:name="_Toc225094953" w:id="323"/>
      <w:r w:rsidRPr="00C84680">
        <w:rPr>
          <w:lang w:val="ru-RU"/>
        </w:rPr>
        <w:t xml:space="preserve">พลังมืดกำลังนำเยาวชนไปสู่ความชั่วร้าย</w:t>
      </w:r>
      <w:bookmarkEnd w:id="321"/>
      <w:bookmarkEnd w:id="322"/>
      <w:bookmarkEnd w:id="323"/>
    </w:p>
    <w:p w:rsidRPr="00C84680" w:rsidR="005C3FC8" w:rsidRDefault="00BF6B1D" w14:paraId="651316ED" w14:textId="38EDDFE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วันนี้ เด็กๆ ที่น่าสงสารเหล่านี้กำลังถูกบิดเบือนโดยทฤษฎีต่างๆ นั่นคือเหตุผลที่พวกเขาดูวุ่นวายและสับสนมาก เด็กคนหนึ่งต้องการทำสิ่งหนึ่ง แต่สุดท้ายกลับทำอีกสิ่งหนึ่ง เขาต้องการไปทางหนึ่ง แต่จิตวิญญาณของยุคสมัยนี้กลับพาเขาไปทางอื่น พลังมืดได้ปล่อยแคมเปญโฆษณาชวนเชื่อที่น่ากลัวออกมา; เป็นพวกเขาเองที่นำเยาวชนผู้ขาดวิจารณญาณที่ดีไปสู่ความชั่วร้าย ครูบางคนบอกเด็กๆ </w:t>
      </w:r>
      <w:r w:rsidRPr="00C84680">
        <w:rPr>
          <w:lang w:val="ru-RU"/>
        </w:rPr>
        <w:t xml:space="preserve">ว่า</w:t>
      </w:r>
      <w:r w:rsidRPr="00C84680">
        <w:rPr>
          <w:lang w:val="ru-RU"/>
        </w:rPr>
        <w:t xml:space="preserve">: </w:t>
      </w:r>
      <w:r w:rsidRPr="00C84680">
        <w:rPr>
          <w:lang w:val="ru-RU"/>
        </w:rPr>
        <w:t xml:space="preserve">‘เพื่อเป็นบุคคลอิสระ อย่าเคารพพ่อแม่ </w:t>
      </w:r>
      <w:r w:rsidR="002F08DD">
        <w:rPr>
          <w:lang w:val="ru-RU"/>
        </w:rPr>
        <w:t xml:space="preserve">อย่าเชื่อฟังพวกเขา’ </w:t>
      </w:r>
      <w:r w:rsidRPr="00C84680">
        <w:rPr>
          <w:lang w:val="ru-RU"/>
        </w:rPr>
        <w:t xml:space="preserve">ด้วยวิธีนี้ พวกเขาทำให้จิตวิญญาณของเด็กๆ เสื่อมทราม ผลคือ เด็กๆ ไม่เชื่อฟังทั้งพ่อแม่และครู และพวกเขาไม่ควรถูกตำหนิ เพราะพวกเขาเชื่อว่านี่คือวิธีที่พวกเขาควรปฏิบัติ รัฐสนับสนุนพวกเขาในเรื่องนี้; พวกเขาถูกผลักดันไปในทิศทางนี้ และผู้ที่ไม่ได้ใส่ใจทั้งประเทศและครอบครัว—ผู้ที่ไม่มีสิ่งใดเป็นศักดิ์สิทธิ์—ก็ใช้ประโยชน์จากเยาวชนเหล่านี้เพื่อดำเนินแผนการของตนเอง ทั้งหมดนี้ได้นำความชั่วร้ายมาสู่เยาวชนในปัจจุบันอย่างมากมาย ความชั่วร้ายที่มหาศาล! จนถึงขั้นที่เยาวชนมองว่าปีศาจที่มีเขาคือผู้นำของพวกเขา การบูชาซาตานได้แพร่หลายอย่างกว้างขวาง ในบางดิสโก้ </w:t>
      </w:r>
      <w:r w:rsidRPr="00C84680">
        <w:rPr>
          <w:lang w:val="ru-RU"/>
        </w:rPr>
        <w:t xml:space="preserve">พวกเขาขับร้อง</w:t>
      </w:r>
      <w:r w:rsidRPr="00C84680">
        <w:rPr>
          <w:lang w:val="ru-RU"/>
        </w:rPr>
        <w:t xml:space="preserve">ตลอดทั้ง</w:t>
      </w:r>
      <w:r w:rsidRPr="00C84680">
        <w:rPr>
          <w:lang w:val="ru-RU"/>
        </w:rPr>
        <w:t xml:space="preserve">คืน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: </w:t>
      </w:r>
      <w:r w:rsidRPr="00C84680">
        <w:rPr>
          <w:lang w:val="ru-RU"/>
        </w:rPr>
        <w:t xml:space="preserve">“ซาตาน เราบูชาท่าน!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เราไม่ต้องการพระคริสต์ คุณให้เราทุกอย่าง!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น่ากลัวเพียงใด! คุณรู้หรือไม่ว่าเขาให้อะไรกับคุณ เด็กๆ ที่น่าสงสาร และเขาพรากอะไรไปจากคุณ!.. </w:t>
      </w:r>
    </w:p>
    <w:p w:rsidRPr="00C84680" w:rsidR="005C3FC8" w:rsidRDefault="00BF6B1D" w14:paraId="28635D23" w14:textId="0A99BA6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แม้แต่เด็กเล็กก็เริ่มมีจิตใจขมขื่นแล้ว — จากกาแฟและบุหรี่ คุณเห็นได้ไหมว่าบนใบหน้าของพวกเขา มีแสงสว่างที่เปล่งประกาย — พระคุณของพระเจ้า? โอ้ สถาปนิกผู้นั้นพูดถูกเพียงใด เมื่อเขาบอกกับกลุ่มชายหนุ่มที่เขาพาขึ้นภูเขาศักดิ์สิทธิ์ว่า: </w:t>
      </w:r>
      <w:r w:rsidR="002F08DD">
        <w:rPr>
          <w:lang w:val="ru-RU"/>
        </w:rPr>
        <w:t xml:space="preserve">‘ตาของเราเหมือนตาของปลาตาย’ </w:t>
      </w:r>
      <w:r w:rsidRPr="00C84680">
        <w:rPr>
          <w:lang w:val="ru-RU"/>
        </w:rPr>
        <w:t xml:space="preserve">สถาปนิกผู้นี้ได้มาที่อาทอสพร้อมกับกลุ่มชายหนุ่มอายุระหว่าง 18 ถึง 25 ปี — มีประมาณ 10 คน ตัวเขาเองได้หันมาหาพระเจ้าเมื่อสักพักแล้ว จึงรู้สึกสงสารกลุ่มคนหนุ่มสาวที่ดำเนินชีวิตในความเสื่อมทราม เขาได้ดึงวิญญาณผู้โชคร้ายเหล่านี้มาใกล้ตัวเขา ชักจูงให้มาสู่ภูเขาศักดิ์สิทธิ์ และออกค่าใช้จ่ายในการเดินทางให้พวกเขาเอง พวกเขากำลังเดินทางมาที่คาลิวาของฉัน และฉันเองก็กำลังจะไปที่อื่นพอดี จึงได้พบกันโดยบังเอิญบนทางเดิน ผมบอกพวกเขาว่าผมกำลังจะออกเดินทาง แต่เสนอให้เรานั่งลงพักสักครู่ที่จุดที่เราพบกันนั้นเอง ทันทีที่เรานั่งลง กลุ่มเยาวชนอีกกลุ่มก็ปรากฏตัวขึ้น กำลังเดินมาทางคาลิวาของผม พวกเขาเป็นนักเรียนจากโรงเรียนอาโฟเนีย</w:t>
      </w:r>
      <w:r w:rsidR="00243C10">
        <w:rPr>
          <w:rStyle w:val="FootnoteReference"/>
          <w:lang w:val="ru-RU"/>
        </w:rPr>
        <w:footnoteReference w:id="185"/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“นั่งลงสิ” ผมกล่าว </w:t>
      </w:r>
      <w:r w:rsidR="002F08DD">
        <w:rPr>
          <w:lang w:val="ru-RU"/>
        </w:rPr>
        <w:t xml:space="preserve">“และมาร่วมกับเรา” </w:t>
      </w:r>
      <w:r w:rsidRPr="00C84680">
        <w:rPr>
          <w:lang w:val="ru-RU"/>
        </w:rPr>
        <w:t xml:space="preserve">พวกเขาก็ลงนั่งด้วย แล้วสถาปนิกก็พูดกับนักเรียนของเขาว่า </w:t>
      </w:r>
      <w:r w:rsidRPr="00C84680">
        <w:rPr>
          <w:lang w:val="ru-RU"/>
        </w:rPr>
        <w:t xml:space="preserve">“พวกเธอไม่สังเกตเห็นอะไรเลยหรือ?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พวกเขารู้สึกประหลาดใจ </w:t>
      </w:r>
      <w:r w:rsidRPr="00C84680">
        <w:rPr>
          <w:lang w:val="ru-RU"/>
        </w:rPr>
        <w:t xml:space="preserve">“มาสิ” เขาบอก “ก่อนอื่นให้ดูหน้ากันก่อน แล้วค่อยดูหน้าของเด็กๆ เหล่านี้” ดูสิ ดวงตาของพวกเขาส่องประกายแค่ไหน! แล้วดูดวงตาของเราเอง — </w:t>
      </w:r>
      <w:r w:rsidR="002F08DD">
        <w:rPr>
          <w:lang w:val="ru-RU"/>
        </w:rPr>
        <w:t xml:space="preserve">มันเหมือนดวงตาของปลาตายเลย” </w:t>
      </w:r>
      <w:r w:rsidRPr="00C84680">
        <w:rPr>
          <w:lang w:val="ru-RU"/>
        </w:rPr>
        <w:t xml:space="preserve">และมันเป็นความจริง! เมื่อฉันมองอย่างใกล้ชิด ฉันก็ตระหนักว่าเขาพูดถูกเป๊ะ: ดวงตาของพวกเขาเหมือนดวงตาของปลาตายจริงๆ มัวหมอง ไม่เป็นธรรมชาติ… แต่ดวงตาของเด็กๆ จากโรงเรียนอาโฟเนียดา กลับส่องประกาย! เพราะที่อาโฟเนียดา นักเรียนจะก้มศีรษะแสดงความเคารพและเข้าร่วมพิธีกรรมทางศาสนา ดวงตาคือกระจกสะท้อนจิตวิญญาณ นั่นคือเหตุผลที่พระคริสต์ตรัสว่า </w:t>
      </w:r>
      <w:r w:rsidR="002F08DD">
        <w:rPr>
          <w:i/>
          <w:iCs/>
          <w:lang w:val="ru-RU"/>
        </w:rPr>
        <w:t xml:space="preserve">‘ตาคือโคมของร่างกาย’</w:t>
      </w:r>
      <w:r w:rsidR="00243C10">
        <w:rPr>
          <w:rStyle w:val="FootnoteReference"/>
          <w:i/>
          <w:iCs/>
          <w:lang w:val="ru-RU"/>
        </w:rPr>
        <w:footnoteReference w:id="186"/>
      </w:r>
      <w:r w:rsidRPr="00C84680">
        <w:rPr>
          <w:lang w:val="ru-RU"/>
        </w:rPr>
        <w:t xml:space="preserve"> มีเยาวชนจำนวนมากที่มาสู่ภูเขาศักดิ์สิทธิ์หรือวัดอื่นๆ กลายเป็นนักบวช และแม้ชีวิตในวัดจะไม่ใช่เรื่องง่ายอย่างที่ใครๆ คิด แต่พวกเขาก็เต็มไปด้วยความสุขจนใบหน้าเปล่งประกายแสงสว่าง ส่วนในโลกทางโลก เยาวชนมีทุกสิ่งที่พวกเขาปรารถนา แต่กลับถูกทรมานและทุกข์ทรมานอย่างนรก </w:t>
      </w:r>
    </w:p>
    <w:p w:rsidRPr="00C84680" w:rsidR="005C3FC8" w:rsidRDefault="00BF6B1D" w14:paraId="06F8D5CB" w14:textId="241E28E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ลมต่าง ๆ พัดมาสู่เราจากทุกทิศทาง จากทิศตะวันออก — ฮินดูและศาสนาลึกลับอื่น ๆ; จากทิศเหนือ — คอมมิวนิสต์; จากทิศตะวันตก — คำสอนต่าง ๆ มากมาย; และจากทิศใต้ จากชาวแอฟริกา — เวทมนตร์ คาถา และลมพิษร้ายอื่น ๆ อีกมากมาย ครั้งหนึ่ง มีเด็กหนุ่มคนหนึ่ง ที่ถูกพายุเหล่านี้พัดกระหน่ำ มาถึงคาลิวาของฉัน ฉันตระหนักว่าคำอธิษฐานของแม่เขาได้นำเขามาหาฉัน เราพูดคุยกันเป็นเวลานานพอสมควร และเมื่อการสนทนาจบลง ฉันจึงกล่าวกับเขาว่า: </w:t>
      </w:r>
      <w:r w:rsidRPr="00C84680">
        <w:rPr>
          <w:lang w:val="ru-RU"/>
        </w:rPr>
        <w:t xml:space="preserve">‘ฟังนะ เด็กหนุ่ม จงหาผู้ฟังสารภาพบาปและไปสารภาพบาป แล้วให้เขาเจิมคุณด้วยน้ำมันศักดิ์สิทธิ์ “สิ่งนี้จะช่วยเจ้าได้ตอนนี้ เมื่อเจ้ากำลังก้าวแรกในชีวิตทางจิตวิญญาณของเจ้า เจ้าต้องได้รับการเจิมด้วยน้ำมันศักดิ์สิทธิ์ </w:t>
      </w:r>
      <w:r w:rsidR="002F08DD">
        <w:rPr>
          <w:lang w:val="ru-RU"/>
        </w:rPr>
        <w:t xml:space="preserve">เพราะเจ้าได้ละทิ้งพระคริสต์แล้ว” </w:t>
      </w:r>
      <w:r w:rsidRPr="00C84680">
        <w:rPr>
          <w:lang w:val="ru-RU"/>
        </w:rPr>
        <w:t xml:space="preserve">ขณะที่ข้ากำลังพูดกับเขา เด็กชายผู้น่าสงสารนั้นกำลังร้องไห้ </w:t>
      </w:r>
      <w:r w:rsidRPr="00C84680">
        <w:rPr>
          <w:lang w:val="ru-RU"/>
        </w:rPr>
        <w:t xml:space="preserve">“โปรดอธิษฐานให้ข้าด้วยครับ พระบิดา” เขาวิงวอนข้า “เพราะข้าไม่สามารถหลุดพ้นจากบ่อโคลนนี้ได้ “ผมถูกล้างสมองแล้ว </w:t>
      </w:r>
      <w:r w:rsidR="002F08DD">
        <w:rPr>
          <w:lang w:val="ru-RU"/>
        </w:rPr>
        <w:t xml:space="preserve">ผมตระหนักว่าคำอธิษฐานของแม่ผมได้นำผมมาที่นี่” </w:t>
      </w:r>
      <w:r w:rsidRPr="00C84680">
        <w:rPr>
          <w:lang w:val="ru-RU"/>
        </w:rPr>
        <w:t xml:space="preserve">คำอธิษฐานของแม่ช่างทรงพลังเพียงใด! เด็กๆ ที่น่าสงสาร! พวกเขาถูกดักจับด้วยคำสอนเหล่านี้ทั้งหมด จนไม่สามารถทำอะไรได้เลย แล้วพวกเขาก็ถูกความกลัวและความวุ่นวายภายในครอบงำ จึงไปหาทางคลายทุกข์ด้วยยาเสพติดและสิ่งต่างๆ ที่คล้ายกัน จากเหวหนึ่งสู่เหวอีกเหว ขอให้พระเจ้าทรงยื่นพระหัตถ์ [และยุติความชั่วร้ายนี้] </w:t>
      </w:r>
    </w:p>
    <w:p w:rsidRPr="00C84680" w:rsidR="005C3FC8" w:rsidRDefault="00BF6B1D" w14:paraId="132E8A9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มีประโยชน์อะไรไหมหากบอกกับวิญญาณที่น่าสงสารเหล่านี้ว่าคำสอนเช่นนี้เป็นของซาตาน? </w:t>
      </w:r>
    </w:p>
    <w:p w:rsidRPr="00C84680" w:rsidR="005C3FC8" w:rsidRDefault="00BF6B1D" w14:paraId="7B868A87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แน่นอนว่ามีประโยชน์! แน่นอนครับ แต่เราต้องพูดกับพวกเขาเรื่องนี้อย่างนุ่มนวล </w:t>
      </w:r>
    </w:p>
    <w:p w:rsidRPr="00C84680" w:rsidR="005C3FC8" w:rsidRDefault="00BF6B1D" w14:paraId="737D638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แล้วคนหนุ่มสาวอย่างนี้จะรู้จักพระคริสต์ได้อย่างไร? </w:t>
      </w:r>
    </w:p>
    <w:p w:rsidRPr="00C84680" w:rsidR="005C3FC8" w:rsidRDefault="00BF6B1D" w14:paraId="2C6080C6" w14:textId="501F265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พวกเขาจะรู้จักพระคริสต์ได้อย่างไร หากยังไม่เคยรู้จักศาสนาออร์โธดอกซ์มาก่อน, พวกเขาเดินทางไปอินเดียเพื่อพบปะกับกูรูต่าง ๆ ที่นั่น อาศัยอยู่กับพวกเขาเป็นเวลาสองหรือสามปี ถูกทำให้เสียสติด้วยเวทมนตร์ต่าง ๆ และแล้ว ขณะที่ยังอยู่ที่นั่น ก็เรียนรู้ว่าศาสนาออร์โธดอกซ์เสนอชีวิตที่ลึกลับและเต็มไปด้วยความลี้ลับ และ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มาที่นี่ ด้วยความปรารถนาที่จะได้เห็นแสงที่ไม่ถูกสร้าง (Uncreated Light) ประสบกับสภาวะจิตวิญญาณสูงสุด และสิ่งอื่น ๆ ที่คล้ายกัน? และหากคุณถามพวกเขาว่า </w:t>
      </w:r>
      <w:r w:rsidRPr="00C84680">
        <w:rPr>
          <w:lang w:val="ru-RU"/>
        </w:rPr>
        <w:t xml:space="preserve">‘ผ่านไปกี่ปีแล้วตั้งแต่ครั้งสุดท้ายที่คุณรับศีลมหาสนิท?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พวกเขาตอบว่า </w:t>
      </w:r>
      <w:r w:rsidRPr="00C84680">
        <w:rPr>
          <w:lang w:val="ru-RU"/>
        </w:rPr>
        <w:t xml:space="preserve">‘ผมไม่จำได้แน่ชัด; </w:t>
      </w:r>
      <w:r w:rsidR="002F08DD">
        <w:rPr>
          <w:lang w:val="ru-RU"/>
        </w:rPr>
        <w:t xml:space="preserve">บางทีแม่ผมอาจให้ศีลมหาสนิทเมื่อผมยังเล็ก’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‘คุณเคยไปสารภาพบาปไหม?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</w:t>
      </w:r>
      <w:r w:rsidR="002F08DD">
        <w:rPr>
          <w:lang w:val="ru-RU"/>
        </w:rPr>
        <w:t xml:space="preserve">‘คำถามนั้นไม่ทำให้ผมสนใจ’</w:t>
      </w:r>
      <w:r w:rsidRPr="00C84680">
        <w:rPr>
          <w:lang w:val="ru-RU"/>
        </w:rPr>
        <w:t xml:space="preserve"> แต่เราจะคาดหวังได้จริงหรือว่าสิ่งดีจะเกิดขึ้นจากเรื่องนี้? พวกเขารู้เรื่องออร์โธดอกซ์ไม่เลยแม้แต่น้อย </w:t>
      </w:r>
    </w:p>
    <w:p w:rsidRPr="00C84680" w:rsidR="005C3FC8" w:rsidRDefault="00BF6B1D" w14:paraId="0D38E51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แต่เราจะช่วยพวกเขาได้อย่างไร? </w:t>
      </w:r>
    </w:p>
    <w:p w:rsidRPr="00347B46" w:rsidR="005C3FC8" w:rsidRDefault="00BF6B1D" w14:paraId="5AB9E09F" w14:textId="2B6A32A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อะไรจะช่วยพวกเขาได้เมื่อพวกเขาพูดว่า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ยุค</w:t>
      </w:r>
      <w:r w:rsidR="002F08DD">
        <w:rPr>
          <w:lang w:val="ru-RU"/>
        </w:rPr>
        <w:t xml:space="preserve">สมัยของคริสตจักรได้ผ่านไปแล้ว’</w:t>
      </w:r>
      <w:r w:rsidRPr="00C84680">
        <w:rPr>
          <w:lang w:val="ru-RU"/>
        </w:rPr>
        <w:t xml:space="preserve">? ทันทีที่คุณได้ยินคำพูดเช่นนั้นจากใครสักคน ก็ชัดเจนทันทีว่าคุณจะเข้าใจกันในระดับใด! อย่างไรก็ตาม ผู้เยาว์ที่มีใจเปิดรับก็ได้รับความช่วยเหลือและเข้าใกล้คริสตจักรมากขึ้น</w:t>
      </w:r>
    </w:p>
    <w:p w:rsidRPr="00347B46" w:rsidR="003F5E0E" w:rsidP="003F5E0E" w:rsidRDefault="003F5E0E" w14:paraId="1856E46F" w14:textId="77777777">
      <w:pPr>
        <w:rPr>
          <w:lang w:val="ru-RU"/>
        </w:rPr>
      </w:pPr>
    </w:p>
    <w:p w:rsidRPr="00C84680" w:rsidR="005C3FC8" w:rsidP="003F5E0E" w:rsidRDefault="009F3FC8" w14:paraId="27EB2D39" w14:textId="4DC1FCFD">
      <w:pPr>
        <w:pStyle w:val="Heading4"/>
        <w:rPr>
          <w:lang w:val="ru-RU"/>
        </w:rPr>
      </w:pPr>
      <w:bookmarkStart w:name="_Toc196745443" w:id="324"/>
      <w:bookmarkStart w:name="_Toc196745600" w:id="325"/>
      <w:bookmarkStart w:name="_Toc225094954" w:id="326"/>
      <w:r w:rsidRPr="00C84680" w:rsidR="00BF6B1D">
        <w:rPr>
          <w:lang w:val="ru-RU"/>
        </w:rPr>
        <w:t xml:space="preserve">‘อย่าได้แตะต้องเด็กๆ เลย!</w:t>
      </w:r>
      <w:r w:rsidR="002F08DD">
        <w:rPr>
          <w:lang w:val="ru-RU"/>
        </w:rPr>
        <w:t xml:space="preserve">’</w:t>
      </w:r>
      <w:bookmarkEnd w:id="324"/>
      <w:bookmarkEnd w:id="325"/>
      <w:bookmarkEnd w:id="326"/>
    </w:p>
    <w:p w:rsidRPr="00C84680" w:rsidR="005C3FC8" w:rsidRDefault="00BF6B1D" w14:paraId="0432A80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เด็กๆ เหล่านั้นที่เติบโตขึ้นโดยไม่มีวินัยจะเป็นอย่างไร? </w:t>
      </w:r>
    </w:p>
    <w:p w:rsidRPr="00C84680" w:rsidR="005C3FC8" w:rsidRDefault="00BF6B1D" w14:paraId="26657AA6" w14:textId="701EB4E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ในกรณีของพวกเขามีปัจจัยบรรเทาโทษอยู่บ้าง พ่อแม่ของพวกเขาไม่เข้าใจวัตถุประสงค์ของการอบรมสั่งสอนเมื่อยังเป็นเด็ก จึงปล่อยให้ลูกๆ ทำตามใจชอบ จนกลายเป็นเด็กเกเรตัวน้อยๆ คุณบอกพวกเขาหนึ่งอย่าง — พวกเขาจะตอบกลับคุณห้าอย่าง ด้วยความไม่ละอายตัว! เด็กๆ แบบนี้อาจกลายเป็นอาชญากรได้ ทุกวันนี้ เด็กๆ ถูกปล่อยให้ทำตามใจชอบอย่างเต็มที่ </w:t>
      </w:r>
      <w:r w:rsidRPr="00C84680">
        <w:rPr>
          <w:lang w:val="ru-RU"/>
        </w:rPr>
        <w:t xml:space="preserve">“เสรีภาพ!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“อย่าได้แตะต้องเด็กๆ เลย!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และเด็กๆ ก็ดีใจสุดๆ: </w:t>
      </w:r>
      <w:r w:rsidRPr="00C84680">
        <w:rPr>
          <w:lang w:val="ru-RU"/>
        </w:rPr>
        <w:t xml:space="preserve">“ที่ไหนอีก” พวกมันพูด “ที่จะมีระบบการเมืองแบบนี้?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กล่าวอีกนัยหนึ่ง มีบางคนที่ต้องการเปลี่ยนเด็กๆ ให้กลายเป็นผู้ก่อการกบฏ ที่ไม่ต้องการพึ่งพาทั้งพ่อแม่หรือครู หรือฟังใครทั้งสิ้น สิ่งนี้เข้าทางของบางคน; เด็กๆ ที่กบฏเหล่านี้จะช่วยพวกเขาดำเนินแผนการต่างๆ ได้ เพราะหากไม่เปลี่ยนเด็กๆ ให้กลายเป็นผู้กบฏ [ตอนนี้] แล้วจะบังคับให้พวกเขาทำลายทุกอย่างให้แหลกสลายได้อย่างไรในภายหลัง? และตอนนี้คุณก็เห็นแล้วว่าเด็กๆ ที่น่าสงสารเหล่านี้ได้กลายเป็นคนเกือบคลั่งไปแล้ว </w:t>
      </w:r>
    </w:p>
    <w:p w:rsidRPr="00C84680" w:rsidR="005C3FC8" w:rsidRDefault="00BF6B1D" w14:paraId="1E1F052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หากความอิสระไม่ถูกใช้อย่างถูกต้องในชีวิตทางจิตวิญญาณ แล้วจะใช้มันในชีวิตทางโลกได้อย่างไร? คุณจะทำอะไรกับความอิสระเช่นนี้? ความอิสระเช่นนี้คือภัยพิบัติ นั่นคือเหตุผลที่สิ่งที่เรากำลังเห็นกำลังเกิดขึ้นกับรัฐในขณะนี้ ผู้คนในปัจจุบันสามารถใช้ความอิสระที่ได้รับมาอย่างถูกต้องได้หรือไม่? ความอิสระ หากผู้คนไม่สามารถใช้มันเพื่อการพัฒนาเชิงบวก ก็คือภัยพิบัติ การวิวัฒนาการทางโลก เมื่อรวมกับความอิสระที่เต็มไปด้วยบาปนี้ ได้นำความเป็นทาสทางจิตวิญญาณมาสู่มนุษยชาติ ความอิสระทางจิตวิญญาณคือการยอมจำนนทางจิตวิญญาณต่อพระประสงค์ของพระเจ้า แต่ท่านจะเห็นได้ว่า: การเชื่อฟังคือความอิสระ; อย่างไรก็ตาม ศัตรูด้วยความชั่วร้ายของเขา ได้พรรณนาสิ่งนี้ว่าเป็นความเป็นทาส และเด็กๆ — โดยเฉพาะผู้ที่ถูกพิษจากจิตวิญญาณแห่งการกบฏของยุคสมัยนี้ — ก็เริ่มกบฏ นี่เป็นเรื่องธรรมชาติ เพราะพวกเขาก็รู้สึกเบื่อหน่ายกับระบบต่าง ๆ </w:t>
      </w:r>
      <w:r w:rsidRPr="00C84680">
        <w:rPr>
          <w:lang w:val="ru-RU"/>
        </w:rPr>
        <w:t xml:space="preserve">ของศตวรรษที่ 20 ซึ่งน่าเสียดายที่ระบบเหล่านี้กำลังทำลายทั้งธรรมชาติ — โลกอันมหัศจรรย์ของพระเจ้า — และมนุษย์ — สิ่งสร้างของพระเจ้า — อย่างต่อเนื่อง ระบบเหล่านี้ทำให้จิตวิญญาณของมนุษย์เต็มไปด้วยความกังวล และนำพวกเขาให้ห่างไกลจากความสุข จนทำให้พวกเขาห่างไกลจากพระเจ้า </w:t>
      </w:r>
    </w:p>
    <w:p w:rsidRPr="00C84680" w:rsidR="005C3FC8" w:rsidRDefault="00BF6B1D" w14:paraId="27166524" w14:textId="0C35070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คุณรู้ไหมว่าเราต้องผ่านอะไรมาบ้างเมื่อถูกปลดจากกองทัพเข้าสู่กองหนุน? หากเยาวชนยุคนี้อยู่ในสถานการณ์ของเรา พวกเขาคงจะฉีกทุกอย่างเป็นชิ้นๆ ไปแล้ว! นั่นคือในปี 1950 สงครามกลางเมืองเพิ่งจบลงได้ไม่นาน เรา—ทหารจากกลุ่มเกณฑ์ทหารต่าง ๆ—ถูกปลดประจำการเข้าสู่กองหนุนพร้อมกัน คนหนึ่งต่อสู้มาสี่ปีครึ่ง คนหนึ่งสี่ปี และอีกคนสามปีครึ่ง ลองนึกดูสิ: หลังจากทนทุกข์ทรมานในสงครามมาอย่างหนัก เมื่อเราเดินทางถึงเมืองลาริซา</w:t>
      </w:r>
      <w:r w:rsidR="00C1572E">
        <w:rPr>
          <w:rStyle w:val="FootnoteReference"/>
          <w:lang w:val="ru-RU"/>
        </w:rPr>
        <w:footnoteReference w:id="187"/>
      </w:r>
      <w:r w:rsidRPr="00C84680">
        <w:rPr>
          <w:lang w:val="ru-RU"/>
        </w:rPr>
        <w:t xml:space="preserve"> และไปถึงศูนย์ปลดประจำการ ก็พบว่าที่นั่นเต็มไปด้วยทหารผ่านศึกจากแนวหน้าคนอื่น ๆ แล้ว เราลองเสี่ยงโชคที่โรงแรม แต่พวกเขาก็ปฏิเสธเราเช่นกัน </w:t>
      </w:r>
      <w:r w:rsidRPr="00C84680">
        <w:rPr>
          <w:lang w:val="ru-RU"/>
        </w:rPr>
        <w:t xml:space="preserve">‘ทหาร’ พวกเขาพูด ‘เราจะให้พวกเขาเข้าได้อย่างไร! </w:t>
      </w:r>
      <w:r w:rsidR="002F08DD">
        <w:rPr>
          <w:lang w:val="ru-RU"/>
        </w:rPr>
        <w:t xml:space="preserve">พวกเขาจะทำให้ผ้าห่มทั้งหมดสกปรก’ </w:t>
      </w:r>
      <w:r w:rsidRPr="00C84680">
        <w:rPr>
          <w:lang w:val="ru-RU"/>
        </w:rPr>
        <w:t xml:space="preserve">ทั้งที่เราเสนอจะจ่ายเงินค่าที่พักสำหรับคืนนั้น มันเป็นเดือนมีนาคม และอากาศหนาวมาก โชคดีสำหรับเรา มีนายทหารคนหนึ่งมาช่วยเรา — ขอให้พระเจ้าประทานสุขภาพที่ดีแก่เขา! เขา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ไปที่สถานีรถไฟ หาข้อมูลว่าขบวนรถไฟมาถึงเมื่อไหร่ ออกเดินทางเมื่อไหร่ และเมื่อไหร่ที่มีการฝึกซ้อม ต่อรองกับเจ้าหน้าที่รถไฟ และพวกเขาก็อนุญาตให้เราพักค้างคืนในตู้รถไฟที่ว่าง </w:t>
      </w:r>
      <w:r w:rsidRPr="00C84680">
        <w:rPr>
          <w:lang w:val="ru-RU"/>
        </w:rPr>
        <w:t xml:space="preserve">“ตลอดทั้งคืน” เจ้าหน้าที่เตือนเรา “ตู้รถไฟจะเคลื่อนที่ไปมาเล็กน้อย เนื่องจากการจัดเรียงขบวนไปมา แต่ไม่ต้องกังวล—มันจะไม่เคลื่อนที่จนกว่าจะถึงเวลา</w:t>
      </w:r>
      <w:r w:rsidR="002F08DD">
        <w:rPr>
          <w:lang w:val="ru-RU"/>
        </w:rPr>
        <w:t xml:space="preserve">ที่กำหนดในเช้าวันพรุ่งนี้” </w:t>
      </w:r>
      <w:r w:rsidRPr="00C84680">
        <w:rPr>
          <w:lang w:val="ru-RU"/>
        </w:rPr>
        <w:t xml:space="preserve">ดังนั้นเราจึงใช้เวลาทั้งคืนอยู่ท่ามกลางการจัดเรียงขบวนไปมา </w:t>
      </w:r>
    </w:p>
    <w:p w:rsidRPr="00C84680" w:rsidR="005C3FC8" w:rsidRDefault="00BF6B1D" w14:paraId="2132EF18" w14:textId="35E9127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ในที่สุดเราก็ถึงเทสซาโลนิกี ผู้ที่อาศัยอยู่ใกล้ๆ ก็กลับบ้าน ส่วนเราเองก็กลับไปยังศูนย์แจกจ่าย แต่ที่นั่นเต็มจนไม่มีที่ว่างเลย จึงต้องไปโรงแรมอีกครั้ง — และอีกครั้งก็ไม่ได้ผล ผมจำได้ว่าเคยถามที่โรงแรมหนึ่งว่า: </w:t>
      </w:r>
      <w:r w:rsidRPr="00C84680">
        <w:rPr>
          <w:lang w:val="ru-RU"/>
        </w:rPr>
        <w:t xml:space="preserve">‘ให้ผมเก้าอี้หนึ่งตัวนั่งผ่านคืนนี้ก็ได้ ผมจะจ่ายค่าห้องเป็นสองเท่าของราคาเตียง!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</w:t>
      </w:r>
      <w:r w:rsidR="002F08DD">
        <w:rPr>
          <w:lang w:val="ru-RU"/>
        </w:rPr>
        <w:t xml:space="preserve">‘ไม่ได้ครับ’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พวกเขา</w:t>
      </w:r>
      <w:r w:rsidRPr="00C84680">
        <w:rPr>
          <w:lang w:val="ru-RU"/>
        </w:rPr>
        <w:t xml:space="preserve">ตอบ </w:t>
      </w:r>
      <w:r w:rsidRPr="00C84680">
        <w:rPr>
          <w:lang w:val="ru-RU"/>
        </w:rPr>
        <w:t xml:space="preserve">‘เรา</w:t>
      </w:r>
      <w:r w:rsidR="002F08DD">
        <w:rPr>
          <w:lang w:val="ru-RU"/>
        </w:rPr>
        <w:t xml:space="preserve">ทำไม่ได้’ </w:t>
      </w:r>
      <w:r w:rsidRPr="00C84680">
        <w:rPr>
          <w:lang w:val="ru-RU"/>
        </w:rPr>
        <w:t xml:space="preserve">เพราะกลัวว่าใครจะเห็นทหารนั่งบนเก้าอี้ในโรงแรมตอนกลางคืนแล้วไปแจ้งความ ดังนั้น ก็ต้องยืนทั้งคืนบนถนนและพิงตัวกับกำแพง! และทหารที่น่าสงสารเหล่านั้นก็ยืนอยู่บนถนนใกล้โรงแรม บนทางเท้า พิงตัวกับกำแพง ทหารยืนอยู่บนทุกทางเท้า เหมือนกำลังเดินสวนสนาม คุณเข้าใจไหม? ถ้าเป็นเยาวชนสมัยนี้ พวกเขาคงจะแจ้งความกับลาริซา — และเทสซาลีกับมาซิโดเนียด้วย!</w:t>
      </w:r>
      <w:r w:rsidR="00C1572E">
        <w:rPr>
          <w:rStyle w:val="FootnoteReference"/>
          <w:lang w:val="ru-RU"/>
        </w:rPr>
        <w:footnoteReference w:id="188"/>
      </w:r>
      <w:r w:rsidRPr="00C84680">
        <w:rPr>
          <w:lang w:val="ru-RU"/>
        </w:rPr>
        <w:t xml:space="preserve"> ท้ายที่สุด แม้แต่ตอนนี้ ที่ไม่มีความยากลำบากใดๆ ดูสิว่าพวกเขากำลังทำอะไร! พวกเขากำลังก่อความวุ่นวาย ยึดครองโรงเรียนและมหาวิทยาลัย แต่สิ่งนั้นไม่เคยผ่านเข้ามาในความคิดของเด็กหนุ่มที่น่าสงสารเหล่านั้นเลย แน่นอนว่าพวกเขารู้สึกขมขื่น แต่ไม่เคยมีความคิดที่จะแก้แค้นหรือก่อความเสียหายใดๆ ทั้งสิ้น ทั้งที่ในช่วงสงคราม ท่ามกลางหิมะ พวกเขาต้องทนทุกข์ทรมานอย่างแสนสาหัส! ชีวิตอันน่าสงสารเหล่านั้นถูกสงครามทำให้พิการ — การเสียสละตนเองอันยิ่งใหญ่! — และสุดท้าย</w:t>
      </w:r>
      <w:r w:rsidRPr="00C84680">
        <w:rPr>
          <w:lang w:val="ru-RU"/>
        </w:rPr>
        <w:t xml:space="preserve">พวกเขาก็ได้รับ </w:t>
      </w:r>
      <w:r w:rsidR="002F08DD">
        <w:rPr>
          <w:lang w:val="ru-RU"/>
        </w:rPr>
        <w:t xml:space="preserve">“รางวัล” </w:t>
      </w:r>
      <w:r w:rsidRPr="00C84680">
        <w:rPr>
          <w:lang w:val="ru-RU"/>
        </w:rPr>
        <w:t xml:space="preserve">ด้วยการต้องนอนทั้งคืนใต้ท้องฟ้าเปิด </w:t>
      </w:r>
      <w:r w:rsidR="00EF3186">
        <w:rPr>
          <w:lang w:val="ru-RU"/>
        </w:rPr>
        <w:t xml:space="preserve">นั่นคือคำ ‘ขอบคุณ’ </w:t>
      </w:r>
      <w:r w:rsidRPr="00C84680">
        <w:rPr>
          <w:lang w:val="ru-RU"/>
        </w:rPr>
        <w:t xml:space="preserve">สุดท้ายของพวกเขา</w:t>
      </w:r>
      <w:r w:rsidR="00EF3186">
        <w:rPr>
          <w:lang w:val="ru-RU"/>
        </w:rPr>
        <w:t xml:space="preserve">! </w:t>
      </w:r>
      <w:r w:rsidRPr="00C84680">
        <w:rPr>
          <w:lang w:val="ru-RU"/>
        </w:rPr>
        <w:t xml:space="preserve">ดังนั้น ผมจึงพบว่าตัวเองกำลังเปรียบเทียบว่าคนหนุ่มสาวในสมัยนั้นเป็นอย่างไร กับสิ่งที่พวกเขาเป็นอยู่ในปัจจุบันนี้ แม้จะยังไม่ถึงห้าสิบปี แต่ผู้คนก็เปลี่ยนแปลงไปมากขนาดนี้!.. </w:t>
      </w:r>
    </w:p>
    <w:p w:rsidRPr="00C84680" w:rsidR="005C3FC8" w:rsidRDefault="00BF6B1D" w14:paraId="3A0B3D77" w14:textId="7BDE423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เยาวชนในปัจจุบันเหมือนวัวหนุ่มที่กระตือรือร้น ถูกผูกไว้ขณะกำลังกินหญ้าในทุ่งหญ้า มันดึงเชือกอยู่ตลอดเวลา แล้วดึงเสาที่ผูกเชือกไว้จนหลุด วิ่งออกไป แต่ถูกติดกับสิ่งใดสิ่งหนึ่ง จนพันกันยุ่งเหยิง และสุดท้ายถูกสัตว์ป่ากินจนหมด </w:t>
      </w:r>
      <w:r w:rsidRPr="00C84680">
        <w:rPr>
          <w:lang w:val="ru-RU"/>
        </w:rPr>
        <w:t xml:space="preserve">คุณต้อง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ควบคุม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และดูแลเด็กให้อยู่ในความควบคุมขณะที่พวกเขายังเล็กอยู่ ตัวอย่างเช่น คุณเห็นเด็กเล็กกำลังปีนขึ้นรั้ว และตระหนักว่าเขาอาจตกลงมาและบาดเจ็บ คุณจะตะโกนว่า: </w:t>
      </w:r>
      <w:r w:rsidRPr="00C84680">
        <w:rPr>
          <w:lang w:val="ru-RU"/>
        </w:rPr>
        <w:t xml:space="preserve">‘ไม่! ไม่!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และตีหลังหัวเขาด้วย ครั้งต่อไป เด็กจะไม่คิดถึงเรื่องว่าตัวเองอาจเสียชีวิต แต่จะจำได้ว่าอาจถูกตีหลังหัวอีก และจะประพฤติตัวระมัดระวังมากขึ้น แต่ในปัจจุบัน ไม่มีการลงโทษทางร่างกายในโรงเรียน และทหารในกองทัพก็ไม่ถูกตีด้วยไม้ นั่นคือเหตุผลที่เยาวชนก่อความเดือดร้อนให้พ่อแม่และสังคม ในสมัยก่อน ยิ่งผู้บังคับบัญชาเข้มงวดในการฝึกฝนมากเท่าไร ทหารก็ยิ่งแสดงความกล้าหาญมากขึ้นในสนามรบ </w:t>
      </w:r>
    </w:p>
    <w:p w:rsidRPr="00C84680" w:rsidR="005C3FC8" w:rsidRDefault="00BF6B1D" w14:paraId="5C41DE9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คนหนุ่มสาวต้องการผู้นำทางทางจิตวิญญาณ เขาต้องปรึกษาและเชื่อฟังผู้นำทางนี้ — เพื่อที่เขาจะได้ก้าวไปข้างหน้าด้วยความมั่นใจทางจิตวิญญาณ หลีกเลี่ยงอันตราย ความกลัว และทางตัน ยิ่งคนมีอายุมากขึ้น ยิ่งมีชีวิตอยู่นานขึ้น ก็ยิ่งได้รับประสบการณ์ที่เพิ่มพูน — ทั้งจากประสบการณ์ของตัวเองและของคนอื่น คนหนุ่มสาวยังขาดประสบการณ์นี้ ผู้ใหญ่จะใช้ทั้งประสบการณ์ของตนเองและประสบการณ์ที่ยืมมาจากผู้อื่น เพื่อช่วยคนหนุ่มที่ยังขาดประสบการณ์ให้หลีกเลี่ยงความผิดพลาดบางประการ หากคนหนุ่มไม่ฟังผู้ที่มีประสบการณ์ เขาจะต้องทดลองด้วยตัวเอง แต่หากเขาฟังคำแนะนำจากผู้ชี้แนะ เขาจะเติบโตขึ้นในความฉลาด </w:t>
      </w:r>
    </w:p>
    <w:p w:rsidRPr="00347B46" w:rsidR="005C3FC8" w:rsidRDefault="00BF6B1D" w14:paraId="660510F5" w14:textId="7EF32A5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ครั้งหนึ่ง มีกลุ่มหนุ่มๆ จากกลุ่มพี่น้องคริสเตียนมาเยือนที่วัดป่าของฉัน</w:t>
      </w:r>
      <w:r w:rsidR="0070012F">
        <w:rPr>
          <w:rStyle w:val="FootnoteReference"/>
          <w:lang w:val="ru-RU"/>
        </w:rPr>
        <w:footnoteReference w:id="189"/>
      </w:r>
      <w:r w:rsidRPr="00C84680">
        <w:rPr>
          <w:lang w:val="ru-RU"/>
        </w:rPr>
        <w:t xml:space="preserve"> ด้วยความมั่นใจในตัวเองอย่างเต็มเปี่ยม พวกเขาตะโกนจนเสียงแหบแห้งว่า </w:t>
      </w:r>
      <w:r w:rsidRPr="00C84680">
        <w:rPr>
          <w:lang w:val="ru-RU"/>
        </w:rPr>
        <w:t xml:space="preserve">‘เราไม่ต้องการใครทั้งนั้น! เราจะหาทางของเราเอง!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ใครจะรู้ว่าทำไมพวกเขาจึงกลายเป็นเช่นนี้? ดูเหมือนว่าพวกเขาอยู่ภายใต้ความกดดันอย่างหนัก และนั่นคือเหตุผลที่พวกเขา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ก่อการกบฏ ขณะที่พวกเขากำลังเตรียมตัวจะจากไป พวกเขาถามผมว่าต้องไปทางไหนถึงถนนหลักที่นำไปสู่วัดไอเวอร์สกี </w:t>
      </w:r>
      <w:r w:rsidRPr="00C84680">
        <w:rPr>
          <w:lang w:val="ru-RU"/>
        </w:rPr>
        <w:t xml:space="preserve">“เราควรไปทางไหนดี?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พวกเขาถาม </w:t>
      </w:r>
      <w:r w:rsidRPr="00C84680">
        <w:rPr>
          <w:lang w:val="ru-RU"/>
        </w:rPr>
        <w:t xml:space="preserve">“ได้ครับ พี่น้อง” ผมตอบ “พวกคุณเคยบอกว่าพวกคุณจะหาทางไปเอง และไม่ต้องการใครทั้งนั้น นั่นไม่ใช่สิ่งที่พวกคุณเพิ่งพูดไปเมื่อกี้หรือ? ดีแล้ว ถนนเส้นนี้ดีมาก: แม้พวกคุณจะหลงทางบนถนนนี้ แต่หลังจากดิ้นรนสักพัก พวกคุณก็จะพบคนอื่นอีกคนอยู่ไม่ไกลนัก และเขาจะบอกทางให้พวกคุณกลับสู่ถนนนี้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แต่พวกคุณเองจะหาทางอื่นได้อย่างไร—ทางที่นำไปสู่สวรรค์ ทางที่ขึ้นสู่สวรรค์—โดยไม่มีผู้นำทาง?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แล้วหนึ่งในพวกเขาก็พูดว่า: </w:t>
      </w:r>
      <w:r w:rsidRPr="00C84680">
        <w:rPr>
          <w:lang w:val="ru-RU"/>
        </w:rPr>
        <w:t xml:space="preserve">“พี่น้องทั้งหลาย ดูเหมือนว่าพระสงฆ์อาจพูดถูกก็ได้?</w:t>
      </w:r>
      <w:r w:rsidR="002F08DD">
        <w:rPr>
          <w:lang w:val="ru-RU"/>
        </w:rPr>
        <w:t xml:space="preserve">”</w:t>
      </w:r>
    </w:p>
    <w:p w:rsidRPr="00347B46" w:rsidR="003F5E0E" w:rsidP="003F5E0E" w:rsidRDefault="003F5E0E" w14:paraId="2044F31C" w14:textId="77777777">
      <w:pPr>
        <w:rPr>
          <w:lang w:val="ru-RU"/>
        </w:rPr>
      </w:pPr>
    </w:p>
    <w:p w:rsidRPr="00C84680" w:rsidR="005C3FC8" w:rsidP="003F5E0E" w:rsidRDefault="00BF6B1D" w14:paraId="6B68797E" w14:textId="77777777">
      <w:pPr>
        <w:pStyle w:val="Heading4"/>
        <w:rPr>
          <w:lang w:val="ru-RU"/>
        </w:rPr>
      </w:pPr>
      <w:bookmarkStart w:name="_Toc196745444" w:id="327"/>
      <w:bookmarkStart w:name="_Toc196745601" w:id="328"/>
      <w:bookmarkStart w:name="_Toc225094955" w:id="329"/>
      <w:r w:rsidRPr="00C84680">
        <w:rPr>
          <w:lang w:val="ru-RU"/>
        </w:rPr>
        <w:t xml:space="preserve">คนหนุ่มสาวต้องผ่านการทดสอบความบริสุทธิ์</w:t>
      </w:r>
      <w:bookmarkEnd w:id="327"/>
      <w:bookmarkEnd w:id="328"/>
      <w:bookmarkEnd w:id="329"/>
    </w:p>
    <w:p w:rsidRPr="00C84680" w:rsidR="005C3FC8" w:rsidRDefault="00BF6B1D" w14:paraId="2209C598" w14:textId="76553A6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วันนี้มีนักศึกษาหญิงมาถามผมว่า: </w:t>
      </w:r>
      <w:r w:rsidR="002F08DD">
        <w:rPr>
          <w:lang w:val="ru-RU"/>
        </w:rPr>
        <w:t xml:space="preserve">‘ขอพระคุณช่วยอธิษฐานให้เราผ่านการสอบด้วยค่ะ’ </w:t>
      </w:r>
      <w:r w:rsidRPr="00C84680">
        <w:rPr>
          <w:lang w:val="ru-RU"/>
        </w:rPr>
        <w:t xml:space="preserve">และผมตอบว่า: </w:t>
      </w:r>
      <w:r w:rsidRPr="00C84680">
        <w:rPr>
          <w:lang w:val="ru-RU"/>
        </w:rPr>
        <w:t xml:space="preserve">‘ผมจะอธิษฐานให้พวกเธอผ่านการสอบในเรื่องความบริสุทธิ์ นั่นคือสิ่งสำคัญที่สุด หลังจากนั้น สิ่งอื่นๆ ก็จะเข้าที่</w:t>
      </w:r>
      <w:r w:rsidR="002F08DD">
        <w:rPr>
          <w:lang w:val="ru-RU"/>
        </w:rPr>
        <w:t xml:space="preserve">เข้าทางเอง’ </w:t>
      </w:r>
      <w:r w:rsidRPr="00C84680">
        <w:rPr>
          <w:lang w:val="ru-RU"/>
        </w:rPr>
        <w:t xml:space="preserve">ผมพูดอย่างนั้นกับพวกเธอถูกต้องหรือไม่? ใช่ครับ หากความสุภาพเรียบร้อยและความบริสุทธิ์ปรากฏชัดบนใบหน้าของเยาวชนในปัจจุบัน นั่นคือสิ่งที่ยอดเยี่ยมมาก เป็นสิ่งที่ยอดเยี่ยมอย่างแท้จริง! </w:t>
      </w:r>
    </w:p>
    <w:p w:rsidRPr="00C84680" w:rsidR="005C3FC8" w:rsidRDefault="00BF6B1D" w14:paraId="6BEE2491" w14:textId="4F3165C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มีสาวๆ ที่น่าสงสารและแตกสลายมาหาฉันบ้างครั้ง! พวกเธอใช้ชีวิตในบาปที่ไร้ระเบียบกับชายหนุ่ม โดยไม่ตระหนักว่าเป้าหมายที่ชายหนุ่มเหล่านั้นตามหานั้นไม่บริสุทธิ์ และด้วยวิธีนี้ สาวๆ ที่น่าสงสารเหล่านี้จึงแตกสลาย </w:t>
      </w:r>
      <w:r w:rsidRPr="00C84680">
        <w:rPr>
          <w:lang w:val="ru-RU"/>
        </w:rPr>
        <w:t xml:space="preserve">‘ฉันควรทำอย่างไรดีคะ คุณพ่อ?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พวกเธอถามฉัน </w:t>
      </w:r>
      <w:r w:rsidRPr="00C84680">
        <w:rPr>
          <w:lang w:val="ru-RU"/>
        </w:rPr>
        <w:t xml:space="preserve">“เจ้าของร้านเหล้า” ผมตอบพวกเธอ “แม้เขาจะคบหากับคนขี้เมา แต่เขาก็จะไม่ยอมให้ลูกสาวตัวเองแต่งงานกับคนนั้น” จงยุติความสัมพันธ์ที่เต็มไปด้วยบาปเหล่านี้เสีย หากผู้ที่พวกเธอร่วมทำบาปด้วยรักพวกเธออย่างแท้จริง พวกเขาก็จะเข้าใจและยอมรับสิ่งนี้อย่างที่ควรจะเป็น แต่หากพวกเขาทิ้งพวกเธอไป นั่นหมายความว่าพวกเขาไม่ได้รักพวกเธอ และพวกเธอก็ไม่ได้เสียเวลาไปโดยเปล่า</w:t>
      </w:r>
      <w:r w:rsidR="002F08DD">
        <w:rPr>
          <w:lang w:val="ru-RU"/>
        </w:rPr>
        <w:t xml:space="preserve">ประโยชน์” </w:t>
      </w:r>
    </w:p>
    <w:p w:rsidRPr="00C84680" w:rsidR="005C3FC8" w:rsidRDefault="00BF6B1D" w14:paraId="29FDD267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มารร้ายใช้ประโยชน์จากช่วงวัยเยาว์ ซึ่งในช่วงนี้ร่างกายยังอยู่ในภาวะกบฏ และพยายามทำให้คนหนุ่มสาวเสื่อมทรามในช่วงเวลาที่ยากลำบากนี้ จิตใจของพวกเขายังไม่โตเต็มที่ ขาดประสบการณ์อย่างมาก และไม่มีทุนทางจิตวิญญาณใดๆ เลย ดังนั้น ผู้เยาว์ในวัยสำคัญนี้ต้องตระหนักว่าพวกเขาจำเป็นต้องรับฟังคำแนะนำจากผู้ใหญ่เสมอ พวกเขาต้องการคำแนะนำนี้เพื่อไม่ให้ลื่นไถลลงบนทางลาดที่หวานชื่นแห่งความตกต่ำทางโลก ซึ่งอาจทำให้จิตวิญญาณของพวกเขาเต็มไปด้วยความวิตกกังวล และหันหลังให้พระเจ้าไปตลอดกาล </w:t>
      </w:r>
    </w:p>
    <w:p w:rsidRPr="00C84680" w:rsidR="005C3FC8" w:rsidRDefault="00BF6B1D" w14:paraId="097D797C" w14:textId="3B949D02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ผมตระหนักดีว่าไม่ใช่เรื่องง่ายสำหรับชายหรือหญิงวัยหนุ่มสาวที่มีสุขภาพร่างกายแข็งแรง ในวัยเยาว์ของพวกเขา ที่จะอยู่ในสภาพทางจิตวิญญาณเช่นนี้ จนไม่ถือว่า </w:t>
      </w:r>
      <w:r w:rsidR="002F08DD">
        <w:rPr>
          <w:i/>
          <w:iCs/>
          <w:lang w:val="ru-RU"/>
        </w:rPr>
        <w:t xml:space="preserve">‘เพศชายด้อยกว่าเพศหญิง’</w:t>
      </w:r>
      <w:r w:rsidR="00960926">
        <w:rPr>
          <w:rStyle w:val="FootnoteReference"/>
          <w:i/>
          <w:iCs/>
          <w:lang w:val="ru-RU"/>
        </w:rPr>
        <w:footnoteReference w:id="190"/>
      </w:r>
      <w:r w:rsidRPr="00C84680">
        <w:rPr>
          <w:lang w:val="ru-RU"/>
        </w:rPr>
        <w:t xml:space="preserve"> นั่นคือเหตุผลที่บิดาทางจิตวิญญาณแนะนำว่าเด็กชายไม่ควรสร้างมิตรภาพกับเด็กหญิง ไม่ว่าเด็กเหล่านั้นจะมีความสุกงอมทางจิตวิญญาณเพียงใด เพราะอายุของพวกเขานั้นเองก็ก่อให้เกิดความยากลำบาก และผู้ล่อลวงก็ใช้ประโยชน์จากความเยาว์วัยของพวกเขา ดังนั้น สำหรับชายหนุ่มแล้ว เพื่อความระมัดระวังทางจิตวิญญาณและความบริสุทธิ์ของเขา จึงเป็นสิ่งที่ดีกว่าหากสาวๆ จะมองเขาว่าเป็นคนโง่ (หรือสำหรับสาวๆ แล้ว ก็ควรให้ชายหนุ่มมองเธอว่าเป็นคนโง่) และด้วยเหตุนี้จึงรับเอาไม้กางเขนอันหนักนี้ไว้ เพราะในไม้กางเขนอันหนักนี้ มีทั้งกำลังและปัญญาของพระเจ้าทั้งหมด และเมื่อนั้น ชายหนุ่มจะแข็งแกร่งกว่าแซมสัน</w:t>
      </w:r>
      <w:r w:rsidR="00960926">
        <w:rPr>
          <w:rStyle w:val="FootnoteReference"/>
          <w:lang w:val="ru-RU"/>
        </w:rPr>
        <w:footnoteReference w:id="191"/>
      </w:r>
      <w:r w:rsidRPr="00C84680">
        <w:rPr>
          <w:lang w:val="ru-RU"/>
        </w:rPr>
        <w:t xml:space="preserve"> และฉลาดกว่าโซโลมอนผู้ทรงปัญญาสูงสุด</w:t>
      </w:r>
      <w:r w:rsidR="00960926">
        <w:rPr>
          <w:rStyle w:val="FootnoteReference"/>
          <w:lang w:val="ru-RU"/>
        </w:rPr>
        <w:footnoteReference w:id="192"/>
      </w:r>
      <w:r w:rsidRPr="00C84680">
        <w:rPr>
          <w:lang w:val="ru-RU"/>
        </w:rPr>
        <w:t xml:space="preserve"> เมื่อเดินบนถนน ผู้หนุ่มสาวควรอธิษฐานและไม่มองไปรอบๆ แม้ญาติหรือคนรู้จักบางคนอาจเข้าใจผิดและรู้สึกไม่พอใจ คิดว่าเขาดูถูกพวกเขา และจึงเลือกที่จะไม่พูดกับพวกเขา สิ่งนี้ดีกว่าการจ้องมองสิ่งรอบตัวด้วยความอยากรู้อยากเห็น จนถูกเข้าใจผิดแม้กระทั่งโดยคนโลกีย์ ซึ่งคิดถึงทุกสิ่งด้วยความเจ้าเล่ห์ หลังพิธีในโบสถ์ การที่ชายหนุ่มจะหนีห่างจากผู้คนเพื่อรักษาความระมัดระวังทางจิตวิญญาณและประโยชน์ที่ได้รับในโบสถ์นั้น ดีกว่าพันเท่า การนั่งอยู่และชื่นชมปกขนสัตว์ของผู้หญิงอย่างไม่ระมัดระวัง (หรือ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สำหรับหญิงสาว คือเนคไทของผู้ชาย) จนทำให้จิตวิญญาณขมขื่นเมื่อศัตรูกำลังข่วนหัวใจเขา </w:t>
      </w:r>
    </w:p>
    <w:p w:rsidRPr="00C84680" w:rsidR="005C3FC8" w:rsidRDefault="00BF6B1D" w14:paraId="2DAA4923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เป็นความจริงว่า น่าเสียดายที่โลกนี้ได้ตกอยู่ในความเสื่อมทราม และผู้ใดที่พยายามรักษาความบริสุทธิ์ของตนเอง ย่อมถูกทำให้มัวหมอง ไม่ว่าเขาจะอยู่แห่งใดก็ตาม อย่างไรก็ตาม ความแตกต่างอยู่ที่ว่า พระเจ้าจะไม่ถือมนุษย์สมัยใหม่ตามมาตรฐานเดียวกันกับที่พระองค์ทรงใช้ในสมัยโบราณกับคริสตชนผู้ปรารถนาจะรักษาความบริสุทธิ์ของตนเอง การรักษาสติเป็นสิ่งจำเป็น; ชายหนุ่มต้องทำในสิ่งที่เขาสามารถได้: พยายามอย่างเต็มที่ และหลีกเลี่ยงโอกาสที่จะก่อให้เกิดบาป ในทุกด้านอื่น ๆ พระคริสต์ของเราจะช่วย ความกระตือรือร้นอันศักดิ์สิทธิ์ที่ถูกจุดขึ้นในจิตวิญญาณนั้นร้อนแรงจนมีพลังเผาผลาญความปรารถนาอื่น ๆ และภาพลักษณ์ที่ไม่เหมาะสมทุกประการ เมื่อไฟนี้ลุกโชนภายในตัวบุคคล เขาจะได้สัมผัสความสุขอันศักดิ์สิทธิ์ที่ไม่อาจเปรียบเทียบกับสุขใดอื่นได้ สำหรับผู้ที่ได้ลิ้มรสมานนาสวรรค์นี้ ความหวานของผลไม้ป่าจากต้นคารอบจะทำให้เขาไม่สนใจเลย ดังนั้น หนุ่มคนนั้นต้องถือหางเสือไว้อย่างมั่นคง ทำเครื่องหมายกางเขน และอย่ากลัว หลังจากต่อสู้อย่างสั้นๆ เขาจะได้รับรสสุขสวรรค์เช่นกัน ในยามที่ถูกล่อลวง ความกล้าหาญเป็นสิ่งจำเป็น และพระเจ้าจะช่วยเหลือเขาด้วยวิธีที่มหัศจรรย์ </w:t>
      </w:r>
    </w:p>
    <w:p w:rsidRPr="00C84680" w:rsidR="005C3FC8" w:rsidRDefault="00BF6B1D" w14:paraId="78C49B4E" w14:textId="3A86CA8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พระผู้อาวุโสออกัสติน</w:t>
      </w:r>
      <w:r w:rsidR="00960926">
        <w:rPr>
          <w:rStyle w:val="FootnoteReference"/>
          <w:lang w:val="ru-RU"/>
        </w:rPr>
        <w:footnoteReference w:id="193"/>
      </w:r>
      <w:r w:rsidRPr="00C84680">
        <w:rPr>
          <w:lang w:val="ru-RU"/>
        </w:rPr>
        <w:t xml:space="preserve"> ได้เล่าให้ผมฟังว่า เมื่อท่านยังเป็นพระภิกษุใหม่ ท่านได้เข้าอยู่ ณ วัดหนึ่งในประเทศบ้านเกิดของท่าน คือรัสเซีย พระภิกษุในวัดนั้นเกือบทั้งหมดเป็นผู้สูงอายุ ดังนั้นท่านจึงถูกส่งไปช่วยนักประมงของวัดจับปลา เนื่องจากวัดนั้นดำรงชีพด้วยการประมง วันหนึ่ง ลูกสาวของนักประมงเดินลงมาถึงริมแม่น้ำที่พวกเขากำลังทำงานอยู่ และบอกพ่อของเธอว่าเขาต้องกลับบ้านทันทีเพราะมีเรื่องด่วน ส่วนตัวเธอเองก็อยู่ช่วยนักบวชผู้เริ่มต้นนั้น แต่เด็กสาวผู้น่าสงสารนั้นถูกความล่อลวงอันชั่วร้ายครอบงำ และโดยไม่รู้ตัวว่ากำลังทำอะไร เธอก็พุ่งตัวเข้าสู่อ้อมกอดของเขาด้วยเจตนาบาป ในตอนแรก แอนโทนี — เพราะนั่นคือชื่อของพ่อของออกัสตินในโลก — รู้สึกตกใจ เพราะทุกอย่างเกิดขึ้นอย่างกะทันหัน แต่แล้วเขาก็ทำเครื่องหมายกางเขนและร้องขึ้นว่า: </w:t>
      </w:r>
      <w:r w:rsidRPr="00C84680">
        <w:rPr>
          <w:lang w:val="ru-RU"/>
        </w:rPr>
        <w:t xml:space="preserve">‘ดีกว่าที่ฉันจะจมน้ำตาย ยังดีกว่าที่จะทำบาป!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แล้วเขาก็กระโดดจากริมฝั่งลงสู่แม่น้ำที่ลึก แต่พระเจ้าผู้ทรงเมตตา เมื่อเห็นความกระตือรือร้นอันยิ่งใหญ่ของชายหนุ่มผู้บริสุทธิ์ ซึ่งด้วยความปรารถนาที่จะรักษาความบริสุทธิ์ของตน ได้ทำซ้ำวีรกรรมของนักบุญมาร์ตินิอาน</w:t>
      </w:r>
      <w:r w:rsidR="00960926">
        <w:rPr>
          <w:rStyle w:val="FootnoteReference"/>
          <w:lang w:val="ru-RU"/>
        </w:rPr>
        <w:footnoteReference w:id="194"/>
      </w:r>
      <w:r w:rsidRPr="00C84680">
        <w:rPr>
          <w:lang w:val="ru-RU"/>
        </w:rPr>
        <w:t xml:space="preserve"> จึงทรงให้เขาลอยอยู่บนผิวน้ำ จนเขาไม่เปียกแม้แต่น้อย </w:t>
      </w:r>
      <w:r w:rsidRPr="00C84680">
        <w:rPr>
          <w:lang w:val="ru-RU"/>
        </w:rPr>
        <w:t xml:space="preserve">“ผมกระโดดลงน้ำด้วยหัวก่อน” ผู้อาวุโสบอกผม “แต่ถึงอย่างนั้น ผมก็ไม่ได้สังเกตเลยว่าตัวเองกำลังยืนตรงบนผิวน้ำ! แม้แต่เสื้อผ้าของผมก็ไม่ได้เปียกเลย!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ในขณะนั้น เขารู้สึกถึงความสงบภายในและความหวานชื่นที่บรรยายไม่ได้ ซึ่งทำลายความคิดบาปและความปรารถนาทางกายทั้งหมดที่เริ่มต้นขึ้นในตัวเขาจากพฤติกรรมไม่สุภาพของหญิงสาวคนนั้น ส่วนสาวคนนั้นเอง เมื่อเห็นแอนโทนีที่ยืนอยู่บนผิวน้ำ และถูกความอัศจรรย์อันยิ่งใหญ่นี้ทำให้ตกตะลึง ก็ร้องไห้ออกมา พร้อมทั้งสำนึกผิดในบาปของตนเอง </w:t>
      </w:r>
    </w:p>
    <w:p w:rsidRPr="00C84680" w:rsidR="005C3FC8" w:rsidRDefault="00BF6B1D" w14:paraId="2986E624" w14:textId="6794071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พระคริสต์ไม่เรียกร้องสิ่งใดที่ยิ่งใหญ่จากเราเพื่อช่วยเราในการเดินทางทางจิตวิญญาณของเรานั้น พระองค์คาดหวังเพียงสิ่งเล็กน้อยที่สุดจากเราเท่านั้น มีชายหนุ่มคนหนึ่งเล่าให้ผมฟังว่า ขณะที่เขากำลังเดินทางไปแสวงบุญที่เกาะปัตมอส</w:t>
      </w:r>
      <w:r w:rsidR="00960926">
        <w:rPr>
          <w:rStyle w:val="FootnoteReference"/>
          <w:lang w:val="ru-RU"/>
        </w:rPr>
        <w:footnoteReference w:id="195"/>
      </w:r>
      <w:r w:rsidRPr="00C84680">
        <w:rPr>
          <w:lang w:val="ru-RU"/>
        </w:rPr>
        <w:t xml:space="preserve"> ปีศาจได้วางกับดักไว้ให้เขา ขณะที่เขากำลังเดินข้ามเกาะ นักท่องเที่ยวหญิงคนหนึ่งก็พุ่งตัวเข้าหาเขาและเริ่มกอดเขา ชายหนุ่มคนนั้นจึงผลักเธอออกอย่างแรงและร้องขึ้นว่า: </w:t>
      </w:r>
      <w:r w:rsidRPr="00C84680">
        <w:rPr>
          <w:lang w:val="ru-RU"/>
        </w:rPr>
        <w:t xml:space="preserve">‘พระคริสต์ของข้า ข้ามาที่นี่เพื่อสักการะสถานที่ศักดิ์สิทธิ์ ไม่ใช่เพื่อมีส่วนร่วมในความสกปรกเช่นนี้!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หลังจากนั้น เขาก็วิ่งหนีไป คืนนั้น ขณะที่เขากำลังสวดมนต์ในห้องโรงแรม เขาได้เห็นพระคริสต์ในแสงสว่างที่ไม่ได้ถูกสร้างขึ้น ท่านเห็นหรือไม่ว่าเขาได้รับสิ่งใดเพียงเพราะผลักหญิงผู้ล่อลวงนั้นออกไป? มีบางคนที่ทำงานหนักมาหลายปี บรรลุผลงานอันยิ่งใหญ่ แต่ยังไม่แน่ว่าพวกเขาจะได้รับสิ่งใดเช่นนี้หรือไม่ ส่วนชายหนุ่มผู้บริสุทธิ์คนนี้กลับได้เห็นพระคริสต์เพียงเพราะเขาต้านทานการล่อลวงได้ แน่นอนว่าเหตุการณ์นี้ทำให้เขาเข้มแข็งทางจิตวิญญาณขึ้นอย่างมาก หลังจากนั้น เขาได้เห็นนักบุญอีกสองหรือสามครั้ง: นักบุญมาร์เซลลัส นักบุญราฟาเอล และนักบุญจอร์จ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ครั้งหนึ่งเขามาหาผมและถามว่า: </w:t>
      </w:r>
      <w:r w:rsidRPr="00C84680">
        <w:rPr>
          <w:lang w:val="ru-RU"/>
        </w:rPr>
        <w:t xml:space="preserve">“โปรดอธิษฐานให้ผมด้วยครับพ่อ เพื่อให้ผมได้เห็นนักบุญจอร์จอีกครั้ง ผมต้องการความปลอบประโลม — </w:t>
      </w:r>
      <w:r w:rsidR="002F08DD">
        <w:rPr>
          <w:lang w:val="ru-RU"/>
        </w:rPr>
        <w:t xml:space="preserve">ไม่มีสิ่งใดในโลกนี้ที่ปลอบประโลมผมได้” </w:t>
      </w:r>
    </w:p>
    <w:p w:rsidRPr="00C84680" w:rsidR="005C3FC8" w:rsidRDefault="00BF6B1D" w14:paraId="3737AEA6" w14:textId="1F4C3D5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ลองดูเพื่อนรุ่นเดียวกันของเขาบ้าง — พวกเขาพร้อมทำถึงขั้นไหน! ครั้งหนึ่ง มีชายหนุ่มคนหนึ่งมาที่ห้องของผมพร้อมกับลุงของเขา และถามว่า: </w:t>
      </w:r>
      <w:r w:rsidRPr="00C84680">
        <w:rPr>
          <w:lang w:val="ru-RU"/>
        </w:rPr>
        <w:t xml:space="preserve">“โปรดอธิษฐานให้หญิงสาวคนหนึ่งด้วยครับ เธอหักกระดูกสันหลังจากอุบัติเหตุทางรถยนต์ พ่อของเธอเป็นคนขับ; เขาหลับในและชนเข้ากับสิ่งใดสิ่งหนึ่ง — เขาเสียชีวิต ส่วนเธอต้องพิการไปตลอดชีวิต “รอหน่อย </w:t>
      </w:r>
      <w:r w:rsidR="002F08DD">
        <w:rPr>
          <w:lang w:val="ru-RU"/>
        </w:rPr>
        <w:t xml:space="preserve">ผมจะให้รูปของเธอครับ”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“ไม่ครับ </w:t>
      </w:r>
      <w:r w:rsidR="002F08DD">
        <w:rPr>
          <w:lang w:val="ru-RU"/>
        </w:rPr>
        <w:t xml:space="preserve">ไม่จำเป็น” </w:t>
      </w:r>
      <w:r w:rsidRPr="00C84680">
        <w:rPr>
          <w:lang w:val="ru-RU"/>
        </w:rPr>
        <w:t xml:space="preserve">ผมตอบ แต่เขาอยากให้ผมดูรูปเธอจริงๆ สุดท้าย ผมก็ยอมตามความยืนกรานของเขา รับรูปถ่ายมาดู และเห็นหญิงสาวคนหนึ่งนอนเหยียดตัวอยู่บนพื้น ระหว่างชายหนุ่มสองคนที่กำลังประคองเธออยู่ทั้งสองข้าง! </w:t>
      </w:r>
      <w:r w:rsidRPr="00C84680">
        <w:rPr>
          <w:lang w:val="ru-RU"/>
        </w:rPr>
        <w:t xml:space="preserve">“เธอเป็นใครกับเขา?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ผมถามชายหนุ่มคนนั้น โดยชี้ไปที่หนึ่งในสองคนนั้น </w:t>
      </w:r>
      <w:r w:rsidR="002F08DD">
        <w:rPr>
          <w:lang w:val="ru-RU"/>
        </w:rPr>
        <w:t xml:space="preserve">“แฟนสาวของเขาครับ” </w:t>
      </w:r>
      <w:r w:rsidRPr="00C84680">
        <w:rPr>
          <w:lang w:val="ru-RU"/>
        </w:rPr>
        <w:t xml:space="preserve">เขาตอบ </w:t>
      </w:r>
      <w:r w:rsidRPr="00C84680">
        <w:rPr>
          <w:lang w:val="ru-RU"/>
        </w:rPr>
        <w:t xml:space="preserve">“แล้วคนอีกคนล่ะ? เขาจะแต่งงานกับเธอไหม?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“ไม่,” เขาตอบ, </w:t>
      </w:r>
      <w:r w:rsidR="002F08DD">
        <w:rPr>
          <w:lang w:val="ru-RU"/>
        </w:rPr>
        <w:t xml:space="preserve">“พวกเขากำลังคบกันอยู่เท่านั้น” </w:t>
      </w:r>
      <w:r w:rsidRPr="00C84680">
        <w:rPr>
          <w:lang w:val="ru-RU"/>
        </w:rPr>
        <w:t xml:space="preserve">“อย่าโกรธเด็กๆ นะ,” ลุงของเขาพูดกับผม, “จะทำอะไรได้ล่ะ? </w:t>
      </w:r>
      <w:r w:rsidR="002F08DD">
        <w:rPr>
          <w:lang w:val="ru-RU"/>
        </w:rPr>
        <w:t xml:space="preserve">เยาวชนสมัยนี้ก็เป็นแบบนี้แหละ”</w:t>
      </w:r>
      <w:r w:rsidRPr="00C84680">
        <w:rPr>
          <w:lang w:val="ru-RU"/>
        </w:rPr>
        <w:t xml:space="preserve"> — </w:t>
      </w:r>
      <w:r w:rsidRPr="00C84680">
        <w:rPr>
          <w:lang w:val="ru-RU"/>
        </w:rPr>
        <w:t xml:space="preserve">“ฉันจะอธิษฐาน,” ฉันคิดในใจ, “ไม่ใช่เพื่อให้กระดูกสันหลังของเธอหาย แต่เพื่อให้หัวของเธอหาย—และของคุณด้วย ชายผู้เลวทราม!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ความมีมารยาทหายไปไหนแล้ว? ลุงคนนั้นควรดุหลานชายของเขาให้หนักๆ ไปเลย! </w:t>
      </w:r>
      <w:r w:rsidRPr="00C84680">
        <w:rPr>
          <w:lang w:val="ru-RU"/>
        </w:rPr>
        <w:t xml:space="preserve">คนหนุ่มสาว </w:t>
      </w:r>
      <w:r w:rsidR="002F08DD">
        <w:rPr>
          <w:lang w:val="ru-RU"/>
        </w:rPr>
        <w:t xml:space="preserve">‘ทางจิตวิญญาณ’</w:t>
      </w:r>
      <w:r w:rsidRPr="00C84680">
        <w:rPr>
          <w:lang w:val="ru-RU"/>
        </w:rPr>
        <w:t xml:space="preserve">!… มีพ่อทางจิตวิญญาณแล้วยังลงเอยแบบนี้! แม้แต่ถ้าหนึ่งในหนุ่มๆ ในรูปนั้นกำลังวางแผนจะแต่งงานกับสาวน้อยที่น่าสงสารนี้ ก็ยังไม่อาจยอมรับได้ที่จะให้สาวถูกบีบอยู่ระหว่างหนุ่มสองคนอย่างนั้น! และทำไมเขาถึงแสดงรูปนี้ให้ฉันดู? หนุ่มคนนี้ไม่คิดเลยว่ามันผิด แน่นอนว่ามันไม่ทำให้ฉันเสียหายอะไร แต่สิ่งนี้มันไม่ถูกต้องเลย! ครอบครัวแบบไหนที่คนหนุ่มสาวเหล่านี้จะสร้างขึ้นในอนาคต? ขอให้พระเจ้าทรงให้แสงสว่างแก่พวกเขา เพื่อให้พวกเขากลับมาใช้สติ </w:t>
      </w:r>
    </w:p>
    <w:p w:rsidRPr="00347B46" w:rsidR="005C3FC8" w:rsidRDefault="00BF6B1D" w14:paraId="6E33D94A" w14:textId="011D2AD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และในอดีตที่ผ่านมา สาวๆ ได้รักษาความบริสุทธิ์ของตนเองด้วยความเสียสละอันยิ่งใหญ่เพียงใด! ฉันยังจำได้ว่าในช่วงสงคราม หน่วยบัญชาการของเราได้รวบรวมประชาชนพร้อมด้วยลาจากหมู่บ้านต่างๆ และบังคับให้พวกเขาขนส่งเสบียงให้กับกองทัพ หิมะตกหนัก และผู้คนเหล่านี้ก็ถูกตัดขาดจากโลกภายนอกบนพื้นที่สูง ผู้ชายเก็บกิ่งต้นสนมา และใต้กิ่งสนที่เต็มไปด้วยหิมะ พวกเขาตั้งสิ่งคล้ายที่พักพิงขึ้น เพื่อป้องกันความหนาวเย็นให้ดีที่สุดเท่าที่จะทำได้ ผู้หญิงที่อยู่ตรงนั้นก็ถูกบังคับให้หลบภัยใต้ที่พักพิงเหล่านี้เช่นกัน เพื่อหาความคุ้มครองจากเพื่อนร่วมหมู่บ้าน ผู้ที่พวกเธอรู้จัก มีเด็กสาววัยรุ่นและหญิงชราจากหมู่บ้านที่อยู่ไกลออกไป พวกเธอเองก็ต้องมาหลบภัยใต้หนึ่งในที่พักชั่วคราวที่ทำจากกิ่งต้นเฟอร์เหล่านี้ แต่ปัญหาคือมีบางคนที่ไร้ศรัทธาและขี้ขลาดจนแม้สงครามก็ไม่อาจทำให้พวกเขากลับมามีสติได้ พวกเขาไม่รู้สึกสงสารเพื่อนบ้านที่กำลังถูกทำร้ายหรือถูกฆ่า แต่เมื่อมีโอกาสแรก พวกเขากลับพยายามก่อบาป เพราะกลัวว่าจะถูกฆ่าและไม่มีเวลาที่จะคว้าความสุขในชีวิต ทั้งที่ในทางตรงกันข้าม พวกเขาควรกลับใจ — อย่างน้อยในช่วงเวลาที่อันตราย และดังนั้น หนึ่งในผู้ไม่เชื่อและขี้ขลาดเหล่านี้ ซึ่งไม่คิดถึงวิธีกลับใจ แต่คิดถึงวิธีทำบาป ก็พบตัวเองอยู่ใต้ที่พักเดียวกันกับที่หญิงสาวและหญิงชราได้มาหลบภัย เขาเริ่มรบกวนหญิงสาวอย่างน่ารังเกียจจนเธอต้องหนีไป เธอจะยอมตายเพราะความหนาว หรือแม้กระทั่งตายในหิมะ ดีกว่าที่จะสูญเสียความบริสุทธิ์ของหญิงสาว ผู้หญิงสูงอายุผู้โชคร้าย เมื่อเห็นว่าหญิงสาวได้จากไปและไม่กลับมา จึงตามรอยเท้าเธอไป และพบเธออยู่ใต้ร่มของโบสถ์นักบุญยอห์นผู้ให้บัพติศมา ซึ่งอยู่ห่างออกไปครึ่งชั่วโมงเดิน นักบุญยอห์นผู้ให้บัพติศมาได้คุ้มครองสาวน้อยผู้รักษาเกียรติยศของเธอไว้ และนำเธอไปยังโบสถ์เล็กๆ ของท่าน ซึ่งเธอไม่เคยรู้มาก่อนเลย แล้วนักบุญยอห์นผู้ให้บัพติศมาได้ทำอะไรต่อจากนั้น? ต่อจากนั้น ท่านได้ปรากฏตัวในความฝันของทหารคนหนึ่ง</w:t>
      </w:r>
      <w:r w:rsidR="001E4FB8">
        <w:rPr>
          <w:rStyle w:val="FootnoteReference"/>
          <w:lang w:val="ru-RU"/>
        </w:rPr>
        <w:footnoteReference w:id="196"/>
      </w:r>
      <w:r w:rsidRPr="00C84680">
        <w:rPr>
          <w:lang w:val="ru-RU"/>
        </w:rPr>
        <w:t xml:space="preserve"> และสั่งให้เขาเร่งรีบไปยังโบสถ์ของท่านให้เร็วที่สุดเท่าที่จะทำได้ ทหารคนนั้นลุกขึ้นทันทีและรีบวิ่งไปยังโบสถ์เล็กๆ คืนนั้นท้องฟ้าแจ่มใสด้วยหิมะ และเขามีความเข้าใจคร่าวๆ ว่าต้องไปทางไหน โอ้ ภาพที่ปรากฏต่อสายตาเขาช่างน่าสะเทือนใจ! หญิงชราและเด็กสาวคนหนึ่ง กำลังยืนอยู่ในหิมะลึกถึงหัวเข่า ทั้งสองเริ่มเปลี่ยนเป็นสีน้ำเงินและแข็งทื่อจากความหนาว ทหารคนนั้นเปิดประตูโบสถ์เล็กๆ ได้สำเร็จ; สองผู้หญิงผู้โชคร้ายเดินเข้าไปข้างในและค่อยๆ ฟื้นคืนสติ </w:t>
      </w:r>
      <w:r w:rsidRPr="00C84680">
        <w:rPr>
          <w:lang w:val="ru-RU"/>
        </w:rPr>
        <w:t xml:space="preserve">ทหารคนนั้นไม่มีเสื้อผ้าอุ่น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เลย นอกจากผ้าพันคอผืนหนึ่ง ซึ่งเขาให้หญิงชรา และถุงมือสองคู่ ซึ่งเขาให้ทั้งสองคน โดยสั่งให้พวกเธอสลับมือกันทีละคน ต่อมา คู่ผู้เคราะห์ร้ายทั้งสองเล่าให้เขาฟังเกี่ยวกับความล่อลวงที่นำพวกเขามาสู่โบสถ์เล็กๆ แห่งนี้ </w:t>
      </w:r>
      <w:r w:rsidRPr="00C84680">
        <w:rPr>
          <w:lang w:val="ru-RU"/>
        </w:rPr>
        <w:t xml:space="preserve">“แล้ว,” ทหารถามสาวน้อย “เธอตัดสินใจได้อย่างไรถึงจะหนีออกมาในคืนนี้ ผ่านกองหิมะ ไปยังที่ที่ไม่รู้จะถึงไหน?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“นั่น,” เธอตอบ “คือสิ่งเดียวที่ฉันทำได้ </w:t>
      </w:r>
      <w:r w:rsidR="002F08DD">
        <w:rPr>
          <w:lang w:val="ru-RU"/>
        </w:rPr>
        <w:t xml:space="preserve">“ฉันเชื่อมั่นว่าพระคริสต์จะช่วยฉันกับส่วนที่เหลือ” </w:t>
      </w:r>
      <w:r w:rsidRPr="00C84680">
        <w:rPr>
          <w:lang w:val="ru-RU"/>
        </w:rPr>
        <w:t xml:space="preserve">แล้วทหารคนนั้นก็พูดออกมาโดยไม่ได้ตั้งใจว่า </w:t>
      </w:r>
      <w:r w:rsidRPr="00C84680">
        <w:rPr>
          <w:lang w:val="ru-RU"/>
        </w:rPr>
        <w:t xml:space="preserve">“นั่นแหละ ความทุกข์ทรมานของพวกเธอจบแล้ว </w:t>
      </w:r>
      <w:r w:rsidR="002F08DD">
        <w:rPr>
          <w:lang w:val="ru-RU"/>
        </w:rPr>
        <w:t xml:space="preserve">พรุ่งนี้พวกเธอจะได้กลับบ้าน” </w:t>
      </w:r>
      <w:r w:rsidRPr="00C84680">
        <w:rPr>
          <w:lang w:val="ru-RU"/>
        </w:rPr>
        <w:t xml:space="preserve">คำพูดเหล่านี้หลุดออกมาจากปากเขาเองโดยไม่ได้ตั้งใจ จากความเจ็บปวด ไม่ใช่เพียงเพื่อปลอบใจคู่ผู้เคราะห์ร้ายนั้น โอ้ พวกเขารู้สึกยินดีเพียงใดที่ได้ยินเช่นนั้น! คำพูดเหล่านั้นยังทำให้พวกเขารู้สึกอบอุ่นขึ้นด้วย และจริง ๆ แล้ว เมื่อเช้าวันถัดมา หน่วยขนส่งทางภูเขาได้เคลียร์ทางเรียบร้อยและมาถึงสถานที่นั้นพร้อมกับลาของพวกเขา แล้วผู้หญิงผู้เคราะห์ร้ายเหล่านั้นก็ถูกส่งกลับบ้าน ลูกสาววัยเยาว์ของเฮลลาสเช่นนี้ — ที่ไม่ถูกพรากจากพระคุณของพระเจ้า แต่กลับถูกหุ้มห่อด้วยพระคุณนั้น — สมควรได้รับการชื่นชมและยกย่อง! แต่คนชั่วนั้น — ขอให้พระเจ้าอภัยให้ข้าพเจ้า — ได้ไปพบผู้บัญชาการและรายงานว่า ตามคำพูดของเขา </w:t>
      </w:r>
      <w:r w:rsidRPr="00C84680">
        <w:rPr>
          <w:lang w:val="ru-RU"/>
        </w:rPr>
        <w:t xml:space="preserve">‘ทหารคนนั้นได้บุกเข้าไปในโบสถ์และขับยานพาหนะเข้าไปใน</w:t>
      </w:r>
      <w:r w:rsidR="002F08DD">
        <w:rPr>
          <w:lang w:val="ru-RU"/>
        </w:rPr>
        <w:t xml:space="preserve">นั้น’ </w:t>
      </w:r>
      <w:r w:rsidRPr="00C84680">
        <w:rPr>
          <w:lang w:val="ru-RU"/>
        </w:rPr>
        <w:t xml:space="preserve">นั่นคือ ม้าลา! </w:t>
      </w:r>
      <w:r w:rsidRPr="00C84680">
        <w:rPr>
          <w:lang w:val="ru-RU"/>
        </w:rPr>
        <w:t xml:space="preserve">‘ไม่,’ ผู้บัญชาการตอบ, ‘ผมไม่เชื่อ; เขาทำเรื่องแบบนี้ไม่ได้!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ในที่สุด ชายคนนั้นก็ถูกส่งเข้าคุก</w:t>
      </w:r>
    </w:p>
    <w:p w:rsidRPr="00347B46" w:rsidR="003F5E0E" w:rsidP="003F5E0E" w:rsidRDefault="003F5E0E" w14:paraId="46D8A480" w14:textId="77777777">
      <w:pPr>
        <w:rPr>
          <w:lang w:val="ru-RU"/>
        </w:rPr>
      </w:pPr>
    </w:p>
    <w:p w:rsidRPr="00C84680" w:rsidR="005C3FC8" w:rsidP="003F5E0E" w:rsidRDefault="00BF6B1D" w14:paraId="5623D48E" w14:textId="77777777">
      <w:pPr>
        <w:pStyle w:val="Heading4"/>
        <w:rPr>
          <w:lang w:val="ru-RU"/>
        </w:rPr>
      </w:pPr>
      <w:bookmarkStart w:name="_Toc196745445" w:id="330"/>
      <w:bookmarkStart w:name="_Toc196745602" w:id="331"/>
      <w:bookmarkStart w:name="_Toc225094956" w:id="332"/>
      <w:r w:rsidRPr="00C84680">
        <w:rPr>
          <w:lang w:val="ru-RU"/>
        </w:rPr>
        <w:t xml:space="preserve">ความรักที่แท้จริงจะเปิดเผยตัวให้คนหนุ่มสาว</w:t>
      </w:r>
      <w:bookmarkEnd w:id="330"/>
      <w:bookmarkEnd w:id="331"/>
      <w:bookmarkEnd w:id="332"/>
    </w:p>
    <w:p w:rsidRPr="00C84680" w:rsidR="005C3FC8" w:rsidRDefault="00BF6B1D" w14:paraId="379E425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ผู้ที่ต้องการทำลายสังคมได้ตั้งเป้าหมายไปที่รากฐานของมัน รากเหง้าของมัน — นั่นคือเด็กๆ พวกเขาได้ทำให้เด็กๆ เสื่อมทราม </w:t>
      </w:r>
    </w:p>
    <w:p w:rsidRPr="00C84680" w:rsidR="005C3FC8" w:rsidRDefault="00BF6B1D" w14:paraId="4D64265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สิ่งเหล่านี้จะไม่อยู่นาน ความชั่วจะทำลายตัวเอง ในรัสเซียพวกเขาทำลายทุกสิ่ง แต่ลองดูว่ากำลังเกิดอะไรขึ้นที่นั่นตอนนี้ หลังจากผ่านไปสามรุ่นแล้ว! พระเจ้าไม่ทิ้งมนุษย์ให้เผชิญชะตากรรม และพระองค์จะไม่พิพากษาบาปของคนหนุ่มสาวในยุคปัจจุบันด้วยวิธีเดียวกันกับบาปของคนหนุ่มสาวในอดีต หรือในยุคของเรา </w:t>
      </w:r>
    </w:p>
    <w:p w:rsidRPr="00C84680" w:rsidR="005C3FC8" w:rsidRDefault="00BF6B1D" w14:paraId="1620124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บางครั้งเยาวชนที่ใช้ชีวิตตามโลกีย์กลับให้คำตอบที่ถูกต้องมากเมื่อการสนทนาหันมาเรื่องความเชื่อ ทำไมจึงเป็นเช่นนั้น? </w:t>
      </w:r>
    </w:p>
    <w:p w:rsidRPr="00C84680" w:rsidR="005C3FC8" w:rsidRDefault="00BF6B1D" w14:paraId="67690CF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</w:t>
      </w:r>
      <w:r w:rsidRPr="00C84680">
        <w:rPr>
          <w:lang w:val="ru-RU"/>
        </w:rPr>
        <w:t xml:space="preserve"> วัยรุ่นเหล่านี้มีนิสัยดี แต่พวกเขาไม่สามารถควบคุมตัวเองได้; พวกเขาถูกชีวิตทางโลกพัดพาไป ด้วยนิสัยดีนี้เองที่ทำให้พวกเขาให้คำตอบที่ถูกต้องเกี่ยวกับความเชื่อ สิ่งที่ผมต้องการกล่าวคือ: ตัวอย่างเช่น คนหนึ่งอาจปรารถนาที่จะเดินตามทางใดทางหนึ่ง แต่ไม่สามารถทำได้ อย่างไรก็ตาม เขาจะแสดงความเคารพต่อผู้ที่กำลังเดินตามทางนั้นอย่างแท้จริง พระเจ้าจะไม่ทอดทิ้งคนเช่นนี้ เพราะในตัวเขาไม่มีความชั่วร้าย วันหนึ่งเขาจะพบแรงใจที่จะก้าวไปข้างหน้า </w:t>
      </w:r>
    </w:p>
    <w:p w:rsidRPr="00C84680" w:rsidR="005C3FC8" w:rsidRDefault="00BF6B1D" w14:paraId="4424741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ท่านคิดว่าควรทำอย่างไรเพื่อเข้าถึงเยาวชนที่หลงทางจากเส้นทางนั้น? </w:t>
      </w:r>
    </w:p>
    <w:p w:rsidRPr="00C84680" w:rsidR="005C3FC8" w:rsidRDefault="00BF6B1D" w14:paraId="458788C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คุณต้องเข้าหาพวกเขาด้วยความรัก หากมีความรักที่จริงใจและสูงส่ง มันจะแสดงตัวให้เยาวชนรู้ทันที และทำให้พวกเขาคลายความระแวง เยาวชนมาที่คาลิวาของฉัน — เหมือนผลเบอร์รี่จากทุ่งนาพันแห่ง แต่ละคนมีปัญหาของตัวเอง ผมต้อนรับพวกเขาด้วยคำพูดที่อ่อนโยน เสนออาหารหรือเครื่องดื่มให้พวกเขา พูดคุยกับพวกเขา และเราจึงกลายเป็นเพื่อนกันอย่างรวดเร็ว พวกเขาเปิดใจ และตอบแทนด้วยการรับความรักของผมที่มีต่อพวกเขา บางคนในบรรดาวิญญาณที่น่าสงสารเหล่านี้ถูกพรากจากความรักอย่างรุนแรง! พวกเขาโหยหาความรัก คุณจะเห็นได้ทันทีว่าพวกเขาไม่เคยได้รับความรักจากทั้งแม่และพ่อเลย พวกเขาไม่เคยได้รับความรักที่เพียงพอ และหากคุณรู้สึกเห็นใจพวกเขา หากคุณเริ่มรักพวกเขา พวกเขาก็จะลืมปัญหาของตัวเอง ลืมแม้กระทั่งเรื่องยาเสพติด หายจากโรคภัย และหยุดก่อความวุ่นวาย; หลังจากนั้น พวกเขาก็มาสู่ภูเขาศักดิ์สิทธิ์ในฐานะผู้แสวงบุญที่ศรัทธาอย่างแรงกล้า นี่เป็นเพราะว่า ในทางหนึ่ง พวกเขาได้รับการเปิดเผยถึงความรักของพระเจ้า และคุณจะเห็นได้ว่าพวกเขามีความสูงส่งที่ทะลุผ่านกำแพงในใจคุณได้ แม้พวกเขาจะขาดแคลนทางวัตถุ แต่ถึงกระนั้น พวกเขาก็ไม่ยอมรับความช่วยเหลือทางการเงินจากผู้อื่น พวกเขาชอบหางานทำ หาเลี้ยงชีพ และเรียนหนังสือในยามค่ำคืน วัยรุ่นเช่นนี้สมควรได้รับความช่วยเหลือ ในเมืองเทสซาโลนิกี ใกล้สถานีรถไฟ </w:t>
      </w:r>
      <w:r w:rsidRPr="00C84680">
        <w:rPr>
          <w:lang w:val="ru-RU"/>
        </w:rPr>
        <w:t xml:space="preserve">มีบ้านหลายหลังที่วัยรุ่น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—ทั้งชายและหญิง</w:t>
      </w:r>
      <w:r w:rsidRPr="00C84680">
        <w:rPr>
          <w:lang w:val="ru-RU"/>
        </w:rPr>
        <w:t xml:space="preserve">—อาศัยอยู่ร่วมกัน</w:t>
      </w:r>
      <w:r w:rsidRPr="00C84680">
        <w:rPr>
          <w:lang w:val="ru-RU"/>
        </w:rPr>
        <w:t xml:space="preserve"> 15 คนในห้องเดียวที่มีเตียงสามเตียง พวกเขาทั้งหมดมาจากครอบครัวที่แตกแยก บางคนขโมยของ ในขณะที่บางคนไม่สามารถทำเช่นนั้นได้เพราะมีจิตสำนึกในความถูกต้อง มาหลายปีแล้วที่ผมได้ขอให้ช่วยดูแลเด็กๆ เหล่านี้ เพื่อช่วยเหลือพวกเขา! ผมได้ขอให้สร้างโบสถ์เล็กๆ เพื่อให้วิญญาณผู้โชคร้ายเหล่านี้สามารถมารวมตัวกันที่นั่นได้ ตอนนี้ โบสถ์เล็กๆ แห่งหนึ่งได้เปิดขึ้นที่สถานีรถไฟ เพื่อเป็นเกียรติแก่พระนักบุญฟิลิปผู้เป็นมัคนายก ผู้เป็นองค์อุปถัมภ์ของพนักงานรถไฟ </w:t>
      </w:r>
    </w:p>
    <w:p w:rsidRPr="00C84680" w:rsidR="005C3FC8" w:rsidRDefault="00BF6B1D" w14:paraId="7B97FB82" w14:textId="40200CD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อย่างไรก็ตาม ผมก็ตระหนักว่า หากใครไม่ใช้โอกาสที่ดีที่มีมาตั้งแต่ยังเด็ก ปีศาจก็จะฉวยโอกาสนี้ไปใช้ประโยชน์ ทำไมคำพังเพยจึงกล่าวว่า </w:t>
      </w:r>
      <w:r w:rsidR="002F08DD">
        <w:rPr>
          <w:lang w:val="ru-RU"/>
        </w:rPr>
        <w:t xml:space="preserve">‘ตีเหล็กขณะที่ยังร้อน’</w:t>
      </w:r>
      <w:r w:rsidRPr="00C84680">
        <w:rPr>
          <w:lang w:val="ru-RU"/>
        </w:rPr>
        <w:t xml:space="preserve">? เพราะในอดีต ช่างตีเหล็กไม่ได้เชื่อมเหล็กด้วยวิธีเดียวกับในปัจจุบัน: ยังไม่มีสิ่งที่เรียกว่าการเชื่อมด้วยออกซิเจนหรือวิธีการใดที่คล้ายคลึงกัน ช่างตีเหล็กจะวางเหล็กในไฟ แล้วฉีดน้ำร้อนผสมบอแรกซ์ลงบนเหล็ก</w:t>
      </w:r>
      <w:r w:rsidR="006001D9">
        <w:rPr>
          <w:rStyle w:val="FootnoteReference"/>
          <w:lang w:val="ru-RU"/>
        </w:rPr>
        <w:footnoteReference w:id="197"/>
      </w:r>
      <w:r w:rsidRPr="00C84680">
        <w:rPr>
          <w:lang w:val="ru-RU"/>
        </w:rPr>
        <w:t xml:space="preserve"> และต่อชิ้นเหล็กเข้าด้วยกันทันทีที่นำออกจากไฟ — เมื่อเหล็กยังร้อนแดงและพ่นประกายไฟ ชิ้นเหล็กเหล่านั้นจะหลอมรวมกันทันที แต่หากมีเวลาให้เย็นลง ก็จะไม่มีอะไรเกิดขึ้น สิ่งที่ผมต้องการกล่าวคือ หากคนหนุ่มสาวปฏิบัติต่อโอกาสที่ดีที่ได้รับมาด้วยความไม่ใส่ใจ แล้วเริ่มหันไปสนใจเรื่องอื่น ๆ หรือตัดสินและวิพากษ์วิจารณ์ — จนทำให้พระคุณของพระเจ้าถอนตัวไป — สิ่งเดียวกันก็จะเกิดขึ้นกับพวกเขาเหมือนเหล็กที่เย็นลงแล้ว เมื่อยังมีความอบอุ่นจากพระเจ้าอยู่ — แน่นอนว่าเขาต้องใส่ใจ — เขาจะเจริญรุ่งเรือง ดังนั้น ผู้ปกครองจึงต้องช่วยลูกๆ ของตนให้มากที่สุดเท่าที่จะทำได้ ขณะที่พวกเขายังเด็ก ลูกๆ ก็เหมือนเทปคาสเซ็ตที่ยังว่างเปล่า หากบันทึกพระคริสต์ลงบนเทปนั้น พวกเขาจะอยู่กับพระองค์เสมอ หากไม่เช่นนั้น ลูกๆ จะหลงทางไปสู่ความชั่วได้ง่ายขึ้นเมื่อเติบโตขึ้น หากบุคคลใดได้รับการชี้แนะทางจิตวิญญาณในวัยเด็ก เขาจะหาทางกลับได้ แม้ภายหลังจะหลงทางไปก็ตาม หากต้นไม้ได้รับการเคลือบด้วยน้ำมันเมล็ดแฟลกซ์ มันจะไม่ผุพัง </w:t>
      </w:r>
      <w:r w:rsidRPr="00C84680">
        <w:rPr>
          <w:lang w:val="ru-RU"/>
        </w:rPr>
        <w:t xml:space="preserve">หากลูกๆ</w:t>
      </w:r>
      <w:r w:rsidR="002F08DD">
        <w:rPr>
          <w:lang w:val="ru-RU"/>
        </w:rPr>
        <w:t xml:space="preserve"> ได้รับการ ‘ปลูกฝัง’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แม้เพียงเล็กน้อยด้วยความเคารพและความยำเกรงต่อพระเจ้า สิ่งนี้จะช่วยเหลือพวกเขาตลอดชีวิต </w:t>
      </w:r>
    </w:p>
    <w:p w:rsidRPr="00C84680" w:rsidR="005C3FC8" w:rsidP="003F5E0E" w:rsidRDefault="005C3FC8" w14:paraId="10989EAB" w14:textId="77777777">
      <w:pPr>
        <w:rPr>
          <w:lang w:val="ru-RU"/>
        </w:rPr>
      </w:pPr>
    </w:p>
    <w:p w:rsidRPr="00C84680" w:rsidR="005C3FC8" w:rsidP="003F5E0E" w:rsidRDefault="005C3FC8" w14:paraId="4A0BC416" w14:textId="66A7B53E">
      <w:pPr>
        <w:rPr>
          <w:lang w:val="ru-RU"/>
        </w:rPr>
      </w:pPr>
    </w:p>
    <w:p w:rsidRPr="00C84680" w:rsidR="005C3FC8" w:rsidP="003F5E0E" w:rsidRDefault="003F5E0E" w14:paraId="406E6226" w14:textId="50D0BC31">
      <w:pPr>
        <w:pStyle w:val="Heading3"/>
        <w:rPr>
          <w:lang w:val="ru-RU"/>
        </w:rPr>
      </w:pPr>
      <w:bookmarkStart w:name="_Toc196745446" w:id="333"/>
      <w:bookmarkStart w:name="_Toc196745603" w:id="334"/>
      <w:bookmarkStart w:name="_Toc225094957" w:id="335"/>
      <w:r w:rsidRPr="00C84680">
        <w:rPr>
          <w:lang w:val="ru-RU"/>
        </w:rPr>
        <w:t xml:space="preserve">บทที่</w:t>
      </w:r>
      <w:r w:rsidRPr="00347B46">
        <w:rPr>
          <w:lang w:val="ru-RU"/>
        </w:rPr>
        <w:t xml:space="preserve"> 4.</w:t>
      </w:r>
      <w:r w:rsidRPr="003F5E0E">
        <w:rPr>
          <w:lang w:val="ru-RU"/>
        </w:rPr>
        <w:t xml:space="preserve"> </w:t>
      </w:r>
      <w:r w:rsidRPr="003F5E0E">
        <w:rPr>
          <w:lang w:val="ru-RU"/>
        </w:rPr>
        <w:br/>
      </w:r>
      <w:r w:rsidRPr="00C84680" w:rsidR="00BF6B1D">
        <w:rPr>
          <w:lang w:val="ru-RU"/>
        </w:rPr>
        <w:t xml:space="preserve">เกี่ยวกับความไม่รู้สึกละอายและความไม่เคารพ</w:t>
      </w:r>
      <w:bookmarkEnd w:id="333"/>
      <w:bookmarkEnd w:id="334"/>
      <w:bookmarkEnd w:id="335"/>
    </w:p>
    <w:p w:rsidRPr="00347B46" w:rsidR="003F5E0E" w:rsidP="003F5E0E" w:rsidRDefault="003F5E0E" w14:paraId="4733C2ED" w14:textId="77777777">
      <w:pPr>
        <w:rPr>
          <w:lang w:val="ru-RU"/>
        </w:rPr>
      </w:pPr>
    </w:p>
    <w:p w:rsidRPr="00C84680" w:rsidR="005C3FC8" w:rsidP="003F5E0E" w:rsidRDefault="00BF6B1D" w14:paraId="65B823B2" w14:textId="72D096BD">
      <w:pPr>
        <w:pStyle w:val="Heading4"/>
        <w:rPr>
          <w:lang w:val="ru-RU"/>
        </w:rPr>
      </w:pPr>
      <w:bookmarkStart w:name="_Toc196745447" w:id="336"/>
      <w:bookmarkStart w:name="_Toc196745604" w:id="337"/>
      <w:bookmarkStart w:name="_Toc225094958" w:id="338"/>
      <w:r w:rsidRPr="00C84680">
        <w:rPr>
          <w:lang w:val="ru-RU"/>
        </w:rPr>
        <w:t xml:space="preserve">การพูดแบบไม่เป็นทางการทำให้ความเคารพหายไป</w:t>
      </w:r>
      <w:bookmarkEnd w:id="336"/>
      <w:bookmarkEnd w:id="337"/>
      <w:bookmarkEnd w:id="338"/>
    </w:p>
    <w:p w:rsidRPr="00C84680" w:rsidR="005C3FC8" w:rsidRDefault="00BF6B1D" w14:paraId="643E3FF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พฤติกรรมแบบไม่เป็นทางการนี้มาจากไหน? </w:t>
      </w:r>
    </w:p>
    <w:p w:rsidRPr="00C84680" w:rsidR="005C3FC8" w:rsidRDefault="00BF6B1D" w14:paraId="43292B44" w14:textId="179D346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จากปารีส...</w:t>
      </w:r>
      <w:r w:rsidR="00CF1C82">
        <w:rPr>
          <w:rStyle w:val="FootnoteReference"/>
          <w:lang w:val="ru-RU"/>
        </w:rPr>
        <w:footnoteReference w:id="198"/>
      </w:r>
      <w:r w:rsidRPr="00C84680">
        <w:rPr>
          <w:lang w:val="ru-RU"/>
        </w:rPr>
        <w:t xml:space="preserve"> ท่าทางไม่เป็นทางการคือความไม่รู้สึกละอาย มันขับไล่ความเกรงกลัวพระเจ้าให้ห่างไกล — เหมือนกับควันที่เราใช้เพื่อขับผึ้งออกจากรัง </w:t>
      </w:r>
    </w:p>
    <w:p w:rsidRPr="00C84680" w:rsidR="005C3FC8" w:rsidRDefault="00BF6B1D" w14:paraId="1D6DBA8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ท่านคิดว่าควรทำอย่างไรเพื่อหลีกเลี่ยงท่าทางที่ดูไม่จริงจัง? </w:t>
      </w:r>
    </w:p>
    <w:p w:rsidRPr="00C84680" w:rsidR="005C3FC8" w:rsidRDefault="00BF6B1D" w14:paraId="159A8DD0" w14:textId="31C0675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จงถือว่าตัวเองเป็นผู้ที่ต่ำต้อยที่สุดในหมู่ทุกคน ต้องมีความถ่อมตนอย่างมาก ในฐานะผู้อายุน้อยที่สุด จงแสดงความเคารพและนอบน้อมต่อพี่น้องทุกคน จงถ่อมตนเมื่อแสดงความคิดเห็น และอย่าแสร้งทำเป็นรู้ไปเสียทุกอย่าง แล้วพระเจ้าจะประทานพระคุณของพระองค์แก่คุณ และคุณจะเจริญรุ่งเรือง ความหยิ่งยโสคือศัตรูที่ร้ายที่สุดของผู้ฝึกใหม่ เพราะมันขับไล่ความเคารพออกไป โดยทั่วไป ความหยิ่งยโสจะตามมาด้วยความไม่เชื่อฟัง แล้วจึงตามด้วยความไม่ไวต่อความรู้สึก — เริ่มต้นจากบาปเล็กน้อย; เมื่อค่อยๆ คุ้นเคยกับมันแล้ว คนนั้นจะเริ่มมองว่าสิ่งเหล่านั้นเป็นเรื่องธรรมชาติ แต่ในใจลึกๆ พวกเขากลับไม่พบความสงบ — มีแต่ความกังวลเท่านั้น พวกเขายังไม่สามารถเข้าใจได้ว่าสิ่งที่กำลังเกิดขึ้นกับตัวเองคืออะไร เพราะด้านนอกใจของพวกเขาได้ </w:t>
      </w:r>
      <w:r w:rsidR="002F08DD">
        <w:rPr>
          <w:lang w:val="ru-RU"/>
        </w:rPr>
        <w:t xml:space="preserve">‘แข็งกระด้าง’ </w:t>
      </w:r>
      <w:r w:rsidRPr="00C84680">
        <w:rPr>
          <w:lang w:val="ru-RU"/>
        </w:rPr>
        <w:t xml:space="preserve">ไปแล้ว และพวกเขาไม่รู้สึกอีกว่าตัวเองได้หลงทางจากเส้นทางที่ถูกต้อง </w:t>
      </w:r>
    </w:p>
    <w:p w:rsidRPr="00C84680" w:rsidR="005C3FC8" w:rsidRDefault="00BF6B1D" w14:paraId="653F2F3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ความสัมพันธ์ระหว่างความคุ้นเคยและความเรียบง่ายคืออะไร? </w:t>
      </w:r>
    </w:p>
    <w:p w:rsidRPr="00C84680" w:rsidR="005C3FC8" w:rsidRDefault="00BF6B1D" w14:paraId="44024158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ความเรียบง่ายเป็นเรื่องหนึ่ง ส่วนท่าทางที่อิสระและสบายๆ เป็นอีกเรื่องหนึ่ง ในความเรียบง่ายมีทั้งความเคารพและสิ่งบางอย่างที่เหมือนเด็ก ส่วนท่าทางที่อิสระและสบายๆ มีความหยาบคาย </w:t>
      </w:r>
    </w:p>
    <w:p w:rsidRPr="00C84680" w:rsidR="005C3FC8" w:rsidRDefault="00BF6B1D" w14:paraId="25919EF1" w14:textId="30337452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บ่อยครั้ง ความไม่ละอายก็อาจซ่อนตัวอยู่ภายใต้ความตรงไปตรงมาได้ หากใครนั้นขาดความระมัดระวัง ความไม่ละอายก็มักถูกซ่อนอยู่ภายในความตรงไปตรงมาและความเรียบง่ายของเขา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ผมมีนิสัย</w:t>
      </w:r>
      <w:r w:rsidR="002F08DD">
        <w:rPr>
          <w:lang w:val="ru-RU"/>
        </w:rPr>
        <w:t xml:space="preserve">ตรงไปตรงมา” </w:t>
      </w:r>
      <w:r w:rsidRPr="00C84680">
        <w:rPr>
          <w:lang w:val="ru-RU"/>
        </w:rPr>
        <w:t xml:space="preserve">หรือ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ผม</w:t>
      </w:r>
      <w:r w:rsidR="002F08DD">
        <w:rPr>
          <w:lang w:val="ru-RU"/>
        </w:rPr>
        <w:t xml:space="preserve">เป็นคนเรียบง่าย” </w:t>
      </w:r>
      <w:r w:rsidRPr="00C84680">
        <w:rPr>
          <w:lang w:val="ru-RU"/>
        </w:rPr>
        <w:t xml:space="preserve">เขาพูดด้วยความไม่ละอาย โดยไม่ตระหนักถึงมันเอง อย่างไรก็ตาม ความเรียบง่ายเป็นเรื่องหนึ่ง ส่วนความไม่ละอายเป็นเรื่องอีกเรื่องหนึ่ง </w:t>
      </w:r>
    </w:p>
    <w:p w:rsidRPr="00C84680" w:rsidR="005C3FC8" w:rsidRDefault="00BF6B1D" w14:paraId="5E8B5273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ความถ่อมตนทางจิตวิญญาณคืออะไร? </w:t>
      </w:r>
    </w:p>
    <w:p w:rsidRPr="00C84680" w:rsidR="005C3FC8" w:rsidRDefault="00BF6B1D" w14:paraId="21E6E9E2" w14:textId="0EFBA33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ความถ่อมตนทางจิตวิญญาณคือความเกรงกลัวพระเจ้า ในความหมายที่ดีที่สุดของคำนี้ ความเกรงกลัวนี้ ความยับยั้งชั่งใจนี้ นำความสุขมาสู่จิตใจบุคคล; มันเทน้ำผึ้งลงสู่หัวใจของพวกเขา น้ำผึ้งทางจิตวิญญาณ! ดูเด็กชายตัวเล็กที่ขี้อายคนใดก็ได้ — เขาเคารพพ่อของเขา ประพฤติตัวอย่างเหมาะสม และด้วยความถ่อมตัวอันยิ่งใหญ่ เขาไม่กล้าแม้แต่จะมองพ่อของเขา เมื่อเขาต้องการถามอะไรสักอย่าง เขาก็หน้าแดงก่ำ เด็กชายตัวเล็กเช่นนี้สามารถวางไว้ตรงหน้าไอคอนอสตาซิสได้เลย แต่เด็กอีกคนกลับคิดว่า: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แต่เขาเป็นเพียง</w:t>
      </w:r>
      <w:r w:rsidR="002F08DD">
        <w:rPr>
          <w:lang w:val="ru-RU"/>
        </w:rPr>
        <w:t xml:space="preserve">พ่อของฉันเท่านั้น’ </w:t>
      </w:r>
      <w:r w:rsidRPr="00C84680">
        <w:rPr>
          <w:lang w:val="ru-RU"/>
        </w:rPr>
        <w:t xml:space="preserve">— แล้วนั่งลงต่อหน้าเขาอย่างไม่เกรงใจ และเมื่อเขาต้องการอะไร เขาก็เรียกร้อง — ‘ให้มาที่นี่ วางไว้ที่นั่น’ — พร้อมทั้งกระทืบเท้าและขู่เข็ญ </w:t>
      </w:r>
    </w:p>
    <w:p w:rsidRPr="00347B46" w:rsidR="005C3FC8" w:rsidRDefault="00BF6B1D" w14:paraId="32A7505B" w14:textId="2F0AB72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i/>
          <w:iCs/>
          <w:lang w:val="ru-RU"/>
        </w:rPr>
        <w:t xml:space="preserve">ใน</w:t>
      </w:r>
      <w:r w:rsidRPr="00C84680">
        <w:rPr>
          <w:lang w:val="ru-RU"/>
        </w:rPr>
        <w:t xml:space="preserve">ครอบครัวที่ดี เด็กๆ จะประพฤติตัวได้อย่างอิสระ ในครอบครัวเช่นนี้ มีความเคารพต่อพ่อแม่ ไม่มีการฝึกวินัยแบบค่ายทหารหรือการเดินตามจังหวะ เด็กๆ จะรู้สึกสุขใจเมื่อมองพ่อแม่ และพ่อแม่ก็รู้สึกสุขใจเมื่อมองลูกๆ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ความรักไม่รู้จักความ</w:t>
      </w:r>
      <w:r w:rsidR="002F08DD">
        <w:rPr>
          <w:lang w:val="ru-RU"/>
        </w:rPr>
        <w:t xml:space="preserve">อาย”</w:t>
      </w:r>
      <w:r w:rsidR="00E52162">
        <w:rPr>
          <w:rStyle w:val="FootnoteReference"/>
          <w:lang w:val="ru-RU"/>
        </w:rPr>
        <w:footnoteReference w:id="199"/>
      </w:r>
      <w:r w:rsidRPr="00C84680">
        <w:rPr>
          <w:lang w:val="ru-RU"/>
        </w:rPr>
        <w:t xml:space="preserve"> — อับบา อิสอัค กล่าว ในความรักมีความกล้าหาญ ในความหมายที่ดีที่สุดของคำนี้ </w:t>
      </w:r>
      <w:r w:rsidRPr="00C84680">
        <w:rPr>
          <w:lang w:val="ru-RU"/>
        </w:rPr>
        <w:t xml:space="preserve">ในความรักประเภทนี้มีความเคารพและให้เกียรติผู้อื่น กล่าวอีกนัยหนึ่ง มันเอาชนะความกลัวได้ บางคนมีความถ่อมตัวและความลังเล แต่ในขณะเดียวกันก็มีความกลัว เพราะความถ่อมตัวของพวกเขาไม่จริงใจ ส่วนอีกคนมีความถ่อมตัวแต่ไม่มีความกลัว เพราะความถ่อมตัวของพวกเขาเป็นของจริงและมาจากจิตวิญญาณ เมื่อความถ่อมตัวเป็นทางจิตวิญญาณ คนนั้นจะรู้สึกสุขใจ ตัวอย่างเช่น เด็กเล็กที่รักพ่อแม่ด้วยความกล้าหาญ เขาไม่กลัวว่าพ่อแม่จะตีเขา แม้พ่อของเขาจะเป็นนายทหาร แต่เด็กนั้นก็จับหมวกของพ่อโยนลงพื้นและแสดงความสุขใจ ในตัวเขามีความเรียบง่ายที่บริสุทธิ์ ไม่มีความไร้ยางอาย มาวาดเส้นแบ่งระหว่างความเรียบง่ายและความไม่ละอายกันเถอะ หากความเคารพและความถ่อมตัวหายไป เราก็จะลงเอยด้วยพฤติกรรมที่ไม่เคารพ และไม่ละอาย และคุณอาจได้ยินหญิงสาวคนหนึ่งนอนอยู่บนเตียงออกคำสั่งว่า: </w:t>
      </w:r>
      <w:r w:rsidRPr="00C84680">
        <w:rPr>
          <w:lang w:val="ru-RU"/>
        </w:rPr>
        <w:t xml:space="preserve">‘แม่ นำน้ำมาให้ฉันแก้วหนึ่ง! และต้องเป็นน้ำเย็นด้วย! … อุ๊ย น้ำอุ่น… ฉันบอกแล้วนะ: ‘เอาน้ำเย็นมาให้ฉัน!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มันเริ่มจากจุดนี้ แล้วพัฒนาไปจนคนเริ่มถามว่า: </w:t>
      </w:r>
      <w:r w:rsidRPr="00C84680">
        <w:rPr>
          <w:lang w:val="ru-RU"/>
        </w:rPr>
        <w:t xml:space="preserve">‘ทำไมภรรยาต้องกลัวสามี?</w:t>
      </w:r>
      <w:r w:rsidR="002F08DD">
        <w:rPr>
          <w:lang w:val="ru-RU"/>
        </w:rPr>
        <w:t xml:space="preserve">’</w:t>
      </w:r>
      <w:r w:rsidR="00EB6084">
        <w:rPr>
          <w:rStyle w:val="FootnoteReference"/>
          <w:lang w:val="ru-RU"/>
        </w:rPr>
        <w:footnoteReference w:id="200"/>
      </w:r>
      <w:r w:rsidRPr="00C84680">
        <w:rPr>
          <w:lang w:val="ru-RU"/>
        </w:rPr>
        <w:t xml:space="preserve"> แต่ความเกรงขามนั้นมีความเคารพอยู่ และในความเคารพนั้นมีความรักอยู่ หากฉันเคารพสิ่งใด ก็หมายความว่าฉันรักมันแล้ว และสิ่งที่ฉันรัก ฉันก็เคารพมัน ภรรยาควรมีความเคารพต่อสามี สามีควรรักภรรยา แต่วันนี้ผู้คนตีความพระวรสารผิดทางอย่างสิ้นเชิง จึงปฏิบัติต่อทุกสิ่งอย่างเท่าเทียมกัน และผลที่ตามมาคือครอบครัวแตกแยก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ภรรยา</w:t>
      </w:r>
      <w:r w:rsidR="002F08DD">
        <w:rPr>
          <w:lang w:val="ru-RU"/>
        </w:rPr>
        <w:t xml:space="preserve">ควรเชื่อฟัง’ </w:t>
      </w:r>
      <w:r w:rsidRPr="00C84680">
        <w:rPr>
          <w:lang w:val="ru-RU"/>
        </w:rPr>
        <w:t xml:space="preserve">สามีกล่าว แต่หากไม่มีความรัก คุณจะไม่สามารถทำให้แมวเชื่อฟังคุณได้เลย หากไม่มีความรัก คนนั้นก็จะยังคงเฉยเมย และคุณแม้แต่จะขอให้เขาเอาน้ำมาให้คุณหนึ่งแก้วก็ทำไม่ได้ ด้วยการเคารพเพื่อนบ้าน คนนั้นกำลังเคารพตัวเอง แต่ในขณะเดียวกันก็ไม่วางตัวเองเป็นอันดับแรก การเคารพผู้อื่นนั้นมีความรักต่อตัวเองอยู่ด้วย แต่หากความสนใจของคนนั้นมุ่งไปที่ตัวเองเท่านั้น ก็ไม่มีความรักต่อตัวเองอยู่ในนั้น</w:t>
      </w:r>
    </w:p>
    <w:p w:rsidRPr="00347B46" w:rsidR="003F5E0E" w:rsidP="003F5E0E" w:rsidRDefault="003F5E0E" w14:paraId="40581C18" w14:textId="77777777">
      <w:pPr>
        <w:rPr>
          <w:lang w:val="ru-RU"/>
        </w:rPr>
      </w:pPr>
    </w:p>
    <w:p w:rsidRPr="00C84680" w:rsidR="005C3FC8" w:rsidP="003F5E0E" w:rsidRDefault="00BF6B1D" w14:paraId="57C270F3" w14:textId="77777777">
      <w:pPr>
        <w:pStyle w:val="Heading4"/>
        <w:rPr>
          <w:lang w:val="ru-RU"/>
        </w:rPr>
      </w:pPr>
      <w:bookmarkStart w:name="_Toc196745448" w:id="339"/>
      <w:bookmarkStart w:name="_Toc196745605" w:id="340"/>
      <w:bookmarkStart w:name="_Toc225094959" w:id="341"/>
      <w:r w:rsidRPr="00C84680">
        <w:rPr>
          <w:lang w:val="ru-RU"/>
        </w:rPr>
        <w:t xml:space="preserve">การเคารพผู้สูงอายุ</w:t>
      </w:r>
      <w:bookmarkEnd w:id="339"/>
      <w:bookmarkEnd w:id="340"/>
      <w:bookmarkEnd w:id="341"/>
    </w:p>
    <w:p w:rsidRPr="00C84680" w:rsidR="005C3FC8" w:rsidRDefault="00BF6B1D" w14:paraId="5973F577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บางครั้งผมก็พูดจาไม่สุภาพกับผู้ใหญ่ ผมตระหนักว่าตัวเองประพฤติตัวไม่ดี และผมสารภาพบาปนี้ </w:t>
      </w:r>
    </w:p>
    <w:p w:rsidRPr="00C84680" w:rsidR="005C3FC8" w:rsidRDefault="00BF6B1D" w14:paraId="509CB23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เนื่องจากคุณตระหนักถึงสิ่งนี้และสารภาพมัน คุณจะค่อยๆ เริ่มดูหมิ่นตัวเอง — ในความหมายเชิงบวกของคำนี้ — และถ่อมตนลง แล้วพระคุณของพระเจ้าจะมาถึง และคุณจะหลุดพ้นจากนิสัยไม่ดีนี้ </w:t>
      </w:r>
    </w:p>
    <w:p w:rsidRPr="00C84680" w:rsidR="005C3FC8" w:rsidRDefault="00BF6B1D" w14:paraId="266ED07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แต่ Geronda ครับ บางครั้งผมก็ชอบพูดเล่นกับพี่สาวๆ และด้วยความรัก จึงมักชอบแซวพวกเธอ แต่ผมกลัวว่าจะไปไกลเกินไปและกลายเป็นสนิทสนมเกินไป </w:t>
      </w:r>
    </w:p>
    <w:p w:rsidRPr="00C84680" w:rsidR="005C3FC8" w:rsidRDefault="00BF6B1D" w14:paraId="044013D7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นั่นไม่ถูกต้องหรอกครับ เพราะคุณเป็นคนที่อายุน้อยที่สุด! ในครอบครัวนั้น ผู้ใหญ่มักเป็นฝ่ายที่พูดเล่นและเล่นกับเด็กๆ ไม่ใช่ในทางกลับกัน สิ่งนั้นนำความสุขมาทั้งผู้ใหญ่และเด็กๆ แต่ไม่เหมาะสมเลยที่เด็กเล็กๆ จะไปแกล้งคุณปู่หรือคุณย่า ลองนึกดูว่าถ้าเด็กเล็กกระโดดขึ้นหาพ่อ จับคอเสื้อเขาแล้วเริ่มจั๊กจี้เขา! แต่เมื่อผู้ใหญ่หยิกเด็กเล่นๆ — นั่นเป็นเรื่องที่ต่างออกไปโดยสิ้นเชิง ในกรณีนั้น เด็กจะแสดงพฤติกรรมในความหมายที่ดีที่สุดของคำนี้ คืออย่างไม่กังวล ผู้ใหญ่ก็กลายเป็นเหมือนเด็ก และทั้งสองฝ่ายต่างมีความสุข </w:t>
      </w:r>
    </w:p>
    <w:p w:rsidRPr="00C84680" w:rsidR="005C3FC8" w:rsidRDefault="00BF6B1D" w14:paraId="2945D1D5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บางครั้งจิตสำนึกของฉันบอกว่ามีสิ่งใดนั้นกำลังถูกทำผิด ฉันจึงแสดงความคิดเห็นต่อผู้ใหญ่ แต่พวกเขาไม่ยอมรับ ฉันควรเห็นด้วยกับพวกเขาหรือไม่? </w:t>
      </w:r>
    </w:p>
    <w:p w:rsidRPr="00C84680" w:rsidR="005C3FC8" w:rsidRDefault="00BF6B1D" w14:paraId="768FB117" w14:textId="54C77E8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ไม่ อย่าไปร่วมมือกับความชั่ว พูดด้วยความเมตตาและตามความจริง แต่ต้องพูดอย่างถูกต้องและด้วยความเมตตา: </w:t>
      </w:r>
      <w:r w:rsidRPr="00C84680">
        <w:rPr>
          <w:lang w:val="ru-RU"/>
        </w:rPr>
        <w:t xml:space="preserve">‘บางทีทำแบบนี้อาจดีกว่าไหม? </w:t>
      </w:r>
      <w:r w:rsidR="002F08DD">
        <w:rPr>
          <w:lang w:val="ru-RU"/>
        </w:rPr>
        <w:t xml:space="preserve">ผมแค่เสนอความคิดนี้ให้คุณพิจารณา’ </w:t>
      </w:r>
      <w:r w:rsidRPr="00C84680">
        <w:rPr>
          <w:lang w:val="ru-RU"/>
        </w:rPr>
        <w:t xml:space="preserve">หรือพูดว่า: </w:t>
      </w:r>
      <w:r w:rsidR="002F08DD">
        <w:rPr>
          <w:lang w:val="ru-RU"/>
        </w:rPr>
        <w:t xml:space="preserve">‘ผมมีความคิดอย่างนี้อย่างนั้น’ </w:t>
      </w:r>
      <w:r w:rsidRPr="00C84680">
        <w:rPr>
          <w:lang w:val="ru-RU"/>
        </w:rPr>
        <w:t xml:space="preserve">ด้วยวิธีนี้ คุณจะกลายเป็นแม่เหล็กที่ดึงดูดพระคุณของพระเจ้ามาสู่ตัวคุณ บางคนพูดอย่างอิสระตามนิสัย มากกว่าที่จะพูดเพื่อแสดงความคิดเห็นของตนเอง ไม่ว่าอย่างไรก็ตาม คนที่อายุน้อยกว่าต้องแสดงความเคารพต่อผู้ใหญ่เสมอ แต่ผู้ใหญ่เอง — หากผมได้กล่าวเช่นนี้ — ก็ควรได้รับความเคารพเช่นกัน และแม้พวกเขาจะมีข้อบกพร่อง แต่พวกเขาก็ยังมีความดี — ประสบการณ์บางอย่างและสิ่งอื่น ๆ — อยู่ด้วย เมื่อถูกถาม ให้แสดงความคิดเห็นอย่างถ่อมตัวและด้วยความเคารพ แต่ในขณะเดียวกัน อย่ามั่นใจในใจว่าเรื่องต่างๆ เป็นไปตามที่คุณจินตนาการไว้อย่างแม่นยำ เพราะท้ายที่สุดแล้ว คนอื่นอาจรู้สิ่งที่คุณไม่รู้ หรือสิ่งที่คุณยังไม่ได้พิจารณา หากใครได้ยินหัวข้อที่กำลังถูกหารือ และในบริบทนี้ มีความคิดหนึ่งเกิดขึ้นในใจ ซึ่งตามความเห็นของเขาถูกต้องกว่า เขาควรกล่าวว่า: </w:t>
      </w:r>
      <w:r w:rsidR="002F08DD">
        <w:rPr>
          <w:lang w:val="ru-RU"/>
        </w:rPr>
        <w:t xml:space="preserve">‘มีความคิดหนึ่งเกิดขึ้นในใจผม’ </w:t>
      </w:r>
      <w:r w:rsidRPr="00C84680">
        <w:rPr>
          <w:lang w:val="ru-RU"/>
        </w:rPr>
        <w:t xml:space="preserve">หากกำลังพูดกับเพื่อนร่วมวัย แต่หากกำลังพูดกับผู้ที่มีอายุมากกว่า ควรกล่าวว่า: </w:t>
      </w:r>
      <w:r w:rsidR="002F08DD">
        <w:rPr>
          <w:lang w:val="ru-RU"/>
        </w:rPr>
        <w:t xml:space="preserve">‘มีความคิดที่เป็นการดูหมิ่นเกิดขึ้นในใจผม’ </w:t>
      </w:r>
      <w:r w:rsidRPr="00C84680">
        <w:rPr>
          <w:lang w:val="ru-RU"/>
        </w:rPr>
        <w:t xml:space="preserve">เพราะการแทรกแซงเรื่องของผู้อื่นนั้นถือเป็นการไม่สุภาพ แม้ความคิดเห็นที่แสดงออกจะถูกต้องก็ตาม </w:t>
      </w:r>
    </w:p>
    <w:p w:rsidRPr="00C84680" w:rsidR="005C3FC8" w:rsidRDefault="00BF6B1D" w14:paraId="0189C1F6" w14:textId="64025BE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และเมื่อคุณกล่าวถึง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การเคารพผู้ใหญ่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คุณหมายถึงผู้ที่มีอายุมากกว่า หรือผู้ที่มีความสุกงอมทางจิตวิญญาณมากกว่า? </w:t>
      </w:r>
    </w:p>
    <w:p w:rsidRPr="00C84680" w:rsidR="005C3FC8" w:rsidRDefault="00BF6B1D" w14:paraId="1CE29E8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ส่วนใหญ่หมายถึงอายุครับ เพราะลองคิดดูสิ: ผู้ที่มีวุฒิธรรมสูงจะปฏิบัติต่อผู้ที่อายุมากกว่าด้วยความเคารพและนอบน้อม </w:t>
      </w:r>
    </w:p>
    <w:p w:rsidRPr="00C84680" w:rsidR="005C3FC8" w:rsidRDefault="00BF6B1D" w14:paraId="3CE9A38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เป็นเรื่องธรรมชาติหรือไม่ที่จะให้เกียรติผู้ที่อายุน้อยกว่าแต่มีความเจริญทางจิตวิญญาณมากกว่าผู้ที่อายุมากกว่าแต่มีความเจริญทางจิตวิญญาณน้อยกว่า? </w:t>
      </w:r>
    </w:p>
    <w:p w:rsidRPr="00C84680" w:rsidR="005C3FC8" w:rsidRDefault="00BF6B1D" w14:paraId="6A332D46" w14:textId="2286EB3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ไม่ครับ นั่นไม่ใช่วิธีตั้งคำถามที่ถูกต้อง ไม่ว่าผู้สูงอายุจะอยู่ในสภาพใด คุณต้องปฏิบัติต่อพวกเขาด้วยความนอบน้อมเพราะอายุของพวกเขา ปฏิบัติต่อผู้คนด้วยความนอบน้อม: ผู้ที่อายุมากกว่า เพราะอายุของพวกเขา; ผู้ที่อายุน้อยกว่า เพราะความศรัทธาของพวกเขา หากมีความเคารพแล้ว คนที่อายุน้อยกว่าจะปฏิบัติต่อผู้สูงวัยด้วยความเคารพ และผู้สูงวัยจะปฏิบัติต่อคนที่อายุน้อยกว่าด้วยความเคารพ ความรักมีอยู่ในความเคารพ </w:t>
      </w:r>
      <w:r w:rsidRPr="00C84680">
        <w:rPr>
          <w:i/>
          <w:iCs/>
          <w:lang w:val="ru-RU"/>
        </w:rPr>
        <w:t xml:space="preserve">“จงให้ทุกคนสิ่งที่เขาควรได้รับ: ให้เกียรติแก่ผู้ที่ควรได้รับเกียรติ </w:t>
      </w:r>
      <w:r w:rsidRPr="00127B76" w:rsidR="00127B76">
        <w:rPr>
          <w:i/>
          <w:iCs/>
          <w:lang w:val="ru-RU"/>
        </w:rPr>
        <w:t xml:space="preserve">และ</w:t>
      </w:r>
      <w:r w:rsidRPr="00C84680">
        <w:rPr>
          <w:i/>
          <w:iCs/>
          <w:lang w:val="ru-RU"/>
        </w:rPr>
        <w:t xml:space="preserve">ให้ความเคารพ</w:t>
      </w:r>
      <w:r w:rsidRPr="00127B76" w:rsidR="00127B76">
        <w:rPr>
          <w:i/>
          <w:iCs/>
          <w:lang w:val="ru-RU"/>
        </w:rPr>
        <w:t xml:space="preserve">แก่</w:t>
      </w:r>
      <w:r w:rsidR="002F08DD">
        <w:rPr>
          <w:i/>
          <w:iCs/>
          <w:lang w:val="ru-RU"/>
        </w:rPr>
        <w:t xml:space="preserve">ผู้ที่ควรได้รับความเคารพ” </w:t>
      </w:r>
      <w:r w:rsidRPr="00C84680">
        <w:rPr>
          <w:lang w:val="ru-RU"/>
        </w:rPr>
        <w:t xml:space="preserve">(</w:t>
      </w:r>
      <w:r w:rsidR="00127B76">
        <w:rPr>
          <w:rStyle w:val="FootnoteReference"/>
          <w:i/>
          <w:iCs/>
          <w:lang w:val="ru-RU"/>
        </w:rPr>
        <w:footnoteReference w:id="201"/>
      </w:r>
      <w:r w:rsidRPr="00C84680">
        <w:rPr>
          <w:lang w:val="ru-RU"/>
        </w:rPr>
        <w:t xml:space="preserve"> ) ตามที่อัครทูตเปาโลกล่าวไว้ </w:t>
      </w:r>
    </w:p>
    <w:p w:rsidRPr="00C84680" w:rsidR="005C3FC8" w:rsidRDefault="00BF6B1D" w14:paraId="485CB3A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และหากคนรุ่นใหม่แสดงความคิดเห็นต่อผู้ใหญ่กว่านั้น ถือว่าผิดหรือไม่? </w:t>
      </w:r>
    </w:p>
    <w:p w:rsidRPr="00C84680" w:rsidR="005C3FC8" w:rsidRDefault="00BF6B1D" w14:paraId="276472EC" w14:textId="76C8FEB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นั่นเป็นลักษณะทั่วไปของรุ่นใหม่ แต่ในพระคัมภีร์ศักดิ์สิทธิ์มีเขียนไว้ว่า: </w:t>
      </w:r>
      <w:r w:rsidR="002F08DD">
        <w:rPr>
          <w:i/>
          <w:iCs/>
          <w:lang w:val="ru-RU"/>
        </w:rPr>
        <w:t xml:space="preserve">‘จงตักเตือนพี่น้องของท่าน’</w:t>
      </w:r>
      <w:r w:rsidR="00127B76">
        <w:rPr>
          <w:rStyle w:val="FootnoteReference"/>
          <w:i/>
          <w:iCs/>
          <w:lang w:val="ru-RU"/>
        </w:rPr>
        <w:footnoteReference w:id="202"/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ที่นั่นไม่ได้เขียนว่า </w:t>
      </w:r>
      <w:r w:rsidRPr="00C84680">
        <w:rPr>
          <w:lang w:val="ru-RU"/>
        </w:rPr>
        <w:t xml:space="preserve">‘จงตักเตือนบิดา</w:t>
      </w:r>
      <w:r w:rsidR="002F08DD">
        <w:rPr>
          <w:lang w:val="ru-RU"/>
        </w:rPr>
        <w:t xml:space="preserve">ของท่าน’</w:t>
      </w:r>
      <w:r w:rsidRPr="00C84680">
        <w:rPr>
          <w:lang w:val="ru-RU"/>
        </w:rPr>
        <w:t xml:space="preserve"> คนรุ่นใหม่ในปัจจุบันโต้แย้งและกบฏโดยไม่รู้ตัว พวกเขาคิดว่าพฤติกรรมของตนเองเป็นเรื่องธรรมชาติ พูดอย่างไม่ละอาย แล้วบอกว่า: </w:t>
      </w:r>
      <w:r w:rsidR="002F08DD">
        <w:rPr>
          <w:lang w:val="ru-RU"/>
        </w:rPr>
        <w:t xml:space="preserve">‘ผมพูดไปแบบไม่คิด’ </w:t>
      </w:r>
      <w:r w:rsidRPr="00C84680">
        <w:rPr>
          <w:lang w:val="ru-RU"/>
        </w:rPr>
        <w:t xml:space="preserve">คนรุ่นใหม่ได้ตกอยู่ภายใต้อิทธิพลของจิตวิญญาณโลกนี้ — จิตวิญญาณที่เสื่อมทรามและก่อความวุ่นวาย ซึ่งไม่เคารพและไม่ให้เกียรติสิ่งใดทั้งสิ้น คนรุ่นใหม่แสดงพฤติกรรมไม่เคารพผู้ใหญ่ และไม่ตระหนักว่าสิ่งนี้ผิดมากเพียงใด จะคาดหวังสิ่งดีอะไรได้ เมื่อคนรุ่นใหม่ — ที่อ้างว่าเพื่อเป็น ‘บุคคลที่โดดเด่น’ — กลับกล่าวว่า การเคารพผู้ใหญ่เป็นเรื่องของอดีตแล้ว? จำเป็นต้องระมัดระวังอย่างยิ่ง จิตวิญญาณโลกสมัยใหม่ปลูกฝังความคิดในใจคนรุ่นใหม่ว่า: </w:t>
      </w:r>
      <w:r w:rsidR="002F08DD">
        <w:rPr>
          <w:lang w:val="ru-RU"/>
        </w:rPr>
        <w:t xml:space="preserve">‘อย่าฟังพ่อแม่หรือครู’</w:t>
      </w:r>
      <w:r w:rsidRPr="00C84680">
        <w:rPr>
          <w:lang w:val="ru-RU"/>
        </w:rPr>
        <w:t xml:space="preserve"> นั่นคือเหตุผลที่เด็กๆ ในยุคปัจจุบันกำลังกลายเป็นคนแย่ลงเรื่อยๆ ตั้งแต่อายุยังน้อยมาก และเด็กๆ ที่หลงทางมากที่สุดคือเด็กๆ ที่มีพ่อแม่ไม่ตระหนักถึงความเสียหายที่พวกเขากำลังก่อให้ลูกๆ ของตัวเอง แต่กลับชื่นชมลูกๆ ของตนและมองว่าพวกเขาเป็นเด็กอัจฉริยะเมื่อลูกๆ พูดจาอย่างไม่ละอาย </w:t>
      </w:r>
    </w:p>
    <w:p w:rsidRPr="00C84680" w:rsidR="005C3FC8" w:rsidRDefault="00BF6B1D" w14:paraId="53998121" w14:textId="28B2CDE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ครั้งหนึ่ง มีพ่อคนหนึ่งมาที่กระท่อมของฉันพร้อมกับลูกชายอายุแปดหรือเก้าขวบ และหลานชายอายุเท่ากัน ฉันให้เด็กคนหนึ่งนั่งทางขวาของฉัน และอีกคนนั่งทางซ้ายของฉัน ก่อนที่พวกเขาจะมาถึงไม่นาน ศิลปินคนหนึ่งที่ฉันรู้จักก็มาพบฉัน—เขาเป็นชายที่ดีมากและเป็นปรมาจารย์ในศิลปะของเขา สามารถวาดภาพเหมือนจากชีวิตจริงได้ภายในหนึ่งนาที </w:t>
      </w:r>
      <w:r w:rsidRPr="00C84680">
        <w:rPr>
          <w:lang w:val="ru-RU"/>
        </w:rPr>
        <w:t xml:space="preserve">“ดิโอนิซิอุส,” ผมถามเขา “ทำไมคุณไม่วาดภาพเด็กๆ สักหน่อยล่ะ ในขณะที่เราทุกคนนั่งอยู่ด้วยกันกับพวกเขาอย่างนี้</w:t>
      </w:r>
      <w:r w:rsidR="002F08DD">
        <w:rPr>
          <w:lang w:val="ru-RU"/>
        </w:rPr>
        <w:t xml:space="preserve">?</w:t>
      </w:r>
      <w:r w:rsidRPr="00C84680">
        <w:rPr>
          <w:lang w:val="ru-RU"/>
        </w:rPr>
        <w:t xml:space="preserve">” </w:t>
      </w:r>
      <w:r w:rsidRPr="00C84680">
        <w:rPr>
          <w:lang w:val="ru-RU"/>
        </w:rPr>
        <w:t xml:space="preserve">“ผมจะลองดูครับ,” เขาตอบ “แต่ไม่แน่ใจว่าจะทำได้ไหม </w:t>
      </w:r>
      <w:r w:rsidR="002F08DD">
        <w:rPr>
          <w:lang w:val="ru-RU"/>
        </w:rPr>
        <w:t xml:space="preserve">เพราะพวกเขากำลังดิ้นไปดิ้นมา”</w:t>
      </w:r>
      <w:r w:rsidRPr="00C84680">
        <w:rPr>
          <w:lang w:val="ru-RU"/>
        </w:rPr>
        <w:t xml:space="preserve"> ยังไม่ทันที่เขาจะหยิบกระดาษขึ้นมาและเริ่มวาด เด็กคนหนึ่งก็กระโดดขึ้นและ </w:t>
      </w:r>
      <w:r w:rsidR="002F08DD">
        <w:rPr>
          <w:lang w:val="ru-RU"/>
        </w:rPr>
        <w:t xml:space="preserve">‘ให้เกียรติ’ </w:t>
      </w:r>
      <w:r w:rsidRPr="00C84680">
        <w:rPr>
          <w:lang w:val="ru-RU"/>
        </w:rPr>
        <w:t xml:space="preserve">เขาด้วยคำพูดว่า: </w:t>
      </w:r>
      <w:r w:rsidRPr="00C84680">
        <w:rPr>
          <w:lang w:val="ru-RU"/>
        </w:rPr>
        <w:t xml:space="preserve">‘มาดูสิ ไอ้โง่ คุณจะวาดอะไรลงนั่น!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และรอบๆ มีคนอยู่เต็มไปหมด! แต่ชายหนุ่มคนนั้นกลับไม่รู้สึกสับสนแม้แต่น้อย </w:t>
      </w:r>
      <w:r w:rsidRPr="00C84680">
        <w:rPr>
          <w:lang w:val="ru-RU"/>
        </w:rPr>
        <w:t xml:space="preserve">‘เด็กสมัยนี้เป็นอย่างนี้</w:t>
      </w:r>
      <w:r w:rsidR="002F08DD">
        <w:rPr>
          <w:lang w:val="ru-RU"/>
        </w:rPr>
        <w:t xml:space="preserve">แหละครับ คุณพ่อ’ </w:t>
      </w:r>
      <w:r w:rsidRPr="00C84680">
        <w:rPr>
          <w:lang w:val="ru-RU"/>
        </w:rPr>
        <w:t xml:space="preserve">เขาพูดกับผมและยังคงวาดต่อไป ส่วนผมนั้น เลือดก็พุ่งขึ้นหัวทันที! ส่วนพ่อของเด็กคนนั้นกลับทำท่าเหมือนไม่มีอะไรเกิดขึ้น! ลูกๆ ของเขาปฏิบัติตัวอย่างหยาบคายต่อชายวัยสามสิบปี ซึ่งไม่เพียงแต่วาดภาพพวกเขา แต่ยังวาดภาพพวกเขาอยู่ด้วย! ความไร้ยางอายและความไม่เคารพที่ไร้ขอบเขต! และยังมีอีกมากมาย! ทุกอย่างนี้น่ากลัวเพียงใด! ลองจินตนาการดูสิ หากเด็กคนใดคนหนึ่งอยากเป็นพระ มันจะต้องใช้ความพยายามอย่างมากเพื่อให้เด็กเช่นนั้นกลายเป็นพระที่แท้จริง แม่ๆ ที่ไม่ดูแลลูกอย่างใกล้ชิด กำลังทำลายลูกๆ ของตัวเอง ทุกอย่างขึ้นอยู่กับแม่ทั้งสิ้น ในรัสเซีย หากมีอะไรเปลี่ยนแปลงไป ก็เป็นเพราะแม่ๆ ยังคงรักษาความเชื่อและความศรัทธาไว้อย่างลับๆ และช่วยเหลือลูกๆ ของพวกเธอ โชคดีสำหรับเราที่ยังมีเชื้อแป้งเล็กๆ ที่ถูกเก็บรักษาไว้ในครอบครัวคริสเตียน มิฉะนั้น เราคงจะสูญสิ้นไปแล้ว </w:t>
      </w:r>
    </w:p>
    <w:p w:rsidRPr="00C84680" w:rsidR="005C3FC8" w:rsidRDefault="00BF6B1D" w14:paraId="42FBAE13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เด็กๆ ที่ได้รับการเลี้ยงดูในลักษณะนี้ จะสามารถเปลี่ยนแปลงตัวเองหรือบวชเป็นพระได้หรือไม่ หากพวกเขาต้องการทำเช่นนั้นในภายหลัง? </w:t>
      </w:r>
    </w:p>
    <w:p w:rsidRPr="00C84680" w:rsidR="005C3FC8" w:rsidRDefault="00BF6B1D" w14:paraId="4C51D5A2" w14:textId="1563034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หากพวกเขาตระหนักว่าตนเองได้ประพฤติตัวไม่ดี พระคริสต์ก็จะช่วยเหลือพวกเขา กล่าวอีกนัยหนึ่ง หากบุคคลใดถูกครอบงำด้วยความสำนึกผิดที่แท้จริง เรื่องนั้นก็สามารถถือว่าได้รับการแก้ไขแล้ว แต่คนหนุ่มสาวเช่นนี้จะปรับปรุงตัวได้อย่างไร หากแม้จะบวชเป็นพระแล้ว พวกเขายังคงคิดว่าตนเองถูกต้อง และกล่าวถึงเจ้าอาวาสหรือเจ้าแม่ว่า: </w:t>
      </w:r>
      <w:r w:rsidRPr="00C84680">
        <w:rPr>
          <w:lang w:val="ru-RU"/>
        </w:rPr>
        <w:t xml:space="preserve">‘เรามีเผด็จการแบบไหนอยู่ที่นี่กันแน่? “ในยุคสมัยนี้ คุณเคยเห็นเรื่องแบบนี้เกิดขึ้นที่ไหนบ้างล่ะ?!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บางนักบวชยังไปไกลถึงขั้นพูดเรื่องไร้สาระแบบนี้กับผมด้วย </w:t>
      </w:r>
    </w:p>
    <w:p w:rsidRPr="00C84680" w:rsidR="005C3FC8" w:rsidRDefault="00BF6B1D" w14:paraId="7A7D93AC" w14:textId="29C3F5E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ทีละน้อย ความเคารพก็ค่อยๆ หายไปหมดสิ้น เด็กหนุ่มๆ มาที่ห้องพักของฉัน และส่วนใหญ่ก็นั่งไขว่ห้าง ในขณะที่ผู้สูงอายุไม่มีที่นั่ง บางคนเห็นตอไม้ว่างอยู่ไกลออกไปเล็กน้อย แต่ขี้เกียจเดินสองก้าวเพื่อยกมันมาใกล้ๆ แล้วนั่งลง ผมต้องลากท่อนไม้เหล่านั้นมาวางให้พวกเขาเอง และแม้เมื่อพวกเขาเห็นผมกำลังแบกท่อนไม้มา พวกเขาก็ไม่ยอมเดินมาช่วยรับจากมือผม พวกเขาอยากดื่มน้ำ แต่กลับไม่ยอมเดินไม่กี่เมตรไปเอาน้ำมาดื่มเอง ผมต้องไปเอากระติกน้ำให้พวกเขาเองเป็นครั้งที่สองด้วย ไม่ครับ จริงๆ แล้ว ผมรู้สึกประหลาดใจมาก: กลุ่มหนุ่มๆ ร่างกำยำประมาณสามสิบคนมาปรากฏตัว ดูผมเดินกะเผลกๆ ไปพร้อมกับกล่องตุรกีเดไลท์ขนาดใหญ่ กระติกน้ำ และแก้ว เพื่อให้ผมได้ให้พวกเขาดื่มน้ำ แต่ไม่มีใครเลย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ที่แม้แต่จะยกนิ้วมาช่วยผมสักนิด แต่พลตรีที่ตัวเต็มไปด้วยกลิ่นดินปืน ซึ่งนั่งอยู่ข้างๆ พวกเขา กลับลุกขึ้นและวิ่งมาช่วยผมทันที! หนุ่มๆ เหล่านี้คิดว่าในคาลิวาของอาทอส จะมีพนักงานเสิร์ฟมาบริการพวกเขาด้วย — เหมือนอย่างในร้านอาหารหรือโรงแรม ประมาณห้าหรือหกครั้ง ผมยังทำเรื่องตลกด้วย: ผมจะเดินไปเอากระป๋องน้ำมา โดยเดินกะเผลกด้วยความยากลำบาก นำน้ำมาให้พวกเขา แล้วเทลงพื้นตรงหน้าจมูกพวกเขาเลย! </w:t>
      </w:r>
      <w:r w:rsidRPr="00C84680">
        <w:rPr>
          <w:lang w:val="ru-RU"/>
        </w:rPr>
        <w:t xml:space="preserve">“ผมสามารถนำน้ำมาให้พวกคุณได้ครับ” ผมจะพูดกับพวกเขา “แต่มันก็ไม่มีประโยชน์อะไรกับพวกคุณหรอก!</w:t>
      </w:r>
      <w:r w:rsidR="002F08DD">
        <w:rPr>
          <w:lang w:val="ru-RU"/>
        </w:rPr>
        <w:t xml:space="preserve">” </w:t>
      </w:r>
    </w:p>
    <w:p w:rsidRPr="00C84680" w:rsidR="005C3FC8" w:rsidRDefault="00BF6B1D" w14:paraId="3E9715EF" w14:textId="616B60A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ในรถสาธารณะ คุณจะเห็นเด็กๆ นั่งอยู่ ในขณะที่ผู้สูงอายุต้องยืน คนหนุ่มสาวนั่งไขว่ห้าง ส่วนผู้ใหญ่ยืนขึ้นเพื่อให้ที่นั่งแก่ผู้สูงอายุ คนหนุ่มสาวไม่ยอมสละ</w:t>
      </w:r>
      <w:r w:rsidRPr="00C84680">
        <w:rPr>
          <w:lang w:val="ru-RU"/>
        </w:rPr>
        <w:t xml:space="preserve">ที่นั่ง </w:t>
      </w:r>
      <w:r w:rsidR="002F08DD">
        <w:rPr>
          <w:lang w:val="ru-RU"/>
        </w:rPr>
        <w:t xml:space="preserve">“ที่นั่งนี้”</w:t>
      </w:r>
      <w:r w:rsidRPr="00C84680">
        <w:rPr>
          <w:lang w:val="ru-RU"/>
        </w:rPr>
        <w:t xml:space="preserve"> พวกเขาพูด </w:t>
      </w:r>
      <w:r w:rsidR="002F08DD">
        <w:rPr>
          <w:lang w:val="ru-RU"/>
        </w:rPr>
        <w:t xml:space="preserve">“ผมจ่ายเงินซื้อแล้ว” </w:t>
      </w:r>
      <w:r w:rsidRPr="00C84680">
        <w:rPr>
          <w:lang w:val="ru-RU"/>
        </w:rPr>
        <w:t xml:space="preserve">พวกเขานั่งอยู่โดยไม่สนใจใครเลย แต่ในสมัยก่อนนั้น มีจิตวิญญาณที่น่าชื่นชมเพียงใด! ผู้หญิงจะนั่งอยู่ทั้งสองข้างของถนนแคบ และเมื่อพระหรือผู้สูงอายุเดินผ่าน พวกเธอจะลุกขึ้นยืน และพวกเธอยังสอนลูกๆ ให้ทำตามด้วย </w:t>
      </w:r>
    </w:p>
    <w:p w:rsidRPr="00C84680" w:rsidR="005C3FC8" w:rsidRDefault="00BF6B1D" w14:paraId="453153C1" w14:textId="0BEC1B8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บ่อยครั้งเท่าไรที่ฉันรู้สึกโกรธ! ต้องดูคนสูงอายุที่มีศักดิ์ศรีและได้รับความเคารพกำลังสนทนาอยู่ ในขณะที่คนหนุ่มสาวที่หยิ่งยโสก็แทรกตัวเข้ามาในบทสนทนาอย่างไม่ละอาย ขัดจังหวะ พูดเรื่องไร้สาระสารพัด และถึงขั้นถือว่านี่เป็นความสำเร็จบางอย่าง ฉันส่งสัญญาณให้พวกเขาหยุด แต่พวกเขาก็ไม่สนใจเลย เพื่อหยุดพฤติกรรมนี้ ต้องทำให้พวกเขาดูน่าหัวเราะ — มิฉะนั้นพวกเขาจะยังคงทำตามใจชอบต่อไป ไม่มีที่ใดใน ‘Otechnik’ หรือ ‘Paterik’ ที่เขียนไว้ว่าคนหนุ่มสาวควรพูดกับผู้สูงอายุด้วยวิธีนี้ ใน ‘Otechnik’ เขียนว่า: </w:t>
      </w:r>
      <w:r w:rsidR="002F08DD">
        <w:rPr>
          <w:i/>
          <w:iCs/>
          <w:lang w:val="ru-RU"/>
        </w:rPr>
        <w:t xml:space="preserve">‘ผู้สูงอายุพูด’ </w:t>
      </w:r>
      <w:r w:rsidRPr="00C84680">
        <w:rPr>
          <w:lang w:val="ru-RU"/>
        </w:rPr>
        <w:t xml:space="preserve">ไม่ใช่ </w:t>
      </w:r>
      <w:r w:rsidR="002F08DD">
        <w:rPr>
          <w:lang w:val="ru-RU"/>
        </w:rPr>
        <w:t xml:space="preserve">‘คนหนุ่มพูด’</w:t>
      </w:r>
      <w:r w:rsidRPr="00C84680">
        <w:rPr>
          <w:lang w:val="ru-RU"/>
        </w:rPr>
        <w:t xml:space="preserve"> ในสมัยก่อน ผู้เยาว์จะนิ่งเงียบเมื่ออยู่ต่อหน้าผู้สูงวัย และรู้สึกยินดีที่ได้ทำเช่นนั้น พวกเขาแม้แต่นั่งในที่ที่ผู้สูงวัยนั่งอยู่ก็ไม่ทำ คนหนุ่มสาวในยุคนั้นมีลักษณะเด่นคือความขี้อาย ความถ่อมตัว และความเคารพ; เมื่อพูดกับผู้สูงวัย พวกเขามักจะหน้าแดง และหากมีเด็กคนใดในยุคนั้นที่พูดจาไม่สุภาพกับพ่อแม่ พวกเขาก็คงไม่กล้าแสดงตัวแม้แต่ในตลาด เพราะความอับอายอย่างสุดซึ้ง! และบนภูเขาศักดิ์สิทธิ์ พระภิกษุจะไม่เข้าร่วมการร้องเพลงประสานเสียงอย่างเคร่งขรึม หากเคราของท่านยังไม่เปลี่ยนเป็นสีเทา แต่ตอนนี้คุณเห็นผู้ฝึกหัดและผู้สมัครเข้าฝึกหัดเข้าร่วมคณะนักร้องประสานเสียง… ก็แล้วจะทำอย่างไรได้ล่ะ? แต่ขอให้พวกเขาอย่างน้อยเรียนรู้ที่จะประพฤติตนด้วยความเคารพและนอบน้อมต่อผู้อาวุโส </w:t>
      </w:r>
    </w:p>
    <w:p w:rsidRPr="00347B46" w:rsidR="005C3FC8" w:rsidRDefault="00BF6B1D" w14:paraId="1066FC77" w14:textId="1428CC5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คุณอาจได้ยินคำพูดแบบนี้ด้วย: นักเรียนที่โรงเรียนอาโทเนียดาพูดกับผู้อำนวยการโรงเรียน ซึ่งถือตำแหน่งพระสังฆราชว่า </w:t>
      </w:r>
      <w:r w:rsidRPr="00C84680">
        <w:rPr>
          <w:lang w:val="ru-RU"/>
        </w:rPr>
        <w:t xml:space="preserve">‘พระสังฆราชผู้อำนวยการ </w:t>
      </w:r>
      <w:r w:rsidR="002F08DD">
        <w:rPr>
          <w:lang w:val="ru-RU"/>
        </w:rPr>
        <w:t xml:space="preserve">เรามาพูดคุยกันในฐานะเพื่อนเท่าเทียมกันเถอะ’</w:t>
      </w:r>
      <w:r w:rsidRPr="00C84680">
        <w:rPr>
          <w:lang w:val="ru-RU"/>
        </w:rPr>
        <w:t xml:space="preserve"> ใช่ ใช่ มันมาถึงขั้นนี้แล้ว! และสิ่งที่แย่ที่สุดคือ หลังจากนั้น เด็กหนุ่มผู้หยิ่งยโสคนนี้ไม่ตระหนักว่าสิ่งที่เขาทำนั้นผิด และยังคงยืนกรานว่า </w:t>
      </w:r>
      <w:r w:rsidRPr="00C84680">
        <w:rPr>
          <w:lang w:val="ru-RU"/>
        </w:rPr>
        <w:t xml:space="preserve">‘แล้วผมพูดอะไรที่ผิดไปล่ะ? </w:t>
      </w:r>
      <w:r w:rsidR="002F08DD">
        <w:rPr>
          <w:lang w:val="ru-RU"/>
        </w:rPr>
        <w:t xml:space="preserve">“ผมไม่เข้าใจครับ” </w:t>
      </w:r>
      <w:r w:rsidRPr="00C84680">
        <w:rPr>
          <w:lang w:val="ru-RU"/>
        </w:rPr>
        <w:t xml:space="preserve">แทนที่จะถามท่านอธิการว่า: </w:t>
      </w:r>
      <w:r w:rsidRPr="00C84680">
        <w:rPr>
          <w:lang w:val="ru-RU"/>
        </w:rPr>
        <w:t xml:space="preserve">“ขออภัยครับ; ขอให้ท่านประทานพรให้ผมได้แสดงความคิดเห็น; </w:t>
      </w:r>
      <w:r w:rsidR="002F08DD">
        <w:rPr>
          <w:lang w:val="ru-RU"/>
        </w:rPr>
        <w:t xml:space="preserve">แต่บางทีสิ่งที่ผมจะพูดต่อไปอาจดูโง่เขลา”</w:t>
      </w:r>
      <w:r w:rsidRPr="00C84680">
        <w:rPr>
          <w:lang w:val="ru-RU"/>
        </w:rPr>
        <w:t xml:space="preserve"> วัยรุ่นคนนี้กลับประกาศอย่างไม่รู้สึกว่ามีอะไรผิดปกติ: </w:t>
      </w:r>
      <w:r w:rsidRPr="00C84680">
        <w:rPr>
          <w:lang w:val="ru-RU"/>
        </w:rPr>
        <w:t xml:space="preserve">“ท่านมีความคิดเห็นของท่าน </w:t>
      </w:r>
      <w:r w:rsidR="002F08DD">
        <w:rPr>
          <w:lang w:val="ru-RU"/>
        </w:rPr>
        <w:t xml:space="preserve">และผมมีความคิดเห็นของผม” </w:t>
      </w:r>
      <w:r w:rsidRPr="00C84680">
        <w:rPr>
          <w:lang w:val="ru-RU"/>
        </w:rPr>
        <w:t xml:space="preserve">คุณเข้าใจไหม? น่าเสียดายที่จิตวิญญาณแบบนี้ได้แทรกซึมเข้ามาในชีวิตทางจิตวิญญาณและชีวิตในวัดด้วย คุณได้ยินไหมว่าผู้ฝึกหัดบ่นว่า: </w:t>
      </w:r>
      <w:r w:rsidRPr="00C84680">
        <w:rPr>
          <w:lang w:val="ru-RU"/>
        </w:rPr>
        <w:t xml:space="preserve">‘ผมได้พูดเรื่องนี้กับผู้อาวุโสแล้ว แต่ท่านไม่เข้าใจผม “ทั้งที่ผมได้เตือนท่านเรื่องนี้ซ้ำแล้วซ้ำเล่า!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“ฟังนะ” ผมพูด “คุณจะกล้าพูดว่า </w:t>
      </w:r>
      <w:r w:rsidR="002F08DD">
        <w:rPr>
          <w:lang w:val="ru-RU"/>
        </w:rPr>
        <w:t xml:space="preserve">‘ซ้ำแล้วซ้ำเล่า’</w:t>
      </w:r>
      <w:r w:rsidRPr="00C84680">
        <w:rPr>
          <w:lang w:val="ru-RU"/>
        </w:rPr>
        <w:t xml:space="preserve"> ได้อย่างไร</w:t>
      </w:r>
      <w:r w:rsidRPr="00C84680">
        <w:rPr>
          <w:lang w:val="ru-RU"/>
        </w:rPr>
        <w:t xml:space="preserve">? เพราะเมื่อพูดอย่างนั้น คุณก็เท่ากับกำลังบอกว่า: </w:t>
      </w:r>
      <w:r w:rsidRPr="00C84680">
        <w:rPr>
          <w:lang w:val="ru-RU"/>
        </w:rPr>
        <w:t xml:space="preserve">‘ผู้</w:t>
      </w:r>
      <w:r w:rsidR="002F08DD">
        <w:rPr>
          <w:lang w:val="ru-RU"/>
        </w:rPr>
        <w:t xml:space="preserve">อาวุโสยังไม่เปลี่ยนนิสัย’”</w:t>
      </w:r>
      <w:r w:rsidRPr="00C84680">
        <w:rPr>
          <w:lang w:val="ru-RU"/>
        </w:rPr>
        <w:t xml:space="preserve"> — </w:t>
      </w:r>
      <w:r w:rsidRPr="00C84680">
        <w:rPr>
          <w:lang w:val="ru-RU"/>
        </w:rPr>
        <w:t xml:space="preserve">“แล้วปัญหาคืออะไรล่ะ” เขาตอบ “ผมไม่ได้แสดงความคิดเห็นหรือ?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เมื่อคุณได้ยินคำพูดแบบนั้น คุณก็แทบจะระเบิดออกมา และที่แย่ที่สุดคือ เขายังถามคุณว่า: </w:t>
      </w:r>
      <w:r w:rsidRPr="00C84680">
        <w:rPr>
          <w:lang w:val="ru-RU"/>
        </w:rPr>
        <w:t xml:space="preserve">“อะไร คุณโกรธเหรอ? </w:t>
      </w:r>
      <w:r w:rsidR="002F08DD">
        <w:rPr>
          <w:lang w:val="ru-RU"/>
        </w:rPr>
        <w:t xml:space="preserve">ขอโทษนะ” </w:t>
      </w:r>
      <w:r w:rsidRPr="00C84680">
        <w:rPr>
          <w:lang w:val="ru-RU"/>
        </w:rPr>
        <w:t xml:space="preserve">ดังนั้นผมจึงต้องให้อภัยเขา ไม่ใช่เพราะสิ่งที่เขาพูด แต่เพราะผมเองที่เสียอารมณ์!</w:t>
      </w:r>
    </w:p>
    <w:p w:rsidRPr="00347B46" w:rsidR="003F5E0E" w:rsidP="003F5E0E" w:rsidRDefault="003F5E0E" w14:paraId="33B9A402" w14:textId="77777777">
      <w:pPr>
        <w:rPr>
          <w:lang w:val="ru-RU"/>
        </w:rPr>
      </w:pPr>
    </w:p>
    <w:p w:rsidRPr="00C84680" w:rsidR="005C3FC8" w:rsidP="003F5E0E" w:rsidRDefault="00BF6B1D" w14:paraId="59F0238A" w14:textId="77777777">
      <w:pPr>
        <w:pStyle w:val="Heading4"/>
        <w:rPr>
          <w:lang w:val="ru-RU"/>
        </w:rPr>
      </w:pPr>
      <w:bookmarkStart w:name="_Toc196745449" w:id="342"/>
      <w:bookmarkStart w:name="_Toc196745606" w:id="343"/>
      <w:bookmarkStart w:name="_Toc225094960" w:id="344"/>
      <w:r w:rsidRPr="00C84680">
        <w:rPr>
          <w:lang w:val="ru-RU"/>
        </w:rPr>
        <w:t xml:space="preserve">ผู้คนในปัจจุบันได้ถึงจุดที่พวกเขาตัดสินพระเจ้า</w:t>
      </w:r>
      <w:bookmarkEnd w:id="342"/>
      <w:bookmarkEnd w:id="343"/>
      <w:bookmarkEnd w:id="344"/>
    </w:p>
    <w:p w:rsidRPr="00C84680" w:rsidR="005C3FC8" w:rsidRDefault="00BF6B1D" w14:paraId="6C905BD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ความโน้มเอียงที่จะตัดสินทุกคนและทุกสิ่งนี้มีอยู่ในมนุษย์มาตลอดหรือไม่ หรือเพิ่งปรากฏขึ้นในรุ่นเยาวชนปัจจุบันเท่านั้น? </w:t>
      </w:r>
    </w:p>
    <w:p w:rsidRPr="00C84680" w:rsidR="005C3FC8" w:rsidRDefault="00BF6B1D" w14:paraId="791F5656" w14:textId="3737436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ไม่, สิ่งนี้ไม่เคยเกิดขึ้นมาก่อน; นี่คือจิตวิญญาณของยุคสมัยปัจจุบัน ในปัจจุบันนี้ ผู้คนทั่วไปถูกวิพากษ์วิจารณ์ เช่นเดียวกับบุคคลสำคัญทางการเมืองและทางศาสนา แต่ยังไม่พอ — พวกเขายังวิพากษ์วิจารณ์นักบุญด้วย และตอนนี้ได้ก้าวไป</w:t>
      </w:r>
      <w:r w:rsidRPr="00C84680">
        <w:rPr>
          <w:lang w:val="ru-RU"/>
        </w:rPr>
        <w:t xml:space="preserve">ไกลถึงขั้น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วิพากษ์วิจารณ์</w:t>
      </w:r>
      <w:r w:rsidRPr="00C84680">
        <w:rPr>
          <w:lang w:val="ru-RU"/>
        </w:rPr>
        <w:t xml:space="preserve">พระเจ้า “พระเจ้า” คนเหล่านี้กล่าวว่า “ไม่ควรทำอย่างนี้อย่างนั้น” ‘พระองค์ควรทำอย่างนี้อย่างนั้น </w:t>
      </w:r>
      <w:r w:rsidR="002F08DD">
        <w:rPr>
          <w:lang w:val="ru-RU"/>
        </w:rPr>
        <w:t xml:space="preserve">แต่พระองค์กลับทำผิด’ </w:t>
      </w:r>
      <w:r w:rsidRPr="00C84680">
        <w:rPr>
          <w:lang w:val="ru-RU"/>
        </w:rPr>
        <w:t xml:space="preserve">คุณได้ยินสิ่งที่พวกเขากำลังพูดหรือไม่? </w:t>
      </w:r>
      <w:r w:rsidRPr="00C84680">
        <w:rPr>
          <w:lang w:val="ru-RU"/>
        </w:rPr>
        <w:t xml:space="preserve">‘เพื่อนของฉัน คุณจะบอกพระองค์ว่าควรทำอะไรหรือ?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‘ทำไมไม่ได้? ฉัน</w:t>
      </w:r>
      <w:r w:rsidR="002F08DD">
        <w:rPr>
          <w:lang w:val="ru-RU"/>
        </w:rPr>
        <w:t xml:space="preserve">แค่แสดงความคิดเห็นเท่านั้น’ </w:t>
      </w:r>
      <w:r w:rsidRPr="00C84680">
        <w:rPr>
          <w:lang w:val="ru-RU"/>
        </w:rPr>
        <w:t xml:space="preserve">เขาตอบกลับ โดยไม่ตระหนักว่านั่นเป็นเรื่องไร้ยางอายเพียงใด จิตวิญญาณแห่งโลกนี้ได้ทำลายสิ่งดีงามไปมากมาย ความชั่วร้ายเจริญเติบโตและถึงขั้นที่น่ารังเกียจและน่าเกลียดชัง; มันถึงขั้นการหมิ่นประมาทพระเจ้า ผู้คนตัดสินพระเจ้า และพวกเขาไม่รู้สึกกังวลแม้แต่น้อยว่านี่คือการหมิ่นประมาทต่อพระองค์ และบางคนที่ร่างกายแข็งแรงในหมู่ผู้ที่พระเจ้าไม่ได้ให้ตัวเตี้ยเกินไป — หากพวกเขามีวิจารณญาณที่ดีแม้เพียงเล็กน้อย — ก็เริ่มพูดเกี่ยวกับคนอื่นว่า: </w:t>
      </w:r>
      <w:r w:rsidRPr="00C84680">
        <w:rPr>
          <w:lang w:val="ru-RU"/>
        </w:rPr>
        <w:t xml:space="preserve">‘คนตัวเตี้ยแบบนั้นเป็นใคร? และคนเท้าปุกแบบนั้นเป็นใคร? ดูคนนั้นสิ!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และพวกเขาไม่เคารพใครทั้งสิ้น </w:t>
      </w:r>
    </w:p>
    <w:p w:rsidRPr="00C84680" w:rsidR="005C3FC8" w:rsidRDefault="00BF6B1D" w14:paraId="4240135C" w14:textId="5C06307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ครั้งหนึ่ง มีชายคนหนึ่งมาที่กระท่อมของฉันและประกาศว่า: </w:t>
      </w:r>
      <w:r w:rsidRPr="00C84680">
        <w:rPr>
          <w:lang w:val="ru-RU"/>
        </w:rPr>
        <w:t xml:space="preserve">‘ในเรื่องนี้และเรื่องนั้น </w:t>
      </w:r>
      <w:r w:rsidR="002F08DD">
        <w:rPr>
          <w:lang w:val="ru-RU"/>
        </w:rPr>
        <w:t xml:space="preserve">พระเจ้าไม่ควรกระทำเช่นนั้น’ </w:t>
      </w:r>
      <w:r w:rsidRPr="00C84680">
        <w:rPr>
          <w:lang w:val="ru-RU"/>
        </w:rPr>
        <w:t xml:space="preserve">‘แล้วคุณ,’ ฉันถามเขา, ‘สามารถทำให้ก้อนหินเล็กๆ เพียงก้อนเดียวลอยอยู่ในอากาศได้หรือไม่?’ ดาวที่คุณเห็นบนท้องฟ้าไม่ใช่แค่ลูกบอลของเล่นที่ส่องแสงเท่านั้น แต่เป็นวัตถุท้องฟ้าที่มีขนาดมหึมา เคลื่อนที่ด้วยความเร็วที่ทำให้เวียนหัว </w:t>
      </w:r>
      <w:r w:rsidR="002F08DD">
        <w:rPr>
          <w:lang w:val="ru-RU"/>
        </w:rPr>
        <w:t xml:space="preserve">แต่พวกมันก็ไม่</w:t>
      </w:r>
      <w:r w:rsidRPr="00C84680">
        <w:rPr>
          <w:lang w:val="ru-RU"/>
        </w:rPr>
        <w:t xml:space="preserve">ชนกัน</w:t>
      </w:r>
      <w:r w:rsidR="002F08DD">
        <w:rPr>
          <w:lang w:val="ru-RU"/>
        </w:rPr>
        <w:t xml:space="preserve">หรือเบี่ยงเบนจากเส้นทางเลย”</w:t>
      </w:r>
      <w:r w:rsidRPr="00C84680">
        <w:rPr>
          <w:lang w:val="ru-RU"/>
        </w:rPr>
        <w:t xml:space="preserve"> </w:t>
      </w:r>
      <w:r w:rsidR="009F3FC8">
        <w:rPr>
          <w:lang w:val="ru-RU"/>
        </w:rPr>
        <w:t xml:space="preserve">— </w:t>
      </w:r>
      <w:r w:rsidRPr="00C84680">
        <w:rPr>
          <w:lang w:val="ru-RU"/>
        </w:rPr>
        <w:t xml:space="preserve">“แต่ตามความเห็นของผม,” เขากล่าวกับผมอีกครั้ง </w:t>
      </w:r>
      <w:r w:rsidR="002F08DD">
        <w:rPr>
          <w:lang w:val="ru-RU"/>
        </w:rPr>
        <w:t xml:space="preserve">“เรื่องนั้นควรถูกจัดให้แตกต่างออกไป” </w:t>
      </w:r>
      <w:r w:rsidRPr="00C84680">
        <w:rPr>
          <w:lang w:val="ru-RU"/>
        </w:rPr>
        <w:t xml:space="preserve">ลองฟังดูสิ! เราจะตัดสินพระเจ้าได้จริงหรือ? มีเหตุผลมากเกินไปแล้ว และความเชื่อมั่นในพระเจ้าก็หายไปหมดแล้ว และถ้าคุณบอกคนเหล่านั้นว่าพวกเขาผิด พวกเขาจะตอบว่า: </w:t>
      </w:r>
      <w:r w:rsidRPr="00C84680">
        <w:rPr>
          <w:lang w:val="ru-RU"/>
        </w:rPr>
        <w:t xml:space="preserve">‘ขอโทษ แต่ผมได้แสดงความคิดเห็นแล้ว ผมไม่มีสิทธิ์ทำอย่างนั้นหรือ?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สิ่งที่พระเจ้าต้องทนรับจากเรา! โชคดีที่พระองค์ไม่ถือเราเป็นเรื่องจริงจัง </w:t>
      </w:r>
    </w:p>
    <w:p w:rsidRPr="00C84680" w:rsidR="005C3FC8" w:rsidRDefault="00BF6B1D" w14:paraId="2F337C7A" w14:textId="16FEA43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ระคัมภีร์เดิมบอกเราว่าพระเจ้าได้สั่งให้ชาวอิสราเอลขับไล่ชาวคานาอันทั้งหมดออกจากดินแดนนั้นโดยไม่มีข้อยกเว้น</w:t>
      </w:r>
      <w:r w:rsidR="006E7227">
        <w:rPr>
          <w:rStyle w:val="FootnoteReference"/>
          <w:lang w:val="ru-RU"/>
        </w:rPr>
        <w:footnoteReference w:id="203"/>
      </w:r>
      <w:r w:rsidRPr="00C84680">
        <w:rPr>
          <w:lang w:val="ru-RU"/>
        </w:rPr>
        <w:t xml:space="preserve"> หากพระเจ้าทรงออกคำสั่งเช่นนั้น ก็หมายความว่าพระองค์ทรงเห็นล่วงหน้าถึงบางสิ่ง แต่ชาวอิสราเอลกลับกล่าวว่า: </w:t>
      </w:r>
      <w:r w:rsidRPr="00C84680">
        <w:rPr>
          <w:lang w:val="ru-RU"/>
        </w:rPr>
        <w:t xml:space="preserve">‘นั่นไม่ใช่วิธีที่มนุษยธรรมนัก ปล่อยให้ชาวคานาอันอยู่ตามลำพังเถอะ </w:t>
      </w:r>
      <w:r w:rsidR="002F08DD">
        <w:rPr>
          <w:lang w:val="ru-RU"/>
        </w:rPr>
        <w:t xml:space="preserve">อย่า</w:t>
      </w:r>
      <w:r w:rsidRPr="00C84680">
        <w:rPr>
          <w:lang w:val="ru-RU"/>
        </w:rPr>
        <w:t xml:space="preserve">กำจัด</w:t>
      </w:r>
      <w:r w:rsidR="002F08DD">
        <w:rPr>
          <w:lang w:val="ru-RU"/>
        </w:rPr>
        <w:t xml:space="preserve">พวกเขาให้สิ้นซาก’</w:t>
      </w:r>
      <w:r w:rsidRPr="00C84680">
        <w:rPr>
          <w:lang w:val="ru-RU"/>
        </w:rPr>
        <w:t xml:space="preserve"> อย่างไรก็ตาม เมื่อเวลาผ่านไป หลังจากถูกชาวคานาอันทำให้เสื่อมทราม พวกเขาก็ถูกดึงเข้าสู่ความไม่ศีลธรรมและการบูชาสิ่งศักดิ์สิทธิ์เทียม และถึงขั้นสังเวยลูกหลานของตนเองให้กับรูปเคารพ ดังที่กล่าวไว้ในบทสดุดี</w:t>
      </w:r>
      <w:r w:rsidR="00D7356D">
        <w:rPr>
          <w:rStyle w:val="FootnoteReference"/>
          <w:lang w:val="ru-RU"/>
        </w:rPr>
        <w:footnoteReference w:id="204"/>
      </w:r>
      <w:r w:rsidRPr="00C84680">
        <w:rPr>
          <w:lang w:val="ru-RU"/>
        </w:rPr>
        <w:t xml:space="preserve"> พระเจ้าทรงรู้ดีว่าพระองค์กำลังทำอะไรอยู่ แต่บางคนกลับถามอย่างไม่ละอายว่า: </w:t>
      </w:r>
      <w:r w:rsidRPr="00C84680">
        <w:rPr>
          <w:lang w:val="ru-RU"/>
        </w:rPr>
        <w:t xml:space="preserve">‘ทำไมพระเจ้าจึงสร้างการทรมานในนรก?</w:t>
      </w:r>
      <w:r w:rsidR="002F08DD">
        <w:rPr>
          <w:lang w:val="ru-RU"/>
        </w:rPr>
        <w:t xml:space="preserve">’</w:t>
      </w:r>
      <w:r w:rsidRPr="00C84680">
        <w:rPr>
          <w:lang w:val="ru-RU"/>
        </w:rPr>
        <w:t xml:space="preserve"> เมื่อคนเริ่มตัดสินผู้อื่น ตั้งแต่วินาทีนั้น เขาก็สูญเสียสภาพจิตวิญญาณที่ดีไป เขาขาด [แม้เพียงเล็กน้อย] พระคุณของพระเจ้าที่จะเข้าใจสิ่งใดอย่างลึกซึ้งขึ้นอีกสักนิด — นั่นคือ เพื่อเข้าใจว่าทำไมพระเจ้าจึงสร้างสิ่งนี้หรือสิ่งนั้น การตัดสิน ความหยิ่งยโส ความเห็นแก่ตัว — นั่นคือสิ่งที่คำถาม </w:t>
      </w:r>
      <w:r w:rsidRPr="00C84680">
        <w:rPr>
          <w:lang w:val="ru-RU"/>
        </w:rPr>
        <w:t xml:space="preserve">‘ทำไม?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และ </w:t>
      </w:r>
      <w:r w:rsidRPr="00C84680">
        <w:rPr>
          <w:lang w:val="ru-RU"/>
        </w:rPr>
        <w:t xml:space="preserve">‘เป็นเพราะอะไร?</w:t>
      </w:r>
      <w:r w:rsidR="002F08DD">
        <w:rPr>
          <w:lang w:val="ru-RU"/>
        </w:rPr>
        <w:t xml:space="preserve">’</w:t>
      </w:r>
      <w:r w:rsidRPr="00C84680">
        <w:rPr>
          <w:lang w:val="ru-RU"/>
        </w:rPr>
        <w:t xml:space="preserve"> ทั้งหมดนี้สรุปได้</w:t>
      </w:r>
      <w:r w:rsidR="002F08DD">
        <w:rPr>
          <w:lang w:val="ru-RU"/>
        </w:rPr>
        <w:t xml:space="preserve"> </w:t>
      </w:r>
    </w:p>
    <w:p w:rsidRPr="00C84680" w:rsidR="005C3FC8" w:rsidRDefault="00BF6B1D" w14:paraId="653B15CE" w14:textId="12A361C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บางคนหนุ่มสาวถามว่า: </w:t>
      </w:r>
      <w:r w:rsidRPr="00C84680">
        <w:rPr>
          <w:lang w:val="ru-RU"/>
        </w:rPr>
        <w:t xml:space="preserve">‘ทำไมพระคริสต์ต้องถูกตรึงกางเขน? พระองค์ไม่สามารถช่วยโลกด้วยวิธีอื่นได้หรือ โดยไม่ต้องตรึงกางเขน?</w:t>
      </w:r>
      <w:r w:rsidR="002F08DD">
        <w:rPr>
          <w:lang w:val="ru-RU"/>
        </w:rPr>
        <w:t xml:space="preserve">’ </w:t>
      </w:r>
    </w:p>
    <w:p w:rsidRPr="00C84680" w:rsidR="005C3FC8" w:rsidRDefault="00BF6B1D" w14:paraId="26C07699" w14:textId="0AE88D8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แต่พระองค์ได้ทรงช่วยโลกให้รอดผ่านการตรึงกางเขนแล้ว และผู้คนกลับไม่รู้สึกสะเทือนใจเลย! จะเป็นอย่างไรหากพระองค์ทรงช่วยโลกให้รอดด้วยวิธีอื่น? และบางคนกล่าวว่า: </w:t>
      </w:r>
      <w:r w:rsidRPr="00C84680">
        <w:rPr>
          <w:lang w:val="ru-RU"/>
        </w:rPr>
        <w:t xml:space="preserve">‘พระบิดาไม่ได้ทรงทุกข์ทรมานแต่อย่างใด </w:t>
      </w:r>
      <w:r w:rsidR="002F08DD">
        <w:rPr>
          <w:lang w:val="ru-RU"/>
        </w:rPr>
        <w:t xml:space="preserve">“เป็น</w:t>
      </w:r>
      <w:r w:rsidRPr="00C84680">
        <w:rPr>
          <w:lang w:val="ru-RU"/>
        </w:rPr>
        <w:t xml:space="preserve">พระ</w:t>
      </w:r>
      <w:r w:rsidR="002F08DD">
        <w:rPr>
          <w:lang w:val="ru-RU"/>
        </w:rPr>
        <w:t xml:space="preserve">บุตรเองที่ถวายพระองค์เองเป็นเครื่องบูชา” </w:t>
      </w:r>
      <w:r w:rsidRPr="00C84680">
        <w:rPr>
          <w:lang w:val="ru-RU"/>
        </w:rPr>
        <w:t xml:space="preserve">แต่ตามความเห็นของผม พ่อคนใดก็ตามย่อมเลือกที่จะเสียสละตัวเองมากกว่าที่จะเสียสละลูกของตนเอง การเห็นลูกเสียสละตัวเองทำให้พ่อต้องทนทุกข์ทรมานมากกว่าการเสียสละตัวเอง แต่จะพูดอะไรกับผู้คนได้หากพวกเขาไม่เข้าใจว่าความรักคืออะไร? </w:t>
      </w:r>
    </w:p>
    <w:p w:rsidRPr="00C84680" w:rsidR="005C3FC8" w:rsidRDefault="00BF6B1D" w14:paraId="4092A19A" w14:textId="2C22C18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และอีกคนหนึ่งได้พูดกับผมว่า: </w:t>
      </w:r>
      <w:r w:rsidRPr="00C84680">
        <w:rPr>
          <w:lang w:val="ru-RU"/>
        </w:rPr>
        <w:t xml:space="preserve">“อาดัมมีลูกสองคน — อาเบลและคาอิน แล้วภรรยาของคาอินมาจากไหน?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อย่างไรก็ตาม เมื่ออ่านพันธสัญญาเดิม เราจะทราบว่า หลังจากที่เซทเกิด อาดัม </w:t>
      </w:r>
      <w:r w:rsidR="002F08DD">
        <w:rPr>
          <w:i/>
          <w:iCs/>
          <w:lang w:val="ru-RU"/>
        </w:rPr>
        <w:t xml:space="preserve">‘มีลูกชายและลูกสาว’</w:t>
      </w:r>
      <w:r w:rsidR="00310CF5">
        <w:rPr>
          <w:rStyle w:val="FootnoteReference"/>
          <w:i/>
          <w:iCs/>
          <w:lang w:val="ru-RU"/>
        </w:rPr>
        <w:footnoteReference w:id="205"/>
      </w:r>
      <w:r w:rsidRPr="00C84680">
        <w:rPr>
          <w:lang w:val="ru-RU"/>
        </w:rPr>
        <w:t xml:space="preserve"> ส่วนคาอิน หลังจากฆ่าพี่ชายแล้ว ก็หนีไปบนภูเขา</w:t>
      </w:r>
      <w:r w:rsidR="00310CF5">
        <w:rPr>
          <w:rStyle w:val="FootnoteReference"/>
          <w:lang w:val="ru-RU"/>
        </w:rPr>
        <w:footnoteReference w:id="206"/>
      </w:r>
      <w:r w:rsidRPr="00C84680">
        <w:rPr>
          <w:lang w:val="ru-RU"/>
        </w:rPr>
        <w:t xml:space="preserve"> เขาไม่ทราบด้วยซ้ำว่าผู้หญิงที่เขาแต่งงานด้วยนั้นคือน้องสาวของเขาเอง พระเจ้าได้จัดให้มนุษย์เป็นชนชาติและเผ่าพันธุ์เดียวกัน เพื่อไม่ให้เกิดความชั่วร้ายหรืออาชญากรรมในหมู่พวกเขา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เพื่อให้พวกเขาสามารถกล่าวว่า: </w:t>
      </w:r>
      <w:r w:rsidRPr="00C84680">
        <w:rPr>
          <w:lang w:val="ru-RU"/>
        </w:rPr>
        <w:t xml:space="preserve">‘เราเป็นลูกของพ่อแม่เดียวกัน — </w:t>
      </w:r>
      <w:r w:rsidR="002F08DD">
        <w:rPr>
          <w:lang w:val="ru-RU"/>
        </w:rPr>
        <w:t xml:space="preserve">อาดัมและเอวา’ </w:t>
      </w:r>
      <w:r w:rsidRPr="00C84680">
        <w:rPr>
          <w:lang w:val="ru-RU"/>
        </w:rPr>
        <w:t xml:space="preserve">และสิ่งนี้จะช่วยยับยั้งความชั่วร้ายของมนุษย์ได้ แต่ถึงแม้จะเป็นเช่นนี้ — ดูความชั่วร้ายที่มีอยู่ในหมู่คนในปัจจุบันนี้สิ! </w:t>
      </w:r>
    </w:p>
    <w:p w:rsidRPr="00347B46" w:rsidR="005C3FC8" w:rsidRDefault="00BF6B1D" w14:paraId="544E5880" w14:textId="5433683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ฉันต้องทนทุกข์ทรมานแค่ไหนเมื่อมีบางคนมาที่คาลิวาของฉัน! ในที่สุด [เมื่อเห็นว่าไม่มีประโยชน์ที่จะสนทนาต่อกับพวกเขา] ฉันจึงพูดว่า: </w:t>
      </w:r>
      <w:r w:rsidRPr="00C84680">
        <w:rPr>
          <w:lang w:val="ru-RU"/>
        </w:rPr>
        <w:t xml:space="preserve">‘ฉันปวดหัว </w:t>
      </w:r>
      <w:r w:rsidR="002F08DD">
        <w:rPr>
          <w:lang w:val="ru-RU"/>
        </w:rPr>
        <w:t xml:space="preserve">แต่ไม่มีแอสไพริน’ </w:t>
      </w:r>
      <w:r w:rsidRPr="00C84680">
        <w:rPr>
          <w:lang w:val="ru-RU"/>
        </w:rPr>
        <w:t xml:space="preserve">และเมื่อพวกเขาจากไป พวกเขากลับยิ่งโกรธและรู้สึกถูกดูหมิ่นมากขึ้น </w:t>
      </w:r>
      <w:r w:rsidRPr="00C84680">
        <w:rPr>
          <w:lang w:val="ru-RU"/>
        </w:rPr>
        <w:t xml:space="preserve">“เรามาไกลถึงนี้แล้ว เขากลับบอกว่า</w:t>
      </w:r>
      <w:r w:rsidR="002F08DD">
        <w:rPr>
          <w:lang w:val="ru-RU"/>
        </w:rPr>
        <w:t xml:space="preserve">ปวดหัว” </w:t>
      </w:r>
      <w:r w:rsidRPr="00C84680">
        <w:rPr>
          <w:lang w:val="ru-RU"/>
        </w:rPr>
        <w:t xml:space="preserve">พวกเขากระบ่น ไม่เข้าใจว่าทำไมผมถึงบ่นว่าปวดหัว และบางคนก็เสนอว่า </w:t>
      </w:r>
      <w:r w:rsidRPr="00C84680">
        <w:rPr>
          <w:lang w:val="ru-RU"/>
        </w:rPr>
        <w:t xml:space="preserve">“หรือว่าเราควรนำแอสไพรินมาให้เขาดีไหม?</w:t>
      </w:r>
      <w:r w:rsidR="002F08DD">
        <w:rPr>
          <w:lang w:val="ru-RU"/>
        </w:rPr>
        <w:t xml:space="preserve">” </w:t>
      </w:r>
    </w:p>
    <w:p w:rsidRPr="00347B46" w:rsidR="003F5E0E" w:rsidP="003F5E0E" w:rsidRDefault="003F5E0E" w14:paraId="65414DF0" w14:textId="77777777">
      <w:pPr>
        <w:rPr>
          <w:lang w:val="ru-RU"/>
        </w:rPr>
      </w:pPr>
    </w:p>
    <w:p w:rsidRPr="00C84680" w:rsidR="005C3FC8" w:rsidP="003F5E0E" w:rsidRDefault="00BF6B1D" w14:paraId="5CA6123F" w14:textId="77777777">
      <w:pPr>
        <w:pStyle w:val="Heading4"/>
        <w:rPr>
          <w:lang w:val="ru-RU"/>
        </w:rPr>
      </w:pPr>
      <w:bookmarkStart w:name="_Toc196745450" w:id="345"/>
      <w:bookmarkStart w:name="_Toc196745607" w:id="346"/>
      <w:bookmarkStart w:name="_Toc225094961" w:id="347"/>
      <w:r w:rsidRPr="00C84680">
        <w:rPr>
          <w:lang w:val="ru-RU"/>
        </w:rPr>
        <w:t xml:space="preserve">ความไม่รู้สึกละอายใจทำให้พระคุณของพระเจ้าห่างไกล</w:t>
      </w:r>
      <w:bookmarkEnd w:id="345"/>
      <w:bookmarkEnd w:id="346"/>
      <w:bookmarkEnd w:id="347"/>
    </w:p>
    <w:p w:rsidRPr="00C84680" w:rsidR="005C3FC8" w:rsidRDefault="00BF6B1D" w14:paraId="6A16DC5E" w14:textId="28DD625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ต้องระมัดระวังอย่างยิ่ง พฤติกรรมที่เสื่อมเสียและไม่คำนึงถึงผู้อื่นเป็นอุปสรรคต่อพระคุณของพระเจ้า การขาดความเคารพต่อผู้อื่นคืออุปสรรคใหญ่ที่สุดที่ทำให้พระคุณของพระเจ้าไม่สามารถเข้าใกล้บุคคลนั้นได้ ยิ่งเด็กๆ แสดงความเคารพต่อพ่อแม่ ครู และผู้ใหญ่ทั่วไปมากเท่าใด พวกเขาก็ยิ่งได้รับพระคุณของพระเจ้ามากขึ้นเท่านั้น ยิ่งเด็กๆ มีพฤติกรรมดื้อรั้นและไม่เชื่อฟังมากเท่าไร พระคุณก็ยิ่งถอนตัวไปจากพวกเขามากเท่านั้น ความอิสระทางโลกได้ขับไล่ไม่เพียงแต่ความเคารพ แต่ยังรวมถึงความสุภาพพื้นฐานทางโลกด้วย บางเด็กชายไม่รู้สึกเกรงใจที่จะตะโกนใส่พ่อว่า: </w:t>
      </w:r>
      <w:r w:rsidRPr="00C84680">
        <w:rPr>
          <w:lang w:val="ru-RU"/>
        </w:rPr>
        <w:t xml:space="preserve">“เฮ้ พ่อ! “พ่อมีบุหรี่ไหมครับ? </w:t>
      </w:r>
      <w:r w:rsidR="002F08DD">
        <w:rPr>
          <w:lang w:val="ru-RU"/>
        </w:rPr>
        <w:t xml:space="preserve">ของผมหมดแล้ว” </w:t>
      </w:r>
      <w:r w:rsidRPr="00C84680">
        <w:rPr>
          <w:lang w:val="ru-RU"/>
        </w:rPr>
        <w:t xml:space="preserve">ใครเคยได้ยินเรื่องแบบนี้ในอดีตบ้างไหม? แม้แต่เด็กวัยรุ่นที่สูบบุหรี่ ก็ทำอย่างลับๆ แต่ตอนนี้ — เหมือนไม่ใช่เรื่องใหญ่เลย! แล้วลูกหลานจะไม่ถูกพรจากพระเจ้าพรากไปอย่างสิ้นเชิงได้อย่างไร? ทุกวันนี้ สาวๆ วัยรุ่น ในหน้าพ่อแม่ ใช้คำพูดหยาบคายที่สุดเพื่อด่าทอน้องชายที่ไปโบสถ์ ในขณะที่พ่อของพวกเธอกลับนิ่งเงียบ เมื่อได้ยินเรื่องนี้ ผมรู้สึกขนลุกไปทั้งตัว และเมื่ออยู่คนเดียว ผมยังเริ่มพูดกับตัวเองด้วย </w:t>
      </w:r>
    </w:p>
    <w:p w:rsidRPr="00C84680" w:rsidR="005C3FC8" w:rsidRDefault="00BF6B1D" w14:paraId="0A10E80E" w14:textId="7D3BBC22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สภาพแวดล้อมทางโลกและพ่อแม่ที่ติดโลกนี้ทำลายเด็กๆ สภาพแวดล้อมมีอิทธิพลอย่างแรงต่อเด็กๆ มีเด็กน้อยมากที่ยังรักษาความสุภาพและความเมตตาไว้ได้ ส่วนใหญ่ของเด็กที่กลายเป็นคนขมขื่นและใจแข็งนั้น เป็นเช่นนั้นเพราะพวกเขาประพฤติตัวอย่างไร้ยางอาย พ่อแม่หลายคนนำลูกมาหาผมและกล่าวว่า </w:t>
      </w:r>
      <w:r w:rsidRPr="00C84680">
        <w:rPr>
          <w:lang w:val="ru-RU"/>
        </w:rPr>
        <w:t xml:space="preserve">‘พ่อครับ </w:t>
      </w:r>
      <w:r w:rsidR="002F08DD">
        <w:rPr>
          <w:lang w:val="ru-RU"/>
        </w:rPr>
        <w:t xml:space="preserve">มีผีอยู่ในตัวลูกผม’ </w:t>
      </w:r>
      <w:r w:rsidRPr="00C84680">
        <w:rPr>
          <w:lang w:val="ru-RU"/>
        </w:rPr>
        <w:t xml:space="preserve">แต่ผมเห็นได้ชัดว่าไม่มีผีอยู่ในตัวเด็กเหล่านี้เลย ขอพระเจ้าอย่าให้เกิดขึ้น! มีเด็กที่มีผีสิงอยู่ภายในตัวไม่มากนัก ส่วนที่เหลือทั้งหมดล้วนถูกอิทธิพลของผีจากภายนอกครอบงำ นั่นคือ ไม่มีผีอยู่ภายในตัวเด็กเอง แต่ผีนั้นควบคุมพวกเขาจากภายนอก แต่แม้จะกระทำจากภายนอก มันก็ยังคงทำงานได้ และทั้งหมดนี้เริ่มต้นจากอะไร? จากความไม่รู้สึกละอาย เมื่อเด็กๆ พูดกับผู้ใหญ่ด้วยความไม่ละอาย พวกเขาก็ขับไล่พระคุณของพระเจ้าออกจากตัวเอง และเมื่อพระคุณของพระเจ้าจากไป วิญญาณชั่วร้ายก็เข้ามา เด็กๆ จึงกลายเป็นคนขมขื่นและก่อความวุ่นวาย ในทางตรงกันข้าม เด็กๆ ที่มีความเคารพและให้เกียรติ ซึ่งเชื่อฟังพ่อแม่ ครู และผู้ใหญ่ จะได้รับพระคุณของพระเจ้าอย่างต่อเนื่อง พรของพระเจ้าสถิตอยู่กับเด็กๆ เหล่านี้ พวกเขาถูกห่อหุ้มด้วยพระคุณของพระเจ้า ความเคารพอย่างสูงต่อพระเจ้า ร่วมกับความเคารพอย่างลึกซึ้งต่อผู้อาวุโส ดึงพระคุณอันอุดมสมบูรณ์เข้าสู่จิตวิญญาณของเด็กๆ และเติมเต็มพวกเขาด้วยพระคุณจนถึงขั้นที่รัศมีอันศักดิ์สิทธิ์ของพระคุณส่องประกายออกมาจากตัวพวกเขาสู่ผู้อื่น พระคุณของพระเจ้าไม่ตกอยู่กับเด็กที่ดื้อรั้นและประพฤติตัวไม่ดี แต่จะตกอยู่กับเด็กที่เต็มไปด้วยความรัก ความมีเหตุผล และความเคารพ เด็กที่แสดงความเคารพและนอบน้อมนั้นสังเกตเห็นได้ง่าย ดวงตาของพวกเขาเปล่งประกาย และยิ่งพวกเขาแสดงความเคารพต่อพ่อแม่และผู้ใหญ่โดยทั่วไปมากเท่าไร พระคุณของพระเจ้าที่พวกเขาได้รับก็ยิ่งมากขึ้นเท่านั้น ยิ่งพวกเขาดื้อรั้นและไม่เชื่อฟังมากเท่าไร พระคุณของพระเจ้าก็ยิ่งถอนตัวจากพวกเขามากขึ้นเท่านั้น </w:t>
      </w:r>
    </w:p>
    <w:p w:rsidRPr="00347B46" w:rsidR="005C3FC8" w:rsidRDefault="00BF6B1D" w14:paraId="45A315C3" w14:textId="1557DE1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เด็กที่รู้สึกไม่พอใจกับผู้อื่น เด็กที่ไม่มีอะไรทำให้พอใจ — ‘อันนี้ไม่ถูก อันนั้นไม่ถูก’ — จะกลายเป็นผู้กบฏ จะกลายเป็นปีศาจ ท้ายที่สุดแล้ว แม้แต่ลูซิเฟอร์ก็ต้องการวางบัลลังก์ของตนเหนือบัลลังก์ของพระเจ้า ลองดูสิ: เด็กทุกคนที่พ่อแม่ตามใจทุกความอยากของพวกเขาก็จะกลายเป็นผู้กบฏตัวน้อยๆ และหากเด็กๆ ไม่กลับใจ </w:t>
      </w:r>
      <w:r w:rsidRPr="00C84680">
        <w:rPr>
          <w:lang w:val="ru-RU"/>
        </w:rPr>
        <w:t xml:space="preserve">เพื่อ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ให้หลุดพ้นจากคลื่นความชั่วร้ายที่กำลังท่วมท้นพวกเขา หากพวกเขายังคงประพฤติตัวอย่างไร้ยางอายต่อไป — ขอพระเจ้าอย่าให้เกิดขึ้น! — พระคุณของพระเจ้าจะทอดทิ้งพวกเขาเป็นสองเท่า และพวกเขาจะไปถึงขั้นพูดจาไม่เคารพแม้กระทั่งพระเจ้า หลังจากนั้นพวกเขาก็อยู่ภายใต้การควบคุมของวิญญาณชั่วแล้ว</w:t>
      </w:r>
    </w:p>
    <w:p w:rsidRPr="00347B46" w:rsidR="003F5E0E" w:rsidP="003F5E0E" w:rsidRDefault="003F5E0E" w14:paraId="37D93212" w14:textId="77777777">
      <w:pPr>
        <w:rPr>
          <w:lang w:val="ru-RU"/>
        </w:rPr>
      </w:pPr>
    </w:p>
    <w:p w:rsidRPr="00C84680" w:rsidR="005C3FC8" w:rsidP="003F5E0E" w:rsidRDefault="009F3FC8" w14:paraId="1C86A7EB" w14:textId="1CB70C07">
      <w:pPr>
        <w:pStyle w:val="Heading4"/>
        <w:rPr>
          <w:lang w:val="ru-RU"/>
        </w:rPr>
      </w:pPr>
      <w:bookmarkStart w:name="_Toc196745451" w:id="348"/>
      <w:bookmarkStart w:name="_Toc196745608" w:id="349"/>
      <w:bookmarkStart w:name="_Toc225094962" w:id="350"/>
      <w:r w:rsidRPr="00C84680" w:rsidR="00BF6B1D">
        <w:rPr>
          <w:i/>
          <w:iCs/>
          <w:lang w:val="ru-RU"/>
        </w:rPr>
        <w:t xml:space="preserve">“จงให้เกียรติบิดาและมารดาของท่าน</w:t>
      </w:r>
      <w:r w:rsidR="002F08DD">
        <w:rPr>
          <w:i/>
          <w:iCs/>
          <w:lang w:val="ru-RU"/>
        </w:rPr>
        <w:t xml:space="preserve">”</w:t>
      </w:r>
      <w:r w:rsidR="00C945B1">
        <w:rPr>
          <w:rStyle w:val="FootnoteReference"/>
          <w:i/>
          <w:iCs/>
          <w:lang w:val="ru-RU"/>
        </w:rPr>
        <w:footnoteReference w:id="207"/>
      </w:r>
      <w:bookmarkEnd w:id="348"/>
      <w:bookmarkEnd w:id="349"/>
      <w:bookmarkEnd w:id="350"/>
    </w:p>
    <w:p w:rsidRPr="00C84680" w:rsidR="005C3FC8" w:rsidRDefault="00BF6B1D" w14:paraId="74E4A02F" w14:textId="570FA0A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เด็กๆ ในยุคนี้กลายเป็นอย่างไร! พวกเขาทนไม่ได้แม้แต่คำเดียว และเรื่องการรับการลงโทษด้วยไม้เบิร์ช—ลืมไปเลย! เด็กๆ ไม่เคารพพระเจ้า เห็นแก่ตัวมาก และมีความวิตกกังวล พวกเขาใช้เสรีภาพอย่างผิดๆ เด็กคนหนึ่งบอกพ่อแม่ว่า: </w:t>
      </w:r>
      <w:r w:rsidR="002F08DD">
        <w:rPr>
          <w:lang w:val="ru-RU"/>
        </w:rPr>
        <w:t xml:space="preserve">‘ฉันจะพาพ่อแม่ไปแจ้งความกับตำรวจ’ </w:t>
      </w:r>
      <w:r w:rsidRPr="00C84680">
        <w:rPr>
          <w:lang w:val="ru-RU"/>
        </w:rPr>
        <w:t xml:space="preserve">เมื่อไม่นานมานี้ เด็กชายอายุ 15 ปีก่อเรื่องวุ่นวายจนพ่อต้องตบหน้าเขา แล้วเด็กชายคนนั้นก็ไปแจ้งความกับตำรวจ กล่าวหาพ่อของตัวเอง จนชายคนนั้นถูกนำตัวขึ้นศาล! ระหว่างการพิจารณาคดี พ่อของเด็กชายกล่าวว่า: </w:t>
      </w:r>
      <w:r w:rsidRPr="00C84680">
        <w:rPr>
          <w:lang w:val="ru-RU"/>
        </w:rPr>
        <w:t xml:space="preserve">‘ท่านกำลังตัดสินผมอย่างไม่ยุติธรรม เพราะถ้าผมไม่ตบลูกชายผมครั้งนั้น เขาคงต้องเข้าคุกไปแล้ว “และไม่ใช่คุณที่จะรู้สึกเจ็บแทนเขา </w:t>
      </w:r>
      <w:r w:rsidR="002F08DD">
        <w:rPr>
          <w:lang w:val="ru-RU"/>
        </w:rPr>
        <w:t xml:space="preserve">แต่เป็นผมเอง” </w:t>
      </w:r>
      <w:r w:rsidRPr="00C84680">
        <w:rPr>
          <w:lang w:val="ru-RU"/>
        </w:rPr>
        <w:t xml:space="preserve">หลังจากพูดจบ เขาก็คว้าตัว </w:t>
      </w:r>
      <w:r w:rsidR="002F08DD">
        <w:rPr>
          <w:lang w:val="ru-RU"/>
        </w:rPr>
        <w:t xml:space="preserve">‘ผู้ร้อง’</w:t>
      </w:r>
      <w:r w:rsidRPr="00C84680">
        <w:rPr>
          <w:lang w:val="ru-RU"/>
        </w:rPr>
        <w:t xml:space="preserve"> วัยรุ่นคนนั้นมาตบหน้าสองครั้ง แล้วกล่าวว่า: </w:t>
      </w:r>
      <w:r w:rsidRPr="00C84680">
        <w:rPr>
          <w:lang w:val="ru-RU"/>
        </w:rPr>
        <w:t xml:space="preserve">“ให้เอาผมไปขึ้นศาลเพราะการตบครั้งนี้ ไม่ใช่เพราะครั้งนั้น ให้ส่งผมเข้าคุกเลย </w:t>
      </w:r>
      <w:r w:rsidR="002F08DD">
        <w:rPr>
          <w:lang w:val="ru-RU"/>
        </w:rPr>
        <w:t xml:space="preserve">เพราะผมตบเขา</w:t>
      </w:r>
      <w:r w:rsidRPr="00C84680">
        <w:rPr>
          <w:lang w:val="ru-RU"/>
        </w:rPr>
        <w:t xml:space="preserve">โดยไม่มี</w:t>
      </w:r>
      <w:r w:rsidR="002F08DD">
        <w:rPr>
          <w:lang w:val="ru-RU"/>
        </w:rPr>
        <w:t xml:space="preserve">เหตุผลอะไรทั้งสิ้น” </w:t>
      </w:r>
    </w:p>
    <w:p w:rsidRPr="00C84680" w:rsidR="005C3FC8" w:rsidRDefault="00BF6B1D" w14:paraId="01E225A9" w14:textId="582EB370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สิ่งที่ผมพยายามจะบอกคือเด็กๆ ได้ก้าวไปไกลถึงขั้นไหนแล้ว นี่คือ </w:t>
      </w:r>
      <w:r w:rsidR="002F08DD">
        <w:rPr>
          <w:lang w:val="ru-RU"/>
        </w:rPr>
        <w:t xml:space="preserve">‘วิธีคิด’</w:t>
      </w:r>
      <w:r w:rsidRPr="00C84680">
        <w:rPr>
          <w:lang w:val="ru-RU"/>
        </w:rPr>
        <w:t xml:space="preserve"> ของพวกเขาในปัจจุบัน </w:t>
      </w:r>
      <w:r w:rsidRPr="00C84680">
        <w:rPr>
          <w:lang w:val="ru-RU"/>
        </w:rPr>
        <w:t xml:space="preserve">ในสมัยก่อน พ่อแม่จะดุเรา บางทีอาจตีด้วยเข็มขัด แต่เราไม่มีความโกรธเคืองเลย เราถึงขั้นมองการตีด้วยเข็มขัดนั้นเป็นรูปแบบหนึ่งของความรัก โดยไม่โต้แย้ง และไม่คิดมากว่าเราทำผิดอย่างร้ายแรงหรือไม่ เราเชื่อว่าเข็มขัดนั้นก็เพื่อประโยชน์ของเราเอง เรารู้ว่าพ่อแม่รักเรา และบางครั้งก็ลูบหัวเรา บางครั้งก็จูบเรา และบางครั้งก็ตบหลังหัวเรา เพราะการตบของพ่อแม่ การลูบหัวของพ่อแม่ และการจูบของพ่อแม่ — ทั้งหมดนี้ จะพูดอย่างไรดี — ทั้งหมดนี้ล้วนมาจากความรัก เมื่อพ่อแม่ตีลูก หัวใจของพ่อแม่เองคือสิ่งที่เจ็บปวด ส่วนเมื่อลูกถูกพ่อแม่ตี ก็มีเพียงแก้มของลูกเท่านั้นที่เจ็บ ดังนั้น ความเจ็บปวดในใจจึงรุนแรงกว่าความเจ็บปวดจากการถูกตี ไม่ว่าแม่จะทำอะไรกับลูก — ไม่ว่าจะดุ ตี หรือกอด — แม่ทำทั้งหมดนั้นด้วยความรัก; ทุกอย่างล้วนเกิดจากหัวใจแม่ที่เต็มไปด้วยความรักเดียวกัน อย่างไรก็ตาม เมื่อลูกๆ ไม่เข้าใจเรื่องนี้ จึงพูดจาอย่างไม่เคารพ ขัดแย้ง และกบฏ พวกเขาก็ขับไล่พระคุณจากภายในตัวเองออกไป และหลังจากนั้น ก็เป็นเรื่องธรรมชาติที่พวกเขาจะต้องตกอยู่ภายใต้อิทธิพลของปีศาจที่สอดคล้องกัน </w:t>
      </w:r>
    </w:p>
    <w:p w:rsidRPr="00C84680" w:rsidR="005C3FC8" w:rsidRDefault="00BF6B1D" w14:paraId="5BCB7E2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แต่ไม่ใช่ว่ามีพ่อแม่ที่เลวร้ายด้วยหรือ? </w:t>
      </w:r>
    </w:p>
    <w:p w:rsidRPr="00347B46" w:rsidR="005C3FC8" w:rsidRDefault="00BF6B1D" w14:paraId="28B3ECD3" w14:textId="22629C1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</w:t>
      </w:r>
      <w:r w:rsidRPr="00C84680">
        <w:rPr>
          <w:lang w:val="ru-RU"/>
        </w:rPr>
        <w:t xml:space="preserve"> ใช่ มีอยู่ แต่พระเจ้าช่วยลูกๆ ที่มีพ่อแม่แบบนั้น พระเจ้าไม่ทรงไม่ยุติธรรม และแม้ต้นลูกแพร์ป่าก็มักเต็มไปด้วยผล บนภูเขาอาทอส (Mount Athos) ริมทางที่นำไปสู่คาลิวา (kaliva) ของผม มีต้นเชอร์รีป่าต้นหนึ่ง มันออกผลจนเต็มต้นจนมองไม่เห็นใบเลย กิ่งก้านโค้งลงเพราะน้ำหนักของผล แต่ต้นไม้ที่ปลูกไว้ แม้จะได้รับการฉีดยา [บ่อยครั้ง] ก็ไม่ออกผลเลย</w:t>
      </w:r>
    </w:p>
    <w:p w:rsidRPr="00347B46" w:rsidR="003F5E0E" w:rsidP="003F5E0E" w:rsidRDefault="003F5E0E" w14:paraId="7ACF2C68" w14:textId="77777777">
      <w:pPr>
        <w:rPr>
          <w:lang w:val="ru-RU"/>
        </w:rPr>
      </w:pPr>
    </w:p>
    <w:p w:rsidRPr="00C84680" w:rsidR="005C3FC8" w:rsidP="003F5E0E" w:rsidRDefault="00BF6B1D" w14:paraId="199123C9" w14:textId="77777777">
      <w:pPr>
        <w:pStyle w:val="Heading4"/>
        <w:rPr>
          <w:lang w:val="ru-RU"/>
        </w:rPr>
      </w:pPr>
      <w:bookmarkStart w:name="_Toc196745452" w:id="351"/>
      <w:bookmarkStart w:name="_Toc196745609" w:id="352"/>
      <w:bookmarkStart w:name="_Toc225094963" w:id="353"/>
      <w:r w:rsidRPr="00C84680">
        <w:rPr>
          <w:lang w:val="ru-RU"/>
        </w:rPr>
        <w:t xml:space="preserve">ช่องว่างระหว่างรุ่น</w:t>
      </w:r>
      <w:bookmarkEnd w:id="351"/>
      <w:bookmarkEnd w:id="352"/>
      <w:bookmarkEnd w:id="353"/>
    </w:p>
    <w:p w:rsidRPr="00C84680" w:rsidR="005C3FC8" w:rsidRDefault="00BF6B1D" w14:paraId="70169448" w14:textId="7625033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โลกได้กลายเป็นบ้านบ้าไปแล้ว เด็กๆ ไปนอนตอนเที่ยงคืน ทั้งที่ควรไปนอนทันทีหลังพระอาทิตย์ตกดิน พวกเขาถูกขังอยู่ในอาคารสูง ถูกจำกัดอยู่ภายในคอนกรีต และใช้ชีวิตตามตารางเวลาของผู้ใหญ่ เด็กๆ ควรทำอย่างไร และผู้ใหญ่ควรทำอย่างไร? เด็กๆ มาหาผมและพูดว่า </w:t>
      </w:r>
      <w:r w:rsidR="002F08DD">
        <w:rPr>
          <w:lang w:val="ru-RU"/>
        </w:rPr>
        <w:t xml:space="preserve">‘พ่อแม่ไม่เข้าใจเรา’ </w:t>
      </w:r>
      <w:r w:rsidRPr="00C84680">
        <w:rPr>
          <w:lang w:val="ru-RU"/>
        </w:rPr>
        <w:t xml:space="preserve">พ่อแม่มาหาผมและพูดว่า </w:t>
      </w:r>
      <w:r w:rsidRPr="00C84680">
        <w:rPr>
          <w:lang w:val="ru-RU"/>
        </w:rPr>
        <w:t xml:space="preserve">‘ลูกๆ </w:t>
      </w:r>
      <w:r w:rsidR="002F08DD">
        <w:rPr>
          <w:lang w:val="ru-RU"/>
        </w:rPr>
        <w:t xml:space="preserve">ไม่เข้าใจเรา’ </w:t>
      </w:r>
      <w:r w:rsidRPr="00C84680">
        <w:rPr>
          <w:lang w:val="ru-RU"/>
        </w:rPr>
        <w:t xml:space="preserve">ช่องว่างได้ก่อตัวขึ้นระหว่างพ่อแม่และลูกๆ และเพื่อให้ช่องว่างนั้นหายไป พ่อแม่ต้องลองมองโลกจากมุมมองของลูกๆ และลูกๆ ต้องลองมองโลกจากมุมมองของพ่อแม่ หากเด็กๆ ไม่ก่อความรบกวนให้พ่อแม่ในตอนนี้ เมื่อพวกเขาเองกลายเป็นผู้ใหญ่ในภายหลัง ลูกๆ ของพวกเขาเองก็จะไม่ก่อความรบกวนให้พวกเขาเช่นกัน และในทางกลับกัน: ผู้ที่ไม่เชื่อฟังและก่อความรบกวนให้พ่อแม่ในตอนนี้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จะถูกลูกๆ ของตัวเองก่อความรบกวนในภายหลัง เพราะกฎแห่งจิตวิญญาณจะเริ่มมีผลบังคับใช้ </w:t>
      </w:r>
    </w:p>
    <w:p w:rsidRPr="00C84680" w:rsidR="005C3FC8" w:rsidRDefault="00BF6B1D" w14:paraId="2D438C3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แต่มีเด็กบางคนครับ เกโรนดา ที่บอกว่าพวกเขาหลงทางเพราะความรักที่มากเกินไปของพ่อแม่ต่อพวกเขา </w:t>
      </w:r>
    </w:p>
    <w:p w:rsidRPr="00C84680" w:rsidR="005C3FC8" w:rsidRDefault="00BF6B1D" w14:paraId="1365D4F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พวกเขาคิดผิด เมื่อเด็กมีจิตใจไม่เห็นแก่ตัว เขาจะไม่ถูกความรักของพ่อแม่ทำให้เสียคน แต่หากเด็กใช้ความรักของพ่อแม่เพื่อประโยชน์ส่วนตัว เขาจะกลายเป็นคนเสียคนและถูกทำลาย หากเด็กถูกความรักของพ่อแม่ทำให้กลายเป็นคนเอาแต่ใจแล้ว ก็หมายความว่าในความเป็นจริง เขาได้กลายเป็นคนเอาแต่ใจไปแล้ว เขาควรขอบคุณพระเจ้าสำหรับพ่อแม่และความรักของพ่อแม่ แต่กลับไม่พอใจกับการได้รับการปฏิบัติด้วยความเมตตา ทั้งที่ความจริงแล้ว มีเด็กบางคนไม่มีพ่อแม่เลย! แล้วจะพูดอะไรได้อีก? เมื่อเด็กไม่ยอมรับพ่อแม่เป็นผู้ให้ประโยชน์และไม่รักพ่อแม่ — ถึงแม้พ่อแม่จะเกรงกลัวพระเจ้า — แล้วเขาจะรักและเคารพพระเจ้า ผู้ให้ประโยชน์อันยิ่งใหญ่และพระบิดาของทุกคนได้อย่างไร? เพราะในวัยเด็กนั้น ยากมากที่จะเข้าใจพระพรอันยิ่งใหญ่ของพระเจ้า </w:t>
      </w:r>
    </w:p>
    <w:p w:rsidRPr="00C84680" w:rsidR="005C3FC8" w:rsidP="003F5E0E" w:rsidRDefault="005C3FC8" w14:paraId="44A90005" w14:textId="77777777">
      <w:pPr>
        <w:rPr>
          <w:lang w:val="ru-RU"/>
        </w:rPr>
      </w:pPr>
    </w:p>
    <w:p w:rsidRPr="00C84680" w:rsidR="005C3FC8" w:rsidP="003F5E0E" w:rsidRDefault="005C3FC8" w14:paraId="2272A14D" w14:textId="1C56CB7F">
      <w:pPr>
        <w:rPr>
          <w:lang w:val="ru-RU"/>
        </w:rPr>
      </w:pPr>
    </w:p>
    <w:p w:rsidRPr="00347B46" w:rsidR="005C3FC8" w:rsidP="003F5E0E" w:rsidRDefault="003F5E0E" w14:paraId="22A2C684" w14:textId="38D31DEF">
      <w:pPr>
        <w:pStyle w:val="Heading3"/>
        <w:rPr>
          <w:lang w:val="ru-RU"/>
        </w:rPr>
      </w:pPr>
      <w:bookmarkStart w:name="_Toc196745453" w:id="354"/>
      <w:bookmarkStart w:name="_Toc196745610" w:id="355"/>
      <w:bookmarkStart w:name="_Toc225094964" w:id="356"/>
      <w:r w:rsidRPr="00C84680">
        <w:rPr>
          <w:lang w:val="ru-RU"/>
        </w:rPr>
        <w:t xml:space="preserve">บทที่</w:t>
      </w:r>
      <w:r w:rsidRPr="00347B46">
        <w:rPr>
          <w:lang w:val="ru-RU"/>
        </w:rPr>
        <w:t xml:space="preserve"> 5</w:t>
      </w:r>
      <w:r w:rsidRPr="00C84680" w:rsidR="00BF6B1D">
        <w:rPr>
          <w:lang w:val="ru-RU"/>
        </w:rPr>
        <w:t xml:space="preserve">.</w:t>
      </w:r>
      <w:r w:rsidRPr="00347B46">
        <w:rPr>
          <w:lang w:val="ru-RU"/>
        </w:rPr>
        <w:t xml:space="preserve"> </w:t>
      </w:r>
      <w:r w:rsidRPr="00347B46">
        <w:rPr>
          <w:lang w:val="ru-RU"/>
        </w:rPr>
        <w:br/>
      </w:r>
      <w:r w:rsidRPr="00C84680" w:rsidR="00BF6B1D">
        <w:rPr>
          <w:lang w:val="ru-RU"/>
        </w:rPr>
        <w:t xml:space="preserve">เกี่ยวกับความวุ่นวายภายในใจของมนุษย์และภาพลักษณ์ภายนอกของพวกเขา</w:t>
      </w:r>
      <w:bookmarkEnd w:id="354"/>
      <w:bookmarkEnd w:id="355"/>
      <w:bookmarkEnd w:id="356"/>
    </w:p>
    <w:p w:rsidRPr="00347B46" w:rsidR="003F5E0E" w:rsidP="003F5E0E" w:rsidRDefault="003F5E0E" w14:paraId="4EA2FBD0" w14:textId="77777777">
      <w:pPr>
        <w:rPr>
          <w:lang w:val="ru-RU"/>
        </w:rPr>
      </w:pPr>
    </w:p>
    <w:p w:rsidRPr="00C84680" w:rsidR="005C3FC8" w:rsidP="003F5E0E" w:rsidRDefault="00BF6B1D" w14:paraId="59A66AA0" w14:textId="77777777">
      <w:pPr>
        <w:pStyle w:val="Heading4"/>
        <w:rPr>
          <w:lang w:val="ru-RU"/>
        </w:rPr>
      </w:pPr>
      <w:bookmarkStart w:name="_Toc196745454" w:id="357"/>
      <w:bookmarkStart w:name="_Toc196745611" w:id="358"/>
      <w:bookmarkStart w:name="_Toc225094965" w:id="359"/>
      <w:r w:rsidRPr="00C84680">
        <w:rPr>
          <w:lang w:val="ru-RU"/>
        </w:rPr>
        <w:t xml:space="preserve">คนโลกที่ไม่มีความสุขจะแต่งตัวตามสภาพจิตใจภายในของพวกเขา</w:t>
      </w:r>
      <w:bookmarkEnd w:id="357"/>
      <w:bookmarkEnd w:id="358"/>
      <w:bookmarkEnd w:id="359"/>
    </w:p>
    <w:p w:rsidRPr="00C84680" w:rsidR="005C3FC8" w:rsidRDefault="00BF6B1D" w14:paraId="6055709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 โปรดให้คำอธิษฐานแก่ข้าพเจ้าด้วย </w:t>
      </w:r>
    </w:p>
    <w:p w:rsidRPr="00C84680" w:rsidR="005C3FC8" w:rsidRDefault="00BF6B1D" w14:paraId="48CC287E" w14:textId="2E5DBE2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ข้าหวังว่าท่านจะกลายเป็นผู้ ‘สวมหน้ากาก’ ทางจิตวิญญาณ เหมือนกับนักบุญผู้โง่ Isidora</w:t>
      </w:r>
      <w:r w:rsidR="000742F9">
        <w:rPr>
          <w:rStyle w:val="FootnoteReference"/>
          <w:lang w:val="ru-RU"/>
        </w:rPr>
        <w:footnoteReference w:id="208"/>
      </w:r>
      <w:r w:rsidRPr="00C84680">
        <w:rPr>
          <w:lang w:val="ru-RU"/>
        </w:rPr>
        <w:t xml:space="preserve"> เพื่อที่ท่านจะได้บรรลุถึงการแสร้งทำดีอย่างมีคุณธรรม ดูสิ: ผู้คนทางโลกที่น่าเวทนาเฉลิมฉลองการแสร้งทำดีทางโลกของพวกเขา และแต่งตัวตามสภาพจิตใจภายในของพวกเขา ในสมัยก่อน ผู้คนแต่งตัวด้วยชุดหน้ากากเพียงปีละครั้ง — ในช่วงเทศกาล Shrovetide ทุกวันนี้ คนส่วนใหญ่แต่งตัวแบบแฟนซีตลอดเวลา ในสมัยก่อน คุณจะเห็นคนแต่งตัวแบบแฟนซีได้เพียงเจ็ดวันต่อปี — ในช่วงเทศกาลชรอเวไทด์ — แต่ตอนนี้คุณเห็นพวกเขาทุกวัน ทุกคนแต่งตัวตามความคิดของตัวเอง! ผู้คนกลายเป็นคนแปลกประหลาดอย่างสิ้นเชิง พวกเขาบ้าไปแล้ว! มีเพียงไม่กี่คนเท่านั้นที่ยังมีความยับยั้งชั่งใจและถ่อมตัว — ไม่ว่าจะเป็นชาย หญิง หรือเด็ก โดยเฉพาะอย่างยิ่งผู้หญิง — พวกเธอไปไกลเกินไปแล้ว วันนี้ เมื่อฉันกำลังเดินทางเข้าเมือง ฉันเห็นผู้หญิงคนหนึ่ง ห่อตัวด้วยริบบิ้นกว้าง — เหมือนผ้าพันแผลเลย — สวมรองเท้าบูทสูงจนนึกไม่ถึง และกระโปรงสั้นมาก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มัน</w:t>
      </w:r>
      <w:r w:rsidR="002F08DD">
        <w:rPr>
          <w:lang w:val="ru-RU"/>
        </w:rPr>
        <w:t xml:space="preserve">เป็นแฟชั่นสุดๆ” </w:t>
      </w:r>
      <w:r w:rsidRPr="00C84680">
        <w:rPr>
          <w:lang w:val="ru-RU"/>
        </w:rPr>
        <w:t xml:space="preserve">พวกเธออธิบายให้ฉันฟัง ผู้หญิงคนอื่น ๆ ก็เดินอวดตัวด้วยส้นสูงบางเฉียบ ถ้าเหยียบลงบนพื้นไม่เรียบ ก็ต้องไปหาหมอศัลยกรรมกระดูกแน่ ๆ ส่วนเรื่องทรงผมนั้น ดีที่สุดคืออย่าพูดถึงเลย… ฉันเห็น </w:t>
      </w:r>
      <w:r w:rsidR="002F08DD">
        <w:rPr>
          <w:lang w:val="ru-RU"/>
        </w:rPr>
        <w:t xml:space="preserve">‘ความงาม’</w:t>
      </w:r>
      <w:r w:rsidRPr="00C84680">
        <w:rPr>
          <w:lang w:val="ru-RU"/>
        </w:rPr>
        <w:t xml:space="preserve"> อีกคนหนึ่ง </w:t>
      </w:r>
      <w:r w:rsidRPr="00C84680">
        <w:rPr>
          <w:lang w:val="ru-RU"/>
        </w:rPr>
        <w:t xml:space="preserve">— ขอให้พระเจ้าอภัยให้ฉัน — คนแบบนั้นเป็นใครกัน! หน้าเธอดูบ้าคลั่ง มีบุหรี่คาบอยู่ระหว่างฟัน!... ดวงตาของเธอแดงก่ำ! คนเขาว่าสมัยนี้คนส่วนใหญ่มีกฎว่าไม่สูบบุหรี่ในบ้านเมื่อลูกยังเล็ก แต่เด็กๆ ที่น่าสงสารเหล่านั้นเกิดมาแล้วก็เหมือนถูกสูบบุหรี่จนตายแล้ว เหมือนปลาเฮอร์ริ่ง! และกาแฟก็อันตรายเช่นกัน มันทำให้พวกเขาทำหน้าตาที่ฉันไม่เคยเห็นมาก่อน พระคุณของพระเจ้าได้จากไปแล้ว; พระองค์ได้ทอดทิ้งมนุษย์อย่างสิ้นเชิง </w:t>
      </w:r>
    </w:p>
    <w:p w:rsidRPr="00C84680" w:rsidR="005C3FC8" w:rsidRDefault="00BF6B1D" w14:paraId="5B3A3DFE" w14:textId="4774C48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ฉันจำได้ว่า เมื่อฉันอยู่บนภูเขาซีนาย ผู้คนมาที่นี่ในชุดแต่งตัวที่ทำให้ฉันพูดไม่ออกเลย ฉันเจ็บปวดใจแค่ไหนเมื่อเห็นนักท่องเที่ยวหญิงที่มาเยือนวัด! </w:t>
      </w:r>
      <w:r w:rsidRPr="00C84680">
        <w:rPr>
          <w:lang w:val="ru-RU"/>
        </w:rPr>
        <w:t xml:space="preserve">พวกเธอดูน่าเกลียดเพียงใด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! มันเหมือนกับการเห็นภาพไอคอนไบแซนไทน์ที่สวยงามถูกโยนลงกองขยะ โดยความแตกต่างเพียงอย่างเดียวคือว่าผู้คน—ไอคอนของพระเจ้า—ได้โยนตัวพวกเขาเองลงกองขยะนั้น ครั้งหนึ่งผมเห็นผู้หญิงคนหนึ่งสวมชุดที่คล้ายกับเฟโลนี</w:t>
      </w:r>
      <w:r w:rsidR="000742F9">
        <w:rPr>
          <w:rStyle w:val="FootnoteReference"/>
          <w:lang w:val="ru-RU"/>
        </w:rPr>
        <w:footnoteReference w:id="209"/>
      </w:r>
      <w:r w:rsidRPr="00C84680">
        <w:rPr>
          <w:lang w:val="ru-RU"/>
        </w:rPr>
        <w:t xml:space="preserve"> และพูดว่า: </w:t>
      </w:r>
      <w:r w:rsidRPr="00C84680">
        <w:rPr>
          <w:lang w:val="ru-RU"/>
        </w:rPr>
        <w:t xml:space="preserve">“ดีแล้ว ขอบคุณพระเจ้า อย่างน้อยก็มีคนหนึ่งที่แต่งตัวพอสมควร “ได้แหละ ไม่เป็นไร ให้เธอใส่เฟโลนีหรือเมลอนไปก็ได้; </w:t>
      </w:r>
      <w:r w:rsidR="002F08DD">
        <w:rPr>
          <w:lang w:val="ru-RU"/>
        </w:rPr>
        <w:t xml:space="preserve">อย่างน้อยเธอก็โดดเด่นกว่าคนอื่นๆ” </w:t>
      </w:r>
      <w:r w:rsidRPr="00C84680">
        <w:rPr>
          <w:lang w:val="ru-RU"/>
        </w:rPr>
        <w:t xml:space="preserve">แต่แล้ว </w:t>
      </w:r>
      <w:r w:rsidR="002F08DD">
        <w:rPr>
          <w:lang w:val="ru-RU"/>
        </w:rPr>
        <w:t xml:space="preserve">‘ผู้หญิงในชุดเฟโลนี’ </w:t>
      </w:r>
      <w:r w:rsidRPr="00C84680">
        <w:rPr>
          <w:lang w:val="ru-RU"/>
        </w:rPr>
        <w:t xml:space="preserve">ก็หันมาเผชิญหน้ากับผม… ผมเห็นอะไร! เธอเปลือยเปล่าด้านหน้าอย่างสิ้นเชิง! </w:t>
      </w:r>
    </w:p>
    <w:p w:rsidRPr="00C84680" w:rsidR="005C3FC8" w:rsidRDefault="00BF6B1D" w14:paraId="64691968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คนสมัยนี้กลายเป็นอะไรไป! มีคนส่งรูปถ่ายของเจ้าสาวมาให้ผม พร้อมคำขอให้อธิษฐานให้การแต่งงานของเธอเป็นไปอย่างมีความสุข ชุดแต่งงานของเธอท้าทายทุกแนวคิดเรื่องความเหมาะสม การแต่งตัวแบบนั้นคือการปฏิบัติต่อศีลศักดิ์สิทธิ์และพื้นที่ศักดิ์สิทธิ์ของโบสถ์ด้วยความไม่เคารพ แม้แต่ผู้ที่มีจิตวิญญาณก็ไม่คิดถึงเรื่องนี้เลย แล้วเราจะคาดหวังอะไรจากคนอื่นๆ ได้อีก? นั่นคือเหตุผลที่ผมกล่าวว่า หากแม้แต่สำนักสงฆ์ยังไม่กลายเป็นแรงยับยั้ง ก็จะไม่เหลือแรงเบรกใดๆ อีกแล้ว วันนี้ ผู้คนไร้การควบคุม; พวกเขาไม่มีแรงเบรก </w:t>
      </w:r>
    </w:p>
    <w:p w:rsidRPr="00C84680" w:rsidR="005C3FC8" w:rsidRDefault="00BF6B1D" w14:paraId="2F008658" w14:textId="28DAC6F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ในสมัยก่อน เมื่อยังมีผู้บ้าศักดิ์สิทธิ์เพื่อพระคริสต์ โลกนี้มีคนบ้าเพียงไม่กี่คน ดังนั้น บางทีเราควรขอให้ผู้บ้าศักดิ์สิทธิ์เพื่อพระคริสต์รักษาผู้ที่บ้าโดยธรรมชาติ และปรากฏตัวขึ้นอีกครั้งในโลกนี้ในฐานะผู้บ้าศักดิ์สิทธิ์เพื่อพระคริสต์หรือไม่? จะพูดอะไรเพิ่มเติมไปอีก: วันนี้คุณเห็นและได้ยินสิ่งที่ไม่อาจจินตนาการได้ที่สุด มีชายคนหนึ่งเล่าให้ผมฟังว่า ผู้เกียจคร้านตามแฟชั่นสมัยนี้เอาเสื้อผ้ามา ขัดและทำให้หยาบขึ้นในหลายจุดอย่างจงใจ แล้วตัดเป็นชิ้นๆ และเย็บปะด้วยเข็มใหญ่ เมื่อผมได้ยินเรื่องนั้น ผมถึงกับทำเครื่องหมายกางเขนเลยทีเดียว ก็ดีล่ะ สำหรับคนทำงาน การแต่งตัวแบบนั้นก็เป็นเรื่องธรรมชาติ แต่สำหรับผู้เกียจคร้าน!.. แล้วชายคนนี้ยังเล่าให้ผมฟังอีกเรื่องหนึ่งด้วย </w:t>
      </w:r>
      <w:r w:rsidRPr="00C84680">
        <w:rPr>
          <w:lang w:val="ru-RU"/>
        </w:rPr>
        <w:t xml:space="preserve">“ผมจะเล่าให้ฟังครับ” เขาพูด “เกโรนดา เรื่องที่บ้าบอไปกว่านั้นอีก ผมเคยเห็นภรรยาผม</w:t>
      </w:r>
      <w:r w:rsidRPr="00C84680">
        <w:rPr>
          <w:lang w:val="ru-RU"/>
        </w:rPr>
        <w:t xml:space="preserve">พบเด็กหนุ่มจากครอบครัวเพื่อนของเราที่</w:t>
      </w:r>
      <w:r w:rsidRPr="00C84680">
        <w:rPr>
          <w:lang w:val="ru-RU"/>
        </w:rPr>
        <w:t xml:space="preserve">จัตุรัสโซกลาเซีย</w:t>
      </w:r>
      <w:r w:rsidR="000742F9">
        <w:rPr>
          <w:rStyle w:val="FootnoteReference"/>
          <w:lang w:val="ru-RU"/>
        </w:rPr>
        <w:footnoteReference w:id="210"/>
      </w:r>
      <w:r w:rsidRPr="00C84680">
        <w:rPr>
          <w:lang w:val="ru-RU"/>
        </w:rPr>
        <w:t xml:space="preserve"> เธอเห็นว่ากางเกงของเด็กหนุ่มนั้นถูกฉีกขาดตรงจุดที่ขาเริ่มติดกับตัว </w:t>
      </w:r>
      <w:r w:rsidRPr="00C84680">
        <w:rPr>
          <w:lang w:val="ru-RU"/>
        </w:rPr>
        <w:t xml:space="preserve">‘ลูกชายที่รัก,’ ภรรยาผมกล่าว, ‘อย่างน้อยก็ใช้มือปิดส่วน</w:t>
      </w:r>
      <w:r w:rsidR="002F08DD">
        <w:rPr>
          <w:lang w:val="ru-RU"/>
        </w:rPr>
        <w:t xml:space="preserve">หลังไว้หน่อย…’ </w:t>
      </w:r>
      <w:r w:rsidRPr="00C84680">
        <w:rPr>
          <w:lang w:val="ru-RU"/>
        </w:rPr>
        <w:t xml:space="preserve">‘อย่ามายุ่งกับฉัน!’ เด็กหนุ่มผู้ไม่เอาไหนคนนั้นตอบกลับ ‘นี่คือแฟชั่นสมัยนี้!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เด็กๆ ที่น่าสงสาร!.. </w:t>
      </w:r>
    </w:p>
    <w:p w:rsidRPr="00C84680" w:rsidR="005C3FC8" w:rsidRDefault="00BF6B1D" w14:paraId="422EB67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เกโรนดาครับ มีคนบางกลุ่มที่ใส่เสื้อหรือเชิ้ตที่มีภาพนักบุญอยู่ นี่ได้รับอนุญาตหรือไม่ครับ? </w:t>
      </w:r>
    </w:p>
    <w:p w:rsidRPr="00C84680" w:rsidR="005C3FC8" w:rsidRDefault="00BF6B1D" w14:paraId="151A943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หากมีภาพนักบุญบนเสื้อหรือแจ็กเก็ต ก็ให้ใส่ไปเถอะ ไม่มีอะไรเสียหายหรอก การใส่ภาพนักบุญยังดีกว่าใส่ภาพปีศาจ แต่การวาดภาพนักบุญบนกางเกงนั้นไม่เหมาะสม เพราะเป็นการไม่เคารพ มีผู้ศรัทธาบางคนชอบตกแต่งเสื้อผ้าด้วยลวดลายคริสเตียนต่าง ๆ เช่น เมื่อพระสังฆราชดิมิทริออสเสด็จเยือนอเมริกา ได้มีการผลิตเสื้อเบลาส์และเสื้อยืดที่นั่น ซึ่งมีภาพพระสังฆราชและโบสถ์นักบุญโซเฟียในคอนสแตนติโนเปิล </w:t>
      </w:r>
    </w:p>
    <w:p w:rsidRPr="00C84680" w:rsidR="005C3FC8" w:rsidRDefault="00BF6B1D" w14:paraId="37B43F5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พวกเขาทำเช่นนี้ด้วยความศรัทธาหรือไม่? </w:t>
      </w:r>
    </w:p>
    <w:p w:rsidRPr="00C84680" w:rsidR="005C3FC8" w:rsidRDefault="00BF6B1D" w14:paraId="18EFE6F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ก็ไม่ใช่ชาวยิวที่ทำ แต่เป็นชาวคริสต์ ท้ายที่สุดแล้ว ก็มีคนที่ทำสิ่งดี เช่นเดียวกับที่มีแพทย์ที่ดีอยู่เคียงข้างกับแพทย์ปลอม </w:t>
      </w:r>
    </w:p>
    <w:p w:rsidRPr="00C84680" w:rsidR="005C3FC8" w:rsidRDefault="00BF6B1D" w14:paraId="467D830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 การขาดความเหมาะสมในการแต่งตัวนี้ ก็เกิดจากอิทธิพลจากต่างประเทศด้วยหรือไม่? </w:t>
      </w:r>
    </w:p>
    <w:p w:rsidRPr="00C84680" w:rsidR="005C3FC8" w:rsidRDefault="00BF6B1D" w14:paraId="58196F53" w14:textId="66AB4E1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ก็แล้ว มันจะมาจากที่ไหนได้อีก? นั่นคือเหตุผลที่เมื่อผมยังหนุ่ม ผู้คนมักพูดว่า: </w:t>
      </w:r>
      <w:r w:rsidRPr="00C84680">
        <w:rPr>
          <w:lang w:val="ru-RU"/>
        </w:rPr>
        <w:t xml:space="preserve">‘อ๋อ </w:t>
      </w:r>
      <w:r w:rsidR="002F08DD">
        <w:rPr>
          <w:lang w:val="ru-RU"/>
        </w:rPr>
        <w:t xml:space="preserve">นั่นคือคนจากสมีร์นา…’ </w:t>
      </w:r>
      <w:r w:rsidRPr="00C84680">
        <w:rPr>
          <w:lang w:val="ru-RU"/>
        </w:rPr>
        <w:t xml:space="preserve">สมีร์นาเป็นเมืองชายฝั่ง และมีชาวต่างชาติจำนวนมากหลั่งไหลมาที่นั่น นักบุญอาร์เซนิอุสเคร่งครัดมากในเรื่องการแต่งตัว หญิงสาวคนหนึ่งจากฟาราสแต่งงานและสวมผ้าคลุมหัวสีสันสดใสที่เธอนำกลับมาจากสมีร์นา นักบุญอาร์เซนิอุสได้ตักเตือนเธอซ้ำแล้วซ้ำเล่า ให้ทิ้งผ้าคลุมหัวนั้นไปและแต่งตัวให้สุภาพเรียบร้อย เหมือนผู้หญิงทุกคนในฟาราส แต่สาวเจ้าผู้ชอบอวดตัวนั้นไม่ฟังคำท่าน วันหนึ่ง นักบุญอาร์เซนิอุสเห็นเธออีกครั้งในผ้าคลุมหัวสีสันสดใส และกล่าวอย่างเคร่งขรึมว่า</w:t>
      </w:r>
      <w:r w:rsidRPr="00C84680">
        <w:rPr>
          <w:lang w:val="ru-RU"/>
        </w:rPr>
        <w:t xml:space="preserve">: ‘ข้าไม่ต้องการความชั่วร้ายจากตะวันตกในฟาราส’ จงรู้ไว้เถิด: หากเจ้าไม่กลับใจ ลูกๆ </w:t>
      </w:r>
      <w:r w:rsidRPr="00C84680">
        <w:rPr>
          <w:lang w:val="ru-RU"/>
        </w:rPr>
        <w:t xml:space="preserve">—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— ที่เจ้าจะคลอดออกมาจะตายหลังพิธีบัพติศมา พวกเขาจะไปหาพระเจ้าเหมือนทูตสวรรค์ แต่เจ้าจะไม่มีเหตุผลใด</w:t>
      </w:r>
      <w:r w:rsidR="002F08DD">
        <w:rPr>
          <w:lang w:val="ru-RU"/>
        </w:rPr>
        <w:t xml:space="preserve">ที่จะชื่นชมยินดีกับลูกคนใดเลย”</w:t>
      </w:r>
      <w:r w:rsidRPr="00C84680">
        <w:rPr>
          <w:lang w:val="ru-RU"/>
        </w:rPr>
        <w:t xml:space="preserve"> แต่แม้หลังจากนั้น เธอก็ยังไม่กลับตัว และลูกสองคนของเธอได้เสียชีวิตไป จนกระทั่งตอนนั้น เธอจึงสงบใจ ทิ้งผ้าคลุมหัวสีสันสดใสไป แล้วไปหาพระอาร์เซนิอัสเพื่อขออภัย </w:t>
      </w:r>
    </w:p>
    <w:p w:rsidRPr="00C84680" w:rsidR="005C3FC8" w:rsidRDefault="00BF6B1D" w14:paraId="62D0A8A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การสวมเสื้อผ้าสีเข้มช่วยในการดำเนินชีวิตทางจิตวิญญาณสำหรับผู้ที่ต้องการเป็นพระภิกษุหรือไม่? </w:t>
      </w:r>
    </w:p>
    <w:p w:rsidRPr="00C84680" w:rsidR="005C3FC8" w:rsidRDefault="00BF6B1D" w14:paraId="79E3F9C4" w14:textId="47CDD1AB">
      <w:pPr>
        <w:pStyle w:val="paragraph"/>
        <w:spacing w:before="30" w:after="30"/>
        <w:ind w:start="60" w:end="60"/>
        <w:rPr>
          <w:lang w:val="ru-RU"/>
        </w:rPr>
      </w:pPr>
      <w:r w:rsidR="009F3FC8">
        <w:rPr>
          <w:lang w:val="ru-RU"/>
        </w:rPr>
        <w:t xml:space="preserve">—</w:t>
      </w:r>
      <w:r w:rsidRPr="00C84680">
        <w:rPr>
          <w:lang w:val="ru-RU"/>
        </w:rPr>
        <w:t xml:space="preserve"> ใช่ครับ เสื้อผ้าสีมืดมีประโยชน์มาก มันช่วยให้คนหลุดพ้นจากโลก ส่วนเสื้อผ้าสีสดใสกลับทำให้คนติดอยู่กับโลก หากผู้ที่มีแผนจะบวชเป็นพระกล่าวว่า </w:t>
      </w:r>
      <w:r w:rsidRPr="00C84680">
        <w:rPr>
          <w:lang w:val="ru-RU"/>
        </w:rPr>
        <w:t xml:space="preserve">‘เมื่อฉันเข้าวัดแล้ว ฉันจะเริ่มสวมเสื้อผ้าสีดำ </w:t>
      </w:r>
      <w:r w:rsidR="002F08DD">
        <w:rPr>
          <w:lang w:val="ru-RU"/>
        </w:rPr>
        <w:t xml:space="preserve">และจะปฏิบัติตามกฎพระสงฆ์’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แล้ว แม้แต่ในวัดนั้นเอง ชีวิตของเขาก็จะกลายเป็น…สีดำ แต่หากในขณะที่ยังอยู่ในโลกนี้ คนนั้นทำสิ่งที่พระควรทำด้วยความสุขใจ และรอคอยมันด้วยความกระตือรือร้น เขาจะพบความสุขทางจิตวิญญาณแม้อยู่ในโลกนี้ และต่อมา เมื่อเข้าสู่ชีวิตพระ เขาจะก้าวหน้าอย่างรวดเร็ว ก้าวข้ามไปสองหรือสามขั้นในครั้งเดียว </w:t>
      </w:r>
    </w:p>
    <w:p w:rsidRPr="00C84680" w:rsidR="005C3FC8" w:rsidRDefault="00BF6B1D" w14:paraId="39F1DD3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บางครั้งเด็กๆ ที่ไปวัดและแต่งตัวเรียบง่ายก็ถูกผู้ใหญ่ในวัยเดียวกันวิพากษ์วิจารณ์อย่างรุนแรง </w:t>
      </w:r>
    </w:p>
    <w:p w:rsidRPr="00C84680" w:rsidR="005C3FC8" w:rsidRDefault="00BF6B1D" w14:paraId="0EC19C45" w14:textId="722B75A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โดยการกระทำเช่นนั้นด้วยความเชื่อและจากใจจริง พวกเขากลับทำให้ผู้ใหญ่ต้องรู้ตัวด้วยซ้ำ ฉันเคยรู้จักหญิงสาวคนหนึ่งที่สวมชุดสีดำแขนยาว ความเคารพของเธอช่างน่าทึ่ง! ครั้งหนึ่ง หญิงชราผู้ใส่ใจเรื่องแฟชั่นมากเริ่มตำหนิเธอว่า: </w:t>
      </w:r>
      <w:r w:rsidRPr="00C84680">
        <w:rPr>
          <w:lang w:val="ru-RU"/>
        </w:rPr>
        <w:t xml:space="preserve">“ในฐานะสาววัยรุ่น คุณไม่รู้สึกอายเลยหรือที่เดินไปเดินมาในชุดสีดำและแขนยาว?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“เพราะท่านผู้ใหญ่ไม่ตั้งตัวอย่างเช่นนี้ให้เราดู” สาวคนนั้นตอบ “ดังนั้นอย่างน้อยคนรุ่นใหม่อย่างเราจึงจะแต่งตัว</w:t>
      </w:r>
      <w:r w:rsidR="002F08DD">
        <w:rPr>
          <w:lang w:val="ru-RU"/>
        </w:rPr>
        <w:t xml:space="preserve">ด้วยสีดำ” </w:t>
      </w:r>
      <w:r w:rsidRPr="00C84680">
        <w:rPr>
          <w:lang w:val="ru-RU"/>
        </w:rPr>
        <w:t xml:space="preserve">และด้วยวิธีนี้ เธอก็ทำให้หญิงสูงวัยผู้ชื่นชอบแฟชั่นนั้นต้องยอมรับความจริง </w:t>
      </w:r>
    </w:p>
    <w:p w:rsidRPr="00347B46" w:rsidR="005C3FC8" w:rsidRDefault="00BF6B1D" w14:paraId="3494C980" w14:textId="165E66B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คุณก็เห็นแล้วใช่ไหม: มีผู้หญิงบางคนฝังศพสามีแล้วทันทีก็ใส่เสื้อผ้าสีสดใส จะพูดอะไรได้ล่ะ? แต่พี่สาวของฉัน ซึ่งกลายเป็นม่ายเมื่ออายุ 23 ปี ไม่เคยถอดชุดสีดำออกเลย จนถึงวันสุดท้ายที่เธอจากไป สำหรับฉัน ผู้ที่ได้รับพรไม่ใช่ผู้หญิงที่แต่งตัวฉูดฉาดในช่วงไว้ทุกข์และ</w:t>
      </w:r>
      <w:r w:rsidRPr="00C84680">
        <w:rPr>
          <w:lang w:val="ru-RU"/>
        </w:rPr>
        <w:t xml:space="preserve">ใช้ชีวิตอย่างบาป</w:t>
      </w:r>
      <w:r w:rsidRPr="00C84680">
        <w:rPr>
          <w:lang w:val="ru-RU"/>
        </w:rPr>
        <w:t xml:space="preserve"> — </w:t>
      </w:r>
      <w:r w:rsidR="002F08DD">
        <w:rPr>
          <w:lang w:val="ru-RU"/>
        </w:rPr>
        <w:t xml:space="preserve">‘ฉูดฉาด’ </w:t>
      </w:r>
      <w:r w:rsidRPr="00C84680">
        <w:rPr>
          <w:lang w:val="ru-RU"/>
        </w:rPr>
        <w:t xml:space="preserve">— แต่คือหญิงม่ายเหล่านั้นที่ในชีวิตนี้ แม้จะต้องสวมชุดสีดำโดยไม่เต็มใจ ก็ยังใช้ชีวิตอย่างบริสุทธิ์และเปล่งประกาย และถวายเกียรติแด่พระเจ้าโดยไม่บ่นท้อ</w:t>
      </w:r>
    </w:p>
    <w:p w:rsidRPr="00347B46" w:rsidR="003F5E0E" w:rsidP="003F5E0E" w:rsidRDefault="003F5E0E" w14:paraId="13AAAC69" w14:textId="77777777">
      <w:pPr>
        <w:rPr>
          <w:lang w:val="ru-RU"/>
        </w:rPr>
      </w:pPr>
    </w:p>
    <w:p w:rsidRPr="00C84680" w:rsidR="005C3FC8" w:rsidP="003F5E0E" w:rsidRDefault="00BF6B1D" w14:paraId="4B030373" w14:textId="77777777">
      <w:pPr>
        <w:pStyle w:val="Heading4"/>
        <w:rPr>
          <w:lang w:val="ru-RU"/>
        </w:rPr>
      </w:pPr>
      <w:bookmarkStart w:name="_Toc196745455" w:id="360"/>
      <w:bookmarkStart w:name="_Toc196745612" w:id="361"/>
      <w:bookmarkStart w:name="_Toc225094966" w:id="362"/>
      <w:r w:rsidRPr="00C84680">
        <w:rPr>
          <w:lang w:val="ru-RU"/>
        </w:rPr>
        <w:t xml:space="preserve">วันนี้ แทบจะแยกชายจากหญิงไม่ได้</w:t>
      </w:r>
      <w:bookmarkEnd w:id="360"/>
      <w:bookmarkEnd w:id="361"/>
      <w:bookmarkEnd w:id="362"/>
    </w:p>
    <w:p w:rsidRPr="00C84680" w:rsidR="005C3FC8" w:rsidRDefault="00BF6B1D" w14:paraId="4DA8255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ครั้งหนึ่ง เพื่อทดสอบเขา เด็กๆ ถูกนำตัวมาต่อหน้ากษัตริย์โซโลมอนผู้ชาญฉลาด — ทั้งเด็กชายและเด็กหญิงแต่งตัวเหมือนกันทุกประการ — เพื่อให้เขาสามารถแยกแยะระหว่างเด็กชายและเด็กหญิงได้ โซโลมอนนำเด็กๆ ไปยังน้ำพุและบอกให้พวกเขาล้างหน้า เมื่อพระองค์ทรงสังเกตดูเด็กๆ ล้างหน้า พระองค์ก็แยกพวกเขาออก เด็กหญิงสาดน้ำเข้าตาอย่างระมัดระวังและสุภาพ ส่วนเด็กชายสาดน้ำลงหน้าอย่างกล้าหาญและตบหน้าด้วยฝ่ามือ </w:t>
      </w:r>
    </w:p>
    <w:p w:rsidRPr="00C84680" w:rsidR="005C3FC8" w:rsidRDefault="00BF6B1D" w14:paraId="46ADA79D" w14:textId="12DFCDF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วันนี้ ผู้ชายได้กลายเป็นผู้หญิงจนแทบจะแยกไม่ออกจากผู้หญิง ในสมัยก่อน คุณสามารถแยกผู้ชายจากผู้หญิงได้จากระยะทางห้าร้อยเมตร แต่ในปัจจุบัน บางครั้งแม้อยู่ใกล้ๆ ก็ยังแยกไม่ออก คุณไม่สามารถบอกได้: คนที่อยู่หน้าคุณเป็นชายหรือหญิง? นั่นคือเหตุผลที่คำพยากรณ์กล่าวว่า จะมีวันหนึ่งที่ไม่อาจแยกแยะชายจากหญิงได้ ผู้อาวุโสอาร์เซนี ผู้อาศัยในถ้ำ เคยถามชายหนุ่มผมยาวว่า: </w:t>
      </w:r>
      <w:r w:rsidRPr="00C84680">
        <w:rPr>
          <w:lang w:val="ru-RU"/>
        </w:rPr>
        <w:t xml:space="preserve">‘แล้วคุณเป็นใคร? คุณเป็นชายหรือหญิง?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ผู้อาวุโสเองก็ไม่สามารถแยกแยะได้ ในสมัยก่อนบนภูเขาศักดิ์สิทธิ์ ผู้คนมักตัดผมกัน แต่ปัจจุบันนี้ ผู้คนมาตามสภาพเดิม… แต่ผมตัดผมให้พวกเขาเอง: ด้วยกรรไกรที่ผมใช้ตัดขนแกะเมื่อทำลูกประคำ คุณรู้ไหมว่าผมตัดให้พวกเขาไปกี่คนแล้ว! ผมตัดผมให้พวกเขาในลานหลังผนังแท่นบูชา เมื่อคนผมยาวแบบนี้มา ผมก็บอกกับพวกเขาว่า: </w:t>
      </w:r>
      <w:r w:rsidRPr="00C84680">
        <w:rPr>
          <w:lang w:val="ru-RU"/>
        </w:rPr>
        <w:t xml:space="preserve">‘นี่แหละที่ฉันต้องการ! คุณรู้ไหม ฉันมีเพื่อนที่หัวล้านอยู่ไม่กี่คน และฉันสัญญาว่าจะติดวิกผมให้พวกเขา ช่วยแสดงน้ำใจหน่อย ให้ฉันตัดผมให้คุณสิ! ฉันจะทำอย่างไรได้ล่ะ? </w:t>
      </w:r>
      <w:r w:rsidR="002F08DD">
        <w:rPr>
          <w:lang w:val="ru-RU"/>
        </w:rPr>
        <w:t xml:space="preserve">ฉันให้คำสัญญากับคนแล้ว’ </w:t>
      </w:r>
    </w:p>
    <w:p w:rsidRPr="00C84680" w:rsidR="005C3FC8" w:rsidRDefault="00BF6B1D" w14:paraId="0F041B8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พวกเขาตกลงไหมครับ, เกโรนดา? </w:t>
      </w:r>
    </w:p>
    <w:p w:rsidRPr="00C84680" w:rsidR="005C3FC8" w:rsidRDefault="00BF6B1D" w14:paraId="2BA12705" w14:textId="1A00A73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— มันขึ้นอยู่กับวิธีที่คุณพูดกับพวกเขา ผมไม่วิ่งไปหาพวกเขาแล้วตะโกนว่า: </w:t>
      </w:r>
      <w:r w:rsidRPr="00C84680">
        <w:rPr>
          <w:lang w:val="ru-RU"/>
        </w:rPr>
        <w:t xml:space="preserve">‘นี่มันน่าอับอายมาก! คุณไม่มีความละอายเลยหรือ! คุณกำลังทำให้สถานที่ศักดิ์สิทธิ์นี้ถูกดูหมิ่น!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แต่ผมจะพูดว่า: </w:t>
      </w:r>
      <w:r w:rsidRPr="00C84680">
        <w:rPr>
          <w:lang w:val="ru-RU"/>
        </w:rPr>
        <w:t xml:space="preserve">‘ฟังนะ เพื่อนๆ ด้วยผมยาวแบบนั้น คุณกำลังดูหมิ่นความเป็นชายของตัวเอง ถ้าท่านเห็นทหารรักษาการณ์จากกองเกียรติยศเดินผ่านจัตุรัสฮาร์โมนีถือกระเป๋าถือของผู้หญิง ท่านจะรู้สึกอย่างไร? ลองบอกผมสิ กระเป๋าถือนั้นเหมาะสมกับทหารรักษาการณ์หรือไม่? มาตัดผมกันเถอะ!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แล้วผมก็ตัดให้เขา รู้ไหมว่าผมเก็บผมได้มากแค่ไหน! บางครั้ง หากมีใครสักคนทำท่าโวยวายและเริ่มถาม </w:t>
      </w:r>
      <w:r w:rsidR="002F08DD">
        <w:rPr>
          <w:lang w:val="ru-RU"/>
        </w:rPr>
        <w:t xml:space="preserve">‘ทำไม’ </w:t>
      </w:r>
      <w:r w:rsidR="002F08DD">
        <w:rPr>
          <w:lang w:val="ru-RU"/>
        </w:rPr>
        <w:t xml:space="preserve">‘เพราะอะไร’</w:t>
      </w:r>
      <w:r w:rsidRPr="00C84680">
        <w:rPr>
          <w:lang w:val="ru-RU"/>
        </w:rPr>
        <w:t xml:space="preserve"> ต่างๆ </w:t>
      </w:r>
      <w:r w:rsidRPr="00C84680">
        <w:rPr>
          <w:lang w:val="ru-RU"/>
        </w:rPr>
        <w:t xml:space="preserve">นานา </w:t>
      </w:r>
      <w:r w:rsidRPr="00C84680">
        <w:rPr>
          <w:lang w:val="ru-RU"/>
        </w:rPr>
        <w:t xml:space="preserve">ผมก็ตอบว่า: </w:t>
      </w:r>
      <w:r w:rsidRPr="00C84680">
        <w:rPr>
          <w:lang w:val="ru-RU"/>
        </w:rPr>
        <w:t xml:space="preserve">‘</w:t>
      </w:r>
      <w:r w:rsidRPr="00C84680">
        <w:rPr>
          <w:lang w:val="ru-RU"/>
        </w:rPr>
        <w:t xml:space="preserve">เรื่อง </w:t>
      </w:r>
      <w:r w:rsidR="002F08DD">
        <w:rPr>
          <w:lang w:val="ru-RU"/>
        </w:rPr>
        <w:t xml:space="preserve">“ทำไม”</w:t>
      </w:r>
      <w:r w:rsidRPr="00C84680">
        <w:rPr>
          <w:lang w:val="ru-RU"/>
        </w:rPr>
        <w:t xml:space="preserve"> นี้มันคืออะไร</w:t>
      </w:r>
      <w:r w:rsidRPr="00C84680">
        <w:rPr>
          <w:lang w:val="ru-RU"/>
        </w:rPr>
        <w:t xml:space="preserve">? ผมไม่ใช่พระหรือ? ดังนั้นผมจึงกำลังทำ </w:t>
      </w:r>
      <w:r w:rsidR="002F08DD">
        <w:rPr>
          <w:lang w:val="ru-RU"/>
        </w:rPr>
        <w:t xml:space="preserve">“การโกนศีรษะ”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อยู่ </w:t>
      </w:r>
      <w:r w:rsidR="002F08DD">
        <w:rPr>
          <w:lang w:val="ru-RU"/>
        </w:rPr>
        <w:t xml:space="preserve">นี่คือหน้าที่ของผม’ </w:t>
      </w:r>
      <w:r w:rsidRPr="00C84680">
        <w:rPr>
          <w:lang w:val="ru-RU"/>
        </w:rPr>
        <w:t xml:space="preserve">มันขึ้นอยู่กับวิธีที่คุณนำเสนอเท่านั้น เด็กๆ ก็หัวเราะกัน และนั่นคือสิ่งที่ผมต้องการพอดี หลังจากนั้น ผมก็ตัดผมให้พวกเขา ไม่ครับ </w:t>
      </w:r>
      <w:r w:rsidRPr="00C84680">
        <w:rPr>
          <w:lang w:val="ru-RU"/>
        </w:rPr>
        <w:t xml:space="preserve">ผมไม่เปลี่ยนชื่อพวกเขา</w:t>
      </w:r>
      <w:r w:rsidRPr="00C84680">
        <w:rPr>
          <w:lang w:val="ru-RU"/>
        </w:rPr>
        <w:t xml:space="preserve">ตอน </w:t>
      </w:r>
      <w:r w:rsidR="002F08DD">
        <w:rPr>
          <w:lang w:val="ru-RU"/>
        </w:rPr>
        <w:t xml:space="preserve">‘ตัดผมบวช’ </w:t>
      </w:r>
      <w:r w:rsidRPr="00C84680">
        <w:rPr>
          <w:lang w:val="ru-RU"/>
        </w:rPr>
        <w:t xml:space="preserve">ผมให้ชื่อ </w:t>
      </w:r>
      <w:r w:rsidR="002F08DD">
        <w:rPr>
          <w:i/>
          <w:iCs/>
          <w:lang w:val="ru-RU"/>
        </w:rPr>
        <w:t xml:space="preserve">‘It</w:t>
      </w:r>
      <w:r w:rsidRPr="00C84680">
        <w:rPr>
          <w:i/>
          <w:iCs/>
          <w:lang w:val="ru-RU"/>
        </w:rPr>
        <w:t xml:space="preserve"> Is Truly </w:t>
      </w:r>
      <w:r w:rsidR="002F08DD">
        <w:rPr>
          <w:i/>
          <w:iCs/>
          <w:lang w:val="ru-RU"/>
        </w:rPr>
        <w:t xml:space="preserve">Meet’ </w:t>
      </w:r>
      <w:r w:rsidRPr="00C84680">
        <w:rPr>
          <w:lang w:val="ru-RU"/>
        </w:rPr>
        <w:t xml:space="preserve">กับเด็กชายตัวเล็กๆ คนเดียวเท่านั้น </w:t>
      </w:r>
      <w:r w:rsidRPr="00C84680">
        <w:rPr>
          <w:lang w:val="ru-RU"/>
        </w:rPr>
        <w:t xml:space="preserve">เพราะขณะที่ผมกำลัง </w:t>
      </w:r>
      <w:r w:rsidRPr="00C84680">
        <w:rPr>
          <w:lang w:val="ru-RU"/>
        </w:rPr>
        <w:t xml:space="preserve">‘ตัดผมบวช</w:t>
      </w:r>
      <w:r w:rsidR="002F08DD">
        <w:rPr>
          <w:lang w:val="ru-RU"/>
        </w:rPr>
        <w:t xml:space="preserve">’</w:t>
      </w:r>
      <w:r w:rsidRPr="00C84680">
        <w:rPr>
          <w:lang w:val="ru-RU"/>
        </w:rPr>
        <w:t xml:space="preserve"> ให้เขา </w:t>
      </w:r>
      <w:r w:rsidRPr="00C84680">
        <w:rPr>
          <w:lang w:val="ru-RU"/>
        </w:rPr>
        <w:t xml:space="preserve">มีขบวนแห่ที่ถือไอคอน </w:t>
      </w:r>
      <w:r w:rsidRPr="00C84680">
        <w:rPr>
          <w:i/>
          <w:iCs/>
          <w:lang w:val="ru-RU"/>
        </w:rPr>
        <w:t xml:space="preserve">‘It Is Truly Meet</w:t>
      </w:r>
      <w:r w:rsidR="00EF3186">
        <w:rPr>
          <w:i/>
          <w:iCs/>
          <w:lang w:val="ru-RU"/>
        </w:rPr>
        <w:t xml:space="preserve">!’ </w:t>
      </w:r>
      <w:r w:rsidRPr="00C84680">
        <w:rPr>
          <w:lang w:val="ru-RU"/>
        </w:rPr>
        <w:t xml:space="preserve">กำลังเดินผ่านใกล้ๆ</w:t>
      </w:r>
      <w:r w:rsidRPr="00C84680">
        <w:rPr>
          <w:lang w:val="ru-RU"/>
        </w:rPr>
        <w:t xml:space="preserve"> และพ่อแม่ของ </w:t>
      </w:r>
      <w:r w:rsidRPr="00C84680">
        <w:rPr>
          <w:lang w:val="ru-RU"/>
        </w:rPr>
        <w:t xml:space="preserve">‘ผู้รับพิธี</w:t>
      </w:r>
      <w:r w:rsidR="00EF3186">
        <w:rPr>
          <w:lang w:val="ru-RU"/>
        </w:rPr>
        <w:t xml:space="preserve">’ </w:t>
      </w:r>
      <w:r w:rsidRPr="00C84680">
        <w:rPr>
          <w:lang w:val="ru-RU"/>
        </w:rPr>
        <w:t xml:space="preserve">ของผมดีใจแค่ไหน</w:t>
      </w:r>
      <w:r w:rsidR="00EF3186">
        <w:rPr>
          <w:lang w:val="ru-RU"/>
        </w:rPr>
        <w:t xml:space="preserve">! </w:t>
      </w:r>
      <w:r w:rsidRPr="00C84680">
        <w:rPr>
          <w:lang w:val="ru-RU"/>
        </w:rPr>
        <w:t xml:space="preserve">คุณรู้ไหมว่าผมได้รับจดหมายขอบคุณจากพ่อแม่กี่ฉบับ? ว้าว! พระเจ้าจะอภัยผมเพียงเพราะเรื่องนี้เท่านั้น! </w:t>
      </w:r>
    </w:p>
    <w:p w:rsidRPr="00C84680" w:rsidR="005C3FC8" w:rsidRDefault="00BF6B1D" w14:paraId="6062B2E5" w14:textId="15CBD12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ปัจจุบันนี้ การโกนผมส่วนบนหัวและไว้หางม้าด้านหลังกลายเป็นเทรนด์ที่นิยม </w:t>
      </w:r>
      <w:r w:rsidRPr="00C84680">
        <w:rPr>
          <w:lang w:val="ru-RU"/>
        </w:rPr>
        <w:t xml:space="preserve">“เฮ้ อีเกิลส์!” ฉันถาม “หางม้าพวกนี้มันมีประโยชน์อะไรกัน?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“พวกเรา” </w:t>
      </w:r>
      <w:r w:rsidRPr="00C84680">
        <w:rPr>
          <w:lang w:val="ru-RU"/>
        </w:rPr>
        <w:t xml:space="preserve">กลุ่ม</w:t>
      </w:r>
      <w:r w:rsidRPr="00C84680">
        <w:rPr>
          <w:lang w:val="ru-RU"/>
        </w:rPr>
        <w:t xml:space="preserve"> </w:t>
      </w:r>
      <w:r w:rsidR="009F3FC8">
        <w:rPr>
          <w:lang w:val="ru-RU"/>
        </w:rPr>
        <w:t xml:space="preserve">“อีเกิลส์”</w:t>
      </w:r>
      <w:r w:rsidRPr="00C84680">
        <w:rPr>
          <w:lang w:val="ru-RU"/>
        </w:rPr>
        <w:t xml:space="preserve"> ตอบ </w:t>
      </w:r>
      <w:r w:rsidRPr="00C84680">
        <w:rPr>
          <w:lang w:val="ru-RU"/>
        </w:rPr>
        <w:t xml:space="preserve">“ไว้หางม้าเพื่อให้คนอื่นๆ </w:t>
      </w:r>
      <w:r w:rsidR="002F08DD">
        <w:rPr>
          <w:lang w:val="ru-RU"/>
        </w:rPr>
        <w:t xml:space="preserve">สนใจเรา”</w:t>
      </w:r>
      <w:r w:rsidRPr="00C84680">
        <w:rPr>
          <w:lang w:val="ru-RU"/>
        </w:rPr>
        <w:t xml:space="preserve"> — </w:t>
      </w:r>
      <w:r w:rsidRPr="00C84680">
        <w:rPr>
          <w:lang w:val="ru-RU"/>
        </w:rPr>
        <w:t xml:space="preserve">“พวกคุณเป็นกลุ่มคนประหลาด กลุ่มคนประหลาด” ผมบอกพวกเขา “คนสมัยนี้มีปัญหามากมายจนไม่สนใจพวกคุณหรอก แม้คุณจะจ่ายเงินให้พวกเขาก็ตาม!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ส่วนคนอื่นๆ คือกลุ่มหนุ่มๆ ร่างกำยำนั้น ก็ใส่ต่างหู ผมได้ถอดต่างหูพวกนั้นออกจากหูพวกเขาไปหลายครั้งแล้ว! </w:t>
      </w:r>
    </w:p>
    <w:p w:rsidRPr="00C84680" w:rsidR="005C3FC8" w:rsidRDefault="00BF6B1D" w14:paraId="4575F15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และบางคนนะ เกโรนดา สวมต่างหูเพียงข้างเดียว </w:t>
      </w:r>
    </w:p>
    <w:p w:rsidRPr="00C84680" w:rsidR="005C3FC8" w:rsidRDefault="00BF6B1D" w14:paraId="58B8F4B1" w14:textId="30747AE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พวกอนาร์คิสต์ใส่ต่างหูเพียงข้างเดียว ต่างหูข้างเดียวเป็นสัญลักษณ์ของอนาร์คี พวกเขาไม่ได้ใส่เพื่อประดับตัวเองเหมือนผู้หญิง แต่เจาะหูและใส่ต่างหูเพื่อแสดงการประท้วง ครั้งหนึ่ง มีพ่อคนหนึ่งมาที่คาลิวาของฉันพร้อมกับลูกชายอายุ 22 ปี — หนุ่มผมยาว มีเครา และใส่ต่างหู </w:t>
      </w:r>
      <w:r w:rsidRPr="00C84680">
        <w:rPr>
          <w:lang w:val="ru-RU"/>
        </w:rPr>
        <w:t xml:space="preserve">‘ต่างหูไม่เหมาะสมกับชายหนุ่ม’ ฉันบอกเขา ‘มีหลายคนเข้าใจผิดคุณ ผมไม่จำเป็นต้องอธิบายเรื่องนี้ให้คุณฟัง แต่คนเขาไม่รู้ว่าพวกคุณเป็นอนาธิปไตย </w:t>
      </w:r>
      <w:r w:rsidR="002F08DD">
        <w:rPr>
          <w:lang w:val="ru-RU"/>
        </w:rPr>
        <w:t xml:space="preserve">จึงเข้าใจผิด’ </w:t>
      </w:r>
      <w:r w:rsidRPr="00C84680">
        <w:rPr>
          <w:lang w:val="ru-RU"/>
        </w:rPr>
        <w:t xml:space="preserve">หลังจากนั้น เขาถอดต่างหูออกและมอบให้ผม มันทำจากทอง </w:t>
      </w:r>
      <w:r w:rsidRPr="00C84680">
        <w:rPr>
          <w:lang w:val="ru-RU"/>
        </w:rPr>
        <w:t xml:space="preserve">‘รับไป’ ผมกล่าว ‘นำไปให้</w:t>
      </w:r>
      <w:r w:rsidR="002F08DD">
        <w:rPr>
          <w:lang w:val="ru-RU"/>
        </w:rPr>
        <w:t xml:space="preserve">ช่างทองทำเป็นรูปกางเขนให้คุณสวมรอบคอ’ </w:t>
      </w:r>
    </w:p>
    <w:p w:rsidRPr="00C84680" w:rsidR="005C3FC8" w:rsidRDefault="00BF6B1D" w14:paraId="4A9012D3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‘บางคนนะ เกโรนดา ถึงกับใส่ต่างหูที่จมูกด้วย’ </w:t>
      </w:r>
    </w:p>
    <w:p w:rsidRPr="00347B46" w:rsidR="005C3FC8" w:rsidRDefault="00BF6B1D" w14:paraId="142F1168" w14:textId="0ED38CE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นั่นหมายความว่าปีศาจได้ใส่แหวนผ่านจมูกพวกเขาแล้ว เพียงแต่ส่วนนั้นมองไม่เห็นเท่านั้น และบางคนก็สวมสร้อยทองกว้างรอบคอ — หลายชั้น ฉันจึงดุเขาอย่างหนัก ถอดเครื่องประดับทั้งหมดนั้นออก แล้วพูดว่า: </w:t>
      </w:r>
      <w:r w:rsidRPr="00C84680">
        <w:rPr>
          <w:lang w:val="ru-RU"/>
        </w:rPr>
        <w:t xml:space="preserve">‘เอาทองนี้ไปให้เด็กกำพร้าสักคน หรือให้แม่คุณไป เพื่อที่เธอจะได้ส่ง</w:t>
      </w:r>
      <w:r w:rsidR="002F08DD">
        <w:rPr>
          <w:lang w:val="ru-RU"/>
        </w:rPr>
        <w:t xml:space="preserve">ต่อให้คนจนสักคน’ </w:t>
      </w:r>
      <w:r w:rsidRPr="00C84680">
        <w:rPr>
          <w:lang w:val="ru-RU"/>
        </w:rPr>
        <w:t xml:space="preserve">หลังจากที่ผมทำให้เขาดูดีขึ้นตามแบบที่พระเจ้าทรงประสงค์ เขาก็ถามผมว่า </w:t>
      </w:r>
      <w:r w:rsidRPr="00C84680">
        <w:rPr>
          <w:lang w:val="ru-RU"/>
        </w:rPr>
        <w:t xml:space="preserve">‘ผมควรทำอย่างไรดีครับ?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‘เริ่มด้วยการ’ ผมตอบ ‘สวมไม้กางเขนบนสายสร</w:t>
      </w:r>
      <w:r w:rsidR="002F08DD">
        <w:rPr>
          <w:lang w:val="ru-RU"/>
        </w:rPr>
        <w:t xml:space="preserve">้อยที่เรียบง่าย’</w:t>
      </w:r>
      <w:r w:rsidRPr="00C84680">
        <w:rPr>
          <w:lang w:val="ru-RU"/>
        </w:rPr>
        <w:t xml:space="preserve"> ลองคิดดูสิ—ผู้ชายที่สวมเครื่องประดับทอง! เขายืนอยู่ตรงหน้าคุณ เปล่งประกายด้วยทอง มีสร้อยทองหนาๆ สองหรือสามเส้นคล้องคอ — แม้แต่เจ้าหญิงก็ยังไม่สวมของแบบนี้ — และเขายังยืนอยู่ตรงนั้น บ่นเกี่ยวกับปัญหาของตัวเอง! และนั่นคือปัญหาที่แท้จริง! ปัญหาของเขาคือการชดใช้บาปที่เขากำลังแบกรับอยู่ สำหรับบางคน ฉันจะถอดเครื่องประดับเหล่านี้ออกให้เอง ส่วนคนอื่น ฉันจะบอกให้พวกเขาทำเอง ผู้คนได้สูญเสียความรู้สึกถึงสัดส่วนไปแล้ว พวกเขาได้กลายเป็นคนไร้ประโยชน์โดยสิ้นเชิง บางคนสวมเครื่องประดับรูปสัญลักษณ์ราศีไว้รอบคอ </w:t>
      </w:r>
      <w:r w:rsidRPr="00C84680">
        <w:rPr>
          <w:lang w:val="ru-RU"/>
        </w:rPr>
        <w:t xml:space="preserve">‘นั่นคืออะไร?’ ฉันถามหนึ่งในพวกเขา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นี่เป็นครั้งแรกที่ผมเห็นของแบบนี้</w:t>
      </w:r>
      <w:r w:rsidRPr="00C84680">
        <w:rPr>
          <w:lang w:val="ru-RU"/>
        </w:rPr>
        <w:t xml:space="preserve">.’ </w:t>
      </w:r>
      <w:r w:rsidRPr="00C84680">
        <w:rPr>
          <w:lang w:val="ru-RU"/>
        </w:rPr>
        <w:t xml:space="preserve">‘มันคือ,’ เขาตอบ, ‘สัตว์ตัวเล็กๆ — สัญลักษณ์ราศีของผม</w:t>
      </w:r>
      <w:r w:rsidRPr="00C84680">
        <w:rPr>
          <w:lang w:val="ru-RU"/>
        </w:rPr>
        <w:t xml:space="preserve">.’ ตอนแรก ผมคิดว่ามันเป็นภาพพระแม่มารี </w:t>
      </w:r>
      <w:r w:rsidRPr="00C84680">
        <w:rPr>
          <w:lang w:val="ru-RU"/>
        </w:rPr>
        <w:t xml:space="preserve">“ถ้าอย่างนั้น,” ผมพูด “ถ้าพวกคุณสวมเครื่องหมายราศีนี้ พวกคุณเองก็เป็นสัตว์เล็กจากสวนสัตว์ด้วยใช่ไหม?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โอ้ ช่างเป็นกลุ่มคนแปลกประหลาดอะไรเช่นนี้… ความวุ่นวายภายในจิตใจของพวกเขากำลังล้นออกมา ขอให้เราอธิษฐานว่าพระเจ้าจะทรงให้ความสว่างแก่คนหนุ่มสาว และรักษาเชื้อแป้งเล็กๆ นี้ไว้</w:t>
      </w:r>
    </w:p>
    <w:p w:rsidRPr="00347B46" w:rsidR="003F5E0E" w:rsidP="003F5E0E" w:rsidRDefault="003F5E0E" w14:paraId="473DB8F5" w14:textId="77777777">
      <w:pPr>
        <w:rPr>
          <w:lang w:val="ru-RU"/>
        </w:rPr>
      </w:pPr>
    </w:p>
    <w:p w:rsidRPr="00C84680" w:rsidR="005C3FC8" w:rsidP="003F5E0E" w:rsidRDefault="00BF6B1D" w14:paraId="6CBB73B5" w14:textId="77777777">
      <w:pPr>
        <w:pStyle w:val="Heading4"/>
        <w:rPr>
          <w:lang w:val="ru-RU"/>
        </w:rPr>
      </w:pPr>
      <w:bookmarkStart w:name="_Toc196745456" w:id="363"/>
      <w:bookmarkStart w:name="_Toc196745613" w:id="364"/>
      <w:bookmarkStart w:name="_Toc225094967" w:id="365"/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ผู้คนโหยหาความเรียบง่าย</w:t>
      </w:r>
      <w:bookmarkEnd w:id="363"/>
      <w:bookmarkEnd w:id="364"/>
      <w:bookmarkEnd w:id="365"/>
    </w:p>
    <w:p w:rsidRPr="00C84680" w:rsidR="005C3FC8" w:rsidRDefault="00BF6B1D" w14:paraId="6E52D80B" w14:textId="5FD1A8F4">
      <w:pPr>
        <w:pStyle w:val="paragraph"/>
        <w:spacing w:before="30" w:after="30"/>
        <w:ind w:start="60" w:end="60"/>
        <w:rPr>
          <w:lang w:val="ru-RU"/>
        </w:rPr>
      </w:pPr>
      <w:r w:rsidR="009F3FC8">
        <w:rPr>
          <w:lang w:val="ru-RU"/>
        </w:rPr>
        <w:t xml:space="preserve">เป็นเรื่อง</w:t>
      </w:r>
      <w:r w:rsidRPr="00C84680">
        <w:rPr>
          <w:lang w:val="ru-RU"/>
        </w:rPr>
        <w:t xml:space="preserve">ดีที่ผู้คนโหยหาความเรียบง่าย พวกเขาถึงขั้นทำให้ความเรียบง่ายกลายเป็นแฟชั่น แม้ภายในตัวพวกเขาจะไม่มีแม้แต่กลิ่นอายของความเรียบง่ายเลยก็ตาม บางคนมาที่ภูเขาศักดิ์สิทธิ์ในชุดที่ซีดจางและสึกหรอ และฉันก็ถามตัวเองว่า: </w:t>
      </w:r>
      <w:r w:rsidRPr="00C84680">
        <w:rPr>
          <w:lang w:val="ru-RU"/>
        </w:rPr>
        <w:t xml:space="preserve">‘ทำไมพวกเขาถึงแต่งตัวแบบนั้น?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ท้ายที่สุดแล้ว พวกเขาก็ไม่ได้ทำงานในทุ่งนาใช่ไหม?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คนหนึ่งพูดด้วยสำเนียงหมู่บ้านที่เรียบง่าย เพราะมันเป็นธรรมชาติของเขา และคุณก็รู้สึกยินดีที่ได้ยินเสียงกระซิบของภาษาชนบทนั้น แต่คนอีกคนหนึ่งกลับแสร้งทำตัว </w:t>
      </w:r>
      <w:r w:rsidRPr="00C84680">
        <w:rPr>
          <w:lang w:val="ru-RU"/>
        </w:rPr>
        <w:t xml:space="preserve">พยายามให้ฟังดูเหมือน ‘ชาวนา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แต่ </w:t>
      </w:r>
      <w:r w:rsidR="002F08DD">
        <w:rPr>
          <w:lang w:val="ru-RU"/>
        </w:rPr>
        <w:t xml:space="preserve">‘สำเนียง</w:t>
      </w:r>
      <w:r w:rsidRPr="00C84680">
        <w:rPr>
          <w:lang w:val="ru-RU"/>
        </w:rPr>
        <w:t xml:space="preserve">ชาวนา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ของเข</w:t>
      </w:r>
      <w:r w:rsidRPr="00C84680">
        <w:rPr>
          <w:lang w:val="ru-RU"/>
        </w:rPr>
        <w:t xml:space="preserve">ากลับทำให้คุณรู้สึกคลื่นไส้ และบางคนก็มาที่ภูเขาศักดิ์สิทธิ์โดยสวมเนคไท… จากกระทะร้อนเข้าสู่นรก… </w:t>
      </w:r>
      <w:r w:rsidR="002F08DD">
        <w:rPr>
          <w:lang w:val="ru-RU"/>
        </w:rPr>
        <w:t xml:space="preserve">‘ผู้แสวงบุญ’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คนหนึ่งนำเนคไทมาหกหรือเจ็ดเส้นมาที่อาทอส ในตอนเช้า ขณะที่เขากำลังเตรียมตัวมาพบฉัน เขาสวมเนคไทและชุดสูท — แต่งตัวราวกับจะไปร่วมขบวนพาเหรด </w:t>
      </w:r>
      <w:r w:rsidRPr="00C84680">
        <w:rPr>
          <w:lang w:val="ru-RU"/>
        </w:rPr>
        <w:t xml:space="preserve">“คุณกำลังทำอะไรอยู่ตรงนั้น?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มีคนถามเขา </w:t>
      </w:r>
      <w:r w:rsidR="002F08DD">
        <w:rPr>
          <w:lang w:val="ru-RU"/>
        </w:rPr>
        <w:t xml:space="preserve">“ผมกำลังไปพบพ่อปายซิออส” </w:t>
      </w:r>
      <w:r w:rsidRPr="00C84680">
        <w:rPr>
          <w:lang w:val="ru-RU"/>
        </w:rPr>
        <w:t xml:space="preserve">เขาตอบ </w:t>
      </w:r>
      <w:r w:rsidRPr="00C84680">
        <w:rPr>
          <w:lang w:val="ru-RU"/>
        </w:rPr>
        <w:t xml:space="preserve">“ทำไมคุณแต่งตัวเป็นทางการขนาดนี้?</w:t>
      </w:r>
      <w:r w:rsidR="002F08DD">
        <w:rPr>
          <w:lang w:val="ru-RU"/>
        </w:rPr>
        <w:t xml:space="preserve">” </w:t>
      </w:r>
      <w:r w:rsidR="002F08DD">
        <w:rPr>
          <w:lang w:val="ru-RU"/>
        </w:rPr>
        <w:t xml:space="preserve">“เพื่อให้ผมได้แสดงความเคารพต่อท่าน”</w:t>
      </w:r>
      <w:r w:rsidRPr="00C84680">
        <w:rPr>
          <w:lang w:val="ru-RU"/>
        </w:rPr>
        <w:t xml:space="preserve"> เขาตอบ </w:t>
      </w:r>
      <w:r w:rsidRPr="00C84680">
        <w:rPr>
          <w:lang w:val="ru-RU"/>
        </w:rPr>
        <w:t xml:space="preserve">โอ้ เราได้มาถึงจุดนี้แล้วหรือ! </w:t>
      </w:r>
    </w:p>
    <w:p w:rsidRPr="00C84680" w:rsidR="005C3FC8" w:rsidRDefault="00BF6B1D" w14:paraId="7B371069" w14:textId="5EE0742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ผู้คนขาดความเรียบง่ายไปโดยสิ้นเชิง นี่คือเหตุผลที่คนรุ่นใหม่เริ่มเดินเตร่ไปอย่างไร้จุดหมาย ล่องลอยไปมา ไม่สามารถหาที่ทางของตนเองในโลกนี้ได้ ส่วนผู้ที่มีจิตวิญญาณ แต่ไม่สามารถใช้ชีวิตอย่างเรียบง่ายได้ เพราะ </w:t>
      </w:r>
      <w:r w:rsidRPr="00C84680">
        <w:rPr>
          <w:lang w:val="ru-RU"/>
        </w:rPr>
        <w:t xml:space="preserve">‘แต่งตัวเรียบร้อย</w:t>
      </w:r>
      <w:r w:rsidR="002F08DD">
        <w:rPr>
          <w:lang w:val="ru-RU"/>
        </w:rPr>
        <w:t xml:space="preserve">จนปิดคอ’ </w:t>
      </w:r>
      <w:r w:rsidRPr="00C84680">
        <w:rPr>
          <w:lang w:val="ru-RU"/>
        </w:rPr>
        <w:t xml:space="preserve">ก็ไม่สามารถช่วยเหลือคนรุ่นใหม่ได้ คนรุ่นใหม่ในปัจจุบันไม่มีใครให้ยกย่องเป็นแบบอย่าง จึงเริ่มใช้ชีวิตแบบคนเร่ร่อน </w:t>
      </w:r>
      <w:r w:rsidRPr="00C84680">
        <w:rPr>
          <w:lang w:val="ru-RU"/>
        </w:rPr>
        <w:t xml:space="preserve">นี่เป็นเพราะเมื่อเยาวชนเห็นคริสเตียน</w:t>
      </w:r>
      <w:r w:rsidRPr="00C84680">
        <w:rPr>
          <w:lang w:val="ru-RU"/>
        </w:rPr>
        <w:t xml:space="preserve">เป็น</w:t>
      </w:r>
      <w:r w:rsidRPr="00C84680">
        <w:rPr>
          <w:lang w:val="ru-RU"/>
        </w:rPr>
        <w:t xml:space="preserve">คนที่ ‘</w:t>
      </w:r>
      <w:r w:rsidRPr="00C84680">
        <w:rPr>
          <w:lang w:val="ru-RU"/>
        </w:rPr>
        <w:t xml:space="preserve">แต่ง</w:t>
      </w:r>
      <w:r w:rsidR="002F08DD">
        <w:rPr>
          <w:lang w:val="ru-RU"/>
        </w:rPr>
        <w:t xml:space="preserve">ตัวอย่างเคร่งครัด</w:t>
      </w:r>
      <w:r w:rsidRPr="00C84680">
        <w:rPr>
          <w:lang w:val="ru-RU"/>
        </w:rPr>
        <w:t xml:space="preserve">’, ผูกเนคไทแน่น, ถือตัวและโอ้อวด พวกเขาจึงไม่เห็นความแตกต่างระหว่างคริสเตียนกับคนในโลกนี้ และด้วยเหตุนี้จึงก่อการกบฏ หากพวกเขาเห็นความเรียบง่ายในตัวผู้ที่มีจิตวิญญาณ พวกเขาคงไม่ตกอยู่ในสภาพเช่นนี้ แต่เยาวชนในปัจจุบันมีลักษณะเป็นจิตวิญญาณโลกีย์ ในขณะที่คริสเตียนมีลักษณะเป็นมารยาทโลกีย์ </w:t>
      </w:r>
      <w:r w:rsidRPr="00C84680">
        <w:rPr>
          <w:lang w:val="ru-RU"/>
        </w:rPr>
        <w:t xml:space="preserve">‘เราคริสเตียนควรเดินอย่างนี้ ทำอย่างนั้น </w:t>
      </w:r>
      <w:r w:rsidR="002F08DD">
        <w:rPr>
          <w:lang w:val="ru-RU"/>
        </w:rPr>
        <w:t xml:space="preserve">และทำอย่างนี้…’ </w:t>
      </w:r>
      <w:r w:rsidRPr="00C84680">
        <w:rPr>
          <w:lang w:val="ru-RU"/>
        </w:rPr>
        <w:t xml:space="preserve">คริสเตียนประพฤติเช่นนี้ไม่ใช่จากใจ ไม่ใช่จากความเคารพ แต่เพราะ </w:t>
      </w:r>
      <w:r w:rsidR="002F08DD">
        <w:rPr>
          <w:lang w:val="ru-RU"/>
        </w:rPr>
        <w:t xml:space="preserve">‘นั่นคือวิธีที่ควรประพฤติ’</w:t>
      </w:r>
      <w:r w:rsidRPr="00C84680">
        <w:rPr>
          <w:lang w:val="ru-RU"/>
        </w:rPr>
        <w:t xml:space="preserve"> และคนหนุ่มสาวที่เห็นทั้งหมดนี้ ก็พูดว่า: </w:t>
      </w:r>
      <w:r w:rsidRPr="00C84680">
        <w:rPr>
          <w:lang w:val="ru-RU"/>
        </w:rPr>
        <w:t xml:space="preserve">‘นี่คืออะไร? ไปโบสถ์โดยปิดคอไว้? มาเถอะ ออกจากที่นี่ไป!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พวกเขาทิ้งทุกอย่างไว้ข้างหลังและเดินเตร่ไปมาในชุดที่เปิดเผยร่างกาย พวกเขาถูกผลักเข้าสู่ขั้วตรงข้าม คุณเข้าใจไหม? วัยรุ่นทำทั้งหมดนี้เพื่อแสดงการประท้วง วัยรุ่นมีอุดมการณ์ แต่ไม่มีใครให้พวกเขาดูเป็นแบบอย่าง พวกเขาควรได้รับการสงสาร นั่นคือเหตุผลที่ใครสักคนต้องเรียกร้องให้พวกเขาใช้ความรัก และสัมผัสใจพวกเขาด้วยความเรียบง่าย คนหนุ่มสาวจะรู้สึกโกรธเมื่อเห็นแม้แต่ผู้ที่มีจิตวิญญาณสูงส่ง หรือแม้แต่พระสงฆ์ ที่พยายามควบคุมพวกเขาด้วยกลอุบายทางโลก แต่เมื่อพวกเขาพบความถ่อมตัว รวมถึงความเรียบง่ายและความจริงใจ คนหนุ่มสาวจะหยุดคิดทบทวน เพราะหากใครสักคนจริงใจและไม่คิดถึงตัวเองเป็นอันดับแรก เขาก็จะมีความเรียบง่ายและถ่อมตัว ทั้งหมดนี้นำความสงบมาสู่ตัวบุคคลเอง แต่ในขณะเดียวกันก็ชัดเจนต่อผู้อื่นด้วย คนอื่นสามารถรับรู้ได้ว่าคุณดูแลพวกเขาอย่างจริงใจ หรือเพียงแค่แสร้งทำเป็นดี คนเร่ร่อนยังดีกว่าคริสเตียนที่แสร้งทำเป็นดี นั่นคือเหตุผลที่สิ่งที่จำเป็นไม่ใช่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รอย</w:t>
      </w:r>
      <w:r w:rsidR="002F08DD">
        <w:rPr>
          <w:lang w:val="ru-RU"/>
        </w:rPr>
        <w:t xml:space="preserve">ยิ้มแห่งความรัก’ </w:t>
      </w:r>
      <w:r w:rsidRPr="00C84680">
        <w:rPr>
          <w:lang w:val="ru-RU"/>
        </w:rPr>
        <w:t xml:space="preserve">ที่แสร้งทำ </w:t>
      </w:r>
      <w:r w:rsidRPr="00C84680">
        <w:rPr>
          <w:lang w:val="ru-RU"/>
        </w:rPr>
        <w:t xml:space="preserve">แต่เป็นพฤติกรรมที่เป็นธรรมชาติ ไม่ใช่ความร้ายกาจและการแสร้งทำ แต่เป็นความรักและความจริงใจ ผมรู้สึกประทับใจมากกว่ากับคนที่มีระเบียบภายใน — คือ คนที่เคารพและรักผู้อื่นอย่างจริงใจ และประพฤติตนอย่างเรียบง่าย แทนที่จะทำตาม </w:t>
      </w:r>
      <w:r w:rsidR="002F08DD">
        <w:rPr>
          <w:lang w:val="ru-RU"/>
        </w:rPr>
        <w:t xml:space="preserve">‘แบบอย่างการประพฤติ’</w:t>
      </w:r>
      <w:r w:rsidRPr="00C84680">
        <w:rPr>
          <w:lang w:val="ru-RU"/>
        </w:rPr>
        <w:t xml:space="preserve"> ที่ถูกกำหนดไว้ </w:t>
      </w:r>
      <w:r w:rsidRPr="00C84680">
        <w:rPr>
          <w:lang w:val="ru-RU"/>
        </w:rPr>
        <w:t xml:space="preserve">เพราะหากไม่เช่นนั้น คนนั้นจะติดอยู่กับเพียงรูปลักษณ์ภายนอก และกลายเป็น ‘คนภายนอก’ — หรือกล่าวอีกนัยหนึ่ง ก็เป็นเพียงผู้สวมหน้ากากในวันเทศกาลชูเวตไทด์อีกคนหนึ่งเท่านั้น </w:t>
      </w:r>
    </w:p>
    <w:p w:rsidRPr="00347B46" w:rsidR="005C3FC8" w:rsidRDefault="00BF6B1D" w14:paraId="0A7D7413" w14:textId="0D65330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วามบริสุทธิ์ภายในของจิตวิญญาณอันงดงามของบุคคลที่แท้จริงช่วยประดับประดาภาพลักษณ์ภายนอกของพวกเขา ในขณะที่ความหวานอันศักดิ์สิทธิ์ของความรักจากพระเจ้าช่วยทำให้แม้แต่สีหน้าของพวกเขาก็ดูอ่อนโยน ความงามทางจิตวิญญาณภายในช่วยประดับประดาและทำให้บุคคลนั้นศักดิ์สิทธิ์แม้กระทั่งภายนอก; ผ่านพระคุณอันศักดิ์สิทธิ์ มันเปิดเผยตัวตนของพวกเขาให้ผู้อื่นเห็น นอกจากนี้ ความงามนี้ยังประดับและทำให้ศักดิ์สิทธิ์แม้กระทั่งเสื้อผ้าธรรมดาที่สวมใส่โดยผู้รับใช้พระเจ้าผู้เต็มเปี่ยมด้วยพระคุณ บาทหลวงทิคอน</w:t>
      </w:r>
      <w:r w:rsidR="008F2795">
        <w:rPr>
          <w:rStyle w:val="FootnoteReference"/>
          <w:lang w:val="ru-RU"/>
        </w:rPr>
        <w:footnoteReference w:id="211"/>
      </w:r>
      <w:r w:rsidRPr="00C84680">
        <w:rPr>
          <w:lang w:val="ru-RU"/>
        </w:rPr>
        <w:t xml:space="preserve"> เคยเย็บหมวกคลุมศีรษะด้วยเข็มใหญ่จากเศษผ้าของเสื้อคาสอคเอง หมวกคลุมศีรษะเหล่านี้มีลักษณะคล้ายลูกบอลเล็กๆ แต่เมื่อท่านสวมใส่ มันก็แผ่รัศมีพระคุณอันล้นเหลือ ไม่ว่าผู้อาวุโสจะสวมเสื้อผ้าใด — ไม่ว่าจะเก่าหรือ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หลวม — มันก็ดูไม่น่าเกลียด เพราะด้วยความงามทางจิตวิญญาณภายในของเขา เขาทำให้เสื้อผ้าเหล่านั้นดูสวยงามไปด้วย ครั้งหนึ่ง ผู้มาเยือนได้ถ่ายภาพผู้อาวุโสในสภาพที่เขาพบ — โดยสวมถุงเล็กๆ บนหัวแทนสคูเฟีย และสวมชุดนอนที่เขาโยนไว้บนไหล่ เพราะเห็นว่าพระคุณเจ้ากำลังหนาว และแม้กระทั่งทุกวันนี้ ผู้ที่มองภาพถ่ายนี้ก็ยังคิดว่าผู้อาวุโสกำลังสวมชุดบิชอป ทั้งที่ความจริงแล้วมันเป็นเพียงชุดนอนเก่าที่มีรอยด่างเท่านั้น! ผู้คนยังปฏิบัติต่อผ้าขี้ริ้วของพ่อทิคอนด้วยความเคารพ และถือว่ามันเป็นพร ชายผู้ได้รับพรเช่นนี้ ซึ่งได้เปลี่ยนแปลงตัวเองจากภายในและได้รับการชำระให้บริสุทธิ์ ย่อมมีความศักดิ์ศรีที่ปรากฏภายนอกยิ่งกว่าทุกคนที่เปลี่ยนรูปลักษณ์ภายนอก (คือเสื้อผ้า) อย่างไม่หยุดหย่อน แต่ภายในยังคงรักษาตัวตนเก่าพร้อม </w:t>
      </w:r>
      <w:r w:rsidR="002F08DD">
        <w:rPr>
          <w:lang w:val="ru-RU"/>
        </w:rPr>
        <w:t xml:space="preserve">‘บาปยุคก่อนประวัติศาสตร์’</w:t>
      </w:r>
      <w:r w:rsidRPr="00C84680">
        <w:rPr>
          <w:lang w:val="ru-RU"/>
        </w:rPr>
        <w:t xml:space="preserve"> ของตนไว้</w:t>
      </w:r>
      <w:r w:rsidR="002F08DD">
        <w:rPr>
          <w:lang w:val="ru-RU"/>
        </w:rPr>
        <w:t xml:space="preserve"> </w:t>
      </w:r>
    </w:p>
    <w:p w:rsidRPr="00347B46" w:rsidR="003F5E0E" w:rsidP="003F5E0E" w:rsidRDefault="003F5E0E" w14:paraId="2162E68E" w14:textId="77777777">
      <w:pPr>
        <w:rPr>
          <w:lang w:val="ru-RU"/>
        </w:rPr>
      </w:pPr>
    </w:p>
    <w:p w:rsidRPr="00C84680" w:rsidR="005C3FC8" w:rsidP="003F5E0E" w:rsidRDefault="009F3FC8" w14:paraId="09DAADFC" w14:textId="60385E4E">
      <w:pPr>
        <w:pStyle w:val="Heading4"/>
        <w:rPr>
          <w:lang w:val="ru-RU"/>
        </w:rPr>
      </w:pPr>
      <w:bookmarkStart w:name="_Toc196745457" w:id="366"/>
      <w:bookmarkStart w:name="_Toc196745614" w:id="367"/>
      <w:bookmarkStart w:name="_Toc225094968" w:id="368"/>
      <w:r w:rsidRPr="00C84680" w:rsidR="00BF6B1D">
        <w:rPr>
          <w:lang w:val="ru-RU"/>
        </w:rPr>
        <w:t xml:space="preserve">‘ชายไม่ควรสวมเสื้อผ้าของผู้หญิง และผู้หญิงก็ไม่ควรสวมเสื้อผ้าของผู้ชาย</w:t>
      </w:r>
      <w:r w:rsidR="002F08DD">
        <w:rPr>
          <w:lang w:val="ru-RU"/>
        </w:rPr>
        <w:t xml:space="preserve">’</w:t>
      </w:r>
      <w:r w:rsidR="008F2795">
        <w:rPr>
          <w:rStyle w:val="FootnoteReference"/>
          <w:lang w:val="ru-RU"/>
        </w:rPr>
        <w:footnoteReference w:id="212"/>
      </w:r>
      <w:bookmarkEnd w:id="366"/>
      <w:bookmarkEnd w:id="367"/>
      <w:bookmarkEnd w:id="368"/>
    </w:p>
    <w:p w:rsidRPr="00C84680" w:rsidR="005C3FC8" w:rsidRDefault="00BF6B1D" w14:paraId="25514F0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 ท่านคิดว่าเราควรปฏิบัติต่อผู้หญิงที่มาวัดในชุดกางเกงอย่างไร? พวกเธอมักกล่าวว่ากางเกงไม่เพียงแต่สบายกว่า แต่ยังสุภาพกว่ากระโปรงสั้นด้วย </w:t>
      </w:r>
    </w:p>
    <w:p w:rsidRPr="00C84680" w:rsidR="005C3FC8" w:rsidRDefault="00BF6B1D" w14:paraId="3B526989" w14:textId="389CB8C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ผู้หญิงสมัยนี้ใส่ทั้งกระโปรงสั้นและกางเกง! พวกเธอเลือกอย่างใดอย่างหนึ่ง! ในขณะที่พระคัมภีร์เดิมได้ระบุเรื่องนี้อย่างชัดเจนและละเอียดถี่ถ้วน! </w:t>
      </w:r>
      <w:r w:rsidRPr="00C84680">
        <w:rPr>
          <w:lang w:val="ru-RU"/>
        </w:rPr>
        <w:t xml:space="preserve">‘ชายไม่ควรสวมเสื้อผ้าของผู้หญิง </w:t>
      </w:r>
      <w:r w:rsidR="002F08DD">
        <w:rPr>
          <w:lang w:val="ru-RU"/>
        </w:rPr>
        <w:t xml:space="preserve">และผู้หญิงก็ไม่ควรสวมเสื้อผ้าของชาย’ </w:t>
      </w:r>
      <w:r w:rsidRPr="00C84680">
        <w:rPr>
          <w:lang w:val="ru-RU"/>
        </w:rPr>
        <w:t xml:space="preserve">นั่นคือกฎหมาย แต่แม้จะวางกฎหมายไว้ข้างๆ การสวมเสื้อผ้าของเพศตรงข้ามก็ถือว่าไม่เหมาะสม มีชายที่สวมกระโปรงน้อยกว่าผู้หญิงที่สวมกางเกงมาก </w:t>
      </w:r>
    </w:p>
    <w:p w:rsidRPr="00C84680" w:rsidR="005C3FC8" w:rsidRDefault="00BF6B1D" w14:paraId="63A76F0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อย่างไรก็ตาม ผู้หญิงที่ทำงานในทุ่งนาบอกว่าพวกเธอสามารถเคลื่อนไหวได้อย่างอิสระขณะทำงานได้ก็ต่อเมื่อสวมกางเกงเท่านั้น </w:t>
      </w:r>
    </w:p>
    <w:p w:rsidRPr="00C84680" w:rsidR="005C3FC8" w:rsidRDefault="00BF6B1D" w14:paraId="295A6915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ทั้งหมดนี้ล้วนเป็นเพียงข้ออ้างเท่านั้น </w:t>
      </w:r>
    </w:p>
    <w:p w:rsidRPr="00C84680" w:rsidR="005C3FC8" w:rsidRDefault="00BF6B1D" w14:paraId="0C7E1DC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แม่ๆ บอกว่าเด็กผู้หญิงใส่กางเกงเพื่อไม่ให้เป็นหวัด </w:t>
      </w:r>
    </w:p>
    <w:p w:rsidRPr="00C84680" w:rsidR="005C3FC8" w:rsidRDefault="00BF6B1D" w14:paraId="5D4A0CC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พวกเธอคิดอะไรอย่างอื่นไม่ได้หรือ? อะไรนะ ไม่มีถุงน่องอุ่นๆ หรือ? งั้นก็ให้พวกเธอใส่ถุงน่องอุ่นๆ เพื่อไม่ให้เป็นหวัดสิ คุณสามารถหาทางออกจากความยากลำบากใดๆ ได้ — หากมีความตั้งใจ </w:t>
      </w:r>
    </w:p>
    <w:p w:rsidRPr="00C84680" w:rsidR="005C3FC8" w:rsidRDefault="00BF6B1D" w14:paraId="7CD8F6D2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 ท่านว่าเราควรทำอย่างไรเมื่อเจ้าหน้าที่มาที่วัด พร้อมด้วยผู้หญิงที่สวมกางเกง? </w:t>
      </w:r>
    </w:p>
    <w:p w:rsidRPr="00C84680" w:rsidR="005C3FC8" w:rsidRDefault="00BF6B1D" w14:paraId="2A81CFE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อธิบายให้พวกเขาฟังสิ ถามพวกเขาว่าต้องการให้เราประนีประนอมเพื่อพวกเขาหรือไม่ เพื่อละทิ้งระเบียบที่มีอยู่และปล่อยให้ความวุ่นวายครอบงำในวัด? </w:t>
      </w:r>
    </w:p>
    <w:p w:rsidRPr="00C84680" w:rsidR="005C3FC8" w:rsidRDefault="00BF6B1D" w14:paraId="51117CE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ครั้งหนึ่ง เกโรนดา มีครูผู้หญิงสามสิบคนมาในชุดกางเกง และเราให้พวกเธอเข้าวัด </w:t>
      </w:r>
    </w:p>
    <w:p w:rsidRPr="00C84680" w:rsidR="005C3FC8" w:rsidRDefault="00BF6B1D" w14:paraId="26F1754C" w14:textId="4CEB122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นั่นเป็นความผิดพลาด; คุณไม่ควรทำเช่นนั้น ท่านควรบอกพวกเธอว่า: </w:t>
      </w:r>
      <w:r w:rsidRPr="00C84680">
        <w:rPr>
          <w:lang w:val="ru-RU"/>
        </w:rPr>
        <w:t xml:space="preserve">‘ขอโทษครับ แต่ที่นี่ในวัดมีกฎว่า </w:t>
      </w:r>
      <w:r w:rsidR="002F08DD">
        <w:rPr>
          <w:lang w:val="ru-RU"/>
        </w:rPr>
        <w:t xml:space="preserve">ห้ามผู้หญิงสวมกางเกง’ </w:t>
      </w:r>
      <w:r w:rsidRPr="00C84680">
        <w:rPr>
          <w:lang w:val="ru-RU"/>
        </w:rPr>
        <w:t xml:space="preserve">มิฉะนั้น พวกเธอจะไปที่วัดอื่นและพูดว่าวัดนั้นวัดนี้ให้พวกเธอเข้าวัดทั้งที่สวมกางเกงอยู่ ท่านไม่ต้องการให้พวกเธอต้องประนีประนอม จึงแสดงความเมตตาต่อพวกเธอ แต่พวกเธอกลับจะทำให้ท่านต้องประนีประนอมแทน ติดป้ายที่ประตูด้วยข้อความที่เกี่ยวข้องจากพันธสัญญาเดิม เย็บกระโปรงห้าสิบตัว และมอบให้ผู้หญิงที่สวมกางเกงหรือชุดสั้น ซึ่งไม่ทราบกฎของวัดและมาเยี่ยมคุณเป็นครั้งแรก ด้วยความอ่อนโยนและใจดี </w:t>
      </w:r>
    </w:p>
    <w:p w:rsidRPr="00C84680" w:rsidR="005C3FC8" w:rsidRDefault="00BF6B1D" w14:paraId="182DB41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เราควรทำอย่างไรเมื่อนักเรียนมัธยมศึกษาตอนปลายมาเยือน และสาวๆ ทุกคนสวมกางเกง? </w:t>
      </w:r>
    </w:p>
    <w:p w:rsidRPr="00C84680" w:rsidR="005C3FC8" w:rsidRDefault="00BF6B1D" w14:paraId="2C63654C" w14:textId="4173742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— นำอาหารว่างไปให้พวกเขาที่ประตู</w:t>
      </w:r>
      <w:r w:rsidR="00BA70A5">
        <w:rPr>
          <w:rStyle w:val="FootnoteReference"/>
          <w:lang w:val="ru-RU"/>
        </w:rPr>
        <w:footnoteReference w:id="213"/>
      </w:r>
      <w:r w:rsidRPr="00C84680">
        <w:rPr>
          <w:lang w:val="ru-RU"/>
        </w:rPr>
        <w:t xml:space="preserve"> สิ่งนี้จะทำให้พวกเขาได้คิดทบทวน หรือหากพวกเขาแจ้งล่วงหน้าว่าจะมา ให้เตือนผ่านโทรศัพท์ว่า: </w:t>
      </w:r>
      <w:r w:rsidRPr="00C84680">
        <w:rPr>
          <w:lang w:val="ru-RU"/>
        </w:rPr>
        <w:t xml:space="preserve">‘โปรดตรวจสอบให้แน่ใจว่าทั้งครู</w:t>
      </w:r>
      <w:r w:rsidR="002F08DD">
        <w:rPr>
          <w:lang w:val="ru-RU"/>
        </w:rPr>
        <w:t xml:space="preserve">และนักเรียนไม่สวมกางเกง’ </w:t>
      </w:r>
      <w:r w:rsidRPr="00C84680">
        <w:rPr>
          <w:lang w:val="ru-RU"/>
        </w:rPr>
        <w:t xml:space="preserve">ด้วยวิธีนี้ พวกเขาจะเข้าใจว่าต้องปฏิบัติต่อวัดด้วยความเคารพ นี่ไม่ใช่วัดประจำเขต ในวัดท้องถิ่น พระสงฆ์ต้องให้คำสอนแก่ผู้หญิงเพื่อให้พวกเธอเข้าใจว่าทำไมจึงไม่ควรสวมกางเกง และเพื่อให้พวกเธอแสดงตัวในลักษณะที่สอดคล้องกับพระธรรม และหากในบางครั้ง ผู้หญิงจากวัดท้องถิ่นอื่นมาที่วัดของเขาโดยสวมกางเกง พระสงฆ์ต้องหาทางจัดการกับเรื่องนี้ให้เหมาะสม เพราะพระศาสนจักรเป็นแม่ ไม่ใช่แม่เลี้ยง </w:t>
      </w:r>
    </w:p>
    <w:p w:rsidRPr="00C84680" w:rsidR="005C3FC8" w:rsidRDefault="00BF6B1D" w14:paraId="7C31E740" w14:textId="4E63A71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 แต่มีหลายคนที่กล่าวว่า: </w:t>
      </w:r>
      <w:r w:rsidRPr="00C84680">
        <w:rPr>
          <w:lang w:val="ru-RU"/>
        </w:rPr>
        <w:t xml:space="preserve">‘การปฏิบัติอย่างเคร่งครัดเช่นนี้ </w:t>
      </w:r>
      <w:r w:rsidR="002F08DD">
        <w:rPr>
          <w:lang w:val="ru-RU"/>
        </w:rPr>
        <w:t xml:space="preserve">จะทำให้ผู้คนห่างไกลจากพระศาสนจักร’ </w:t>
      </w:r>
    </w:p>
    <w:p w:rsidRPr="00C84680" w:rsidR="005C3FC8" w:rsidRDefault="00BF6B1D" w14:paraId="21818FDE" w14:textId="17FABFD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แต่หากมีพระบัญญัติจากพระเจ้าในพันธสัญญาเดิมที่ห้ามผู้หญิงสวมเสื้อผ้าของผู้ชาย แล้วพวกเธอยังต้องการอะไรอีก? แต่พวกเธอกลับโต้แย้งว่า: </w:t>
      </w:r>
      <w:r w:rsidRPr="00C84680">
        <w:rPr>
          <w:lang w:val="ru-RU"/>
        </w:rPr>
        <w:t xml:space="preserve">‘ทำไมผู้หญิงถึงไม่สามารถสวมกางเกงได้? “ทำไมผู้ไม่เชื่อในพระเจ้าจึงไม่สามารถนั่งในคณะกรรมการวัดได้ — เพราะท้ายที่สุดแล้ว คริสตจักรและประชาชนก็เป็นหนึ่งเดียวกัน?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แต่หากเป็นเช่นนั้น ชะตากรรมของคริสตจักรก็จะขึ้นอยู่กับคำตัดสินของผู้ไม่เชื่อในพระเจ้า! พวกเขาจะลงเอยด้วยการเปลี่ยนคริสตจักรให้เป็นห้องสมุด คลังสินค้า หรือสถานที่คล้ายคลึงกัน เพราะพวกเขาพิจารณาทุกสิ่งด้วยคำถาม </w:t>
      </w:r>
      <w:r w:rsidR="002F08DD">
        <w:rPr>
          <w:lang w:val="ru-RU"/>
        </w:rPr>
        <w:t xml:space="preserve">‘ทำไม’ </w:t>
      </w:r>
      <w:r w:rsidRPr="00C84680">
        <w:rPr>
          <w:lang w:val="ru-RU"/>
        </w:rPr>
        <w:t xml:space="preserve">แล้วคุณจะตอบอย่างไร? </w:t>
      </w:r>
    </w:p>
    <w:p w:rsidRPr="00C84680" w:rsidR="005C3FC8" w:rsidRDefault="00BF6B1D" w14:paraId="0278F6D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วัดก็ไม่จำเป็นต้องทนรับนักท่องเที่ยวที่แต่งตัวโป๊ด้วยเช่นกัน ไม่มีประโยชน์อะไรที่จะแก้ตัวว่าเงินที่เก็บจากนักท่องเที่ยวจะถูกวัดนำไปใช้เพื่อจัดหาเสื้อผ้าให้คนจน — นี่คือเล่ห์กลของมารร้าย ผู้ที่พยายามทำให้พระภิกษุห่างไกลจากพระพรของพระเจ้า และเปลี่ยนท่านให้กลายเป็นคนโลกีย์ ในทางตรงกันข้าม การแยกตัวจากโลกอย่างแท้จริงของพระภิกษุ ซึ่งกระทำเพื่อพระคริสต์ จะทำให้ท่านอุดมไปด้วยคุณธรรม </w:t>
      </w:r>
    </w:p>
    <w:p w:rsidRPr="00C84680" w:rsidR="005C3FC8" w:rsidRDefault="00BF6B1D" w14:paraId="75A1681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 ท่านถูกบังคับให้ติดป้ายประกาศที่เหมาะสมสำหรับนักท่องเที่ยวที่วัดสโตมิออนหรือไม่? </w:t>
      </w:r>
    </w:p>
    <w:p w:rsidRPr="00C84680" w:rsidR="005C3FC8" w:rsidRDefault="00BF6B1D" w14:paraId="4C244FF2" w14:textId="477284A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ใช่ครับ ผมได้ติดป้ายประกาศเล็กๆ </w:t>
      </w:r>
      <w:r w:rsidRPr="00C84680">
        <w:rPr>
          <w:lang w:val="ru-RU"/>
        </w:rPr>
        <w:t xml:space="preserve">บางป้ายไว้</w:t>
      </w:r>
      <w:r w:rsidRPr="00C84680">
        <w:rPr>
          <w:lang w:val="ru-RU"/>
        </w:rPr>
        <w:t xml:space="preserve"> ป้ายหนึ่งที่มีข้อความว่า </w:t>
      </w:r>
      <w:r w:rsidR="002F08DD">
        <w:rPr>
          <w:lang w:val="ru-RU"/>
        </w:rPr>
        <w:t xml:space="preserve">‘ยินดีต้อนรับ’</w:t>
      </w:r>
      <w:r w:rsidRPr="00C84680">
        <w:rPr>
          <w:lang w:val="ru-RU"/>
        </w:rPr>
        <w:t xml:space="preserve"> ติดอยู่ที่ทางเข้าวัด อีกสองป้ายถูกแขวนไว้ไกลออกไปอีก ประมาณยี่สิบนาทีเดินจากวัด ป้ายหนึ่งเขียนว่า: </w:t>
      </w:r>
      <w:r w:rsidRPr="00C84680">
        <w:rPr>
          <w:lang w:val="ru-RU"/>
        </w:rPr>
        <w:t xml:space="preserve">‘หากแต่งตัวไม่เหมาะสม ให้ไป</w:t>
      </w:r>
      <w:r w:rsidR="002F08DD">
        <w:rPr>
          <w:lang w:val="ru-RU"/>
        </w:rPr>
        <w:t xml:space="preserve">ทางแม่น้ำ’ </w:t>
      </w:r>
      <w:r w:rsidRPr="00C84680">
        <w:rPr>
          <w:lang w:val="ru-RU"/>
        </w:rPr>
        <w:t xml:space="preserve">พร้อมลูกศรชี้ไปทางแม่น้ำ อีกแผ่นหนึ่งเขียนว่า: </w:t>
      </w:r>
      <w:r w:rsidRPr="00C84680">
        <w:rPr>
          <w:lang w:val="ru-RU"/>
        </w:rPr>
        <w:t xml:space="preserve">‘หากแต่งตัวเรียบร้อย ให้เดินไปยังวัดศักดิ์สิทธิ์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พร้อมลูกศรชี้ไปยังวัด ผมเขียนได้ดีมากใช่ไหมครับ? </w:t>
      </w:r>
    </w:p>
    <w:p w:rsidRPr="00C84680" w:rsidR="005C3FC8" w:rsidRDefault="00BF6B1D" w14:paraId="281BC9D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เกโรนดาครับ เราควรทำอย่างไรในฤดูร้อน? ในช่วงนี้ของปี มีผู้หญิงจำนวนมากมาวัดโดยเปิดเผยหลัง </w:t>
      </w:r>
    </w:p>
    <w:p w:rsidRPr="00347B46" w:rsidR="005C3FC8" w:rsidRDefault="00BF6B1D" w14:paraId="4D1BD9AF" w14:textId="6A33979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อ้อ ให้เย็บผ้าคลุมไหล่ให้พวกเธอเพื่อปิดหลังไว้ อย่างนั้นพวกเธอจะเข้าใจว่าต้องปฏิบัติต่อสถานที่ที่พวกเธอมาด้วยความเคารพ</w:t>
      </w:r>
    </w:p>
    <w:p w:rsidRPr="00347B46" w:rsidR="003F5E0E" w:rsidP="003F5E0E" w:rsidRDefault="003F5E0E" w14:paraId="68C83939" w14:textId="77777777">
      <w:pPr>
        <w:rPr>
          <w:lang w:val="ru-RU"/>
        </w:rPr>
      </w:pPr>
    </w:p>
    <w:p w:rsidRPr="00C84680" w:rsidR="005C3FC8" w:rsidP="003F5E0E" w:rsidRDefault="00BF6B1D" w14:paraId="407AE378" w14:textId="77777777">
      <w:pPr>
        <w:pStyle w:val="Heading4"/>
        <w:rPr>
          <w:lang w:val="ru-RU"/>
        </w:rPr>
      </w:pPr>
      <w:bookmarkStart w:name="_Toc196745458" w:id="369"/>
      <w:bookmarkStart w:name="_Toc196745615" w:id="370"/>
      <w:bookmarkStart w:name="_Toc225094969" w:id="371"/>
      <w:r w:rsidRPr="00C84680">
        <w:rPr>
          <w:lang w:val="ru-RU"/>
        </w:rPr>
        <w:t xml:space="preserve">เครื่องสำอาง — รอยด่างบนภาพลักษณ์ของพระเจ้า</w:t>
      </w:r>
      <w:bookmarkEnd w:id="369"/>
      <w:bookmarkEnd w:id="370"/>
      <w:bookmarkEnd w:id="371"/>
    </w:p>
    <w:p w:rsidRPr="00C84680" w:rsidR="005C3FC8" w:rsidRDefault="00BF6B1D" w14:paraId="457544B7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ผู้คนในยุคนี้ตกต่ำถึงขั้นน่าอับอายเพียงใด! ผู้หญิงสมัยนี้ทำผมดัดด้วยสารเคมีทุกชนิด จนผมตั้งชัน — เหมือนถูกฉีดแป้งแข็ง และกลิ่นตัวของพวกเธอ! แค่ได้กลิ่นก็พอจะทำให้คุณเป็นภูมิแพ้ได้แล้ว เมื่อฉันเห็นผู้หญิงโลกีย์ ที่แต่งตัวแบบโลกีย์และกลิ่นน้ำหอมแบบโลกีย์ ฉันรู้สึกขยะแขยงอย่างลึกซึ้ง </w:t>
      </w:r>
    </w:p>
    <w:p w:rsidRPr="00C84680" w:rsidR="005C3FC8" w:rsidRDefault="00BF6B1D" w14:paraId="3ED9FD51" w14:textId="06F9866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ครั้งหนึ่ง มีคนเล่าให้ผมฟังว่าผู้หญิงคนหนึ่งได้ไปเยอรมนีเพื่อเรียนวิชาความงาม </w:t>
      </w:r>
      <w:r w:rsidRPr="00C84680">
        <w:rPr>
          <w:lang w:val="ru-RU"/>
        </w:rPr>
        <w:t xml:space="preserve">“แล้ววิชาความงามนั้นคืออะไรกันแน่?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ผมถาม </w:t>
      </w:r>
      <w:r w:rsidRPr="00C84680">
        <w:rPr>
          <w:lang w:val="ru-RU"/>
        </w:rPr>
        <w:t xml:space="preserve">“นักความงาม” พวกเขาอธิบายให้ผมฟัง “จะเปลี่ยนผู้หญิงวัยสูงอายุให้กลายเป็นสาววัยรุ่น!</w:t>
      </w:r>
      <w:r w:rsidR="002F08DD">
        <w:rPr>
          <w:lang w:val="ru-RU"/>
        </w:rPr>
        <w:t xml:space="preserve">”</w:t>
      </w:r>
      <w:r w:rsidRPr="00C84680">
        <w:rPr>
          <w:lang w:val="ru-RU"/>
        </w:rPr>
        <w:t xml:space="preserve"> ตอนนั้นเองที่ฉันนึกขึ้นได้ว่าเคยเห็น </w:t>
      </w:r>
      <w:r w:rsidR="002F08DD">
        <w:rPr>
          <w:lang w:val="ru-RU"/>
        </w:rPr>
        <w:t xml:space="preserve">‘หญิงสาว’</w:t>
      </w:r>
      <w:r w:rsidRPr="00C84680">
        <w:rPr>
          <w:lang w:val="ru-RU"/>
        </w:rPr>
        <w:t xml:space="preserve"> วัยสูงอายุคนหนึ่ง</w:t>
      </w:r>
      <w:r w:rsidRPr="00C84680">
        <w:rPr>
          <w:lang w:val="ru-RU"/>
        </w:rPr>
        <w:t xml:space="preserve">ที่มีแผลเป็นแนวนอนพาดผ่านหน้าผาก </w:t>
      </w:r>
      <w:r w:rsidRPr="00C84680">
        <w:rPr>
          <w:lang w:val="ru-RU"/>
        </w:rPr>
        <w:t xml:space="preserve">‘เธอเป็นอะไรไปนะ น่าสงสารจัง?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ฉันถามเพื่อนของเธอคนหนึ่งภายหลัง </w:t>
      </w:r>
      <w:r w:rsidRPr="00C84680">
        <w:rPr>
          <w:lang w:val="ru-RU"/>
        </w:rPr>
        <w:t xml:space="preserve">‘ไม่มีอะไรต้องกังวล’ เขาตอบ ‘เธอไปทำศัลยกรรมพลาสติกเพื่อให้ผิวหน้า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</w:t>
      </w:r>
      <w:r w:rsidR="002F08DD">
        <w:rPr>
          <w:lang w:val="ru-RU"/>
        </w:rPr>
        <w:t xml:space="preserve">ตึงขึ้นและริ้วรอยหายไป’ </w:t>
      </w:r>
      <w:r w:rsidRPr="00C84680">
        <w:rPr>
          <w:lang w:val="ru-RU"/>
        </w:rPr>
        <w:t xml:space="preserve">ส่วนฉันก็คิดว่าผู้หญิงสูงอายุที่น่าสงสารคนนั้นคงประสบอุบัติเหตุและต้องผ่าตัดใหญ่มา ฉันไม่คิดเลยว่าคนสมัยนี้จะทำถึงขนาดนี้! </w:t>
      </w:r>
    </w:p>
    <w:p w:rsidRPr="00C84680" w:rsidR="005C3FC8" w:rsidRDefault="00BF6B1D" w14:paraId="4BD7E84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‘สมัยนี้ Geronda การผ่าตัดเสริมความงามไม่ถือว่าเป็นการทำบาปแล้ว’ </w:t>
      </w:r>
    </w:p>
    <w:p w:rsidRPr="00C84680" w:rsidR="005C3FC8" w:rsidRDefault="00BF6B1D" w14:paraId="34F72CE2" w14:textId="3ECA846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ใช่ครับ ผมก็รู้แล้วครับ เมื่อเร็วๆ นี้ผมได้พบผู้หญิงคนหนึ่งที่เคยรู้จักกันมาก่อน เธอเคยดูเหมือนนางฟ้า แต่ตอนนี้แต่งหน้าเต็มตัวจนผมแทบไม่รู้จักเธอเลย </w:t>
      </w:r>
      <w:r w:rsidRPr="00C84680">
        <w:rPr>
          <w:lang w:val="ru-RU"/>
        </w:rPr>
        <w:t xml:space="preserve">“พระเจ้า” ฉันพูดกับเธอ “ได้สร้างทุกสิ่งด้วยความฉลาดอันยิ่งใหญ่ </w:t>
      </w:r>
      <w:r w:rsidR="002F08DD">
        <w:rPr>
          <w:lang w:val="ru-RU"/>
        </w:rPr>
        <w:t xml:space="preserve">แต่พระองค์ได้ทำผิดพลาดครั้งใหญ่เมื่อสร้างคุณ”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“ทำไมคะ คุณพ่อ?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เธอถามด้วยความประหลาดใจ </w:t>
      </w:r>
      <w:r w:rsidRPr="00C84680">
        <w:rPr>
          <w:lang w:val="ru-RU"/>
        </w:rPr>
        <w:t xml:space="preserve">“เพราะ” ฉันตอบ </w:t>
      </w:r>
      <w:r w:rsidRPr="00C84680">
        <w:rPr>
          <w:lang w:val="ru-RU"/>
        </w:rPr>
        <w:t xml:space="preserve">“พระองค์</w:t>
      </w:r>
      <w:r w:rsidRPr="00C84680">
        <w:rPr>
          <w:lang w:val="ru-RU"/>
        </w:rPr>
        <w:t xml:space="preserve">ไม่ได้ </w:t>
      </w:r>
      <w:r w:rsidRPr="00C84680">
        <w:rPr>
          <w:lang w:val="ru-RU"/>
        </w:rPr>
        <w:t xml:space="preserve">‘ตกแต่ง’ คุณด้วยรอยคล้ำใต้ตา!” นั่นคือความผิดพลาดของพระองค์! พระองค์สร้างคนอื่นให้สวยงาม แต่กับเธอ พระองค์คำนวณผิด! เธอไม่ตระหนักถึงเรื่องนี้เองหรือ เธอผู้น่าสงสาร? ท้ายที่สุดแล้ว ด้วยเครื่องสำอางทั้งหมดนั้น เธอกำลังทำให้ตัวเองเสียโฉม! มันเหมือนกับการนำภาพไอคอนไบแซนไทน์มา แล้วทาสีทับไปทั่วทุกที่ ขัดสีจนทำให้ภาพเสียหาย ดังนั้น เราจะไปทาสีให้เลอะเทอะทั่วภาพของพระเจ้า [— ตัวเราเอง] หรือไม่? ลองนึกภาพว่าศิลปินคนหนึ่งวาดภาพที่สวยงามไว้ แล้วมีใครสักคนที่ไม่รู้เรื่องศิลปะเลยมาคว้าพู่กันแล้ววาดเส้นสีฉูดฉาดต่างๆ ลงบนภาพนั้น—กล่าวอีกนัยหนึ่ง คือทำลายผลงานศิลปะนั้น คุณกำลังทำสิ่งเดียวกันเลย ด้วยการใช้เครื่องสำอางนี้ คุณกำลังบอกกับพระเจ้าอย่างชัดเจนว่า: </w:t>
      </w:r>
      <w:r w:rsidRPr="00C84680">
        <w:rPr>
          <w:lang w:val="ru-RU"/>
        </w:rPr>
        <w:t xml:space="preserve">‘พระเจ้าของฉัน พระองค์สร้างฉันมาไม่ดี ฉันจะ</w:t>
      </w:r>
      <w:r w:rsidR="002F08DD">
        <w:rPr>
          <w:lang w:val="ru-RU"/>
        </w:rPr>
        <w:t xml:space="preserve">แก้ไขความผิดพลาดของพระองค์’ </w:t>
      </w:r>
    </w:p>
    <w:p w:rsidRPr="00C84680" w:rsidR="005C3FC8" w:rsidRDefault="00BF6B1D" w14:paraId="0981B751" w14:textId="4854A17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ฉันจำผู้หญิงอีกคนได้ เธอมาหาฉันด้วยเล็บสีแดง — ยาวเท่าเล็บนกเหยี่ยว — และเริ่มวิงวอนว่า: </w:t>
      </w:r>
      <w:r w:rsidRPr="00C84680">
        <w:rPr>
          <w:lang w:val="ru-RU"/>
        </w:rPr>
        <w:t xml:space="preserve">‘ลูกฉันป่วยหนักมากครับ ขอพ่อช่วยอธิษฐานให้เขาด้วยค่ะ ฉันก็อธิษฐานแล้ว </w:t>
      </w:r>
      <w:r w:rsidR="002F08DD">
        <w:rPr>
          <w:lang w:val="ru-RU"/>
        </w:rPr>
        <w:t xml:space="preserve">แต่…’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‘คุณอธิษฐานแบบไหนกัน!’ ฉันตัดคำเธอทันที ‘ด้วยเล็บแหลมคมของคุณนั้น คุณกำลังทำร้ายพระคริสต์! ถ้าคุณอยากให้ลูกคุณหายป่วย ให้ตัดเล็บก่อนเถอะ เพื่อสุขภาพของลูกคุณ อย่างน้อยก็ทำสิ่งนี้:</w:t>
      </w:r>
      <w:r w:rsidR="002F08DD">
        <w:rPr>
          <w:lang w:val="ru-RU"/>
        </w:rPr>
        <w:t xml:space="preserve"> ตัดเล็บและล้างสีเล็บ</w:t>
      </w:r>
      <w:r w:rsidRPr="00C84680">
        <w:rPr>
          <w:lang w:val="ru-RU"/>
        </w:rPr>
        <w:t xml:space="preserve">ออกให้หมด’ </w:t>
      </w:r>
      <w:r w:rsidRPr="00C84680">
        <w:rPr>
          <w:lang w:val="ru-RU"/>
        </w:rPr>
        <w:t xml:space="preserve">‘พ่อคะ ฉันสามารถทาสีเล็บสีขาวแทนได้ไหมคะ?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“ฉันบอกแล้ว: ล้างสีเล็บออกและตัดเล็บให้สั้นลง ทำความเสียสละสักหน่อยเพื่อสุขภาพของลูกคุณ นี่มันอะไรกันนะ? ถ้าจำเป็น พระเจ้าคงสร้างคุณมาด้วยเล็บสีแดงตั้งแต่แรกแล้ว</w:t>
      </w:r>
      <w:r w:rsidR="002F08DD">
        <w:rPr>
          <w:lang w:val="ru-RU"/>
        </w:rPr>
        <w:t xml:space="preserve">...”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“อย่างนั้นหมายความว่าฉันจะทาสีเล็บด้วยสีขาวได้ไหมคะ คุณพ่อ?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อุ๊ย เธอเป็นคนที่มีบุคลิกเฉพาะตัวจริงๆ </w:t>
      </w:r>
      <w:r w:rsidRPr="00C84680">
        <w:rPr>
          <w:lang w:val="ru-RU"/>
        </w:rPr>
        <w:t xml:space="preserve">“ใช่,” ฉันคิดในใจ, “เธอจะได้สุขภาพที่ดี—ทั้งเธอและลูกของเธอ</w:t>
      </w:r>
      <w:r w:rsidR="009F3FC8">
        <w:rPr>
          <w:lang w:val="ru-RU"/>
        </w:rPr>
        <w:t xml:space="preserve">...” </w:t>
      </w:r>
      <w:r w:rsidRPr="00C84680">
        <w:rPr>
          <w:lang w:val="ru-RU"/>
        </w:rPr>
        <w:t xml:space="preserve">สิ่ง</w:t>
      </w:r>
      <w:r w:rsidRPr="00C84680">
        <w:rPr>
          <w:lang w:val="ru-RU"/>
        </w:rPr>
        <w:t xml:space="preserve">ที่สำคัญที่สุดคือแม่เองที่ทำให้ลูกๆ </w:t>
      </w:r>
      <w:r w:rsidR="002F08DD">
        <w:rPr>
          <w:lang w:val="ru-RU"/>
        </w:rPr>
        <w:t xml:space="preserve">‘เป็นหวัดทางจิตวิญญาณ’ </w:t>
      </w:r>
      <w:r w:rsidRPr="00C84680">
        <w:rPr>
          <w:lang w:val="ru-RU"/>
        </w:rPr>
        <w:t xml:space="preserve">เมื่อตัวเธอเองไม่แต่งตัวด้วยความสุภาพเรียบร้อย และยิ่งไปกว่านั้น ยังพยายาม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ถอด</w:t>
      </w:r>
      <w:r w:rsidR="002F08DD">
        <w:rPr>
          <w:lang w:val="ru-RU"/>
        </w:rPr>
        <w:t xml:space="preserve">ทิ้ง’ </w:t>
      </w:r>
      <w:r w:rsidRPr="00C84680">
        <w:rPr>
          <w:lang w:val="ru-RU"/>
        </w:rPr>
        <w:t xml:space="preserve">หรือพรากความสุภาพเรียบร้อยไปจากลูกๆ ของตัวเอง </w:t>
      </w:r>
    </w:p>
    <w:p w:rsidRPr="00C84680" w:rsidR="005C3FC8" w:rsidRDefault="00BF6B1D" w14:paraId="50625067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บางคนอาจไม่ดูดีนัก หรืออาจมีความพิการบางอย่าง พระเจ้าทรงรู้ว่าสิ่งนี้ช่วยพวกเขาทางจิตวิญญาณได้จริงๆ </w:t>
      </w:r>
    </w:p>
    <w:p w:rsidRPr="00C84680" w:rsidR="005C3FC8" w:rsidRDefault="00BF6B1D" w14:paraId="66B35F2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ท้ายที่สุดแล้ว พระเจ้าไม่ได้สนใจร่างกายมากเท่าที่สนใจจิตวิญญาณ เราทุกคนล้วนมีคุณธรรม แต่ก็มีข้อบกพร่องและข้อผิดพลาดเล็กน้อยด้วย สิ่งเหล่านี้ไม่ใช่แม้แต่ไม้กางเขน แต่เป็นไม้กางเขนเล็กๆ ไม้กางเขนเล็กๆ เหล่านี้ช่วยเราในการช่วยให้จิตวิญญาณของเราได้รับการไถ่บาป </w:t>
      </w:r>
    </w:p>
    <w:p w:rsidRPr="00347B46" w:rsidR="003F5E0E" w:rsidP="0033540E" w:rsidRDefault="003F5E0E" w14:paraId="3EA08E9A" w14:textId="77777777">
      <w:pPr>
        <w:rPr>
          <w:lang w:val="ru-RU"/>
        </w:rPr>
      </w:pPr>
    </w:p>
    <w:p w:rsidRPr="00347B46" w:rsidR="003F5E0E" w:rsidP="0033540E" w:rsidRDefault="003F5E0E" w14:paraId="73DE2118" w14:textId="77777777">
      <w:pPr>
        <w:rPr>
          <w:lang w:val="ru-RU"/>
        </w:rPr>
      </w:pPr>
    </w:p>
    <w:p w:rsidRPr="00C84680" w:rsidR="005C3FC8" w:rsidRDefault="003F5E0E" w14:paraId="0A57206F" w14:textId="2201EAFC">
      <w:pPr>
        <w:pStyle w:val="Heading2"/>
        <w:keepNext w:val="0"/>
        <w:spacing w:before="390" w:after="240"/>
        <w:rPr>
          <w:lang w:val="ru-RU"/>
        </w:rPr>
      </w:pPr>
      <w:bookmarkStart w:name="_Toc196745459" w:id="372"/>
      <w:bookmarkStart w:name="_Toc196745616" w:id="373"/>
      <w:bookmarkStart w:name="_Toc225094970" w:id="374"/>
      <w:r w:rsidRPr="00C84680">
        <w:rPr>
          <w:lang w:val="ru-RU"/>
        </w:rPr>
        <w:t xml:space="preserve">ส่วนที่สี่.</w:t>
      </w:r>
      <w:r w:rsidRPr="003F5E0E">
        <w:rPr>
          <w:lang w:val="ru-RU"/>
        </w:rPr>
        <w:t xml:space="preserve"> </w:t>
      </w:r>
      <w:r w:rsidRPr="00347B46">
        <w:rPr>
          <w:lang w:val="ru-RU"/>
        </w:rPr>
        <w:br/>
      </w:r>
      <w:r w:rsidRPr="00C84680">
        <w:rPr>
          <w:lang w:val="ru-RU"/>
        </w:rPr>
        <w:t xml:space="preserve">เกี่ยวกับพระศาสนจักรในยุคของเรา</w:t>
      </w:r>
      <w:bookmarkEnd w:id="372"/>
      <w:bookmarkEnd w:id="373"/>
      <w:bookmarkEnd w:id="374"/>
    </w:p>
    <w:p w:rsidRPr="00C84680" w:rsidR="005C3FC8" w:rsidRDefault="009F3FC8" w14:paraId="4B84090E" w14:textId="05CCC32A">
      <w:pPr>
        <w:pStyle w:val="paragraph"/>
        <w:spacing w:before="30" w:after="30"/>
        <w:ind w:start="60" w:end="60"/>
        <w:rPr>
          <w:lang w:val="ru-RU"/>
        </w:rPr>
      </w:pPr>
      <w:r w:rsidRPr="00C84680" w:rsidR="00BF6B1D">
        <w:rPr>
          <w:i/>
          <w:iCs/>
          <w:lang w:val="ru-RU"/>
        </w:rPr>
        <w:t xml:space="preserve">“คริสตจักรคือคริสตจักรของพระคริสต์ และพระองค์ทรงปกครองมัน คริสตจักรไม่ใช่พระวิหารที่ผู้ศรัทธาสร้างขึ้นจากหิน ทราย และปูน ซึ่งผู้ป่าเถื่อนทำลายด้วยไฟ คริสตจักรคือพระคริสต์เอง</w:t>
      </w:r>
      <w:r w:rsidR="002F08DD">
        <w:rPr>
          <w:i/>
          <w:iCs/>
          <w:lang w:val="ru-RU"/>
        </w:rPr>
        <w:t xml:space="preserve">”</w:t>
      </w:r>
    </w:p>
    <w:p w:rsidRPr="00347B46" w:rsidR="005C3FC8" w:rsidP="003F5E0E" w:rsidRDefault="005C3FC8" w14:paraId="235C49E9" w14:textId="44E77D34">
      <w:pPr>
        <w:rPr>
          <w:lang w:val="ru-RU"/>
        </w:rPr>
      </w:pPr>
    </w:p>
    <w:p w:rsidRPr="00347B46" w:rsidR="003F5E0E" w:rsidP="003F5E0E" w:rsidRDefault="003F5E0E" w14:paraId="1DC0D187" w14:textId="77777777">
      <w:pPr>
        <w:rPr>
          <w:lang w:val="ru-RU"/>
        </w:rPr>
      </w:pPr>
    </w:p>
    <w:p w:rsidRPr="00347B46" w:rsidR="005C3FC8" w:rsidP="003F5E0E" w:rsidRDefault="003F5E0E" w14:paraId="268C31BC" w14:textId="59342CF0">
      <w:pPr>
        <w:pStyle w:val="Heading3"/>
        <w:rPr>
          <w:lang w:val="ru-RU"/>
        </w:rPr>
      </w:pPr>
      <w:bookmarkStart w:name="_Toc196745460" w:id="375"/>
      <w:bookmarkStart w:name="_Toc196745617" w:id="376"/>
      <w:bookmarkStart w:name="_Toc225094971" w:id="377"/>
      <w:r w:rsidRPr="00C84680">
        <w:rPr>
          <w:lang w:val="ru-RU"/>
        </w:rPr>
        <w:t xml:space="preserve">บทที่</w:t>
      </w:r>
      <w:r w:rsidRPr="00347B46">
        <w:rPr>
          <w:lang w:val="ru-RU"/>
        </w:rPr>
        <w:t xml:space="preserve"> 1</w:t>
      </w:r>
      <w:r w:rsidRPr="00C84680" w:rsidR="00BF6B1D">
        <w:rPr>
          <w:lang w:val="ru-RU"/>
        </w:rPr>
        <w:t xml:space="preserve">.</w:t>
      </w:r>
      <w:r w:rsidRPr="00347B46">
        <w:rPr>
          <w:lang w:val="ru-RU"/>
        </w:rPr>
        <w:t xml:space="preserve"> </w:t>
      </w:r>
      <w:r w:rsidRPr="00347B46">
        <w:rPr>
          <w:lang w:val="ru-RU"/>
        </w:rPr>
        <w:br/>
      </w:r>
      <w:r w:rsidRPr="00C84680" w:rsidR="00BF6B1D">
        <w:rPr>
          <w:lang w:val="ru-RU"/>
        </w:rPr>
        <w:t xml:space="preserve">เกี่ยวกับการศึกษา</w:t>
      </w:r>
      <w:bookmarkEnd w:id="375"/>
      <w:bookmarkEnd w:id="376"/>
      <w:bookmarkEnd w:id="377"/>
    </w:p>
    <w:p w:rsidRPr="00347B46" w:rsidR="003F5E0E" w:rsidP="003F5E0E" w:rsidRDefault="003F5E0E" w14:paraId="009D7DAA" w14:textId="77777777">
      <w:pPr>
        <w:rPr>
          <w:lang w:val="ru-RU"/>
        </w:rPr>
      </w:pPr>
    </w:p>
    <w:p w:rsidRPr="00C84680" w:rsidR="005C3FC8" w:rsidP="003F5E0E" w:rsidRDefault="00BF6B1D" w14:paraId="6B5CB4B6" w14:textId="77777777">
      <w:pPr>
        <w:pStyle w:val="Heading4"/>
        <w:rPr>
          <w:lang w:val="ru-RU"/>
        </w:rPr>
      </w:pPr>
      <w:bookmarkStart w:name="_Toc196745461" w:id="378"/>
      <w:bookmarkStart w:name="_Toc196745618" w:id="379"/>
      <w:bookmarkStart w:name="_Toc225094972" w:id="380"/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ภาษากรีก</w:t>
      </w:r>
      <w:bookmarkEnd w:id="378"/>
      <w:bookmarkEnd w:id="379"/>
      <w:bookmarkEnd w:id="380"/>
    </w:p>
    <w:p w:rsidRPr="00C84680" w:rsidR="005C3FC8" w:rsidRDefault="00BF6B1D" w14:paraId="5E8DABE4" w14:textId="28412AB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ทำไมเครื่องหมายเน้นเสียงจึงถูกยกเลิกในไวยากรณ์ภาษากรีก?</w:t>
      </w:r>
      <w:r w:rsidR="0033540E">
        <w:rPr>
          <w:rStyle w:val="FootnoteReference"/>
          <w:lang w:val="ru-RU"/>
        </w:rPr>
        <w:footnoteReference w:id="214"/>
      </w:r>
      <w:r w:rsidRPr="00C84680">
        <w:rPr>
          <w:lang w:val="ru-RU"/>
        </w:rPr>
        <w:t xml:space="preserve"> </w:t>
      </w:r>
    </w:p>
    <w:p w:rsidRPr="00C84680" w:rsidR="005C3FC8" w:rsidRDefault="00BF6B1D" w14:paraId="7C083AB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เช่นเดียวกับที่ผู้คนในปัจจุบันทนอะไรไม่ได้และโจมตีทุกคน ตัวอักษรก็ทนอะไรไม่ได้เช่นกัน — ทั้งเครื่องหมายเสียงสูงและเครื่องหมายเสียงโค้ง! ตัวอักษรได้กลายเป็นเหมือนมนุษย์: มันวิ่งไปอย่างเร็วสุดแรง และไม่ทิ้งแม้แต่จุดหยุดไว้เบื้องหลัง </w:t>
      </w:r>
    </w:p>
    <w:p w:rsidRPr="00FA3E15" w:rsidR="005C3FC8" w:rsidRDefault="00BF6B1D" w14:paraId="62C280F5" w14:textId="572D345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บางคนเขียนภาษาแบบใดกัน! ในฉบับแปลสมัยใหม่ของพระคัมภีร์ใหม่ฉบับหนึ่ง ผมอ่านว่า: </w:t>
      </w:r>
      <w:r w:rsidR="002F08DD">
        <w:rPr>
          <w:lang w:val="ru-RU"/>
        </w:rPr>
        <w:t xml:space="preserve">‘ฉันเรียกลูกชายของฉันออกมาจากอียิปต์’</w:t>
      </w:r>
      <w:r w:rsidR="002F5FA0">
        <w:rPr>
          <w:rStyle w:val="FootnoteReference"/>
          <w:lang w:val="ru-RU"/>
        </w:rPr>
        <w:footnoteReference w:id="215"/>
      </w:r>
      <w:r w:rsidRPr="00C84680">
        <w:rPr>
          <w:lang w:val="ru-RU"/>
        </w:rPr>
        <w:t xml:space="preserve"> พี่น้องที่รักของฉัน สิ่งนี้ถูกต้องได้อย่างไร! สิ่งศักดิ์สิทธิ์ต้องไม่ถูกแยกออกจากสิ่งสามัญ พวกเขาเขียนแบบนี้โดยอ้างว่าเพื่อ </w:t>
      </w:r>
      <w:r w:rsidR="002F08DD">
        <w:rPr>
          <w:lang w:val="ru-RU"/>
        </w:rPr>
        <w:t xml:space="preserve">‘มาตรฐาน’</w:t>
      </w:r>
      <w:r w:rsidRPr="00C84680">
        <w:rPr>
          <w:lang w:val="ru-RU"/>
        </w:rPr>
        <w:t xml:space="preserve"> ภาษา ให้เป็นแบบเดียวกัน แต่มีใครบ้าง แม้แต่จากหมู่บ้านที่ห่างไกลที่สุด ก็จะไม่เข้าใจความหมายของ </w:t>
      </w:r>
      <w:r w:rsidR="002F08DD">
        <w:rPr>
          <w:i/>
          <w:iCs/>
          <w:lang w:val="ru-RU"/>
        </w:rPr>
        <w:t xml:space="preserve">‘</w:t>
      </w:r>
      <w:r w:rsidRPr="00C84680">
        <w:rPr>
          <w:i/>
          <w:iCs/>
          <w:lang w:val="ru-RU"/>
        </w:rPr>
        <w:t xml:space="preserve">ฉันได้เรียก</w:t>
      </w:r>
      <w:r w:rsidR="002F08DD">
        <w:rPr>
          <w:i/>
          <w:iCs/>
          <w:lang w:val="ru-RU"/>
        </w:rPr>
        <w:t xml:space="preserve">บุตรชายของฉันออกมาจากอียิปต์’</w:t>
      </w:r>
      <w:r w:rsidRPr="00C84680">
        <w:rPr>
          <w:lang w:val="ru-RU"/>
        </w:rPr>
        <w:t xml:space="preserve">? และครั้งหนึ่ง บนภูเขาศักดิ์สิทธิ์ ขณะที่การอ่านข้อความจากนักบุญท่านหนึ่งกำลังดำเนินอยู่ในห้องรับประทานอาหาร — ในฉบับแปลเป็นภาษากรีกสมัยใหม่ — ฉันได้ยินว่าคำ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ขนมปัง</w:t>
      </w:r>
      <w:r w:rsidR="002F08DD">
        <w:rPr>
          <w:lang w:val="ru-RU"/>
        </w:rPr>
        <w:t xml:space="preserve">’,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ไวน์</w:t>
      </w:r>
      <w:r w:rsidR="002F08DD">
        <w:rPr>
          <w:lang w:val="ru-RU"/>
        </w:rPr>
        <w:t xml:space="preserve">’,</w:t>
      </w:r>
      <w:r w:rsidRPr="00C84680">
        <w:rPr>
          <w:lang w:val="ru-RU"/>
        </w:rPr>
        <w:t xml:space="preserve"> </w:t>
      </w:r>
      <w:r w:rsidR="002F08DD">
        <w:rPr>
          <w:lang w:val="ru-RU"/>
        </w:rPr>
        <w:t xml:space="preserve">‘การรับศีลมหาสนิท’ </w:t>
      </w:r>
      <w:r w:rsidRPr="00C84680">
        <w:rPr>
          <w:lang w:val="ru-RU"/>
        </w:rPr>
        <w:t xml:space="preserve">ได้ถูกแทนที่ด้วยคำเล็กๆ ที่ทันสมัยและสามัญ ซึ่งใช้ในภาษาพูดประจำวัน แต่คำเช่นนี้ไม่เหมาะสม [สำหรับการถ่ายทอดแนวคิดอันศักดิ์สิทธิ์]! จะเป็นไปได้อย่างไร? มีชาวกรีกคนใดที่ไม่รู้ว่า </w:t>
      </w:r>
      <w:r w:rsidR="002F08DD">
        <w:rPr>
          <w:lang w:val="ru-RU"/>
        </w:rPr>
        <w:t xml:space="preserve">‘artos’ </w:t>
      </w:r>
      <w:r w:rsidRPr="00C84680">
        <w:rPr>
          <w:lang w:val="ru-RU"/>
        </w:rPr>
        <w:t xml:space="preserve">และ </w:t>
      </w:r>
      <w:r w:rsidRPr="00C84680">
        <w:rPr>
          <w:lang w:val="ru-RU"/>
        </w:rPr>
        <w:t xml:space="preserve">‘ino</w:t>
      </w:r>
      <w:r w:rsidR="002F08DD">
        <w:rPr>
          <w:lang w:val="ru-RU"/>
        </w:rPr>
        <w:t xml:space="preserve">’</w:t>
      </w:r>
      <w:r w:rsidRPr="00C84680">
        <w:rPr>
          <w:lang w:val="ru-RU"/>
        </w:rPr>
        <w:t xml:space="preserve"> หมายถึงอะไร</w:t>
      </w:r>
      <w:r w:rsidRPr="00FA3E15" w:rsidR="00FA3E15">
        <w:rPr>
          <w:lang w:val="ru-RU"/>
        </w:rPr>
        <w:t xml:space="preserve">?</w:t>
      </w:r>
      <w:r w:rsidR="00FA3E15">
        <w:rPr>
          <w:rStyle w:val="FootnoteReference"/>
          <w:lang w:val="ru-RU"/>
        </w:rPr>
        <w:footnoteReference w:id="216"/>
      </w:r>
    </w:p>
    <w:p w:rsidRPr="00C84680" w:rsidR="005C3FC8" w:rsidRDefault="00BF6B1D" w14:paraId="5ADA339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ท่านครับ เขาบอกว่ากำลังวางแผนจะเปลี่ยนตัวอักษรกรีกเป็นตัวอักษรละตินครับ </w:t>
      </w:r>
    </w:p>
    <w:p w:rsidRPr="00C84680" w:rsidR="005C3FC8" w:rsidRDefault="00BF6B1D" w14:paraId="7FFAC42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ไม่ต้องกังวลหรอก สิ่งนั้นจะไม่เกิดขึ้นหรอก พวกเขาจะไม่ได้ลอยนวลไปหรอก โชคดีที่พระเจ้าสามารถนำสิ่งดีออกมาได้ แม้จากคนชั่วร้ายและคนผิดศีลธรรม มิฉะนั้น เราคงจะหลงทางไปแล้ว ประเพณีและภาษาไม่ได้สูญหายไปแม้ในยุคที่บันทึกทั้งหมดยังเขียนด้วยมือ และไม่มีเครื่องถ่ายเอกสารหรืออุปกรณ์ทางเทคโนโลยีอื่น ๆ แล้ว ดังนั้นทำไมประเพณีและภาษาจะสูญหายไปตอนนี้ได้ล่ะ ในเมื่อมีเครื่องมือทางเทคโนโลยีมากมายขนาดนี้? ไม่ ประเพณีและภาษาจะไม่สูญหายไป — ไม่ว่าพวกเขาจะพยายามทำลายมันอย่างหนักเพียงใดก็ตาม ดูผู้อพยพชาวกรีกจากรัสเซีย — ดูว่าพวกเขาได้รักษาประเพณีของตนไว้ได้อย่างไร! พวกเขารู้ภาษากรีกแบบปอนติก และสิ่งนั้นได้ช่วยพวกเขา ในทางนี้ พวกเขาจึงรักษาประเพณีของตนไว้ได้ แต่พวกเขาได้ออกจากรัสเซียเพื่อแสวงหาเสรีภาพ แม้ว่าในรัสเซียเอง พวกเขาก็ได้รับเสรีภาพในระดับหนึ่งแล้วก็ตาม หากพวกเขาไม่ออกจากรัสเซีย พวกเขาคงจะใช้ชีวิตเหมือนนกที่ได้รับการปล่อยตัวจากกรงและถูกปล่อยให้บินไปมาอย่างอิสระในห้องนั้น นกตัวนั้นคงจะรู้สึกเศร้าสร้อยในห้องนั้นใช่ไหม? ลองจินตนาการดูว่าชีวิตของชาวพอนติกผู้โชคร้ายในอดีตนั้นเป็นอย่างไร! </w:t>
      </w:r>
    </w:p>
    <w:p w:rsidRPr="00C84680" w:rsidR="005C3FC8" w:rsidRDefault="00BF6B1D" w14:paraId="52432BBC" w14:textId="195EE46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ยังมีผู้บางคนที่ต้องการสร้างภาษาใหม่ด้วย อย่างไรก็ตาม ภาษากรีกนั้นได้รับต้นกำเนิดของ </w:t>
      </w:r>
      <w:r w:rsidR="002F08DD">
        <w:rPr>
          <w:lang w:val="ru-RU"/>
        </w:rPr>
        <w:t xml:space="preserve">‘ภาษา’ </w:t>
      </w:r>
      <w:r w:rsidRPr="00C84680">
        <w:rPr>
          <w:lang w:val="ru-RU"/>
        </w:rPr>
        <w:t xml:space="preserve">จากลิ้นไฟในวันเพนเทคอสต์อันศักดิ์สิทธิ์</w:t>
      </w:r>
      <w:r w:rsidR="00E85169">
        <w:rPr>
          <w:rStyle w:val="FootnoteReference"/>
          <w:lang w:val="ru-RU"/>
        </w:rPr>
        <w:footnoteReference w:id="217"/>
      </w:r>
      <w:r w:rsidRPr="00C84680">
        <w:rPr>
          <w:lang w:val="ru-RU"/>
        </w:rPr>
        <w:t xml:space="preserve"> ไม่มีภาษาอื่นใดที่สามารถถ่ายทอดหลักคำสอนแห่งความเชื่อของเราได้ ดังนั้น ด้วยพระเมตตาของพระเจ้า พันธสัญญาเดิมจึงถูกแปลเป็นภาษากรีกโดยกลุ่มผู้แปลเจ็ดสิบ และพระวรสารก็ถูกเขียนเป็นภาษากรีกเช่นกัน หากใครก็ตามที่ไม่รู้ภาษากรีกโบราณ แต่กลับศึกษาเทววิทยาเชิงหลักคำสอน ก็อาจหลงผิดได้ แต่เรากลับได้ถอดภาษากรีกโบราณออกจากหลักสูตรการศึกษาแล้ว! ไม่นานนักชาวเยอรมันก็จะเริ่มมาที่มหาวิทยาลัยของเราเพื่อสอนภาษากรีกโบราณให้เรา แล้วหลังจากที่ในตอนแรกถูกมองเป็นเรื่องตลก นักวิชาการของเราจะเริ่มตระหนักถึงความสำคัญของภาษากรีกโบราณและกล่าวว่า: </w:t>
      </w:r>
      <w:r w:rsidRPr="00C84680">
        <w:rPr>
          <w:lang w:val="ru-RU"/>
        </w:rPr>
        <w:t xml:space="preserve">‘ดูสิ—ดังนั้นการที่คริสตจักรได้รักษาภาษากรีกโบราณไว้จึงไม่ใช่เรื่องไร้ประโยชน์!</w:t>
      </w:r>
      <w:r w:rsidR="002F08DD">
        <w:rPr>
          <w:lang w:val="ru-RU"/>
        </w:rPr>
        <w:t xml:space="preserve">’ </w:t>
      </w:r>
    </w:p>
    <w:p w:rsidRPr="00347B46" w:rsidR="005C3FC8" w:rsidRDefault="00BF6B1D" w14:paraId="75F1ADF9" w14:textId="2634FD2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พวกเขากำลังพยายามทำลายประชาชนออร์โธดอกซ์ของเรา คุณรู้หรือไม่ว่านั่นหมายความว่าอย่างไร? การเป็นประชาชนออร์โธดอกซ์ในปัจจุบันเป็นสิ่งที่ยิ่งใหญ่ เราเคยมีปรัชญาอยู่ครั้งหนึ่ง นักบุญแคทรีนได้ทำให้ปรัชญาเงียบลงด้วยการอ้างอิงถึงปรัชญาเอง</w:t>
      </w:r>
      <w:r w:rsidR="0067718C">
        <w:rPr>
          <w:rStyle w:val="FootnoteReference"/>
          <w:lang w:val="ru-RU"/>
        </w:rPr>
        <w:footnoteReference w:id="218"/>
      </w:r>
      <w:r w:rsidRPr="00C84680">
        <w:rPr>
          <w:lang w:val="ru-RU"/>
        </w:rPr>
        <w:t xml:space="preserve"> นักปรัชญาได้เปิดทางให้คริสต์ศาสนา พระวรสารถูกเขียนด้วยภาษากรีกและแพร่หลายไปทั่วโลก จากนั้น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ชาวกรีกได้นำความสว่างมาสู่ชาวสลาฟ การมีอยู่ของเฮลลาสเองก็เป็นหนามใหญ่ที่ทิ่มแทงบางคน </w:t>
      </w:r>
      <w:r w:rsidRPr="00C84680">
        <w:rPr>
          <w:lang w:val="ru-RU"/>
        </w:rPr>
        <w:t xml:space="preserve">“มัน” คนเหล่านี้กล่าวว่า “กำลังทำร้ายเรา </w:t>
      </w:r>
      <w:r w:rsidR="002F08DD">
        <w:rPr>
          <w:lang w:val="ru-RU"/>
        </w:rPr>
        <w:t xml:space="preserve">มันต้องถูกทำลาย” </w:t>
      </w:r>
    </w:p>
    <w:p w:rsidRPr="00347B46" w:rsidR="003F5E0E" w:rsidP="003F5E0E" w:rsidRDefault="003F5E0E" w14:paraId="243C685F" w14:textId="77777777">
      <w:pPr>
        <w:rPr>
          <w:lang w:val="ru-RU"/>
        </w:rPr>
      </w:pPr>
    </w:p>
    <w:p w:rsidRPr="00C84680" w:rsidR="005C3FC8" w:rsidP="003F5E0E" w:rsidRDefault="00BF6B1D" w14:paraId="53AC3220" w14:textId="77777777">
      <w:pPr>
        <w:pStyle w:val="Heading4"/>
        <w:rPr>
          <w:lang w:val="ru-RU"/>
        </w:rPr>
      </w:pPr>
      <w:bookmarkStart w:name="_Toc196745462" w:id="381"/>
      <w:bookmarkStart w:name="_Toc196745619" w:id="382"/>
      <w:bookmarkStart w:name="_Toc225094973" w:id="383"/>
      <w:r w:rsidRPr="00C84680">
        <w:rPr>
          <w:lang w:val="ru-RU"/>
        </w:rPr>
        <w:t xml:space="preserve">ปัญหาด้านการศึกษา</w:t>
      </w:r>
      <w:bookmarkEnd w:id="381"/>
      <w:bookmarkEnd w:id="382"/>
      <w:bookmarkEnd w:id="383"/>
    </w:p>
    <w:p w:rsidRPr="00C84680" w:rsidR="005C3FC8" w:rsidRDefault="00BF6B1D" w14:paraId="100BDB75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ท่านมักกล่าวว่าในปัจจุบันทุกคนกำลังพยายามทำลายทุกสิ่งทุกอย่างให้แตกสลาย นี่รวมถึงระบบการศึกษาด้วยหรือไม่? </w:t>
      </w:r>
    </w:p>
    <w:p w:rsidRPr="00C84680" w:rsidR="005C3FC8" w:rsidRDefault="00BF6B1D" w14:paraId="31EEC53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</w:t>
      </w:r>
      <w:r w:rsidRPr="00C84680">
        <w:rPr>
          <w:lang w:val="ru-RU"/>
        </w:rPr>
        <w:t xml:space="preserve"> ใช่ครับ คุณไม่เห็นสิ่งที่กำลังเกิดขึ้นหรือครับ? นี่คือโรงเรียนจริงหรือครับ? สิ่งที่พวกเขาสอนเด็กๆ วันนี้คือภาษาของเราหรือไม่ครับ? นี่คือประวัติศาสตร์ของเราหรือไม่ครับ? ส่วนเรื่องเทววิทยา คุณคิดว่าสถานการณ์ที่นั่นจะดีกว่านี้หรือครับ? ผู้ไม่เชื่อในพระเจ้าที่มีปริญญาด้านเทววิทยากลับได้รับอนุญาตให้สอนพระบัญญัติของพระเจ้า </w:t>
      </w:r>
    </w:p>
    <w:p w:rsidRPr="00C84680" w:rsidR="005C3FC8" w:rsidRDefault="00BF6B1D" w14:paraId="30107AD1" w14:textId="3FF96A6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แต่ไม่มีใครตรวจสอบว่าเขากำลังสอนเด็กๆ อะไร — พระบัญญัติของพระเจ้าหรือลัทธิอเทวนิยม </w:t>
      </w:r>
      <w:r w:rsidR="002F08DD">
        <w:rPr>
          <w:lang w:val="ru-RU"/>
        </w:rPr>
        <w:t xml:space="preserve">“เราไม่สามารถไล่เขาออกได้” </w:t>
      </w:r>
      <w:r w:rsidRPr="00C84680">
        <w:rPr>
          <w:lang w:val="ru-RU"/>
        </w:rPr>
        <w:t xml:space="preserve">ผู้รับผิดชอบกล่าว </w:t>
      </w:r>
      <w:r w:rsidRPr="00C84680">
        <w:rPr>
          <w:lang w:val="ru-RU"/>
        </w:rPr>
        <w:t xml:space="preserve">แต่หากนักภาษาศาสตร์ต้องการสอนคณิตศาสตร์ พวกเขาจะอนุญาตให้เขาทำเช่นนั้นหรือไม่? </w:t>
      </w:r>
    </w:p>
    <w:p w:rsidRPr="00C84680" w:rsidR="005C3FC8" w:rsidRDefault="00BF6B1D" w14:paraId="0344615F" w14:textId="28C3024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ผู้สำเร็จการศึกษาอีกคนจากคณะเทววิทยากลับปฏิเสธไม่ให้ผู้คนรับศีลมหาสนิท เพื่อป้องกันไม่ให้ติดเชื้อเอชไอวี </w:t>
      </w:r>
      <w:r w:rsidR="002F08DD">
        <w:rPr>
          <w:lang w:val="ru-RU"/>
        </w:rPr>
        <w:t xml:space="preserve">‘นักเทววิทยา’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คนนี้คือหนึ่งในผู้ที่เข้าเรียนคณะเทววิทยาไม่ใช่เพราะได้รับเรียก แต่ </w:t>
      </w:r>
      <w:r w:rsidRPr="00C84680">
        <w:rPr>
          <w:lang w:val="ru-RU"/>
        </w:rPr>
        <w:t xml:space="preserve">‘ตาม</w:t>
      </w:r>
      <w:r w:rsidRPr="00C84680">
        <w:rPr>
          <w:lang w:val="ru-RU"/>
        </w:rPr>
        <w:t xml:space="preserve">การจัดสรรของระบบคอมพิวเตอร์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ความรู้เช่นนี้ไม่ใช่ความรู้เกี่ยวกับพระเจ้า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ลูกแห่งศาสตร์ศักดิ์สิทธิ์</w:t>
      </w:r>
      <w:r w:rsidR="002F08DD">
        <w:rPr>
          <w:lang w:val="ru-RU"/>
        </w:rPr>
        <w:t xml:space="preserve">ได้ถือกำเนิดแล้ว’</w:t>
      </w:r>
      <w:r w:rsidRPr="00C84680">
        <w:rPr>
          <w:lang w:val="ru-RU"/>
        </w:rPr>
        <w:t xml:space="preserve"> — อย่างที่คนสมัยก่อนมักกล่าวกัน เพราะการเรียนรู้ในสมัยนั้นถือเป็นการแสวงหาอันศักดิ์สิทธิ์ แต่ปัจจุบันนี้ คุณกลับเห็นศาสตราจารย์ด้านเทววิทยาที่ไม่เชื่อในพระเจ้า ผู้ที่ดูหมิ่นผู้เผยพระวจนะต่อหน้านักศึกษาของเขา แต่กลับไม่ถูกปลดออกจากตำแหน่งการสอน แต่ท่านที่เคารพ ท่านได้ลืมอะไรไปบ้างในคณะเทววิทยา? ท่านจะผลิตนักเทววิทยาประเภทใดออกมา? </w:t>
      </w:r>
    </w:p>
    <w:p w:rsidRPr="00C84680" w:rsidR="005C3FC8" w:rsidRDefault="00BF6B1D" w14:paraId="71582AE3" w14:textId="69DFF05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และโปรเตสแตนต์กับคาทอลิกได้ส่งอิทธิพลต่อเราอย่างไร? จิตวิญญาณที่ไร้พระเจ้าได้แทรกซึมเข้าไปในคาทอลิกอย่างลึกซึ้งเพียงใด! ทีละน้อย คาทอลิกกำลังพยายามลดทอนความสำคัญของนักบุญ </w:t>
      </w:r>
      <w:r w:rsidRPr="00C84680">
        <w:rPr>
          <w:lang w:val="ru-RU"/>
        </w:rPr>
        <w:t xml:space="preserve">‘นักบุญแคทรีน’ พวกเขากล่าว ‘ไม่ใช่นักบุญผู้ยิ่งใหญ่: พ่อของเธอ ก็แค่เจ้าชายชั้นรองเท่านั้น’ นักบุญนิโคลัสเป็นนักบุญที่ไม่มีนัยสำคัญ นักบุญจอร์จผู้พลีชีพยิ่งใหญ่เป็นเพียงตำนาน; ทูตสวรรค์ไมเคิลไม่เคยมีอยู่จริง—เขาเป็นเพียงการปรากฏตัวของพระเจ้าเท่านั้น </w:t>
      </w:r>
      <w:r w:rsidR="002F08DD">
        <w:rPr>
          <w:lang w:val="ru-RU"/>
        </w:rPr>
        <w:t xml:space="preserve">สิ่งเดียวกันนี้ใช้กับทูตสวรรค์กาเบรียลด้วย” </w:t>
      </w:r>
      <w:r w:rsidRPr="00C84680">
        <w:rPr>
          <w:lang w:val="ru-RU"/>
        </w:rPr>
        <w:t xml:space="preserve">ต่อมา พวกเขาจะกล่าวว่าพระคริสต์ไม่ใช่พระเจ้า แต่เป็นเพียงครูผู้ยิ่งใหญ่เท่านั้น แล้วพวกเขาก็จะไปไกลถึงขั้นเรียกพระเจ้าว่าเป็น ‘พลัง’ บางอย่าง และประกาศว่าพระเจ้าคือธรรมชาติ มีเหตุการณ์เหนือธรรมชาติที่ชัดเจนมากมาย ผู้เผยพระวจนะและคำพยากรณ์มากมาย ปาฏิหาริย์ที่ยังมีชีวิตอยู่มากมาย แต่ถึงแม้จะมีสิ่งเหล่านี้ทั้งหมด บางคริสตชนออร์โธดอกซ์ก็ยังเชื่อในความไร้สาระเช่นนี้ </w:t>
      </w:r>
    </w:p>
    <w:p w:rsidRPr="00C84680" w:rsidR="005C3FC8" w:rsidRDefault="00BF6B1D" w14:paraId="5E723B34" w14:textId="5A6718E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ครั้งหนึ่ง มีชายหนุ่มคนหนึ่งมาหาผมเพื่อขอพรสำหรับการศึกษาของเขาในอิตาลี เขาวางแผนจะศึกษาพิธีกรรมที่นั่นและเขียนวิทยานิพนธ์ </w:t>
      </w:r>
      <w:r w:rsidRPr="00C84680">
        <w:rPr>
          <w:lang w:val="ru-RU"/>
        </w:rPr>
        <w:t xml:space="preserve">“คุณมีสติอยู่ไหม?” ผมถามเขา “คุณกำลังวางแผนจะไปอยู่กับคณะเยซูอิตเพื่อเขียนวิทยานิพนธ์ แต่กลับมาขอพรจากผม? พวกเขาเองยังไม่รู้ด้วยซ้ำว่าภายในกลุ่มตัวเองเกิดอะไรขึ้น!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เพราะที่นั่นมีผู้สอนเป็นยูนิเอตส์ เจซูอิตส์ และพระเจ้าเท่านั้นที่รู้ว่ามีใครอีก!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เมื่อพูดถึงเยาวชนของเราที่ไปเรียนต่างประเทศ เราต้องระมัดระวังในทุกด้าน เพราะนี่คือสิ่งที่เกิดขึ้น: นักศึกษาของเราไปเรียนที่อังกฤษ ฝรั่งเศส และประเทศตะวันตกอื่น ๆ ถูก ‘เชื้อโรค’ ยุโรปเข้าสิง แล้วจึงเขียนวิทยานิพนธ์แบบใดแบบหนึ่ง ตัวอย่างเช่น พวกเขาศึกษาพระบิดากรีกผ่านฉบับแปลเป็นภาษาตะวันตกยุโรป แต่ผู้แปลชาวตะวันตก — ไม่ว่าจะเพราะไม่สามารถถ่ายทอดความหมายของต้นฉบับได้อย่างถูกต้อง หรือด้วยความมุ่งร้าย — ได้เพิ่มความคิดเห็นที่ผิดพลาดของตนเองเข้าไปในคำเขียนของพระบิดาผู้ศักดิ์สิทธิ์ ดังนั้น นักวิชาการออร์โธดอกซ์ของเรา หลังจากที่เรียนภาษาต่างประเทศแล้ว ก็รับ ‘เชื้อโรค’ ต่างประเทศจากตะวันตกมา และนำมันกลับมาที่นี่ จากนั้นพวกเขาก็แพร่ ‘โรค’ เหล่านี้ไปยังผู้อื่น แน่นอนว่า หากใครมีความระมัดระวัง ก็สามารถแยกแยะระหว่างของแท้กับของปลอมได้อย่างง่ายดาย </w:t>
      </w:r>
    </w:p>
    <w:p w:rsidRPr="00C84680" w:rsidR="005C3FC8" w:rsidRDefault="00BF6B1D" w14:paraId="5F562AA8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มีเยาวชนบางคนที่ไปโบสถ์ แต่ไม่ได้รับการรับเข้ามหาวิทยาลัยในกรีซ จึงไปศึกษาต่อต่างประเทศและสูญเสียความเชื่อ </w:t>
      </w:r>
    </w:p>
    <w:p w:rsidRPr="00C84680" w:rsidR="005C3FC8" w:rsidRDefault="00BF6B1D" w14:paraId="07AF570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ดีแล้ว ผมจะพูดเรื่องนี้กับเพื่อนรู้จักของผมสักสองสามคน ผมจะขอให้พวกเขาเปิดมหาวิทยาลัยเพิ่มอีกสองสามแห่งในกรีซ เพื่อที่เยาวชนของเราจะไม่ต้องไปต่างประเทศ ให้พวกเขาเรียนที่นี่ดีกว่า มิฉะนั้น เด็กๆ จะหลงทาง เป็นภาระทางการเงินแก่พ่อแม่ และเงินจำนวนมากก็ไปตกอยู่ในกระเป๋าของชาวต่างชาติ </w:t>
      </w:r>
    </w:p>
    <w:p w:rsidRPr="00C84680" w:rsidR="005C3FC8" w:rsidRDefault="00BF6B1D" w14:paraId="6CAAAC3D" w14:textId="1BCC848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สำหรับเยาวชนที่ไปเรียนต่างประเทศ ผมมักพูดเสมอว่า: </w:t>
      </w:r>
      <w:r w:rsidRPr="00C84680">
        <w:rPr>
          <w:lang w:val="ru-RU"/>
        </w:rPr>
        <w:t xml:space="preserve">‘ไปเถอะ ถ้าคุณต้องการอย่างนั้น แต่ระวังอย่าสูญเสียความเชื่อของคุณไป ได้รับความรู้เท่านั้นขณะอยู่ต่างประเทศ และที่สำคัญที่สุด: อย่าลืมกลับสู่มาตุภูมิของคุณหลังจากนั้น เฮลลาสกำลังรอคุณอยู่ </w:t>
      </w:r>
    </w:p>
    <w:p w:rsidRPr="00C84680" w:rsidR="005C3FC8" w:rsidRDefault="00BF6B1D" w14:paraId="6A9E944C" w14:textId="1452484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การช่วยเหลือเธอคือหน้าที่ของคุณ ที่อยู่ของคุณคือที่นี่ — อยู่เคียงข้างเพื่อนร่วมชาติของคุณ เพื่อไม่ให้พวกเขาต้องทนทุกข์ทรมานขณะต้องไปต่างประเทศเพื่อหาแพทย์หรือผู้เชี่ยวชาญในสาขาวิทยาศาสตร์ใด ๆ ระวังอย่าให้หัวใจของคุณเย็นชาลง ชาวยุโรปเป็นชนชาติที่เย็นชา และในอเมริกาก็เช่นกัน — ที่นั่นคุณอาจร่ำรวยทางวัตถุ </w:t>
      </w:r>
      <w:r w:rsidR="002F08DD">
        <w:rPr>
          <w:lang w:val="ru-RU"/>
        </w:rPr>
        <w:t xml:space="preserve">แต่จิตวิญญาณกลับถูกทำลาย” </w:t>
      </w:r>
    </w:p>
    <w:p w:rsidRPr="00C84680" w:rsidR="005C3FC8" w:rsidRDefault="00BF6B1D" w14:paraId="60AC166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การนัดหยุดงานของครูก่อให้เกิดความเสียหายมากเพียงใด! เด็กๆ ไม่ได้ไปโรงเรียนเป็นเวลาทั้งเดือน และเพียงแต่เดินเตร่ตามท้องถนนเท่านั้น </w:t>
      </w:r>
    </w:p>
    <w:p w:rsidRPr="00C84680" w:rsidR="005C3FC8" w:rsidRDefault="00BF6B1D" w14:paraId="44E5463D" w14:textId="49F594C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ผมบอกครูว่าอย่าไปประท้วงเลย เว้นแต่ในกรณีที่จำเป็น เช่น เพื่อประท้วงต่อแผนการยกเลิกกฎหมายของพระเจ้า การยกเลิกการสวดมนต์ก่อนเริ่มเรียน</w:t>
      </w:r>
      <w:r w:rsidR="00405707">
        <w:rPr>
          <w:rStyle w:val="FootnoteReference"/>
          <w:lang w:val="ru-RU"/>
        </w:rPr>
        <w:footnoteReference w:id="219"/>
      </w:r>
      <w:r w:rsidRPr="00C84680">
        <w:rPr>
          <w:lang w:val="ru-RU"/>
        </w:rPr>
        <w:t xml:space="preserve"> การนำไม้กางเขนออกจากธงกรีก หรือการกระทำที่คล้ายคลึงกัน ในกรณีเช่นนี้ ครูต้องประท้วง แต่ไม่ใช่ในกรณีอื่น ๆ; มิฉะนั้น เด็ก ๆ ได้ทำอะไรผิดจนสมควรถูกทิ้งให้ไม่มีบทเรียน? </w:t>
      </w:r>
    </w:p>
    <w:p w:rsidRPr="00C84680" w:rsidR="005C3FC8" w:rsidRDefault="00BF6B1D" w14:paraId="2AC4688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ดังนั้น เกโรนดา ระบบการศึกษาในปัจจุบันจะก่อให้เกิดความเสียหายอย่างใหญ่หลวงหรือไม่? </w:t>
      </w:r>
    </w:p>
    <w:p w:rsidRPr="00C84680" w:rsidR="005C3FC8" w:rsidRDefault="00BF6B1D" w14:paraId="4BEBD39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ตอนนี้จิตวิญญาณของเด็กๆ หลายคนจะถูกทำลายโดยระบบนี้ แต่พระเจ้าผู้ทรงดีจะไม่ตัดสินพวกเขาอย่างเคร่งครัดตามตัวอักษรของกฎหมาย พระองค์จะพิจารณาว่าพวกเขาจะอยู่ในสภาพใด หากไม่ได้ตกอยู่ภายใต้อิทธิพลชั่วร้ายนี้ หากความเสียหายนี้ไม่ได้เกิดขึ้นกับพวกเขา อย่างไรก็ตาม เราเองก็ต้องอธิษฐานอย่างจริงใจเพื่อเด็กๆ ที่โชคร้ายเหล่านี้ เพื่อให้พระเจ้าทรงเข้ามาแทรกแซงและช่วยเหลือพวกเขา เพื่อที่พวกเขาจะไม่ได้รับบาดแผลทางจิตวิญญาณ แต่จะมีสุขภาพจิตวิญญาณที่แข็งแรงและได้มาซึ่งคุณธรรม </w:t>
      </w:r>
    </w:p>
    <w:p w:rsidRPr="00347B46" w:rsidR="003F5E0E" w:rsidP="003F5E0E" w:rsidRDefault="003F5E0E" w14:paraId="1B4D1CBF" w14:textId="77777777">
      <w:pPr>
        <w:rPr>
          <w:lang w:val="ru-RU"/>
        </w:rPr>
      </w:pPr>
    </w:p>
    <w:p w:rsidRPr="00C84680" w:rsidR="005C3FC8" w:rsidP="003F5E0E" w:rsidRDefault="00BF6B1D" w14:paraId="312251E8" w14:textId="3C7CD03A">
      <w:pPr>
        <w:pStyle w:val="Heading4"/>
        <w:rPr>
          <w:lang w:val="ru-RU"/>
        </w:rPr>
      </w:pPr>
      <w:bookmarkStart w:name="_Toc196745463" w:id="384"/>
      <w:bookmarkStart w:name="_Toc196745620" w:id="385"/>
      <w:bookmarkStart w:name="_Toc225094974" w:id="386"/>
      <w:r w:rsidRPr="00C84680">
        <w:rPr>
          <w:lang w:val="ru-RU"/>
        </w:rPr>
        <w:t xml:space="preserve">ทฤษฎีวิวัฒนาการ</w:t>
      </w:r>
      <w:bookmarkEnd w:id="384"/>
      <w:bookmarkEnd w:id="385"/>
      <w:bookmarkEnd w:id="386"/>
    </w:p>
    <w:p w:rsidRPr="00C84680" w:rsidR="005C3FC8" w:rsidRDefault="00BF6B1D" w14:paraId="0CACEE47" w14:textId="015BEC92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สิ่งที่พวกเขาเล่าให้เด็กๆ ในโรงเรียนฟังทุกวันนี้ช่างไร้สาระสิ้นดี! ทฤษฎีของดาร์วินและเรื่องไร้สาระอื่นๆ ที่คล้ายกัน… ผู้ที่สอนเด็กๆ เรื่องไร้สาระเหล่านี้เองก็ไม่ได้เชื่อในมัน แต่พวกเขากลับยัดเยียดมันเข้าไปในหัวเด็กๆ เพื่อฉีดพิษนี้ให้พวกเขาและนำพวกเขาให้ห่างไกลจากพระศาสนจักร ครั้งหนึ่ง </w:t>
      </w:r>
      <w:r w:rsidR="002F08DD">
        <w:rPr>
          <w:lang w:val="ru-RU"/>
        </w:rPr>
        <w:t xml:space="preserve">‘นักวิทยาศาสตร์’</w:t>
      </w:r>
      <w:r w:rsidRPr="00C84680">
        <w:rPr>
          <w:lang w:val="ru-RU"/>
        </w:rPr>
        <w:t xml:space="preserve"> หนึ่งในนั้นเริ่มเล่าเรื่องนิยายให้ผมฟัง: </w:t>
      </w:r>
      <w:r w:rsidRPr="00C84680">
        <w:rPr>
          <w:lang w:val="ru-RU"/>
        </w:rPr>
        <w:t xml:space="preserve">‘สมมติว่าโลกนี้มีส่วนผสมและจุลินทรีย์ต่าง ๆ </w:t>
      </w:r>
      <w:r w:rsidR="002F08DD">
        <w:rPr>
          <w:lang w:val="ru-RU"/>
        </w:rPr>
        <w:t xml:space="preserve">ที่พระเจ้าใช้เพื่อสร้างมนุษย์...’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‘ดังนั้น,’ ผมถาม, ‘หากไม่มีสิ่งเหล่านั้น พระเจ้าก็ไม่สามารถสร้างมนุษย์ได้หรือ?’ ลองคิดดูสิว่าเรื่องนั้นซับซ้อนแค่ไหน!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“แต่สมมติว่า,” เขาต่อด้วยเหตุผลของเขา, “ว่าพระองค์ทรงนำลิงมาและทำให้มันสมบูรณ์แบบ?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“ได้ครับ, — ผมตอบ — พระเจ้าไม่สามารถสร้างสิ่งสร้างที่สมบูรณ์แบบของพระองค์ — มนุษย์ — ได้ทันทีเลยหรือ โดยไม่ต้องใช้ลิง? ท้ายที่สุด พระองค์ก็ใช้ทั้งวันแห่งการสร้างเพื่อสร้างมนุษย์! หรือว่าพระองค์ต้องรวบรวมส่วนประกอบที่จำเป็นก่อน? อ่านเกี่ยวกับการสร้างมนุษย์ในคำพยากรณ์ของโยบ ซึ่งเราได้ยินในโบสถ์ในช่วงพิธีมัททินส์ในวันพฤหัสบดีใหญ่</w:t>
      </w:r>
      <w:r w:rsidR="00405707">
        <w:rPr>
          <w:rStyle w:val="FootnoteReference"/>
          <w:lang w:val="ru-RU"/>
        </w:rPr>
        <w:footnoteReference w:id="220"/>
      </w:r>
      <w:r w:rsidRPr="00C84680">
        <w:rPr>
          <w:lang w:val="ru-RU"/>
        </w:rPr>
        <w:t xml:space="preserve"> แม้แต่วิทยาศาสตร์ในปัจจุบันก็ปฏิเสธเรื่องเล่าทั้งหมดเกี่ยวกับลิงเหล่านี้แล้ว ผ่านไปกี่ปีแล้วตั้งแต่ที่มนุษย์บินไปดวงจันทร์? ใช่ไหม? แต่ถึงกระนั้น ตลอดระยะเวลาหลายปีของ </w:t>
      </w:r>
      <w:r w:rsidR="002F08DD">
        <w:rPr>
          <w:lang w:val="ru-RU"/>
        </w:rPr>
        <w:t xml:space="preserve">‘การวิวัฒนาการ’</w:t>
      </w:r>
      <w:r w:rsidRPr="00C84680">
        <w:rPr>
          <w:lang w:val="ru-RU"/>
        </w:rPr>
        <w:t xml:space="preserve"> ของลิง </w:t>
      </w:r>
      <w:r w:rsidRPr="00C84680">
        <w:rPr>
          <w:lang w:val="ru-RU"/>
        </w:rPr>
        <w:t xml:space="preserve">พวกมันยังไม่สามารถไปเล่นสเก็ตน้ำแข็งได้แม้แต่ครั้งเดียว ผมยังไม่ได้พูดถึงเรื่องลิงที่ประดิษฐ์จักรยานและขี่มันเลย คุณเคยเห็นลิงใส่รองเท้าสเก็ตน้ำแข็งไหม? แต่เรื่องจะต่างออกไปถ้าคุณ ซึ่งเป็นมนุษย์ นำลิงไปที่ลานสเก็ตน้ำแข็ง </w:t>
      </w:r>
      <w:r w:rsidR="002F08DD">
        <w:rPr>
          <w:lang w:val="ru-RU"/>
        </w:rPr>
        <w:t xml:space="preserve">และผ่านการฝึกสอนจนมันสามารถสเก็ตได้”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“ใช่,” </w:t>
      </w:r>
      <w:r w:rsidRPr="00C84680">
        <w:rPr>
          <w:lang w:val="ru-RU"/>
        </w:rPr>
        <w:t xml:space="preserve">คู่สนทนาของผมใน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ไม่สามารถนิ่งเฉยได้ </w:t>
      </w:r>
      <w:r w:rsidRPr="00C84680">
        <w:rPr>
          <w:lang w:val="ru-RU"/>
        </w:rPr>
        <w:t xml:space="preserve">“แต่ถ้าเราจะเสนอสมมติฐานต่อไปนี้ </w:t>
      </w:r>
      <w:r w:rsidR="002F08DD">
        <w:rPr>
          <w:lang w:val="ru-RU"/>
        </w:rPr>
        <w:t xml:space="preserve">ซึ่งก็คือ...”</w:t>
      </w:r>
      <w:r w:rsidRPr="00C84680">
        <w:rPr>
          <w:lang w:val="ru-RU"/>
        </w:rPr>
        <w:t xml:space="preserve"> — </w:t>
      </w:r>
      <w:r w:rsidRPr="00C84680">
        <w:rPr>
          <w:lang w:val="ru-RU"/>
        </w:rPr>
        <w:t xml:space="preserve">“อย่าตั้งสมมติฐานอะไรทั้งนั้น,” ผมกล่าว “แค่เงียบๆ ไว้ดีกว่า </w:t>
      </w:r>
      <w:r w:rsidR="002F08DD">
        <w:rPr>
          <w:lang w:val="ru-RU"/>
        </w:rPr>
        <w:t xml:space="preserve">นั่น</w:t>
      </w:r>
      <w:r w:rsidRPr="00C84680">
        <w:rPr>
          <w:lang w:val="ru-RU"/>
        </w:rPr>
        <w:t xml:space="preserve">คือ</w:t>
      </w:r>
      <w:r w:rsidR="002F08DD">
        <w:rPr>
          <w:lang w:val="ru-RU"/>
        </w:rPr>
        <w:t xml:space="preserve">ทางเลือกที่ปลอดภัยที่สุด” </w:t>
      </w:r>
    </w:p>
    <w:p w:rsidRPr="00C84680" w:rsidR="005C3FC8" w:rsidRDefault="00BF6B1D" w14:paraId="613DC7B9" w14:textId="7721C44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มีศาสตราจารย์มหาวิทยาลัยคนหนึ่งเคยสอนทฤษฎีวิวัฒนาการแบบเดียวกันนี้อยู่ครั้งหนึ่ง ผมเคยพูดกับเขาว่า: </w:t>
      </w:r>
      <w:r w:rsidRPr="00C84680">
        <w:rPr>
          <w:lang w:val="ru-RU"/>
        </w:rPr>
        <w:t xml:space="preserve">‘ถ้าคุณดูแลเมล็ดถั่ว มันจะค่อยๆ กลายเป็นเมล็ดถั่วที่ดีขึ้น มะเขือยาว ถ้าได้รับการดูแล ก็จะกลายเป็นมะเขือยาวที่ดีขึ้น ลิง ถ้าคุณให้อาหารและดูแลมัน มันก็จะกลายเป็นลิงที่ดีขึ้น มันไม่สามารถกลายเป็นมนุษย์ได้ หากคนผิวดำไปอาศัยอยู่ในประเทศที่มีอากาศหนาวและหลีกเลี่ยงแสงแดด สีผิวของพวกเขาอาจเปลี่ยนไปเล็กน้อย แต่พวกเขาก็จะไม่หยุด</w:t>
      </w:r>
      <w:r w:rsidR="002F08DD">
        <w:rPr>
          <w:lang w:val="ru-RU"/>
        </w:rPr>
        <w:t xml:space="preserve">เป็นคนผิวดำ”</w:t>
      </w:r>
      <w:r w:rsidRPr="00C84680">
        <w:rPr>
          <w:lang w:val="ru-RU"/>
        </w:rPr>
        <w:t xml:space="preserve"> และหากเราพิจารณาด้วยว่า พระคริสต์ประสูติจากมนุษย์ จากพระมารดาอันศักดิ์สิทธิ์ที่สุดของพระเจ้า! แล้วนั่นหมายความว่าอย่างไร: ตามทฤษฎีวิวัฒนาการ หมายความว่าบรรพบุรุษของพระคริสต์คือลิงหรือ? นี่คือการหมิ่นประมาท! แต่ผู้สนับสนุนทฤษฎีนี้ไม่ตระหนักว่าพวกเขากำลังหมิ่นประมาทอยู่ พวกเขาโยนหินไป และโดยไม่คำนึงถึงว่าหินนั้นจะแตกหัวคนกี่คน ก็ยังโอ้อวดว่า</w:t>
      </w:r>
      <w:r w:rsidR="009F3FC8">
        <w:rPr>
          <w:lang w:val="ru-RU"/>
        </w:rPr>
        <w:t xml:space="preserve">: </w:t>
      </w:r>
      <w:r w:rsidR="002F08DD">
        <w:rPr>
          <w:lang w:val="ru-RU"/>
        </w:rPr>
        <w:t xml:space="preserve">‘ฉันโยนหินได้ไกลกว่าคนอื่น’ </w:t>
      </w:r>
      <w:r w:rsidRPr="00C84680">
        <w:rPr>
          <w:lang w:val="ru-RU"/>
        </w:rPr>
        <w:t xml:space="preserve">นั่นคือสิ่งที่พวกเขากำลังทำอยู่ทุกวันนี้—ชื่นชมผู้ที่โยนหินได้ไกลกว่าคนอื่น แต่คนเช่นนี้ไม่คิดเลยว่าหินนั้นจะแตกหัวคนกี่คนในหมู่ผู้ที่ถูกหินตกลงมา </w:t>
      </w:r>
    </w:p>
    <w:p w:rsidRPr="00C84680" w:rsidR="005C3FC8" w:rsidRDefault="00BF6B1D" w14:paraId="1A23EB5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มีบางคนเชื่อว่าทฤษฎีเช่นนี้สามารถช่วยให้มาร์กซิสต์เข้าใกล้พระศาสนจักรได้ </w:t>
      </w:r>
    </w:p>
    <w:p w:rsidRPr="00C84680" w:rsidR="005C3FC8" w:rsidRDefault="00BF6B1D" w14:paraId="6F070D23" w14:textId="0EDAE8C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ในขั้นต้น ผู้มาร์กซิสต์อาจเข้าใกล้พระศาสนจักรได้ แต่ต่อมา </w:t>
      </w:r>
      <w:r w:rsidRPr="00C84680">
        <w:rPr>
          <w:lang w:val="ru-RU"/>
        </w:rPr>
        <w:t xml:space="preserve">‘ตามวินัยพรรค </w:t>
      </w:r>
      <w:r w:rsidR="002F08DD">
        <w:rPr>
          <w:lang w:val="ru-RU"/>
        </w:rPr>
        <w:t xml:space="preserve">พวกเขาจะเข้าร่วมในแถวของพรรค’ </w:t>
      </w:r>
      <w:r w:rsidRPr="00C84680">
        <w:rPr>
          <w:lang w:val="ru-RU"/>
        </w:rPr>
        <w:t xml:space="preserve">และจากนั้นพวกเขาจะตัดสินใจว่าเมื่อใดจะไปพระศาสนจักรและเมื่อใดจะไม่ไป เมื่อใดจะทำสิ่งหนึ่งและเมื่อใดจะทำอีกสิ่งหนึ่ง พวกเขาจะเริ่มควบคุมทุกสิ่ง และในที่สุดพวกเขาจะกล่าวว่า</w:t>
      </w:r>
      <w:r w:rsidR="009F3FC8">
        <w:rPr>
          <w:lang w:val="ru-RU"/>
        </w:rPr>
        <w:t xml:space="preserve">: </w:t>
      </w:r>
      <w:r w:rsidRPr="00C84680">
        <w:rPr>
          <w:lang w:val="ru-RU"/>
        </w:rPr>
        <w:t xml:space="preserve">‘ใครบอกคุณว่ามีพระเจ้า? ไม่มีพระเจ้า’ </w:t>
      </w:r>
      <w:r w:rsidR="002F08DD">
        <w:rPr>
          <w:lang w:val="ru-RU"/>
        </w:rPr>
        <w:t xml:space="preserve">‘คุณกำลังถูกพระสงฆ์หลอกลวง’ </w:t>
      </w:r>
      <w:r w:rsidRPr="00C84680">
        <w:rPr>
          <w:lang w:val="ru-RU"/>
        </w:rPr>
        <w:t xml:space="preserve">ด้วยวิธีนี้ ผู้มาร์กซิสต์ใช้ผู้สนับสนุนทฤษฎีวิวัฒนาการเพื่อบรรลุเป้าหมายของพวกเขา และคนเหล่านั้นไม่ตระหนักถึงเรื่องนี้ ผู้มาร์กซิสต์ที่มีใจดีจะเข้ามาในพระศาสนจักรแม้ไม่มีทฤษฎีวิวัฒนาการ; พวกเขาจะสำนึกผิดและไปรับศีลสารภาพ แต่ผู้ที่มีใจไม่ดีก็จะไม่เปลี่ยนพฤติกรรมของตนเองอยู่ดี </w:t>
      </w:r>
    </w:p>
    <w:p w:rsidRPr="00347B46" w:rsidR="003F5E0E" w:rsidP="003F5E0E" w:rsidRDefault="003F5E0E" w14:paraId="60CF6533" w14:textId="77777777">
      <w:pPr>
        <w:rPr>
          <w:lang w:val="ru-RU"/>
        </w:rPr>
      </w:pPr>
    </w:p>
    <w:p w:rsidRPr="00C84680" w:rsidR="005C3FC8" w:rsidP="003F5E0E" w:rsidRDefault="00BF6B1D" w14:paraId="7C8FF6F1" w14:textId="78549B1B">
      <w:pPr>
        <w:pStyle w:val="Heading4"/>
        <w:rPr>
          <w:lang w:val="ru-RU"/>
        </w:rPr>
      </w:pPr>
      <w:bookmarkStart w:name="_Toc196745464" w:id="387"/>
      <w:bookmarkStart w:name="_Toc196745621" w:id="388"/>
      <w:bookmarkStart w:name="_Toc225094975" w:id="389"/>
      <w:r w:rsidRPr="00C84680">
        <w:rPr>
          <w:lang w:val="ru-RU"/>
        </w:rPr>
        <w:t xml:space="preserve">เด็กๆ กำลังถูกนำให้ห่างจากพระศาสนจักร</w:t>
      </w:r>
      <w:bookmarkEnd w:id="387"/>
      <w:bookmarkEnd w:id="388"/>
      <w:bookmarkEnd w:id="389"/>
    </w:p>
    <w:p w:rsidRPr="00C84680" w:rsidR="005C3FC8" w:rsidRDefault="00BF6B1D" w14:paraId="3A0165E0" w14:textId="19776C9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เมื่อฉันยังเล็ก การไปโบสถ์ช่วยฉันได้มากเพียงใด! ในโรงเรียนประถม เรามีครูที่ดีมาก ท่านช่วยเราด้วย โดยสอนเพลงกรีกแบบดั้งเดิมและเพลงสวดในโบสถ์ วันอาทิตย์ เราร้องเพลงสวดใหญ่ในโบสถ์ </w:t>
      </w:r>
      <w:r w:rsidR="002F08DD">
        <w:rPr>
          <w:i/>
          <w:iCs/>
          <w:lang w:val="ru-RU"/>
        </w:rPr>
        <w:t xml:space="preserve">เช่น ‘โดยความวิง</w:t>
      </w:r>
      <w:r w:rsidRPr="00C84680">
        <w:rPr>
          <w:i/>
          <w:iCs/>
          <w:lang w:val="ru-RU"/>
        </w:rPr>
        <w:t xml:space="preserve">วอนของพระ</w:t>
      </w:r>
      <w:r w:rsidR="002F08DD">
        <w:rPr>
          <w:i/>
          <w:iCs/>
          <w:lang w:val="ru-RU"/>
        </w:rPr>
        <w:t xml:space="preserve">มารดาของพระ</w:t>
      </w:r>
      <w:r w:rsidR="002F08DD">
        <w:rPr>
          <w:i/>
          <w:iCs/>
          <w:lang w:val="ru-RU"/>
        </w:rPr>
        <w:t xml:space="preserve">เจ้า…’, ‘พระเจ้าผู้ศักดิ์สิทธิ์’</w:t>
      </w:r>
      <w:r w:rsidRPr="00C84680">
        <w:rPr>
          <w:lang w:val="ru-RU"/>
        </w:rPr>
        <w:t xml:space="preserve">, และเพลงสวดเชรูบิม </w:t>
      </w:r>
    </w:p>
    <w:p w:rsidRPr="00C84680" w:rsidR="005C3FC8" w:rsidRDefault="00BF6B1D" w14:paraId="62AE129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แล้วเด็กผู้หญิงก็ร้องด้วยไหม? </w:t>
      </w:r>
    </w:p>
    <w:p w:rsidRPr="00C84680" w:rsidR="005C3FC8" w:rsidRDefault="00BF6B1D" w14:paraId="4B0D4C35" w14:textId="6AA33DB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</w:t>
      </w:r>
      <w:r w:rsidRPr="00C84680">
        <w:rPr>
          <w:lang w:val="ru-RU"/>
        </w:rPr>
        <w:t xml:space="preserve"> ใช่ครับ เด็กๆ ทุกคนร้องเพลงร่วมกัน โบสถ์เคยตั้งอยู่ข้างโรงเรียน และเราเคยเล่นกันในลานโบสถ์ ในวันเทศกาล ครูจะพาเราไปโบสถ์ แม้กระทั่งระหว่างชั่วโมงเรียน ครูจะยอมขาดชั่วโมงเรียนเพื่อให้เด็กๆ ได้สวดมนต์ในพิธี นั่นคือวิธีที่เด็กๆ ได้เรียนรู้ ได้รับการชำระให้บริสุทธิ์ และกลายเป็น </w:t>
      </w:r>
      <w:r w:rsidR="002F08DD">
        <w:rPr>
          <w:lang w:val="ru-RU"/>
        </w:rPr>
        <w:t xml:space="preserve">‘ลูกแกะ’</w:t>
      </w:r>
      <w:r w:rsidRPr="00C84680">
        <w:rPr>
          <w:lang w:val="ru-RU"/>
        </w:rPr>
        <w:t xml:space="preserve"> ครูคนหนึ่งของเราเป็นชาวยิว แต่เขาไม่ได้สอนเราเกี่ยวกับพระบัญญัติของพระเจ้า ส่วนครูอีกคนมาเพื่อสอนเราเกี่ยวกับพระบัญญัติของพระเจ้า อย่างไรก็ตาม ถึงแม้เขาจะเป็นชาวยิว ครูคนนี้ก็ยังพาเราไปโบสถ์ และเด็กๆ ทุกคนก็จะยืนอยู่อย่างนอบน้อมและเงียบสงบตลอดพิธี </w:t>
      </w:r>
    </w:p>
    <w:p w:rsidRPr="00C84680" w:rsidR="005C3FC8" w:rsidRDefault="00BF6B1D" w14:paraId="58315D0D" w14:textId="502EA48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และตอนนี้ ในปัจจุบัน เด็กๆ กำลังถูกพาออกจากโบสถ์ และผมสามารถเห็นได้ว่าพวกเขากลายเป็นคนขมขื่นเพียงใด เพราะในโบสถ์ เด็กๆ จะกลายเป็นเด็กที่เงียบสงบและใจดี เนื่องจากในโบสถ์ เด็กๆ จะได้รับพรจากพระเจ้าและได้รับการชำระให้บริสุทธิ์ ตอนนี้เด็กๆ ไม่ได้รับอนุญาตให้ไปโบสถ์ เพื่อไม่ให้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ตกอยู่ภายใต้อิทธิพลทางจิตวิญญาณ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แต่ในขณะเดียวกัน พวกเขาก็ไม่ได้รับการปกป้องจากเรื่องไร้สาระทุกชนิด และไม่เพียงแต่ไม่ได้รับการปกป้อง แต่ยังถูกสอนเรื่องไร้สาระทุกชนิดอีกด้วย แน่นอนว่าไม่ใช่เรื่องที่เข้าใจไม่ได้ว่า หากเด็กๆ ตกอยู่ภายใต้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อิทธิพลทางจิตวิญญาณ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อย่างแท้จริง </w:t>
      </w:r>
      <w:r w:rsidRPr="00C84680">
        <w:rPr>
          <w:lang w:val="ru-RU"/>
        </w:rPr>
        <w:t xml:space="preserve">ในที่สุดพวกเขาก็จะหยุดพฤติกรรมผิดๆ และกลายเป็นนักเรียนที่มีเหตุผลและขยันหมั่นเพียร แทนที่จะเป็นสิ่งมีชีวิตที่วิปริตอย่างที่เป็นอยู่ตอนนี้ และเมื่อพวกเขาเติบโตขึ้น เด็กๆ ที่เป็นสมาชิกของคริสตจักรจะกลายเป็นพลเมืองที่มีจิตสำนึกต่อประเทศบ้านเกิดของตน พวกเขาจะไม่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ตกอยู่ในกลุ่มเพื่อนไม่ดีหรือเกี่ยวข้องกับยาเสพติด และจะไม่กลายเป็นคนไร้ประโยชน์ สิ่งที่กล่าวมาทั้งหมดนี้ไม่เพียงพอที่จะรับประกันว่าพวกเขาจะเติบโตเป็นคนดีได้หรือ? ผู้ที่นำพวกเขาให้ห่างจากคริสตจักรจะปฏิเสธแม้แต่เรื่องนี้ได้จริงหรือ? พวกเขาไม่สนใจเลยหรือ? </w:t>
      </w:r>
    </w:p>
    <w:p w:rsidRPr="00C84680" w:rsidR="005C3FC8" w:rsidRDefault="00BF6B1D" w14:paraId="78CBA6B8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แต่วันนี้เป้าหมายของพวกเขาคือการนำเด็กๆ ห่างจากพระศาสนจักร เด็กๆ กำลังถูกวางยาพิษ ถูกปลูกฝังด้วยทฤษฎีต่างๆ และความเชื่อของพวกเขากำลังถูกบ่อนทำลาย พวกเขาถูกขัดขวางไม่ให้ทำความดี เพื่อทำให้พวกเขาไร้ประโยชน์ พวกเขาถูกทำลายตั้งแต่วัยเยาว์ และตามธรรมชาติ เด็กๆ ก็กำลังเปลี่ยนจากลูกแกะตัวน้อยเป็นลูกแพะวัยเยาว์ แล้วพวกเขาก็เริ่มสร้างความหวาดกลัวให้พ่อแม่ ครู และผู้ที่สั่งให้พวกเขาประพฤติตัวเช่นนี้ด้วยพฤติกรรมอันน่าหวาดเสียว เด็กๆ ทำให้ทุกอย่างกลับหัวกลับหาง — พวกเขาจัดการชุมนุมประท้วง บุกยึดโรงเรียน และปฏิเสธที่จะเข้าเรียน แต่ในที่สุด แม้แต่ผู้ที่ผลักดันเด็กๆ ไปสู่ความชั่วร้าย ก็จะกลับมามีสติ — เมื่อเด็กๆ ที่พวกเขาทำให้เสื่อมทรามนั้น ไปถึงขั้นกรีดคอครูผู้ชั่วร้ายของพวกเขาเอง </w:t>
      </w:r>
    </w:p>
    <w:p w:rsidRPr="00347B46" w:rsidR="003F5E0E" w:rsidP="003F5E0E" w:rsidRDefault="003F5E0E" w14:paraId="7A7C5A3A" w14:textId="77777777">
      <w:pPr>
        <w:rPr>
          <w:lang w:val="ru-RU"/>
        </w:rPr>
      </w:pPr>
    </w:p>
    <w:p w:rsidRPr="00C84680" w:rsidR="005C3FC8" w:rsidP="003F5E0E" w:rsidRDefault="00BF6B1D" w14:paraId="37C7C95F" w14:textId="0F6A4240">
      <w:pPr>
        <w:pStyle w:val="Heading4"/>
        <w:rPr>
          <w:lang w:val="ru-RU"/>
        </w:rPr>
      </w:pPr>
      <w:bookmarkStart w:name="_Toc196745465" w:id="390"/>
      <w:bookmarkStart w:name="_Toc196745622" w:id="391"/>
      <w:bookmarkStart w:name="_Toc225094976" w:id="392"/>
      <w:r w:rsidRPr="00C84680">
        <w:rPr>
          <w:lang w:val="ru-RU"/>
        </w:rPr>
        <w:t xml:space="preserve">เด็กๆ กำลังถูกกดดันด้วยปริมาณข้อมูลที่มากเกินไป</w:t>
      </w:r>
      <w:bookmarkEnd w:id="390"/>
      <w:bookmarkEnd w:id="391"/>
      <w:bookmarkEnd w:id="392"/>
    </w:p>
    <w:p w:rsidRPr="00C84680" w:rsidR="005C3FC8" w:rsidRDefault="00BF6B1D" w14:paraId="068503FA" w14:textId="7D58593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ผมเห็นว่าไม่ใช่เรื่องแปลกที่ไม่เพียงแต่ผู้จบมัธยมศึกษา แต่แม้กระทั่งผู้จบมหาวิทยาลัย ก็ยังเขียนคำที่อ่านไม่ออกและทำผิดการสะกดคำ ในสมัยของเรา เมื่อจบโรงเรียนประถมแล้ว เราไม่ทำผิดพลาดแบบนั้นเลย แต่ในปัจจุบัน มีเพียงนักศึกษาในคณะภาษาศาสตร์และคณะนิติศาสตร์เท่านั้นที่ยังอ่านเขียนได้พอสมควร</w:t>
      </w:r>
      <w:r w:rsidR="00405707">
        <w:rPr>
          <w:rStyle w:val="FootnoteReference"/>
          <w:lang w:val="ru-RU"/>
        </w:rPr>
        <w:footnoteReference w:id="221"/>
      </w:r>
      <w:r w:rsidRPr="00C84680">
        <w:rPr>
          <w:lang w:val="ru-RU"/>
        </w:rPr>
        <w:t xml:space="preserve"> ส่วนคณะอื่น ๆ พวกเขาไม่รู้ด้วยซ้ำว่าจะเขียนอย่างไรให้ถูกต้อง ในขณะที่ในสมัยก่อน โรงเรียน 8 ปีนั้นแทบจะเหมือน... </w:t>
      </w:r>
    </w:p>
    <w:p w:rsidRPr="00C84680" w:rsidR="005C3FC8" w:rsidRDefault="00BF6B1D" w14:paraId="37F645B8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เหมือนมหาวิทยาลัยเลยครับ, Geronda! </w:t>
      </w:r>
    </w:p>
    <w:p w:rsidRPr="00C84680" w:rsidR="005C3FC8" w:rsidRDefault="00BF6B1D" w14:paraId="7DDD6AA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จริงอยู่ หากเด็กๆ ได้ความรู้มากขนาดนั้นในโรงเรียนประถมแล้ว จะมีความจำเป็นอะไรกับระบบการศึกษา 8 ปี! แต่วันนี้ เด็กๆ ถูกบรรเทาด้วยข้อมูลที่มากเกินไปและถูกท่วมท้นด้วยขยะทางวิชาการมากมาย พวกเขาถูกป้อนวิชาเรียนจนเกินพอดี ในขณะที่อีกด้านหนึ่งของสมดุล — ด้านจิตวิญญาณ — กลับถูกทิ้งให้ว่างเปล่า ในโรงเรียน เด็กๆ ควรได้รับการสอนให้เกรงกลัวพระเจ้าเป็นอันดับแรก เด็กเล็กเรียนภาษาอังกฤษ ภาษาฝรั่งเศส ภาษาเยอรมัน — แต่ไม่เรียนภาษากรีกโบราณ พวกเขาเรียนดนตรี และสิ่งต่างๆ อีกมากมาย ทั้งอย่างนี้และอย่างนั้น... แต่สิ่งที่พวกเขาควรเรียนรู้เป็นอันดับแรกคืออะไร? ในปัจจุบัน พวกเขาเรียนรู้เพียงตัวอักษรและตัวเลขเท่านั้น ในขณะที่สิ่งที่พวกเขาจำเป็นต้องรู้เกี่ยวกับบ้านเกิดของตนเอง — สิ่งที่สำคัญที่สุด — กลับไม่ได้รับการสอน ทั้งเพลงรักชาติหรือสิ่งใดที่คล้ายคลึงกัน </w:t>
      </w:r>
    </w:p>
    <w:p w:rsidRPr="00C84680" w:rsidR="005C3FC8" w:rsidRDefault="00BF6B1D" w14:paraId="32515519" w14:textId="578AE73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ลองหยุดเด็กสมัยใหม่คนใดคนหนึ่งและถามว่า: </w:t>
      </w:r>
      <w:r w:rsidRPr="00C84680">
        <w:rPr>
          <w:lang w:val="ru-RU"/>
        </w:rPr>
        <w:t xml:space="preserve">‘หมู่บ้านของคุณอยู่ในภูมิภาคใด? มีคนอาศัยอยู่ที่นั่นกี่คน?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พวกเขาจะตอบคุณไม่ได้ </w:t>
      </w:r>
      <w:r w:rsidRPr="00C84680">
        <w:rPr>
          <w:lang w:val="ru-RU"/>
        </w:rPr>
        <w:t xml:space="preserve">‘ฉัน,’ พวกเขาจะคิด, ‘จะไปที่สถานีรถบัส ขึ้นรถบัส และรถบัสจะพาฉันไปหมู่บ้านของฉัน’ ส่วนหมู่บ้านของฉันอยู่ไหน พนักงานเก็บค่าโดยสารคงรู้อยู่แล้ว ฉันจะบอกเขาว่าฉันจะไปหมู่บ้านนั้นหมู่บ้านนี้ จ่ายค่าตั๋ว </w:t>
      </w:r>
      <w:r w:rsidR="002F08DD">
        <w:rPr>
          <w:lang w:val="ru-RU"/>
        </w:rPr>
        <w:t xml:space="preserve">แล้วรถบัสก็จะพาฉันไปที่นั่น” </w:t>
      </w:r>
      <w:r w:rsidRPr="00C84680">
        <w:rPr>
          <w:lang w:val="ru-RU"/>
        </w:rPr>
        <w:t xml:space="preserve">ในโรงเรียนประถม เราจำแผนที่โลกทั้งใบได้ขึ้นใจ นักเรียนชั้นประถมศึกษาต้องจำชื่อเมืองในทุกประเทศที่มีประชากรเกินห้าแสนคนได้ขึ้นใจ นอกจากนี้ เรายังต้องจำว่าแม่น้ำใดในประเทศเหล่านั้นเป็นแม่น้ำที่ยาวที่สุด กว้างที่สุด และยาวเป็นอันดับสอง รวมถึงชื่อของภูเขาที่สูงที่สุดในโลก และอีกมากมาย แต่สำหรับกรีซนั้น ไม่ต้องพูดถึงเลย! แต่ทุกวันนี้! ผมเคยพบไม่เพียงแต่เด็กเล็ก แต่ยังรวมถึงผู้ใหญ่ – นักศึกษา – ที่ไม่รู้จำนวนประชากรของเมืองที่พวกเขากำลังศึกษาอยู่ ผมถามนักศึกษาคนหนึ่งว่าภูเขาสูงที่สุดในกรีซคืออะไร เขาตอบไม่ได้ </w:t>
      </w:r>
      <w:r w:rsidRPr="00C84680">
        <w:rPr>
          <w:lang w:val="ru-RU"/>
        </w:rPr>
        <w:t xml:space="preserve">แม่น้ำที่ใหญ่ที่สุด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คืออะไร? เงียบ แม่น้ำที่เล็กที่สุดคืออะไร? เงียบ นักศึกษาคนหนึ่ง — และเขาไม่รู้อะไรเลยเกี่ยวกับบ้านเกิดของตัวเอง! แล้วเมื่อ </w:t>
      </w:r>
      <w:r w:rsidR="002F08DD">
        <w:rPr>
          <w:lang w:val="ru-RU"/>
        </w:rPr>
        <w:t xml:space="preserve">‘เพื่อน’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ของเรา </w:t>
      </w:r>
      <w:r w:rsidR="002F08DD">
        <w:rPr>
          <w:lang w:val="ru-RU"/>
        </w:rPr>
        <w:t xml:space="preserve">‘เพื่อนบ้านที่ดี’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ของเรามาและบอกว่า </w:t>
      </w:r>
      <w:r w:rsidRPr="00C84680">
        <w:rPr>
          <w:lang w:val="ru-RU"/>
        </w:rPr>
        <w:t xml:space="preserve">‘นี่ไม่ใช่บ้านเกิดของคุณ </w:t>
      </w:r>
      <w:r w:rsidR="002F08DD">
        <w:rPr>
          <w:lang w:val="ru-RU"/>
        </w:rPr>
        <w:t xml:space="preserve">แต่เป็นของเรา’ </w:t>
      </w:r>
      <w:r w:rsidRPr="00C84680">
        <w:rPr>
          <w:lang w:val="ru-RU"/>
        </w:rPr>
        <w:t xml:space="preserve">เขาจะตอบว่า </w:t>
      </w:r>
      <w:r w:rsidRPr="00C84680">
        <w:rPr>
          <w:lang w:val="ru-RU"/>
        </w:rPr>
        <w:t xml:space="preserve">‘ใช่ คุณพูดถูก </w:t>
      </w:r>
      <w:r w:rsidR="002F08DD">
        <w:rPr>
          <w:lang w:val="ru-RU"/>
        </w:rPr>
        <w:t xml:space="preserve">นั่นคือความจริง’</w:t>
      </w:r>
      <w:r w:rsidRPr="00C84680">
        <w:rPr>
          <w:lang w:val="ru-RU"/>
        </w:rPr>
        <w:t xml:space="preserve"> คุณเข้าใจเรื่องนี้ไหม? เรากำลังเดินตรงไปสู่จุดนั้น อย่างไรก็ตาม หากคุณถามเด็กๆ ในวันนี้เกี่ยวกับฟุตบอลหรือโทรทัศน์ คุณจะเห็นว่าพวกเขารู้ทุกอย่างจนถึงรายละเอียดเล็กๆ น้อยๆ </w:t>
      </w:r>
    </w:p>
    <w:p w:rsidRPr="00C84680" w:rsidR="005C3FC8" w:rsidRDefault="00BF6B1D" w14:paraId="753A5E0B" w14:textId="19D5B8D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ในทางกลับกัน เด็กๆ ที่มาจากแอลเบเนีย – เอพิรัสตอนเหนือ – สามารถอ่านและเขียนได้ คุณถามพวกเขาว่า </w:t>
      </w:r>
      <w:r w:rsidRPr="00C84680">
        <w:rPr>
          <w:lang w:val="ru-RU"/>
        </w:rPr>
        <w:t xml:space="preserve">‘คุณไปเรียนอ่านและเขียนมาจากที่ไหนกัน?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– และพวกเขาตอบว่า </w:t>
      </w:r>
      <w:r w:rsidR="002F08DD">
        <w:rPr>
          <w:lang w:val="ru-RU"/>
        </w:rPr>
        <w:t xml:space="preserve">‘ในคุก’ </w:t>
      </w:r>
      <w:r w:rsidRPr="00C84680">
        <w:rPr>
          <w:lang w:val="ru-RU"/>
        </w:rPr>
        <w:t xml:space="preserve">คนน่าสงสารเหล่านี้ได้เปลี่ยนคุกให้กลายเป็นโรงเรียน แต่เด็กๆ ชาวกรีกของเราได้เปลี่ยนโรงเรียนให้เป็นคุก พวกเขาได้ยึดครองโรงเรียนและล็อคตัวเองไว้จากด้านใน เด็กๆ ในปัจจุบัน โดยเฉพาะวัยรุ่น ได้ถูกผลักดันจนถึงจุดที่เกือบจะบ้า — โดยเฉพาะในช่วงมัธยมศึกษาตอนกลางและตอนปลาย ส่วนในมหาวิทยาลัย ผู้เยาว์มีความเป็นผู้ใหญ่มากขึ้น และนอกจากนี้ พวกเขายังสามารถเข้าฟังการบรรยายเมื่อใดก็ได้ตามใจชอบ </w:t>
      </w:r>
    </w:p>
    <w:p w:rsidRPr="00C84680" w:rsidR="005C3FC8" w:rsidRDefault="00BF6B1D" w14:paraId="5B36D484" w14:textId="1531BCF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แต่แทนที่จะดำเนินมาตรการที่จำเป็นต่อระบบการศึกษา พวกเขากลับทำให้มันเสื่อมโทรมลงเรื่อยๆ และด้านจิตวิญญาณนั้นกำลังถูกบิดเบือนมากขึ้นเรื่อยๆ ลองฟังคำอธิษฐานนี้จากหนังสืออ่านเบื้องต้นของโรงเรียนประถมศึกษาดูสิ: </w:t>
      </w:r>
      <w:r w:rsidRPr="00C84680">
        <w:rPr>
          <w:lang w:val="ru-RU"/>
        </w:rPr>
        <w:t xml:space="preserve">‘โอ พระแม่มารี ลูกน้อยของท่านคือผู้สวยงามที่สุดในโลก!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โอ้ เราได้มาถึงสภาพเช่นนี้แล้วหรือ! สิ่งที่เด็กๆ เคยได้รับการสอนในโรงเรียนกับสิ่งที่พวกเขาได้รับการสอนในปัจจุบัน: </w:t>
      </w:r>
    </w:p>
    <w:p w:rsidRPr="00F90180" w:rsidR="005C3FC8" w:rsidRDefault="00BF6B1D" w14:paraId="6183A3FE" w14:textId="401C541C">
      <w:pPr>
        <w:pStyle w:val="poem"/>
        <w:spacing w:before="150" w:after="150"/>
        <w:rPr>
          <w:lang w:val="ru-RU"/>
        </w:rPr>
      </w:pPr>
      <w:r w:rsidRPr="00C84680">
        <w:rPr>
          <w:lang w:val="ru-RU"/>
        </w:rPr>
        <w:t xml:space="preserve">ลูกแพะน้อยของฉัน,</w:t>
      </w:r>
      <w:r w:rsidRPr="00C84680">
        <w:rPr>
          <w:lang w:val="ru-RU"/>
        </w:rPr>
        <w:br/>
      </w:r>
      <w:r w:rsidRPr="00C84680">
        <w:rPr>
          <w:lang w:val="ru-RU"/>
        </w:rPr>
        <w:t xml:space="preserve">อย่าใช้หัวชนนะ ลูกแพะน้อย</w:t>
      </w:r>
      <w:r w:rsidRPr="00C84680">
        <w:rPr>
          <w:lang w:val="ru-RU"/>
        </w:rPr>
        <w:br/>
      </w:r>
      <w:r w:rsidRPr="00C84680">
        <w:rPr>
          <w:lang w:val="ru-RU"/>
        </w:rPr>
        <w:t xml:space="preserve">ให้อาหารลูกๆ ของเจ้า,</w:t>
      </w:r>
      <w:r w:rsidRPr="00C84680">
        <w:rPr>
          <w:lang w:val="ru-RU"/>
        </w:rPr>
        <w:br/>
      </w:r>
      <w:r w:rsidRPr="00C84680">
        <w:rPr>
          <w:lang w:val="ru-RU"/>
        </w:rPr>
        <w:t xml:space="preserve">เจ้าตัวเล็กจอมซน...</w:t>
      </w:r>
      <w:r w:rsidRPr="00C84680">
        <w:rPr>
          <w:lang w:val="ru-RU"/>
        </w:rPr>
        <w:br/>
      </w:r>
      <w:r w:rsidRPr="00C84680">
        <w:rPr>
          <w:lang w:val="ru-RU"/>
        </w:rPr>
        <w:t xml:space="preserve">... เพื่อที่พวกมันจะได้ให้นม</w:t>
      </w:r>
      <w:r w:rsidRPr="00C84680">
        <w:rPr>
          <w:lang w:val="ru-RU"/>
        </w:rPr>
        <w:br/>
      </w:r>
      <w:r w:rsidRPr="00C84680">
        <w:rPr>
          <w:lang w:val="ru-RU"/>
        </w:rPr>
        <w:t xml:space="preserve">ให้หลานสาวตัวน้อยๆ ของคุณ,</w:t>
      </w:r>
      <w:r w:rsidRPr="00C84680">
        <w:rPr>
          <w:lang w:val="ru-RU"/>
        </w:rPr>
        <w:br/>
      </w:r>
      <w:r w:rsidRPr="00C84680">
        <w:rPr>
          <w:lang w:val="ru-RU"/>
        </w:rPr>
        <w:t xml:space="preserve">พวกที่มีเขาเล็กๆ นั้น,</w:t>
      </w:r>
      <w:r w:rsidRPr="00C84680">
        <w:rPr>
          <w:lang w:val="ru-RU"/>
        </w:rPr>
        <w:br/>
      </w:r>
      <w:r w:rsidRPr="00C84680">
        <w:rPr>
          <w:lang w:val="ru-RU"/>
        </w:rPr>
        <w:t xml:space="preserve">เด็ก</w:t>
      </w:r>
      <w:r w:rsidRPr="00F90180" w:rsidR="00F90180">
        <w:rPr>
          <w:lang w:val="ru-RU"/>
        </w:rPr>
        <w:t xml:space="preserve">ๆ</w:t>
      </w:r>
      <w:r w:rsidRPr="00C84680">
        <w:rPr>
          <w:lang w:val="ru-RU"/>
        </w:rPr>
        <w:t xml:space="preserve"> ตัวเล็กๆ ที่ซนสุดๆ</w:t>
      </w:r>
      <w:r w:rsidR="00F90180">
        <w:rPr>
          <w:rStyle w:val="FootnoteReference"/>
          <w:lang w:val="ru-RU"/>
        </w:rPr>
        <w:footnoteReference w:id="222"/>
      </w:r>
    </w:p>
    <w:p w:rsidRPr="00C84680" w:rsidR="005C3FC8" w:rsidRDefault="00BF6B1D" w14:paraId="1237318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จะคิดได้หรือไม่ว่ามีการสอนเด็กเล็กให้รับรู้สิ่งสกปรกและน่ารังเกียจเช่นนี้! แต่พวกเขากลับทำเช่นนั้นโดยเจตนา — เพื่อให้เด็กๆ คุ้นเคยกับปีศาจ จนทำให้ผู้บูชาซาตานสามารถทำงานของพวกเขาได้ง่ายขึ้น ขอให้พระเจ้าทรงยื่นพระหัตถ์ออกมา เพราะวันนี้เด็กๆ ไม่ได้รับความช่วยเหลือที่จำเป็นเพื่อเปลี่ยนแปลงตัวเองให้ดีขึ้น แต่กลับถูกปีศาจเข้าสิง </w:t>
      </w:r>
    </w:p>
    <w:p w:rsidRPr="00C84680" w:rsidR="005C3FC8" w:rsidRDefault="00BF6B1D" w14:paraId="6A73AAE2" w14:textId="20B966E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เด็กๆ เรียนรู้ด้วยความรู้ในลักษณะที่ไม่สอนให้พวกเขาใช้หัวคิดเลย นั่นคือเหตุผลที่พวกเขาไม่ใช้สมอง แต่เมื่อสมองไม่ถูกใช้ มันก็จะถูกปกคลุมด้วยหมอกควันที่มัวมัว ยกตัวอย่างเช่น นักประดิษฐ์ — พวกเขาใช้สมองจริงๆ เมื่อเผชิญกับปัญหา พวกเขาก็คิดหาวิธีแก้ไข แต่วันนี้ คนส่วนใหญ่เพียงแต่อ่านตามสิ่งที่เขียนไว้ในคู่มือเท่านั้น คนยังอยู่ระดับนี้: มีแต่ตัวเลขและตัวเลขเท่านั้น ไม่มีอะไรอื่น </w:t>
      </w:r>
      <w:r w:rsidRPr="00C84680">
        <w:rPr>
          <w:lang w:val="ru-RU"/>
        </w:rPr>
        <w:t xml:space="preserve">‘นี่คือสกรูหมายเลขหนึ่ง </w:t>
      </w:r>
      <w:r w:rsidR="002F08DD">
        <w:rPr>
          <w:lang w:val="ru-RU"/>
        </w:rPr>
        <w:t xml:space="preserve">นี่คือโบลต์</w:t>
      </w:r>
      <w:r w:rsidRPr="00C84680">
        <w:rPr>
          <w:lang w:val="ru-RU"/>
        </w:rPr>
        <w:t xml:space="preserve">หมายเลขสอง’… และหากสกรูไม่เข้าช่องและเครื่องไม่ทำงาน พวกเขาก็เรียกวิศวกรมาทันที พวกเขาไม่ตระหนักว่าต้องใช้ตะไบเล็กตะไบรูให้กว้างขึ้นเพียงเล็กน้อย แล้วสกรูก็จะเข้าได้ และหากรูใหญ่เกินไป ก็ต้องใช้เทปฉนวนพันรอบสกรูไว้ เพื่อไม่ให้สกรูสั่นคลอน ไม่เลย เมื่อมีปัญหาแม้เพียงเล็กน้อย ก็พูดทันทีว่า </w:t>
      </w:r>
      <w:r w:rsidR="002F08DD">
        <w:rPr>
          <w:lang w:val="ru-RU"/>
        </w:rPr>
        <w:t xml:space="preserve">‘มาเรียกวิศวกรกันเถอะ’ </w:t>
      </w:r>
      <w:r w:rsidRPr="00C84680">
        <w:rPr>
          <w:lang w:val="ru-RU"/>
        </w:rPr>
        <w:t xml:space="preserve">จะพูดอะไรได้กับเรื่องนี้? โทรทัศน์และอุปกรณ์ทางเทคนิคสมัยใหม่ได้เปลี่ยนผู้คนให้กลายเป็นหุ่นยนต์ที่ไร้ความคิด แม้แต่คนฉลาดก็กลายเป็นเหมือนเทปคาสเซ็ต [พวกเขาเพียงแต่เล่นซ้ำสิ่งที่ถูกบันทึกไว้บนเทปนั้น] กล่าวอีกนัยหนึ่ง ผมต้องการเน้นย้ำว่าคนต้องใช้สมองของตัวเอง นั่นคือพื้นฐานทั้งหมด เพราะหากไม่ใช้สมอง วันนี้อาจเรียนรู้สิ่งหนึ่งได้ แต่วันพรุ่งนี้ก็จะสับสนกับสิ่งอื่น ดังนั้น เป้าหมายคือ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ให้สมองมนุษย์สร้างความคิดและหาทางแก้ปัญหาด้วยตัวเอง สมองที่ไม่สร้างอะไรด้วยตัวเองคือสมองที่พัฒนาไม่เต็มที่ </w:t>
      </w:r>
    </w:p>
    <w:p w:rsidRPr="00347B46" w:rsidR="003F5E0E" w:rsidP="003F5E0E" w:rsidRDefault="003F5E0E" w14:paraId="49DA8B9C" w14:textId="77777777">
      <w:pPr>
        <w:rPr>
          <w:lang w:val="ru-RU"/>
        </w:rPr>
      </w:pPr>
    </w:p>
    <w:p w:rsidRPr="00C84680" w:rsidR="005C3FC8" w:rsidP="003F5E0E" w:rsidRDefault="00BF6B1D" w14:paraId="726F8BB2" w14:textId="0F9E6021">
      <w:pPr>
        <w:pStyle w:val="Heading4"/>
        <w:rPr>
          <w:lang w:val="ru-RU"/>
        </w:rPr>
      </w:pPr>
      <w:bookmarkStart w:name="_Toc196745466" w:id="393"/>
      <w:bookmarkStart w:name="_Toc196745623" w:id="394"/>
      <w:bookmarkStart w:name="_Toc225094977" w:id="395"/>
      <w:r w:rsidRPr="00C84680">
        <w:rPr>
          <w:lang w:val="ru-RU"/>
        </w:rPr>
        <w:t xml:space="preserve">การเป็นครูเป็นหน้าที่อันศักดิ์สิทธิ์</w:t>
      </w:r>
      <w:bookmarkEnd w:id="393"/>
      <w:bookmarkEnd w:id="394"/>
      <w:bookmarkEnd w:id="395"/>
    </w:p>
    <w:p w:rsidRPr="00C84680" w:rsidR="005C3FC8" w:rsidRDefault="00BF6B1D" w14:paraId="3C4F2593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บางครั้งไม่ใช่ลูกศิษย์ แต่เป็นเพื่อนร่วมงานของครูเองที่ก่อให้เกิดความยากลำบากที่สุดให้กับครูในโรงเรียน </w:t>
      </w:r>
    </w:p>
    <w:p w:rsidRPr="00C84680" w:rsidR="005C3FC8" w:rsidRDefault="00BF6B1D" w14:paraId="43614042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ในยุคสมัยนี้ ผู้ที่ต้องการประพฤติตนอย่างเหมาะสมท่ามกลางเพื่อนร่วมงาน จำเป็นต้องมีความวิจารณญาณและแสงสว่างจากพระเจ้าอย่างมาก ในแต่ละกรณี จำเป็นต้องมีความระมัดระวังและแสงสว่างจากพระเจ้าอย่างมาก บางครั้งไม่จำเป็นต้องแสดงให้ผู้อื่นเห็นว่าคุณเป็นผู้เชื่อ แต่ควรประพฤติตนอย่างเงียบๆ และพูดคุยกับเพื่อนร่วมงานเกี่ยวกับความเชื่อ ไม่ใช่ผ่านคำพูดมากนัก แต่ผ่านตัวอย่างชีวิตออร์โธดอกซ์ที่แท้จริงของคุณ ด้วยวิธีนี้ คุณจะช่วยผู้อื่นได้โดยไม่ทำให้พวกเขารำคาญ สิ่งนี้เป็นจริงโดยเฉพาะอย่างยิ่งในสภาพแวดล้อมทางการศึกษา: ที่นั่น ปัญหาบางอย่างเหมือนก้อนเนื้อ — บางครั้งเป็นก้อนเนื้อดี บางครั้งเป็นก้อนเนื้อร้าย เมื่อเราเข้าแก้ปัญหาด้วยเหตุผล เรามักก่อให้เกิดความเสียหายอย่างใหญ่หลวงแทนที่จะทำประโยชน์ หากก้อนเนื้อร้ายเป็นมะเร็ง การแพร่กระจายจะเริ่มขึ้นหลังการผ่าตัด ดังนั้น จึงดีกว่าที่จะจี้ก้อนเนื้อร้ายดังกล่าวอย่างระมัดระวัง </w:t>
      </w:r>
    </w:p>
    <w:p w:rsidRPr="00C84680" w:rsidR="005C3FC8" w:rsidRDefault="00BF6B1D" w14:paraId="04EB053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สำหรับครูที่อยากทำสิ่งดีนั้นไม่ใช่เรื่องง่ายเสมอไป เพราะพวกเขาถูกจำกัดและไม่มีทางเลือกมากนัก </w:t>
      </w:r>
    </w:p>
    <w:p w:rsidRPr="00C84680" w:rsidR="005C3FC8" w:rsidRDefault="00BF6B1D" w14:paraId="47349FCB" w14:textId="7B5EC63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หากใครต้องการ ก็จะสามารถหาทางทำสิ่งดีได้เสมอ ผู้ที่ต้องการก็หาโอกาสเช่นนั้นได้แม้ภายใต้ระบอบที่ไร้พระเจ้า ดังนั้นทำไมพวกเขาจึงหาโอกาสเช่นนั้นไม่ได้ที่นี่? มีชายชาวกรีกคนหนึ่งเคยเดินทางไปบัลแกเรีย (เมื่อประเทศนั้นยังอยู่ภายใต้ระบอบที่ไร้พระเจ้า) และเริ่มแจกไม้กางเขนให้เด็กๆ ใกล้โรงเรียน อย่างไรก็ตาม เขาถูกสมาชิกพรรคคอมมิวนิสต์ที่ยืนอยู่ใกล้ๆ สังเกตเห็น เมื่อครูเห็นสมาชิกพรรคคอมมิวนิสต์คนนั้นกำลังจับตามองอยู่ จึงเริ่มเก็บไม้กางเขนจากเด็กๆ และดุว่าพวกเขาที่รับไม้กางเขนไป แต่เมื่อสมาชิกพรรคคอมมิวนิสต์คนนั้นจากไปแล้ว ครูเองก็แจกไม้กางเขนให้เด็กๆ คุณเห็นไหมว่าครูคนนั้นสามารถหลีกเลี่ยงความขัดแย้งได้ทั้งกับกฎหมายและกับพระเจ้า? แล้วครูชาวกรีกในเอเชียไมเนอร์ล่ะ? พวกเขาได้ให้สิ่งดีงามแก่ประชาชนมากเพียงใดในช่วงปีที่ยากลำบากเหล่านั้น! และทั้งหมดนี้เพราะพวกเขาทำงานด้วยใจจริง มีความมุ่งมั่นต่อภารกิจของตน เป็นผู้ศรัทธาอย่างลึกซึ้ง และพร้อมเสียสละตนเอง และนักบุญอาร์เซนิอุสแห่งคาปปาโดเซียได้ประพฤติตนอย่างชาญฉลาดเพียงใดในเมืองฟาราส!</w:t>
      </w:r>
      <w:r w:rsidR="000E7D98">
        <w:rPr>
          <w:rStyle w:val="FootnoteReference"/>
          <w:lang w:val="ru-RU"/>
        </w:rPr>
        <w:footnoteReference w:id="223"/>
      </w:r>
      <w:r w:rsidRPr="00C84680">
        <w:rPr>
          <w:lang w:val="ru-RU"/>
        </w:rPr>
        <w:t xml:space="preserve"> หลังจากจัดเตรียมห้องเรียนแล้ว แทนที่จะตั้งโต๊ะเรียน เขากลับปูหนังแพะและหนังแกะที่หยาบกร้านลงบนพื้น เด็กๆ จึงคุกเข่าบนหนังเหล่านั้นเพื่อฟังบทเรียน ด้วยการกระทำอย่างชาญฉลาดเช่นนี้ นักบุญอาร์เซนิอุสจึงไม่ทำให้ชาวตุรกีเกิดความสงสัย แม้เมื่อพวกเขาจับเด็กๆ ได้ขณะกำลังเรียน ชาวตุรกีก็คิดว่าพวกเขากำลังสวดมนต์ และเมื่อนักบุญอาร์เซนิอุสต้องการนำนักเรียนออกไปพักผ่อนในชนบท เขาก็จะนำพวกเขาไปยังที่ดินของเขา ซึ่งเหมือนสวน โดยอ้างว่าไปทำงาน — และจะกล่าวว่า: </w:t>
      </w:r>
      <w:r w:rsidRPr="00C84680">
        <w:rPr>
          <w:lang w:val="ru-RU"/>
        </w:rPr>
        <w:t xml:space="preserve">“หากเห็นคนตุรกี ให้เริ่มทำงาน ทำอะไรสักอย่าง ตัดกิ่งไม้จากต้นไม้ </w:t>
      </w:r>
      <w:r w:rsidR="002F08DD">
        <w:rPr>
          <w:lang w:val="ru-RU"/>
        </w:rPr>
        <w:t xml:space="preserve">เพื่อให้เขาคิดว่าพวกคุณกำลังจัดสวน” </w:t>
      </w:r>
      <w:r w:rsidRPr="00C84680">
        <w:rPr>
          <w:lang w:val="ru-RU"/>
        </w:rPr>
        <w:t xml:space="preserve">และเด็กๆ ที่ยากจนก็ทำตามนั้นจริงๆ เพราะหากคนตุรกีรู้ได้ว่านักบุญได้พาเด็กๆ ออกไปยังชนบท เขาคงจะตกอยู่ในปัญหาใหญ่แน่ๆ โรงเรียนลับที่แท้จริง! และเมื่อคนตุรกีจากไป เด็กๆ ก็จะเริ่มเล่นกันอีกครั้ง ส่วนในช่วงฤดูร้อน ระหว่างวันหยุด นักบุญอาร์เซนิอุสก็จะรวบรวมเด็กๆ มาที่บ้านของท่าน — เพื่อไม่ให้พวกเขาสูญเสียนิสัยการเรียน และไม่ลืมสิ่งที่ท่านได้สอนไว้ </w:t>
      </w:r>
    </w:p>
    <w:p w:rsidRPr="00C84680" w:rsidR="005C3FC8" w:rsidRDefault="00BF6B1D" w14:paraId="48E3162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ทำไมนักบุญอาร์เซนิอุสจึงเขียนด้วยภาษาตุรกีในระหว่างการสอน แต่ใช้ตัวอักษรกรีก? </w:t>
      </w:r>
    </w:p>
    <w:p w:rsidRPr="00C84680" w:rsidR="005C3FC8" w:rsidRDefault="00BF6B1D" w14:paraId="4AD57CC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‘เพื่อให้เด็กๆ ได้รู้ภาษาตุรกีด้วย และสามารถใช้ชีวิตอยู่ท่ามกลางชาวตุรกีได้ นอกจากนี้ หากชาวตุรกีจับได้ว่านักบุญกำลังสอนเด็กๆ อ่านและเห็นตัวอักษรกรีก แต่แล้วได้ยินท่านอ่านเป็นภาษาตุรกี พวกเขาก็จะรู้สึกสบายใจ ดังนั้นเด็กๆ จึงได้เรียนรู้ ส่วนชาวตุรกีก็</w:t>
      </w:r>
      <w:r w:rsidRPr="00C84680">
        <w:rPr>
          <w:lang w:val="ru-RU"/>
        </w:rPr>
        <w:t xml:space="preserve">ไม่ต้อง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กังวล ทุกสิ่งที่เป็นลักษณะเฉพาะของนักบุญอาร์เซนิอุส — ท่าทีที่ไม่ยอมประนีประนอมต่อความเชื่อออร์โธดอกซ์และความเคร่งครัดในศาสนา — ท่านได้ถ่ายทอดให้กับลูกศิษย์ของท่าน </w:t>
      </w:r>
    </w:p>
    <w:p w:rsidRPr="00C84680" w:rsidR="005C3FC8" w:rsidRDefault="00BF6B1D" w14:paraId="7B1FE6D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นั่นคือเหตุผลที่ผมกล่าวว่า หากใครต้องการ ก็สามารถทำประโยชน์ให้เด็ก ๆ ได้ — ไม่ว่าเขาจะอยู่แห่งใดก็ตาม ครั้งหนึ่ง ผมได้พบหนังสือที่ยอดเยี่ยมเกี่ยวกับเอพิรัสตอนเหนือ ซึ่งเขียนโดยครูผู้เคยไปเยือนภูมิภาคนี้ ครูเพียงคนเดียวเช่นนี้ มีค่าเท่ากับชายห้าร้อยคน! เธอรับมือกับนักอุดมการณ์ชาวแอลเบเนียได้อย่างชำนาญเพียงใด! เธอได้บดขยี้พวกเขาจนสิ้นซาก ทำได้ดีมาก! </w:t>
      </w:r>
    </w:p>
    <w:p w:rsidRPr="00C84680" w:rsidR="005C3FC8" w:rsidRDefault="00BF6B1D" w14:paraId="11E84B3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ครูที่แท้จริงเป็นสิ่งอันยิ่งใหญ่ โดยเฉพาะในยุคนี้ เด็กๆ เหมือนเทปคาสเซ็ตที่ยังว่างเปล่า พวกเขาสามารถถูกบันทึกด้วยเพลงลามกหรือบทเพลงไบแซนไทน์อันวิจิตรได้ หน้าที่ของครูเป็นสิ่งศักดิ์สิทธิ์ ความรับผิดชอบอันยิ่งใหญ่ตกอยู่บนบ่าของครู และหากครูมีความใส่ใจ พวกเขาอาจได้รับรางวัลอันยิ่งใหญ่จากพระเจ้า หน้าที่ของพวกเขาคือต้องพยายามสอนให้เด็กๆ รู้จักความเกรงกลัวพระเจ้า ครูต้องหาวิธีถ่ายทอดความรู้เกี่ยวกับพระเจ้าและมาตุภูมิให้แก่เด็กๆ ให้พวกเขาหว่านเมล็ดพันธุ์ไปเถิด พวกเขาไม่เห็นมันงอกขึ้นหรือ? ไม่เป็นไร ไม่มีสิ่งใดผ่านไปโดยไม่ทิ้งร่องรอย: วันหนึ่งเมล็ดพันธุ์นั้นจะงอกขึ้นเอง </w:t>
      </w:r>
    </w:p>
    <w:p w:rsidRPr="00C84680" w:rsidR="005C3FC8" w:rsidRDefault="00BF6B1D" w14:paraId="179AF10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และให้พวกเขาปฏิบัติต่อเด็กๆ ด้วยความเมตตา ความอดทน และความรักเสมอ ให้พวกเขาพยายามปลุกจิตวิญญาณแห่งความรักในตัวเด็กๆ เด็กๆ ต้องการความรักและความอบอุ่นอย่างยิ่ง เด็กหลายคนถูกพรากจากสิ่งนี้อย่างสิ้นเชิงที่บ้าน หากครูรักเด็กๆ เด็กๆ ก็จะรักครูเช่นกัน และเมื่อนั้น ครูก็จะทำงานได้ง่ายขึ้น ครูของเรา เมื่อเราประพฤติตัวไม่ดี อาจตีเราด้วยไม้เรียว แต่ท่านรักเด็กๆ และเด็กๆ ก็รักท่านเช่นกัน ชายคนนี้ไม่มีลูกเป็นของตัวเอง แต่ท่านรักเด็กๆ เป็นอย่างมาก </w:t>
      </w:r>
    </w:p>
    <w:p w:rsidRPr="00C84680" w:rsidR="005C3FC8" w:rsidRDefault="00BF6B1D" w14:paraId="2E1D3DCF" w14:textId="61AF30C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ดังนั้น ผู้ปกครองที่มีลูกหลายคนจนกลายเป็นพ่อแม่ของครอบครัวใหญ่ ก็สมควรได้รับคำชมเชย แต่คำชมเชยที่ยิ่งใหญ่กว่านั้นควรมีให้แก่ผู้สอนที่แท้จริง ซึ่งช่วยฟื้นฟูชีวิตเด็กๆ จำนวนมาก และกลายเป็น </w:t>
      </w:r>
      <w:r w:rsidRPr="00C84680">
        <w:rPr>
          <w:lang w:val="ru-RU"/>
        </w:rPr>
        <w:t xml:space="preserve">‘พ่อแม่ของ</w:t>
      </w:r>
      <w:r w:rsidR="002F08DD">
        <w:rPr>
          <w:lang w:val="ru-RU"/>
        </w:rPr>
        <w:t xml:space="preserve">หลายคน’ </w:t>
      </w:r>
      <w:r w:rsidRPr="00C84680">
        <w:rPr>
          <w:lang w:val="ru-RU"/>
        </w:rPr>
        <w:t xml:space="preserve">ในความหมายนี้ พวกเขามอบให้สังคมรุ่นใหม่ของผู้คนที่ได้รับการฟื้นฟู และด้วยวิธีนี้ สังคมจึงกลายเป็นสถานที่ที่ดีขึ้น </w:t>
      </w:r>
    </w:p>
    <w:p w:rsidRPr="00C84680" w:rsidR="005C3FC8" w:rsidP="003F5E0E" w:rsidRDefault="005C3FC8" w14:paraId="32D904BE" w14:textId="005890EA">
      <w:pPr>
        <w:rPr>
          <w:lang w:val="ru-RU"/>
        </w:rPr>
      </w:pPr>
    </w:p>
    <w:p w:rsidRPr="00C84680" w:rsidR="005C3FC8" w:rsidP="003F5E0E" w:rsidRDefault="005C3FC8" w14:paraId="4A97BEFF" w14:textId="4AAC8870">
      <w:pPr>
        <w:rPr>
          <w:lang w:val="ru-RU"/>
        </w:rPr>
      </w:pPr>
    </w:p>
    <w:p w:rsidRPr="00C84680" w:rsidR="005C3FC8" w:rsidP="003F5E0E" w:rsidRDefault="003F5E0E" w14:paraId="3A870B89" w14:textId="365362F2">
      <w:pPr>
        <w:pStyle w:val="Heading3"/>
        <w:rPr>
          <w:lang w:val="ru-RU"/>
        </w:rPr>
      </w:pPr>
      <w:bookmarkStart w:name="_Toc196745467" w:id="396"/>
      <w:bookmarkStart w:name="_Toc196745624" w:id="397"/>
      <w:bookmarkStart w:name="_Toc225094978" w:id="398"/>
      <w:r w:rsidRPr="00C84680">
        <w:rPr>
          <w:lang w:val="ru-RU"/>
        </w:rPr>
        <w:t xml:space="preserve">บทที่</w:t>
      </w:r>
      <w:r w:rsidRPr="003F5E0E">
        <w:rPr>
          <w:lang w:val="ru-RU"/>
        </w:rPr>
        <w:t xml:space="preserve"> 2</w:t>
      </w:r>
      <w:r w:rsidRPr="00C84680" w:rsidR="00BF6B1D">
        <w:rPr>
          <w:lang w:val="ru-RU"/>
        </w:rPr>
        <w:t xml:space="preserve">.</w:t>
      </w:r>
      <w:r w:rsidRPr="003F5E0E">
        <w:rPr>
          <w:lang w:val="ru-RU"/>
        </w:rPr>
        <w:t xml:space="preserve"> </w:t>
      </w:r>
      <w:r w:rsidRPr="003F5E0E">
        <w:rPr>
          <w:lang w:val="ru-RU"/>
        </w:rPr>
        <w:br/>
      </w:r>
      <w:r w:rsidRPr="00C84680" w:rsidR="00BF6B1D">
        <w:rPr>
          <w:lang w:val="ru-RU"/>
        </w:rPr>
        <w:t xml:space="preserve">เกี่ยวกับนักบวชและคริสตจักร</w:t>
      </w:r>
      <w:bookmarkEnd w:id="396"/>
      <w:bookmarkEnd w:id="397"/>
      <w:bookmarkEnd w:id="398"/>
    </w:p>
    <w:p w:rsidRPr="00C84680" w:rsidR="005C3FC8" w:rsidRDefault="00BF6B1D" w14:paraId="69D26AD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ท่านทำไมไม่บวชเป็นพระสงฆ์? </w:t>
      </w:r>
    </w:p>
    <w:p w:rsidRPr="00C84680" w:rsidR="005C3FC8" w:rsidRDefault="00BF6B1D" w14:paraId="485AE0A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</w:t>
      </w:r>
      <w:r w:rsidRPr="00C84680">
        <w:rPr>
          <w:lang w:val="ru-RU"/>
        </w:rPr>
        <w:t xml:space="preserve"> เป้าหมายของเราคือการได้รับการช่วยให้รอด การเป็นพระสงฆ์ไม่ใช่ทางสู่การช่วยให้รอด [สำหรับผู้ที่รับตำแหน่งนี้] </w:t>
      </w:r>
    </w:p>
    <w:p w:rsidRPr="00C84680" w:rsidR="005C3FC8" w:rsidRDefault="00BF6B1D" w14:paraId="61683E6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ท่านไม่เคยได้รับโอกาสที่จะเป็นพระสงฆ์เลยหรือ? </w:t>
      </w:r>
    </w:p>
    <w:p w:rsidRPr="00C84680" w:rsidR="005C3FC8" w:rsidRDefault="00BF6B1D" w14:paraId="772DEA6C" w14:textId="16AE2DC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ผมถูกกดดันให้ทำเรื่องนี้หลายครั้ง เมื่อผมอาศัยอยู่ในวัดที่มีชุมชนพระภิกษุ ผมถูกกดดันทั้งให้รับการบวชเป็นพระภิกษุและให้รับการบวชเป็นพระมหาเถระ แต่เป้าหมายคือการกลายเป็นพระภิกษุจากภายใน นั่นคือสิ่งที่ผมกังวลอยู่ — ไม่มีเรื่องอื่นใดที่ครอบงำความคิดของผม แม้เมื่อยังเป็นหนุ่ม และยังเป็นฆราวาส ผมก็ได้ประสบกับเหตุการณ์อัศจรรย์บางอย่าง ดังนั้น เมื่อเข้าวัด ผมจึงกล่าวว่า: </w:t>
      </w:r>
      <w:r w:rsidRPr="00C84680">
        <w:rPr>
          <w:lang w:val="ru-RU"/>
        </w:rPr>
        <w:t xml:space="preserve">‘สำหรับผม </w:t>
      </w:r>
      <w:r w:rsidR="002F08DD">
        <w:rPr>
          <w:lang w:val="ru-RU"/>
        </w:rPr>
        <w:t xml:space="preserve">การใช้ชีวิตแบบนักบวชก็เพียงพอแล้ว’ </w:t>
      </w:r>
      <w:r w:rsidRPr="00C84680">
        <w:rPr>
          <w:lang w:val="ru-RU"/>
        </w:rPr>
        <w:t xml:space="preserve">ผมมุ่งเน้นเรื่องนี้เป็นหลัก และไม่กังวลกับคำถามว่าเมื่อใดผมจะได้รับการบวชเป็นพระใหญ่ หรือว่าผมจะกลายเป็นพระสงฆ์หรือไม่ และเมื่อไม่นานมานี้ มีชายคนหนึ่งมาที่ห้องพักของปานากูดา ซึ่งผมอาศัยอยู่ และยืนยันอย่างหนักแน่นว่าผมควรได้รับการบวช เขา甚至ยังเดินทางไปยังสำนักงานของสังฆราชสากลเพื่อเรื่องนี้ และเมื่อคณะเอกซาร์คจากคอนสแตนติโนเปิลมาถึงภูเขาศักดิ์สิทธิ์ เขาก็เข้าพบพวกเขาด้วยคำถามเดียวกัน แต่บรรดาพระสังฆราชตอบเขาว่า: </w:t>
      </w:r>
      <w:r w:rsidRPr="00C84680">
        <w:rPr>
          <w:lang w:val="ru-RU"/>
        </w:rPr>
        <w:t xml:space="preserve">“ไปบอกพ่อปายซิโอสเองเรื่องนี้เถอะ เราไม่ต้องการให้เกิดสถานการณ์ที่เราตัดสินใจเรื่องการบวชของเขา </w:t>
      </w:r>
      <w:r w:rsidR="002F08DD">
        <w:rPr>
          <w:lang w:val="ru-RU"/>
        </w:rPr>
        <w:t xml:space="preserve">แล้วเขากลับหนีไปจากเรา”</w:t>
      </w:r>
      <w:r w:rsidRPr="00C84680">
        <w:rPr>
          <w:lang w:val="ru-RU"/>
        </w:rPr>
        <w:t xml:space="preserve"> ดังนั้น เขาจึงมาหาผม เมื่อผมได้ยินเรื่องนี้ ผมถึงกับตะโกนใส่เขา แล้วเขาก็บอกผมว่า: </w:t>
      </w:r>
      <w:r w:rsidRPr="00C84680">
        <w:rPr>
          <w:lang w:val="ru-RU"/>
        </w:rPr>
        <w:t xml:space="preserve">‘อย่างน้อยก็รับศีลเป็นพระสงฆ์ เพื่อที่คุณจะได้สวดบทอธิษฐานอภัยบาปให้กับผู้ที่มาหาคุณ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เพราะท้ายที่สุดแล้ว พวกเขาไม่เพียงแต่เล่าเรื่องความยากลำบากให้ฟัง แต่ยังเล่าเรื่องบาปกรรมของพวกเขาด้วย คุณไม่ได้บ่นกับผมเกี่ยวกับความสับสนที่เกิดจากผู้คนที่เล่าเรื่องปัญหาทางจิตวิญญาณของพวกเขาให้บุคคลทางจิตวิญญาณต่าง ๆ ฟังอย่างไม่เหมือนกันหรือ? และมันไม่เกิดขึ้นบ้างหรือที่คุณบอกให้พวกเขาเล่าเรื่องบางอย่างให้ผู้ฟังสารภาพบาปหรือพระสังฆราชฟัง แต่พวกเขากลับเล่าเพียงครึ่งเรื่อง? นั่นคือเหตุผลที่ท่านควรกลายเป็นบิดาทางจิตวิญญาณด้วยตนเอง: ฟังบาปของพวกเขาและอ่านคำอธิษฐานการอภัยบาปให้พวกเขา เพื่อที่บาปของพวกเขาจะได้รับการอภัย </w:t>
      </w:r>
      <w:r w:rsidR="002F08DD">
        <w:rPr>
          <w:lang w:val="ru-RU"/>
        </w:rPr>
        <w:t xml:space="preserve">และปัญหาทางจิตวิญญาณของพวกเขาก็จะได้รับการแก้ไขด้วย” </w:t>
      </w:r>
      <w:r w:rsidRPr="00C84680">
        <w:rPr>
          <w:lang w:val="ru-RU"/>
        </w:rPr>
        <w:t xml:space="preserve">เขา ผู้มีจิตวิญญาณที่อ่อนแอ กล่าวทั้งหมดนี้ด้วยเจตนาดี แต่สิ่งที่เขาเสนอแนะนั้นไม่ใช่สำหรับผม </w:t>
      </w:r>
    </w:p>
    <w:p w:rsidRPr="00C84680" w:rsidR="005C3FC8" w:rsidRDefault="00BF6B1D" w14:paraId="3787339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ดังนั้น เกโรนดา ผู้ชายที่รู้สึกว่าตนเองไม่มีความเข้มแข็งพอสำหรับชีวิตนักบวช แต่มีคนอื่นกำลังผลักดันให้เขาเดินตามทางนี้ ควรทำอย่างไร? </w:t>
      </w:r>
    </w:p>
    <w:p w:rsidRPr="00C84680" w:rsidR="005C3FC8" w:rsidRDefault="00BF6B1D" w14:paraId="58D3C39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ให้เขาบอกพวกเขาตามสิ่งที่อยู่ในใจเขาเอง ไม่มีใครสามารถถูกบังคับให้รับตำแหน่งนักบวชหรือเป็นนักบวชชั้นสูงได้ อย่างไรก็ตาม หากชายคนนั้นรับสิ่งที่ถูกเสนอให้เขาด้วยความเชื่อฟังและความถ่อมตัว และหากเขาใส่ใจด้วยความศรัทธาและความรักเพียงเล็กน้อย พระเจ้าจะทรงทำให้ทุกสิ่งเป็นไปด้วยดี นอกจากนี้ ผู้คนเองก็มีเกณฑ์ที่ผิดพลาดไม่ได้: พวกเขาสามารถแยกแยะได้ว่าใครเป็นพระสงฆ์ด้วยความรักต่อพระเจ้าและเพื่อรับใช้พระศาสนจักรของพระองค์ ท้ายที่สุดแล้ว ก็ยังมีผู้ที่ต้องการเป็นพระสงฆ์ด้วยความปรารถนาในเกียรติยศ หากพระสงฆ์เช่นนี้พบความยากลำบากใด ๆ เขาจะต้องทนทุกข์ เพราะพระคริสต์จะไม่มาช่วยเหลือ — เว้นแต่เขาจะถ่อมตัวลงและกลับใจใหม่ อย่างไรก็ตาม หากผู้ใดปรารถนาจะเป็นพระสงฆ์โดยไม่แสวงหาเป้าหมายทางโลกใด ๆ แล้ว ในยามอันตราย พระคริสต์จะช่วยเหลือเขา แต่โดยทั่วไป ตามกฎ [ทางจิตวิญญาณ] คุณต้องได้รับการเรียกให้เป็นพระสงฆ์; ผู้อื่นต้องปรารถนาสิ่งนี้ และพระศาสนจักรต้องปรารถนาสิ่งนี้ด้วย เมื่อนั้นพระคริสต์จะคุ้มครองคุณ และหากคุณพบตัวเองอยู่ในสถานการณ์ที่ยากลำบาก ผู้อื่นจะมาปกป้องคุณ และพระคริสต์เองก็จะช่วยคุณด้วย </w:t>
      </w:r>
    </w:p>
    <w:p w:rsidRPr="00C84680" w:rsidR="005C3FC8" w:rsidRDefault="00BF6B1D" w14:paraId="4F040CA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แน่นอนว่าสิ่งนี้เกิดขึ้นได้น้อยมาก และมีเพียงไม่กี่คนเท่านั้นที่เข้าเป็นพระสงฆ์ด้วยเหตุผลที่ไม่เกี่ยวข้องกับจิตวิญญาณ ผมไม่ได้พูดถึงคนประเภทนั้นเลย ส่วนใหญ่เข้าเป็นพระสงฆ์ด้วยเจตนาที่ดี แต่แล้วมารก็เริ่มทำงาน และคุณจะเห็นว่าพระสงฆ์เริ่มพัฒนาความรักต่อความรุ่งโรจน์ ความปรารถนาอย่างแรงกล้าที่จะได้ตำแหน่งที่สูงขึ้น และเขาจะลืมทุกสิ่งอื่นไป บางคนถึงขั้นใช้ผู้คน ความสัมพันธ์ และผู้กลาง เพื่อได้รับการแต่งตั้งเป็นเจ้าอาวาสของวัด ได้รับการเลือกตั้งเป็นพระสังฆราช หรือได้รับการแต่งตั้งให้ดำรงตำแหน่งในสำนักงานของวัด...พวกเขาเริ่มต้นเพื่อพระคริสต์ แต่จบลงเพื่อกางเขนทองคำ… กางเขนทองคำ มงกุฎทองคำ กางเขนหน้าอกประดับเพชร… ทุกสิ่งทุกอย่างยกเว้นสิ่งที่จำเป็นจริงๆ ปีศาจหลอกลวงเราได้อย่างไรหากเราไม่ระมัดระวัง!… </w:t>
      </w:r>
    </w:p>
    <w:p w:rsidRPr="00C84680" w:rsidR="005C3FC8" w:rsidRDefault="00BF6B1D" w14:paraId="6965C8A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พระเจ้าต้องการอะไรจากพระสงฆ์ และผู้คนต้องการอะไรจากท่าน? </w:t>
      </w:r>
    </w:p>
    <w:p w:rsidRPr="00C84680" w:rsidR="005C3FC8" w:rsidRDefault="00BF6B1D" w14:paraId="00D020D7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สิ่งที่พระเจ้าต้องการนั้นเป็นสิ่งที่ยิ่งใหญ่มาก; คุณไม่ควรไปคิดถึงเรื่องนั้นดีกว่า ส่วนสิ่งที่ผู้คนต้องการ… ในสมัยก่อน พระสงฆ์ทุ่มเทในการปฏิบัติหน้าที่ มีคุณธรรมและศักดิ์สิทธิ์ และผู้คนก็เคารพนับถือท่าน แต่ในปัจจุบัน ผู้คนต้องการสองสิ่งจากพระสงฆ์: คือท่านต้องปราศจากความโลภ และเต็มเปี่ยมไปด้วยความรัก หากผู้คนพบเห็นคุณสมบัติทั้งสองนี้ในตัวพระสงฆ์ พวกเขาก็จะถือว่าท่านเป็นนักบุญ และรีบวิ่งไปวัดด้วยความเร็วที่สุดเท่าที่จะทำได้ และเพราะพวกเขารีบวิ่งไปวัด จึงได้รับการช่วยให้รอด จากนั้นพระเจ้าด้วยพระเมตตาของพระองค์ ก็ช่วยให้พระสงฆ์ผู้นั้นรอดด้วยเช่นกัน แต่ไม่ว่าอย่างไรก็ตาม พระสงฆ์ต้องมีความบริสุทธิ์อย่างยิ่ง </w:t>
      </w:r>
    </w:p>
    <w:p w:rsidRPr="00C84680" w:rsidR="005C3FC8" w:rsidRDefault="00BF6B1D" w14:paraId="4B888DF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มารพยายามทำให้พระภิกษุอ่อนแอลงด้วยความไม่พอใจและการบ่นพึมพำ เพื่อทำให้ท่านไม่สามารถปฏิบัติหน้าที่ได้ และเพื่อทำให้คำอธิษฐานของท่านสูญเสียพลังทางจิตวิญญาณทั้งหมด เพื่อให้พระภิกษุได้รับพระคุณของพระวิญญาณบริสุทธิ์ ท่านต้องเป็นพระภิกษุที่แท้จริง เพียงเมื่อนั้น เขาจึงมีอำนาจที่พระเจ้าประทานให้ และผ่านการสวดภาวนาของเขา สามารถช่วยเหลือผู้คนได้อย่างมีประสิทธิภาพสูงสุด แต่พระสงฆ์ แม้จะไม่อยู่ในสภาพจิตวิญญาณที่สูงส่ง ก็ยังสามารถช่วยเหลือผู้คนได้ — ผ่านอำนาจแห่งการเป็นพระสงฆ์ที่พระเจ้าประทานให้ เขาช่วยเหลือผู้คนด้วยการประกอบพิธีศีลศักดิ์สิทธิ์ จัดพิธีสวดภาวนาและพิธีรำลึก รวมถึงปฏิบัติหน้าที่อื่น ๆ ของพระสงฆ์ แม้พระสงฆ์จะฆ่าคนไปก็ตาม พิธีศักดิ์สิทธิ์ที่ท่านประกอบยังคงมีผลจนกว่าท่านจะถูกถอดถอนจากตำแหน่งพระสงฆ์ อย่างไรก็ตาม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หากพระสงฆ์อยู่ในภาวะจิตวิญญาณที่สูงส่ง ท่านจึงเป็นพระสงฆ์ที่แท้จริงและสามารถช่วยเหลือผู้อื่นได้มากยิ่งขึ้น </w:t>
      </w:r>
    </w:p>
    <w:p w:rsidRPr="00347B46" w:rsidR="005C3FC8" w:rsidRDefault="00BF6B1D" w14:paraId="50BBA0AA" w14:textId="1ED7671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เมื่อตอบคำถามของนักบวชที่ถามผมว่าพวกเขาสามารถช่วยเหลือผู้มาวัดได้อย่างไร และในความเป็นจริงแล้ว ในการสนทนากับใครก็ตามที่มีหน้าที่รับผิดชอบด้านการอภิบาล ผมจะเน้นย้ำสิ่งต่อไปนี้: ทุกคนต้องพยายามพัฒนาตนเอง ต้องปฏิบัติตามกิจวัตรการสวดภาวนาที่กำหนดไว้ แต่ไม่ควรจำกัดตัวเองไว้เพียงแค่นั้น; ต้องทำงานทางจิตวิญญาณ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เกินกว่า</w:t>
      </w:r>
      <w:r w:rsidR="002F08DD">
        <w:rPr>
          <w:lang w:val="ru-RU"/>
        </w:rPr>
        <w:t xml:space="preserve">มาตรฐาน’ </w:t>
      </w:r>
      <w:r w:rsidRPr="00C84680">
        <w:rPr>
          <w:lang w:val="ru-RU"/>
        </w:rPr>
        <w:t xml:space="preserve">เพื่อที่จะมีทุนสำรองทางจิตวิญญาณอยู่เสมอ การทำงานทางจิตวิญญาณกับตัวเองนั้น ในขณะเดียวกัน ก็เป็นงานที่เงียบสงบเพื่อประโยชน์ของเพื่อนบ้าน เพราะตัวอย่างที่ดีนั้นพูดแทนตัวเองได้ และแล้วผู้คนจะเลียนแบบความดีที่พวกเขาเห็น และได้รับการนำทางสู่ความถูกต้อง หากเราไม่ได้สะสมทรัพย์ทางจิตวิญญาณที่จำเป็นเพื่อดำรงชีวิตด้วย </w:t>
      </w:r>
      <w:r w:rsidR="002F08DD">
        <w:rPr>
          <w:lang w:val="ru-RU"/>
        </w:rPr>
        <w:t xml:space="preserve">‘ดอกเบี้ยทางจิตวิญญาณ’ </w:t>
      </w:r>
      <w:r w:rsidRPr="00C84680">
        <w:rPr>
          <w:lang w:val="ru-RU"/>
        </w:rPr>
        <w:t xml:space="preserve">ในกรณีที่เราต้อง</w:t>
      </w:r>
      <w:r w:rsidRPr="00C84680">
        <w:rPr>
          <w:lang w:val="ru-RU"/>
        </w:rPr>
        <w:t xml:space="preserve">ทำงาน</w:t>
      </w:r>
      <w:r w:rsidRPr="00C84680">
        <w:rPr>
          <w:lang w:val="ru-RU"/>
        </w:rPr>
        <w:t xml:space="preserve"> [ทางจิตวิญญาณ] </w:t>
      </w:r>
      <w:r w:rsidR="002F08DD">
        <w:rPr>
          <w:lang w:val="ru-RU"/>
        </w:rPr>
        <w:t xml:space="preserve">‘โดยไม่คิดค่าตอบแทน’ </w:t>
      </w:r>
      <w:r w:rsidRPr="00C84680">
        <w:rPr>
          <w:lang w:val="ru-RU"/>
        </w:rPr>
        <w:t xml:space="preserve">เพื่อผู้อื่น เราจะกลายเป็นผู้คนที่ทุกข์ยากและน่าสงสารที่สุด ดังนั้น เราจึงไม่ควรถือว่าการพัฒนาตนเองเป็นการเสียเวลา—ไม่ว่างานนี้จะอยู่ในรูปแบบใด: สั้น ระยะยาว หรือต่อเนื่อง—ตลอดชีวิต เพราะความพยายามอันลึกลับนี้มีพลังที่จะนำคำสอนอันลึกลับของพระวจนะของพระเจ้าเข้าสู่จิตวิญญาณของผู้คน ผู้ที่ได้รับพระคุณจากพระเจ้าจะส่งต่อพระคุณอันศักดิ์สิทธิ์นี้ไปยังผู้อื่น และเปลี่ยนแปลงผู้ที่ยังยึดติดกับโลกีย์ โดยการปลดปล่อยพวกเขาจากพันธนาการแห่งกิเลสตัณหา ทำให้พวกเขาเข้าใกล้พระเจ้ามากขึ้น และได้รับการช่วยให้รอด</w:t>
      </w:r>
    </w:p>
    <w:p w:rsidRPr="00347B46" w:rsidR="003F5E0E" w:rsidP="003F5E0E" w:rsidRDefault="003F5E0E" w14:paraId="77227B28" w14:textId="77777777">
      <w:pPr>
        <w:rPr>
          <w:lang w:val="ru-RU"/>
        </w:rPr>
      </w:pPr>
    </w:p>
    <w:p w:rsidRPr="00C84680" w:rsidR="005C3FC8" w:rsidP="003F5E0E" w:rsidRDefault="00BF6B1D" w14:paraId="490F6DD4" w14:textId="77777777">
      <w:pPr>
        <w:pStyle w:val="Heading4"/>
        <w:rPr>
          <w:lang w:val="ru-RU"/>
        </w:rPr>
      </w:pPr>
      <w:bookmarkStart w:name="_Toc196745468" w:id="399"/>
      <w:bookmarkStart w:name="_Toc196745625" w:id="400"/>
      <w:bookmarkStart w:name="_Toc225094979" w:id="401"/>
      <w:r w:rsidRPr="00C84680">
        <w:rPr>
          <w:lang w:val="ru-RU"/>
        </w:rPr>
        <w:t xml:space="preserve">พระสงฆ์มีหน้าที่รับผิดชอบอันยิ่งใหญ่</w:t>
      </w:r>
      <w:bookmarkEnd w:id="399"/>
      <w:bookmarkEnd w:id="400"/>
      <w:bookmarkEnd w:id="401"/>
    </w:p>
    <w:p w:rsidRPr="00C84680" w:rsidR="005C3FC8" w:rsidRDefault="00BF6B1D" w14:paraId="6FF5303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พระสงฆ์ต้องไม่ปิดประตูบ้านของตนเองต่อผู้อื่น พระสงฆ์มีความรับผิดชอบอันยิ่งใหญ่ บางคนถึงขั้นสิ้นหวัง บางคนป่วยและต้องการความช่วยเหลือ บางคนอยู่บนเตียงมรณะ… บางคนพระสงฆ์ต้องรับเข้ามา บางคนพระสงฆ์ต้องไปเยี่ยมด้วยตนเอง พระสงฆ์ไม่อาจปฏิเสธได้ วิญญาณของผู้คนกำลังอยู่ในอันตราย และเขาต้องช่วยเหลือพวกเขา หากเขาไม่ช่วยเหลือวิญญาณเหล่านี้ และพระเจ้าทรงรับพวกเขาไปในขณะที่พวกเขายังไม่พร้อม ใครจะรับผิดชอบเรื่องนี้? ไม่ใช่พระสงฆ์หรือ? ในฐานะพระภิกษุ ฉันสามารถปิดประตูและเดินจากไปได้ ผมสามารถหายตัวไปจากสายตาผู้คน และช่วยโลกนี้อย่างไม่เป็นที่สังเกตผ่านการสวดภาวนา เพราะการคลี่คลายปัญหาที่พันกันยุ่งเหยิงของมนุษย์ไม่ใช่หน้าที่ของผม หน้าที่ของผมคือการสวดภาวนาเพื่อโลกนี้ ผมไม่ได้เป็นพระหรือผู้ให้คำปรึกษาทางจิตวิญญาณ เพื่อที่จะช่วยเหลือผู้คนด้วยวิธีที่ต่างออกไป ในแบบนักบวช </w:t>
      </w:r>
    </w:p>
    <w:p w:rsidRPr="00C84680" w:rsidR="005C3FC8" w:rsidRDefault="00BF6B1D" w14:paraId="2C476B6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หากผมเป็นพระสงฆ์ในโลกฆราวาส ผมจะไม่สามารถปิดประตูบ้านตัวเองได้เลย ผมจะต้องให้ทุกคนสิ่งที่พวกเขาต้องการเสมอ โดยไม่แบ่งแยกใครทั้งสิ้น ก่อนอื่น ผมจะดูแลผู้มาวัดในเขตวัดของผม และส่วนที่เหลือ [ของเวลา พลังงาน ทรัพยากร] ผมจะมอบให้คนอื่น — ผู้ที่ขอความช่วยเหลือจากผม ผมจะห่วงใยไม่เพียงแต่ผู้เชื่อ แต่ยังรวมถึงผู้ไม่เชื่อและผู้ไม่เชื่อในพระเจ้าด้วย แม้กระทั่งศัตรูของพระศาสนจักรด้วย หรือหากผมเป็นพ่อทางจิตวิญญาณ และมีคนหนึ่งมาบ่นกับผมเกี่ยวกับอีกคนหนึ่ง ผมก็จะเรียกอีกคนนั้นมาด้วย เพื่อแก้ไขความสัมพันธ์ของพวกเขา ผมจะโทรติดต่อผู้คนเพื่อสอบถามว่าผู้ที่เคยเผชิญกับความล่อลวงมาก่อนนั้นเป็นอย่างไร หรือผู้ที่เคยประสบความยากลำบากนั้นกำลังรับมือกับสถานการณ์อย่างไร ผมจะสามารถใช้ชีวิตอย่างสงบเงียบท่ามกลางทุกสิ่งนี้ได้หรือไม่? </w:t>
      </w:r>
    </w:p>
    <w:p w:rsidRPr="00C84680" w:rsidR="005C3FC8" w:rsidRDefault="00BF6B1D" w14:paraId="4AF0E5F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พระสงฆ์ต้องเป็นผู้นำทาง เพื่อให้ผู้ศรัทธาได้ติดตามท่าน มันก็เหมือนกับฝูงแกะ: แกะผู้นำทางเดินไปก่อน และฝูงแกะที่เหลือก็ตามมา แกะนำทางหันเขาไปทางขวา และแกะทั้งหมดก็หันไปทางขวา แกะทั้งหมดติดตามหัวหน้าฝูง—ผู้นำของพวกมัน นั่นคือเหตุผลที่แกะไม่หลงจากฝูง—แกะตัวหนึ่งตามอีกตัวหนึ่ง แกะนำทางกำหนดทิศทาง; แกะตามมันไป </w:t>
      </w:r>
    </w:p>
    <w:p w:rsidRPr="00C84680" w:rsidR="005C3FC8" w:rsidRDefault="00BF6B1D" w14:paraId="16B37633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หากผู้เลี้ยงแกะรักแกะตัวหนึ่งเป็นพิเศษ — ตัวที่ดีและเชื่อง — มากกว่าตัวอื่นที่เรียกร้องมากเกินไป; สิ่งนั้นถูกต้องหรือไม่? </w:t>
      </w:r>
    </w:p>
    <w:p w:rsidRPr="00C84680" w:rsidR="005C3FC8" w:rsidRDefault="00BF6B1D" w14:paraId="7DCA35D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—</w:t>
      </w:r>
      <w:r w:rsidRPr="00C84680">
        <w:rPr>
          <w:lang w:val="ru-RU"/>
        </w:rPr>
        <w:t xml:space="preserve"> ฟังนะ: สมมติว่าคุณเป็นผู้เลี้ยงแกะ คุณมีลูกแกะจำนวนมากในฝูง บางตัวกำลังกินหญ้าอย่างสงบและร้องเบ๊าะเบ๊าะอย่างมีความสุข ส่วนตัวอื่น ๆ — ตัวที่อ่อนแอหรือป่วย — ก็รวมตัวกันอยู่ด้านข้าง คุณจะดูแลตัวไหนมากกว่ากัน? แน่นอนว่าต้องเป็นตัวที่อ่อนแอใช่ไหม? และหากมีสุนัขป่าโจมตีลูกแกะบางตัวจนพวกมันเริ่มร้องอย่างน่าสงสาร คุณจะรีบไปช่วยใคร? ตัวที่กำลังกินหญ้าอย่างมีความสุขและสงบพร้อมร้อง หรือตัวที่กำลังร้องอย่างสะเทือนใจ ขอร้องให้ได้รับการปกป้องจากสัตว์นักล่า? ผู้เลี้ยงแกะจะรู้สึกเจ็บปวดมากขึ้นต่อลูกแกะที่บาดเจ็บ และเขาจะดูแลมันอย่างพิเศษจนกระทั่งมันหายดี ทั้งผู้ที่ทำปาฏิหาริย์และผู้ที่ถูกศัตรู — ปีศาจ — ทำร้าย ต้องมีที่อยู่ในใจเราอย่างเท่าเทียมกัน เราต้องไม่ดูหมิ่นกลุ่มหลังในใจ เพราะสำหรับผู้ที่เคยใช้ชีวิตในบาป แต่ตอนนี้กำลังพยายามตัดทิ้งความปรารถนา ฉันรู้สึกถึงความรักและความเศร้าโศกมากกว่าต่อผู้ที่ไม่ได้ถูกความปรารถนาทรมาน ฉันคิดถึงกลุ่มแรกอยู่เสมอ หากใครมีความรักในใจ เพื่อนบ้านของเขาจะรับรู้ได้ เพราะความรักนี้ยังทำให้ทั้งตัวภายนอกของเขาดูดีขึ้นด้วย—มันทำให้เขาดูสวยงามยิ่งขึ้นด้วยพระคุณอันศักดิ์สิทธิ์ ซึ่งไม่อาจซ่อนเร้นได้ เพราะมันส่องประกายออกมา </w:t>
      </w:r>
    </w:p>
    <w:p w:rsidRPr="00347B46" w:rsidR="005C3FC8" w:rsidRDefault="00BF6B1D" w14:paraId="5180D64B" w14:textId="0C2140A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จะเป็นประโยชน์สำหรับนักบวช ไม่ว่าจะเป็นพระสงฆ์หรือพระสังฆราช ที่ควรระลึกถึงโมเสสด้วย และวิธีที่เขาต่อสู้กับประชาชนที่ดื้อรั้นจำนวนสองล้านคน เขาได้อธิษฐานเผื่อประชาชนของเขาด้วยความรักเพียงใด และได้แบ่งปันความทุกข์กับพวกเขาเพียงใดตลอดหลายปีแห่งการเดินทางผ่านทะเลทราย จนกระทั่งเขาได้นำพวกเขาเข้าสู่ดินแดนแห่งคำสัญญา ด้วยการระลึกถึงสิ่งเหล่านี้ไว้เสมอ ผู้รับใช้คริสเตียนจะได้รับพลังที่ไม่มีวันหมด และจะไม่เคยบ่นเกี่ยวกับความทุกข์ทรมานของตนเอง — ซึ่งเมื่อเทียบกับความทุกข์ทรมานที่โมเสสต้องทนรับแล้ว ก็ถือว่าเล็กน้อยมาก</w:t>
      </w:r>
    </w:p>
    <w:p w:rsidRPr="00347B46" w:rsidR="00347B46" w:rsidP="00347B46" w:rsidRDefault="00347B46" w14:paraId="1126A41F" w14:textId="77777777">
      <w:pPr>
        <w:rPr>
          <w:lang w:val="ru-RU"/>
        </w:rPr>
      </w:pPr>
    </w:p>
    <w:p w:rsidRPr="00C84680" w:rsidR="005C3FC8" w:rsidP="003F5E0E" w:rsidRDefault="00BF6B1D" w14:paraId="56A9DCE0" w14:textId="77777777">
      <w:pPr>
        <w:pStyle w:val="Heading4"/>
        <w:rPr>
          <w:lang w:val="ru-RU"/>
        </w:rPr>
      </w:pPr>
      <w:bookmarkStart w:name="_Toc196745469" w:id="402"/>
      <w:bookmarkStart w:name="_Toc196745626" w:id="403"/>
      <w:bookmarkStart w:name="_Toc225094980" w:id="404"/>
      <w:r w:rsidRPr="00C84680">
        <w:rPr>
          <w:lang w:val="ru-RU"/>
        </w:rPr>
        <w:t xml:space="preserve">การโลกาภิวัตน์ของนักบวช</w:t>
      </w:r>
      <w:bookmarkEnd w:id="402"/>
      <w:bookmarkEnd w:id="403"/>
      <w:bookmarkEnd w:id="404"/>
    </w:p>
    <w:p w:rsidRPr="00C84680" w:rsidR="005C3FC8" w:rsidRDefault="00BF6B1D" w14:paraId="4D8B7137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ท่านคิดว่าผู้ดูแลโบสถ์ต้องสวมเสื้อคาสอคเสมอหรือไม่ แม้ในฤดูร้อนที่อากาศร้อนจัด? เมื่ออากาศร้อน ผมก็มักจะเปียกโชกไปด้วยเหงื่อในเสื้อคาสอคเสมอ </w:t>
      </w:r>
    </w:p>
    <w:p w:rsidRPr="00C84680" w:rsidR="005C3FC8" w:rsidRDefault="00BF6B1D" w14:paraId="79831DC6" w14:textId="5ED50CC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อืม อืม… นี่คือชีวิตนักบวชในยุคนี้!… จะพูดอย่างไรดี… ท่านอาธานาซิอุสผู้ทรงเกียรติแห่งภูเขาอาทอส ขณะปฏิบัติชีวิตนักบวชอย่างเคร่งครัด ท่านสวมเสื้อคลุมหนาและแบกไม้กางเขนที่หนักมาก หนักมากจริงๆ ส่วนเรา… เราได้มาถึงจุดนี้แล้วหรือ! เมื่ออยู่ที่ออสเตรเลีย ผมเห็นผู้ดูแลโบสถ์คนหนึ่งสวมกางเกงขาสั้น ‘คนเขาแต่งตัวแบบนั้น’ ผมบอกเขา </w:t>
      </w:r>
      <w:r w:rsidR="002F08DD">
        <w:rPr>
          <w:lang w:val="ru-RU"/>
        </w:rPr>
        <w:t xml:space="preserve">‘เพื่อไปชายหาดและว่ายน้ำในทะเล’ </w:t>
      </w:r>
      <w:r w:rsidRPr="00C84680">
        <w:rPr>
          <w:lang w:val="ru-RU"/>
        </w:rPr>
        <w:t xml:space="preserve">‘แต่สำหรับผม’ เขาตอบ </w:t>
      </w:r>
      <w:r w:rsidR="002F08DD">
        <w:rPr>
          <w:lang w:val="ru-RU"/>
        </w:rPr>
        <w:t xml:space="preserve">‘แบบนี้สบายกว่า’ </w:t>
      </w:r>
    </w:p>
    <w:p w:rsidRPr="00C84680" w:rsidR="005C3FC8" w:rsidRDefault="00BF6B1D" w14:paraId="361A2A1E" w14:textId="74C08D5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พวกเขาเริ่มจากจุดนี้ ค่อยๆ ก้าวไปทีละนิด แล้วสุดท้ายก็พูดว่า: </w:t>
      </w:r>
      <w:r w:rsidRPr="00C84680">
        <w:rPr>
          <w:lang w:val="ru-RU"/>
        </w:rPr>
        <w:t xml:space="preserve">‘มาถอดคาสอกออกกันเถอะ </w:t>
      </w:r>
      <w:r w:rsidR="002F08DD">
        <w:rPr>
          <w:lang w:val="ru-RU"/>
        </w:rPr>
        <w:t xml:space="preserve">เพื่อไม่ให้แดดส่องลงมา’</w:t>
      </w:r>
      <w:r w:rsidRPr="00C84680">
        <w:rPr>
          <w:lang w:val="ru-RU"/>
        </w:rPr>
        <w:t xml:space="preserve"> ผ้าคลุมตัวมันเกะกะหรือ? ถอดมันออก! ผ้าคลุมหัวหรือผ้าสะบัดอัครสาวกมันเกะกะ หรือคุณกำลังเหงื่อออก? ถอดพวกนั้นออกด้วยเถอะ เพื่อความดีงาม! ใช่ ใช่ นั่นคือทิศทางที่เรากำลังมุ่งไป พี่น้องของฉัน แต่หากร้อนแล้ว นักบวชทุกคนก็ต้องคิดถึงตัวเอง ให้เขาสวมเสื้อผ้าชั้นในน้อยลงใต้ชุดนักบวช </w:t>
      </w:r>
    </w:p>
    <w:p w:rsidRPr="00C84680" w:rsidR="005C3FC8" w:rsidRDefault="00BF6B1D" w14:paraId="24CE9E0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ท่านอนุญาตให้นักบวชถอดคาสอคและสวมเพียงผ้าคลุมได้หรือไม่? </w:t>
      </w:r>
    </w:p>
    <w:p w:rsidRPr="00C84680" w:rsidR="005C3FC8" w:rsidRDefault="00BF6B1D" w14:paraId="259190A5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แล้วให้พระสงฆ์ถอดคาซอกออกและเหลือเพียงกางเกงได้ไหม? จะพูดอะไรได้ล่ะ… ผ้าคลุมไหล่คือเครื่องแต่งกายของพระภิกษุ พระภิกษุที่รับศีลเล็กหรือศีลใหญ่จะสวมมันไว้ ระหว่างพิธีโกนศีรษะ ผู้อุปถัมภ์ของผู้ที่ได้รับการโกนศีรษะจะสวมผ้าคลุมไหล่ หลังจากที่ผู้อุปถัมภ์ได้สวมคาสอคให้พระที่เพิ่งรับพิธีตัดผมแล้ว ผู้อุปถัมภ์จะถอดผ้าคลุมออกจากตัวตนเองและสวมให้พระนั้น เมื่อผมอยู่ที่อเล็กซานเดรีย ผมรู้สึกประหลาดใจที่เห็นผู้หญิงท้องถิ่นบางคนแต่งตัวสีดำจากหัวจรดเท้า นั่นคือประเพณีของพวกเขา และนั่นในอากาศร้อนแบบนั้น! แล้วเราล่ะ — เราไม่สามารถทนใส่คาสอกที่ได้รับมาจากบรรพบุรุษของเราได้หรือ? </w:t>
      </w:r>
    </w:p>
    <w:p w:rsidRPr="00C84680" w:rsidR="005C3FC8" w:rsidRDefault="00BF6B1D" w14:paraId="5C66C775" w14:textId="5741B0B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มีคนบางกลุ่มสงสัยว่า: </w:t>
      </w:r>
      <w:r w:rsidRPr="00C84680">
        <w:rPr>
          <w:lang w:val="ru-RU"/>
        </w:rPr>
        <w:t xml:space="preserve">‘ชุดพระจริงๆ แล้วทำให้คนกลายเป็นพระได้หรือไม่?</w:t>
      </w:r>
      <w:r w:rsidR="002F08DD">
        <w:rPr>
          <w:lang w:val="ru-RU"/>
        </w:rPr>
        <w:t xml:space="preserve">’ </w:t>
      </w:r>
    </w:p>
    <w:p w:rsidRPr="00C84680" w:rsidR="005C3FC8" w:rsidRDefault="00BF6B1D" w14:paraId="6DFEB236" w14:textId="3021158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ลองดูตัวอย่างสองต้นมะกอก — ต้นหนึ่งมีใบ อีกต้นไม่มีใบ คุณชอบต้นไหนมากกว่า? ต้นที่มีใบหรือต้นที่ไม่มีใบ? เมื่อผมอยู่ที่สเกเต้แห่งไม้กางเขนศักดิ์สิทธิ์ ผมเคยลอกเปลือกจากลำต้นของต้นมะกอกที่เติบโตในลานวัด แล้วเขียนว่า: </w:t>
      </w:r>
      <w:r w:rsidRPr="00C84680">
        <w:rPr>
          <w:lang w:val="ru-RU"/>
        </w:rPr>
        <w:t xml:space="preserve">“ต้นไม้ได้ทิ้งเครื่องประดับอันวิจิตรไปแล้ว — มาดูกันว่ามันจะให้ผลมากเพียงใด!</w:t>
      </w:r>
      <w:r w:rsidR="002F08DD">
        <w:rPr>
          <w:lang w:val="ru-RU"/>
        </w:rPr>
        <w:t xml:space="preserve">”</w:t>
      </w:r>
      <w:r w:rsidRPr="00C84680">
        <w:rPr>
          <w:lang w:val="ru-RU"/>
        </w:rPr>
        <w:t xml:space="preserve">, และข้างๆ นั้น: </w:t>
      </w:r>
      <w:r w:rsidRPr="00C84680">
        <w:rPr>
          <w:lang w:val="ru-RU"/>
        </w:rPr>
        <w:t xml:space="preserve">“พระสงฆ์ที่ไม่มีชุดคาสอก — </w:t>
      </w:r>
      <w:r w:rsidRPr="00C84680">
        <w:rPr>
          <w:lang w:val="ru-RU"/>
        </w:rPr>
        <w:t xml:space="preserve">แน่นอนว่าเป็น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</w:t>
      </w:r>
      <w:r w:rsidR="002F08DD">
        <w:rPr>
          <w:lang w:val="ru-RU"/>
        </w:rPr>
        <w:t xml:space="preserve">ที่ไม่ศีลธรรม” </w:t>
      </w:r>
      <w:r w:rsidRPr="00C84680">
        <w:rPr>
          <w:lang w:val="ru-RU"/>
        </w:rPr>
        <w:t xml:space="preserve">ในตอนนั้น มีการอภิปรายอย่างคึกคักเกี่ยวกับการยกเลิกการสวมชุดคาสอกของพระสงฆ์ และมีบางคนมาหวังจะได้รับพรจากข้าพเจ้าในเรื่องนี้! </w:t>
      </w:r>
    </w:p>
    <w:p w:rsidRPr="00C84680" w:rsidR="005C3FC8" w:rsidRDefault="00BF6B1D" w14:paraId="5F07B23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มีชายคนหนึ่งนำพระสงฆ์นิกายออร์โธดอกซ์ที่สวมกางเกงมาที่วัดของเรา เราควรขอพรจากท่านหรือไม่? </w:t>
      </w:r>
    </w:p>
    <w:p w:rsidRPr="00C84680" w:rsidR="005C3FC8" w:rsidRDefault="00BF6B1D" w14:paraId="454D81F0" w14:textId="322EE49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คุณกำลังพูดถึงการให้พรอะไรกัน! ไม่ว่าใครที่นำพระสงฆ์นี้มาให้คุณ คุณก็ควรบอกเขาว่า: </w:t>
      </w:r>
      <w:r w:rsidRPr="00C84680">
        <w:rPr>
          <w:lang w:val="ru-RU"/>
        </w:rPr>
        <w:t xml:space="preserve">“เราขอโทษ แต่กฎของวัดเราคือต้องจัดหาชุดนักบวชให้พระสงฆ์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พระสงฆ์ที่สวมกางเกงจะมาวัดสตรีได้อย่างไร? </w:t>
      </w:r>
      <w:r w:rsidR="002F08DD">
        <w:rPr>
          <w:lang w:val="ru-RU"/>
        </w:rPr>
        <w:t xml:space="preserve">นี่ไม่เหมาะสมเลย” </w:t>
      </w:r>
      <w:r w:rsidRPr="00C84680">
        <w:rPr>
          <w:lang w:val="ru-RU"/>
        </w:rPr>
        <w:t xml:space="preserve">หากทั้งผู้พาท่านมาและพระสงฆ์เองไม่รู้สึกอายเลย แล้วท่านจะรู้สึกอายอะไรที่จะให้คาซอกแก่ท่าน? ครั้งหนึ่ง ที่สนามบิน ผมได้พบกับอาร์คิมันดริตหนุ่มในชุดธรรมดาที่กำลังจะบินไปต่างประเทศ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ผมคือพ่อ</w:t>
      </w:r>
      <w:r w:rsidR="002F08DD">
        <w:rPr>
          <w:lang w:val="ru-RU"/>
        </w:rPr>
        <w:t xml:space="preserve">ชื่อนี้ชื่อนั้น” </w:t>
      </w:r>
      <w:r w:rsidRPr="00C84680">
        <w:rPr>
          <w:lang w:val="ru-RU"/>
        </w:rPr>
        <w:t xml:space="preserve">อาร์คิมันดริตนั้นแนะนำตัวกับผม </w:t>
      </w:r>
      <w:r w:rsidRPr="00C84680">
        <w:rPr>
          <w:lang w:val="ru-RU"/>
        </w:rPr>
        <w:t xml:space="preserve">“แล้ว เสื้อคาซอกของคุณอยู่ไหน?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ผมถามเขา และแน่นอนว่า ผมไม่รับคำอวยพรจากเขา </w:t>
      </w:r>
    </w:p>
    <w:p w:rsidRPr="00C84680" w:rsidR="005C3FC8" w:rsidRDefault="00BF6B1D" w14:paraId="497E9B5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และบางคน, เกโรนดา, อ้างว่าหากนักบวชปรับตัวให้ทันสมัยขึ้น จะก่อให้เกิดประโยชน์มากขึ้น </w:t>
      </w:r>
    </w:p>
    <w:p w:rsidRPr="00C84680" w:rsidR="005C3FC8" w:rsidRDefault="00BF6B1D" w14:paraId="191B546B" w14:textId="6FE1D52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‘เมื่อพระสังฆราชดมิทรีทรงเยือนโรงเรียนเทววิทยาพระกางเขนศักดิ์สิทธิ์ขณะประทับอยู่ในอเมริกา มีนักศึกษาชาวอเมริกันผู้เคร่งศาสนาบางคนเข้าเฝ้าพระองค์และกล่าวว่า: </w:t>
      </w:r>
      <w:r w:rsidRPr="00C84680">
        <w:rPr>
          <w:lang w:val="ru-RU"/>
        </w:rPr>
        <w:t xml:space="preserve">“พระสังฆราชที่เคารพ ในยุคสมัยของเรา พระสงฆ์ต้องทันสมัยขึ้น!</w:t>
      </w:r>
      <w:r w:rsidR="002F08DD">
        <w:rPr>
          <w:lang w:val="ru-RU"/>
        </w:rPr>
        <w:t xml:space="preserve">”’</w:t>
      </w:r>
      <w:r w:rsidRPr="00C84680">
        <w:rPr>
          <w:lang w:val="ru-RU"/>
        </w:rPr>
        <w:t xml:space="preserve"> และพระสังฆราชได้ตอบพวกเขาว่า: </w:t>
      </w:r>
      <w:r w:rsidRPr="00C84680">
        <w:rPr>
          <w:lang w:val="ru-RU"/>
        </w:rPr>
        <w:t xml:space="preserve">‘นักบุญคอสมาสแห่งเอโทเลียกล่าวว่า เมื่อนักบวชกลายเป็นฆราวาส ฆราวาสก็จะกลายเป็นปีศาจ!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เขาตอบพวกเขาได้ดีไม่ใช่หรือ? พวกเขาได้จัดเตรียมห้องที่หรูหราไว้สำหรับท่าน พร้อมด้วยเตียงที่วิจิตรงดงามและเครื่องตกแต่งที่ฟุ่มเฟือย แต่เมื่อท่านเห็นทั้งหมดนี้ ท่านก็กล่าวว่า: </w:t>
      </w:r>
      <w:r w:rsidRPr="00C84680">
        <w:rPr>
          <w:lang w:val="ru-RU"/>
        </w:rPr>
        <w:t xml:space="preserve">‘ท่านจะให้ผมพักที่ไหน? ในห้องนี้หรือ? ท่านควรนำเตียงพับมาให้ผมดีกว่า เพราะเมื่อนักบวชกลายเป็นคนโลกีย์ </w:t>
      </w:r>
      <w:r w:rsidR="002F08DD">
        <w:rPr>
          <w:lang w:val="ru-RU"/>
        </w:rPr>
        <w:t xml:space="preserve">เขาก็จะกลายเป็นผู้สมัครรับการเป็นปีศาจ’ </w:t>
      </w:r>
    </w:p>
    <w:p w:rsidRPr="00C84680" w:rsidR="005C3FC8" w:rsidRDefault="00BF6B1D" w14:paraId="48825C98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ท่านคิดว่าเราควรเย็บเครื่องแต่งกายพิธีกรรมที่เรียบง่ายขึ้นหรือไม่? บางทีเครื่องแต่งกายที่มีงานปักลวดลายมากอาจไม่เป็นประโยชน์ต่อพระสงฆ์? </w:t>
      </w:r>
    </w:p>
    <w:p w:rsidRPr="00347B46" w:rsidR="005C3FC8" w:rsidRDefault="00BF6B1D" w14:paraId="4C27173F" w14:textId="15B7B4E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จะเป็นความดีงามของคุณหากพูดกับลูกค้าว่า: </w:t>
      </w:r>
      <w:r w:rsidRPr="00C84680">
        <w:rPr>
          <w:lang w:val="ru-RU"/>
        </w:rPr>
        <w:t xml:space="preserve">‘นี่คือเครื่องแต่งตัวพิธีกรรมแบบเรียบง่ายที่เราผลิต เราสามารถผลิตเครื่องแต่งตัวพิธีกรรมที่มีงานปักลวดลายซับซ้อนได้ แต่เราไม่ทำ เพราะเรากังวล</w:t>
      </w:r>
      <w:r w:rsidR="002F08DD">
        <w:rPr>
          <w:lang w:val="ru-RU"/>
        </w:rPr>
        <w:t xml:space="preserve">ว่าอาจทำให้ผู้คนหลงทาง’ </w:t>
      </w:r>
      <w:r w:rsidRPr="00C84680">
        <w:rPr>
          <w:lang w:val="ru-RU"/>
        </w:rPr>
        <w:t xml:space="preserve">และนอกจากนี้ แม้แต่ผู้ที่ไม่เชื่อในศาสนา ก็ยังใช้เครื่องแต่งตัวเหล่านี้ด้วย เราได้ยินว่าคนๆ พูดกันว่า: </w:t>
      </w:r>
      <w:r w:rsidRPr="00C84680">
        <w:rPr>
          <w:lang w:val="ru-RU"/>
        </w:rPr>
        <w:t xml:space="preserve">‘เราไม่มีเงินซื้อขนมปังด้วยซ้ำ แต่พระสงฆ์กลับมีชุดเครื่องแต่ง</w:t>
      </w:r>
      <w:r w:rsidR="002F08DD">
        <w:rPr>
          <w:lang w:val="ru-RU"/>
        </w:rPr>
        <w:t xml:space="preserve">ตัวสำหรับพิธีกรรมกองเต็มไปหมด’ </w:t>
      </w:r>
      <w:r w:rsidRPr="00C84680">
        <w:rPr>
          <w:lang w:val="ru-RU"/>
        </w:rPr>
        <w:t xml:space="preserve">หากท่านผลิตชุดเครื่องแต่งตัวสำหรับพิธีกรรมที่มีงานปักแบบเรียบง่าย พระสงฆ์ที่มีเกียรติยศก็จะมาซื้อจากท่าน ส่วนพระสงฆ์ที่คิดแบบโลกีย์ หากท่านซื้อเครื่องแต่งกายจากท่านที่ประดับด้วยงานปักที่วิจิตรพิสดาร ท่านเองจะดูเหมือนตัวตลกเมื่อสวมใส่ และจะทำให้ท่านเสียชื่อเสียง อย่างไรก็ตาม เครื่องแต่งกายสำหรับแท่นบูชาศักดิ์สิทธิ์และผ้าคลุมภาชนะศักดิ์สิทธิ์อาจประดับด้วยงานปักที่วิจิตรพิสดารได้ และพยายามอย่าปักรูปไม้กางเขนหรือรูปนักบุญบนส่วนล่างของเสื้อซูร์พริซ เสื้อสติคาริอา และเสื้อเฟโลนเซีย ให้วาดสัญลักษณ์ที่เรียบง่ายและไม่เกี่ยวข้องกับสิ่งศักดิ์สิทธิ์ในส่วนเหล่านี้ของเครื่องแต่งกาย มิฉะนั้น พระสงฆ์จะนั่งทับนักบุญและไม้กางเขนโดยตรง… นี่คือการขาดความเคารพ</w:t>
      </w:r>
    </w:p>
    <w:p w:rsidRPr="00347B46" w:rsidR="00347B46" w:rsidP="00347B46" w:rsidRDefault="00347B46" w14:paraId="7E4565E7" w14:textId="77777777">
      <w:pPr>
        <w:rPr>
          <w:lang w:val="ru-RU"/>
        </w:rPr>
      </w:pPr>
    </w:p>
    <w:p w:rsidRPr="00C84680" w:rsidR="005C3FC8" w:rsidP="00347B46" w:rsidRDefault="009F3FC8" w14:paraId="12B3B889" w14:textId="27319200">
      <w:pPr>
        <w:pStyle w:val="Heading4"/>
        <w:rPr>
          <w:lang w:val="ru-RU"/>
        </w:rPr>
      </w:pPr>
      <w:bookmarkStart w:name="_Toc196745470" w:id="405"/>
      <w:bookmarkStart w:name="_Toc196745627" w:id="406"/>
      <w:bookmarkStart w:name="_Toc225094981" w:id="407"/>
      <w:r w:rsidR="002F08DD">
        <w:rPr>
          <w:lang w:val="ru-RU"/>
        </w:rPr>
        <w:t xml:space="preserve">“</w:t>
      </w:r>
      <w:r w:rsidRPr="00C84680" w:rsidR="00BF6B1D">
        <w:rPr>
          <w:lang w:val="ru-RU"/>
        </w:rPr>
        <w:t xml:space="preserve">ใครจะกล่าวหาข้าพเจ้าเกี่ยวกับความผิดนี้?</w:t>
      </w:r>
      <w:r w:rsidR="002F08DD">
        <w:rPr>
          <w:lang w:val="ru-RU"/>
        </w:rPr>
        <w:t xml:space="preserve">”</w:t>
      </w:r>
      <w:bookmarkEnd w:id="405"/>
      <w:bookmarkEnd w:id="406"/>
      <w:bookmarkEnd w:id="407"/>
    </w:p>
    <w:p w:rsidRPr="00C84680" w:rsidR="005C3FC8" w:rsidRDefault="00BF6B1D" w14:paraId="13BB21C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หากนักบวชตกอยู่ในบาปมหันต์ เขาจะสูญเสียพระคุณอันศักดิ์สิทธิ์ที่เขามีอยู่หรือไม่? </w:t>
      </w:r>
    </w:p>
    <w:p w:rsidRPr="00C84680" w:rsidR="005C3FC8" w:rsidRDefault="00BF6B1D" w14:paraId="0D0BD07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ไม่ครับ จะเป็นไปได้อย่างไรที่มันจะสูญเสียไป? พระคุณอาจไม่สูญเสียไป แต่อาจถอนตัวออกไปได้ พระสงฆ์ที่ถูกระงับการปฏิบัติหน้าที่ ไม่ได้ถูกริบสิทธิ์การเป็นพระสงฆ์ แต่ศีลศักดิ์สิทธิ์ที่ท่านประกอบขึ้นจะไม่มีผล พระสงฆ์เช่นนี้ไม่มีอำนาจที่จะประกอบศีลศักดิ์สิทธิ์อีกต่อไป สิ่งที่สำคัญที่สุดคือพระคุณ อย่างไรก็ตาม หากการระงับถูกยกเลิก ศีลศักดิ์สิทธิ์ที่ท่านประกอบขึ้นจะมีผล </w:t>
      </w:r>
    </w:p>
    <w:p w:rsidRPr="00C84680" w:rsidR="005C3FC8" w:rsidRDefault="00BF6B1D" w14:paraId="19496B21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จำเป็นต้องใช้ความระมัดระวังอย่างมากในการพิจารณาพระสงฆ์ที่มีอุปสรรคตามกฎพระศาสนจักรต่อตำแหน่งพระสงฆ์ ต้องระมัดระวังเป็นพิเศษเพื่อไม่ให้การเคร่งครัดอย่างไม่สมเหตุสมผล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ก่อให้เกิดความล่อลวงในหมู่ผู้เชื่อ; และเพื่อไม่ให้ครอบครัวของพระสงฆ์เริ่มถูกทรมานด้วยความคิดกังวล เขาต้องถอนตัวจากการประกอบพิธีกรรมอย่างรอบคอบ เพื่อไม่ให้การกระทำนี้ก่อให้เกิดความเสียหายต่อผู้เชื่อ แทนที่จะก่อให้เกิดประโยชน์ เพราะทั้งพระเจ้าและพระสงฆ์ต่างทราบถึงอุปสรรคทางกฎพระศาสนจักร และหากเขาหยุดปฏิบัติหน้าที่พระสงฆ์อย่างกะทันหันในครั้งเดียว ทั้งผู้เชื่อและครอบครัวของเขาจะเริ่มถูกความสงสัยรบกวน และความเสียหายจะยิ่งใหญ่ขึ้น </w:t>
      </w:r>
    </w:p>
    <w:p w:rsidRPr="00C84680" w:rsidR="005C3FC8" w:rsidRDefault="00BF6B1D" w14:paraId="309F9B2B" w14:textId="6C0C539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บางครั้งผมเห็นว่าพระเจ้าทรงอนุญาตให้โรคทางกายบางอย่าง—เช่น เลือดกำเดาไหล โรคกระเพาะ หรือโรคคล้ายๆ กัน—เกิดขึ้นกับนักบวชผู้เคร่งครัดที่มีอุปสรรคทางกฎพระศาสนจักร นักบวชเหล่านี้รู้สึกยินดีที่สถานการณ์กำลังดำเนินไปในทิศทางที่ทำให้พวกเขาต้องหยุดการประกอบพิธีมิสซา บางครั้งพระสงฆ์ที่มีข้อขัดขวางตามกฎพระศาสนจักรจะมาที่ห้องของผม และผมก็เห็นว่าผู้น่าสงสารนี้จำเป็นต้องออกจากพระสงฆ์ แต่บางครั้งก็เกิดกรณีที่พระสังฆราชของเขามีความเห็นต่างในเรื่องนี้ จะพูดอย่างไรได้ล่ะ? สิ่งที่เหลืออยู่คือการอธิษฐานให้พระเจ้าทรงแทรกแซง ผมจำได้ถึงกรณีหนึ่งโดยเฉพาะ ผมได้ให้คำปรึกษาแก่พระสงฆ์ท่านหนึ่งให้ลาออกจากตำแหน่งพระสงฆ์ และเตรียมใจท่านสำหรับขั้นตอนนี้ แต่เมื่อท่านนำเรื่องนี้ไปปรึกษาผู้ให้คำปรึกษาทางจิตวิญญาณและพระสังฆราชของท่าน ทั้งสองท่านไม่เห็นด้วย ดังนั้นท่านจึงยังคงอยู่ในตำแหน่งพระสงฆ์ต่อไป แม้จะมีอุปสรรคทางกฎพระศาสนจักรก็ตาม ไม่นานหลังจากนั้น เขาถูกรถชน รถคันนั้นเบี่ยงออกจากถนนมาบนทางเท้าที่เขาเดินอยู่ และทับเขาจนเสียชีวิต </w:t>
      </w:r>
      <w:r w:rsidRPr="00C84680">
        <w:rPr>
          <w:i/>
          <w:iCs/>
          <w:lang w:val="ru-RU"/>
        </w:rPr>
        <w:t xml:space="preserve">“การตกอยู่ในมือของพระเจ้าผู้ทรงพระชนม์อยู่นั้น เป็นเรื่องที่น่าสะพรึงกลัวยิ่ง</w:t>
      </w:r>
      <w:r w:rsidR="00EF3186">
        <w:rPr>
          <w:i/>
          <w:iCs/>
          <w:lang w:val="ru-RU"/>
        </w:rPr>
        <w:t xml:space="preserve">!”</w:t>
      </w:r>
      <w:r w:rsidR="00C15601">
        <w:rPr>
          <w:rStyle w:val="FootnoteReference"/>
          <w:i/>
          <w:iCs/>
          <w:lang w:val="ru-RU"/>
        </w:rPr>
        <w:footnoteReference w:id="224"/>
      </w:r>
      <w:r w:rsidRPr="00C84680" w:rsidR="00C15601">
        <w:rPr>
          <w:lang w:val="ru-RU"/>
        </w:rPr>
        <w:t xml:space="preserve"> </w:t>
      </w:r>
    </w:p>
    <w:p w:rsidRPr="0069689B" w:rsidR="005C3FC8" w:rsidRDefault="00BF6B1D" w14:paraId="761093B7" w14:textId="25089A8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พระศาสนจักรออร์โธดอกซ์ของเราไม่มีข้อบกพร่องแม้แต่น้อย ข้อบกพร่องเดียวที่ทำให้พระศาสนจักรเสื่อมเสียชื่อเสียงนั้น มาจากตัวเราเอง เมื่อเรา—ตั้งแต่ผู้นำสูงสุดของลำดับชั้นจนถึงผู้เชื่อทั่วไป—ไม่สามารถเป็นตัวแทนพระศาสนจักรได้อย่างที่ควรจะเป็น อาจมีผู้ได้รับเลือกเพียงไม่กี่คน แต่สิ่งนี้ไม่ควรเป็นเหตุให้กังวล คริสตจักรคือคริสตจักรของพระคริสต์ และพระองค์ทรงปกครองมัน คริสตจักรไม่ใช่พระวิหารที่ผู้เคร่งศาสนาสร้างขึ้นจากหิน ทราย และปูน ซึ่งคนป่าเถื่อนจะทำลายด้วยไฟ พระศาสนจักรคือพระคริสต์เอง — </w:t>
      </w:r>
      <w:r w:rsidRPr="00C84680">
        <w:rPr>
          <w:i/>
          <w:iCs/>
          <w:lang w:val="ru-RU"/>
        </w:rPr>
        <w:t xml:space="preserve">‘และใครก็ตามที่ตกลงบนหินนี้ จะถูกแตกเป็นชิ้นๆ และใครก็ตามที่หินนี้ตกลงบนตัวเขา </w:t>
      </w:r>
      <w:r w:rsidR="002F08DD">
        <w:rPr>
          <w:i/>
          <w:iCs/>
          <w:lang w:val="ru-RU"/>
        </w:rPr>
        <w:t xml:space="preserve">จะถูกบดขยี้’</w:t>
      </w:r>
      <w:r w:rsidR="0069689B">
        <w:rPr>
          <w:rStyle w:val="FootnoteReference"/>
          <w:i/>
          <w:iCs/>
          <w:lang w:val="ru-RU"/>
        </w:rPr>
        <w:footnoteReference w:id="225"/>
      </w:r>
    </w:p>
    <w:p w:rsidRPr="00C84680" w:rsidR="005C3FC8" w:rsidRDefault="00BF6B1D" w14:paraId="74FFBE2D" w14:textId="69FFBCB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วันนี้ พระคริสต์กำลังทนรับสิ่งที่กำลังเกิดขึ้น พระองค์ทรงทนรับ และพระคุณของพระเจ้ากำลังทำงานเพื่อประโยชน์ของประชาชน เรากำลังผ่านพายุไป แต่สถานการณ์จะชัดเจนขึ้น สิ่งที่กำลังเกิดขึ้นตอนนี้จะไม่คงอยู่ตลอดไป คุณจำได้ไหมว่าในพระวรสารเขียนไว้ว่า</w:t>
      </w:r>
      <w:r w:rsidR="009F3FC8">
        <w:rPr>
          <w:lang w:val="ru-RU"/>
        </w:rPr>
        <w:t xml:space="preserve">: </w:t>
      </w:r>
      <w:r w:rsidRPr="00C84680">
        <w:rPr>
          <w:lang w:val="ru-RU"/>
        </w:rPr>
        <w:t xml:space="preserve">‘ฉันจะไม่ดับไส้ตะเกียงที่ยังคุกรุ่น และจะไม่หัก</w:t>
      </w:r>
      <w:r w:rsidR="002F08DD">
        <w:rPr>
          <w:lang w:val="ru-RU"/>
        </w:rPr>
        <w:t xml:space="preserve">ก้านอ้อที่บอบช้ำ’</w:t>
      </w:r>
      <w:r w:rsidR="0069689B">
        <w:rPr>
          <w:rStyle w:val="FootnoteReference"/>
          <w:lang w:val="ru-RU"/>
        </w:rPr>
        <w:footnoteReference w:id="226"/>
      </w:r>
      <w:r w:rsidRPr="00C84680">
        <w:rPr>
          <w:lang w:val="ru-RU"/>
        </w:rPr>
        <w:t xml:space="preserve"> พระคริสต์ตรัสเช่นนี้เพื่อว่าในวันพิพากษา เราจะไม่มีการแก้ตัวใดๆ ท่านรู้ดีว่า เมื่อน้ำมันในถังเก็บของโคมไฟหมดลง และเหลือเพียงน้ำมันเล็กน้อยในไส้ตะเกียง โคมไฟจะดับลงในไม่ช้า แม้ว่าเปลวไฟ</w:t>
      </w:r>
      <w:r w:rsidRPr="00C84680">
        <w:rPr>
          <w:lang w:val="ru-RU"/>
        </w:rPr>
        <w:t xml:space="preserve">จะ </w:t>
      </w:r>
      <w:r w:rsidR="002F08DD">
        <w:rPr>
          <w:lang w:val="ru-RU"/>
        </w:rPr>
        <w:t xml:space="preserve">‘สั่นไหว’ </w:t>
      </w:r>
      <w:r w:rsidRPr="00C84680">
        <w:rPr>
          <w:lang w:val="ru-RU"/>
        </w:rPr>
        <w:t xml:space="preserve">— บางครั้งลุกโชนสว่างจ้า บางครั้งก็แทบมองไม่เห็น โคมไฟเช่นนี้เปรียบเสมือนคนที่นอนอยู่บนเตียงมรณะ ซึ่งยังเห็นแสงชีวิตสุดท้ายที่ริบหรี่อยู่ อย่างไรก็ตาม พระคริสต์ไม่ประสงค์จะเป่าดับโคมไฟนี้ เพราะเมื่อโคมไฟดับลงแล้ว มันจะกล่าวว่า: </w:t>
      </w:r>
      <w:r w:rsidRPr="00C84680">
        <w:rPr>
          <w:lang w:val="ru-RU"/>
        </w:rPr>
        <w:t xml:space="preserve">‘ข้าพเจ้าจะยังคงลุกไหม้ต่อไป แต่ท่านได้เป่าข้าพเจ้าและดับเปลวไฟของข้าพเจ้า!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แล้วมีอะไรให้เป่าดับได้เล่า? เพราะในท้ายที่สุด ไฟของคุณไม่มีน้ำมันเลย! พระคริสต์ก็ไม่ได้ต้องการสัมผัสกับก้านอ้อที่หักแล้ว เพราะเมื่อมันหักอย่างสมบูรณ์ ก้านอ้อนั้นจะประท้วงว่า: </w:t>
      </w:r>
      <w:r w:rsidRPr="00C84680">
        <w:rPr>
          <w:lang w:val="ru-RU"/>
        </w:rPr>
        <w:t xml:space="preserve">‘เป็นท่านเองที่สัมผัสฉัน และนั่นคือเหตุผลที่ฉันหัก!</w:t>
      </w:r>
      <w:r w:rsidR="002F08DD">
        <w:rPr>
          <w:lang w:val="ru-RU"/>
        </w:rPr>
        <w:t xml:space="preserve">’</w:t>
      </w:r>
      <w:r w:rsidRPr="00C84680">
        <w:rPr>
          <w:lang w:val="ru-RU"/>
        </w:rPr>
        <w:t xml:space="preserve"> แต่เนื่องจากท่านเองก็แตกหักไปแล้วครึ่งหนึ่ง แทบจะยึดติดอยู่ไม่ได้ และอยู่บนขอบของการแตกหักด้วยตัวท่านเอง ทำไมท่านจึงกล่าวหาพระคริสต์ว่าได้สัมผัสท่านและทำให้ท่านแตกหัก? </w:t>
      </w:r>
    </w:p>
    <w:p w:rsidRPr="00C84680" w:rsidR="005C3FC8" w:rsidRDefault="00BF6B1D" w14:paraId="122FB75E" w14:textId="18B4866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เมื่อเรา—ทั้งพระภิกษุและพระสงฆ์—ไม่ดำเนินชีวิตตามพระวรสาร เราก็กำลังแพร่กระจายความไร้ความเชื่อ ผู้คนต้องการคุณธรรมของเรา ไม่ใช่ความชั่วของเรา และตัวอย่างที่พระภิกษุแสดงให้ฆราวาสเห็นนั้นมีความสำคัญอย่างยิ่งยวด ฆราวาสมักหาข้ออ้างเพื่อแก้ตัวให้บาปของตน ดังนั้นจึงต้องระมัดระวัง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ลองคิดดู: เราไม่สามารถพูดตามพระคริสต์ว่า </w:t>
      </w:r>
      <w:r w:rsidRPr="00C84680">
        <w:rPr>
          <w:i/>
          <w:iCs/>
          <w:lang w:val="ru-RU"/>
        </w:rPr>
        <w:t xml:space="preserve">‘ใครจะกล่าวโทษข้าพเจ้าเรื่องบาปได้?</w:t>
      </w:r>
      <w:r w:rsidR="002F08DD">
        <w:rPr>
          <w:lang w:val="ru-RU"/>
        </w:rPr>
        <w:t xml:space="preserve">’</w:t>
      </w:r>
      <w:r w:rsidR="0069689B">
        <w:rPr>
          <w:rStyle w:val="FootnoteReference"/>
          <w:lang w:val="ru-RU"/>
        </w:rPr>
        <w:footnoteReference w:id="227"/>
      </w:r>
      <w:r w:rsidRPr="00C84680">
        <w:rPr>
          <w:lang w:val="ru-RU"/>
        </w:rPr>
        <w:t xml:space="preserve"> — แต่</w:t>
      </w:r>
      <w:r w:rsidRPr="00C84680">
        <w:rPr>
          <w:lang w:val="ru-RU"/>
        </w:rPr>
        <w:t xml:space="preserve">เราสามารถพูดว่า</w:t>
      </w:r>
      <w:r w:rsidRPr="00C84680">
        <w:rPr>
          <w:lang w:val="ru-RU"/>
        </w:rPr>
        <w:t xml:space="preserve"> </w:t>
      </w:r>
      <w:r w:rsidRPr="00C84680">
        <w:rPr>
          <w:i/>
          <w:iCs/>
          <w:lang w:val="ru-RU"/>
        </w:rPr>
        <w:t xml:space="preserve">‘ใครจะกล่าวโทษข้าพเจ้าเรื่องความล่อลวง</w:t>
      </w:r>
      <w:r w:rsidRPr="00C84680">
        <w:rPr>
          <w:lang w:val="ru-RU"/>
        </w:rPr>
        <w:t xml:space="preserve">ได้</w:t>
      </w:r>
      <w:r w:rsidRPr="00C84680">
        <w:rPr>
          <w:i/>
          <w:iCs/>
          <w:lang w:val="ru-RU"/>
        </w:rPr>
        <w:t xml:space="preserve">?</w:t>
      </w:r>
      <w:r w:rsidR="002F08DD">
        <w:rPr>
          <w:i/>
          <w:iCs/>
          <w:lang w:val="ru-RU"/>
        </w:rPr>
        <w:t xml:space="preserve">’ </w:t>
      </w:r>
      <w:r w:rsidRPr="00C84680">
        <w:rPr>
          <w:lang w:val="ru-RU"/>
        </w:rPr>
        <w:t xml:space="preserve">พระคริสต์ตรัสคำ</w:t>
      </w:r>
      <w:r w:rsidRPr="00C84680">
        <w:rPr>
          <w:i/>
          <w:iCs/>
          <w:lang w:val="ru-RU"/>
        </w:rPr>
        <w:t xml:space="preserve">เหล่านี้</w:t>
      </w:r>
      <w:r w:rsidRPr="00C84680">
        <w:rPr>
          <w:lang w:val="ru-RU"/>
        </w:rPr>
        <w:t xml:space="preserve">เกี่ยวกับบาป เพราะพระองค์เป็นพระเจ้าที่สมบูรณ์แบบและมนุษย์ที่สมบูรณ์แบบ แต่เราเป็นเพียงมนุษย์เท่านั้น เรามีความไม่สมบูรณ์ และเราสะดุดล้ม — นั่นคือความจริง แต่เราต้องไม่กลายเป็นสาเหตุให้ใครอื่นหลงทาง </w:t>
      </w:r>
    </w:p>
    <w:p w:rsidRPr="00C84680" w:rsidR="005C3FC8" w:rsidRDefault="00BF6B1D" w14:paraId="4B9A3DBB" w14:textId="33DAF19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มีนายพลคนหนึ่งบอกผมว่า หากเขาไม่ได้รับมรดกความเชื่อจากแม่ของเขา เขาคงจะสูญเสียความเชื่อนั้นไปขณะอยู่ในไซปรัส เนื่องจากเหตุการณ์ในเวลานั้น</w:t>
      </w:r>
      <w:r w:rsidR="00F10AF4">
        <w:rPr>
          <w:rStyle w:val="FootnoteReference"/>
          <w:lang w:val="ru-RU"/>
        </w:rPr>
        <w:footnoteReference w:id="228"/>
      </w:r>
      <w:r w:rsidRPr="00C84680">
        <w:rPr>
          <w:lang w:val="ru-RU"/>
        </w:rPr>
        <w:t xml:space="preserve"> มีคำสั่งให้เราปฏิบัติต่อประชาชนตุรกีที่สงบสุขอย่างมีมนุษยธรรม แต่นายพลคนนี้ได้ยินด้วยหูของเขาเองว่า นักบวชคนหนึ่งกำลังตะโกนผ่านโทรศัพท์ว่า: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ฆ่าชาวตุรกีให้หมด!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เพียงแค่นั้น โดยไม่มีเหตุผลใดทั้งสิ้น และชาวฟาราซิโอ ซึ่งย้ายจากเอเชียไมเนอร์มาสู่กรีซ ได้ถูกชักจูงให้หลงทางโดยนิกายต่าง ๆ ที่เริ่มแพร่หลายที่นี่ในช่วงปีนั้น เพราะพวกเขาเห็นพระสังฆราชและพระสงฆ์ที่ขาดความเคารพ เมื่อเห็นผู้คนที่มีระดับต่างกันในคริสตจักร — ผู้ที่ไม่ได้ดำเนินชีวิตทางจิตวิญญาณ — ผู้ลี้ภัยจากเอเชียไมเนอร์จึงถูกชักจูงให้หลงทาง เพราะในมาตุภูมิของพวกเขา พวกเขาเคยรู้จักนักบวชประเภทที่ต่างออกไป และทันทีนั้น เหมือนมีสัญญาณ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ผู้ประกาศ</w:t>
      </w:r>
      <w:r w:rsidR="002F08DD">
        <w:rPr>
          <w:lang w:val="ru-RU"/>
        </w:rPr>
        <w:t xml:space="preserve">ข่าวประเสริฐ’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ที่ผิดหลักคำสอนก็</w:t>
      </w:r>
      <w:r w:rsidRPr="00C84680">
        <w:rPr>
          <w:lang w:val="ru-RU"/>
        </w:rPr>
        <w:t xml:space="preserve">ปรากฏ</w:t>
      </w:r>
      <w:r w:rsidRPr="00C84680">
        <w:rPr>
          <w:lang w:val="ru-RU"/>
        </w:rPr>
        <w:t xml:space="preserve">ตัวขึ้น อ้างว่าพวกเขากำลังนำพระวรสารมาประยุกต์ใช้ในชีวิตของตนเอง และผู้ลี้ภัยที่น่าสงสารเหล่านั้นก็ถูกชักจูงให้หลงทางเข้าสู่ลัทธิแบ่งแยก </w:t>
      </w:r>
    </w:p>
    <w:p w:rsidRPr="00C84680" w:rsidR="005C3FC8" w:rsidRDefault="00BF6B1D" w14:paraId="773F0BB1" w14:textId="309C5406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แต่หากพระสังฆราช พระสงฆ์ หรือพระภิกษุเป็นผู้มีความผิด พระคริสต์ก็ไม่ใช่ผู้มีความผิด แต่ผู้คนกลับไม่พิจารณาเรื่องนี้อย่างลึกซึ้ง </w:t>
      </w:r>
      <w:r w:rsidRPr="00C84680">
        <w:rPr>
          <w:lang w:val="ru-RU"/>
        </w:rPr>
        <w:t xml:space="preserve">“เขาไม่ใช่ผู้แทนของพระคริสต์หรือ?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พวกเขาถาม </w:t>
      </w:r>
      <w:r w:rsidRPr="00C84680">
        <w:rPr>
          <w:lang w:val="ru-RU"/>
        </w:rPr>
        <w:t xml:space="preserve">“ใช่ แต่คำถามคือ: ผู้แทนนี้นำความสบายใจมาให้กับผู้ที่เขาแทนหรือไม่? หรือว่าผู้คนไม่คิดถึงสิ่งที่รอคอยผู้แทนของพระคริสต์เช่นนี้ในชีวิตข้างหน้า?” ผลที่ตามมาคือ บางคน ซึ่งถูกนำให้หลงทางโดยเหตุการณ์ที่ไม่เหมาะสมในชีวิตของนักบวช ไปจนถึงขั้นสูญเสียความเชื่อ วิญญาณที่น่าสงสารเหล่านี้ไม่ตระหนักว่า หากตำรวจคนหนึ่งทำผิด ประชาชนของเขาไม่ควรถูกตำหนิ และหากพระสงฆ์คนหนึ่งทำผิด คริสตจักรก็ไม่ควรถูกตำหนิ อย่างไรก็ตาม ผู้ที่ถูกชักจูงให้หลงทางแต่มีนิสัยดี สามารถเข้าใจเรื่องนี้ได้หากมีผู้อธิบายให้พวกเขาฟัง ผู้เช่นนี้ยังมีเหตุบรรเทาโทษด้วย เพราะพวกเขาอาจถูกชักจูงให้ทำชั่ว และมีบางเรื่องที่พวกเขาไม่อาจเข้าใจได้ </w:t>
      </w:r>
    </w:p>
    <w:p w:rsidRPr="00C84680" w:rsidR="005C3FC8" w:rsidRDefault="00BF6B1D" w14:paraId="48B0808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ทำไมไม่มีใครแสดงจุดยืนอย่างเปิดเผยเกี่ยวกับความล่อลวงมากมายที่เกิดขึ้นภายในพระศาสนจักร? </w:t>
      </w:r>
    </w:p>
    <w:p w:rsidRPr="00C84680" w:rsidR="005C3FC8" w:rsidRDefault="00BF6B1D" w14:paraId="3640C025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เกี่ยวกับสิ่งที่กำลังเกิดขึ้นในพระศาสนจักร ไม่สามารถแสดงจุดยืนอย่างเปิดเผยในทุกประเด็นได้ เราสามารถเพียงแต่ทนรับสิ่งที่กำลังเกิดขึ้น และอดทนกับมันจนกว่าพระเจ้าจะทรงแสดงให้เห็นว่าควรทำอย่างไร การทนรับสิ่งที่กำลังเกิดขึ้นเป็นเรื่องหนึ่ง แต่การยอมรับมัน—เมื่อไม่ควรยอมรับ—เป็นเรื่องที่ต่างออกไปโดยสิ้นเชิง ในกรณีที่จำเป็นต้องพูดอะไร ก็ต้องทำด้วยความเคารพและความกล้าหาญ — โดยไม่พ่นพิษด้วยความโกรธหรือทำให้เรื่องนั้นกลายเป็นเรื่องอื้อฉาวในที่สาธารณะ ต้องพูดสิ่งที่จำเป็นในที่ส่วนตัวกับบุคคลที่เกี่ยวข้อง ต้องพูดด้วยความเศร้าโศก ด้วยความรัก เพื่อให้เขาได้ใส่ใจกับเรื่องบางเรื่องมากขึ้น คนที่จริงใจและตรงไปตรงมา ไม่ใช่คนที่โยนความจริงใส่หน้าใคร หรือคนที่ประกาศความจริงให้ทั้งโลกฟัง แต่คือคนที่มีความรักและใช้ชีวิตตามความจริง พูดด้วยเหตุผลในสิ่งที่ควรพูด และเมื่อถึงเวลาที่จำเป็น </w:t>
      </w:r>
    </w:p>
    <w:p w:rsidRPr="00C84680" w:rsidR="005C3FC8" w:rsidRDefault="00BF6B1D" w14:paraId="6D182F3E" w14:textId="35D3591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ผู้ที่วิพากษ์วิจารณ์ผู้อื่นโดยไม่ใช้สติปัญญา อยู่ในภาวะความมืดทางจิตวิญญาณ และน่าเสียดายที่มองผู้คนราวกับเป็นตอไม้หรือท่อนไม้ ผู้คนที่ไม่คิดไตร่ตรองเหล่านี้ ตัดทอนผู้อื่นที่กำลังทุกข์ทรมานและเจ็บปวดอย่างไม่ปรานี แต่ </w:t>
      </w:r>
      <w:r w:rsidRPr="00C84680">
        <w:rPr>
          <w:lang w:val="ru-RU"/>
        </w:rPr>
        <w:t xml:space="preserve">‘ผู้</w:t>
      </w:r>
      <w:r w:rsidR="002F08DD">
        <w:rPr>
          <w:lang w:val="ru-RU"/>
        </w:rPr>
        <w:t xml:space="preserve">เชี่ยวชาญด้านคิวบิสม์’</w:t>
      </w:r>
      <w:r w:rsidRPr="00C84680">
        <w:rPr>
          <w:lang w:val="ru-RU"/>
        </w:rPr>
        <w:t xml:space="preserve"> ที่หลงผิดเหล่านี้</w:t>
      </w:r>
      <w:r w:rsidRPr="00C84680">
        <w:rPr>
          <w:lang w:val="ru-RU"/>
        </w:rPr>
        <w:t xml:space="preserve">กลับรู้สึกพอใจที่จากใต้ใบมีดแห่งการวิพากษ์วิจารณ์ของพวกเขา กลับมีตอไม้มนุษย์ที่เรียบเนียนและมีมุมฉากปรากฏขึ้น มีเพียงผู้ที่ถูกปีศาจระดับสูงเข้าสิงเท่านั้น จึงมีเหตุผลที่จะนำผู้คนมาแสดงต่อสาธารณะและเปิดเผยอดีตของพวกเขา เพื่อทำให้จิตวิญญาณที่อ่อนแอเกิดความสั่นคลอน แน่นอนว่า ข้อหลังนี้ใช้ได้เฉพาะกับผู้ที่ปีศาจมีสิทธิ์เช่นนั้นเท่านั้น ชัดเจนว่า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ปีศาจที่ไม่บริสุทธิ์นั้นเปิดเผยต่อสาธารณะไม่ใช่คุณธรรมของผู้คน แต่เป็นจุดอ่อนของพวกเขา ในทางตรงกันข้าม ผู้ที่ปลดปล่อยตัวเองจากกิเลสตัณหาแล้ว ไม่มีความอาฆาต จึงตอบโต้ความชั่วด้วยความดี เมื่อพวกเขาเห็นสิ่งสกปรกที่ใดที่ไม่อาจกำจัดได้ ผู้เช่นนี้จะปกปิดมันด้วยสิ่งใดสิ่งหนึ่ง เพื่อไม่ให้ก่อให้เกิดความรังเกียจแก่ผู้อื่น แต่ผู้ที่ขุดคุ้ยขยะและสิ่งสกปรกจากบาปของผู้อื่น ก็เหมือนไก่ที่จิกคุ้ยใน... คุณก็รู้ดีว่ามันคืออะไร... </w:t>
      </w:r>
    </w:p>
    <w:p w:rsidRPr="00347B46" w:rsidR="005C3FC8" w:rsidRDefault="00BF6B1D" w14:paraId="53D95BA0" w14:textId="3326E442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ปัจจุบัน</w:t>
      </w:r>
      <w:r w:rsidR="00D47130">
        <w:rPr>
          <w:rStyle w:val="FootnoteReference"/>
          <w:lang w:val="ru-RU"/>
        </w:rPr>
        <w:footnoteReference w:id="229"/>
      </w:r>
      <w:r w:rsidRPr="00C84680">
        <w:rPr>
          <w:lang w:val="ru-RU"/>
        </w:rPr>
        <w:t xml:space="preserve"> ปีศาจกำลังทำทุกวิถีทางเพื่อทำให้สิ่งต่าง ๆ สกปรก ใส่ร้าย และทำลายชื่อเสียง มันกำลังก่อให้เกิดความสับสนอย่างรุนแรง แต่ในที่สุดมันก็จะล้มเหลว ปีจะผ่านไป และผู้ชอบธรรมจะส่องแสงออกมา พวกเขาจะโดดเด่น แม้คุณธรรมของพวกเขาจะเรียบง่าย เพราะในเวลานั้นความมืดมิดอันใหญ่หลวงจะครอบงำโลก และผู้คนจะหันมาพึ่งพาพวกเขา ส่วนผู้ที่กำลังนำผู้อื่นให้หลงทางอยู่ตอนนี้ หากพวกเขายังมีชีวิตอยู่เพื่อเห็นยุคสมัยนั้น พวกเขาจะถูกทำให้อับอาย</w:t>
      </w:r>
    </w:p>
    <w:p w:rsidRPr="00347B46" w:rsidR="00347B46" w:rsidP="00347B46" w:rsidRDefault="00347B46" w14:paraId="734F4848" w14:textId="77777777">
      <w:pPr>
        <w:rPr>
          <w:lang w:val="ru-RU"/>
        </w:rPr>
      </w:pPr>
    </w:p>
    <w:p w:rsidRPr="00C84680" w:rsidR="005C3FC8" w:rsidP="00347B46" w:rsidRDefault="00BF6B1D" w14:paraId="549CFDF0" w14:textId="77777777">
      <w:pPr>
        <w:pStyle w:val="Heading4"/>
        <w:rPr>
          <w:lang w:val="ru-RU"/>
        </w:rPr>
      </w:pPr>
      <w:bookmarkStart w:name="_Toc196745471" w:id="408"/>
      <w:bookmarkStart w:name="_Toc196745628" w:id="409"/>
      <w:bookmarkStart w:name="_Toc225094982" w:id="410"/>
      <w:r w:rsidRPr="00C84680">
        <w:rPr>
          <w:lang w:val="ru-RU"/>
        </w:rPr>
        <w:t xml:space="preserve">ท่าทีที่ถูกต้องต่อปัญหาภายในคริสตจักร</w:t>
      </w:r>
      <w:bookmarkEnd w:id="408"/>
      <w:bookmarkEnd w:id="409"/>
      <w:bookmarkEnd w:id="410"/>
    </w:p>
    <w:p w:rsidRPr="00C84680" w:rsidR="005C3FC8" w:rsidRDefault="00BF6B1D" w14:paraId="25C6C0D9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เมื่อมีปัญหาที่ซับซ้อนเกิดขึ้นในคริสตจักร วิธีที่ถูกต้องในการจัดการกับปัญหาเหล่านั้นคืออะไร? </w:t>
      </w:r>
    </w:p>
    <w:p w:rsidRPr="00C84680" w:rsidR="005C3FC8" w:rsidRDefault="00BF6B1D" w14:paraId="54E10472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ต้องหลีกเลี่ยงความสุดโต่ง ปัญหาไม่สามารถแก้ไขได้ด้วยการใช้วิธีสุดโต่ง ในสมัยก่อน ผู้ขายของชำจะใช้ช้อนตวงเพื่อวัดน้ำตาลทราย ข้าวโพด หรือสิ่งของที่คล้ายกัน แล้วค่อยๆ ใส่ลงบนตาชั่งทีละน้อย ด้วยวิธีนี้ เขาจึงได้ความแม่นยำ และตาชั่งจะสมดุล เขาไม่ได้เทปริมาณมากลงบนตาชั่งหรือนำออกทั้งหมดในครั้งเดียวอย่างกะทันหันและรุนแรง ทั้งสองขั้วสุดโต่งนี้ได้ก่อความทุกข์ทรมานให้กับพระแม่คริสตจักรมาโดยตลอด และผู้ที่ยึดมั่นในขั้วสุดโต่งเหล่านี้ก็ต้องทนทุกข์เช่นกัน เพราะทุกขั้วสุดโต่งมักก่อความเจ็บปวดด้วยขอบคมของมัน มันเหมือนว่า ด้านหนึ่ง มีคนถูกผีเข้า — ผู้ไร้ความละอายทางจิตวิญญาณที่ดูหมิ่นทุกสิ่ง — กำลังยึดมั่นในความสุดโต่งของตนเอง ส่วนอีกด้านหนึ่ง มีคนบ้า — ที่ความอิจฉาโง่เขลาผสมผสานกับความคับแคบ — กำลังยืนกรานในความสุดโต่งของตนเอง กล่าวอีกนัยหนึ่ง ผู้ที่ไร้ความละอายทางจิตวิญญาณจะไม่มีวันบรรลุข้อตกลงกับผู้คลั่งศาสนาที่ถูกความอิจฉาอันโง่เขลาครอบงำ คนเหล่านี้จะกัดกินและโจมตีกันเอง เพราะทั้งสองฝ่ายล้วนขาดพระคุณของพระเจ้า และแล้ว — ขอพระเจ้าอย่าให้เกิดขึ้น! — ทั้งสองขั้วสุดโต่งอาจโจมตีและทำร้ายกันไม่หยุดหย่อน โดยไม่มีจุดจบที่มองเห็นได้ แต่ผู้ที่สามารถปรับมุมของทั้งสองขั้วให้เข้าหากัน — เพื่อให้พวกเขาสามารถรวมตัว — และด้วยเหตุนี้บรรลุความสามัคคีในจิตใจและคืนดีกัน — จะได้รับการสวมมงกุฎสองอันที่ไม่ร่วงโรยจากพระคริสต์ </w:t>
      </w:r>
    </w:p>
    <w:p w:rsidRPr="00C84680" w:rsidR="005C3FC8" w:rsidRDefault="00BF6B1D" w14:paraId="57746B6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เราต้องระมัดระวังไม่ให้ก่อปัญหาภายในคริสตจักร หรือทำให้จุดอ่อนเล็กๆ ของมนุษย์ถูกขยายเกินจริง เพื่อไม่ให้ก่อให้เกิดความเสียหายที่ใหญ่กว่า และไม่ให้มารร้ายมีเหตุให้ยินดี ผู้ใดก็ตามที่เมื่อเห็นความวุ่นวายเล็กน้อย จนเกิดความวุ่นวายอย่างมาก และด้วยความโกรธ รีบเร่งแก้ไขทันที ก็เหมือนกับผู้ดูแลโบสถ์ที่โง่เขลา ซึ่งเมื่อเห็นเทียนกำลังหยด ก็รีบวิ่งไปแก้ไขด้วยความเร็วสูงสุด จนทำให้ผู้มาสักการะล้มลง โคมเทียนคว่ำ และก่อให้เกิดความวุ่นวายอย่างใหญ่หลวงในระหว่างพิธี น่าเสียดายที่ในยุคสมัยของเรา คริสตจักรแม่กำลังถูกรบกวนโดยหลายคน: บางคน—ผู้มีการศึกษา—ยึดมั่นในหลักคำสอนด้วยปัญญา แต่ไม่ใช่ด้วยจิตวิญญาณของบรรพบุรุษศักดิ์สิทธิ์ ส่วนอีกกลุ่ม—ผู้ไม่ได้รับการศึกษา—ก็ยึดมั่นในหลักคำสอนเช่นกัน แต่ด้วยฟันของพวกเขา นั่นคือเหตุผลที่พวกเขาขบฟันกรอดเมื่ออภิปรายเรื่องทางศาสนจักรบางเรื่อง และด้วยวิธีนี้ คริสตจักรจึงได้รับความเสียหายมากกว่าจากศัตรูของออร์โธดอกซีของเรา แม่น้ำที่ดีไม่ควรไหลเร็วเกินไป เพราะน้ำจะพัดพาต้นไม้ หิน และผู้คนไป; และไม่ควรตื้นเกินไป เพราะจะกลายเป็นบึงน้ำเน่าที่เต็มไปด้วยยุง </w:t>
      </w:r>
    </w:p>
    <w:p w:rsidRPr="00C84680" w:rsidR="005C3FC8" w:rsidRDefault="00BF6B1D" w14:paraId="2849D831" w14:textId="48A46C5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และยังมีผู้คนที่ไม่ได้สนใจประโยชน์ส่วนรวม แต่กลับสนใจแต่การวิพากษ์วิจารณ์กันเอง คนเช่นนี้ให้ความสนใจกับผู้อื่นมากกว่าตัวตนเอง พวกเขารอคอยเพื่อดูว่าคู่ต่อสู้จะพูดหรือเขียนอะไร เพื่อที่จะได้ลงมือโจมตีอย่างไม่ปรานี; ในขณะที่หากพวกเขาเองต้องพูดหรือเขียนสิ่งเดียวกันนั้น พวกเขาก็จะสนับสนุนข้อโต้แย้งของตนด้วยคำอ้างอิงมากมายจาก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พระคัมภีร์ศักดิ์สิทธิ์ และงานเขียนของบรรดาพระบิดาศักดิ์สิทธิ์ ความชั่วที่บุคคลเช่นนี้ก่อขึ้นนั้นร้ายแรงมาก เพราะด้านหนึ่ง เขาทำความไม่ยุติธรรมต่อเพื่อนบ้าน และอีกด้านหนึ่ง เขาทำลายเพื่อนบ้านนั้นต่อหน้าผู้เชื่อทั้งหมด นอกจากนี้ บุคคลเช่นนี้มักนำจิตวิญญาณของผู้อ่อนแอให้หลงทาง และด้วยเหตุนี้จึงหว่านเมล็ดแห่งความไม่เชื่อไว้ในใจพวกเขา บางคน เพื่อหาเหตุผลแก้ตัวให้เจตนาร้ายของตน กลับกล่าวโทษผู้อื่นแทนที่จะโทษตัวเอง และด้วยการตีความคำในพระวรสาร </w:t>
      </w:r>
      <w:r w:rsidR="002F08DD">
        <w:rPr>
          <w:i/>
          <w:iCs/>
          <w:lang w:val="ru-RU"/>
        </w:rPr>
        <w:t xml:space="preserve">‘</w:t>
      </w:r>
      <w:r w:rsidRPr="00C84680">
        <w:rPr>
          <w:i/>
          <w:iCs/>
          <w:lang w:val="ru-RU"/>
        </w:rPr>
        <w:t xml:space="preserve">ผู้นำของพระศาสนจักร</w:t>
      </w:r>
      <w:r w:rsidR="002F08DD">
        <w:rPr>
          <w:i/>
          <w:iCs/>
          <w:lang w:val="ru-RU"/>
        </w:rPr>
        <w:t xml:space="preserve">’ (</w:t>
      </w:r>
      <w:r w:rsidR="00D47130">
        <w:rPr>
          <w:rStyle w:val="FootnoteReference"/>
          <w:i/>
          <w:iCs/>
          <w:lang w:val="ru-RU"/>
        </w:rPr>
        <w:footnoteReference w:id="230"/>
      </w:r>
      <w:r w:rsidRPr="00C84680">
        <w:rPr>
          <w:lang w:val="ru-RU"/>
        </w:rPr>
        <w:t xml:space="preserve"> ) อย่างผิดเพี้ยน จึงนำปัญหาภายในพระศาสนจักรบางเรื่องมาเปิดเผยให้ทั้งโลกได้อับอาย โดยประกาศให้คนทั้งโลกได้ยินถึงเรื่องที่แม้แต่ไม่ควรเอ่ยถึงด้วยซ้ำ ให้คนเหล่านี้เริ่มจากคริสตจักรเล็กๆ ของตนเองก่อน — ไม่ว่าจะเป็นครอบครัวหรือชุมชนนักบวช — และหากพวกเขาพอใจกับสิ่งนั้น ก็ให้พวกเขาไปสร้างความอับอายให้กับคริสตจักรแม่ต่อไป ผมคิดว่าลูกที่ดีจะไม่เคยกล่าวโทษแม่ของตนในเรื่องใดๆ ทั้งสิ้น </w:t>
      </w:r>
    </w:p>
    <w:p w:rsidRPr="00347B46" w:rsidR="005C3FC8" w:rsidRDefault="00BF6B1D" w14:paraId="33F78DFE" w14:textId="4394E46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พระศาสนจักรต้องการคนทุกประเภท ทุกคน — ทั้งผู้ที่มีนิสัยอ่อนโยนและผู้ที่มีนิสัยเข้มงวด — ต่างมีส่วนร่วมในการรับใช้พระศาสนจักร ร่างกายมนุษย์ต้องการอาหารหลากหลาย — ทั้งหวานและเปรี้ยว; แม้แต่ใบแดนดิไลออนที่ขมก็จำเป็น เพราะอาหารทุกชนิดล้วนมีสารอาหารและวิตามินที่เป็นเอกลักษณ์เฉพาะตัว ในทำนองเดียวกัน ร่างกายของพระศาสนจักรก็ต้องการผู้คนทุกประเภท บุคคลหนึ่งช่วยเสริมสร้างลักษณะนิสัยของอีกคนหนึ่ง เราทุกคนมีหน้าที่ต้องอดทนไม่เพียงแต่ต่อลักษณะนิสัยทางจิตวิญญาณที่เฉพาะตัวของเพื่อนบ้าน แต่ยังต้องอดทนต่อจุดอ่อนที่ปรากฏในตัวพวกเขาในฐานะมนุษย์ด้วย อย่างไรก็ตาม น่าเสียดายที่บางคนมีความคาดหวังที่ไม่สมเหตุสมผลต่อผู้อื่น พวกเขาต้องการให้ทุกคนมีลักษณะทางจิตวิญญาณเหมือนตนเอง และเมื่อบุคคลอื่นแตกต่างจากพวกเขา — เช่น มีนิสัยที่ผ่อนปรนเกินไปหรือพูดจาหยาบคาย — พวกเขาก็สรุปทันทีว่าบุคคลนั้นเป็นคนไม่มีจิตวิญญาณ</w:t>
      </w:r>
    </w:p>
    <w:p w:rsidRPr="00347B46" w:rsidR="00347B46" w:rsidP="00347B46" w:rsidRDefault="00347B46" w14:paraId="5C32B350" w14:textId="77777777">
      <w:pPr>
        <w:rPr>
          <w:lang w:val="ru-RU"/>
        </w:rPr>
      </w:pPr>
    </w:p>
    <w:p w:rsidRPr="00C84680" w:rsidR="005C3FC8" w:rsidP="00347B46" w:rsidRDefault="00BF6B1D" w14:paraId="3B0F19F9" w14:textId="77777777">
      <w:pPr>
        <w:pStyle w:val="Heading4"/>
        <w:rPr>
          <w:lang w:val="ru-RU"/>
        </w:rPr>
      </w:pPr>
      <w:bookmarkStart w:name="_Toc196745472" w:id="411"/>
      <w:bookmarkStart w:name="_Toc196745629" w:id="412"/>
      <w:bookmarkStart w:name="_Toc225094983" w:id="413"/>
      <w:r w:rsidRPr="00C84680">
        <w:rPr>
          <w:lang w:val="ru-RU"/>
        </w:rPr>
        <w:t xml:space="preserve">เกี่ยวกับตำแหน่งสูงและเกียรติยศของมนุษย์</w:t>
      </w:r>
      <w:bookmarkEnd w:id="411"/>
      <w:bookmarkEnd w:id="412"/>
      <w:bookmarkEnd w:id="413"/>
    </w:p>
    <w:p w:rsidRPr="00C84680" w:rsidR="005C3FC8" w:rsidRDefault="00BF6B1D" w14:paraId="4D6430FC" w14:textId="01DD999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ผมรู้สึกประหลาดใจที่บางคนให้ความสำคัญกับความรุ่งโรจน์ของมนุษย์มากกว่าความรุ่งโรจน์ของพระเจ้า ซึ่งรอคอยเราอยู่หากเรา </w:t>
      </w:r>
      <w:r w:rsidR="002F08DD">
        <w:rPr>
          <w:i/>
          <w:iCs/>
          <w:lang w:val="ru-RU"/>
        </w:rPr>
        <w:t xml:space="preserve">‘หันหลังให้ความรุ่งโรจน์ของมนุษย์’ </w:t>
      </w:r>
      <w:r w:rsidRPr="00C84680">
        <w:rPr>
          <w:lang w:val="ru-RU"/>
        </w:rPr>
        <w:t xml:space="preserve">แม้เราจะบรรลุถึงตำแหน่งสูงสุดในโลกทั้งใบ และแม้ทั้งโลกจะพร้อมที่จะยกย่องเราอย่างล้นหลาม สิ่งนั้นจะนำประโยชน์อะไรมาให้เรา? คำชมเชยของโลกนี้จะยกเราขึ้นสู่สวรรค์ หรือจะผลักเราลงสู่เหวลึกของนรก? และพระคริสต์ตรัสว่าอย่างไร? </w:t>
      </w:r>
      <w:r w:rsidR="002F08DD">
        <w:rPr>
          <w:i/>
          <w:iCs/>
          <w:lang w:val="ru-RU"/>
        </w:rPr>
        <w:t xml:space="preserve">‘เราไม่รับเกียรติยศจากมนุษย์’</w:t>
      </w:r>
      <w:r w:rsidR="00874FF0">
        <w:rPr>
          <w:rStyle w:val="FootnoteReference"/>
          <w:i/>
          <w:iCs/>
          <w:lang w:val="ru-RU"/>
        </w:rPr>
        <w:footnoteReference w:id="231"/>
      </w:r>
      <w:r w:rsidRPr="00C84680">
        <w:rPr>
          <w:lang w:val="ru-RU"/>
        </w:rPr>
        <w:t xml:space="preserve"> หากแทนที่จะเป็นนักบวชธรรมดา ฉันกลับกลายเป็นนักบวชพระสังฆราช พระสังฆราช หรือพระสังฆราชใหญ่ จะมีประโยชน์อะไรกับฉัน? ตำแหน่งที่สูงขึ้นจะช่วยฉันให้ได้รับการช่วยให้รอดได้หรือไม่? หรือมันจะกลายเป็นภาระหนักที่กดทับตัวเปย์ซิอุสผู้อ่อนแอ และผลักเขาลงสู่ความทรมานของนรก? หากไม่มีชีวิตหลังความตายนี้แล้ว การไล่ตามตำแหน่งที่สูงขึ้นอย่างบ้าคลั่งก็อาจมีเหตุผลบางอย่างที่สนับสนุนได้ อย่างไรก็ตาม ผู้ที่แสวงหาความรอดของจิตวิญญาณ </w:t>
      </w:r>
      <w:r w:rsidR="002F08DD">
        <w:rPr>
          <w:i/>
          <w:iCs/>
          <w:lang w:val="ru-RU"/>
        </w:rPr>
        <w:t xml:space="preserve">‘</w:t>
      </w:r>
      <w:r w:rsidRPr="00C84680">
        <w:rPr>
          <w:i/>
          <w:iCs/>
          <w:lang w:val="ru-RU"/>
        </w:rPr>
        <w:t xml:space="preserve">ถือว่าทุกสิ่งเป็นความว่าง</w:t>
      </w:r>
      <w:r w:rsidR="002F08DD">
        <w:rPr>
          <w:i/>
          <w:iCs/>
          <w:lang w:val="ru-RU"/>
        </w:rPr>
        <w:t xml:space="preserve">เปล่า’ </w:t>
      </w:r>
      <w:r w:rsidRPr="00C84680">
        <w:rPr>
          <w:lang w:val="ru-RU"/>
        </w:rPr>
        <w:t xml:space="preserve">(</w:t>
      </w:r>
      <w:r w:rsidR="00874FF0">
        <w:rPr>
          <w:rStyle w:val="FootnoteReference"/>
          <w:i/>
          <w:iCs/>
          <w:lang w:val="ru-RU"/>
        </w:rPr>
        <w:footnoteReference w:id="232"/>
      </w:r>
      <w:r w:rsidRPr="00C84680">
        <w:rPr>
          <w:lang w:val="ru-RU"/>
        </w:rPr>
        <w:t xml:space="preserve"> ) และไม่พยายามแสวงหาตำแหน่งที่สูงขึ้น </w:t>
      </w:r>
    </w:p>
    <w:p w:rsidRPr="00C84680" w:rsidR="005C3FC8" w:rsidRDefault="00BF6B1D" w14:paraId="17B810FC" w14:textId="20ED3DC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โมเสสถูกพระเจ้าส่งมาเพื่อปลดปล่อยชนชาติอิสราเอล แต่ถึงกระนั้น เขาก็ไม่ถูกถือว่าสมควรที่จะเข้าสู่ดินแดนแห่งคำสัญญา เพราะเขาได้บ่นต่อพระเจ้าแทนประชาชนของเขา โมเสสใช้ชีวิตท่ามกลางการบ่นและคร่ำครวญอย่างต่อเนื่องของพวกเขา และวันหนึ่งเขาเองก็บ่นด้วย </w:t>
      </w:r>
      <w:r w:rsidRPr="00C84680">
        <w:rPr>
          <w:lang w:val="ru-RU"/>
        </w:rPr>
        <w:t xml:space="preserve">“ประชาชนกลุ่มนี้,” เขากล่าว, “กำลังเรียกร้องน้ำจากฉัน ฉันจะไปหาน้ำให้พวกเขาจากที่ไหน?</w:t>
      </w:r>
      <w:r w:rsidR="002F08DD">
        <w:rPr>
          <w:lang w:val="ru-RU"/>
        </w:rPr>
        <w:t xml:space="preserve">”</w:t>
      </w:r>
      <w:r w:rsidR="00E227C8">
        <w:rPr>
          <w:rStyle w:val="FootnoteReference"/>
          <w:lang w:val="ru-RU"/>
        </w:rPr>
        <w:footnoteReference w:id="233"/>
      </w:r>
      <w:r w:rsidRPr="00C84680">
        <w:rPr>
          <w:lang w:val="ru-RU"/>
        </w:rPr>
        <w:t xml:space="preserve"> ทำไมล่ะ? ท้ายที่สุดแล้ว เมื่อไม่นานมานี้เอง คุณเพิ่งตีหิน ทำให้น้ำไหลออกมา และให้พวกเขาดื่ม! มันยากขนาดนั้นหรือ? แต่โมเสส ซึ่งถูกดูดซับไปอย่างเต็มที่กับเรื่องบริหารและปัญหาต่าง ๆ ของประชาชนของเขา ได้ลืมไปว่าเขาเคยทำให้น้ำไหลออกมาจากหินได้มากเพียงใด เขาไม่ตระหนักถึงความผิดพลาดของตนเอง และไม่ขออภัยจากพระเจ้า หากเขาได้ขออภัย พระเจ้าก็คงจะอภัยให้เขาแล้ว การที่เขาไม่ได้เข้าสู่ดินแดนแห่งคำสัญญา เป็นบทลงโทษเล็กน้อยจากพระเจ้า เป็นการชดใช้สำหรับความบ่นท้อของเขา แน่นอนว่า พระเจ้าได้นำโมเสสไปยังสวรรค์ พระองค์ได้ทรงให้เกียรติ</w:t>
      </w:r>
      <w:r w:rsidRPr="00C84680">
        <w:rPr>
          <w:lang w:val="ru-RU"/>
        </w:rPr>
        <w:t xml:space="preserve">เขาโดยส่งเขาไปพร้อมกับผู้เผยพระวจนะเอลียาห์ไปยังภูเขาทาเบอร์ในช่วงเหตุการณ์การเปลี่ยน</w:t>
      </w:r>
      <w:r w:rsidRPr="00C84680">
        <w:rPr>
          <w:lang w:val="ru-RU"/>
        </w:rPr>
        <w:t xml:space="preserve">รูปของพระเยซู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เหตุการณ์ทั้งหมดจากพระคัมภีร์ศักดิ์สิทธิ์เหล่านี้ช่วยให้เราเข้าใจได้ว่า ตำแหน่งอันสูงส่งที่เขาได้รับมอบหมาย—และความรับผิดชอบที่มาพร้อมกับมัน—สามารถเป็นอุปสรรคใหญ่เพียงใดบนเส้นทางที่นำคริสตชนสู่สวรรค์ </w:t>
      </w:r>
    </w:p>
    <w:p w:rsidRPr="00C84680" w:rsidR="005C3FC8" w:rsidRDefault="00BF6B1D" w14:paraId="0B705A6F" w14:textId="34D87FC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และบางคนควรรู้สึกแต่ความสุขภายในและแผ่ความสุขนั้นออกไปข้างนอก เพราะพระเจ้าได้จัดให้พวกเขาไม่ต้องรับผิดชอบอะไรเลย แต่ในทางตรงกันข้าม ผู้คนเช่นนี้กลับแสวงหาความรับผิดชอบและตำแหน่งที่สูงขึ้น; และเมื่อตำแหน่งดังกล่าวไม่ถูกมอบให้แก่พวกเขา พวกเขาก็ถูกความทุกข์ทรมานกัดกินจนทำลายจิตวิญญาณของตนเอง และในขณะเดียวกันก็ทำลายร่างกายของตนเองด้วย ซึ่งตามคำสอนของอัครทูตเปาโล ร่างกายนั้นคือวิหารของพระเจ้า</w:t>
      </w:r>
      <w:r w:rsidR="006367DD">
        <w:rPr>
          <w:rStyle w:val="FootnoteReference"/>
          <w:lang w:val="ru-RU"/>
        </w:rPr>
        <w:footnoteReference w:id="234"/>
      </w:r>
      <w:r w:rsidRPr="00C84680">
        <w:rPr>
          <w:lang w:val="ru-RU"/>
        </w:rPr>
        <w:t xml:space="preserve"> ในขณะที่พระคริสต์กำลังเตรียมความรุ่งโรจน์แห่งสวรรค์ไว้ให้พวกเขา พวกเขากลับปรารถนาจะเข้าสู่สวรรค์ผ่านความรุ่งโรจน์ของมนุษย์ </w:t>
      </w:r>
    </w:p>
    <w:p w:rsidRPr="00C84680" w:rsidR="005C3FC8" w:rsidRDefault="00BF6B1D" w14:paraId="704A015A" w14:textId="415391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อย่างไรก็ตาม อาจมีผู้ถามผมว่า: </w:t>
      </w:r>
      <w:r w:rsidRPr="00C84680">
        <w:rPr>
          <w:lang w:val="ru-RU"/>
        </w:rPr>
        <w:t xml:space="preserve">‘แล้วทำไมบางคนจึงได้รับการยกย่องจากมนุษย์ก่อน และจากพระเจ้าภายหลัง?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แต่ในความเป็นจริง หากบุคคลใดแสวงหาความรุ่งโรจน์จากมนุษย์ พระเจ้าจะไม่ทรงยกย่องเขา คนเราต้องไม่แสวงหาความรับผิดชอบเพื่อตัวเองเลย และหากได้รับการปลดเปลื้องจากความรับผิดชอบ ก็ควรรู้สึกยินดี เพราะตามกฎ [ทางจิตวิญญาณ] ความรับผิดชอบที่คนเราแบกรับต้องเป็นภาระต่อพวกเขา หากคนเราไม่รู้สึกยินดีเมื่อได้รับการปลดเปลื้องจากความรับผิดชอบ นั่นหมายความว่าความหยิ่งยโสกำลังแฝงตัวอยู่ภายในตัวเขา อย่าให้เราพยายามแสวงหาตำแหน่งสูง ชื่อเสียง หรือยศศักดิ์ เพื่อได้รับเกียรติยศด้วยวิธีนี้เลย เพราะความปรารถนาเช่นนี้คือสัญญาณของโรคที่ลุกลามแล้ว สิ่งนี้บ่งชี้ว่า ในความเจ็บป่วยของเรา เรากำลังเดินตามทางที่แตกต่างจากทางแห่งความถ่อมตนที่บรรดาบิดาศักดิ์สิทธิ์ได้เดินผ่าน และด้วยทางนั้น พวกเขาจึงได้เข้าถึงสวรรค์ </w:t>
      </w:r>
    </w:p>
    <w:p w:rsidRPr="00C84680" w:rsidR="005C3FC8" w:rsidRDefault="00BF6B1D" w14:paraId="6222E04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เรามีนักบุญมากมายที่หลีกเลี่ยงความรับผิดชอบในรูปแบบต่าง ๆ: ตำแหน่งผู้ดูแลวัด (abbot), การเป็นพระสงฆ์ และการเป็นพระสังฆราช บางคนตัดมือตนเอง บางคนตัดจมูก บางคนตัดหู และบางคนตัดลิ้น — เพื่อที่จะมีความพิการทางร่างกายและหลีกเลี่ยงการรับศีล มีนักบุญบางท่านที่หลังคาเพิงของพวกเขาถูกยกขึ้นเพื่อให้พวกเขาได้รับการบวชจากด้านบน; มีนักบุญบางท่าน เช่น นักบุญอัมฟิโลคิอุส ที่ได้รับการบวชจากระยะไกล ผู้ชายเหล่านี้ได้รับการศึกษา; พวกเขามีความศักดิ์สิทธิ์ แต่เมื่อตระหนักถึงความศักดิ์สิทธิ์อันยิ่งใหญ่ของจิตวิญญาณ และภาระความรับผิดชอบอันหนักอึ้งที่กลายเป็นอุปสรรคสำคัญต่อการไถ่บาปของบุคคล พวกเขาจึงหลีกเลี่ยงความรับผิดชอบนี้ ทางที่ผู้คนเหล่านี้ค้นพบได้ช่วยพวกเขาในทางจิตวิญญาณ </w:t>
      </w:r>
    </w:p>
    <w:p w:rsidRPr="00C84680" w:rsidR="005C3FC8" w:rsidRDefault="00BF6B1D" w14:paraId="6F02733B" w14:textId="0EF317F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และบนภูเขาศักดิ์สิทธิ์ บางคนมองว่าการเป็นพระสงฆ์เป็นอุปสรรคต่อชีวิตทางจิตวิญญาณ เพราะนอกจากหน้าที่อื่น ๆ แล้ว พระสงฆ์นักบวชยังต้องเดินทางไปยังวัดอื่น ๆ เพื่อพบพระสังฆราช และถูกส่งออกไปในวันเทศกาล… แน่นอนว่านี่เป็นเทศกาลทางจิตวิญญาณ แต่ยังคงให้ความสงบภายในได้น้อยมาก เมื่ออยู่ภายในวัดชุมชน ผมเคยรู้จักนักบวชชั้นผู้ช่วยพระสังฆราชท่านหนึ่ง เขาแก่ตัวลงและถึงแก่กรรมในขณะที่ยังดำรงตำแหน่งนักบวชชั้นผู้ช่วยพระสังฆราชอยู่ เมื่อเขายังเป็นนักบวชหนุ่ม วัดนั้นไม่มีนักบวชชั้นผู้ช่วยพระสังฆราช จึงได้รับการบวช ต่อมา มีกลุ่มพี่น้องที่อายุน้อยกว่าเข้ามาในวัด พวกเขาได้รับการบวชเป็นสังฆานุกรและพระสงฆ์ ในขณะที่สังฆานุกรที่ได้รับการบวชก่อนพวกเขา ยังคงยอมให้คนอื่นขึ้นตำแหน่งและคงอยู่ในตำแหน่งเดิม เมื่อเขาถูกชักชวนให้บวชเป็นพระสงฆ์นักบวช เขาตอบว่า: </w:t>
      </w:r>
      <w:r w:rsidRPr="00C84680">
        <w:rPr>
          <w:lang w:val="ru-RU"/>
        </w:rPr>
        <w:t xml:space="preserve">“วัดนี้ยังไม่มีข้อจำเป็นเช่นนั้นในขณะนี้ </w:t>
      </w:r>
      <w:r w:rsidR="002F08DD">
        <w:rPr>
          <w:lang w:val="ru-RU"/>
        </w:rPr>
        <w:t xml:space="preserve">“ขอบคุณพระ</w:t>
      </w:r>
      <w:r w:rsidRPr="00C84680">
        <w:rPr>
          <w:lang w:val="ru-RU"/>
        </w:rPr>
        <w:t xml:space="preserve">เจ้าที่</w:t>
      </w:r>
      <w:r w:rsidR="002F08DD">
        <w:rPr>
          <w:lang w:val="ru-RU"/>
        </w:rPr>
        <w:t xml:space="preserve">ยังมีพี่น้องที่อายุน้อยกว่าผม” </w:t>
      </w:r>
      <w:r w:rsidRPr="00C84680">
        <w:rPr>
          <w:lang w:val="ru-RU"/>
        </w:rPr>
        <w:t xml:space="preserve">หลังจากนั้น เขาจึงได้รับมอบหมายให้ปฏิบัติหน้าที่ในสำนักงานของวัด เมื่อมีผู้ฝึกหัดที่ได้รับการศึกษามาถึงวัด เขาจึงขอให้ยกเลิกหน้าที่ในสำนักงานและรับหน้าที่อื่นแทน และเมื่อวัดกำลังผ่านช่วงเวลาที่ยากลำบาก ผู้ช่วยพระสังฆราชผู้เคร่งครัดในความศรัทธาจึงเริ่มขอร้องพระสังฆราชผู้มีคุณธรรมให้ยอมรับการเลือกตั้งเป็นเจ้าอาวาส </w:t>
      </w:r>
      <w:r w:rsidRPr="00C84680">
        <w:rPr>
          <w:lang w:val="ru-RU"/>
        </w:rPr>
        <w:t xml:space="preserve">“ทำไมคุณเองถึงหลีกเลี่ยงความรับผิดชอบ?” พระนักบวชผู้เป็นพระสงฆ์ถามเขา “คุณตัดสินใจจะโยนภาระนี้มาให้ผมหรือ? มาทำอย่างนี้กัน: คุณเป็นสมาชิกของสภาทางจิตวิญญาณ </w:t>
      </w:r>
      <w:r w:rsidR="002F08DD">
        <w:rPr>
          <w:lang w:val="ru-RU"/>
        </w:rPr>
        <w:t xml:space="preserve">แล้วผมจะเป็นเจ้าอาวาส” </w:t>
      </w:r>
      <w:r w:rsidRPr="00C84680">
        <w:rPr>
          <w:lang w:val="ru-RU"/>
        </w:rPr>
        <w:t xml:space="preserve">ดังนั้นคนหนึ่งจึงเป็นเจ้าอาวาส ส่วนอีกคนก็เข้าร่วมสภาทางจิตวิญญาณ แต่เมื่อทุกอย่างสงบลงและวัดดำเนินไปอย่างราบรื่น ผู้ช่วยพระสังฆราชของเราจึงลาออกจากสภาสังฆราชด้วย ผู้ช่วยพระสังฆราชผู้นี้เป็นความช่วยเหลืออันยิ่งใหญ่ต่อข้าพเจ้า เขามี</w:t>
      </w:r>
      <w:r w:rsidRPr="00C84680">
        <w:rPr>
          <w:lang w:val="ru-RU"/>
        </w:rPr>
        <w:t xml:space="preserve">พระคุณของพระเจ้า</w:t>
      </w:r>
      <w:r w:rsidRPr="00C84680">
        <w:rPr>
          <w:lang w:val="ru-RU"/>
        </w:rPr>
        <w:t xml:space="preserve">อย่างล้นเหลือ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ทุกครั้งที่มีการหารือเรื่องยากลำบากในสภาคิโนต์ศักดิ์สิทธิ์บนภูเขาศักดิ์สิทธิ์ เขาจะถูกเชิญไปเพื่อให้ความเห็นอันสว่างไสว </w:t>
      </w:r>
    </w:p>
    <w:p w:rsidRPr="006367DD" w:rsidR="005C3FC8" w:rsidRDefault="00BF6B1D" w14:paraId="4C0B992A" w14:textId="57A5EFF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ท่านคิดว่า เหตุใดผู้ที่มีจิตวิญญาณ แม้จะไม่รักเงินทอง แต่กลับแสวงหาชื่อเสียง? ดูเหมือนว่าคำพูดของชาวกรีกโบราณนั้นเป็นความจริง: </w:t>
      </w:r>
      <w:r w:rsidRPr="00C84680">
        <w:rPr>
          <w:lang w:val="ru-RU"/>
        </w:rPr>
        <w:t xml:space="preserve">‘หลายคนเกลียดความร่ำรวย แต่ไม่มีใครเกลียดชื่อเสียง</w:t>
      </w:r>
      <w:r w:rsidRPr="006367DD" w:rsidR="006367DD">
        <w:rPr>
          <w:lang w:val="ru-RU"/>
        </w:rPr>
        <w:t xml:space="preserve">?</w:t>
      </w:r>
      <w:r w:rsidR="002F08DD">
        <w:rPr>
          <w:lang w:val="ru-RU"/>
        </w:rPr>
        <w:t xml:space="preserve">’</w:t>
      </w:r>
      <w:r w:rsidR="006367DD">
        <w:rPr>
          <w:rStyle w:val="FootnoteReference"/>
          <w:lang w:val="ru-RU"/>
        </w:rPr>
        <w:footnoteReference w:id="235"/>
      </w:r>
    </w:p>
    <w:p w:rsidRPr="00C84680" w:rsidR="005C3FC8" w:rsidRDefault="00BF6B1D" w14:paraId="73FFCE79" w14:textId="6A7302B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เหตุผลคือหัวของพวกเขาว่างเปล่าจนสามารถกลิ้งลูกบอลผ่านไปได้ นี่คือความรุ่งโรจน์ที่ว่างเปล่าและไร้ค่าอย่างแท้จริง คำพูดว่า </w:t>
      </w:r>
      <w:r w:rsidR="002F08DD">
        <w:rPr>
          <w:lang w:val="ru-RU"/>
        </w:rPr>
        <w:t xml:space="preserve">‘มีหลายคนที่เริ่มเกลียดความร่ำรวย…’ </w:t>
      </w:r>
      <w:r w:rsidRPr="00C84680">
        <w:rPr>
          <w:lang w:val="ru-RU"/>
        </w:rPr>
        <w:t xml:space="preserve">สะท้อนมุมมองทางโลกต่อสิ่งต่างๆ ซึ่งไม่มีที่สำหรับสิ่งนี้ในชีวิตทางจิตวิญญาณ นี่คือคำพูดของชาวกรีกโบราณ ซึ่งยังไม่รู้จักพระเจ้าที่แท้จริง ในชีวิตทางจิตวิญญาณ ความรุ่งโรจน์ต้องหายไป มีใครเคยทนรับความอับอายที่ใหญ่กว่าความอับอายที่พระคริสต์ต้องทนรับหรือไม่? บรรดาบิดาผู้ศักดิ์สิทธิ์แสวงหาความอับอาย และพระเจ้าทรงตอบแทนพวกเขาด้วยเกียรติยศ แต่ผู้ที่แสวงหาเกียรติยศเพื่อตนเองยังคงอยู่บนสนามแข่งขันทางโลก — นั่นคือในสนามกีฬา พวกเขาสวดร้องในแมตช์ฟุตบอลว่า: </w:t>
      </w:r>
      <w:r w:rsidRPr="00C84680">
        <w:rPr>
          <w:lang w:val="ru-RU"/>
        </w:rPr>
        <w:t xml:space="preserve">‘เกียรติยศแด่สปาร์ตัก!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แต่ในเกียรติยศที่กล่าวถึงในพระวรสาร มีความรักและความถ่อมใจ </w:t>
      </w:r>
      <w:r w:rsidRPr="00C84680">
        <w:rPr>
          <w:i/>
          <w:iCs/>
          <w:lang w:val="ru-RU"/>
        </w:rPr>
        <w:t xml:space="preserve">‘จงถวายเกียรติแด่พระบุตรของพระองค์’ พระคริสต์ตรัส ‘และพระบุตรของพระองค์จะถวายเกียรติแด่พระองค์... “นี่คือชีวิตนิรันดร์ คือเพื่อให้พวกเขารู้จักพระองค์ </w:t>
      </w:r>
      <w:r w:rsidR="002F08DD">
        <w:rPr>
          <w:i/>
          <w:iCs/>
          <w:lang w:val="ru-RU"/>
        </w:rPr>
        <w:t xml:space="preserve">พระเจ้า</w:t>
      </w:r>
      <w:r w:rsidRPr="00C84680">
        <w:rPr>
          <w:i/>
          <w:iCs/>
          <w:lang w:val="ru-RU"/>
        </w:rPr>
        <w:t xml:space="preserve">ที่</w:t>
      </w:r>
      <w:r w:rsidR="002F08DD">
        <w:rPr>
          <w:i/>
          <w:iCs/>
          <w:lang w:val="ru-RU"/>
        </w:rPr>
        <w:t xml:space="preserve">แท้จริงเพียงผู้เดียว”</w:t>
      </w:r>
      <w:r w:rsidR="006367DD">
        <w:rPr>
          <w:rStyle w:val="FootnoteReference"/>
          <w:i/>
          <w:iCs/>
          <w:lang w:val="ru-RU"/>
        </w:rPr>
        <w:footnoteReference w:id="236"/>
      </w:r>
      <w:r w:rsidRPr="00C84680">
        <w:rPr>
          <w:lang w:val="ru-RU"/>
        </w:rPr>
        <w:t xml:space="preserve"> กล่าวอีกนัยหนึ่ง พระคริสต์ได้ทูลขอพระบิดาว่า ให้ผู้คนได้รู้จักพระผู้ช่วยให้รอดของพวกเขา และด้วยเหตุนี้จึงได้รับการช่วยให้รอด แต่วันนี้ ผู้คนส่วนใหญ่พยายามแสวงหาความรุ่งโรจน์ทุกที่ที่พวกเขาสามารถทำได้ เกียรติยศทางซ้าย เกียรติยศทางขวา แล้วพวกเขาก็เดินกะเผลกด้วยขาทั้งสองข้างพร้อมกัน นี่คือสิ่งที่พระคริสต์ตรัสไว้: </w:t>
      </w:r>
      <w:r w:rsidR="002F08DD">
        <w:rPr>
          <w:i/>
          <w:iCs/>
          <w:lang w:val="ru-RU"/>
        </w:rPr>
        <w:t xml:space="preserve">“รับเกียรติยศจากกันและกัน</w:t>
      </w:r>
      <w:r w:rsidR="002F08DD">
        <w:rPr>
          <w:i/>
          <w:iCs/>
          <w:lang w:val="ru-RU"/>
        </w:rPr>
        <w:t xml:space="preserve">”</w:t>
      </w:r>
      <w:r w:rsidR="007755B0">
        <w:rPr>
          <w:rStyle w:val="FootnoteReference"/>
          <w:i/>
          <w:iCs/>
          <w:lang w:val="ru-RU"/>
        </w:rPr>
        <w:footnoteReference w:id="237"/>
      </w:r>
      <w:r w:rsidRPr="00C84680">
        <w:rPr>
          <w:i/>
          <w:iCs/>
          <w:lang w:val="ru-RU"/>
        </w:rPr>
        <w:t xml:space="preserve"> </w:t>
      </w:r>
      <w:r w:rsidR="002F08DD">
        <w:rPr>
          <w:i/>
          <w:iCs/>
          <w:lang w:val="ru-RU"/>
        </w:rPr>
        <w:t xml:space="preserve">“หลอกลวงและถูกหลอกลวง”</w:t>
      </w:r>
      <w:r w:rsidR="007755B0">
        <w:rPr>
          <w:rStyle w:val="FootnoteReference"/>
          <w:i/>
          <w:iCs/>
          <w:lang w:val="ru-RU"/>
        </w:rPr>
        <w:footnoteReference w:id="238"/>
      </w:r>
      <w:r w:rsidRPr="00C84680">
        <w:rPr>
          <w:lang w:val="ru-RU"/>
        </w:rPr>
        <w:t xml:space="preserve"> เกียรติยศเช่นนี้ทำให้ข้าพเจ้ารู้สึกคลื่นไส้; ข้าพเจ้าไม่อาจใช้ชีวิตได้แม้เพียงวันเดียวในบรรยากาศเช่นนี้ </w:t>
      </w:r>
    </w:p>
    <w:p w:rsidRPr="00C84680" w:rsidR="005C3FC8" w:rsidRDefault="00BF6B1D" w14:paraId="37A0FF94" w14:textId="04C6F08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ความรับผิดชอบต่อผู้อื่นเป็นอุปสรรคใหญ่ในชีวิตทางจิตวิญญาณ ผู้ที่ต้องการปฏิบัติธรรมมักหลีกเลี่ยงความรับผิดชอบ โดยทั่วไป ผู้ที่มุ่งมั่นแสวงหาตำแหน่งสูงและอำนาจ มักจบลงด้วยผลลัพธ์ที่เลวร้าย แรงจูงใจส่วนตัวและความเห็นแก่ตัวค่อยๆ แทรกซึมเข้ามา แล้วผู้นำก็เริ่มขัดแย้งและทะเลาะกันเอง ท้ายที่สุด ความเห็นแก่ตัวก็มีอยู่ในตัวผู้นำทั้งสองฝ่าย อย่างไรก็ตาม ผู้ที่ทำงานด้วยความรักจะไม่ผ่อนปรนตัวเองและขจัด </w:t>
      </w:r>
      <w:r w:rsidR="002F08DD">
        <w:rPr>
          <w:lang w:val="ru-RU"/>
        </w:rPr>
        <w:t xml:space="preserve">‘ตัวตน’</w:t>
      </w:r>
      <w:r w:rsidRPr="00C84680">
        <w:rPr>
          <w:lang w:val="ru-RU"/>
        </w:rPr>
        <w:t xml:space="preserve"> ออกจากทุกการกระทำ; พวกเขาช่วยเหลือผู้อื่นได้อย่างมีประสิทธิภาพมาก เพราะเพียงเมื่อนั้นเท่านั้น จิตวิญญาณที่ต้องการความช่วยเหลือจึงได้รับการปลอบประโลม และเพียงเมื่อนั้นเท่านั้น จิตวิญญาณของผู้ที่ช่วยเหลือผู้อื่นจึงจะพบความสบายใจภายในทั้งในชีวิตนี้และชีวิตข้างหน้า </w:t>
      </w:r>
    </w:p>
    <w:p w:rsidRPr="00347B46" w:rsidR="005C3FC8" w:rsidRDefault="00BF6B1D" w14:paraId="3679A1EA" w14:textId="2015FB9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ในอดีต บรรดาบิดาผู้ศักดิ์สิทธิ์จะถอยตัวไปยังทะเลทราย และผ่านการปฏิบัติอย่างเคร่งครัดเพื่อขจัดความปรารถนาอันไม่บริสุทธิ์ โดยไม่วางแผนหรือโครงการของตนเอง พวกเขาได้มอบตัวไว้ในพระหัตถ์ของพระเจ้า และหลีกเลี่ยงตำแหน่งสูงและอำนาจ — แม้เมื่อพวกเขาได้บรรลุความศักดิ์สิทธิ์ในระดับหนึ่งแล้วก็ตาม ยกเว้นเมื่อพระศาสนจักรแม่ต้องการความช่วยเหลือ เมื่อนั้น พวกท่านจึงเชื่อฟังพระประสงค์ของพระเจ้า และพระนามของพระเจ้าได้รับการถวายเกียรติผ่านชีวิตอันศักดิ์สิทธิ์ของพวกท่าน กล่าวอีกนัยหนึ่ง คือ ก่อนอื่น ด้วยการอาศัยอยู่ในทะเลทราย รับประทานอาหารจิตวิญญาณที่บริสุทธิ์ และอยู่ภายใต้การดูแลอย่างใกล้ชิดและเปี่ยมด้วยความรักของบิดาทางจิตวิญญาณ พวกท่านจึงบรรลุถึงสุขภาพจิตวิญญาณที่แข็งแรง และเพียงหลังจากนั้นเท่านั้น พวกท่านจึงกลายเป็นผู้ชี้แนะทางจิตวิญญาณ</w:t>
      </w:r>
    </w:p>
    <w:p w:rsidRPr="00347B46" w:rsidR="00347B46" w:rsidP="00347B46" w:rsidRDefault="00347B46" w14:paraId="53181EF2" w14:textId="77777777">
      <w:pPr>
        <w:rPr>
          <w:lang w:val="ru-RU"/>
        </w:rPr>
      </w:pPr>
    </w:p>
    <w:p w:rsidRPr="00C84680" w:rsidR="005C3FC8" w:rsidP="00347B46" w:rsidRDefault="00BF6B1D" w14:paraId="73455CFB" w14:textId="77777777">
      <w:pPr>
        <w:pStyle w:val="Heading4"/>
        <w:rPr>
          <w:lang w:val="ru-RU"/>
        </w:rPr>
      </w:pPr>
      <w:bookmarkStart w:name="_Toc196745473" w:id="414"/>
      <w:bookmarkStart w:name="_Toc196745630" w:id="415"/>
      <w:bookmarkStart w:name="_Toc225094984" w:id="416"/>
      <w:r w:rsidRPr="00C84680">
        <w:rPr>
          <w:lang w:val="ru-RU"/>
        </w:rPr>
        <w:t xml:space="preserve">วิธีการบริหารจัดการของพระศาสนจักร</w:t>
      </w:r>
      <w:bookmarkEnd w:id="414"/>
      <w:bookmarkEnd w:id="415"/>
      <w:bookmarkEnd w:id="416"/>
    </w:p>
    <w:p w:rsidRPr="00C84680" w:rsidR="005C3FC8" w:rsidRDefault="00BF6B1D" w14:paraId="470CF442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คริสตจักรออร์โธดอกซ์ได้จัดระเบียบชีวิตมาโดยตลอดผ่านสภา นี่คือจิตวิญญาณออร์โธดอกซ์: ภายในคริสตจักร สภาสังฆราชต้องเป็นผู้ปกครอง ส่วนในวัด สภาผู้อาวุโสต้องเป็นผู้ปกครอง ผู้นำสูงสุดของคริสตจักรและสภาสังฆราชต้องตัดสินใจร่วมกัน ผู้ดูแลวัด (ทั้งชายและหญิง) ต้องตัดสินใจร่วมกับสภาทางจิตวิญญาณของวัดนั้น ผู้นำสูงสุดของพระศาสนจักรเป็น “ที่หนึ่งท่ามกลางผู้เท่าเทียม” (first among equals) ปาทริาร์คไม่ใช่พระสันตะปาปา; เขามีตำแหน่ง [ในคณะสงฆ์] เท่าเทียมกับผู้นำทางจิตวิญญาณอื่น ๆ ส่วนพระสันตะปาปา—ใช่—ท่านเป็นบุคคลในลำดับชั้นที่ต่างออกไป </w:t>
      </w:r>
      <w:r w:rsidRPr="00C84680">
        <w:rPr>
          <w:lang w:val="ru-RU"/>
        </w:rPr>
        <w:t xml:space="preserve">ท่าน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นั่งบนบัลลังก์สูง ส่วนผู้อื่นต้องจูบเท้าท่าน แต่พระสังฆราชไม่ใช่พระสันตะปาปา ท่านนั่งเคียงข้างกับพระสังฆราชอื่น ๆ และประสานงานการปฏิบัติของพวกเขา </w:t>
      </w:r>
      <w:r w:rsidRPr="00C84680">
        <w:rPr>
          <w:lang w:val="ru-RU"/>
        </w:rPr>
        <w:t xml:space="preserve">ส่วนเจ้าอาวาสหรือเจ้าแม่ของวัด เมื่อเทียบกับสมาชิกอื่น ๆ ในสภาทางจิตวิญญาณ ก็เป็น “ผู้นำที่เท่าเทียมกับผู้อื่น” เช่นกัน </w:t>
      </w:r>
    </w:p>
    <w:p w:rsidRPr="00C84680" w:rsidR="005C3FC8" w:rsidRDefault="00BF6B1D" w14:paraId="5703512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ผู้ประมุขของคริสตจักรท้องถิ่นหรือเจ้าอาวาสของอารามไม่สามารถทำตามใจชอบได้ พระเจ้าทรงให้แสงสว่างแก่พระสังฆราชหรือสมาชิกสภาผู้อาวุโสคนหนึ่งในเรื่องหนึ่ง และให้แสงสว่างแก่บุคคลอื่นในเรื่องที่ต่างออกไป ลองพิจารณาดูว่า ผู้เขียนพระวรสารทั้งสี่นั้นเสริมกันและกัน ดังนั้น เมื่อมีการหารือเรื่องใดเรื่องหนึ่งในสภาสังคายนาศักดิ์สิทธิ์หรือในสภาทางจิตวิญญาณของวัด แต่ละคนจะแสดงความคิดเห็นของตน และหากความคิดเห็นของใครนั้นแตกต่างจากผู้อื่น ก็จะบันทึกไว้ในรายงานการประชุมของสภา เพราะหากมีการตัดสินใจที่ขัดแย้งกับคำสั่งสอนในพระวรสาร และมีผู้ใดไม่เห็นด้วยกับการตัดสินใจนั้น แล้วหากเขาไม่ยืนยันให้บันทึกความเห็นของตนไว้ในบันทึกการประชุม ก็จะทำให้เกิดภาพลักษณ์ว่าเขาได้เห็นด้วยกับสิ่งที่ผิด หากสมาชิกของสภาสังฆราชศักดิ์สิทธิ์หรือสภาทางจิตวิญญาณไม่เห็นด้วยกับความคิดเห็นที่ผิดพลาด แต่ลงนามในมติทั่วไปโดยไม่บันทึกความคิดเห็นของตนเองไว้ในบันทึกการประชุม เขากำลังทำผิดและต้องรับผิดชอบ ในกรณีนี้ เขาเป็นผู้มีความผิด ส่วนหากเขาแสดงความคิดเห็นของตนเอง แม้ส่วนใหญ่จะไม่เห็นด้วยกับเขา เขาก็ไม่ทำบาปต่อพระเจ้า หากสภาสังคายนาในคริสตจักรท้องถิ่นหรือสภาทางจิตวิญญาณในวัดไม่ทำงานอย่างถูกต้อง แล้วแม้จะพูดด้วยคำพูดตามจิตวิญญาณออร์โธดอกซ์ แต่ในทางปฏิบัติ เรากลับมีจิตวิญญาณแบบสันตะปาปา จิตวิญญาณออร์โธดอกซ์คือดังนี้: ทุกคนต้องแสดงและบันทึกความคิดเห็นของตนเอง แทนที่จะนิ่งเงียบเพราะความกลัวหรือความปรารถนาที่จะรักษาเกียรติยศ — เพื่อรักษาความสัมพันธ์ที่ดีกับผู้ประมุขของคริสตจักรหรือเจ้าอาวาสของอาราม </w:t>
      </w:r>
    </w:p>
    <w:p w:rsidRPr="00C84680" w:rsidR="005C3FC8" w:rsidRDefault="00BF6B1D" w14:paraId="354E3D4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แต่แม้กระทั่งนักบวชที่เมื่อยังเยาว์วัยก็ถือตำแหน่งผู้นำบางประการภายในคริสตจักร ก็กำลังทำร้ายตัวเองด้วยเช่นกัน พวกเขากำลังสิ้นเปลืองศักยภาพของตนเองไปโดยเปล่าประโยชน์ — แม้ว่าจะมีความคุณสมบัติที่จำเป็นสำหรับตำแหน่งนั้นก็ตาม </w:t>
      </w:r>
    </w:p>
    <w:p w:rsidRPr="00C84680" w:rsidR="005C3FC8" w:rsidRDefault="00BF6B1D" w14:paraId="1592D33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พวกเขาถูกกดดันและติดอยู่ในกลไกของการบริหารและระบบราชการ และไม่ได้รับประโยชน์ทางจิตวิญญาณใดๆ ทั้งสิ้น แม้จะมีคุณสมบัติที่จำเป็นสำหรับเรื่องนั้นก็ตาม หากพวกเขาไม่เสียเวลาไปอย่างไร้ประโยชน์ แต่กลับทุ่มเทพัฒนาจิตวิญญาณของตนเอง บางคนในจำนวนนั้นอาจกลายเป็นทรัพยากรทางจิตวิญญาณอันล้ำค่าของคริสตจักรในเวลาต่อมา เมื่อไม่ยอมหันมาดูแลตัวเอง — ในความหมายที่ดีที่สุดของคำนี้ คือ ไม่ยอมพัฒนาตนเอง — คนนั้นจะกลายเป็นเหมือนพ่อค้าที่หมกมุ่นอยู่กับการซื้อขาย แต่กลับไม่ตระหนักถึงจำนวนหนี้ที่ตัวเองมี และในที่สุด พ่อค้าเช่นนั้นก็จะถูกส่งตัวเข้าคุกหนี้ </w:t>
      </w:r>
    </w:p>
    <w:p w:rsidRPr="00347B46" w:rsidR="005C3FC8" w:rsidRDefault="00BF6B1D" w14:paraId="3CBEDFAB" w14:textId="5F68196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ผมรู้สึกเศร้าใจอย่างยิ่งเมื่อได้ยินว่าพระสงฆ์วัยหนุ่มกำลังดำรงตำแหน่งที่มีอำนาจ หากพวกเขาได้เลื่อนการรับภาระการนำทางออกไปอีกสักหน่อย การช่วยเหลือผู้อื่นของพวกเขาจะก่อให้เกิดประโยชน์อย่างยิ่งในภายหลัง อย่างไรก็ตาม บ่อยครั้งเกินไป ไม่ใช่พระสงฆ์ที่มีประสบการณ์และสามารถทำงานทางจิตวิญญาณกับฝูงแกะของตนได้ ที่กลายเป็นพระสงฆ์ประจำวัด แต่กลับเป็นพระสงฆ์วัยหนุ่ม ซึ่งก่อให้เกิดความชั่วร้ายสองประการ ความชั่วร้ายประการแรกคือ พระสงฆ์วัยหนุ่มที่ยังไม่เคยทำงานทางจิตวิญญาณกับตัวเองมาก่อน กลับรับภาระความรับผิดชอบต่อผู้อื่นไว้บนบ่า เนื่องจากยังไม่ได้สะสมทรัพย์ทางจิตวิญญาณไว้ พวกเขากลับดำรงตำแหน่งที่บังคับให้ต้องแจกจ่ายทรัพย์ทางจิตวิญญาณนี้ให้แก่ผู้อื่น ปัญหาที่สองคือ นักบวชที่มีอายุมากกว่า ซึ่งไม่ได้ดำรงตำแหน่งที่มีความรับผิดชอบภายในคริสตจักร จึงไม่สามารถแบ่งปันประสบการณ์อันล้ำค่าและความรู้แจ้งจากพระเจ้าให้แก่ผู้อื่นได้</w:t>
      </w:r>
    </w:p>
    <w:p w:rsidRPr="00347B46" w:rsidR="00347B46" w:rsidP="00347B46" w:rsidRDefault="00347B46" w14:paraId="18C186D0" w14:textId="77777777">
      <w:pPr>
        <w:rPr>
          <w:lang w:val="ru-RU"/>
        </w:rPr>
      </w:pPr>
    </w:p>
    <w:p w:rsidRPr="00C84680" w:rsidR="005C3FC8" w:rsidP="00347B46" w:rsidRDefault="00BF6B1D" w14:paraId="01977D6A" w14:textId="77777777">
      <w:pPr>
        <w:pStyle w:val="Heading4"/>
        <w:rPr>
          <w:lang w:val="ru-RU"/>
        </w:rPr>
      </w:pPr>
      <w:bookmarkStart w:name="_Toc196745474" w:id="417"/>
      <w:bookmarkStart w:name="_Toc196745631" w:id="418"/>
      <w:bookmarkStart w:name="_Toc225094985" w:id="419"/>
      <w:r w:rsidRPr="00C84680">
        <w:rPr>
          <w:lang w:val="ru-RU"/>
        </w:rPr>
        <w:t xml:space="preserve">พิธีบูชาศักดิ์สิทธิ์</w:t>
      </w:r>
      <w:bookmarkEnd w:id="417"/>
      <w:bookmarkEnd w:id="418"/>
      <w:bookmarkEnd w:id="419"/>
    </w:p>
    <w:p w:rsidRPr="00C84680" w:rsidR="005C3FC8" w:rsidRDefault="00BF6B1D" w14:paraId="2BB2FA44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เมื่อมีการประกอบพิธีบูชาขอบพระคุณ ต้องมีผู้รับศีลมหาสนิทอยู่ด้วยเสมอหรือไม่? </w:t>
      </w:r>
    </w:p>
    <w:p w:rsidRPr="00C84680" w:rsidR="005C3FC8" w:rsidRDefault="00BF6B1D" w14:paraId="0C37C35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</w:t>
      </w:r>
      <w:r w:rsidRPr="00C84680">
        <w:rPr>
          <w:lang w:val="ru-RU"/>
        </w:rPr>
        <w:t xml:space="preserve"> ใช่ครับ เพราะวัตถุประสงค์หลักของพิธีบูชาศักดิ์สิทธิ์คือเพื่อให้คริสตชน — อย่างน้อยคือผู้ที่พร้อมแล้ว — ได้รับศีลมหาสนิท </w:t>
      </w:r>
      <w:r w:rsidRPr="00C84680">
        <w:rPr>
          <w:lang w:val="ru-RU"/>
        </w:rPr>
        <w:t xml:space="preserve">คำอธิษฐานทั้งหมดในพิธีบูชาศักดิ์สิทธิ์ล้วนกล่าวถึง ‘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’ — ผู้ศรัทธาที่จะรับศีลมหาสนิท ดังนั้น จึงต้องมีผู้รับศีลมหาสนิทอย่างน้อยหนึ่งคนอยู่ในพิธีบูชาศักดิ์สิทธิ์ แน่นอนว่า บางครั้งอาจไม่มีผู้ใดในบรรดาผู้ที่ร่วมสวดในพิธีบูชาพระเจ้าที่พร้อมรับศีลมหาสนิท นั่นเป็นเรื่องที่ต่างออกไป แต่ยังคงเป็นสิ่งที่ดีหากมีผู้รับศีลมหาสนิทอย่างน้อยหนึ่งคน — อาจเป็นเด็กเล็ก หรือทารกก็ได้ เมื่อไม่มีผู้รับศีลมหาสนิทแม้แต่คนเดียว พิธีบูชาขอบพระคุณจะจัดขึ้นเพื่อให้พระสงฆ์รับศีลมหาสนิทและระลึกถึงชื่อของผู้ศรัทธาเท่านั้น แต่สิ่งนี้ควรเป็นข้อยกเว้นมากกว่ากฎเกณฑ์ทั่วไป </w:t>
      </w:r>
    </w:p>
    <w:p w:rsidRPr="00C84680" w:rsidR="005C3FC8" w:rsidRDefault="00BF6B1D" w14:paraId="524EC91F" w14:textId="6C06128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ในทุกพิธีบูชาศักดิ์สิทธิ์ เหตุการณ์ในพันธสัญญาใหม่ถูกนำกลับมาให้รู้สึกอีกครั้ง แท่นบูชาศักดิ์สิทธิ์คือเบธเลเฮม; บัลลังก์ศักดิ์สิทธิ์คือสุสานศักดิ์สิทธิ์ที่สุดของพระผู้เป็นเจ้า; และไม้กางเขนที่อยู่เบื้องหลังบัลลังก์คือกอลโกธาศักดิ์สิทธิ์ ผ่านพิธีบูชาศักดิ์สิทธิ์และการประทับอยู่ของพระคริสต์ สิ่งสร้างทั้งมวลได้รับการชำระให้บริสุทธิ์ พิธีบูชาศักดิ์สิทธิ์ค้ำจุนโลก! สิ่งที่พระเจ้าประทานให้เรานั้นน่าเกรงขามเพียงใด! เราไม่คู่ควรกับสิ่งนี้เลย มีพระสงฆ์บางท่านที่สัมผัสประสบการณ์ศีลศักดิ์สิทธิ์อันน่าเกรงขามนี้ในทุกพิธีบูชาศักดิ์สิทธิ์ พระสงฆ์ท่านหนึ่งเล่าให้ผมฟังว่า พระสงฆ์ผู้เรียบง่ายและใจดีท่านหนึ่งได้เปิดใจกับเขาว่า: </w:t>
      </w:r>
      <w:r w:rsidRPr="00C84680">
        <w:rPr>
          <w:lang w:val="ru-RU"/>
        </w:rPr>
        <w:t xml:space="preserve">“ผมรู้สึกยากมากที่จะรับศีลศักดิ์สิทธิ์ ผมไม่สามารถระงับน้ำตา ‘ที่น่าอับอาย’ ของตัวเองได้ น้ำตาเหล่านั้นไหลลงตรงสู่ถ้วยศักดิ์สิทธิ์ </w:t>
      </w:r>
      <w:r w:rsidR="002F08DD">
        <w:rPr>
          <w:lang w:val="ru-RU"/>
        </w:rPr>
        <w:t xml:space="preserve">และผมรู้สึกทุกข์ใจอย่างยิ่งกับเรื่องนี้” </w:t>
      </w:r>
      <w:r w:rsidRPr="00C84680">
        <w:rPr>
          <w:lang w:val="ru-RU"/>
        </w:rPr>
        <w:t xml:space="preserve">และเขาได้ร้องไห้อย่างหนัก! </w:t>
      </w:r>
      <w:r w:rsidRPr="00C84680">
        <w:rPr>
          <w:lang w:val="ru-RU"/>
        </w:rPr>
        <w:t xml:space="preserve">“ขอให้พระคริสต์” เพื่อนของผมบอกเขา </w:t>
      </w:r>
      <w:r w:rsidRPr="00C84680">
        <w:rPr>
          <w:lang w:val="ru-RU"/>
        </w:rPr>
        <w:t xml:space="preserve">“ประทานน้ำตา </w:t>
      </w:r>
      <w:r w:rsidR="002F08DD">
        <w:rPr>
          <w:lang w:val="ru-RU"/>
        </w:rPr>
        <w:t xml:space="preserve">‘ที่น่าอับอาย’</w:t>
      </w:r>
      <w:r w:rsidRPr="00C84680">
        <w:rPr>
          <w:lang w:val="ru-RU"/>
        </w:rPr>
        <w:t xml:space="preserve"> </w:t>
      </w:r>
      <w:r w:rsidR="002F08DD">
        <w:rPr>
          <w:lang w:val="ru-RU"/>
        </w:rPr>
        <w:t xml:space="preserve">เหล่านั้นให้ผมสักเล็กน้อยด้วย” </w:t>
      </w:r>
    </w:p>
    <w:p w:rsidRPr="00C84680" w:rsidR="005C3FC8" w:rsidRDefault="00BF6B1D" w14:paraId="338695E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 ท่านทำไมถึงออกจากสตาซีเดียเมื่อพระสงฆ์กำลังสวดบทอธิษฐานการเข้าสู่พิธี? </w:t>
      </w:r>
    </w:p>
    <w:p w:rsidRPr="00C84680" w:rsidR="005C3FC8" w:rsidRDefault="00BF6B1D" w14:paraId="4D315C7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ผมออกจากสตาซีเดีย เพราะขณะที่พระสงฆ์กำลังสวดมนต์ พระเจ้าทรงประทานพระคุณอันศักดิ์สิทธิ์แก่ท่าน เพื่อปลดปล่อยท่านจากความอ่อนแอ และประทานกำลังให้ท่านได้ประกอบพิธีศักดิ์สิทธิ์ ในขณะเดียวกัน ผู้ศรัทธาก็ต้องสวดมนต์ด้วยความเคารพ เพื่อรับพระคุณอันศักดิ์สิทธิ์ด้วย </w:t>
      </w:r>
    </w:p>
    <w:p w:rsidRPr="00C84680" w:rsidR="005C3FC8" w:rsidRDefault="00BF6B1D" w14:paraId="79B42441" w14:textId="7DBFAA70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พิธีบูชาศักดิ์สิทธิ์เริ่มต้นด้วยพิธีพรอสโกเมเดีย พระเจ้าทรงจัดเตรียมสิ่งต่าง ๆ อย่างมหัศจรรย์เพื่อให้เราเข้าใจและสัมผัสถึงพระศีลศักดิ์สิทธิ์ได้! เมื่อข้าพเจ้ายังรับใช้ในฐานะเด็กช่วยพิธี มีเหตุการณ์มหัศจรรย์เกิดขึ้นกับข้าพเจ้า ครั้งหนึ่ง เมื่อพระสงฆ์ผู้ประกอบพิธีพรอสโกเมเดียกล่าวคำนี้ว่า: </w:t>
      </w:r>
      <w:r w:rsidR="009F3FC8">
        <w:rPr>
          <w:i/>
          <w:iCs/>
          <w:lang w:val="ru-RU"/>
        </w:rPr>
        <w:t xml:space="preserve">“</w:t>
      </w:r>
      <w:r w:rsidRPr="00C84680">
        <w:rPr>
          <w:i/>
          <w:iCs/>
          <w:lang w:val="ru-RU"/>
        </w:rPr>
        <w:t xml:space="preserve">‘เหมือนลูกแกะที่ถูกนำไปสู่การสังเวย</w:t>
      </w:r>
      <w:r w:rsidR="002F08DD">
        <w:rPr>
          <w:i/>
          <w:iCs/>
          <w:lang w:val="ru-RU"/>
        </w:rPr>
        <w:t xml:space="preserve">,’ </w:t>
      </w:r>
      <w:r w:rsidRPr="00C84680">
        <w:rPr>
          <w:lang w:val="ru-RU"/>
        </w:rPr>
        <w:t xml:space="preserve">ผมได้ยินลูกแกะสั่นสะท้านบนดิสโกสศักดิ์สิทธิ์ และเมื่อพระสงฆ์กล่าวคำ: </w:t>
      </w:r>
      <w:r w:rsidRPr="00C84680">
        <w:rPr>
          <w:i/>
          <w:iCs/>
          <w:lang w:val="ru-RU"/>
        </w:rPr>
        <w:t xml:space="preserve">‘ลูกแกะถูกสังเวยแล้ว พระบุตรของพระเจ้า…</w:t>
      </w:r>
      <w:r w:rsidRPr="00CC78F0" w:rsidR="00CC78F0">
        <w:rPr>
          <w:i/>
          <w:iCs/>
          <w:lang w:val="ru-RU"/>
        </w:rPr>
        <w:t xml:space="preserve">,</w:t>
      </w:r>
      <w:r w:rsidR="002F08DD">
        <w:rPr>
          <w:i/>
          <w:iCs/>
          <w:lang w:val="ru-RU"/>
        </w:rPr>
        <w:t xml:space="preserve">’</w:t>
      </w:r>
      <w:r w:rsidR="00CC78F0">
        <w:rPr>
          <w:rStyle w:val="FootnoteReference"/>
          <w:i/>
          <w:iCs/>
          <w:lang w:val="ru-RU"/>
        </w:rPr>
        <w:footnoteReference w:id="239"/>
      </w:r>
      <w:r w:rsidRPr="00C84680">
        <w:rPr>
          <w:lang w:val="ru-RU"/>
        </w:rPr>
        <w:t xml:space="preserve"> ผมได้ยินเสียงร้องของลูกแกะดังขึ้นจากแท่นบูชาศักดิ์สิทธิ์ มันน่าสะพรึงกลัวเพียงใด! นั่นคือเหตุผลที่ข้าพเจ้าบอกกับพระสงฆ์ว่า ห้ามนำลูกแกะออกมาและผ่าออกก่อนพิธีโปรสโกเมเดีย แต่ต้องวางลงบนดิสโกศักดิ์สิทธิ์หลังจากนั้นเท่านั้น พร้อมกับคำกล่าวว่า: </w:t>
      </w:r>
      <w:r w:rsidR="002F08DD">
        <w:rPr>
          <w:i/>
          <w:iCs/>
          <w:lang w:val="ru-RU"/>
        </w:rPr>
        <w:t xml:space="preserve">‘ลูกแกะของพระเจ้ากำลังถูกถวายเป็นเครื่องบูชา’ </w:t>
      </w:r>
      <w:r w:rsidRPr="00C84680">
        <w:rPr>
          <w:i/>
          <w:iCs/>
          <w:lang w:val="ru-RU"/>
        </w:rPr>
        <w:t xml:space="preserve">และ </w:t>
      </w:r>
      <w:r w:rsidR="002F08DD">
        <w:rPr>
          <w:i/>
          <w:iCs/>
          <w:lang w:val="ru-RU"/>
        </w:rPr>
        <w:t xml:space="preserve">‘ดั่งแกะที่ถูกนำไปสู่การเชือด’</w:t>
      </w:r>
      <w:r w:rsidRPr="00C84680">
        <w:rPr>
          <w:lang w:val="ru-RU"/>
        </w:rPr>
        <w:t xml:space="preserve"> ในขณะที่คำพูดเหล่านี้กำลังถูกกล่าวขึ้น—และไม่ใช่ก่อนหน้านั้นแม้แต่วินาทีเดียว—พระสงฆ์จึงต้องหยิบหอกศักดิ์สิทธิ์และตัดพรอสโฟรา กล่าวอีกนัยหนึ่ง เมื่อคำพูด </w:t>
      </w:r>
      <w:r w:rsidR="002F08DD">
        <w:rPr>
          <w:lang w:val="ru-RU"/>
        </w:rPr>
        <w:t xml:space="preserve">‘</w:t>
      </w:r>
      <w:r w:rsidRPr="00C84680">
        <w:rPr>
          <w:i/>
          <w:iCs/>
          <w:lang w:val="ru-RU"/>
        </w:rPr>
        <w:t xml:space="preserve">ลูกแกะของพระ</w:t>
      </w:r>
      <w:r w:rsidR="002F08DD">
        <w:rPr>
          <w:lang w:val="ru-RU"/>
        </w:rPr>
        <w:t xml:space="preserve">เจ้ากำลังถูกสังเวย’</w:t>
      </w:r>
      <w:r w:rsidRPr="00C84680">
        <w:rPr>
          <w:lang w:val="ru-RU"/>
        </w:rPr>
        <w:t xml:space="preserve"> ถูกกล่าวขึ้น </w:t>
      </w:r>
      <w:r w:rsidRPr="00C84680">
        <w:rPr>
          <w:lang w:val="ru-RU"/>
        </w:rPr>
        <w:t xml:space="preserve">นั่นคือเวลาที่ </w:t>
      </w:r>
      <w:r w:rsidR="002F08DD">
        <w:rPr>
          <w:lang w:val="ru-RU"/>
        </w:rPr>
        <w:t xml:space="preserve">‘การสังเวย’</w:t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ลูกแกะบนแท่นบูชาต้องเกิดขึ้น </w:t>
      </w:r>
    </w:p>
    <w:p w:rsidRPr="00C84680" w:rsidR="005C3FC8" w:rsidRDefault="00BF6B1D" w14:paraId="0EDFBD37" w14:textId="0276E16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เมื่อระหว่างพิธีโปรสโกเมเดีย พระสงฆ์ตีระฆัง</w:t>
      </w:r>
      <w:r w:rsidR="00CC78F0">
        <w:rPr>
          <w:rStyle w:val="FootnoteReference"/>
          <w:lang w:val="ru-RU"/>
        </w:rPr>
        <w:footnoteReference w:id="240"/>
      </w:r>
      <w:r w:rsidRPr="00C84680">
        <w:rPr>
          <w:lang w:val="ru-RU"/>
        </w:rPr>
        <w:t xml:space="preserve"> และท่านระลึกถึงชื่อผู้ล่วงลับอย่างเงียบๆ หัวใจของท่านต้องร่วมทุกข์ร่วมสุขกับทุกวิญญาณที่ท่านระลึกถึง ไม่ว่าพวกเขาจะยังมีชีวิตอยู่หรือได้ล่วงลับไปแล้ว จงระลึกถึงความต้องการของมนุษย์โดยทั่วไป และโดยเฉพาะอย่างยิ่งความต้องการของบุคคลที่ท่านกำลังอธิษฐานให้ และขอให้</w:t>
      </w:r>
      <w:r w:rsidRPr="00C84680">
        <w:rPr>
          <w:lang w:val="ru-RU"/>
        </w:rPr>
        <w:t xml:space="preserve">พระเจ้าทรงระลึกถึง</w:t>
      </w:r>
      <w:r w:rsidRPr="00C84680">
        <w:rPr>
          <w:lang w:val="ru-RU"/>
        </w:rPr>
        <w:t xml:space="preserve">: </w:t>
      </w:r>
      <w:r w:rsidRPr="00C84680">
        <w:rPr>
          <w:lang w:val="ru-RU"/>
        </w:rPr>
        <w:t xml:space="preserve">‘พระเจ้าข้า... มารี, นิโคลัส… พระเจ้าของข้าพระองค์ ทรงทราบดีว่าพวกเขากำลังเผชิญกับความยากลำบากใด ๆ </w:t>
      </w:r>
      <w:r w:rsidR="002F08DD">
        <w:rPr>
          <w:lang w:val="ru-RU"/>
        </w:rPr>
        <w:t xml:space="preserve">โปรดช่วยพวกเขาด้วย” </w:t>
      </w:r>
      <w:r w:rsidRPr="00C84680">
        <w:rPr>
          <w:lang w:val="ru-RU"/>
        </w:rPr>
        <w:t xml:space="preserve">จงระลึกถึงชื่อที่ได้รับมาเพื่อระลึกถึงในพิธีบูชาพระเจ้าหลายครั้ง — บางครั้งสามครั้ง บางครั้งห้าครั้ง จงระลึกถึงชื่อที่เหลือเป็นลำดับความสำคัญรอง มิฉะนั้นแล้ว จะมีประโยชน์อะไร — ท่านระลึกถึงบางคนอย่างต่อเนื่อง ในขณะที่คนอื่นๆ ที่ต้องการความช่วยเหลือผ่านคำอธิษฐาน กลับไม่ได้รับการระลึกถึงเลย? </w:t>
      </w:r>
      <w:r w:rsidRPr="00C84680">
        <w:rPr>
          <w:lang w:val="ru-RU"/>
        </w:rPr>
        <w:t xml:space="preserve">ข้าพเจ้าไม่เข้าใจเรื่องนี้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ชื่อของชาวคาทอลิก พยานพระยะโฮวา และผู้นอกรีตอื่นๆ ห้ามระลึกถึงในระหว่างพิธีพรอสโกเมเดีย ห้ามทั้งการแบ่งส่วนสำหรับพวกเขาและห้ามจัดพิธีรำลึก อย่างไรก็ตาม เราสามารถอธิษฐานเพื่อสุขภาพและความรู้แจ้งของพวกเขาได้ และแม้กระทั่งร้องบทสวดคาโนนที่เต็มไปด้วยความศรัทธา </w:t>
      </w:r>
    </w:p>
    <w:p w:rsidRPr="00C84680" w:rsidR="005C3FC8" w:rsidRDefault="00BF6B1D" w14:paraId="386A942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มีพระสงฆ์บางท่านกล่าวว่าท่านไม่ต้องการจัดพิธีลิทูร์กียบ่อยเกินไป เพื่อไม่ให้คุ้นเคยกับมัน </w:t>
      </w:r>
    </w:p>
    <w:p w:rsidRPr="00C84680" w:rsidR="005C3FC8" w:rsidRDefault="00BF6B1D" w14:paraId="6BC2D709" w14:textId="7CAF26A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พระสงฆ์ไม่ควรพูดเช่นนั้น มันผิด เหมือนกับว่าท่านกำลังกล่าวว่า: </w:t>
      </w:r>
      <w:r w:rsidRPr="00C84680">
        <w:rPr>
          <w:lang w:val="ru-RU"/>
        </w:rPr>
        <w:t xml:space="preserve">‘ผมไม่ไปเยี่ยมญาติบ่อยนัก เพื่อว่าเมื่อผมไปเยี่ยมครั้งต่อไป </w:t>
      </w:r>
      <w:r w:rsidR="002F08DD">
        <w:rPr>
          <w:lang w:val="ru-RU"/>
        </w:rPr>
        <w:t xml:space="preserve">พวกเขาจะต้อนรับผมอย่างอบอุ่นยิ่งขึ้น’ </w:t>
      </w:r>
      <w:r w:rsidRPr="00C84680">
        <w:rPr>
          <w:lang w:val="ru-RU"/>
        </w:rPr>
        <w:t xml:space="preserve">อย่างไรก็ตาม เราต้องเตรียมตัวสำหรับพิธีบูชาพระเจ้า การรับศีลมหาสนิทรักษาและทำให้ศักดิ์สิทธิ์แก่ผู้ที่พยายามในความเชื่อ แต่จะช่วยเหลือผู้ที่ไม่ได้พยายามได้อย่างไร? พระคริสต์จะเปลี่ยนแปลงอะไรได้ หากบุคคลนั้นไม่เปลี่ยนแปลงตัวเอง? ครั้งหนึ่ง บนภูเขาอาทอส ในถ้ำของท่านอาธานาซิอุสผู้เป็นที่เคารพ มีผู้อาวุโสท่านหนึ่งอาศัยอยู่กับผู้ฝึกหัดสองคน หนึ่งในนั้นเป็นพระสงฆ์นักบวช และอีกคนเป็นพระสังฆานุกร วันหนึ่ง ผู้ฝึกหัดทั้งสองได้ไปยังโบสถ์เล็กๆ เพื่อประกอบพิธีบูชาขอบพระคุณ พระสงฆ์รู้สึกอิจฉาต่อผู้ช่วยพระสงฆ์อย่างมาก เพราะผู้ช่วยพระสงฆ์นั้นฉลาดและมีความสามารถมากกว่าเขาในทุกด้าน อย่างไรก็ตาม ผู้ช่วยพระสงฆ์เองก็ยิ่งทำให้ความอิจฉานี้รุนแรงขึ้นด้วยความเห็นแก่ตัวของเขาเอง ดังนั้น ทางภายนอก พระสงฆ์จึงเตรียมตัวเพื่อประกอบพิธีบูชาพระศีลมหาสนิท: เขาอ่านกฎเกณฑ์เกี่ยวกับการรับศีลมหาสนิทและทำทุกอย่างตามที่กำหนด แต่ไม่โชคดีนัก เขาได้ละเลยสิ่งสำคัญที่สุด — คือการเตรียมตัวสำหรับพิธีบูชาอย่างแท้จริงจากภายใน นั่นคือ เขาจำเป็นต้องสารภาพบาปอย่างถ่อมตัว เพื่อขับไล่ความอิจฉาและความริษยาออกจากใจ เพราะแม้เราจะสวมเสื้อผ้าสะอาดและสระผมให้สะอาด ความปรารถนาเหล่านี้ก็ยังไม่จากเราไป ดังนั้น พระนักบวชจึงเตรียมตัวสำหรับการประกอบพิธีบูชาเพียงด้านภายนอกเท่านั้น; เขาเดินเข้าสู่ห้องศักดิ์สิทธิ์ ซึ่งเป็นที่ถวายเครื่องบูชาอันศักดิ์สิทธิ์ และเริ่มพิธีโปรสโกเมเดีย แต่ทันใดนั้นก็มีเสียงฟ้าร้องดังสนั่น และเขาเห็นจานศักดิ์สิทธิ์ลอยขึ้นจากแท่นบูชาแล้วหายวับไป</w:t>
      </w:r>
      <w:r w:rsidR="003E40A6">
        <w:rPr>
          <w:rStyle w:val="FootnoteReference"/>
          <w:lang w:val="ru-RU"/>
        </w:rPr>
        <w:footnoteReference w:id="241"/>
      </w:r>
      <w:r w:rsidRPr="00C84680">
        <w:rPr>
          <w:lang w:val="ru-RU"/>
        </w:rPr>
        <w:t xml:space="preserve"> พวกเขาจึงไม่สามารถประกอบพิธีบูชาได้ ผมคิดว่า หากพระเจ้าผู้ทรงความดีไม่ได้ทรงแทรกแซงด้วยวิธีนี้ และพระสงฆ์ผู้อยู่ในสภาพจิตวิญญาณที่ไม่สมควร ได้ดำเนินการประกอบพิธีบูชาพระเจ้าต่อไป ภัยพิบัติอันน่าสะพรึงกลัวก็คงจะเกิดขึ้นกับท่าน </w:t>
      </w:r>
    </w:p>
    <w:p w:rsidRPr="00C84680" w:rsidR="005C3FC8" w:rsidRDefault="00BF6B1D" w14:paraId="2CC074E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หากมีเหตุการณ์ไม่คาดคิดเกิดขึ้นระหว่างพิธีบูชาศักดิ์สิทธิ์ สามารถหยุดพิธีได้หรือไม่? </w:t>
      </w:r>
    </w:p>
    <w:p w:rsidRPr="00C84680" w:rsidR="005C3FC8" w:rsidRDefault="00BF6B1D" w14:paraId="6E5256ED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เมื่อพิธีบูชาพระเจ้าเริ่มขึ้นแล้ว พระสงฆ์ไม่สามารถหยุดพิธีกลางคันได้ — ไม่ว่าจะเกิดอะไรขึ้นก็ตาม แม้จะมีสงครามเกิดขึ้น พระสงฆ์ก็ต้องดำเนินพิธีให้เสร็จสิ้น พระสงฆ์ต้องทำให้พิธีบูชาพระเจ้าสมบูรณ์ แม้จะมีศัตรูเข้ามาใกล้โบสถ์ก็ตาม สิ่งที่เขาสามารถทำได้มากที่สุดในกรณีเช่นนี้คือพยายามให้เสร็จสิ้นโดยเร็วที่สุดเท่าที่จะทำได้ แต่ต้องมีความเชื่อมั่นในพระเจ้าและไม่กลัว </w:t>
      </w:r>
    </w:p>
    <w:p w:rsidRPr="00C84680" w:rsidR="005C3FC8" w:rsidRDefault="00BF6B1D" w14:paraId="67DDB017" w14:textId="235F544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ผู้รับใช้ของพระเจ้าผู้สูงสุดต้องโดดเด่นด้วยความระมัดระวังอย่างยิ่ง ความบริสุทธิ์ และความซื่อสัตย์ที่ไม่ยอมประนีประนอม</w:t>
      </w:r>
      <w:r w:rsidR="003E40A6">
        <w:rPr>
          <w:rStyle w:val="FootnoteReference"/>
          <w:lang w:val="ru-RU"/>
        </w:rPr>
        <w:footnoteReference w:id="242"/>
      </w:r>
      <w:r w:rsidRPr="00C84680">
        <w:rPr>
          <w:lang w:val="ru-RU"/>
        </w:rPr>
        <w:t xml:space="preserve"> พระสงฆ์มีสถานะสูงกว่าเทวดา ในระหว่างการประกอบพิธีศีลมหาสนิทอันศักดิ์สิทธิ์ เทวดาผู้ศักดิ์สิทธิ์จะปิดหน้าตนเองขณะที่พระสงฆ์กำลังประกอบพิธีนี้ </w:t>
      </w:r>
    </w:p>
    <w:p w:rsidRPr="00C84680" w:rsidR="005C3FC8" w:rsidP="00347B46" w:rsidRDefault="005C3FC8" w14:paraId="3EB95512" w14:textId="77777777">
      <w:pPr>
        <w:rPr>
          <w:lang w:val="ru-RU"/>
        </w:rPr>
      </w:pPr>
    </w:p>
    <w:p w:rsidRPr="00C84680" w:rsidR="005C3FC8" w:rsidP="00347B46" w:rsidRDefault="005C3FC8" w14:paraId="670170E6" w14:textId="4FC9FB95">
      <w:pPr>
        <w:rPr>
          <w:lang w:val="ru-RU"/>
        </w:rPr>
      </w:pPr>
    </w:p>
    <w:p w:rsidRPr="00C84680" w:rsidR="005C3FC8" w:rsidP="00347B46" w:rsidRDefault="00347B46" w14:paraId="3D550DD5" w14:textId="04E6AE09">
      <w:pPr>
        <w:pStyle w:val="Heading3"/>
        <w:rPr>
          <w:lang w:val="ru-RU"/>
        </w:rPr>
      </w:pPr>
      <w:bookmarkStart w:name="_Toc196745475" w:id="420"/>
      <w:bookmarkStart w:name="_Toc196745632" w:id="421"/>
      <w:bookmarkStart w:name="_Toc225094986" w:id="422"/>
      <w:r w:rsidRPr="00C84680">
        <w:rPr>
          <w:lang w:val="ru-RU"/>
        </w:rPr>
        <w:t xml:space="preserve">บทที่</w:t>
      </w:r>
      <w:r w:rsidRPr="00347B46">
        <w:rPr>
          <w:lang w:val="ru-RU"/>
        </w:rPr>
        <w:t xml:space="preserve"> 3</w:t>
      </w:r>
      <w:r w:rsidRPr="00C84680" w:rsidR="00BF6B1D">
        <w:rPr>
          <w:lang w:val="ru-RU"/>
        </w:rPr>
        <w:t xml:space="preserve">.</w:t>
      </w:r>
      <w:r w:rsidRPr="00347B46">
        <w:rPr>
          <w:lang w:val="ru-RU"/>
        </w:rPr>
        <w:t xml:space="preserve"> </w:t>
      </w:r>
      <w:r w:rsidRPr="00347B46">
        <w:rPr>
          <w:lang w:val="ru-RU"/>
        </w:rPr>
        <w:br/>
      </w:r>
      <w:r w:rsidRPr="00C84680" w:rsidR="00BF6B1D">
        <w:rPr>
          <w:lang w:val="ru-RU"/>
        </w:rPr>
        <w:t xml:space="preserve">ในวันหยุดและวันไม่ทำงาน</w:t>
      </w:r>
      <w:bookmarkEnd w:id="420"/>
      <w:bookmarkEnd w:id="421"/>
      <w:bookmarkEnd w:id="422"/>
    </w:p>
    <w:p w:rsidRPr="00347B46" w:rsidR="00347B46" w:rsidP="00347B46" w:rsidRDefault="00347B46" w14:paraId="7FAE9EE6" w14:textId="77777777">
      <w:pPr>
        <w:rPr>
          <w:lang w:val="ru-RU"/>
        </w:rPr>
      </w:pPr>
    </w:p>
    <w:p w:rsidRPr="00C84680" w:rsidR="005C3FC8" w:rsidP="00347B46" w:rsidRDefault="009F3FC8" w14:paraId="03007BE6" w14:textId="74393DB6">
      <w:pPr>
        <w:pStyle w:val="Heading4"/>
        <w:rPr>
          <w:lang w:val="ru-RU"/>
        </w:rPr>
      </w:pPr>
      <w:bookmarkStart w:name="_Toc196745476" w:id="423"/>
      <w:bookmarkStart w:name="_Toc196745633" w:id="424"/>
      <w:bookmarkStart w:name="_Toc225094987" w:id="425"/>
      <w:r>
        <w:rPr>
          <w:i/>
          <w:iCs/>
          <w:lang w:val="ru-RU"/>
        </w:rPr>
        <w:lastRenderedPageBreak/>
      </w:r>
      <w:r w:rsidRPr="00C84680" w:rsidR="00BF6B1D">
        <w:rPr>
          <w:i/>
          <w:iCs/>
          <w:lang w:val="ru-RU"/>
        </w:rPr>
        <w:t xml:space="preserve">“มาเถิด เราผู้เชื่อ จงร่วมเฉลิมฉลองเทศกาลทางจิตวิญญาณนี้</w:t>
      </w:r>
      <w:r w:rsidR="002F08DD">
        <w:rPr>
          <w:i/>
          <w:iCs/>
          <w:lang w:val="ru-RU"/>
        </w:rPr>
        <w:t xml:space="preserve">”</w:t>
      </w:r>
      <w:r w:rsidR="003E40A6">
        <w:rPr>
          <w:rStyle w:val="FootnoteReference"/>
          <w:i/>
          <w:iCs/>
          <w:lang w:val="ru-RU"/>
        </w:rPr>
        <w:footnoteReference w:id="243"/>
      </w:r>
      <w:bookmarkEnd w:id="423"/>
      <w:bookmarkEnd w:id="424"/>
      <w:bookmarkEnd w:id="425"/>
    </w:p>
    <w:p w:rsidRPr="00C84680" w:rsidR="005C3FC8" w:rsidRDefault="00BF6B1D" w14:paraId="449DE006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ด้วยการยกเราขึ้นสู่ความสูงทางจิตวิญญาณผ่านความรักอันยิ่งใหญ่และความสุขอันยิ่งใหญ่ของพระองค์ ซึ่งพระองค์ประทานให้แก่จิตวิญญาณของผู้เชื่อผ่านทุกเทศกาลของพระองค์ พระคริสต์จึงฟื้นฟูเราให้กลับคืนสู่ชีวิตอย่างแท้จริง แต่เพียงว่าเราเองต้องมีส่วนร่วมในเทศกาลเหล่านี้ และมีความโน้มเอียงทางจิตวิญญาณที่จะให้เทศกาลเหล่านี้กลายเป็นงานเฉลิมฉลองทางจิตวิญญาณ แล้วเราจึงจะได้เฉลิมฉลองทางจิตวิญญาณ และเมาอย่างจิตวิญญาณด้วยไวน์สวรรค์ที่นักบุญนำมา ซึ่งท่านๆ ให้เราดื่ม </w:t>
      </w:r>
    </w:p>
    <w:p w:rsidRPr="00C84680" w:rsidR="005C3FC8" w:rsidRDefault="00BF6B1D" w14:paraId="77A82C3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คนเราจะสัมผัสประสบการณ์วันฉลองทางจิตวิญญาณได้อย่างไร? </w:t>
      </w:r>
    </w:p>
    <w:p w:rsidRPr="00C84680" w:rsidR="005C3FC8" w:rsidRDefault="00BF6B1D" w14:paraId="09B5D36A" w14:textId="0529DFBF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เพื่อสัมผัสเทศกาลอย่างแท้จริง เราต้องจุ่มจิตใจลงในวันศักดิ์สิทธิ์นั้นเอง แทนที่จะจดจ่อกับภารกิจที่เราต้องปฏิบัติเพื่อวันศักดิ์สิทธิ์เหล่านั้น เราต้องใคร่ครวญถึงเหตุการณ์ของแต่ละวันศักดิ์สิทธิ์—ไม่ว่าจะเป็นวันคริสต์มาส วันเทโอฟานี วันอีสเตอร์ หรือเทศกาลอื่นใด—และสวดคำอธิษฐานพระเยซู เพื่อถวายเกียรติแด่พระเจ้า ด้วยวิธีนี้ เราจะเฉลิมฉลองวันเทศกาลทุกครั้งด้วยความเคารพอย่างสูง ผู้คนในโลกนี้พยายามเข้าใจความหมายของวันคริสต์มาสผ่านเนื้อหมูย่าง ของวันอีสเตอร์ผ่านเนื้อแกะย่าง และของวันชรอเวทไทด์ผ่านกระดาษสี แต่พระภิกษุที่แท้จริงกลับได้สัมผัสเหตุการณ์อันศักดิ์สิทธิ์ทุกวัน และชื่นชมยินดีอยู่เสมอ ทุกสัปดาห์ พวกเขาใช้ชีวิตเหมือนเป็นสัปดาห์ศักดิ์สิทธิ์ ทุกวันพุธ วันพฤหัสบดี และวันศุกร์ พวกเขาประสบกับวันพุธใหญ่ วันพฤหัสบดีใหญ่ และวันศุกร์ใหญ่ — นั่นคือ การทรมานของพระคริสต์ และทุกวันอาทิตย์ พวกเขาได้สัมผัสถึงวันอีสเตอร์ — การฟื้นคืนพระชนม์ของพระคริสต์ จำเป็นต้องรอจนถึงสัปดาห์ศักดิ์สิทธิ์เพื่อระลึกถึงการทรมานของพระคริสต์จริงหรือ? หรือว่า เราต้องรอจนถึงวันอีสเตอร์พร้อมกับเนื้อแกะย่างเหมือนคนทางโลก เพื่อเข้าใจว่า </w:t>
      </w:r>
      <w:r w:rsidR="002F08DD">
        <w:rPr>
          <w:i/>
          <w:iCs/>
          <w:lang w:val="ru-RU"/>
        </w:rPr>
        <w:t xml:space="preserve">‘พระคริสต์ทรงฟื้นคืนพระชนม์’</w:t>
      </w:r>
      <w:r w:rsidRPr="00C84680">
        <w:rPr>
          <w:lang w:val="ru-RU"/>
        </w:rPr>
        <w:t xml:space="preserve"> หมายความว่าอย่างไร</w:t>
      </w:r>
      <w:r w:rsidRPr="00C84680">
        <w:rPr>
          <w:lang w:val="ru-RU"/>
        </w:rPr>
        <w:t xml:space="preserve">? พระคริสต์ตรัสว่าอย่างไร? </w:t>
      </w:r>
      <w:r w:rsidR="002F08DD">
        <w:rPr>
          <w:i/>
          <w:iCs/>
          <w:lang w:val="ru-RU"/>
        </w:rPr>
        <w:t xml:space="preserve">‘จงเตรียมตัวไว้’ </w:t>
      </w:r>
      <w:r w:rsidRPr="00C84680">
        <w:rPr>
          <w:lang w:val="ru-RU"/>
        </w:rPr>
        <w:t xml:space="preserve">(</w:t>
      </w:r>
      <w:r w:rsidR="00E36FE2">
        <w:rPr>
          <w:rStyle w:val="FootnoteReference"/>
          <w:i/>
          <w:iCs/>
          <w:lang w:val="ru-RU"/>
        </w:rPr>
        <w:footnoteReference w:id="244"/>
      </w:r>
      <w:r w:rsidRPr="00C84680">
        <w:rPr>
          <w:lang w:val="ru-RU"/>
        </w:rPr>
        <w:t xml:space="preserve"> </w:t>
      </w:r>
      <w:r w:rsidR="002F08DD">
        <w:rPr>
          <w:i/>
          <w:iCs/>
          <w:lang w:val="ru-RU"/>
        </w:rPr>
        <w:t xml:space="preserve">) </w:t>
      </w:r>
      <w:r w:rsidRPr="00C84680">
        <w:rPr>
          <w:lang w:val="ru-RU"/>
        </w:rPr>
        <w:t xml:space="preserve">ไม่ใช่ </w:t>
      </w:r>
      <w:r w:rsidR="002F08DD">
        <w:rPr>
          <w:lang w:val="ru-RU"/>
        </w:rPr>
        <w:t xml:space="preserve">‘มาเริ่มเตรียมตัวกันเถอะ’ </w:t>
      </w:r>
      <w:r w:rsidRPr="00C84680">
        <w:rPr>
          <w:lang w:val="ru-RU"/>
        </w:rPr>
        <w:t xml:space="preserve">ตั้งแต่พระคริสต์ตรัสคำว่า </w:t>
      </w:r>
      <w:r w:rsidR="002F08DD">
        <w:rPr>
          <w:lang w:val="ru-RU"/>
        </w:rPr>
        <w:t xml:space="preserve">‘จงเตรียมตัวไว้’</w:t>
      </w:r>
      <w:r w:rsidRPr="00C84680">
        <w:rPr>
          <w:lang w:val="ru-RU"/>
        </w:rPr>
        <w:t xml:space="preserve"> ทุกคน — โดยเฉพาะนักบวช — ต้องพร้อมอยู่เสมอ เขาต้องสำรวจและสัมผัสเหตุการณ์ศักดิ์สิทธิ์อย่างต่อเนื่อง ด้วยการสำรวจเหตุการณ์ของเทศกาลแต่ละวัน บุคคลจะกลับสู่สติและอธิษฐานด้วยความเคารพอย่างเป็นธรรมชาติ นอกจากนี้ จิตใจของเราต้องจมดิ่งอยู่ในเหตุการณ์ที่กำลังเฉลิมฉลอง และเราต้องติดตามสติเชราและโทรปาริอาที่กำลังร้องด้วยความเคารพ เมื่อจิตใจของบุคคลจดจ่ออยู่กับความหมายอันศักดิ์สิทธิ์ เขาจะได้สัมผัสกับเหตุการณ์อันศักดิ์สิทธิ์และได้รับการเปลี่ยนแปลง หากในขณะอยู่ในสภาพนี้ เราไตร่ตรองถึงนักบุญท่านใดท่านหนึ่ง — ผู้ที่เราเคารพเป็นพิเศษ หรือผู้ที่เรากำลังระลึกถึง — จิตใจของเราจะก้าวไปอีกขั้นหนึ่ง: มันจะขึ้นสู่สวรรค์ เมื่อเราคิดถึงนักบุญ นักบุญก็คิดถึงเราและช่วยเหลือเราด้วย ด้วยวิธีนี้ บุคคลจะก่อให้เกิดมิตรภาพกับนักบุญ และมิตรภาพเช่นนี้เชื่อถือได้มากกว่ามิตรภาพใดๆ ทั้งสิ้น จากนั้น แม้จะอยู่คนเดียว บุคคลนั้นก็สามารถอยู่ร่วมกับทุกคนได้ในเวลาเดียวกัน — กับนักบุญ กับทูตสวรรค์ และกับโลกทั้งใบ การอยู่คนเดียว — แต่กลับได้สัมผัสประสบการณ์การร่วมเป็นหนึ่งอย่างเป็นรูปธรรมในมิตรภาพนี้! การมีอยู่ของนักบุญนั้นยังมีชีวิตอยู่ นักบุญทุกคนเป็นลูกของพระเจ้า ส่วนเราเป็นลูกที่ต่ำต้อยของพระเจ้า และพวกเขาก็ช่วยเหลือเรา </w:t>
      </w:r>
    </w:p>
    <w:p w:rsidRPr="00C84680" w:rsidR="005C3FC8" w:rsidRDefault="00BF6B1D" w14:paraId="1F7C4647" w14:textId="420258A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เพื่อรับความช่วยเหลือนี้ เราต้องระลึกถึงนักบุญผู้ซึ่งได้หลั่งเลือด เหงื่อ หรือน้ำตาเพื่อความรักของพระคริสต์ ด้วยความเคารพเสมอ และเราต้องฟังการอ่านจากหนังสือซินักซาริออน: </w:t>
      </w:r>
      <w:r w:rsidRPr="00C84680">
        <w:rPr>
          <w:i/>
          <w:iCs/>
          <w:lang w:val="ru-RU"/>
        </w:rPr>
        <w:t xml:space="preserve">“ในวันนี้ </w:t>
      </w:r>
      <w:r w:rsidRPr="00C84680">
        <w:rPr>
          <w:lang w:val="ru-RU"/>
        </w:rPr>
        <w:t xml:space="preserve">เราได้</w:t>
      </w:r>
      <w:r w:rsidRPr="00C84680">
        <w:rPr>
          <w:i/>
          <w:iCs/>
          <w:lang w:val="ru-RU"/>
        </w:rPr>
        <w:t xml:space="preserve">ระลึกถึง</w:t>
      </w:r>
      <w:r w:rsidR="002F08DD">
        <w:rPr>
          <w:i/>
          <w:iCs/>
          <w:lang w:val="ru-RU"/>
        </w:rPr>
        <w:t xml:space="preserve">นักบุญ...” </w:t>
      </w:r>
      <w:r w:rsidRPr="00C84680">
        <w:rPr>
          <w:lang w:val="ru-RU"/>
        </w:rPr>
        <w:t xml:space="preserve">— เราต้องยืนขึ้น เช่นเดียวกับ</w:t>
      </w:r>
      <w:r w:rsidRPr="00C84680">
        <w:rPr>
          <w:lang w:val="ru-RU"/>
        </w:rPr>
        <w:t xml:space="preserve">ทหารที่ยืนตรงเมื่อชื่อของเพื่อนร่วมรบที่เสียชีวิตอย่างวีรชนถูกอ่านออกเสียง: </w:t>
      </w:r>
      <w:r w:rsidRPr="00C84680">
        <w:rPr>
          <w:lang w:val="ru-RU"/>
        </w:rPr>
        <w:t xml:space="preserve">“ในวันที่... ของเดือน... ทหาร... ได้เสียชีวิตอย่างกล้าหาญบนแนวรบ</w:t>
      </w:r>
      <w:r w:rsidR="002F08DD">
        <w:rPr>
          <w:lang w:val="ru-RU"/>
        </w:rPr>
        <w:t xml:space="preserve">...” </w:t>
      </w:r>
    </w:p>
    <w:p w:rsidRPr="00C84680" w:rsidR="005C3FC8" w:rsidRDefault="00BF6B1D" w14:paraId="7DA0D12E" w14:textId="134ADBB0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เพื่อจะได้สัมผัสและรับรู้ถึงบรรยากาศแห่งเทศกาลอย่างแท้จริง เราไม่ควรทำงานในวันเทศกาลนั้น ตัวอย่างเช่น หากใครต้องการรู้สึกและสัมผัสถึงบางสิ่งในวันศุกร์ศักดิ์สิทธิ์ ก็ต้องใช้เวลาในวันนั้นเพื่อสวดภาวนาเท่านั้น ในโลกทางโลก ผู้คนทางโลกที่โชคร้ายต่างยุ่งอยู่กับงานและกิจวัตรประจำวันตลอดสัปดาห์ศักดิ์สิทธิ์ และในวันศุกร์ศักดิ์สิทธิ์ พวกเขาก็เริ่มส่งคำอวยพรวันอีสเตอร์ให้กันและกัน: </w:t>
      </w:r>
      <w:r w:rsidRPr="00C84680">
        <w:rPr>
          <w:lang w:val="ru-RU"/>
        </w:rPr>
        <w:t xml:space="preserve">‘สุขสันต์วันอีสเตอร์!</w:t>
      </w:r>
      <w:r w:rsidR="002F08DD">
        <w:rPr>
          <w:lang w:val="ru-RU"/>
        </w:rPr>
        <w:t xml:space="preserve">’, </w:t>
      </w:r>
      <w:r w:rsidRPr="00C84680">
        <w:rPr>
          <w:lang w:val="ru-RU"/>
        </w:rPr>
        <w:t xml:space="preserve">‘สุขภาพดีนะ!</w:t>
      </w:r>
      <w:r w:rsidR="002F08DD">
        <w:rPr>
          <w:lang w:val="ru-RU"/>
        </w:rPr>
        <w:t xml:space="preserve">’, </w:t>
      </w:r>
      <w:r w:rsidRPr="00C84680">
        <w:rPr>
          <w:lang w:val="ru-RU"/>
        </w:rPr>
        <w:t xml:space="preserve">‘ขอให้พระเจ้าส่งเจ้าสาวมาให้คุณ!</w:t>
      </w:r>
      <w:r w:rsidR="002F08DD">
        <w:rPr>
          <w:lang w:val="ru-RU"/>
        </w:rPr>
        <w:t xml:space="preserve">’…</w:t>
      </w:r>
      <w:r w:rsidRPr="00C84680">
        <w:rPr>
          <w:lang w:val="ru-RU"/>
        </w:rPr>
        <w:t xml:space="preserve"> นี่ไม่ใช่เรื่องที่ถูกต้อง!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ในวันศุกร์ศักดิ์สิทธิ์ ผมปิดตัวอยู่ในห้องพระของตัวเอง หลังจากได้รับการตัดผมตามแบบเทวดา พระภิกษุที่เพิ่งได้รับการตัดผมต้องรักษาความเงียบเป็นเวลาหนึ่งสัปดาห์ วัน-คืนแห่งความเงียบเหล่านี้เป็นประโยชน์อย่างยิ่งต่อท่าน เพราะพระคุณของพระเจ้าหล่อเลี้ยงจิตวิญญาณของท่าน และพระภิกษุก็เริ่มเข้าใจว่าสิ่งที่เกิดขึ้นกับท่านคืออะไร ความเงียบสงบยังเป็นประโยชน์อย่างยิ่งในช่วงวันเทศกาลด้วย ในวันเทศกาล เราได้รับโอกาสอันดีที่จะพักผ่อนเล็กน้อย เพื่อแสดงความเคารพและสวดภาวนา ดังนั้น ความคิดที่ดีอาจเกิดขึ้นในใจเรา เราอาจมองลึกเข้าไปในจิตใจตนเอง เราอาจอุทิศเวลาบางส่วนให้กับการสวดภาวนาแบบพระเยซู และผ่านทั้งหมดนี้ เราจะได้สัมผัสอย่างชัดเจนถึงความหมายอันศักดิ์สิทธิ์ของวันเทศกาลที่กำลังเฉลิมฉลองอยู่ </w:t>
      </w:r>
    </w:p>
    <w:p w:rsidRPr="00347B46" w:rsidR="00347B46" w:rsidP="00347B46" w:rsidRDefault="00347B46" w14:paraId="13313478" w14:textId="77777777">
      <w:pPr>
        <w:rPr>
          <w:lang w:val="ru-RU"/>
        </w:rPr>
      </w:pPr>
    </w:p>
    <w:p w:rsidRPr="00C84680" w:rsidR="005C3FC8" w:rsidP="00347B46" w:rsidRDefault="009F3FC8" w14:paraId="1D85C52E" w14:textId="1361D083">
      <w:pPr>
        <w:pStyle w:val="Heading4"/>
        <w:rPr>
          <w:lang w:val="ru-RU"/>
        </w:rPr>
      </w:pPr>
      <w:bookmarkStart w:name="_Toc196745477" w:id="426"/>
      <w:bookmarkStart w:name="_Toc196745634" w:id="427"/>
      <w:bookmarkStart w:name="_Toc225094988" w:id="428"/>
      <w:r w:rsidRPr="00C84680" w:rsidR="00BF6B1D">
        <w:rPr>
          <w:lang w:val="ru-RU"/>
        </w:rPr>
        <w:t xml:space="preserve">“น้อยแต่ดีสำหรับผู้ชอบธรรม</w:t>
      </w:r>
      <w:r w:rsidR="002F08DD">
        <w:rPr>
          <w:lang w:val="ru-RU"/>
        </w:rPr>
        <w:t xml:space="preserve">...”</w:t>
      </w:r>
      <w:bookmarkEnd w:id="426"/>
      <w:bookmarkEnd w:id="427"/>
      <w:bookmarkEnd w:id="428"/>
    </w:p>
    <w:p w:rsidRPr="00C84680" w:rsidR="005C3FC8" w:rsidRDefault="00BF6B1D" w14:paraId="2FEA25BE" w14:textId="1CE831F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น่าเสียดายที่วันนี้เราใช้เสรีภาพของเราไม่ใช่เพื่อความดี ไม่ใช่เพื่อแสวงหาความศักดิ์สิทธิ์ แต่เพื่อความว่างเปล่าทางโลก ในอดีตทั้งสัปดาห์เป็นสัปดาห์ทำงาน และวันอาทิตย์เป็นวันพักผ่อน แต่ปัจจุบันวันเสาร์ก็ถูกกำหนดให้เป็นวันพักผ่อนด้วย อย่างไรก็ตาม ผู้คนในปัจจุบันใช้ชีวิตอย่างจิตวิญญาณมากขึ้น หรือกลับทำบาปมากขึ้น? หากผู้คนใช้เวลาของพวกเขาเพื่อแสวงหาทางจิตวิญญาณ ทุกอย่างจะแตกต่างไป—พวกเขาจะมีจิตใจที่มั่นคงยิ่งขึ้น แต่เรา ผู้เป็นคนน่าเวทนา กลับต้องการขโมยส่วนหนึ่งของชีวิตทางจิตวิญญาณ เพื่อแย่งชิงส่วนหนึ่งของพระคริสต์ หากผู้ฆราวาสจำเป็นต้องทำงานเพิ่มอีกหนึ่งวัน พวกเขาก็ตกลงกันเองว่าจะทำในวันอาทิตย์ พวกเขาหาวันอาทิตย์ที่ว่างเพื่อเป็น </w:t>
      </w:r>
      <w:r w:rsidRPr="00C84680">
        <w:rPr>
          <w:lang w:val="ru-RU"/>
        </w:rPr>
        <w:t xml:space="preserve">‘วันทำงานวัน</w:t>
      </w:r>
      <w:r w:rsidR="002F08DD">
        <w:rPr>
          <w:lang w:val="ru-RU"/>
        </w:rPr>
        <w:t xml:space="preserve">อาทิตย์’ </w:t>
      </w:r>
      <w:r w:rsidRPr="00C84680">
        <w:rPr>
          <w:lang w:val="ru-RU"/>
        </w:rPr>
        <w:t xml:space="preserve">หรือวันหยุดราชการเพื่อเป็น </w:t>
      </w:r>
      <w:r w:rsidRPr="00C84680">
        <w:rPr>
          <w:lang w:val="ru-RU"/>
        </w:rPr>
        <w:t xml:space="preserve">‘วันทำงานวัน</w:t>
      </w:r>
      <w:r w:rsidR="002F08DD">
        <w:rPr>
          <w:lang w:val="ru-RU"/>
        </w:rPr>
        <w:t xml:space="preserve">เสาร์’ </w:t>
      </w:r>
      <w:r w:rsidRPr="00C84680">
        <w:rPr>
          <w:lang w:val="ru-RU"/>
        </w:rPr>
        <w:t xml:space="preserve">และแล้วความโกรธของพระเจ้าก็ตกลงมาบนตัวพวกเขา แล้วผู้ศักดิ์สิทธิ์จะช่วยพวกเขาได้อย่างไร? วันอาทิตย์หรือวันเทศกาลนั้นถูกกำหนดไว้เพื่อทำงานหรือ? และหากคนโลกีย์ต้องการช่วยเราผู้เป็นนักบวชด้วยวิธีใดก็ตาม ก็อย่าให้เป็นการทำงานในวันอาทิตย์ แต่ควรเป็นรูปแบบการช่วยเหลืออื่น ๆ แทน </w:t>
      </w:r>
    </w:p>
    <w:p w:rsidRPr="00C84680" w:rsidR="005C3FC8" w:rsidRDefault="00BF6B1D" w14:paraId="44B6AE0F" w14:textId="1FDC947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เราไม่ยอมให้พระเจ้าทรงนำทางเรา และสิ่งที่ทำขึ้นโดยไม่มีความเชื่อในพระเจ้านั้น ไม่มีความเกี่ยวข้องกับพระเจ้าเลย ดังนั้น สิ่งที่เราทำจึงขาดพรจากพระเจ้า และผลที่ตามมาจึงไม่ก่อให้เกิดผลลัพธ์ที่ดี และแล้วเราก็บอกว่า: </w:t>
      </w:r>
      <w:r w:rsidR="002F08DD">
        <w:rPr>
          <w:lang w:val="ru-RU"/>
        </w:rPr>
        <w:t xml:space="preserve">‘นี่เป็นความผิดของมาร’ </w:t>
      </w:r>
      <w:r w:rsidRPr="00C84680">
        <w:rPr>
          <w:lang w:val="ru-RU"/>
        </w:rPr>
        <w:t xml:space="preserve">แต่ความจริงแล้วไม่ใช่ความผิดของมาร แต่เป็นเพราะเราเองที่ไม่ยอมให้พระเจ้าทรงช่วยเหลือเรา ด้วยการทำงานในวันๆ ที่ตามกฎของคริสตจักร เราไม่ควรทำงาน เรากำลังให้อำนาจแก่ปีศาจเหนือตัวเรา และมันจะแทรกแซงสิ่งที่เราทำตั้งแต่ต้น </w:t>
      </w:r>
      <w:r w:rsidR="002F08DD">
        <w:rPr>
          <w:i/>
          <w:iCs/>
          <w:lang w:val="ru-RU"/>
        </w:rPr>
        <w:t xml:space="preserve">“</w:t>
      </w:r>
      <w:r w:rsidRPr="00C84680">
        <w:rPr>
          <w:i/>
          <w:iCs/>
          <w:lang w:val="ru-RU"/>
        </w:rPr>
        <w:t xml:space="preserve">ของน้อยของผู้ชอบธรรมยังดีกว่าความมั่งคั่งของผู้บาป</w:t>
      </w:r>
      <w:r w:rsidRPr="003D320F" w:rsidR="00E57BC7">
        <w:rPr>
          <w:i/>
          <w:iCs/>
          <w:lang w:val="ru-RU"/>
        </w:rPr>
        <w:t xml:space="preserve">มากมาย</w:t>
      </w:r>
      <w:r w:rsidR="002F08DD">
        <w:rPr>
          <w:i/>
          <w:iCs/>
          <w:lang w:val="ru-RU"/>
        </w:rPr>
        <w:t xml:space="preserve">”</w:t>
      </w:r>
      <w:r w:rsidR="00E57BC7">
        <w:rPr>
          <w:rStyle w:val="FootnoteReference"/>
          <w:i/>
          <w:iCs/>
          <w:lang w:val="ru-RU"/>
        </w:rPr>
        <w:footnoteReference w:id="245"/>
      </w:r>
      <w:r w:rsidRPr="00C84680">
        <w:rPr>
          <w:lang w:val="ru-RU"/>
        </w:rPr>
        <w:t xml:space="preserve"> — ตามที่บทสดุดีกล่าวไว้ นั่นคือสิ่งที่นำความพรมาให้; สิ่งอื่น ๆ ทั้งหมดเป็นเพียงเรื่องเล็กน้อยและไร้สาระ อย่างไรก็ตาม เราต้องมีความเชื่อ ความรัก และความเคารพ; เราต้องมอบทุกสิ่งให้พระเจ้าด้วยความมั่นใจ มิฉะนั้น แม้ในวันเทศกาล คุณก็จะทำงานอย่างไม่เต็มใจ และในวันอื่น ๆ คุณก็จะเสียเวลาไปโดยเปล่าประโยชน์ </w:t>
      </w:r>
    </w:p>
    <w:p w:rsidRPr="00C84680" w:rsidR="005C3FC8" w:rsidRDefault="00BF6B1D" w14:paraId="2F404C98" w14:textId="56F8B4E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และดูสิ – พระเจ้าไม่เคยทิ้งผู้ที่ซื่อสัตย์ต่อพระองค์เลย ผมไม่เคยทำงานในวันอาทิตย์หรือวันหยุดราชการ และพระเจ้าก็ไม่เคยทิ้งผมเลย พระองค์ได้อวยพรงานของผม ผมจำได้ครั้งหนึ่งเมื่อเครื่องเก็บเกี่ยวแบบรวมตัวมาที่หมู่บ้านของเราเพื่อเก็บเกี่ยวข้าวสาลี พวกเขาบอกพ่อผมว่าพวกเขาจะเริ่มจากทุ่งของเราแล้วค่อยไปต่อ มันเป็นวันอาทิตย์ </w:t>
      </w:r>
      <w:r w:rsidRPr="00C84680">
        <w:rPr>
          <w:lang w:val="ru-RU"/>
        </w:rPr>
        <w:t xml:space="preserve">‘เราควรทำอย่างไรดี?’ พ่อผมถามผม </w:t>
      </w:r>
      <w:r w:rsidR="002F08DD">
        <w:rPr>
          <w:lang w:val="ru-RU"/>
        </w:rPr>
        <w:t xml:space="preserve">‘เครื่องเก็บเกี่ยวแบบรวมตัวมาถึง</w:t>
      </w:r>
      <w:r w:rsidRPr="00C84680">
        <w:rPr>
          <w:lang w:val="ru-RU"/>
        </w:rPr>
        <w:t xml:space="preserve">แล้ว’ </w:t>
      </w:r>
      <w:r w:rsidRPr="00C84680">
        <w:rPr>
          <w:lang w:val="ru-RU"/>
        </w:rPr>
        <w:t xml:space="preserve">‘ผม,’ ผมตอบ ‘จะไม่ทำงานในวันอาทิตย์’ </w:t>
      </w:r>
      <w:r w:rsidR="002F08DD">
        <w:rPr>
          <w:lang w:val="ru-RU"/>
        </w:rPr>
        <w:t xml:space="preserve">“เราจะรอจนถึงวันจันทร์</w:t>
      </w:r>
      <w:r w:rsidR="009F3FC8">
        <w:rPr>
          <w:lang w:val="ru-RU"/>
        </w:rPr>
        <w:t xml:space="preserve">” </w:t>
      </w:r>
      <w:r w:rsidRPr="00C84680">
        <w:rPr>
          <w:lang w:val="ru-RU"/>
        </w:rPr>
        <w:t xml:space="preserve">“แต่ถ้าเราพลาดโอกาสนี้” พ่อถามผมอีกครั้ง “เราจะต้องลำบากมากในการเก็บเกี่ยวด้วยม้าใน</w:t>
      </w:r>
      <w:r w:rsidR="002F08DD">
        <w:rPr>
          <w:lang w:val="ru-RU"/>
        </w:rPr>
        <w:t xml:space="preserve">ภายหลัง” </w:t>
      </w:r>
      <w:r w:rsidRPr="00C84680">
        <w:rPr>
          <w:lang w:val="ru-RU"/>
        </w:rPr>
        <w:t xml:space="preserve">“ไม่เป็นไร” ผมตอบ “ผมจะเก็บเกี่ยวต่อไปจนถึงวัน</w:t>
      </w:r>
      <w:r w:rsidR="002F08DD">
        <w:rPr>
          <w:lang w:val="ru-RU"/>
        </w:rPr>
        <w:t xml:space="preserve">คริสต์มาสถ้าจำเป็น” </w:t>
      </w:r>
      <w:r w:rsidRPr="00C84680">
        <w:rPr>
          <w:lang w:val="ru-RU"/>
        </w:rPr>
        <w:t xml:space="preserve">ผมไปโบสถ์เหมือนว่าเครื่องเก็บเกี่ยวแบบรวมตัวนั้นยังไม่มาถึงเลย แต่พวกเขาก็ออกเดินทางไปเก็บเกี่ยวแล้วครับ แต่เครื่องก็เสียทันทีเลย ทั้งที่ยังอยู่บนถนน! แล้วผู้ขับเครื่องเก็บเกี่ยวก็กลับมาหาพ่อผมและพูดว่า: </w:t>
      </w:r>
      <w:r w:rsidRPr="00C84680">
        <w:rPr>
          <w:lang w:val="ru-RU"/>
        </w:rPr>
        <w:t xml:space="preserve">‘ขอโทษครับ เครื่องเก็บเกี่ยวของเราเสียแล้วครับ เราจะไปยานินาเพื่อซ่อมแซมทันที และเมื่อกลับมาในวันจันทร์ </w:t>
      </w:r>
      <w:r w:rsidR="002F08DD">
        <w:rPr>
          <w:lang w:val="ru-RU"/>
        </w:rPr>
        <w:t xml:space="preserve">เราจะเริ่มทำงานกับคุณทันทีครับ’</w:t>
      </w:r>
      <w:r w:rsidRPr="00C84680">
        <w:rPr>
          <w:lang w:val="ru-RU"/>
        </w:rPr>
        <w:t xml:space="preserve"> ดังนั้น พวกเขาจึงเลื่อนการเก็บเกี่ยวจากวันอาทิตย์ไปเป็นวันจันทร์ ผมได้เห็นเหตุการณ์เช่นนี้ด้วยตาตัวเองมาหลายครั้งแล้ว หากเราพระสงฆ์ไม่ปฏิบัติต่อวันเทศกาลอย่างที่ควรจะเป็น แล้วฆราวาสจะเหลืออะไรให้ทำอีก? </w:t>
      </w:r>
    </w:p>
    <w:p w:rsidRPr="00C84680" w:rsidR="005C3FC8" w:rsidRDefault="00BF6B1D" w14:paraId="50C72036" w14:textId="191CF520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จิตวิญญาณในวัดเคยมีอยู่มากเพียงใด! ผมยังจำได้ว่า ในโลกฆราวาส ผู้คนหลังจากเฉลิมฉลองวันยกพระกางเขนศักดิ์สิทธิ์ตามปฏิทินใหม่แล้ว จะนำองุ่นขึ้นสู่ภูเขาศักดิ์สิทธิ์ อย่างไรก็ตาม เรือของพวกเขาบางครั้งจะถึงชายฝั่งอาทอสในวันเดียวกับที่เรากำลังเฉลิมฉลองวันยกพระกางเขนศักดิ์สิทธิ์ตามปฏิทินเก่า หากเกิดเหตุการณ์เช่นนี้ พระภิกษุจะไม่ไปขนองุ่นลงในวันเทศกาลเด็ดขาด พวกเขาจะส่งเรือกลับ หรือทิ้งเรือบรรทุกองุ่นไว้ที่ท่าเรือ หากมีน้ำมันหรือไม้ถูกส่งมาในวันเทศกาล ก็จะเกิดเหตุการณ์เช่นเดียวกัน ทั้งที่วัดต่าง ๆ ยากจน แต่พระภิกษุบนภูเขาศักดิ์สิทธิ์มีเหตุผลดังนี้: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คนทั่วไปจะพูดอย่างไรหากเห็นพระภิกษุทำงานในวันเทศกาล?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สำหรับพระภิกษุแล้ว การที่เรือบรรทุกที่ยังไม่ถูกขนถ่ายสินค้าถูกพายุทำลายในคืนนั้น จนทำให้ทั้งองุ่นและไม้สูญเสียไป ยังดีกว่าพันเท่า การขนถ่ายสินค้าในวันเทศกาล ซึ่งจะทำให้เสียวันเทศกาลไป และยิ่งไปกว่านั้น ยังเป็นการล่อลวงจิตวิญญาณของผู้คนอีกด้วย </w:t>
      </w:r>
    </w:p>
    <w:p w:rsidRPr="00C84680" w:rsidR="005C3FC8" w:rsidRDefault="00BF6B1D" w14:paraId="022B8BEA" w14:textId="106EB6B5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และตอนนี้… ในคืนก่อนวันเทศกาลหนึ่ง ฉันได้มาอยู่ที่วัดแห่งหนึ่ง พระภิกษุกำลังขนองุ่นลงจากเรือ หลังจากนั้น พวกท่านได้เรียกชุมชนทั้งหมดมารวมตัวกันเพื่อเหยียบองุ่น เดิมทีคืนนั้นจะมีการสวดมนต์ แต่ถูกเลื่อนไปจนวันถัดไป! ทั้งที่นั่นเป็นวันเทศกาลสำคัญยิ่ง! </w:t>
      </w:r>
      <w:r w:rsidRPr="00C84680">
        <w:rPr>
          <w:lang w:val="ru-RU"/>
        </w:rPr>
        <w:t xml:space="preserve">‘เพื่อความจำเป็น,’ พวกเขากล่าวว่า, ‘แม้กฎหมายก็สามารถถูกยกเว้นได้</w:t>
      </w:r>
      <w:r w:rsidR="002F08DD">
        <w:rPr>
          <w:lang w:val="ru-RU"/>
        </w:rPr>
        <w:t xml:space="preserve">...’ </w:t>
      </w:r>
      <w:r w:rsidRPr="00C84680">
        <w:rPr>
          <w:lang w:val="ru-RU"/>
        </w:rPr>
        <w:t xml:space="preserve">ที่วัดอีกแห่งหนึ่ง หลังจากเกิดไฟไหม้ อาคารที่ถูกเผาจนเหลือแต่ซากกำลังถูกสร้างขึ้นใหม่ในวันอาทิตย์ ก็ช่างมันเถอะ—มันก็จะถูกไฟไหม้อีกครั้ง แต่ผู้เป็นฆราวาสเห็นเช่นนี้แล้วกลับกล่าวว่า: </w:t>
      </w:r>
      <w:r w:rsidR="002F08DD">
        <w:rPr>
          <w:lang w:val="ru-RU"/>
        </w:rPr>
        <w:t xml:space="preserve">‘วันเทศกาลเหล่านี้ไม่สำคัญนัก’ </w:t>
      </w:r>
      <w:r w:rsidRPr="00C84680">
        <w:rPr>
          <w:lang w:val="ru-RU"/>
        </w:rPr>
        <w:t xml:space="preserve">เราต้องระมัดระวังอย่างยิ่งที่จะไม่ทำงานในวันเทศกาล สิ่งนี้สำคัญเป็นพิเศษสำหรับเราผู้เป็นพระภิกษุ เพราะการทำงานในวันเทศกาลไม่เพียงแต่ทำให้เราเองทำบาป แต่ยังกลายเป็นสิ่งล่อใจให้ผู้เป็นฆราวาสทำบาปด้วย ดังนั้น เราจึงทำบาปถึงสองครั้ง ผู้ศรัทธาทั่วไปมักหาข้ออ้างเพื่อแก้ตัวให้บาปของตนเอง พวกเขาอาจทำงานทั้งวันทั้งคืน โดยไม่สนใจวันเทศกาล แต่เมื่อเห็นพระภิกษุหรือพระภิกษุณีทำงานในวันเทศกาลเพราะความจำเป็นอย่างยิ่งยวด หลังจากนั้น ปีศาจก็พูดกับพวกเขาว่า: </w:t>
      </w:r>
      <w:r w:rsidRPr="00C84680">
        <w:rPr>
          <w:lang w:val="ru-RU"/>
        </w:rPr>
        <w:t xml:space="preserve">‘ดูสิ แม้แต่พระสงฆ์ก็ทำงานอยู่ตรงนั้น!’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แล้วทำไมคุณถึงนั่งอยู่เฉยๆ โดยวางมือไว้บนตัก?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เมื่อเห็นแม่ชีกำลังสะบัดผ้าห่มในวันอาทิตย์ ฆราวาสจะพูดว่า: </w:t>
      </w:r>
      <w:r w:rsidRPr="00C84680">
        <w:rPr>
          <w:lang w:val="ru-RU"/>
        </w:rPr>
        <w:t xml:space="preserve">‘ถ้าแม่ชีทำงานได้ ทำไมเราไปทำงานไม่ได้?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นั่นคือเหตุผลที่เราต้องระมัดระวังอย่างยิ่ง เพื่อไม่ให้กลายเป็นก้อนหินสะดุดสำหรับคนอื่น </w:t>
      </w:r>
    </w:p>
    <w:p w:rsidRPr="00C84680" w:rsidR="005C3FC8" w:rsidRDefault="00BF6B1D" w14:paraId="5BA350B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ถ้าในวันเทศกาล เช่น วันพระแม่มารีอาผู้ศักดิ์สิทธิ์เข้าสู่พระวิหาร มีช่างมาที่วัดเพื่อทำงานล่ะ? </w:t>
      </w:r>
    </w:p>
    <w:p w:rsidRPr="00C84680" w:rsidR="005C3FC8" w:rsidRDefault="00BF6B1D" w14:paraId="235D86D5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วันถวายพระแม่พระผู้ให้กำเนิดพระเจ้า และช่างฝีมือจะมาทำงานในวัด?! นั่นไม่เหมาะสมเลย! อย่าให้เขาทำงาน </w:t>
      </w:r>
    </w:p>
    <w:p w:rsidRPr="00C84680" w:rsidR="005C3FC8" w:rsidRDefault="00BF6B1D" w14:paraId="560A62E2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เกโรนดา, เรื่องนี้เกิดขึ้นเพราะพี่สาวที่รับผิดชอบงานนั้นไม่ได้คิดที่จะบอกเขาว่าอย่ามา </w:t>
      </w:r>
    </w:p>
    <w:p w:rsidRPr="00C84680" w:rsidR="005C3FC8" w:rsidRDefault="00BF6B1D" w14:paraId="67805935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แล้วต้องลงโทษตามกฎวินัยกับพี่น้องคนนั้น </w:t>
      </w:r>
    </w:p>
    <w:p w:rsidRPr="00C84680" w:rsidR="005C3FC8" w:rsidRDefault="00BF6B1D" w14:paraId="41EB2FA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เกโรนดาครับ หากในวันเทศกาล หลังจากพิธีสวดตลอดคืน ตาเริ่มหนักลงเพราะความเหนื่อยล้า อนุญาตให้ทำงานเย็บปักถักร้อยไปพร้อมกับการสวดคำอธิษฐานพระเยซูได้หรือไม่? </w:t>
      </w:r>
    </w:p>
    <w:p w:rsidRPr="00E57BC7" w:rsidR="005C3FC8" w:rsidRDefault="00BF6B1D" w14:paraId="7690EF7D" w14:textId="7E030D0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แน่นอนว่าไม่สามารถก้มศีรษะได้ใช่ไหม? เพื่อป้องกันความง่วง ควรก้มศีรษะดีกว่าการเย็บผ้า</w:t>
      </w:r>
      <w:r w:rsidR="00E57BC7">
        <w:rPr>
          <w:rStyle w:val="FootnoteReference"/>
          <w:lang w:val="ru-RU"/>
        </w:rPr>
        <w:footnoteReference w:id="246"/>
      </w:r>
    </w:p>
    <w:p w:rsidRPr="00C84680" w:rsidR="005C3FC8" w:rsidRDefault="00BF6B1D" w14:paraId="314080FA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แล้วในวันอาทิตย์ล่ะ? หากได้อ่านกฎของวัดแล้ว ยังไม่ได้รับอนุญาตให้ทำสิ่งอื่น เช่น การถักลูกประคำได้หรือไม่? </w:t>
      </w:r>
    </w:p>
    <w:p w:rsidRPr="00C84680" w:rsidR="005C3FC8" w:rsidRDefault="00BF6B1D" w14:paraId="12A0C653" w14:textId="1DEF1BA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ทำไมต้องถักมันล่ะ? ทำไมไม่เลี้ยงจิตวิญญาณของตัวเองในวันนั้นล่ะ? น่าเสียดายที่แม้ในวัดก็มีจิตวิญญาณทางโลกบางอย่างกำลังแทรกซึมเข้ามา ผมได้ยินว่าในวัดบางแห่ง ในวันอาทิตย์และวันเทศกาลสำคัญ ทันทีหลังเที่ยงวัน พระสงฆ์ก็ออกไปปฏิบัติหน้าที่ คุณคงคิดว่าลูกๆ ของพวกเขากำลังจะอดตาย และวัดกำลังถูกนำออกขายประมูล! ความจำเป็นนั้นรุนแรงถึงเพียงนี้!..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ส่วนอาร์คอนดาริชนี (arkhondarichny) หรือพ่อครัว — นั่นเป็นเรื่องที่ต่างออกไป ในอาร์คอนดาริชนี</w:t>
      </w:r>
      <w:r w:rsidR="00E57BC7">
        <w:rPr>
          <w:rStyle w:val="FootnoteReference"/>
          <w:lang w:val="ru-RU"/>
        </w:rPr>
        <w:footnoteReference w:id="247"/>
      </w:r>
      <w:r w:rsidRPr="00C84680">
        <w:rPr>
          <w:lang w:val="ru-RU"/>
        </w:rPr>
        <w:t xml:space="preserve"> ในครัว ต้องมีผู้ปฏิบัติหน้าที่ในวันอาทิตย์และวันเทศกาลสำคัญ พื้นที่เหล่านี้ไม่สามารถปล่อยให้ว่างได้ </w:t>
      </w:r>
    </w:p>
    <w:p w:rsidRPr="00C84680" w:rsidR="005C3FC8" w:rsidRDefault="00BF6B1D" w14:paraId="3CE506EA" w14:textId="50D0C318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บางครั้ง เมื่อมีปลาถูกนำมาที่คาลิวาของฉัน ฉันจะบอกกับคนที่นำมาว่า: </w:t>
      </w:r>
      <w:r w:rsidR="002F08DD">
        <w:rPr>
          <w:lang w:val="ru-RU"/>
        </w:rPr>
        <w:t xml:space="preserve">‘เอาไปคืนแล้วไปเลย’ </w:t>
      </w:r>
      <w:r w:rsidRPr="00C84680">
        <w:rPr>
          <w:lang w:val="ru-RU"/>
        </w:rPr>
        <w:t xml:space="preserve">หากคนเริ่มนำปลาให้ฉัน—บางตัวยังมีชีวิต บางตัวตายแล้ว—เรื่องนี้จะจบลงอย่างไร? </w:t>
      </w:r>
    </w:p>
    <w:p w:rsidRPr="00C84680" w:rsidR="005C3FC8" w:rsidRDefault="00BF6B1D" w14:paraId="394711A8" w14:textId="65783CEA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และหากมีปลาถูกนำมาที่วัดนี้เพื่อจัดงานเลี้ยง และคุณต้องเสียเวลาและแรงไปเตรียมมัน คุณจะได้รับความสุขจากงานเลี้ยงนั้นได้อย่างไร? คุณยังจำพ่อมินาจากสเกเตของนักบุญแอนน์ได้ไหม? ในเช้าวันอาทิตย์หนึ่ง มีนักประมงนำปลามาเพื่อฉลองวันนักบุญผู้คุ้มครองของคาลิวาของเขา และกล่าวว่า: </w:t>
      </w:r>
      <w:r w:rsidRPr="00C84680">
        <w:rPr>
          <w:lang w:val="ru-RU"/>
        </w:rPr>
        <w:t xml:space="preserve">‘นี่เป็นปลาสดครับ เกโรนดา</w:t>
      </w:r>
      <w:r w:rsidR="002F08DD">
        <w:rPr>
          <w:lang w:val="ru-RU"/>
        </w:rPr>
        <w:t xml:space="preserve">’</w:t>
      </w:r>
      <w:r w:rsidRPr="00C84680">
        <w:rPr>
          <w:lang w:val="ru-RU"/>
        </w:rPr>
        <w:t xml:space="preserve">’ </w:t>
      </w:r>
      <w:r w:rsidRPr="00C84680">
        <w:rPr>
          <w:lang w:val="ru-RU"/>
        </w:rPr>
        <w:t xml:space="preserve">‘รอสักครู่,’ ผู้อาวุโสกล่าวด้วยความประหลาดใจ, ‘แต่วันนี้เป็นวันอาทิตย์! คุณจับมันเมื่อไหร่ จึงสดขนาดนี้?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‘เช้านี้เองครับ</w:t>
      </w:r>
      <w:r w:rsidR="002F08DD">
        <w:rPr>
          <w:lang w:val="ru-RU"/>
        </w:rPr>
        <w:t xml:space="preserve">,’ </w:t>
      </w:r>
      <w:r w:rsidRPr="00C84680">
        <w:rPr>
          <w:lang w:val="ru-RU"/>
        </w:rPr>
        <w:t xml:space="preserve">ผู้ประมงตอบ </w:t>
      </w:r>
      <w:r w:rsidRPr="00C84680">
        <w:rPr>
          <w:lang w:val="ru-RU"/>
        </w:rPr>
        <w:t xml:space="preserve">‘ทิ้งมันไป!’ พระพ่อมินาแนะนำ ‘นี่เป็นปลาที่ถูกตัดขาดจากพระศาสนจักร! “ถ้าท่านอยากเห็นด้วยตาตัวเอง ก็โยนปลาตัวเล็กตัวหนึ่งให้แมวดู </w:t>
      </w:r>
      <w:r w:rsidR="002F08DD">
        <w:rPr>
          <w:lang w:val="ru-RU"/>
        </w:rPr>
        <w:t xml:space="preserve">ท่านจะเห็นว่ามันไม่กินหรอก” </w:t>
      </w:r>
      <w:r w:rsidRPr="00C84680">
        <w:rPr>
          <w:lang w:val="ru-RU"/>
        </w:rPr>
        <w:t xml:space="preserve">และจริงๆ เมื่อนักประมงโยนปลาตัวหนึ่งให้แมว แมวก็หันหน้าหนีด้วยความรังเกียจ! นี่คือความละเอียดอ่อนของบรรพชนของเรา! </w:t>
      </w:r>
    </w:p>
    <w:p w:rsidRPr="00C84680" w:rsidR="005C3FC8" w:rsidRDefault="00BF6B1D" w14:paraId="767D1AE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แต่ในปัจจุบันนี้ ในวันเทศกาลสำคัญของวัด คุณจะเห็นคนงานและช่างฝีมือ… ครั้งหนึ่ง ในวันเทศกาลการเสด็จสวรรคตของพระแม่มารี มีทีมคนงานทั้งทีมกำลังตัดไม้ด้วยเครื่องตัดไม้ใกล้ๆ วัด ในตอนแรกท้องฟ้าไม่มีเมฆแม้แต่ก้อนเดียว แต่ทันใดนั้นเมฆก็ปรากฏขึ้น พายุฝนฟ้าคะนองก็เกิดขึ้น และสายฟ้าก็ผ่าลงใกล้ๆ กลุ่มคนตัดไม้ สายฟ้าทำให้ป่าลุกเป็นไฟ และคนงานก็หนีออกจากที่นั่นด้วยความหวาดกลัวจนไม่กล้าบอกใครเลย ไฟลุกโชนอย่างรุนแรงจนทีมดับเพลิงยังกลัวที่จะเข้าไปดับไฟ แล้วคุณคิดอย่างไร: วันอาทิตย์ถัดมา เสียงกรีดกร๊าดและเสียงหมุนของเลื่อยยนต์ก็ดังขึ้นในป่าอีกครั้ง! ครั้งนี้ มีสองทีมของนักตัดไม้มาตัดต้นไม้ แต่เนื่องจากเราตัดไม้ในวันอาทิตย์และวันหยุดราชการ ไฟเหล่านี้จึงเป็นความโกรธของพระเจ้าด้วย และปัญหาคือเราไม่ตระหนักถึงเรื่องนี้ เราได้ก้าวข้ามขีดจำกัดของความอดทนของพระเจ้าไปแล้ว </w:t>
      </w:r>
    </w:p>
    <w:p w:rsidRPr="00C84680" w:rsidR="005C3FC8" w:rsidRDefault="00BF6B1D" w14:paraId="387E8EC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หากมีความจำเป็น พระภิกษุจะสวดลูกประคำ—ร้อยปม—และพระเจ้าจะทรงให้แสงสว่างแก่ใครสักคน ซึ่งคนนั้นจะส่งเงินหนึ่งแสนดรักมาให้กับพระภิกษุ การเรียกของพระภิกษุคือการสวดมนต์ ใครจะมีความเชื่อในพระเจ้า หากแม้แต่เรา พระภิกษุเอง ก็ไม่ทำ? ฆราวาสหรือ? หากพระภิกษุมอบชีวิตของตนให้พระเจ้า พระเจ้าย่อมต้องทรงฟังเขา ในวัดชุมชนที่ผมอาศัยอยู่เมื่อเริ่มต้นชีวิตนักบวช อธิการบดีมีผู้ช่วยดูแลห้องหนึ่ง หน้าที่ของเขาคือการเตรียมห้องประชุมสำหรับคณะสงฆ์ เมื่อเขาป่วยหรือมีธุระอื่น หน้าที่นี้จึงถูกมอบหมายให้ผม ผู้ช่วยห้องนั้นไม่ใช่คนที่มีไหวพริบดีนัก; ยิ่งไปกว่านั้น เขายังยืนอยู่ตลอดพิธีบูชาพระเจ้าจนถึงตอนจบ แต่เขาก็ยังจัดการงานทั้งหมดได้เสร็จสิ้น ส่วนผมนั้นทำงานได้เร็วกว่าเขา เพื่อให้มีเวลาจัดเตรียมห้องประชุมก่อนที่พี่น้องจะมาถึง ผมจึงออกจากพิธีบูชาพระเจ้าก่อนเวลา แต่ทุกอย่างกลับกลายเป็นความวุ่นวายสำหรับผม เมื่อใดก็แล้วแต่ กาแฟในหม้อจะล้มและหกออกมา ทันใดนั้น ถ้วยกาแฟก็ตกลงพื้น แล้วแก้วน้ำก็หลุดจากมือผม… ทุกอย่างกลายเป็นความวุ่นวายไปหมด! ส่วนผู้ดูแลห้องพัก ซึ่งอยู่ภายในโบสถ์จนกระทั่งพิธีบูชาพระเจ้าสิ้นสุดลง เขาจะทำเครื่องหมายกางเขนและวางใจว่าพระเจ้าจะทรงช่วยเหลือเขา และหากเขาถูกตำหนิ [เพราะไม่ไปปฏิบัติหน้าที่ให้ทันเวลา] เขาก็รับฟังด้วยความถ่อมตน พระภิกษุรูปนี้มีความถ่อมตน และประโยชน์ที่เขาได้รับจากความถ่อมตนนั้นมีถึงสองประการ </w:t>
      </w:r>
    </w:p>
    <w:p w:rsidRPr="00C84680" w:rsidR="005C3FC8" w:rsidRDefault="00BF6B1D" w14:paraId="6A372C72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อย่างไรก็ตาม การไม่ยึดติดกับเรื่องเล็กน้อยที่สามารถละเว้นได้โดยไม่ก่อให้เกิดความเสียหาย จะทำให้ผู้คนได้รับประโยชน์อันยิ่งใหญ่ และถวายคำสรรเสริญเป็นพิเศษแด่บรรดานักบุญที่กำลังได้รับการเฉลิมฉลอง ขอให้เราพยายามระมัดระวังให้มากที่สุด เพื่อไม่ให้สิ่งที่เราทำใดๆ เป็นโทษต่อชีวิตทางจิตวิญญาณของเรา เพื่อให้ทุกความพยายามของเราได้รับการชำระให้บริสุทธิ์ และเพื่อให้เราได้รับพรจากพระเจ้า—เรื่องทางจิตวิญญาณต้องมาก่อน ขอให้เราให้ความสำคัญเป็นอันดับแรกไม่ใช่เรื่องทางวัตถุ แต่เป็นชีวิตทางจิตวิญญาณ หากหน้าที่และเรื่องที่พระภิกษุต้องกังวลมีลำดับความสำคัญเป็นอันดับแรก ส่วนการสวดมนต์เป็นเพียงอันดับสอง หมายความว่างานนั้นมีค่ามากกว่าชีวิตทางจิตวิญญาณสำหรับท่าน และในสิ่งนี้มีความหยิ่งยโสและความไม่เคารพ งานที่ดำเนินการแล้ว แต่ในระหว่างการดำเนินการนั้นกลับทำลายชีวิตทางจิตวิญญาณของผู้ปฏิบัติ ก็ไม่ได้รับการชำระให้บริสุทธิ์ หาก</w:t>
      </w:r>
      <w:r w:rsidRPr="00C84680">
        <w:rPr>
          <w:lang w:val="ru-RU"/>
        </w:rPr>
        <w:t xml:space="preserve">เรา</w:t>
      </w:r>
      <w:r w:rsidRPr="00C84680">
        <w:rPr>
          <w:lang w:val="ru-RU"/>
        </w:rPr>
        <w:t xml:space="preserve">ให้ความสำคัญเป็นอันดับแรกกับด้านจิตวิญญาณ พระเจ้าจะจัดสรรทุกสิ่งให้</w:t>
      </w:r>
      <w:r w:rsidRPr="00C84680">
        <w:rPr>
          <w:lang w:val="ru-RU"/>
        </w:rPr>
        <w:t xml:space="preserve">เรียบร้อย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หากเราผู้เป็นพระไม่ปฏิบัติในวันเทศกาลอย่างที่ควรจะเป็น แล้วเหลืออะไรให้ฆราวาสทำ? หากเราไม่ปฏิบัติหน้าที่ทางจิตวิญญาณ ไม่ขอความช่วยเหลือจากนักบุญ แล้วใครจะขอความช่วยเหลือจากท่าน? ดังนั้น เราจึงพูดด้วยปากว่าเราเชื่อในพระเจ้า แต่ในความเป็นจริง เราไม่มีความเชื่อมั่นในพระองค์เลย หากเรา พระภิกษุที่สวมจีวร ยังไม่เคารพกฎพระธรรมอันศักดิ์สิทธิ์ แต่กลับเหยียบย่ำและดูหมิ่นทุกสิ่ง แล้วชีวิตของเรามีความหมายอะไร? </w:t>
      </w:r>
    </w:p>
    <w:p w:rsidRPr="00347B46" w:rsidR="00347B46" w:rsidP="00347B46" w:rsidRDefault="00347B46" w14:paraId="3545FEED" w14:textId="77777777">
      <w:pPr>
        <w:rPr>
          <w:lang w:val="ru-RU"/>
        </w:rPr>
      </w:pPr>
    </w:p>
    <w:p w:rsidRPr="00C84680" w:rsidR="005C3FC8" w:rsidP="00347B46" w:rsidRDefault="00BF6B1D" w14:paraId="61B1034E" w14:textId="61B69A30">
      <w:pPr>
        <w:pStyle w:val="Heading4"/>
        <w:rPr>
          <w:lang w:val="ru-RU"/>
        </w:rPr>
      </w:pPr>
      <w:bookmarkStart w:name="_Toc196745478" w:id="429"/>
      <w:bookmarkStart w:name="_Toc196745635" w:id="430"/>
      <w:bookmarkStart w:name="_Toc225094989" w:id="431"/>
      <w:r w:rsidRPr="00C84680">
        <w:rPr>
          <w:lang w:val="ru-RU"/>
        </w:rPr>
        <w:t xml:space="preserve">ผู้คนทำงานในวันอาทิตย์และวันเทศกาล และภัยพิบัติก็ถาโถมลงมาบนตัวพวกเขา</w:t>
      </w:r>
      <w:bookmarkEnd w:id="429"/>
      <w:bookmarkEnd w:id="430"/>
      <w:bookmarkEnd w:id="431"/>
    </w:p>
    <w:p w:rsidRPr="00C84680" w:rsidR="005C3FC8" w:rsidRDefault="00BF6B1D" w14:paraId="5ED8A4C5" w14:textId="3E46CCF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ตามกฎเกณฑ์ การทำงานทั้งหมดต้องหยุดลงก่อนพิธีเวสเปอร์ส ในคืนก่อนวันเทศกาลหรือวันอาทิตย์ หากเป็นไปได้ ควรทำงานเพิ่มอีกเล็กน้อยในวันก่อน เพื่อไม่ต้องทำงานระหว่างและหลังพิธีเวสเปอร์สในวันเทศกาล หากด้วยความจำเป็นอย่างยิ่ง ผู้ใดต้องทำงานง่ายๆ ในช่วงใกล้ค่ำของวันอาทิตย์หรือในวันเทศกาลเอง ก็เป็นเรื่องที่ต่างออกไป แต่แม้จะเป็นงานเบาๆ เช่นนี้ ก็ต้องดำเนินการด้วยความระมัดระวัง ในอดีต แม้แต่ชาวนาที่ทำงานในทุ่งนา เมื่อได้ยินเสียงระฆังเรียกให้ไปสวดเวสเปอร์ ก็จะทำเครื่องหมายกางเขนและหยุดทำงาน ผู้หญิงที่รวมตัวกันทำงานเย็บปักใกล้บ้านในละแวกใกล้เคียงก็ทำเช่นเดียวกัน พวกเธอจะลุกขึ้นจากม้านั่ง ทำเครื่องหมายกางเขน และวางงานถักหรืองานอื่น ๆ ลงข้าง ๆ และพระเจ้าทรงอวยพรพวกเธอ พวกเธอมีสุขภาพดีและมีความสุขกับชีวิต แต่ปัจจุบันนี้ ผู้คนได้ละทิ้งวันหยุด หันหลังให้พระเจ้าและพระศาสนจักร ท้ายที่สุดพวกเขากลับใช้เงินทั้งหมดที่หามาได้ไปกับการรักษาพยาบาลและโรงพยาบาล ครั้งหนึ่ง มีพ่อคนหนึ่งมาที่คาลิวาของฉันและกล่าวว่า: </w:t>
      </w:r>
      <w:r w:rsidRPr="00C84680">
        <w:rPr>
          <w:lang w:val="ru-RU"/>
        </w:rPr>
        <w:t xml:space="preserve">‘ลูกผมป่วยบ่อยครั้ง และแพทย์ก็ไม่สามารถหา</w:t>
      </w:r>
      <w:r w:rsidR="002F08DD">
        <w:rPr>
          <w:lang w:val="ru-RU"/>
        </w:rPr>
        <w:t xml:space="preserve">สาเหตุได้ว่าเขาเป็นอะไร’ </w:t>
      </w:r>
      <w:r w:rsidRPr="00C84680">
        <w:rPr>
          <w:lang w:val="ru-RU"/>
        </w:rPr>
        <w:t xml:space="preserve">‘หยุดทำงานในวันอาทิตย์ </w:t>
      </w:r>
      <w:r w:rsidR="002F08DD">
        <w:rPr>
          <w:lang w:val="ru-RU"/>
        </w:rPr>
        <w:t xml:space="preserve">และทุกอย่างจะคลี่คลายเอง’ </w:t>
      </w:r>
      <w:r w:rsidRPr="00C84680">
        <w:rPr>
          <w:lang w:val="ru-RU"/>
        </w:rPr>
        <w:t xml:space="preserve">ฉันตอบกลับ และจริง ๆ แล้ว เขาก็ฟังตามคำแนะนำนั้น และลูกน้อยของเขาก็ไม่ป่วยอีกเลย </w:t>
      </w:r>
    </w:p>
    <w:p w:rsidRPr="00C84680" w:rsidR="005C3FC8" w:rsidRDefault="00BF6B1D" w14:paraId="383606D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ผมมักแนะนำให้คนทั่วไปหยุดทำงานในวันอาทิตย์และวันหยุดราชการ เพื่อไม่ให้ภัยพิบัติมาเยือนใครก็ได้จัดระเบียบงานของตัวเองได้ ทั้งหมดนี้ขึ้นอยู่กับความไวต่อเรื่องจิตวิญญาณ หากใครมีความไวนี้ ก็จะสามารถหาทางออกได้ในทุกสถานการณ์ และหากทางออกนี้ต้องแลกมาด้วยความสูญเสียเล็กน้อย ความพรที่คนเหล่านั้นจะได้รับก็จะยิ่งใหญ่ขึ้น อย่างไรก็ตาม หลายคนไม่เข้าใจเรื่องนี้ และไม่ไปร่วมพิธีบูชาพระเจ้าในวันอาทิตย์และวันหยุดราชการ พิธีบูชาพระเจ้าทำให้บุคคลได้รับการชำระให้บริสุทธิ์ หากคริสตชนไม่ไปโบสถ์ในวันอาทิตย์ จะได้รับการชำระให้บริสุทธิ์ได้อย่างไร? </w:t>
      </w:r>
    </w:p>
    <w:p w:rsidRPr="00C84680" w:rsidR="005C3FC8" w:rsidRDefault="00BF6B1D" w14:paraId="0BB02CF6" w14:textId="144C7B29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แต่ที่น่าเสียดายคือ ผู้คนกำลังค่อยๆ เคลื่อนไปสู่สถานการณ์ที่ทั้งวันเทศกาลและประเพณีจะไม่มีเหลืออะไรเลย คุณสามารถเห็นได้ว่า: เพื่อทำให้ผู้คนลืมนักบุญไป พวกเขาถึงขั้นเปลี่ยนชื่อคริสเตียนด้วย Vasilika ถูกเปลี่ยนเป็น Vika Zoe ถูกเปลี่ยนเป็น Zoz และผลลัพธ์ไม่ใช่แค่สัตว์หนึ่งตัว แต่เป็นสองตัว!</w:t>
      </w:r>
      <w:r w:rsidR="00E57BC7">
        <w:rPr>
          <w:rStyle w:val="FootnoteReference"/>
          <w:lang w:val="ru-RU"/>
        </w:rPr>
        <w:footnoteReference w:id="248"/>
      </w:r>
      <w:r w:rsidRPr="00C84680">
        <w:rPr>
          <w:lang w:val="ru-RU"/>
        </w:rPr>
        <w:t xml:space="preserve"> พวกเขาได้สร้างวันแม่ขึ้น, </w:t>
      </w:r>
      <w:r w:rsidRPr="00C84680">
        <w:rPr>
          <w:lang w:val="ru-RU"/>
        </w:rPr>
        <w:t xml:space="preserve">วันที่</w:t>
      </w:r>
      <w:r w:rsidRPr="00C84680">
        <w:rPr>
          <w:lang w:val="ru-RU"/>
        </w:rPr>
        <w:t xml:space="preserve"> 1 </w:t>
      </w:r>
      <w:r w:rsidRPr="00C84680">
        <w:rPr>
          <w:lang w:val="ru-RU"/>
        </w:rPr>
        <w:t xml:space="preserve">พฤษภาคม, </w:t>
      </w:r>
      <w:r w:rsidRPr="00C84680">
        <w:rPr>
          <w:lang w:val="ru-RU"/>
        </w:rPr>
        <w:t xml:space="preserve">วันที่</w:t>
      </w:r>
      <w:r w:rsidRPr="00C84680">
        <w:rPr>
          <w:lang w:val="ru-RU"/>
        </w:rPr>
        <w:t xml:space="preserve"> 1 </w:t>
      </w:r>
      <w:r w:rsidRPr="00C84680">
        <w:rPr>
          <w:lang w:val="ru-RU"/>
        </w:rPr>
        <w:t xml:space="preserve">เมษายน… ไม่นานนี้พวกเขาจะพูดว่า: </w:t>
      </w:r>
      <w:r w:rsidRPr="00C84680">
        <w:rPr>
          <w:lang w:val="ru-RU"/>
        </w:rPr>
        <w:t xml:space="preserve">‘วันนี้เป็นวันอาร์ติโชค, วันพรุ่งนี้เป็นวันไซเพรส, วันมะรืนนี้เป็นวันรำลึกถึง</w:t>
      </w:r>
      <w:r w:rsidR="002F08DD">
        <w:rPr>
          <w:lang w:val="ru-RU"/>
        </w:rPr>
        <w:t xml:space="preserve">ผู้ประ</w:t>
      </w:r>
      <w:r w:rsidRPr="00C84680">
        <w:rPr>
          <w:lang w:val="ru-RU"/>
        </w:rPr>
        <w:t xml:space="preserve">ดิ</w:t>
      </w:r>
      <w:r w:rsidR="002F08DD">
        <w:rPr>
          <w:lang w:val="ru-RU"/>
        </w:rPr>
        <w:t xml:space="preserve">ษฐ์ระเบิดปรมาณูหรือผู้ประดิษฐ์ฟุตบอล…’ </w:t>
      </w:r>
      <w:r w:rsidRPr="00C84680">
        <w:rPr>
          <w:lang w:val="ru-RU"/>
        </w:rPr>
        <w:t xml:space="preserve">แต่ไม่ว่าจะเกิดอะไรขึ้น พระเจ้าจะไม่ทิ้งเราไป </w:t>
      </w:r>
    </w:p>
    <w:p w:rsidRPr="00C84680" w:rsidR="005C3FC8" w:rsidP="00347B46" w:rsidRDefault="005C3FC8" w14:paraId="00B99337" w14:textId="77777777">
      <w:pPr>
        <w:rPr>
          <w:lang w:val="ru-RU"/>
        </w:rPr>
      </w:pPr>
    </w:p>
    <w:p w:rsidRPr="00C84680" w:rsidR="005C3FC8" w:rsidP="00347B46" w:rsidRDefault="005C3FC8" w14:paraId="6A516125" w14:textId="5F83A02F">
      <w:pPr>
        <w:rPr>
          <w:lang w:val="ru-RU"/>
        </w:rPr>
      </w:pPr>
    </w:p>
    <w:p w:rsidRPr="00347B46" w:rsidR="005C3FC8" w:rsidP="00347B46" w:rsidRDefault="00347B46" w14:paraId="4F08C32D" w14:textId="23A04752">
      <w:pPr>
        <w:pStyle w:val="Heading3"/>
        <w:rPr>
          <w:lang w:val="ru-RU"/>
        </w:rPr>
      </w:pPr>
      <w:bookmarkStart w:name="_Toc196745479" w:id="432"/>
      <w:bookmarkStart w:name="_Toc196745636" w:id="433"/>
      <w:bookmarkStart w:name="_Toc225094990" w:id="434"/>
      <w:r w:rsidRPr="00C84680">
        <w:rPr>
          <w:lang w:val="ru-RU"/>
        </w:rPr>
        <w:t xml:space="preserve">บทที่</w:t>
      </w:r>
      <w:r w:rsidRPr="00347B46">
        <w:rPr>
          <w:lang w:val="ru-RU"/>
        </w:rPr>
        <w:t xml:space="preserve"> 4</w:t>
      </w:r>
      <w:r w:rsidRPr="00C84680" w:rsidR="00BF6B1D">
        <w:rPr>
          <w:lang w:val="ru-RU"/>
        </w:rPr>
        <w:t xml:space="preserve">.</w:t>
      </w:r>
      <w:r w:rsidRPr="00347B46">
        <w:rPr>
          <w:lang w:val="ru-RU"/>
        </w:rPr>
        <w:t xml:space="preserve"> </w:t>
      </w:r>
      <w:r w:rsidRPr="00347B46">
        <w:rPr>
          <w:lang w:val="ru-RU"/>
        </w:rPr>
        <w:br/>
      </w:r>
      <w:r w:rsidRPr="00C84680" w:rsidR="00BF6B1D">
        <w:rPr>
          <w:lang w:val="ru-RU"/>
        </w:rPr>
        <w:t xml:space="preserve">เกี่ยวกับประเพณีออร์โธดอกซ์</w:t>
      </w:r>
      <w:bookmarkEnd w:id="432"/>
      <w:bookmarkEnd w:id="433"/>
      <w:bookmarkEnd w:id="434"/>
    </w:p>
    <w:p w:rsidRPr="00347B46" w:rsidR="00347B46" w:rsidP="00347B46" w:rsidRDefault="00347B46" w14:paraId="743FCDB8" w14:textId="77777777">
      <w:pPr>
        <w:rPr>
          <w:lang w:val="ru-RU"/>
        </w:rPr>
      </w:pPr>
    </w:p>
    <w:p w:rsidRPr="00C84680" w:rsidR="005C3FC8" w:rsidP="00347B46" w:rsidRDefault="009F3FC8" w14:paraId="1E346885" w14:textId="7495BEDC">
      <w:pPr>
        <w:pStyle w:val="Heading4"/>
        <w:rPr>
          <w:lang w:val="ru-RU"/>
        </w:rPr>
      </w:pPr>
      <w:bookmarkStart w:name="_Toc196745480" w:id="435"/>
      <w:bookmarkStart w:name="_Toc196745637" w:id="436"/>
      <w:bookmarkStart w:name="_Toc225094991" w:id="437"/>
      <w:r w:rsidRPr="00C84680" w:rsidR="00BF6B1D">
        <w:rPr>
          <w:i/>
          <w:iCs/>
          <w:lang w:val="ru-RU"/>
        </w:rPr>
        <w:t xml:space="preserve">“พระเยซูคริสต์นั้นไม่เปลี่ยนแปลง ทั้งเมื่อวาน วันนี้ และตลอดไป</w:t>
      </w:r>
      <w:r w:rsidR="002F08DD">
        <w:rPr>
          <w:i/>
          <w:iCs/>
          <w:lang w:val="ru-RU"/>
        </w:rPr>
        <w:t xml:space="preserve">”</w:t>
      </w:r>
      <w:r w:rsidR="00993847">
        <w:rPr>
          <w:rStyle w:val="FootnoteReference"/>
          <w:i/>
          <w:iCs/>
          <w:lang w:val="ru-RU"/>
        </w:rPr>
        <w:footnoteReference w:id="249"/>
      </w:r>
      <w:bookmarkEnd w:id="435"/>
      <w:bookmarkEnd w:id="436"/>
      <w:bookmarkEnd w:id="437"/>
    </w:p>
    <w:p w:rsidRPr="00C84680" w:rsidR="005C3FC8" w:rsidRDefault="00BF6B1D" w14:paraId="5B9A819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เรามักได้ยินคนพูดถึงการฟื้นฟูคริสตจักร เหมือนกับว่าคริสตจักรเองก็กำลังแก่ตัวลงและต้องการการฟื้นฟู! </w:t>
      </w:r>
    </w:p>
    <w:p w:rsidRPr="00C84680" w:rsidR="005C3FC8" w:rsidRDefault="00BF6B1D" w14:paraId="516B794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— แก่ตัวลงหรือ? ไม่เลย! แม้แต่ผู้ที่ไม่มีความศรัทธา แต่ยังมีสติปัญญาอยู่บ้าง ก็ไม่พอใจกับสิ่งประดิษฐ์ใหม่ ๆ ที่ทันสมัย แต่กลับแสวงหาความโบราณ ตัวอย่างเช่น ภาพไอคอนที่เพิ่งทาสีใหม่ ทำให้คนเหล่านี้รู้สึกเฉยชา — พวกเขาเข้าใจถึงความศักดิ์สิทธิ์ของภาพไอคอนโบราณ หากแม้แต่ผู้ที่มีเพียงสติปัญญาก็ยังประพฤติเช่นนี้ แล้วจะกล่าวถึงผู้ที่มีความศรัทธาที่แท้จริงได้อย่างไร! จากการเปรียบเทียบนี้ ชัดเจนแล้วว่า การพูดคุยทั้งหมดเกี่ยวกับการฟื้นฟูคริสตจักรและเรื่องต่างๆ เหล่านี้ผิดทางเพียงใด </w:t>
      </w:r>
    </w:p>
    <w:p w:rsidRPr="00C84680" w:rsidR="005C3FC8" w:rsidRDefault="00BF6B1D" w14:paraId="2319057E" w14:textId="7E3277B0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หากในปัจจุบันนี้ มีใครพยายามรักษาประเพณีไว้ด้วยวิธีใดก็ตาม — เช่น การถือศีลอด ไม่ทำงานในวันเทศกาล และปฏิบัติตนอย่างเคร่งครัด — บางคนก็จะพูดว่า: </w:t>
      </w:r>
      <w:r w:rsidRPr="00C84680">
        <w:rPr>
          <w:lang w:val="ru-RU"/>
        </w:rPr>
        <w:t xml:space="preserve">“เขาตกจากดวงจันทร์มาหรืออย่างไร? เพราะทั้งหมดนี้ล้วนเป็นมรดกของอดีต! ตอนนี้มันล้าสมัยแล้ว!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และหากคุณพยายามทำให้พวกเขาเข้าใจ คุณจะได้ยินคำตอบว่า: </w:t>
      </w:r>
      <w:r w:rsidRPr="00C84680">
        <w:rPr>
          <w:lang w:val="ru-RU"/>
        </w:rPr>
        <w:t xml:space="preserve">“คุณคิดว่าตัวเองกำลังอยู่ในยุคสมัยใด?</w:t>
      </w:r>
      <w:r w:rsidRPr="00C84680">
        <w:rPr>
          <w:lang w:val="ru-RU"/>
        </w:rPr>
        <w:t xml:space="preserve">” </w:t>
      </w:r>
      <w:r w:rsidRPr="00C84680">
        <w:rPr>
          <w:lang w:val="ru-RU"/>
        </w:rPr>
        <w:t xml:space="preserve">“ทั้งหมดนั้นตอนนี้</w:t>
      </w:r>
      <w:r w:rsidRPr="00C84680">
        <w:rPr>
          <w:lang w:val="ru-RU"/>
        </w:rPr>
        <w:t xml:space="preserve">กลายเป็นเรื่อง</w:t>
      </w:r>
      <w:r w:rsidRPr="00C84680">
        <w:rPr>
          <w:lang w:val="ru-RU"/>
        </w:rPr>
        <w:t xml:space="preserve">ใน</w:t>
      </w:r>
      <w:r w:rsidRPr="00C84680">
        <w:rPr>
          <w:lang w:val="ru-RU"/>
        </w:rPr>
        <w:t xml:space="preserve">อดีตแล้ว</w:t>
      </w:r>
      <w:r w:rsidRPr="00C84680">
        <w:rPr>
          <w:lang w:val="ru-RU"/>
        </w:rPr>
        <w:t xml:space="preserve">!</w:t>
      </w:r>
      <w:r w:rsidRPr="00C84680">
        <w:rPr>
          <w:lang w:val="ru-RU"/>
        </w:rPr>
        <w:t xml:space="preserve">” ทีละน้อย ประเพณีของคริสตจักรก็ถูกมอง</w:t>
      </w:r>
      <w:r w:rsidRPr="00C84680">
        <w:rPr>
          <w:lang w:val="ru-RU"/>
        </w:rPr>
        <w:t xml:space="preserve">ว่าเป็นเพียงนิทานปรัมปรา </w:t>
      </w:r>
      <w:r w:rsidRPr="00C84680">
        <w:rPr>
          <w:lang w:val="ru-RU"/>
        </w:rPr>
        <w:t xml:space="preserve">แต่พระคัมภีร์ศักดิ์สิทธิ์กล่าวไว้ว่าอย่างไร</w:t>
      </w:r>
      <w:r w:rsidRPr="00C84680">
        <w:rPr>
          <w:lang w:val="ru-RU"/>
        </w:rPr>
        <w:t xml:space="preserve">? </w:t>
      </w:r>
      <w:r w:rsidR="009F3FC8">
        <w:rPr>
          <w:lang w:val="ru-RU"/>
        </w:rPr>
        <w:t xml:space="preserve">“พระเยซูคริสต์ทรงเป็นพระองค์เดียวกันเมื่อวานนี้ วันนี้ และตลอดไป”</w:t>
      </w:r>
      <w:r w:rsidRPr="00C84680">
        <w:rPr>
          <w:lang w:val="ru-RU"/>
        </w:rPr>
        <w:t xml:space="preserve"> “ทั้งหมดนั้นเป็นเรื่องของอดีตแล้ว!</w:t>
      </w:r>
      <w:r w:rsidR="002F08DD">
        <w:rPr>
          <w:lang w:val="ru-RU"/>
        </w:rPr>
        <w:t xml:space="preserve">”</w:t>
      </w:r>
      <w:r w:rsidRPr="00C84680">
        <w:rPr>
          <w:lang w:val="ru-RU"/>
        </w:rPr>
        <w:t xml:space="preserve"> ทีละน้อย ประเพณีของพระศาสนจักรกำลังถูกมองว่าเป็นนิทานปรัมปรา แต่พระคัมภีร์ศักดิ์สิทธิ์กล่าวไว้ว่าอย่างไร? </w:t>
      </w:r>
      <w:r w:rsidRPr="00C84680">
        <w:rPr>
          <w:i/>
          <w:iCs/>
          <w:lang w:val="ru-RU"/>
        </w:rPr>
        <w:t xml:space="preserve">‘พระเยซูคริสต์ทรงเป็นพระองค์เดียวกันเมื่อวาน วันนี้ </w:t>
      </w:r>
      <w:r w:rsidR="002F08DD">
        <w:rPr>
          <w:i/>
          <w:iCs/>
          <w:lang w:val="ru-RU"/>
        </w:rPr>
        <w:t xml:space="preserve">และตลอดไป’</w:t>
      </w:r>
      <w:r w:rsidRPr="00C84680">
        <w:rPr>
          <w:lang w:val="ru-RU"/>
        </w:rPr>
        <w:t xml:space="preserve"> หากใครไม่สามารถปฏิบัติตามประเพณีได้ ก็ขอให้เขาอย่างน้อยกล่าวว่า: </w:t>
      </w:r>
      <w:r w:rsidRPr="00C84680">
        <w:rPr>
          <w:lang w:val="ru-RU"/>
        </w:rPr>
        <w:t xml:space="preserve">‘ข้าพเจ้าได้ทำบาปแล้ว โอ้พระเจ้าของข้าพเจ้า!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แล้วพระเจ้าจะทรงเมตตาต่อผู้นั้น แต่วันนี้ ด้วยความอ่อนแอในตัวตนเอง ผู้คนกลับต้องการบังคับให้เพื่อนบ้านร่วมในความอ่อนแอนี้ด้วย เพราะหากเพื่อนบ้านไม่มีความอ่อนแอเช่นนี้ ก็จะเผยให้เห็นตัวผู้ทำบาป ลองนำชายคนหนึ่งที่ถูกผีสิงมาวางไว้ในสภาพแวดล้อมทางจิตวิญญาณ คุณจะเห็นว่า—เขาจะดิ้นรนเหมือนถูกเข็มทิ่มแทง ไม่สามารถหาความสงบได้เลย ทั้งหมดนี้เพราะสภาพแวดล้อมทางจิตวิญญาณจะทำให้เขาไม่สบายใจ ในทำนองเดียวกัน ผู้ที่ดำเนินชีวิตในบาป — ชีวิตที่ชอบธรรมของผู้อื่นจะเปิดเผยตัวตนของพวกเขาและทำให้พวกเขารู้สึกไม่มั่นคง พวกเขาพยายามกดขี่มโนธรรมของตนเอง และด้วยเหตุนี้จึงพูดจาโกหกเกี่ยวกับ ‘มรดกจากอดีต’ พวกเขายังประกาศว่าค่านิยม [นิรันดร์] นั้นล้าสมัย และต้องการแทนที่ด้วยชีวิตที่เสื่อมทราม ความเสื่อมทรามครั้งใหญ่กำลังเกิดขึ้นในโลก! ความงามทางจิตวิญญาณถูกมองว่าเป็นความน่าเกลียด นั่นคือ สำหรับคนในโลกนี้ ความงามทางจิตวิญญาณตามมาตรฐานโลก ดูไม่น่าดึงดูด แต่ลองเอาพระภิกษุคนใดคนหนึ่งมาตัดผมสั้นดูสิ! เขาจะดูไม่น่าดึงดูดเพียงใด! แต่คนในโลกนี้กลับเข้าใจผิดว่าความไม่น่าดึงดูดนี้คือความงาม </w:t>
      </w:r>
    </w:p>
    <w:p w:rsidRPr="00347B46" w:rsidR="005C3FC8" w:rsidRDefault="00BF6B1D" w14:paraId="11F4850C" w14:textId="220AB0A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และดูสิ: ในขณะนี้พวกเขากำลังต่อสู้กับพระศาสนจักร พยายามที่จะทำลายมันให้สิ้นซาก ได้แล้ว สมมติว่าคนเหล่านี้ไม่เชื่อ สมมติว่าพวกเขาสอนให้ผู้อื่นเป็นคนไร้พระเจ้า แต่พวกเขาจะไม่เห็นความดีที่พระศาสนจักรมอบให้แก่ผู้คนได้อย่างไร? พวกเขาจะกล้าต่อต้านมันได้อย่างไร? ในเรื่องนี้มีความมุ่งร้ายอย่างมาก ตัวอย่างเช่น ทำไมพวกเขาจึงไม่เห็นได้ว่าพระศาสนจักรดูแลเด็กๆ และช่วยให้เด็กๆ กลายเป็นคนดีแทนที่จะเป็นอันธพาล? แต่พวกเขากลับผลักดันเด็กๆ ไปสู่ความชั่วร้าย; พวกเขาปล่อยให้ผู้ที่ทำให้เด็กๆ เสื่อมทรามได้ทำตามใจชอบ แต่พระศาสนจักรสอนเด็กๆ ให้เป็นอย่างไร? ให้กลายเป็นเด็กที่มีสติสัมปชัญญะ ให้เคารพผู้อื่น ให้รักษาความบริสุทธิ์ของตนเอง เพื่อก้าวเข้าสู่สังคมในฐานะมนุษย์ที่แท้จริง แต่ [แม้จะมีความพยายามของผู้ทำลายคริสตจักร] ทุกอย่างจะกลับคืนสู่สภาพเดิม ในรัสเซีย แม้ภายใต้ระบอบที่ไร้พระเจ้า มีหญิงชราคนหนึ่งเดินเข้ามาในโบสถ์ คุกเข่าลงหลังเสา และเริ่มสวดภาวนา ในเวลาเดียวกัน มีผู้หญิงอีกคน—วัยสาว—อยู่ในโบสถ์ด้วย แม้จะยังอายุน้อย แต่เธอเป็นนักวิชาการที่มีชื่อเสียงแล้ว เมื่อเห็นผู้หญิงสูงอายุกำลังคุกเข่าสวดมนต์ หญิงสาวคนนั้นจึงกล่าวว่า </w:t>
      </w:r>
      <w:r w:rsidRPr="00C84680">
        <w:rPr>
          <w:lang w:val="ru-RU"/>
        </w:rPr>
        <w:t xml:space="preserve">“สิ่งเหล่านี้ล้วนเป็นของยุค</w:t>
      </w:r>
      <w:r w:rsidR="002F08DD">
        <w:rPr>
          <w:lang w:val="ru-RU"/>
        </w:rPr>
        <w:t xml:space="preserve">สมัยที่ผ่านไปแล้ว”</w:t>
      </w:r>
      <w:r w:rsidRPr="00C84680">
        <w:rPr>
          <w:lang w:val="ru-RU"/>
        </w:rPr>
        <w:t xml:space="preserve"> หญิงสูงอายุนั้นจึงตอบว่า: </w:t>
      </w:r>
      <w:r w:rsidRPr="00C84680">
        <w:rPr>
          <w:lang w:val="ru-RU"/>
        </w:rPr>
        <w:t xml:space="preserve">“เสาต้นนี้เอง ที่ฉันกำลังสวดมนต์และร้องไห้อยู่ตอนนี้ คือที่ที่วันหนึ่งลูกจะมาที่นี่เพื่อร้องไห้ เพราะวิถีชีวิตของลูกเอง ลูกเอ๋ย ได้มาแล้วและจากไป: วันนี้มันยังอยู่ที่นี่ แต่พรุ่งนี้มันจะถูกวัชพืชปกคลุม แต่คริสต์ศาสนา—ไม่ </w:t>
      </w:r>
      <w:r w:rsidR="002F08DD">
        <w:rPr>
          <w:lang w:val="ru-RU"/>
        </w:rPr>
        <w:t xml:space="preserve">มันจะไม่มีวันถูกวัชพืชปกคลุมเลย” </w:t>
      </w:r>
    </w:p>
    <w:p w:rsidRPr="00347B46" w:rsidR="00347B46" w:rsidP="00347B46" w:rsidRDefault="00347B46" w14:paraId="4FCD342D" w14:textId="77777777">
      <w:pPr>
        <w:rPr>
          <w:lang w:val="ru-RU"/>
        </w:rPr>
      </w:pPr>
    </w:p>
    <w:p w:rsidRPr="00C84680" w:rsidR="005C3FC8" w:rsidP="00347B46" w:rsidRDefault="00BF6B1D" w14:paraId="6CA0E1C4" w14:textId="77777777">
      <w:pPr>
        <w:pStyle w:val="Heading4"/>
        <w:rPr>
          <w:lang w:val="ru-RU"/>
        </w:rPr>
      </w:pPr>
      <w:bookmarkStart w:name="_Toc196745481" w:id="438"/>
      <w:bookmarkStart w:name="_Toc196745638" w:id="439"/>
      <w:bookmarkStart w:name="_Toc225094992" w:id="440"/>
      <w:r w:rsidRPr="00C84680">
        <w:rPr>
          <w:lang w:val="ru-RU"/>
        </w:rPr>
        <w:t xml:space="preserve">ความเคารพต่อประเพณี</w:t>
      </w:r>
      <w:bookmarkEnd w:id="438"/>
      <w:bookmarkEnd w:id="439"/>
      <w:bookmarkEnd w:id="440"/>
    </w:p>
    <w:p w:rsidRPr="00C84680" w:rsidR="005C3FC8" w:rsidRDefault="00BF6B1D" w14:paraId="7302162F" w14:textId="3914276C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นักบุญผู้พลีชีพจำนวนมาก แม้ไม่ทราบหลักคำสอนของศาสนา ก็มักจะกล่าวว่า: </w:t>
      </w:r>
      <w:r w:rsidRPr="00C84680">
        <w:rPr>
          <w:lang w:val="ru-RU"/>
        </w:rPr>
        <w:t xml:space="preserve">‘ข้าพเจ้าเชื่อใน</w:t>
      </w:r>
      <w:r w:rsidR="002F08DD">
        <w:rPr>
          <w:lang w:val="ru-RU"/>
        </w:rPr>
        <w:t xml:space="preserve">สิ่งที่บรรดาบิดาผู้ศักดิ์สิทธิ์ได้กำหนดไว้’ </w:t>
      </w:r>
      <w:r w:rsidRPr="00C84680">
        <w:rPr>
          <w:lang w:val="ru-RU"/>
        </w:rPr>
        <w:t xml:space="preserve">การกล่าวเช่นนี้ ทำให้บุคคลนั้นได้เป็นพยานถึงพระคริสต์และกลายเป็นผู้พลีชีพ กล่าวอีกนัยหนึ่ง คริสตชนไม่อาจให้หลักฐานพิสูจน์ความจริงของศาสนาคริสต์เพื่อโน้มน้าวผู้ข่มเหงเขาได้ แต่เขามีความเชื่อในบรรดาบิดาผู้ศักดิ์สิทธิ์ </w:t>
      </w:r>
      <w:r w:rsidRPr="00C84680">
        <w:rPr>
          <w:lang w:val="ru-RU"/>
        </w:rPr>
        <w:t xml:space="preserve">‘ฉันจะไม่นับถือบรรดาบิดาผู้ศักดิ์สิทธิ์ได้อย่างไร?’ เขาคิด ‘ท้ายที่สุดแล้ว พวกท่านทั้งฉลาดและมีคุณธรรมมากกว่า [กว่าผม] พวกท่านเป็นนักบุญ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ผมจะยอมรับความไร้สาระเช่นนั้นได้อย่างไร และจะทนต่อการหมิ่นประมาทต่อบรรดาบิดาผู้ศักดิ์สิทธิ์ได้อย่างไร?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เราต้องเชื่อมั่นในประเพณี แต่วันนี้ น่าเสียดายที่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ความถูกต้อง</w:t>
      </w:r>
      <w:r w:rsidR="002F08DD">
        <w:rPr>
          <w:lang w:val="ru-RU"/>
        </w:rPr>
        <w:t xml:space="preserve">ทางการเมือง’ </w:t>
      </w:r>
      <w:r w:rsidRPr="00C84680">
        <w:rPr>
          <w:lang w:val="ru-RU"/>
        </w:rPr>
        <w:t xml:space="preserve">ของยุโรปได้แพร่หลายมาถึงที่นี่ด้วย </w:t>
      </w:r>
      <w:r w:rsidRPr="00C84680">
        <w:rPr>
          <w:lang w:val="ru-RU"/>
        </w:rPr>
        <w:t xml:space="preserve">และผู้คนต่างกระตือรือร้นที่จะแสดงตนว่าเป็นคนดี ในความปรารถนาที่จะแสดง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ความ</w:t>
      </w:r>
      <w:r w:rsidR="002F08DD">
        <w:rPr>
          <w:lang w:val="ru-RU"/>
        </w:rPr>
        <w:t xml:space="preserve">สูงส่งสูงสุด’</w:t>
      </w:r>
      <w:r w:rsidRPr="00C84680">
        <w:rPr>
          <w:lang w:val="ru-RU"/>
        </w:rPr>
        <w:t xml:space="preserve"> ของตนเอง </w:t>
      </w:r>
      <w:r w:rsidRPr="00C84680">
        <w:rPr>
          <w:lang w:val="ru-RU"/>
        </w:rPr>
        <w:t xml:space="preserve">พวกเขากลับต้องก้มหัวลงต่อปีศาจสองเขา </w:t>
      </w:r>
      <w:r w:rsidRPr="00C84680">
        <w:rPr>
          <w:lang w:val="ru-RU"/>
        </w:rPr>
        <w:t xml:space="preserve">‘ให้มี</w:t>
      </w:r>
      <w:r w:rsidR="002F08DD">
        <w:rPr>
          <w:lang w:val="ru-RU"/>
        </w:rPr>
        <w:t xml:space="preserve">ศาสนาเดียว’ </w:t>
      </w:r>
      <w:r w:rsidRPr="00C84680">
        <w:rPr>
          <w:lang w:val="ru-RU"/>
        </w:rPr>
        <w:t xml:space="preserve">พวกเขากล่าว และรวมทุกสิ่งเข้าด้วยกัน ผู้คนหลายคนที่ถือทัศนคติเช่นนี้ก็ได้มาเยือนคาลิวาของผมด้วย </w:t>
      </w:r>
      <w:r w:rsidRPr="00C84680">
        <w:rPr>
          <w:lang w:val="ru-RU"/>
        </w:rPr>
        <w:t xml:space="preserve">“เรา—คือทุกคนที่เชื่อใน</w:t>
      </w:r>
      <w:r w:rsidR="002F08DD">
        <w:rPr>
          <w:lang w:val="ru-RU"/>
        </w:rPr>
        <w:t xml:space="preserve">พระคริสต์”</w:t>
      </w:r>
      <w:r w:rsidRPr="00C84680">
        <w:rPr>
          <w:lang w:val="ru-RU"/>
        </w:rPr>
        <w:t xml:space="preserve"> พวกเขาบอกผมว่า “ต้องรวม</w:t>
      </w:r>
      <w:r w:rsidR="002F08DD">
        <w:rPr>
          <w:lang w:val="ru-RU"/>
        </w:rPr>
        <w:t xml:space="preserve">ตัวเป็นศาสนาเดียว</w:t>
      </w:r>
      <w:r w:rsidR="009F3FC8">
        <w:rPr>
          <w:lang w:val="ru-RU"/>
        </w:rPr>
        <w:t xml:space="preserve">” </w:t>
      </w:r>
      <w:r w:rsidRPr="00C84680">
        <w:rPr>
          <w:lang w:val="ru-RU"/>
        </w:rPr>
        <w:t xml:space="preserve">“นั่นเหมือนกับการเสนอให้ผมรวบรวมทองคำจำนวนหนึ่งกะรัต และทองแดงที่แยกออกจากทองคำนั้นในปริมาณหนึ่ง เพื่อนำมาผสมเป็นโลหะผสมเดียวอีกครั้ง” ผมตอบกลับ ‘แต่การผสมทองกับโลหะฐานอีกครั้งนั้นสมเหตุสมผลหรือไม่? ลองถามช่างทองดูสิ: </w:t>
      </w:r>
      <w:r w:rsidRPr="00C84680">
        <w:rPr>
          <w:lang w:val="ru-RU"/>
        </w:rPr>
        <w:t xml:space="preserve">“ขยะสามารถผสมกับทองได้หรือไม่?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ท้ายที่สุดแล้ว เราต้องต่อสู้อย่าง</w:t>
      </w:r>
      <w:r w:rsidR="002F08DD">
        <w:rPr>
          <w:lang w:val="ru-RU"/>
        </w:rPr>
        <w:t xml:space="preserve">หนักเพื่อชำระล้างหลักคำสอนให้</w:t>
      </w:r>
      <w:r w:rsidRPr="00C84680">
        <w:rPr>
          <w:lang w:val="ru-RU"/>
        </w:rPr>
        <w:t xml:space="preserve">พ้นจากขยะ’ พระบิดาศักดิ์สิทธิ์ทรงทราบดีว่ากำลังทำอะไรอยู่ พระองค์ทรงห้ามการร่วมศีลมหาสนิทกับผู้นอกรีตด้วยเหตุผลอันสมควร แต่วันนี้พวกเขากลับเรียกร้องให้มีการสวดมนต์ร่วมกันไม่เพียงกับพวกนอกรีต แต่ยังรวมถึงชาวพุทธ ผู้บูชาไฟ และผู้บูชาซาตานด้วย </w:t>
      </w:r>
      <w:r w:rsidRPr="00C84680">
        <w:rPr>
          <w:lang w:val="ru-RU"/>
        </w:rPr>
        <w:t xml:space="preserve">“คริสตชนออร์โธดอกซ์</w:t>
      </w:r>
      <w:r w:rsidR="009F3FC8">
        <w:rPr>
          <w:lang w:val="ru-RU"/>
        </w:rPr>
        <w:t xml:space="preserve">” </w:t>
      </w:r>
      <w:r w:rsidRPr="00C84680">
        <w:rPr>
          <w:lang w:val="ru-RU"/>
        </w:rPr>
        <w:t xml:space="preserve">พวกเขากล่าว “ต้องเข้าร่วมการสวดมนต์ร่วมและการประชุมแบบสากลด้วย” ‘นี่คือคำพยาน!</w:t>
      </w:r>
      <w:r w:rsidR="00EF3186">
        <w:rPr>
          <w:lang w:val="ru-RU"/>
        </w:rPr>
        <w:t xml:space="preserve">’ ‘คำพยาน’</w:t>
      </w:r>
      <w:r w:rsidRPr="00C84680">
        <w:rPr>
          <w:lang w:val="ru-RU"/>
        </w:rPr>
        <w:t xml:space="preserve"> แบบนี้คืออะไร</w:t>
      </w:r>
      <w:r w:rsidR="00EF3186">
        <w:rPr>
          <w:lang w:val="ru-RU"/>
        </w:rPr>
        <w:t xml:space="preserve">! </w:t>
      </w:r>
      <w:r w:rsidRPr="00C84680">
        <w:rPr>
          <w:lang w:val="ru-RU"/>
        </w:rPr>
        <w:t xml:space="preserve">คนเหล่านี้แก้ปัญหาทุกอย่างด้วยตรรกะ; พวกเขาหาเหตุผลมาสนับสนุนสิ่งที่ไม่มีเหตุผลใดจะสนับสนุนได้ จิตวิญญาณยุโรปเชื่อว่า แม้แต่เรื่องทางจิตวิญญาณก็สามารถซื้อขายได้บนแผงขายของตลาดร่วม” </w:t>
      </w:r>
    </w:p>
    <w:p w:rsidRPr="00C84680" w:rsidR="005C3FC8" w:rsidRDefault="00BF6B1D" w14:paraId="3219FE30" w14:textId="01524C7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บางกลุ่มของคริสตชนออร์โธดอกซ์ ซึ่งมีความประมาท และต้องการ </w:t>
      </w:r>
      <w:r w:rsidRPr="00C84680">
        <w:rPr>
          <w:lang w:val="ru-RU"/>
        </w:rPr>
        <w:t xml:space="preserve">“ผลักดันศาสนาออร์โธดอกซ์</w:t>
      </w:r>
      <w:r w:rsidR="002F08DD">
        <w:rPr>
          <w:lang w:val="ru-RU"/>
        </w:rPr>
        <w:t xml:space="preserve">ให้ก้าวหน้า”</w:t>
      </w:r>
      <w:r w:rsidRPr="00C84680">
        <w:rPr>
          <w:lang w:val="ru-RU"/>
        </w:rPr>
        <w:t xml:space="preserve"> </w:t>
      </w:r>
      <w:r w:rsidR="002F08DD">
        <w:rPr>
          <w:lang w:val="ru-RU"/>
        </w:rPr>
        <w:t xml:space="preserve">‘จัดกิจกรรมมิชชันนารี’, </w:t>
      </w:r>
      <w:r w:rsidRPr="00C84680">
        <w:rPr>
          <w:lang w:val="ru-RU"/>
        </w:rPr>
        <w:t xml:space="preserve">จัดประชุมร่วมกับคริสตชนที่ไม่ใช่ผู้เชื่อนิกายออร์โธดอกซ์ — เพื่อสร้างความวุ่นวายให้มากที่สุดเท่าที่จะเป็นไปได้ — และคิดว่าด้วยวิธีนี้ — โดยการผสมผสานกับผู้เชื่อนอกนิกายในความสับสนวุ่นวาย — </w:t>
      </w:r>
      <w:r w:rsidR="009F3FC8">
        <w:rPr>
          <w:lang w:val="ru-RU"/>
        </w:rPr>
        <w:t xml:space="preserve">พวกเขากำลัง </w:t>
      </w:r>
      <w:r w:rsidRPr="00C84680">
        <w:rPr>
          <w:lang w:val="ru-RU"/>
        </w:rPr>
        <w:t xml:space="preserve">‘ผลักดันนิกายออร์โธดอกซ์ให้ผ่าน!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หลังจากนั้น </w:t>
      </w:r>
      <w:r w:rsidR="002F08DD">
        <w:rPr>
          <w:lang w:val="ru-RU"/>
        </w:rPr>
        <w:t xml:space="preserve">‘ผู้คลั่งไคล้สุดโต่ง’</w:t>
      </w:r>
      <w:r w:rsidRPr="00C84680">
        <w:rPr>
          <w:lang w:val="ru-RU"/>
        </w:rPr>
        <w:t xml:space="preserve"> ก็เริ่มลงมือทำงานจริงจัง</w:t>
      </w:r>
      <w:r w:rsidRPr="00C84680">
        <w:rPr>
          <w:lang w:val="ru-RU"/>
        </w:rPr>
        <w:t xml:space="preserve"> กลุ่มนี้ตกสู่ขั้วตรงข้าม: พวกเขาถึงขั้นดูหมิ่นศีลศักดิ์สิทธิ์ของคริสตจักรท้องถิ่นที่ใช้ปฏิทินใหม่ และสิ่งอื่น ๆ ที่คล้ายกัน ซึ่งก่อให้เกิดการล่อลวงอย่างรุนแรงต่อจิตวิญญาณที่เคร่งครัดและยึดมั่นในความเชื่อออร์โธดอกซ์ ส่วนผู้ที่ไม่ใช่ผู้ถือศาสนาออร์โธดอกซ์นั้น พวกเขาก็เข้าร่วมการประชุมร่วมทั้งหมดนี้ แสร้งทำตัวเป็นครู คัดเลือกวัตถุดิบทางจิตวิญญาณที่ดีจากสิ่งที่ได้ยินจากผู้ถือศาสนาออร์โธดอกซ์ นำไปแปรรูปในห้องทดลองของตนเอง ปรับแต่งให้เข้ากับรสนิยมของตนเอง ติดฉลากของตนเอง และส่งต่อให้คนอื่นเข้าใจว่าเป็นของแท้ และผู้คนสมัยใหม่ที่แปลกประหลาด ซึ่งถูกดึงดูดด้วยความประหลาดเช่นนี้ ก็ถูกทำลายทางจิตวิญญาณ แต่เมื่อถึงเวลา พระเจ้าจะทรงยกขึ้นทั้ง “มาร์คแห่งเอเฟซัส” และ “เกรกอรี ปาลามาส” ซึ่งทั้งสองจะรวมตัวพี่น้องของเราทุกคนที่ได้รับบาดเจ็บจากความล่อลวง—เพื่อการประกาศความเชื่อ เพื่อการยืนยันประเพณี และเพื่อความปีติยินดีอันยิ่งใหญ่ของแม่พระศาสนจักรของเรา </w:t>
      </w:r>
    </w:p>
    <w:p w:rsidRPr="00C84680" w:rsidR="005C3FC8" w:rsidRDefault="00BF6B1D" w14:paraId="2A394DAE" w14:textId="5742303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หากเราใช้ชีวิตตามคำสอนของบรรดาบิดาผู้ศักดิ์สิทธิ์ เราทุกคนก็จะได้รับสุขภาพจิตวิญญาณที่แข็งแรง และผู้ที่มีศาสนาอื่น ๆ ที่อิจฉาในสุขภาพนี้ ก็จะละทิ้งความหลงผิดที่ไม่เป็นประโยชน์ และได้รับการช่วยให้รอดโดยไม่ต้องมีการเทศนา ในปัจจุบัน ประเพณีของบรรดาบิดาผู้ศักดิ์สิทธิ์ของเราไม่ได้ทำให้พวกเขาเคลื่อนไหว เพราะพวกเขาต้องการเห็นในตัวเราว่าเราคือผู้สืบทอดของบรรดาบิดาผู้ศักดิ์สิทธิ์ และต้องการเห็นความสัมพันธ์ที่แท้จริงของเรากับบรรดาผู้ศักดิ์สิทธิ์ เป็นหน้าที่ของคริสตชนออร์โธดอกซ์ทุกคนที่จะปลูกฝังความกังวลที่ถูกต้องในใจผู้ที่มีศาสนาอื่น เพื่อให้พวกเขาตระหนักว่าตนเองกำลังอยู่ในความผิดพลาด และไม่ปลอบใจตนเองอย่างผิดๆ ซึ่งจะทำให้พวกเขาสูญเสียพรอันอุดมสมบูรณ์ของออร์โธดอกซ์ในชีวิตนี้ และในชีวิตหน้า — รวมถึงพรอันยิ่งใหญ่และนิรันดร์จากพระเจ้า มีชายหนุ่มคาทอลิกบางคนมาเยือนที่วัดป่าของผม—พวกเขามีท่าทีที่ดีมากและพร้อมที่จะเรียนรู้เกี่ยวกับศาสนาออร์โธดอกซ์ </w:t>
      </w:r>
      <w:r w:rsidRPr="00C84680">
        <w:rPr>
          <w:lang w:val="ru-RU"/>
        </w:rPr>
        <w:t xml:space="preserve">“เราอยากให้ท่านเล่าให้เราฟังบ้าง เพื่อช่วยเราทาง</w:t>
      </w:r>
      <w:r w:rsidR="002F08DD">
        <w:rPr>
          <w:lang w:val="ru-RU"/>
        </w:rPr>
        <w:t xml:space="preserve">จิตวิญญาณ” </w:t>
      </w:r>
      <w:r w:rsidRPr="00C84680">
        <w:rPr>
          <w:lang w:val="ru-RU"/>
        </w:rPr>
        <w:t xml:space="preserve">พวกเขาถาม </w:t>
      </w:r>
      <w:r w:rsidRPr="00C84680">
        <w:rPr>
          <w:lang w:val="ru-RU"/>
        </w:rPr>
        <w:t xml:space="preserve">“ทำอย่างนี้” ผมแนะนำพวกเขา “หยิบหนังสือประวัติศาสตร์คริสตจักรมาอ่าน “ท่านจะเห็นได้ว่าเราเคยเป็นหนึ่งเดียวกัน และท่านได้หลงทางไปไกลเพียงใดนับตั้งแต่นั้นมา สิ่งนี้จะเป็นประโยชน์อย่างยิ่งต่อท่าน ทำตามนี้ </w:t>
      </w:r>
      <w:r w:rsidR="002F08DD">
        <w:rPr>
          <w:lang w:val="ru-RU"/>
        </w:rPr>
        <w:t xml:space="preserve">แล้วครั้งต่อไป</w:t>
      </w:r>
      <w:r w:rsidRPr="00C84680">
        <w:rPr>
          <w:lang w:val="ru-RU"/>
        </w:rPr>
        <w:t xml:space="preserve">เราจะได้</w:t>
      </w:r>
      <w:r w:rsidR="002F08DD">
        <w:rPr>
          <w:lang w:val="ru-RU"/>
        </w:rPr>
        <w:t xml:space="preserve">พูดคุยกันอย่างละเอียด” </w:t>
      </w:r>
    </w:p>
    <w:p w:rsidRPr="00C84680" w:rsidR="005C3FC8" w:rsidRDefault="00BF6B1D" w14:paraId="7365E8A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ในอดีต ผู้คนมักเก็บรักษาของบางชิ้นที่เคยเป็นของปู่ของพวกเขาไว้อย่างระมัดระวังในฐานะมรดกตกทอด ผมเคยรู้จักชายคนหนึ่งที่ดีมาก เป็นทนายความ บ้านของเขาโดดเด่นด้วยความเรียบง่าย ความเรียบง่ายนี้ไม่เพียงแต่ฟื้นฟูพลังให้เขา แต่ยังให้แขกที่มาเยือนด้วย </w:t>
      </w:r>
    </w:p>
    <w:p w:rsidRPr="00C84680" w:rsidR="005C3FC8" w:rsidRDefault="009F3FC8" w14:paraId="279BEDDF" w14:textId="65D26B6C">
      <w:pPr>
        <w:pStyle w:val="paragraph"/>
        <w:spacing w:before="30" w:after="30"/>
        <w:ind w:start="60" w:end="60"/>
        <w:rPr>
          <w:lang w:val="ru-RU"/>
        </w:rPr>
      </w:pPr>
      <w:r w:rsidRPr="00C84680" w:rsidR="00BF6B1D">
        <w:rPr>
          <w:lang w:val="ru-RU"/>
        </w:rPr>
        <w:t xml:space="preserve">“เมื่อไม่กี่ปีที่ผ่านมาครับพ่อ” ทนายความคนนั้นเล่า “เพื่อนฝูงของผมเคยหัวเราะเยาะผมเพราะเฟอร์นิเจอร์เก่าๆ ของผม แต่ตอนนี้พวกเขากลับมาเยี่ยมและชื่นชมมันในฐานะของโบราณ! ผมรู้สึกมีความสุขมากเมื่อได้ใช้เฟอร์นิเจอร์เก่าๆ นี้ ผมรู้สึกสุขใจกับมันเพราะมันทำให้ผมนึกถึงพ่อ แม่ และปู่ย่าตายาย ความทรงจำเหล่านี้ทำให้จิตใจผมอบอุ่น “แต่เพื่อน ๆ ของผมกลับเก็บสะสมของเก่าทุกชนิดมาไว้ในอพาร์ตเมนต์ของพวกเขา จนทำให้ห้องนั่งเล่นดูเหมือนร้านขายของมือสอง เพื่อให้พวกเขาได้จมอยู่กับสิ่งของเหล่านี้ และแม้เพียงชั่วขณะ </w:t>
      </w:r>
      <w:r w:rsidR="002F08DD">
        <w:rPr>
          <w:lang w:val="ru-RU"/>
        </w:rPr>
        <w:t xml:space="preserve">ก็หยุดคิดถึงความกังวลในโลกนี้”</w:t>
      </w:r>
      <w:r w:rsidRPr="00C84680" w:rsidR="00BF6B1D">
        <w:rPr>
          <w:lang w:val="ru-RU"/>
        </w:rPr>
        <w:t xml:space="preserve"> เหรียญทองเล็กๆ ที่ได้รับจากแม่หรือปู่ เคยถูกเก็บรักษาไว้อย่างล้ำค่า แต่วันนี้ หากใครมี เช่น เหรียญทองกรีกจากสมัยพระเจ้าจอร์จ ที่ได้รับมรดกจากปู่ และเหรียญนี้มีมูลค่าต่ำกว่าเหรียญทองอังกฤษจากสมัยสมเด็จพระราชินีวิกตอเรีย 100 ดราคมา เขาจะแลกเหรียญแรกกับเหรียญหลัง คนเช่นนี้ไม่เคารพและไม่คำนึงถึงทั้งแม่และพ่อของตนเอง จิตวิญญาณยุโรปนี้กำลังปรากฏตัวขึ้น และกำลังค่อยๆ กวาดเราทุกคนเข้าสู่กระแสน้ำเดียวกันอย่างเงียบๆ </w:t>
      </w:r>
    </w:p>
    <w:p w:rsidRPr="00347B46" w:rsidR="005C3FC8" w:rsidRDefault="00BF6B1D" w14:paraId="24014055" w14:textId="431D04B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ผมจำได้ว่าเมื่อผมมาถึงภูเขาศักดิ์สิทธิ์เป็นครั้งแรก ผมได้พบกับผู้อาวุโสจากหนึ่งในกลุ่มพี่น้อง เขาเป็นผู้สูงอายุแล้ว และเป็นที่รู้จักด้วยความศรัทธาอันยิ่งใหญ่ ด้วยความศรัทธานั้น เขาไม่เพียงแต่ไม่ทิ้ง ‘คามลาวคี’ (</w:t>
      </w:r>
      <w:r w:rsidR="00D43B86">
        <w:rPr>
          <w:rStyle w:val="FootnoteReference"/>
          <w:lang w:val="ru-RU"/>
        </w:rPr>
        <w:footnoteReference w:id="250"/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) </w:t>
      </w:r>
      <w:r w:rsidRPr="00C84680">
        <w:rPr>
          <w:lang w:val="ru-RU"/>
        </w:rPr>
        <w:t xml:space="preserve">ที่ </w:t>
      </w:r>
      <w:r w:rsidR="002F08DD">
        <w:rPr>
          <w:lang w:val="ru-RU"/>
        </w:rPr>
        <w:t xml:space="preserve">‘ผู้อาวุโส’ </w:t>
      </w:r>
      <w:r w:rsidRPr="00C84680">
        <w:rPr>
          <w:lang w:val="ru-RU"/>
        </w:rPr>
        <w:t xml:space="preserve">— ผู้ที่มาก่อนเขา — </w:t>
      </w:r>
      <w:r w:rsidRPr="00C84680">
        <w:rPr>
          <w:lang w:val="ru-RU"/>
        </w:rPr>
        <w:t xml:space="preserve">เคยสวมใส่ </w:t>
      </w:r>
      <w:r w:rsidRPr="00C84680">
        <w:rPr>
          <w:lang w:val="ru-RU"/>
        </w:rPr>
        <w:t xml:space="preserve">แต่ยังเก็บรักษาแม่พิมพ์ไม้ที่ใช้ทำ ‘คามลาวคี’ เหล่านั้นไว้ด้วย หนังสือโบราณและต้นฉบับต่าง ๆ ที่ถูกผูกเล่มอย่างสวยงาม ถูกเก็บรักษาไว้ในตู้หนังสือที่ล็อกอย่างระมัดระวัง เขาปกป้องพวกมันจากฝุ่น เขาไม่ใช้หนังสือเหล่านี้และเก็บไว้ภายใต้กุญแจ </w:t>
      </w:r>
      <w:r w:rsidRPr="00C84680">
        <w:rPr>
          <w:lang w:val="ru-RU"/>
        </w:rPr>
        <w:t xml:space="preserve">‘ผม’ เขาจะพูด ‘ไม่คู่ควรแม้แต่จะอ่านหนังสือเช่นนี้’ “ผมอ่านหนังสือง่ายๆ เหล่านี้ที่นี่ — ‘หนังสือของพ่อ’ และ </w:t>
      </w:r>
      <w:r w:rsidR="002F08DD">
        <w:rPr>
          <w:lang w:val="ru-RU"/>
        </w:rPr>
        <w:t xml:space="preserve">‘บันได’” </w:t>
      </w:r>
      <w:r w:rsidRPr="00C84680">
        <w:rPr>
          <w:lang w:val="ru-RU"/>
        </w:rPr>
        <w:t xml:space="preserve">แล้วพระหนุ่มคนหนึ่งก็เข้าร่วมชุมชนของพวกเขา (สุดท้ายแล้ว เขาไม่ได้อยู่บนภูเขาศักดิ์สิทธิ์) และเริ่มตำหนิผู้</w:t>
      </w:r>
      <w:r w:rsidRPr="00C84680">
        <w:rPr>
          <w:lang w:val="ru-RU"/>
        </w:rPr>
        <w:t xml:space="preserve">อาวุโสว่า “ทำไมท่านถึงเก็บของไร้ค่าทั้งหมดนี้ไว้ที่นี่?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เขารวบรวมแม่พิมพ์เก่าสำหรับทำคาเมลาวคา และต้องการจะโยนมันลงไฟ </w:t>
      </w:r>
      <w:r w:rsidRPr="00C84680">
        <w:rPr>
          <w:lang w:val="ru-RU"/>
        </w:rPr>
        <w:t xml:space="preserve">‘สิ่งเหล่านี้เป็นของปู่ทางจิตวิญญาณของฉัน,’ ผู้อาวุโสกล่าวกับเขาด้วยน้ำตา ‘มันรบกวนคุณอย่างไร? ในเมื่อเรามีห้องมากมายขนาดนี้! </w:t>
      </w:r>
      <w:r w:rsidR="002F08DD">
        <w:rPr>
          <w:lang w:val="ru-RU"/>
        </w:rPr>
        <w:t xml:space="preserve">“เก็บมันไว้ในมุมใดมุมหนึ่งก็พอแล้ว” </w:t>
      </w:r>
      <w:r w:rsidRPr="00C84680">
        <w:rPr>
          <w:lang w:val="ru-RU"/>
        </w:rPr>
        <w:t xml:space="preserve">ด้วยความเคารพ พระภิกษุผู้สูงวัยนี้จึงเก็บรักษาไม่เพียงแต่หนังสือ พระบรมสารีริกธาตุ และคาเมลาวคา แต่ยังรวมถึงไม้เก่าด้วย! หากมีความเคารพต่อสิ่งเล็กๆ ก็จะมีความเคารพอย่างยิ่งต่อสิ่งใหญ่ๆ ด้วยเช่นกัน หากไม่มีความเคารพต่อสิ่งเล็กๆ ก็จะไม่มีเคารพต่อสิ่งใหญ่ๆ เช่นกัน นี่คือวิธีที่บรรดาพระบิดาได้รักษาประเพณีไว้</w:t>
      </w:r>
    </w:p>
    <w:p w:rsidRPr="00347B46" w:rsidR="00347B46" w:rsidP="00347B46" w:rsidRDefault="00347B46" w14:paraId="490A7FBB" w14:textId="77777777">
      <w:pPr>
        <w:rPr>
          <w:lang w:val="ru-RU"/>
        </w:rPr>
      </w:pPr>
    </w:p>
    <w:p w:rsidRPr="00C84680" w:rsidR="005C3FC8" w:rsidP="00347B46" w:rsidRDefault="00BF6B1D" w14:paraId="5F0DB8D2" w14:textId="77777777">
      <w:pPr>
        <w:pStyle w:val="Heading4"/>
        <w:rPr>
          <w:lang w:val="ru-RU"/>
        </w:rPr>
      </w:pPr>
      <w:bookmarkStart w:name="_Toc196745482" w:id="441"/>
      <w:bookmarkStart w:name="_Toc196745639" w:id="442"/>
      <w:bookmarkStart w:name="_Toc225094993" w:id="443"/>
      <w:r w:rsidRPr="00C84680">
        <w:rPr>
          <w:lang w:val="ru-RU"/>
        </w:rPr>
        <w:t xml:space="preserve">ขอให้เรารักษาไว้ในชีวิตนักบวช สิ่งที่ได้รับการทดสอบจากประสบการณ์</w:t>
      </w:r>
      <w:bookmarkEnd w:id="441"/>
      <w:bookmarkEnd w:id="442"/>
      <w:bookmarkEnd w:id="443"/>
    </w:p>
    <w:p w:rsidRPr="00C84680" w:rsidR="005C3FC8" w:rsidRDefault="00BF6B1D" w14:paraId="2C78361E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หากพี่น้องหญิงรับหน้าที่ใหม่และพบว่ามีระเบียบปฏิบัติที่จัดตั้งไว้แล้วที่นั่น เธอสามารถเปลี่ยนแปลงอะไรในระเบียบนั้นได้หรือไม่? </w:t>
      </w:r>
    </w:p>
    <w:p w:rsidRPr="00C84680" w:rsidR="005C3FC8" w:rsidRDefault="00BF6B1D" w14:paraId="1AC0F0F8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ไม่ครับ ในขั้นแรกเธอไม่ควรเปลี่ยนแปลงอะไรทั้งสิ้น แม้เธอจะปฏิบัติหน้าที่นี้เพียงคนเดียวก็ตาม การเปลี่ยนแปลงที่คุณกล่าวถึงนั้น เกิดขึ้นจากชุมชนนักบวชใหม่ที่เข้ามาในวัดเก่า พวกเขาปฏิบัติต่อประสบการณ์ของบรรพบุรุษด้วยความไม่เคารพ ด้วยการทำงานด้วยท่าทางเช่นนี้ — การนำตารางเวลาของตนเองมาใช้สำหรับพิธีกรรมทางศาสนาและกิจวัตรประจำวัน พร้อมทั้งยกเลิกกฎระเบียบของวัดโบราณ — นั่นคือระเบียบที่มีอยู่ก่อนแล้ว ซึ่งได้รับการทดสอบและพิสูจน์ด้วยประสบการณ์ และช่วยสนับสนุนชีวิตในวัด — นักบวชเหล่านี้ไม่เพียงแต่ขาดประเพณี แต่ยังขาดความเคารพต่อประเพณีด้วย เพียงเมื่อเวลาผ่านไป พวกเขาจึงจะตระหนักถึงประโยชน์ของทุกสิ่งที่พวกเขาได้เปลี่ยนแปลงไป ผู้ที่จัดตั้งระเบียบหรือกฎเกณฑ์บางอย่างในชีวิตการบวชนั้นรู้ดีว่าตนเองกำลังทำอะไร สิ่งที่ได้รับการรักษาไว้ในชีวิตการบวชมาตั้งแต่สมัยโบราณนั้น ได้ผ่านการพิจารณาอย่างรอบคอบและผ่านการทดสอบด้วยประสบการณ์แล้ว ลองคิดดู: ในศิลปะหรือช่างฝีมือใด ๆ ก็ตาม ผู้คนต้องยึดถือหลักเกณฑ์ที่กำหนดไว้ ผมเคยเป็นช่างไม้ และผมรู้ว่าความสูงของโต๊ะมาตรฐานควรเป็น 80 และความกว้างของขั้นบันไดควรเป็น 27 เซนติเมตร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ทุกสิ่งนี้ล้วนได้รับการทดสอบจากประสบการณ์ กำหนดเป็นกฎเกณฑ์ และผู้ฝึกงานต้องยอมรับมันด้วยความเชื่อมั่น — ไม่จำเป็นต้องอธิบายให้เขาฟังว่าทำไมต้องเป็นอย่างนี้และไม่ใช่แบบอื่น มาตรฐานเหล่านี้เกิดจากประสบการณ์ ผู้ฝึกงานต้องเชื่อมั่นในผู้สอนและเคารพประสบการณ์ของเขา ผู้ใดที่ไม่เคารพกฎเกณฑ์ของวิชาชีพ จะไม่สามารถสร้างผลงานที่ดีได้ เขาจะทำโต๊ะที่ต่ำเกินไปหรือสูงเกินไป; เขาจะต้องทำผิดพลาดอย่างแน่นอน </w:t>
      </w:r>
    </w:p>
    <w:p w:rsidRPr="00C84680" w:rsidR="005C3FC8" w:rsidRDefault="00BF6B1D" w14:paraId="76E92C49" w14:textId="67791CE2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ผมได้เปลี่ยนคาลิวาหลายแห่งในชีวิตแล้ว; ผมกลายเป็น </w:t>
      </w:r>
      <w:r w:rsidRPr="00C84680">
        <w:rPr>
          <w:lang w:val="ru-RU"/>
        </w:rPr>
        <w:t xml:space="preserve">‘คาวโซคาลิวิต</w:t>
      </w:r>
      <w:r w:rsidR="002F08DD">
        <w:rPr>
          <w:lang w:val="ru-RU"/>
        </w:rPr>
        <w:t xml:space="preserve">’</w:t>
      </w:r>
      <w:r w:rsidRPr="00C84680">
        <w:rPr>
          <w:lang w:val="ru-RU"/>
        </w:rPr>
        <w:t xml:space="preserve"> ตัวจริงไปแล้ว</w:t>
      </w:r>
      <w:r w:rsidRPr="00847FC1" w:rsidR="00847FC1">
        <w:rPr>
          <w:lang w:val="ru-RU"/>
        </w:rPr>
        <w:t xml:space="preserve">!</w:t>
      </w:r>
      <w:r w:rsidR="00847FC1">
        <w:rPr>
          <w:rStyle w:val="FootnoteReference"/>
          <w:lang w:val="ru-RU"/>
        </w:rPr>
        <w:footnoteReference w:id="251"/>
      </w:r>
      <w:r w:rsidRPr="00C84680">
        <w:rPr>
          <w:lang w:val="ru-RU"/>
        </w:rPr>
        <w:t xml:space="preserve"> บางครั้ง เมื่อมาถึงสถานที่ใหม่ ผมจะทำการปรับเปลี่ยน — ปิดประตูที่ไม่จำเป็นด้วยไม้กระดาน หรือถอนตะปูที่เกินความจำเป็น... แต่แล้วผมก็เริ่มตระหนักว่า ทุกสิ่งที่ทำไว้ก่อนหน้านี้ล้วนมีความหมายบางอย่าง ดังนั้นตอนนี้ เมื่อผมมาถึงคาลิวาใหม่ ผมจะไม่เปลี่ยนแปลงอะไรที่ผู้อยู่ก่อนทำไว้ตั้งแต่แรก แม้มันจะก่อให้เกิดความไม่สะดวกบ้างก็ตาม ผมไม่ถอนตะปูออกจากผนังแม้แต่ตัวเดียว หากผมยังขาดประสบการณ์และถอนตะปูที่ถูกตอกติดผนังออก แล้วต่อมา หลังจากพยายามตอกมันลงที่อื่นแต่ไม่สำเร็จ — และทำให้ปูนฉาบเสียหายในระหว่างนั้น — ผมก็ยังต้องตอกมันกลับลงที่เดิมอยู่ดี เพราะใครก็ตามที่เคยอยู่ที่นี่ก่อนผม ได้ตอกตะปูเหล่านั้นไว้ที่นั่น หลังจากได้ทดลองแล้วด้วยความจำเป็นทางปฏิบัติ เมื่อตะปูถูกตอกลงผนังแล้ว มันก็จำเป็นอยู่ที่นั่น — เพื่อแขวนเสื้อยืด เสื้อคาสอค หรือเพื่อวัตถุประสงค์อื่นใดก็ตาม ในห้องหนึ่งที่ผมเคยอยู่ช่วงหนึ่ง มีไม้ท่อนหนาและคดๆ ตั้งอยู่ทุกมุม ผมเคยให้ไม้เหล่านี้แก่ผู้ที่มาเยี่ยมผม แต่แล้วผมก็เข้าใจว่ามันมีไว้เพื่ออะไร ในห้องขังนั้นมีงูอยู่มากมาย และคนที่อยู่ก่อนผมได้วางไม้ไว้ในมุมห้อง — เพื่อที่เขาจะไม่ต้องวิ่งไปวิ่งมาหาไม้เมื่อจำเป็น </w:t>
      </w:r>
    </w:p>
    <w:p w:rsidRPr="00C84680" w:rsidR="005C3FC8" w:rsidRDefault="00BF6B1D" w14:paraId="6A54F6AF" w14:textId="4532C2E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สิ่งสำคัญที่สุดคือต้องยึดมั่นในสิ่งที่ได้รับการพิสูจน์จากประสบการณ์แล้ว มิฉะนั้น ประเพณีจะสูญหาย และเหลือเพียงการทรยศเท่านั้น</w:t>
      </w:r>
      <w:r w:rsidR="00242D5E">
        <w:rPr>
          <w:rStyle w:val="FootnoteReference"/>
          <w:lang w:val="ru-RU"/>
        </w:rPr>
        <w:footnoteReference w:id="252"/>
      </w:r>
      <w:r w:rsidRPr="00C84680">
        <w:rPr>
          <w:lang w:val="ru-RU"/>
        </w:rPr>
        <w:t xml:space="preserve"> ลองเปรียบเทียบคำว่า </w:t>
      </w:r>
      <w:r w:rsidR="002F08DD">
        <w:rPr>
          <w:lang w:val="ru-RU"/>
        </w:rPr>
        <w:t xml:space="preserve">‘ประเพณี’ </w:t>
      </w:r>
      <w:r w:rsidRPr="00C84680">
        <w:rPr>
          <w:lang w:val="ru-RU"/>
        </w:rPr>
        <w:t xml:space="preserve">และ </w:t>
      </w:r>
      <w:r w:rsidR="00EF3186">
        <w:rPr>
          <w:lang w:val="ru-RU"/>
        </w:rPr>
        <w:t xml:space="preserve">‘การทรยศ’ </w:t>
      </w:r>
      <w:r w:rsidRPr="00C84680">
        <w:rPr>
          <w:lang w:val="ru-RU"/>
        </w:rPr>
        <w:t xml:space="preserve">ดูสิ</w:t>
      </w:r>
      <w:r w:rsidR="00EF3186">
        <w:rPr>
          <w:lang w:val="ru-RU"/>
        </w:rPr>
        <w:t xml:space="preserve">!</w:t>
      </w:r>
      <w:r w:rsidRPr="00C84680">
        <w:rPr>
          <w:lang w:val="ru-RU"/>
        </w:rPr>
        <w:t xml:space="preserve"> ทั้งสองคำนี้ต่างกันเพียงใด! การทรยศต่อประเพณีจะกลายเป็นประเพณีได้หรือไม่? วันนี้ มีวัดบางแห่งที่ทำตามใจชอบ และเชื่อว่าสิ่งนั้นยังอยู่ในขอบเขตของประเพณี ดังนั้น เมื่อเทียบกับประเพณี วัดเหล่านี้จึงเปลี่ยนจากผู้รักษาประเพณีเป็นผู้ทรยศ แต่หากไม่มีความไวต่อจิตวิญญาณ แล้วการพิจารณาทางจิตวิญญาณจะเกิดขึ้นได้อย่างไร? เพราะชีวิตนักบวชต้องเดินตามทางที่แตกต่างออกไป ทั้งขบวนทหารที่เดินขบวน ทั้งรอยทางของการเคลื่อนไหวทางสังคม ทั้งสายการผลิตแบบโรงงานหรือแบบฟาร์มรวม ล้วนไม่เหมาะสมกับเรา ผู้เป็นนักบวช ชีวิตนักบวชต้องการทางนักบวชที่ได้รับการทดสอบและพิสูจน์ด้วยประสบการณ์ และมีความเป็นเอกลักษณ์ตามลักษณะทางของบรรดาบิดาผู้ศักดิ์สิทธิ์ บางครั้งก็เกิดกรณีที่ทางที่ต่างออกไปถูกเรียกว่า </w:t>
      </w:r>
      <w:r w:rsidRPr="00C84680">
        <w:rPr>
          <w:lang w:val="ru-RU"/>
        </w:rPr>
        <w:t xml:space="preserve">‘ตามแบบบรรพบุรุษ</w:t>
      </w:r>
      <w:r w:rsidR="002F08DD">
        <w:rPr>
          <w:lang w:val="ru-RU"/>
        </w:rPr>
        <w:t xml:space="preserve">’</w:t>
      </w:r>
      <w:r w:rsidRPr="00C84680">
        <w:rPr>
          <w:lang w:val="ru-RU"/>
        </w:rPr>
        <w:t xml:space="preserve"> — ทางที่ผิดพลาดของ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ชีวิตนักบวชเชิง</w:t>
      </w:r>
      <w:r w:rsidR="002F08DD">
        <w:rPr>
          <w:lang w:val="ru-RU"/>
        </w:rPr>
        <w:t xml:space="preserve">ทฤษฎี’ </w:t>
      </w:r>
      <w:r w:rsidRPr="00C84680">
        <w:rPr>
          <w:lang w:val="ru-RU"/>
        </w:rPr>
        <w:t xml:space="preserve">ซึ่งถูกเรียกเช่นนี้เพราะผู้ที่เดินตามทางนี้อ่านงานเขียนของบรรพบุรุษอย่างกว้างขวาง แต่ไม่มีความเชื่อมโยงภายในทั้งกับบรรพบุรุษหรือกับชีวิตนักบวชโดยทั่วไป </w:t>
      </w:r>
    </w:p>
    <w:p w:rsidRPr="00C84680" w:rsidR="005C3FC8" w:rsidRDefault="00BF6B1D" w14:paraId="588895AD" w14:textId="2C0FB942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วัดบางแห่งในปัจจุบันดำเนินชีวิตและปฏิบัติงานเหมือนองค์กรการกุศล แน่นอนว่าพวกเขามีเหตุผลบางประการ—เพราะยังไม่พบ ‘ยีสต์’ แต่พวกเขาสามารถสอบถามเกี่ยวกับชีวิตนักบวชจากวัดเก่าได้ เมื่อหลังจากพ้นจากความกดขี่ของตุรกี วัดแรกๆ ในกรีซเริ่มฟื้นคืนชีพขึ้น ก็ไม่มี ‘เชื้อ’ อยู่ที่นั่นเช่นกัน ผู้บริหารจากบาวาเรีย</w:t>
      </w:r>
      <w:r w:rsidR="00242D5E">
        <w:rPr>
          <w:rStyle w:val="FootnoteReference"/>
          <w:lang w:val="ru-RU"/>
        </w:rPr>
        <w:footnoteReference w:id="253"/>
      </w:r>
      <w:r w:rsidRPr="00C84680">
        <w:rPr>
          <w:lang w:val="ru-RU"/>
        </w:rPr>
        <w:t xml:space="preserve"> ต้องการทำลายวัดที่มีอยู่และยึดทรัพย์สินของวัดเหล่านั้น ด้วยความกระตือรือร้นที่จะทำลาย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วัดเหล่านั้น พวกเขาถึงขั้นออกคำสั่งบังคับให้พระภิกษุต้องแต่งงาน! แต่ในทางกลับกัน ชาวกรีกออร์โธดอกซ์เองก็ไม่เต็มใจที่จะค้นหามรดกประเพณีการบวชในอดีตเพื่อดูว่ามันเป็นอย่างไร และกลับคืนสู่ประเพณีนั้น เมื่อเห็นว่าวัดมีวัวและลูกวัว ชาวกรีกก็พูดว่า: </w:t>
      </w:r>
      <w:r w:rsidRPr="00C84680">
        <w:rPr>
          <w:lang w:val="ru-RU"/>
        </w:rPr>
        <w:t xml:space="preserve">“นี่คือชีวิตนักบวชหรือ!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พวกเขาก็มีวัวและลูกวัวด้วย!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อย่างไรก็ตาม วัว ลูกวัว และลูกหมูทั้งหมดนี้อยู่ในวัด เพราะภายใต้การกดขี่ของตุรกี ผู้คนทั่วไปที่โชคร้ายได้มอบทรัพย์สิน สัตว์เลี้ยง และสิ่งของอื่นๆ ของตนให้กับวัด เพื่อปกป้องจากชาวตุรกี ผู้เจ็บป่วยและผู้พิการจะมาเพื่อรับประทานขนมปังของวัด วัดให้อาหารแก่ผู้ยากไร้และผู้ขอทาน; ผู้เคราะห์ร้ายทุกคนต่างหลั่งไหลมาที่นั่น ในสมัยนั้นยังไม่มีองค์กรการกุศล ดังนั้นพระสงฆ์จึงต้องเลี้ยงสัตว์ — เพื่อช่วยเหลือผู้คน แต่ต่อมา เมื่อวัดไม่จำเป็นต้องทำงานการกุศลอย่างกว้างขวางเช่นนั้นอีกแล้ว พวกเขาก็ยังคงเลี้ยงลูกวัว วัว และแกะ และดำเนินกิจการเลี้ยงสัตว์ทั้งหมดนี้ต่อไป เมื่อเห็นเช่นนี้ ผู้นำทางจิตวิญญาณหลายคนในยุคนั้นก็เริ่มชี้มือว่า: </w:t>
      </w:r>
      <w:r w:rsidRPr="00C84680">
        <w:rPr>
          <w:lang w:val="ru-RU"/>
        </w:rPr>
        <w:t xml:space="preserve">‘ดูสิ รูปแบบชีวิตนักบวชของเราเป็นอย่างไร!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และเมื่อหันสายตาไปทางตะวันตก ก็เริ่มนำรูปแบบชีวิตนักบวชแบบตะวันตก ซึ่งเน้นการเผยแผ่ศาสนา มาเป็นแบบอย่าง </w:t>
      </w:r>
    </w:p>
    <w:p w:rsidRPr="00347B46" w:rsidR="005C3FC8" w:rsidRDefault="00BF6B1D" w14:paraId="0AE30297" w14:textId="7E332954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พวกเขาเริ่มเลียนแบบทุกสิ่งทุกอย่างของตะวันตก พวกเขาไม่ได้หันกลับสู่ประเพณีของเราเอง เพื่อว่าเมื่อได้เห็นสิ่งที่เกิดขึ้นและไตร่ตรองแล้ว จะสามารถกล่าวว่า: </w:t>
      </w:r>
      <w:r w:rsidRPr="00C84680">
        <w:rPr>
          <w:lang w:val="ru-RU"/>
        </w:rPr>
        <w:t xml:space="preserve">‘ดีแล้ว สิ่งที่เหลืออยู่ทั้งหมดนี้มีต้นกำเนิดจากยุคที่ถูกตุรกีครอบงำ ในตอนนั้น วัดต่าง ๆ ไม่มีโอกาสที่จะดำเนินชีวิตตามแบบฉบับของนักบวชอย่างที่ควรจะเป็น นี่คือโรคภัยจากอดีตที่ผ่านมา </w:t>
      </w:r>
      <w:r w:rsidR="002F08DD">
        <w:rPr>
          <w:lang w:val="ru-RU"/>
        </w:rPr>
        <w:t xml:space="preserve">ตอนนี้เราต้องกลับสู่ประเพณีของเราอีกครั้ง’ </w:t>
      </w:r>
      <w:r w:rsidRPr="00C84680">
        <w:rPr>
          <w:lang w:val="ru-RU"/>
        </w:rPr>
        <w:t xml:space="preserve">ไม่ พวกเขาไม่ได้กลับสู่ประเพณีของเรา แต่กลับหันไปมองสภาพที่พระภิกษุในตะวันตกกำลังเผชิญอยู่ พวกเขาเอาแบบอย่างจากที่นั่นมา หวังจะนำมาใช้ที่นี่ พวกเขาไม่ได้กลับสู่ประเพณี และนั่นคือความผิดพลาดของพวกเขา ท้ายที่สุดแล้ว แม้แต่ชาวตุรกีเองก็ปฏิบัติต่อสิ่งที่เป็นของพระศาสนจักรด้วยความเคารพ เพราะพวกเขาเองก็ได้เป็นพยานถึงปาฏิหาริย์ที่นักบุญของเราได้แสดงให้เห็นในหลายโอกาส และในวัดวาอาราม ชาวตุรกีไม่ได้แสวงหาการต้อนรับอย่างอบอุ่น แต่แสวงหาความช่วยเหลือจากพระเจ้า</w:t>
      </w:r>
    </w:p>
    <w:p w:rsidRPr="00347B46" w:rsidR="00347B46" w:rsidP="00347B46" w:rsidRDefault="00347B46" w14:paraId="48979928" w14:textId="77777777">
      <w:pPr>
        <w:rPr>
          <w:lang w:val="ru-RU"/>
        </w:rPr>
      </w:pPr>
    </w:p>
    <w:p w:rsidRPr="00C84680" w:rsidR="005C3FC8" w:rsidP="00347B46" w:rsidRDefault="00BF6B1D" w14:paraId="41E70E2E" w14:textId="77777777">
      <w:pPr>
        <w:pStyle w:val="Heading4"/>
        <w:rPr>
          <w:lang w:val="ru-RU"/>
        </w:rPr>
      </w:pPr>
      <w:bookmarkStart w:name="_Toc196745483" w:id="444"/>
      <w:bookmarkStart w:name="_Toc196745640" w:id="445"/>
      <w:bookmarkStart w:name="_Toc225094994" w:id="446"/>
      <w:r w:rsidRPr="00C84680">
        <w:rPr>
          <w:lang w:val="ru-RU"/>
        </w:rPr>
        <w:t xml:space="preserve">ผู้คนจะกลับสู่วิถีเดิม</w:t>
      </w:r>
      <w:bookmarkEnd w:id="444"/>
      <w:bookmarkEnd w:id="445"/>
      <w:bookmarkEnd w:id="446"/>
    </w:p>
    <w:p w:rsidRPr="00C84680" w:rsidR="005C3FC8" w:rsidRDefault="00BF6B1D" w14:paraId="5817E4CF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เวลาจะผ่านไป และผู้คนจะเริ่มตระหนักว่า คริสตชนในปัจจุบันกำลังรักษาเกียรติยศ ความเชื่อ และความยิ่งใหญ่ของพระศาสนจักรไว้ คุณจะเห็นเอง — ผู้คนจะกลับสู่ทางเดิม ท้ายที่สุดแล้ว สิ่งเดียวกันนี้ก็เคยเกิดขึ้นกับศิลปะการวาดภาพไอคอน เคยมีช่วงเวลาที่ศิลปะไบแซนไทน์ไม่ได้รับการเข้าใจ ผู้คนใช้สิ่วขูดภาพเฟรสโกเก่าออกจากผนัง เพื่อปูนทับและวาดใหม่ในสไตล์เรอเนซองส์ แต่ตอนนี้ หลังจากผ่านไปหลายปีแล้ว คุณค่าอันยิ่งใหญ่ของศิลปะไบแซนไทน์ก็ได้รับการยอมรับแล้ว แม้แต่ผู้ที่ขาดความเคารพ และแม้กระทั่งผู้ที่ไม่เชื่อในพระเจ้า ก็กำลังกลับสู่แนวทางเดิมอย่างค่อยเป็นค่อยไป และกำลังลอกปูนสไตล์ตะวันตกที่ปกปิดภาพเฟรสโกโบราณซึ่งมีรอยสลักจากสิ่วออก ในทำนองเดียวกัน ผู้คนจะเริ่มค่อยๆ หันกลับมาแสวงหาสิ่งที่พวกเขาทิ้งไปว่าไม่จำเป็นในปัจจุบัน </w:t>
      </w:r>
    </w:p>
    <w:p w:rsidRPr="00C84680" w:rsidR="005C3FC8" w:rsidRDefault="00BF6B1D" w14:paraId="27B1BAD5" w14:textId="738563E1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และลองดูสิ ทุกอย่างกำลังกลับเข้าที่เข้าทางในบทเพลงสวดของโบสถ์ไบแซนไทน์! ในปัจจุบัน แม้แต่เด็กเล็กก็เรียนรู้ที่จะร้องเพลงในสไตล์ไบแซนไทน์แล้ว เมื่อก่อนนั้นหาคนรู้บทเพลงสวดไบแซนไทน์ได้ยากมาก แต่ตอนนี้แม้เด็กเล็กก็รู้แล้ว และผู้ใหญ่เมื่อเห็นเช่นนี้ ก็เริ่มคิดทบทวนเรื่องนี้ และบทเพลงไบแซนไทน์มี </w:t>
      </w:r>
      <w:r w:rsidR="00EF3186">
        <w:rPr>
          <w:lang w:val="ru-RU"/>
        </w:rPr>
        <w:t xml:space="preserve">‘</w:t>
      </w:r>
      <w:r w:rsidRPr="00C84680">
        <w:rPr>
          <w:lang w:val="ru-RU"/>
        </w:rPr>
        <w:t xml:space="preserve">เครื่องประดับ</w:t>
      </w:r>
      <w:r w:rsidR="00EF3186">
        <w:rPr>
          <w:lang w:val="ru-RU"/>
        </w:rPr>
        <w:t xml:space="preserve">’</w:t>
      </w:r>
      <w:r w:rsidRPr="00C84680">
        <w:rPr>
          <w:lang w:val="ru-RU"/>
        </w:rPr>
        <w:t xml:space="preserve"> ที่สวยงามและหวานชื่นเพียงใด</w:t>
      </w:r>
      <w:r w:rsidR="00EF3186">
        <w:rPr>
          <w:lang w:val="ru-RU"/>
        </w:rPr>
        <w:t xml:space="preserve">! </w:t>
      </w:r>
      <w:r w:rsidRPr="00C84680">
        <w:rPr>
          <w:lang w:val="ru-RU"/>
        </w:rPr>
        <w:t xml:space="preserve">โดยเฉพาะในบทประพันธ์แบบไบแซนไทน์บริสุทธิ์ บางส่วนคล้ายเสียงทริลอันละเอียดอ่อนของนกไนติงเกล บางส่วนคล้ายเสียงคลื่นที่ซัดเบาๆ ขณะเข้ามาใกล้ ส่วนอื่นๆ ก็เพิ่มความยิ่งใหญ่พิเศษให้กับทำนองเพลง ทั้งหมดนี้ล้วนถ่ายทอดและเน้นย้ำความหมายอันศักดิ์สิทธิ์ แต่</w:t>
      </w:r>
      <w:r w:rsidRPr="00C84680">
        <w:rPr>
          <w:lang w:val="ru-RU"/>
        </w:rPr>
        <w:t xml:space="preserve">เรามักไม่ได้ยิน</w:t>
      </w:r>
      <w:r w:rsidRPr="00C84680">
        <w:rPr>
          <w:lang w:val="ru-RU"/>
        </w:rPr>
        <w:t xml:space="preserve"> </w:t>
      </w:r>
      <w:r w:rsidR="002F08DD">
        <w:rPr>
          <w:lang w:val="ru-RU"/>
        </w:rPr>
        <w:t xml:space="preserve">‘เครื่องประดับ’</w:t>
      </w:r>
      <w:r w:rsidRPr="00C84680">
        <w:rPr>
          <w:lang w:val="ru-RU"/>
        </w:rPr>
        <w:t xml:space="preserve"> ที่สวยงามเหล่านี้</w:t>
      </w:r>
      <w:r w:rsidRPr="00C84680">
        <w:rPr>
          <w:lang w:val="ru-RU"/>
        </w:rPr>
        <w:t xml:space="preserve">บ่อยนัก นักร้องส่วนใหญ่แสดงผลงานดนตรีอย่างไม่ครบถ้วน ด้วยวิธีที่ถูกตัดทอนและยึดติดกับรูปแบบตายตัว ทำให้การร้องมีช่องว่างและจุดที่ว่างเปล่า และที่สำคัญที่สุดคือ พวกเขาร้องโดยไม่ใส่ใจถึงการเน้นเสียง ผมรู้สึกประหลาดใจ: แน่นอนว่าหนังสือเพลงสวดของพวกเขาไม่ขาดเครื่องหมายเน้นเสียง เช่นเดียวกับหนังสือไวยากรณ์สมัยใหม่ใช่ไหม? นักร้องส่วนใหญ่ร้องเพลงด้วยวิธีที่ผิวเผินและซ้ำซาก — เหมือนกับว่ามีรถบดถนนวิ่งผ่านโน้ตเพลงของพวกเขา และ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ได้ทำให้ทุกอย่างแบนราบไปหมด มันเป็นแต่ </w:t>
      </w:r>
      <w:r w:rsidR="002F08DD">
        <w:rPr>
          <w:lang w:val="ru-RU"/>
        </w:rPr>
        <w:t xml:space="preserve">‘pa-ni-zo’ </w:t>
      </w:r>
      <w:r w:rsidRPr="00C84680">
        <w:rPr>
          <w:lang w:val="ru-RU"/>
        </w:rPr>
        <w:t xml:space="preserve">และ </w:t>
      </w:r>
      <w:r w:rsidR="002F08DD">
        <w:rPr>
          <w:lang w:val="ru-RU"/>
        </w:rPr>
        <w:t xml:space="preserve">‘</w:t>
      </w:r>
      <w:r w:rsidRPr="00C84680">
        <w:rPr>
          <w:lang w:val="ru-RU"/>
        </w:rPr>
        <w:t xml:space="preserve">pa-ni-zo</w:t>
      </w:r>
      <w:r w:rsidR="002F08DD">
        <w:rPr>
          <w:lang w:val="ru-RU"/>
        </w:rPr>
        <w:t xml:space="preserve">’</w:t>
      </w:r>
      <w:r w:rsidR="00CD5159">
        <w:rPr>
          <w:rStyle w:val="FootnoteReference"/>
          <w:lang w:val="ru-RU"/>
        </w:rPr>
        <w:footnoteReference w:id="254"/>
      </w:r>
      <w:r w:rsidRPr="00C84680">
        <w:rPr>
          <w:lang w:val="ru-RU"/>
        </w:rPr>
        <w:t xml:space="preserve"> แต่ไม่มีความหมายเลย นักร้องบางคนเน้นพยางค์ที่มีน้ำหนัก แต่ไม่มีอารมณ์และด้วยเสียงแหลมสูง ยังมีผู้ที่เน้นพยางค์อย่างแรง แต่ผลลัพธ์ก็เหมือนกัน คือดูไม่คล่องแคล่ว — เหมือนกำลังตอกตะปู ใช่ครับ: พวกเขาร้องเพลงโดยไม่มีน้ำหนักเสียงเลย หรือเน้นพยางค์แต่รุนแรงเกินไป นักร้องประเภทนี้ไม่สร้างแรงบันดาลใจ ไม่ทำให้คุณเปลี่ยนแปลง แต่เพลงสวดไบแซนไทน์ที่บริสุทธิ์ — ช่างไพเราะเพียงใด! มันนำความสงบมาและทำให้จิตวิญญาณอ่อนโยนลง บทสวดในโบสถ์ที่ถูกต้องเป็นการแสดงออกทางภายนอกของสภาพจิตวิญญาณภายใน มันคือความสุขอันศักดิ์สิทธิ์! นั่นคือ พระคริสต์ทำให้ใจเบิกบาน และบุคคลนั้น ด้วยความสุขจากใจจริง จึงพูดคุยกับพระเจ้า หากผู้สวดมีส่วนร่วมอย่างแท้จริงกับสิ่งที่เขากำลังร้อง แล้ว — ในความหมายเชิงบวกของคำนี้ — ทั้งตัวเขาเองและผู้ที่ฟังเขาจะได้รับการเปลี่ยนแปลง หลายปีที่ผ่านมา นักร้องวัยสูงอายุคนหนึ่ง ซึ่งมาจากโลกทางโลกสู่ภูเขาศักดิ์สิทธิ์ ได้รู้สึกประหลาดใจ พระภิกษุบนภูเขาศักดิ์สิทธิ์ร้องเพลงตามสไตล์เก่า เขาถูกเชิญให้ร้องร่วมกับพวกเขา แต่เขาร้องโดยไม่มี </w:t>
      </w:r>
      <w:r w:rsidRPr="00C84680">
        <w:rPr>
          <w:lang w:val="ru-RU"/>
        </w:rPr>
        <w:t xml:space="preserve">‘การประดับ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เพราะเขาไม่รู้จักมัน อย่างไรก็ตาม พระบิดาบนภูเขาศักดิ์สิทธิ์ได้เรียนรู้สิ่งเหล่านั้นตามประเพณี จนกระทั่งภายหลัง นักร้องผู้นี้และอีกบางคนจึงเริ่มเกาหัวด้วยความสับสน ความกังวลที่สมเหตุสมผลได้ครอบงำพวกเขา; พวกเขาเริ่มค้นหาข้อมูล อ่านวรรณกรรม และฟังนักร้องรุ่นเก่าที่ร้องตามประเพณี ด้วยวิธีนี้ นักร้องจากโลกทางโลกเหล่านี้จึงเริ่มร้องด้วย </w:t>
      </w:r>
      <w:r w:rsidR="002F08DD">
        <w:rPr>
          <w:lang w:val="ru-RU"/>
        </w:rPr>
        <w:t xml:space="preserve">‘การประดับ’</w:t>
      </w:r>
      <w:r w:rsidRPr="00C84680">
        <w:rPr>
          <w:lang w:val="ru-RU"/>
        </w:rPr>
        <w:t xml:space="preserve"> เช่นกัน</w:t>
      </w:r>
      <w:r w:rsidR="002F08DD">
        <w:rPr>
          <w:lang w:val="ru-RU"/>
        </w:rPr>
        <w:t xml:space="preserve"> </w:t>
      </w:r>
    </w:p>
    <w:p w:rsidRPr="00C84680" w:rsidR="005C3FC8" w:rsidRDefault="00BF6B1D" w14:paraId="68594ADA" w14:textId="64609AD2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เมื่อคิดดูแล้ว ชาวตุรกีเองก็ยืมดนตรีจากไบแซนเทียมมาเมื่อพวกเขามาถึงเอเชียไมเนอร์ นั่นคือเหตุผลที่เพลงพื้นบ้านตุรกีสามารถสะเทือนใจผู้ฟังได้ จนมีคำกล่าวในหมู่ประชาชนว่า </w:t>
      </w:r>
      <w:r w:rsidRPr="00C84680">
        <w:rPr>
          <w:lang w:val="ru-RU"/>
        </w:rPr>
        <w:t xml:space="preserve">‘ร้องเพลงด้วยภาษาตุรกี พูดด้วยภาษาฝรั่งเศส </w:t>
      </w:r>
      <w:r w:rsidR="002F08DD">
        <w:rPr>
          <w:lang w:val="ru-RU"/>
        </w:rPr>
        <w:t xml:space="preserve">แต่เขียนด้วยภาษากรีก’</w:t>
      </w:r>
      <w:r w:rsidRPr="00C84680">
        <w:rPr>
          <w:lang w:val="ru-RU"/>
        </w:rPr>
        <w:t xml:space="preserve"> ไม่ใช่ว่าชาวตุรกีทุกคนจะมีเสียงดี ไม่ใช่เลย แต่แม้ชาวตุรกีที่ไม่มีเสียงดีก็ร้องด้วยจิตวิญญาณ ด้วยความรู้สึก และชาวกรีกบางคน ที่ไม่รู้ว่าเพลงพื้นบ้านตุรกีมีต้นกำเนิดจากไบแซนไทน์ กลับอ้างว่า เราได้ยืมการร้องแบบไบแซนไทน์จากชาวตุรกี! แต่เมื่อชาวตุรกีเดินทางมาถึงไบแซนเทียมจากส่วนลึกของเอเชีย พวกเขายังไม่มีทั้งดนตรีหรือการร้องเพลงเลย! ในตอนนั้นพวกเขาไม่มีอะไรเลยจริงๆ พวกเขาได้นำทำนองเพลงมาจากประเพณีพิธีกรรมทางศาสนาของไบแซนเทียม </w:t>
      </w:r>
    </w:p>
    <w:p w:rsidRPr="00C84680" w:rsidR="005C3FC8" w:rsidRDefault="00BF6B1D" w14:paraId="4499865B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ทำไมชาวคาทอลิกจึงชื่นชอบการประสานเสียงแบบยุโรป? </w:t>
      </w:r>
    </w:p>
    <w:p w:rsidRPr="00347B46" w:rsidR="005C3FC8" w:rsidRDefault="00BF6B1D" w14:paraId="50C41FE2" w14:textId="343F633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ทำไมล่ะ? คนเขาว่าดนตรีประเภทนั้นเข้าถึงประชาชนได้ง่ายกว่า คุณยังจำได้ไหมว่าแม่ชีคาทอลิกในฝรั่งเศสที่ร้องเพลง </w:t>
      </w:r>
      <w:r w:rsidRPr="00C84680">
        <w:rPr>
          <w:lang w:val="ru-RU"/>
        </w:rPr>
        <w:t xml:space="preserve">‘Christ </w:t>
      </w:r>
      <w:r w:rsidR="002F08DD">
        <w:rPr>
          <w:lang w:val="ru-RU"/>
        </w:rPr>
        <w:t xml:space="preserve">is Risen’ </w:t>
      </w:r>
      <w:r w:rsidRPr="00C84680">
        <w:rPr>
          <w:lang w:val="ru-RU"/>
        </w:rPr>
        <w:t xml:space="preserve">พร้อมทั้งแสดงการเต้นสมัยใหม่พร้อมกับภาพพระ? พวกเขากำลังเฉลิมฉลองเทศกาลอีสเตอร์! และแม่ชีผู้เป็นหัวหน้าเองก็ถือภาพพระนั้นอยู่! พวกเขาเปลี่ยนทุกอย่างไปหมด แทนที่สิ่งหนึ่งด้วยอีกสิ่งหนึ่ง — และดูสิว่าสุดท้ายมันจบลงอย่างไร! ครั้งหนึ่งผมเคยได้ยินพระภิกษุร้องบทสรรเสริญพระเจ้า ทำนองเพลงนั้นฟังดูแปลกประหลาดมาก </w:t>
      </w:r>
      <w:r w:rsidRPr="00C84680">
        <w:rPr>
          <w:lang w:val="ru-RU"/>
        </w:rPr>
        <w:t xml:space="preserve">“เขากำลังร้องอะไรกันแน่?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ผมคิดในใจ </w:t>
      </w:r>
      <w:r w:rsidRPr="00C84680">
        <w:rPr>
          <w:lang w:val="ru-RU"/>
        </w:rPr>
        <w:t xml:space="preserve">“คุณกำลังร้องคำสรรเสริญของใครอยู่?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ผมถามเขาหลังจากนั้น </w:t>
      </w:r>
      <w:r w:rsidRPr="00C84680">
        <w:rPr>
          <w:lang w:val="ru-RU"/>
        </w:rPr>
        <w:t xml:space="preserve">“ของปีเตอร์แห่งเพโลพอนนีส </w:t>
      </w:r>
      <w:r w:rsidRPr="00C84680">
        <w:rPr>
          <w:lang w:val="ru-RU"/>
        </w:rPr>
        <w:t xml:space="preserve">*</w:t>
      </w:r>
      <w:r w:rsidR="006775A9">
        <w:rPr>
          <w:rStyle w:val="FootnoteReference"/>
          <w:lang w:val="ru-RU"/>
        </w:rPr>
        <w:footnoteReference w:id="255"/>
      </w:r>
      <w:r w:rsidRPr="00C84680">
        <w:rPr>
          <w:lang w:val="ru-RU"/>
        </w:rPr>
        <w:t xml:space="preserve"> </w:t>
      </w:r>
      <w:r w:rsidR="002F08DD">
        <w:rPr>
          <w:lang w:val="ru-RU"/>
        </w:rPr>
        <w:t xml:space="preserve">*” </w:t>
      </w:r>
      <w:r w:rsidRPr="00C84680">
        <w:rPr>
          <w:lang w:val="ru-RU"/>
        </w:rPr>
        <w:t xml:space="preserve">เขาตอบ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แต่ผมได้</w:t>
      </w:r>
      <w:r w:rsidR="002F08DD">
        <w:rPr>
          <w:lang w:val="ru-RU"/>
        </w:rPr>
        <w:t xml:space="preserve">ปรับเปลี่ยนมันเล็กน้อย” </w:t>
      </w:r>
      <w:r w:rsidRPr="00C84680">
        <w:rPr>
          <w:lang w:val="ru-RU"/>
        </w:rPr>
        <w:t xml:space="preserve">“คุณปรับเปลี่ยนคำสรรเสริญของปีเตอร์แห่งเพโลพอนนีสด้วยหรือ?!</w:t>
      </w:r>
      <w:r w:rsidR="002F08DD">
        <w:rPr>
          <w:lang w:val="ru-RU"/>
        </w:rPr>
        <w:t xml:space="preserve">”</w:t>
      </w:r>
      <w:r w:rsidRPr="00C84680">
        <w:rPr>
          <w:lang w:val="ru-RU"/>
        </w:rPr>
        <w:t xml:space="preserve">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ก็ทำไมไม่ได้ล่ะ” เขาตอบ “ผมไม่มีสิทธิ์ทำอย่างนั้นหรือ?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“ถ้าอยาก คุณก็เขียนเพลงสรรเสริญของตัวเองได้ แต่ห้ามทำลายผลงานของคนอื่น!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ก็แค่นั้น — เขาไปเปลี่ยนทำนองเพลงสรรเสริญของคนอื่น แล้วก็คงจะเรียกผลงานของตัวเองว่า ‘Svyatogorsk’ ต่อมา เราต้องระมัดระวังมาก เราไม่ควรเปลี่ยนแปลงสิ่งที่ถูกสร้างขึ้นมาก่อน หากต้องการ ก็สามารถสร้างสิ่งของตัวเองและตั้งชื่อให้มันได้ คนมีสิทธิ์ที่จะทำเช่นนั้น แต่การนำสิ่งเก่ามาเปลี่ยนแปลง — นั่นคือการไม่เคารพ มันก็เหมือนกับว่าคนที่ไม่มีความเข้าใจในการวาดภาพไอคอนต้องการจะเปลี่ยนแปลงภาพไอคอนโบราณ หากนั่นคือสิ่งที่เขาต้องการ ก็ให้เขาวาดภาพไอคอนของตัวเอง แต่เขาต้องไม่ทำลายภาพไอคอนของผู้อื่น</w:t>
      </w:r>
    </w:p>
    <w:p w:rsidRPr="00347B46" w:rsidR="00347B46" w:rsidP="00347B46" w:rsidRDefault="00347B46" w14:paraId="7E02568C" w14:textId="77777777">
      <w:pPr>
        <w:rPr>
          <w:lang w:val="ru-RU"/>
        </w:rPr>
      </w:pPr>
    </w:p>
    <w:p w:rsidRPr="00C84680" w:rsidR="005C3FC8" w:rsidP="00347B46" w:rsidRDefault="00BF6B1D" w14:paraId="0F07FE3E" w14:textId="77777777">
      <w:pPr>
        <w:pStyle w:val="Heading4"/>
        <w:rPr>
          <w:lang w:val="ru-RU"/>
        </w:rPr>
      </w:pPr>
      <w:bookmarkStart w:name="_Toc196745484" w:id="447"/>
      <w:bookmarkStart w:name="_Toc196745641" w:id="448"/>
      <w:bookmarkStart w:name="_Toc225094995" w:id="449"/>
      <w:r w:rsidRPr="00C84680">
        <w:rPr>
          <w:lang w:val="ru-RU"/>
        </w:rPr>
        <w:t xml:space="preserve">หากไม่มีความเชื่อ โลกจะไม่สามารถยืนหยัดได้</w:t>
      </w:r>
      <w:bookmarkEnd w:id="447"/>
      <w:bookmarkEnd w:id="448"/>
      <w:bookmarkEnd w:id="449"/>
    </w:p>
    <w:p w:rsidRPr="00C84680" w:rsidR="005C3FC8" w:rsidRDefault="00BF6B1D" w14:paraId="40B13B88" w14:textId="2D34D39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ผู้มีอำนาจที่ไร้พระเจ้าเคยเชื่อว่าความเชื่อเป็นภัยต่อสังคมและพยายามกำจัดมันออกไป แต่ตอนนี้พวกเขากำลังค่อยๆ ตระหนักว่า หากคนใดไม่มีความเชื่อ ก็จะไม่มีข้อจำกัด และ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จะกลายเป็นสัตว์ร้าย; พวกเขาตระหนักว่าคนไม่สามารถยืนหยัดได้โดยปราศจากอุดมการณ์ ครั้งหนึ่ง นักข่าวคนหนึ่งถามนักการเมืองคอมมิวนิสต์ผู้สูงอายุว่า: </w:t>
      </w:r>
      <w:r w:rsidRPr="00C84680">
        <w:rPr>
          <w:lang w:val="ru-RU"/>
        </w:rPr>
        <w:t xml:space="preserve">‘นักการเมืองสมัยนี้ต้องจำไว้สิ่งใดเพื่อหลีกเลี่ยงความล้มเหลวและประสบความสำเร็จ?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‘เราล้ม</w:t>
      </w:r>
      <w:r w:rsidR="002F08DD">
        <w:rPr>
          <w:lang w:val="ru-RU"/>
        </w:rPr>
        <w:t xml:space="preserve">เหลวเพราะเราต่อต้านคริสตจักร’ </w:t>
      </w:r>
      <w:r w:rsidRPr="00C84680">
        <w:rPr>
          <w:lang w:val="ru-RU"/>
        </w:rPr>
        <w:t xml:space="preserve">นักการเมืองคอมมิวนิสต์ผู้สูงอายุตอบ กล่าวอีกนัยหนึ่ง นักการเมืองคอมมิวนิสต์ที่ไม่มีความเชื่อ ซึ่งไม่มีทั้งผลประโยชน์ทางวัตถุหรือความปรารถนาทางจิตวิญญาณ ได้ตระหนักว่าพวกเขาไม่อาจต่อสู้กับพระเจ้าได้ ปัจจุบัน</w:t>
      </w:r>
      <w:r w:rsidR="006775A9">
        <w:rPr>
          <w:rStyle w:val="FootnoteReference"/>
          <w:lang w:val="ru-RU"/>
        </w:rPr>
        <w:footnoteReference w:id="256"/>
      </w:r>
      <w:r w:rsidRPr="00C84680">
        <w:rPr>
          <w:lang w:val="ru-RU"/>
        </w:rPr>
        <w:t xml:space="preserve"> ในบางภูมิภาคของเซอร์เบีย พวกเขาได้เริ่มสร้างโบสถ์ขึ้นแล้ว ทางการยูโกสลาเวียได้สังเกตว่า ตามสถิติแล้ว ที่ใดมีโบสถ์ ที่นั่นจะมีผู้ที่มีปัญหาสุขภาพจิตน้อยลง อาชญากรรมน้อยลง และอื่นๆ อีกมากมาย คนเหล่านี้ไม่เชื่อในพระเจ้า แต่เพื่อหลีกเลี่ยงการให้คนกินยาโรคจิตเภทจนเกินขนาด จึงกำลังสร้างโบสถ์ให้พวกเขา แม้แต่เซอูเชสคู (Ceaușescu) ซึ่งแม้จะเป็น </w:t>
      </w:r>
      <w:r w:rsidR="002F08DD">
        <w:rPr>
          <w:lang w:val="ru-RU"/>
        </w:rPr>
        <w:t xml:space="preserve">‘สิบเอกไร้ยางอาย’</w:t>
      </w:r>
      <w:r w:rsidR="006775A9">
        <w:rPr>
          <w:rStyle w:val="FootnoteReference"/>
          <w:lang w:val="ru-RU"/>
        </w:rPr>
        <w:footnoteReference w:id="257"/>
      </w:r>
      <w:r w:rsidRPr="00C84680">
        <w:rPr>
          <w:lang w:val="ru-RU"/>
        </w:rPr>
        <w:t xml:space="preserve"> ที่เรียกคริสต์ศาสนาว่า </w:t>
      </w:r>
      <w:r w:rsidR="002F08DD">
        <w:rPr>
          <w:lang w:val="ru-RU"/>
        </w:rPr>
        <w:t xml:space="preserve">‘ฝิ่นของประชาชน’ </w:t>
      </w:r>
      <w:r w:rsidRPr="00C84680">
        <w:rPr>
          <w:lang w:val="ru-RU"/>
        </w:rPr>
        <w:t xml:space="preserve">และกล่าวคำหมิ่นประมาทอื่นๆ เช่นนั้น ก็ยังกล่าวในเวลาเดียวกันว่า คริสเตียนเป็นคนดี นั่นเป็นเพราะผู้ที่มีความเชื่อมี </w:t>
      </w:r>
      <w:r w:rsidR="002F08DD">
        <w:rPr>
          <w:lang w:val="ru-RU"/>
        </w:rPr>
        <w:t xml:space="preserve">‘ความยับยั้งชั่งใจ’ </w:t>
      </w:r>
      <w:r w:rsidRPr="00C84680">
        <w:rPr>
          <w:lang w:val="ru-RU"/>
        </w:rPr>
        <w:t xml:space="preserve">และไม่ก่อความวุ่นวาย ส่วนที่เหลือ คือผู้ไม่เชื่อ ได้ทำลายทุกสิ่งจนกลายเป็นซากปรักหักพัง และมีนักบุญกี่องค์ที่ส่องแสงลงมาสู่เราจากรัสเซีย! ขณะนี้ได้มีการประกาศสงครามต่อลัทธิคอมมิวนิสต์แล้ว แต่ยังมีผู้บางกลุ่มที่พยายามหาข้อแก้ตัวสำหรับทุกสิ่ง </w:t>
      </w:r>
      <w:r w:rsidRPr="00C84680">
        <w:rPr>
          <w:lang w:val="ru-RU"/>
        </w:rPr>
        <w:t xml:space="preserve">“เลนินและมาร์กซ์” ผู้คนเหล่านี้กล่าวว่า “เห็นพ้องกับพระคริสต์ แต่ไม่เข้าใจจิตวิญญาณของพระองค์ </w:t>
      </w:r>
      <w:r w:rsidR="002F08DD">
        <w:rPr>
          <w:lang w:val="ru-RU"/>
        </w:rPr>
        <w:t xml:space="preserve">จึงก่ออาชญากรรม”</w:t>
      </w:r>
      <w:r w:rsidRPr="00C84680">
        <w:rPr>
          <w:lang w:val="ru-RU"/>
        </w:rPr>
        <w:t xml:space="preserve"> พวกเขาพูดเช่นนี้เพราะคริสตชนได้ยกเสียงขึ้น ประกาศว่าพวกเขาต้องการกลับสู่ประเพณีโบราณของตน สู่ความเชื่อของตน และด้วยเหตุนี้ เมื่อไม่สามารถควบคุมประชาชนได้เหมือนเดิม คอมมิวนิสต์เองก็เริ่มเรียกร้องกับพวกเขาว่า: </w:t>
      </w:r>
      <w:r w:rsidRPr="00C84680">
        <w:rPr>
          <w:lang w:val="ru-RU"/>
        </w:rPr>
        <w:t xml:space="preserve">‘มาคืนสู่ประเพณีโบราณของเราเถิด!</w:t>
      </w:r>
      <w:r w:rsidR="002F08DD">
        <w:rPr>
          <w:lang w:val="ru-RU"/>
        </w:rPr>
        <w:t xml:space="preserve">’</w:t>
      </w:r>
      <w:r w:rsidRPr="00C84680">
        <w:rPr>
          <w:lang w:val="ru-RU"/>
        </w:rPr>
        <w:t xml:space="preserve"> ราวกับว่าคอมมิวนิสต์ได้ก่ออาชญากรรมทั้งหมดนั้นระหว่างและหลังการปฏิวัติเพียงเพราะพวกเขาไม่เข้าใจจิตวิญญาณของพระคริสต์! </w:t>
      </w:r>
    </w:p>
    <w:p w:rsidRPr="00347B46" w:rsidR="005C3FC8" w:rsidRDefault="00BF6B1D" w14:paraId="6A45B449" w14:textId="3ABF2E3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จะถึงวันที่ไม่เพียงแต่ผู้เชื่อ แต่แม้กระทั่งผู้ไม่เชื่อ ก็จะตระหนักว่า หากไม่มีศรัทธา โลกนี้ไม่อาจยืนหยัดได้ แล้วพวกเขาจะบังคับให้ประชาชนเชื่อในสิ่งใดสิ่งหนึ่ง เพื่อควบคุมพวกเขาไว้ หลายปีจะผ่านไป และจะถึงวันที่ หากคุณไม่สวดมนต์ในวันใดวันหนึ่ง คุณจะถูกโยนเข้าคุก ผู้คนจะต้องรายงานต่อผู้ปกครองว่าพวกเขาได้อธิษฐานหรือไม่!… นั่นคือวิธีที่ทุกสิ่งจะเข้าที่เข้าทาง</w:t>
      </w:r>
    </w:p>
    <w:p w:rsidRPr="00347B46" w:rsidR="00347B46" w:rsidP="00347B46" w:rsidRDefault="00347B46" w14:paraId="102CF009" w14:textId="77777777">
      <w:pPr>
        <w:rPr>
          <w:lang w:val="ru-RU"/>
        </w:rPr>
      </w:pPr>
    </w:p>
    <w:p w:rsidRPr="00C84680" w:rsidR="005C3FC8" w:rsidP="00347B46" w:rsidRDefault="00BF6B1D" w14:paraId="0F22333B" w14:textId="77777777">
      <w:pPr>
        <w:pStyle w:val="Heading4"/>
        <w:rPr>
          <w:lang w:val="ru-RU"/>
        </w:rPr>
      </w:pPr>
      <w:bookmarkStart w:name="_Toc196745485" w:id="450"/>
      <w:bookmarkStart w:name="_Toc196745642" w:id="451"/>
      <w:bookmarkStart w:name="_Toc225094996" w:id="452"/>
      <w:r w:rsidRPr="00C84680">
        <w:rPr>
          <w:lang w:val="ru-RU"/>
        </w:rPr>
        <w:t xml:space="preserve">เราต้องทิ้งมรดกที่ดีไว้</w:t>
      </w:r>
      <w:bookmarkEnd w:id="450"/>
      <w:bookmarkEnd w:id="451"/>
      <w:bookmarkEnd w:id="452"/>
    </w:p>
    <w:p w:rsidRPr="00C84680" w:rsidR="005C3FC8" w:rsidRDefault="00BF6B1D" w14:paraId="2E1428B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เกโรนดา, ทำไมในบางภูมิภาค หมู่บ้าน และชุมชนเล็ก ๆ จึงมีผู้ดีเกิดขึ้น? </w:t>
      </w:r>
    </w:p>
    <w:p w:rsidRPr="00C84680" w:rsidR="005C3FC8" w:rsidRDefault="00BF6B1D" w14:paraId="5669C200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— นั่นเป็นเพราะคนที่อาศัยอยู่ที่นั่นมาก่อนเป็นคนดี พวกเขาทิ้งลูกหลานที่ดีไว้ และตอนนี้ประเพณีที่ดีก็ยังคงสืบต่อ คุณอาจคิดว่าดินที่นั่นอุดมสมบูรณ์จนทำให้คนดีเกิดขึ้นได้หรือ? ไม่ มันไม่ใช่เรื่องของดิน หากมีประเพณีในสถานที่ใด — ไม่ว่าจะดีหรือร้าย — มันก็จะสืบต่อไป ในเอพิรัส (Epirus) ใกล้ชายแดนแอลเบเนีย มีหมู่บ้านหนึ่งที่ชาวบ้านจะไปโบสถ์เพื่อร่วมพิธีเวสเปอร์ส (Vespers) และพิธีบูชาพระเจ้า (Divine Liturgy) — ทุกครั้งที่มีการจัดพิธี พวกเขายังเข้าร่วมพิธีสวดเช้าด้วย ผู้คนเหล่านี้ — จะกล่าวอย่างไรดี — ใช้ชีวิตอยู่ในสวรรค์ขณะที่ยังอยู่ในโลกนี้ และเมื่อจากไปสู่ชีวิตถัดไป พวกเขาก็จะได้ไปสวรรค์เช่นกัน พวกเขาได้ช่วยเหลือทั้งตัวเองและรุ่นต่อไป เพราะได้สร้างมรดกแห่งคุณธรรมไว้ เมื่อลูกหลานรับเอาประเพณีอันดีงามนี้มาใช้ ประเพณีอันดีงามนั้นก็จะสืบสานต่อไป ไม่ไกลจากที่นั่น มีหมู่บ้านอีกแห่งหนึ่ง ทุกคนในหมู่บ้านนั้นล้วนขโมยกันหมด มีพระสงฆ์เพียงคนเดียวเท่านั้นที่เคยมาจากหมู่บ้านนั้น แต่แม้เขาเองก็ยังขโมยภาพไอคอนจากโบสถ์! ประเด็นไม่ใช่ว่าดินในหมู่บ้านนั้นไม่ดี แต่เป็นเพราะคนในหมู่บ้านนั้นมีนิสัยไม่ดี ดังนั้นพวกเขาจึงทิ้งลูกหลานที่มีนิสัยไม่ดีไว้เบื้องหลัง และประเพณีที่ไม่ดีนี้ยังคงดำเนินต่อไป ต้องใช้ความพยายามอย่างมากเพื่อนำประเพณีที่ดีมาสู่หมู่บ้านที่เต็มไปด้วยการขโมยนี้ และดูสิ: หาก</w:t>
      </w:r>
      <w:r w:rsidRPr="00C84680">
        <w:rPr>
          <w:lang w:val="ru-RU"/>
        </w:rPr>
        <w:t xml:space="preserve">มีผู้ไม่ดี</w:t>
      </w:r>
      <w:r w:rsidRPr="00C84680">
        <w:rPr>
          <w:lang w:val="ru-RU"/>
        </w:rPr>
        <w:t xml:space="preserve">อาศัยอยู่ในสถานที่ใดสถานที่หนึ่ง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ผู้อยู่อาศัยคนอื่น ๆ จะพยายามพิสูจน์ว่าเขาไม่ใช่คนท้องถิ่นของพื้นที่นั้น โดยสืบค้นรากเหง้าของต้นตระกูลเขาอย่างลึกซึ้ง แต่เมื่อเป็นเรื่องของผู้ศักดิ์สิทธิ์ ทุกคนจะรีบอ้างว่าเขาเป็นญาติของตน ยกตัวอย่างเช่น นักบุญคอสมาสแห่งเอโทเลีย – ถึงแม้เขาจะเกิดในกรีซตอนกลาง – แต่เขาก็ถูกนับรวมอยู่ในกลุ่มนักบุญแห่งเอพิรัส เพราะพ่อของเขาสืบเชื้อสายย้อนกลับไปยังหมู่บ้านหนึ่งในเอพิรัส และด้วยเหตุนี้ ไม่ว่าเขาจะต้องการหรือไม่ นักบุญคอสมาสก็กลายเป็นชาวเอพิรัสไปโดยปริยาย </w:t>
      </w:r>
    </w:p>
    <w:p w:rsidRPr="00C84680" w:rsidR="005C3FC8" w:rsidRDefault="00BF6B1D" w14:paraId="32446094" w14:textId="537C2B73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เพื่อนของฉันคนหนึ่ง ซึ่งเป็นหัวหน้าครอบครัว มักจะสั่นนิ้วชี้อย่างประหม่าไม่หยุดขณะพูด แล้วลูกๆ ของเขาก็จะสั่นนิ้วเล็กๆ ของตัวเองเมื่อเล่าเรื่องด้วย เพราะเด็กๆ มักจะซึมซับนิสัยของพ่อทั้งหมด และลอกเลียนแบบอย่างแม่นยำ แต่เป้าหมายคือการรับเอาแต่สิ่งที่ดีเท่านั้น มิฉะนั้น ความชั่วจะฝังรากลึกไปนาน ผมจำได้ว่ามีชายหนุ่มคนหนึ่งเข้าชุมชนพระเป็นนักบวชใหม่ แต่เขาไม่ชอบที่นั่น </w:t>
      </w:r>
      <w:r w:rsidRPr="00C84680">
        <w:rPr>
          <w:lang w:val="ru-RU"/>
        </w:rPr>
        <w:t xml:space="preserve">“รอหน่อย ลูกเอ๋ย” ผู้อาวุโสบอกเขา “อย่าไป; </w:t>
      </w:r>
      <w:r w:rsidR="002F08DD">
        <w:rPr>
          <w:lang w:val="ru-RU"/>
        </w:rPr>
        <w:t xml:space="preserve">ทุกอย่างจะเปลี่ยนไป” </w:t>
      </w:r>
      <w:r w:rsidRPr="00C84680">
        <w:rPr>
          <w:lang w:val="ru-RU"/>
        </w:rPr>
        <w:t xml:space="preserve">“มันจะเปลี่ยนไปอย่างไรครับ เกโรนดา?” นักบวชใหม่ถามกลับ ‘เพราะสุดท้ายแล้ว ผู้ฝึกหัดของอาจารย์ท่านนั้น ก็เป็นสำเนาที่เหมือนเป๊ะของอาจารย์เขาเอง </w:t>
      </w:r>
      <w:r w:rsidR="002F08DD">
        <w:rPr>
          <w:lang w:val="ru-RU"/>
        </w:rPr>
        <w:t xml:space="preserve">“</w:t>
      </w:r>
      <w:r w:rsidRPr="00C84680">
        <w:rPr>
          <w:lang w:val="ru-RU"/>
        </w:rPr>
        <w:t xml:space="preserve">ผู้ฝึกหัดของพ่อผู้หนึ่งก็เหมือนครูของเขาอย่างไม่มีผิดเพี้ยน แล้วจะเปลี่ยนได้อย่างไร?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หากมีความชั่วร้ายที่ฝังรากลึกในวัดหรือชุมชนนักบวช และผู้ฝึกหัดไม่แสดงความห่วงใยอย่างจริงใจ แต่เพียง </w:t>
      </w:r>
      <w:r w:rsidRPr="00C84680">
        <w:rPr>
          <w:lang w:val="ru-RU"/>
        </w:rPr>
        <w:t xml:space="preserve">‘ลอกเลียน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สิ่งที่เห็น ก็ทำให้สภาพเชิงลบนั้นกลายเป็นเรื้อรัง แต่หากผู้ฝึกหัดแสดงความห่วงใยอย่างจริงใจ สถานการณ์เชิงลบนี้ก็สามารถเปลี่ยนเป็นเชิงบวกได้ ด้วยวิธีนี้ ความดีและความชั่วสามารถดำเนินต่อไปได้ไม่มีที่สิ้นสุด </w:t>
      </w:r>
    </w:p>
    <w:p w:rsidRPr="00C84680" w:rsidR="005C3FC8" w:rsidRDefault="00BF6B1D" w14:paraId="0439DACC" w14:textId="77777777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ผมได้ตระหนักถึงสิ่งหนึ่ง: ทุกสิ่งที่เรามี—ไม่ว่าจะเป็นประเพณีของบรรดาพระบิดาศักดิ์สิทธิ์ หรือสิ่งที่กำหนดไว้ในกฎวินัย—ก็เป็นเพียงเศษเสี้ยวเล็กๆ [เมื่อเทียบกับสิ่งที่เคยมีอยู่ก่อน] กล่าวอีกนัยหนึ่ง สิ่งทั้งหมดนี้สามารถเปรียบได้กับพวงองุ่นไม่กี่พวงที่ยังเหลืออยู่ในสวนองุ่นหลังการเก็บเกี่ยว ดังนั้น เราจึงต้องระมัดระวังเพื่อรักษาเชื้อแป้งไว้เล็กน้อย นี่คือหน้าที่ของคริสตชน เราไม่มีสิทธิ์ที่จะทิ้งมรดกที่ไม่ดีไว้ให้คนรุ่นหลัง </w:t>
      </w:r>
    </w:p>
    <w:p w:rsidRPr="00C84680" w:rsidR="005C3FC8" w:rsidRDefault="00BF6B1D" w14:paraId="3A8B6D19" w14:textId="439D79AB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เมื่อไม่กี่ปีที่ผ่านมา</w:t>
      </w:r>
      <w:r w:rsidR="006775A9">
        <w:rPr>
          <w:rStyle w:val="FootnoteReference"/>
          <w:lang w:val="ru-RU"/>
        </w:rPr>
        <w:footnoteReference w:id="258"/>
      </w:r>
      <w:r w:rsidRPr="00C84680">
        <w:rPr>
          <w:lang w:val="ru-RU"/>
        </w:rPr>
        <w:t xml:space="preserve"> นักเทโอโลจี ศาสตราจารย์มหาวิทยาลัย และบุคคลสำคัญอื่นๆ ได้รวมตัวกันที่เจนีวาเพื่อจัด </w:t>
      </w:r>
      <w:r w:rsidR="002F08DD">
        <w:rPr>
          <w:lang w:val="ru-RU"/>
        </w:rPr>
        <w:t xml:space="preserve">‘การประชุมก่อนสภา’ </w:t>
      </w:r>
      <w:r w:rsidRPr="00C84680">
        <w:rPr>
          <w:lang w:val="ru-RU"/>
        </w:rPr>
        <w:t xml:space="preserve">พวกเขาตัดสินใจยกเลิกการอดอาหารในวันคริสต์มาสและวันนักบุญเปโตร และลดระยะเวลาการอดอาหารใหญ่ลงสองสัปดาห์ — เนื่องจากผู้คนก็ไม่ได้อดอาหารอยู่แล้ว ศาสตราจารย์ของเราเองก็เข้าร่วมการประชุมครั้งนี้ด้วย เมื่อพวกเขากลับมาจากที่นั่น มาพบผมและเริ่มเล่าเรื่องทั้งหมดให้ผมฟัง ผมรู้สึกโกรธจนต้องตะโกนใส่พวกเขา </w:t>
      </w:r>
      <w:r w:rsidRPr="00C84680">
        <w:rPr>
          <w:lang w:val="ru-RU"/>
        </w:rPr>
        <w:t xml:space="preserve">“พวกคุณรู้ตัวไหมว่ากำลังทำอะไรอยู่?” ผมพูด “หากใครป่วย ก็มีเหตุผลที่ชอบธรรมที่จะกินเนื้อสัตว์ในช่วงเทศกาลมหาพรต — กฎทั่วไปไม่ใช้กับพวกเขา หากใครกินอาหารที่ไม่ต้องอดในช่วงเทศกาลเลนต์ ไม่ใช่เพราะป่วย แต่เพราะความอ่อนแอ [ทางจิตวิญญาณ] แล้ว </w:t>
      </w:r>
      <w:r w:rsidR="009F3FC8">
        <w:rPr>
          <w:lang w:val="ru-RU"/>
        </w:rPr>
        <w:t xml:space="preserve">เขาต้อง</w:t>
      </w:r>
      <w:r w:rsidRPr="00C84680">
        <w:rPr>
          <w:lang w:val="ru-RU"/>
        </w:rPr>
        <w:t xml:space="preserve">ขออภัยว่า ‘อภัยให้ข้า</w:t>
      </w:r>
      <w:r w:rsidR="002F08DD">
        <w:rPr>
          <w:lang w:val="ru-RU"/>
        </w:rPr>
        <w:t xml:space="preserve">ด้วย พระเจ้า’ </w:t>
      </w:r>
      <w:r w:rsidRPr="00C84680">
        <w:rPr>
          <w:lang w:val="ru-RU"/>
        </w:rPr>
        <w:t xml:space="preserve">ต้องถ่อมตัวลงและกล่าวว่า </w:t>
      </w:r>
      <w:r w:rsidR="002F08DD">
        <w:rPr>
          <w:lang w:val="ru-RU"/>
        </w:rPr>
        <w:t xml:space="preserve">‘ข้าได้ทำบาปแล้ว’ </w:t>
      </w:r>
      <w:r w:rsidRPr="00C84680">
        <w:rPr>
          <w:lang w:val="ru-RU"/>
        </w:rPr>
        <w:t xml:space="preserve">พระคริสต์จะไม่ตัดสินโทษคนเช่นนั้น อย่างไรก็ตาม หากคนนั้นสุขภาพดี ก็ต้องอดอาหาร ส่วนผู้ที่เฉยเมย พวกเขาก็กินอะไรก็ได้ตามใจชอบ และไม่สนใจอะไรทั้งสิ้น ทุกอย่างก็ดำเนินไปตามปกติเหมือนเดิม แท้จริงแล้ว ส่วนใหญ่ไม่ถือศีลอด เพราะไม่มีเหตุผลอันสมควรที่จะทำเช่นนั้น และเรา ซึ่งต้องการเอาใจกลุ่มคนส่วนใหญ่กลุ่มนี้ กลับต้องการยกเลิกการถือศีลอดไปเสียเลยหรือ? แต่เราจะรู้ได้อย่างไรว่าคนรุ่นต่อไปจะเป็นอย่างไร? หากพวกเขาปรากฏตัวว่าดีกว่าคนรุ่นปัจจุบัน และสามารถยึดมั่นในคำสอนของพระศาสนจักรโดยไม่ประนีประนอม แล้วด้วยสิทธิใดที่เราจะยกเลิกทั้งหมดนี้? ท้ายที่สุดแล้ว ทุกอย่างก็เรียบง่ายมาก! ในหมู่ชาวคาทอลิก การอดอาหารก่อนรับศีลมหาสนิทใช้เวลาเพียงหนึ่งชั่วโมงเท่านั้น เราจะยอมแพ้ต่อจิตวิญญาณแบบเดียวกันนี้หรือไม่? เราจะให้พรแก่ความอ่อนแอและความผิดพลาดของเราเองหรือ? แต่เพื่อความอ่อนแอของเรา เราไม่มีสิทธิ์ที่จะปรับแต่งคริสต์ศาสนาให้เข้ากับมาตรฐานของเราเอง แม้จะมีเพียงไม่กี่คนเท่านั้นที่สามารถปฏิบัติตามพิธีกรรมที่กำหนดไว้ได้ ก็ต้องรักษาไว้เพื่อประโยชน์ของกลุ่มคนน้อยนั้น หากผู้ป่วยอยู่ท่ามกลางคนแปลกหน้า ให้เขากินเนื้อสัตว์ในลักษณะที่คนอื่นไม่เห็นและไม่ถูกชักจูงให้ตกอยู่ในความล่อลวง </w:t>
      </w:r>
      <w:r w:rsidR="002F08DD">
        <w:rPr>
          <w:lang w:val="ru-RU"/>
        </w:rPr>
        <w:t xml:space="preserve">“ให้เขาซื้อครีมเปรี้ยวมาและกินในห้องของตัวเอง” </w:t>
      </w:r>
      <w:r w:rsidRPr="00C84680">
        <w:rPr>
          <w:lang w:val="ru-RU"/>
        </w:rPr>
        <w:t xml:space="preserve">— </w:t>
      </w:r>
      <w:r w:rsidR="002F08DD">
        <w:rPr>
          <w:lang w:val="ru-RU"/>
        </w:rPr>
        <w:t xml:space="preserve">“นั่นคือความหน้าซื่อใจคด”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หนึ่งในศาสตราจารย์เหล่านั้นตอบผม </w:t>
      </w:r>
      <w:r w:rsidRPr="00C84680">
        <w:rPr>
          <w:lang w:val="ru-RU"/>
        </w:rPr>
        <w:t xml:space="preserve">“แล้วทำไม เพื่อที่จะแสดงความซื่อสัตย์มากขึ้น คุณไม่ไปออกสู่ลานกว้างและทำบาปที่นั่น?</w:t>
      </w:r>
      <w:r w:rsidR="002F08DD">
        <w:rPr>
          <w:lang w:val="ru-RU"/>
        </w:rPr>
        <w:t xml:space="preserve">” </w:t>
      </w:r>
      <w:r w:rsidRPr="00C84680">
        <w:rPr>
          <w:lang w:val="ru-RU"/>
        </w:rPr>
        <w:t xml:space="preserve">— ผมถามกลับเขา ปีศาจนำเสนอเรื่องทั้งหมดนี้ให้พวกเขาเห็นในแง่ใด! เราสร้าง </w:t>
      </w:r>
      <w:r w:rsidR="002F08DD">
        <w:rPr>
          <w:lang w:val="ru-RU"/>
        </w:rPr>
        <w:t xml:space="preserve">‘ความถูกต้องตามหลัก’</w:t>
      </w:r>
      <w:r w:rsidRPr="00C84680">
        <w:rPr>
          <w:lang w:val="ru-RU"/>
        </w:rPr>
        <w:t xml:space="preserve"> ของตัวเอง </w:t>
      </w:r>
      <w:r w:rsidRPr="00C84680">
        <w:rPr>
          <w:lang w:val="ru-RU"/>
        </w:rPr>
        <w:t xml:space="preserve">และในจิตวิญญาณของ </w:t>
      </w:r>
      <w:r w:rsidR="002F08DD">
        <w:rPr>
          <w:lang w:val="ru-RU"/>
        </w:rPr>
        <w:t xml:space="preserve">‘ความถูกต้องตามหลัก’</w:t>
      </w:r>
      <w:r w:rsidRPr="00C84680">
        <w:rPr>
          <w:lang w:val="ru-RU"/>
        </w:rPr>
        <w:t xml:space="preserve"> นี้ </w:t>
      </w:r>
      <w:r w:rsidRPr="00C84680">
        <w:rPr>
          <w:lang w:val="ru-RU"/>
        </w:rPr>
        <w:t xml:space="preserve">เราตีความคำสอนของบรรดาบิดาศักดิ์สิทธิ์และพระวรสาร ในยุคสมัยของเราที่มีคริสตชนผู้มีการศึกษาจำนวนมาก ความถูกต้องตามหลักควรส่องแสงอย่างเจิดจ้า! ดูเพียงนักบุญนิโคเดมัส ฮาจิโอริต</w:t>
      </w:r>
      <w:r w:rsidR="00D15B69">
        <w:rPr>
          <w:rStyle w:val="FootnoteReference"/>
          <w:lang w:val="ru-RU"/>
        </w:rPr>
        <w:footnoteReference w:id="259"/>
      </w:r>
      <w:r w:rsidRPr="00C84680">
        <w:rPr>
          <w:lang w:val="ru-RU"/>
        </w:rPr>
        <w:t xml:space="preserve"> </w:t>
      </w:r>
      <w:r w:rsidRPr="00C84680">
        <w:rPr>
          <w:lang w:val="ru-RU"/>
        </w:rPr>
        <w:t xml:space="preserve">— </w:t>
      </w:r>
      <w:r w:rsidRPr="00C84680">
        <w:rPr>
          <w:lang w:val="ru-RU"/>
        </w:rPr>
        <w:t xml:space="preserve">เขาได้บรรลุผลสำเร็จมากมายเพียงใด! ท่านได้เขียนคำพูดและหนังสือมากมายเพียงใด! ท่านได้รวบรวมชีวประวัติของนักบุญทั้งหมด! ท่านนักบวชผู้นี้รู้จักทุกห้องสมุดจนถึงเครื่องหมายจุลภาคสุดท้าย แม้ท่านจะไม่มีเครื่องถ่ายเอกสารหรือคอมพิวเตอร์เลยก็ตาม </w:t>
      </w:r>
    </w:p>
    <w:p w:rsidRPr="00C84680" w:rsidR="005C3FC8" w:rsidRDefault="00BF6B1D" w14:paraId="11E51946" w14:textId="44B7C72D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คนเราต้องพยายามเป็นคริสเตียนที่แท้จริงให้มากที่สุดเท่าที่จะทำได้ เมื่อนั้นเขาจะมีความรู้สึกทางจิตวิญญาณ เมื่อนั้นเขาจะรู้สึกถึงความเจ็บปวดต่อศาสนาออร์โธดอกซ์และมาตุภูมิในระดับต่าง ๆ และตระหนักถึงหน้าที่ลูกต่อทั้งสองสิ่งนั้น ในสภาพนี้ เมื่อทราบถึงเหตุการณ์ใด ๆ คริสตชนจะแสดงความห่วงใย กังวล และอธิษฐาน อย่างไรก็ตาม คริสตชนที่จำเป็นต้องถูกกระตุ้นอยู่เสมอ – </w:t>
      </w:r>
      <w:r w:rsidRPr="00C84680">
        <w:rPr>
          <w:lang w:val="ru-RU"/>
        </w:rPr>
        <w:t xml:space="preserve">‘ตอนนี้ให้สนใจเรื่องนี้ แล้วเรื่อง</w:t>
      </w:r>
      <w:r w:rsidR="002F08DD">
        <w:rPr>
          <w:lang w:val="ru-RU"/>
        </w:rPr>
        <w:t xml:space="preserve">นั้น’ – </w:t>
      </w:r>
      <w:r w:rsidRPr="00C84680">
        <w:rPr>
          <w:lang w:val="ru-RU"/>
        </w:rPr>
        <w:t xml:space="preserve">ก็เหมือนล้อสี่เหลี่ยม ซึ่งเพื่อจะเคลื่อนไปข้างหน้า ก็ต้องถูกผลักดันอยู่เสมอ เป้าหมายคือแรงผลักดันต้องมาจากภายในตัวบุคคลเอง เมื่อนั้นเขาจะเคลื่อนไปอย่างราบรื่น — เหมือนล้อกลม หากบุคคลใดกลายเป็นคริสเตียนที่แท้จริง และแรงผลักดันนั้นมาจากภายในตัวเขาเอง พระเจ้าจะเปิดเผยสิ่งต่าง ๆ ที่กว้างขวางและลึกซึ้งยิ่งขึ้นให้เขาเห็น มากกว่าผู้ที่เพียงแต่อ่าน [หนังสือพิมพ์] คนเช่นนี้ไม่เพียงแต่เรียนรู้สิ่งที่เขียนไว้แล้ว แต่ยังรู้ถึงสิ่งที่จะถูกเขียนขึ้นด้วย คุณเข้าใจเรื่องนี้หรือไม่? ความสว่างจากพระเจ้ามาสู่บุคคลนั้น และทุกการกระทำของเขาล้วนได้รับการส่องสว่าง </w:t>
      </w:r>
    </w:p>
    <w:p w:rsidRPr="00C84680" w:rsidR="005C3FC8" w:rsidRDefault="00BF6B1D" w14:paraId="1D0746F5" w14:textId="2197497E">
      <w:pPr>
        <w:pStyle w:val="paragraph"/>
        <w:spacing w:before="30" w:after="30"/>
        <w:ind w:start="60" w:end="60"/>
        <w:rPr>
          <w:lang w:val="ru-RU"/>
        </w:rPr>
      </w:pPr>
      <w:r w:rsidRPr="00C84680">
        <w:rPr>
          <w:lang w:val="ru-RU"/>
        </w:rPr>
        <w:t xml:space="preserve">เราไม่มีสิทธิ์ที่จะทิ้งร้างมรดกอันยิ่งใหญ่ที่พระคริสต์ได้ทิ้งไว้ให้เราในยุคสมัยของเรา เราจะต้องรายงานต่อพระเจ้า เรา ชาวกรีกผู้เล็กน้อย ได้เชื่อในพระเมสสิยาห์; เราได้รับพรในการให้ความสว่างแก่โลกทั้งใบ หนึ่งร้อยปีก่อนที่พระคริสต์จะเสด็จมาสู่โลก พระคัมภีร์เดิมได้ถูกแปลเป็นภาษากรีกแล้ว และคริสต์ชนยุคแรกต้องทนทุกข์อย่างไร? พวกเขาต้องเสี่ยงชีวิตอยู่เสมอ และวันนี้ความเฉยเมยกลับครองโลก! วันนี้เราจะเฉยเมยได้อย่างไร เมื่อเราสามารถนำความสว่างมาสู่ผู้คนได้อย่างง่ายดาย โดยไม่ต้องเสี่ยงชีวิต? คุณรู้หรือไม่ว่าบรรพบุรุษของเราต้องทนทุกข์ทรมานเพียงใดเพื่อโลกที่เราอาศัยอยู่ในปัจจุบัน? ท่านรู้หรือไม่ว่ามีผู้คนกี่คนที่เสียสละชีวิตตนเอง? หากพวกเขาไม่เสียสละเช่นนั้น เราคงไม่มีอะไรเลยในปัจจุบันนี้ ดังนั้น ผมจึงเปรียบเทียบว่า: ในอดีต พวกเขาเสี่ยงชีวิตเพื่อรักษาความเชื่อ — ส่วนในปัจจุบัน ที่ไม่มีความกดดันใดๆ เลย ผู้คนกลับมองทุกสิ่งอย่างเท่าเทียมกัน! ผู้ที่ไม่เคยสูญเสียเสรีภาพชาติชาติ ไม่เข้าใจว่ามันมีความหมายอย่างไร </w:t>
      </w:r>
      <w:r w:rsidRPr="00C84680">
        <w:rPr>
          <w:lang w:val="ru-RU"/>
        </w:rPr>
        <w:t xml:space="preserve">‘ขอพระเจ้าอย่าให้ชนเผ่าป่าเถื่อนมาทำให้เราเสื่อมเสีย!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— ผมพูดกับคนเหล่านี้ และได้รับคำตอบว่า: </w:t>
      </w:r>
      <w:r w:rsidRPr="00C84680">
        <w:rPr>
          <w:lang w:val="ru-RU"/>
        </w:rPr>
        <w:t xml:space="preserve">‘แล้วเราจะเสียอะไรจากเรื่องนั้น?</w:t>
      </w:r>
      <w:r w:rsidR="002F08DD">
        <w:rPr>
          <w:lang w:val="ru-RU"/>
        </w:rPr>
        <w:t xml:space="preserve">’ </w:t>
      </w:r>
      <w:r w:rsidRPr="00C84680">
        <w:rPr>
          <w:lang w:val="ru-RU"/>
        </w:rPr>
        <w:t xml:space="preserve">ลองฟังดูสิ! ขอให้พวกเจ้าถูกสาปแช่งเถิด พวกคนไร้ค่า! นี่คือสภาพของมนุษย์ในยุคนี้ ให้เงินและรถยนต์แก่พวกเขา พวกเขาก็ไม่สนใจความเชื่อ เกียรติยศ หรือเสรีภาพเลย </w:t>
      </w:r>
    </w:p>
    <w:p w:rsidRPr="000D05A4" w:rsidR="00347B46" w:rsidP="000D05A4" w:rsidRDefault="00BF6B1D" w14:paraId="66854E41" w14:textId="73562BC9">
      <w:pPr>
        <w:pStyle w:val="paragraph"/>
        <w:spacing w:before="30" w:after="30"/>
        <w:ind w:start="60" w:end="60"/>
      </w:pPr>
      <w:r w:rsidRPr="00C84680">
        <w:rPr>
          <w:lang w:val="ru-RU"/>
        </w:rPr>
        <w:t xml:space="preserve">เราชาวกรีกต้องขอบคุณพระคริสต์และนักบุญผู้พลีชีพ รวมถึงบรรดาบิดาผู้ก่อตั้งพระศาสนจักรของเรา สำหรับความเชื่อออร์โธดอกซ์ของเรา และเราต้องขอบคุณวีรบุรุษของมาตุภูมิของเรา ผู้ที่หลั่งเลือดเพื่อเรา สำหรับอิสรภาพของเรา เราต้องให้เกียรติมรดกอันศักดิ์สิทธิ์นี้ เราต้องรักษาไว้ ไม่ใช่ใช้มันอย่างสิ้นเปลืองในยุคสมัยของเรา จะเป็นโศกนาฏกรรมอันยิ่งใหญ่หากชนชาติเช่นนี้ต้องสูญสิ้นไป! และบัดนี้เราเห็นแล้วว่าพระเจ้ากำลังเรียกผู้คนผ่านการเรียกตัวส่วนตัว เช่นเดียวกับการเรียกตัวที่ส่งไปยังทหารเกณฑ์ก่อนการเริ่มต้นสงคราม พระเจ้าทรงกระทำเช่นนี้เพื่อให้สิ่งใดสิ่งหนึ่งได้รับการรักษาไว้ เพื่อให้การทรงสร้างของพระองค์ได้รับการช่วยเหลือ พระเจ้าจะไม่ทิ้งเราไป; อย่างไรก็ตาม เราเองก็ต้องทำสิ่งที่ทำได้</w:t>
      </w:r>
      <w:r w:rsidRPr="00C84680">
        <w:rPr>
          <w:lang w:val="ru-RU"/>
        </w:rPr>
        <w:lastRenderedPageBreak/>
      </w:r>
      <w:r w:rsidRPr="00C84680">
        <w:rPr>
          <w:lang w:val="ru-RU"/>
        </w:rPr>
        <w:t xml:space="preserve"> ด้วยวิธีของมนุษย์ และสำหรับสิ่งที่ทำไม่ได้ด้วยกำลังของมนุษย์ เราต้องอธิษฐานขอให้พระเจ้าประทานความช่วยเหลือ</w:t>
      </w:r>
    </w:p>
    <w:sectPr w:rsidRPr="000D05A4" w:rsidR="00347B46" w:rsidSect="00C84680">
      <w:footerReference w:type="default" r:id="rId8"/>
      <w:pgSz w:w="12240" w:h="15840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460C" w:rsidP="00AA21A6" w:rsidRDefault="0082460C" w14:paraId="2939820D" w14:textId="77777777">
      <w:r>
        <w:separator/>
      </w:r>
    </w:p>
  </w:endnote>
  <w:endnote w:type="continuationSeparator" w:id="0">
    <w:p w:rsidR="0082460C" w:rsidP="00AA21A6" w:rsidRDefault="0082460C" w14:paraId="70E90B2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26962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A21A6" w:rsidP="0094500E" w:rsidRDefault="00AA21A6" w14:paraId="26AD8DAC" w14:textId="4F79FE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460C" w:rsidP="00AA21A6" w:rsidRDefault="0082460C" w14:paraId="71DB764F" w14:textId="77777777">
      <w:r>
        <w:separator/>
      </w:r>
    </w:p>
  </w:footnote>
  <w:footnote w:type="continuationSeparator" w:id="0">
    <w:p w:rsidR="0082460C" w:rsidP="00AA21A6" w:rsidRDefault="0082460C" w14:paraId="14FA1B30" w14:textId="77777777">
      <w:r>
        <w:continuationSeparator/>
      </w:r>
    </w:p>
  </w:footnote>
  <w:footnote w:id="1">
    <w:p w:rsidRPr="0087568D" w:rsidR="000534FA" w:rsidRDefault="000534FA" w14:paraId="37C9C325" w14:textId="34E0ACF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7568D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การแลกเปลี่ยนประชากรในปี 1924 ซึ่งชาวกรีกจากเอเชียไมเนอร์ได้ย้ายมาตั้งถิ่นฐานในกรีซ ส่วนชาวตุรกีที่อาศัยอยู่ในกรีซได้ย้ายไปตั้งถิ่นฐานในตุรกี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2">
    <w:p w:rsidRPr="0087568D" w:rsidR="0087568D" w:rsidRDefault="0087568D" w14:paraId="6D573EB2" w14:textId="780B4A0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7568D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สงครามกลางเมืองกรีกปี 1944–1948 ระหว่างกองทัพรัฐบาลกับกลุ่มกบฏคอมมิวนิสต์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3">
    <w:p w:rsidRPr="00A81295" w:rsidR="007E4152" w:rsidRDefault="007E4152" w14:paraId="5E8BD07E" w14:textId="38041A5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81295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ตามปฏิทินพลเรือน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4">
    <w:p w:rsidRPr="00A81295" w:rsidR="00A81295" w:rsidRDefault="00A81295" w14:paraId="12DBBC2C" w14:textId="37365E9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81295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จากสติเชราที่ปรากฏก่อนซินักซาริออน สำหรับบทเพลงที่ 6 ของแคนอนในพิธีมัททินส์ วันที่ 1 มกราคม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5">
    <w:p w:rsidR="008A75B6" w:rsidRDefault="008A75B6" w14:paraId="2CDB3A84" w14:textId="1A7C98A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Ps. 110:10.</w:t>
      </w:r>
    </w:p>
  </w:footnote>
  <w:footnote w:id="6">
    <w:p w:rsidR="008A75B6" w:rsidRDefault="008A75B6" w14:paraId="5A8DDD41" w14:textId="634D39D3">
      <w:pPr>
        <w:pStyle w:val="FootnoteText"/>
      </w:pPr>
      <w:r>
        <w:rPr>
          <w:rStyle w:val="FootnoteReference"/>
        </w:rPr>
        <w:footnoteRef/>
      </w:r>
      <w:r w:rsidRPr="003326A8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Pankinia (ภาษากรีก: </w:t>
      </w:r>
      <w:r w:rsidRPr="00245C2E">
        <w:rPr>
          <w:szCs w:val="16"/>
        </w:rPr>
        <w:t xml:space="preserve">πάντες</w:t>
      </w:r>
      <w:r w:rsidRPr="00245C2E">
        <w:rPr>
          <w:szCs w:val="16"/>
        </w:rPr>
        <w:t xml:space="preserve"> ἀπὸ </w:t>
      </w:r>
      <w:r w:rsidRPr="00245C2E">
        <w:rPr>
          <w:szCs w:val="16"/>
        </w:rPr>
        <w:t xml:space="preserve">κοινου </w:t>
      </w:r>
      <w:r w:rsidRPr="00245C2E">
        <w:rPr>
          <w:szCs w:val="16"/>
          <w:lang w:val="ru-RU"/>
        </w:rPr>
        <w:t xml:space="preserve">– ทุกคนร่วมกัน, ร่วมกัน) – งานที่ผู้อาศัยในวัดหรือสเกเตทั้งหมดร่วมทำ (ต่อไปนี้ หมายเหตุจากผู้จัดพิมพ์ชาวกรีกจะแสดงโดยไม่ระบุแหล่งอ้างอิง)</w:t>
      </w:r>
    </w:p>
  </w:footnote>
  <w:footnote w:id="7">
    <w:p w:rsidR="003326A8" w:rsidRDefault="003326A8" w14:paraId="34B31144" w14:textId="2C8D081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วิวรณ์ 12:12.</w:t>
      </w:r>
    </w:p>
  </w:footnote>
  <w:footnote w:id="8">
    <w:p w:rsidR="003326A8" w:rsidRDefault="003326A8" w14:paraId="14F289C4" w14:textId="77B29DF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โยชูวา 6:23.</w:t>
      </w:r>
    </w:p>
  </w:footnote>
  <w:footnote w:id="9">
    <w:p w:rsidR="007B582E" w:rsidRDefault="007B582E" w14:paraId="3A90E758" w14:textId="5FC63A8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อิสยาห์ 3:6.</w:t>
      </w:r>
    </w:p>
  </w:footnote>
  <w:footnote w:id="10">
    <w:p w:rsidR="007B582E" w:rsidRDefault="007B582E" w14:paraId="0498990C" w14:textId="015B01B0">
      <w:pPr>
        <w:pStyle w:val="FootnoteText"/>
      </w:pPr>
      <w:r>
        <w:rPr>
          <w:rStyle w:val="FootnoteReference"/>
        </w:rPr>
        <w:footnoteRef/>
      </w:r>
      <w:r w:rsidRPr="00B74D5F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คำเรียก ‘Maccabeus’ (ซึ่งมีความหมายว่า ‘ผู้ปราบปรามศัตรู’) ถูกมอบให้แก่ผู้นำการกบฏของชาวยิว (166 ปีก่อนคริสตกาล) คือ ยูดา และผู้สืบทอดตำแหน่งของเขา การลุกฮือครั้งนี้มีเป้าหมายเพื่อต่อต้านแอนติโอคัสที่</w:t>
      </w:r>
      <w:r w:rsidRPr="00245C2E">
        <w:rPr>
          <w:szCs w:val="16"/>
        </w:rPr>
        <w:t xml:space="preserve"> 4 </w:t>
      </w:r>
      <w:r w:rsidRPr="00245C2E">
        <w:rPr>
          <w:szCs w:val="16"/>
          <w:lang w:val="ru-RU"/>
        </w:rPr>
        <w:t xml:space="preserve">เอพิฟานีส ผู้นำราชวงศ์เซลิวซิด ครอบครัวมัคคาบีได้ต่อสู้อย่างเสียสละเพื่อความเชื่อของบรรพบุรุษและความเป็นอิสระทางการเมืองของอิสราเอล (ดูหนังสือมัคคาบี)</w:t>
      </w:r>
    </w:p>
  </w:footnote>
  <w:footnote w:id="11">
    <w:p w:rsidR="00B74D5F" w:rsidRDefault="00B74D5F" w14:paraId="4706970A" w14:textId="0DC4C378">
      <w:pPr>
        <w:pStyle w:val="FootnoteText"/>
      </w:pPr>
      <w:r>
        <w:rPr>
          <w:rStyle w:val="FootnoteReference"/>
        </w:rPr>
        <w:footnoteRef/>
      </w:r>
      <w:r w:rsidRPr="00B74D5F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“ผู้พลีชีพในวันสุดท้ายจะยิ่งใหญ่กว่าผู้พลีชีพคนแรก” </w:t>
      </w:r>
      <w:r w:rsidRPr="00245C2E">
        <w:rPr>
          <w:i/>
          <w:iCs/>
          <w:szCs w:val="16"/>
          <w:lang w:val="ru-RU"/>
        </w:rPr>
        <w:t xml:space="preserve">นักบุญซีริลแห่งเยรูซาเล็ม. </w:t>
      </w:r>
      <w:r w:rsidRPr="00245C2E">
        <w:rPr>
          <w:szCs w:val="16"/>
          <w:lang w:val="ru-RU"/>
        </w:rPr>
        <w:t xml:space="preserve">Homilies, บทเทศน์ที่ 15. มอสโก, 1855. หน้า 261.</w:t>
      </w:r>
    </w:p>
  </w:footnote>
  <w:footnote w:id="12">
    <w:p w:rsidRPr="00700D9B" w:rsidR="009948AA" w:rsidRDefault="009948AA" w14:paraId="67508238" w14:textId="287F7FAC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00D9B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Philotimo (ภาษากรีก: </w:t>
      </w:r>
      <w:r w:rsidRPr="00245C2E">
        <w:rPr>
          <w:szCs w:val="16"/>
        </w:rPr>
        <w:t xml:space="preserve">φιλότιμο</w:t>
      </w:r>
      <w:r w:rsidRPr="00245C2E">
        <w:rPr>
          <w:szCs w:val="16"/>
          <w:lang w:val="ru-RU"/>
        </w:rPr>
        <w:t xml:space="preserve">) – ไม่มีคำที่เทียบเท่าสำหรับคำนี้ในภาษารัสเซียสมัยใหม่ โดยทั่วไป คำนี้สามารถแปลได้ว่า ความใจกว้าง ความพร้อมที่จะเสียสละตนเอง หรือการไม่สนใจสิ่งทางวัตถุเพื่อตามหาอุดมการณ์ทางจิตวิญญาณหรือศีลธรรม คำนี้ปรากฏบ่อยครั้งในผลงานเขียนของนักบุญปายซิออส ผู้เน้นย้ำถึงความสำคัญของฟิลอติโมในชีวิตทางจิตวิญญาณ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3">
    <w:p w:rsidRPr="00A237B1" w:rsidR="00700D9B" w:rsidRDefault="00700D9B" w14:paraId="487997D1" w14:textId="5FD0762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237B1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คำว่า </w:t>
      </w:r>
      <w:r w:rsidRPr="00245C2E">
        <w:rPr>
          <w:szCs w:val="16"/>
          <w:lang w:val="ru-RU"/>
        </w:rPr>
        <w:t xml:space="preserve">“κοσμικός” ในงานเขียนของพ่อปายซิออส และในภาษากรีกโดยทั่วไป มักหมายถึง ‘บุคคลที่ไม่ได้เป็นส่วนหนึ่งของคริสตจักร หรือเป็นส่วนหนึ่งของคริสตจักรเพียงในนามเท่านั้น’ ในข้อความนี้ คำนี้มักถูกแปลว่า ‘คนโลกีย์’ หรือ ‘คนของโลกนี้’ ส่วนคำว่า ‘ผู้ไม่ได้รับศีลศักดิ์สิทธิ์’ ตรงกับคำกรีก</w:t>
      </w:r>
      <w:r w:rsidRPr="00245C2E">
        <w:rPr>
          <w:szCs w:val="16"/>
        </w:rPr>
        <w:t xml:space="preserve"> λαϊκός </w:t>
      </w:r>
      <w:r w:rsidRPr="00245C2E">
        <w:rPr>
          <w:szCs w:val="16"/>
          <w:lang w:val="ru-RU"/>
        </w:rPr>
        <w:t xml:space="preserve">ซึ่งหมายถึงคริสตชนที่มีจิตสำนึกและใช้ชีวิตอยู่ในโลก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4">
    <w:p w:rsidRPr="00A237B1" w:rsidR="00A237B1" w:rsidRDefault="00A237B1" w14:paraId="49A060CE" w14:textId="1148864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237B1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‘Kanonarch’ คือผู้ที่เสนอแนะว่าควรทำอะไร จากคำว่า ‘kanonarch’ – ผู้อ่านที่ระหว่างพิธีกรรมทางศาสนา ประกาศว่าคณะนักร้องควรร้องเพลงอะไร</w:t>
      </w:r>
    </w:p>
  </w:footnote>
  <w:footnote w:id="15">
    <w:p w:rsidRPr="00A237B1" w:rsidR="00A237B1" w:rsidRDefault="00A237B1" w14:paraId="3216734D" w14:textId="016CDF7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237B1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Tangalashka (ภาษากรีก: </w:t>
      </w:r>
      <w:r w:rsidRPr="00245C2E">
        <w:rPr>
          <w:szCs w:val="16"/>
        </w:rPr>
        <w:t xml:space="preserve">ταγκαλάκι</w:t>
      </w:r>
      <w:r w:rsidRPr="00245C2E">
        <w:rPr>
          <w:szCs w:val="16"/>
          <w:lang w:val="ru-RU"/>
        </w:rPr>
        <w:t xml:space="preserve">) – นี่คือชื่อเล่นที่ผู้อาวุโสตั้งให้ปีศาจ</w:t>
      </w:r>
    </w:p>
  </w:footnote>
  <w:footnote w:id="16">
    <w:p w:rsidR="00E37ACA" w:rsidRDefault="00E37ACA" w14:paraId="4C166D2F" w14:textId="6D7222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มัทธิว 16:24.</w:t>
      </w:r>
    </w:p>
  </w:footnote>
  <w:footnote w:id="17">
    <w:p w:rsidR="0062293F" w:rsidRDefault="0062293F" w14:paraId="55B9AD8F" w14:textId="139A37E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2 มัคคาบี 1:19–22.</w:t>
      </w:r>
    </w:p>
  </w:footnote>
  <w:footnote w:id="18">
    <w:p w:rsidR="00A33B0C" w:rsidRDefault="00A33B0C" w14:paraId="56BA417A" w14:textId="539CBF2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วิวรณ์ 22:11.</w:t>
      </w:r>
    </w:p>
  </w:footnote>
  <w:footnote w:id="19">
    <w:p w:rsidR="00A33B0C" w:rsidRDefault="00A33B0C" w14:paraId="49CCD23B" w14:textId="3A17BD2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โรม 1:24–32.</w:t>
      </w:r>
    </w:p>
  </w:footnote>
  <w:footnote w:id="20">
    <w:p w:rsidR="00A33B0C" w:rsidRDefault="00A33B0C" w14:paraId="1CCC5314" w14:textId="62667A4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นำเสนอในเดือนพฤศจิกายน ค.ศ. 1988</w:t>
      </w:r>
    </w:p>
  </w:footnote>
  <w:footnote w:id="21">
    <w:p w:rsidRPr="00A33B0C" w:rsidR="00A33B0C" w:rsidP="00A33B0C" w:rsidRDefault="00A33B0C" w14:paraId="1A8D1EE5" w14:textId="27BFDF3F">
      <w:pPr>
        <w:rPr>
          <w:sz w:val="20"/>
          <w:szCs w:val="16"/>
          <w:lang w:val="ru-RU"/>
        </w:rPr>
      </w:pPr>
      <w:r>
        <w:rPr>
          <w:rStyle w:val="FootnoteReference"/>
        </w:rPr>
        <w:footnoteRef/>
      </w:r>
      <w:r w:rsidRPr="00A33B0C">
        <w:rPr>
          <w:lang w:val="ru-RU"/>
        </w:rPr>
        <w:t xml:space="preserve"> </w:t>
      </w:r>
      <w:r w:rsidRPr="00245C2E">
        <w:rPr>
          <w:sz w:val="20"/>
          <w:szCs w:val="16"/>
        </w:rPr>
        <w:t xml:space="preserve">Χαμώς </w:t>
      </w:r>
      <w:r w:rsidRPr="00245C2E">
        <w:rPr>
          <w:sz w:val="20"/>
          <w:szCs w:val="16"/>
          <w:lang w:val="ru-RU"/>
        </w:rPr>
        <w:t xml:space="preserve">– ‘เทพ’ ของลูกหลานโมอับ บุตรชายคนโตของโลท (ดู 3 ราชา 11:7); </w:t>
      </w:r>
      <w:r w:rsidRPr="00245C2E">
        <w:rPr>
          <w:sz w:val="20"/>
          <w:szCs w:val="16"/>
        </w:rPr>
        <w:t xml:space="preserve">χαμός </w:t>
      </w:r>
      <w:r w:rsidRPr="00245C2E">
        <w:rPr>
          <w:sz w:val="20"/>
          <w:szCs w:val="16"/>
          <w:lang w:val="ru-RU"/>
        </w:rPr>
        <w:t xml:space="preserve">(ภาษากรีกสมัยใหม่) – การสูญเสีย ความพินาศ ความเสียหาย –</w:t>
      </w:r>
      <w:r w:rsidRPr="00245C2E">
        <w:rPr>
          <w:i/>
          <w:iCs/>
          <w:sz w:val="20"/>
          <w:szCs w:val="16"/>
          <w:lang w:val="ru-RU"/>
        </w:rPr>
        <w:t xml:space="preserve"> หมายเหตุของผู้แปล</w:t>
      </w:r>
    </w:p>
  </w:footnote>
  <w:footnote w:id="22">
    <w:p w:rsidR="00746EE6" w:rsidRDefault="00746EE6" w14:paraId="625BE31A" w14:textId="572794A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เทียบ ลูกา 19:26.</w:t>
      </w:r>
    </w:p>
  </w:footnote>
  <w:footnote w:id="23">
    <w:p w:rsidR="00746EE6" w:rsidRDefault="00746EE6" w14:paraId="5B1143BD" w14:textId="7A31D7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ปฐมกาล 18:21.</w:t>
      </w:r>
    </w:p>
  </w:footnote>
  <w:footnote w:id="24">
    <w:p w:rsidR="00746EE6" w:rsidRDefault="00746EE6" w14:paraId="25C9AF0B" w14:textId="7C769E5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ลูกา 8:26–33.</w:t>
      </w:r>
    </w:p>
  </w:footnote>
  <w:footnote w:id="25">
    <w:p w:rsidRPr="00746EE6" w:rsidR="00746EE6" w:rsidRDefault="00746EE6" w14:paraId="039352E4" w14:textId="7D64A52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46EE6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ฉบับแปลภาษารัสเซียได้รับการตีพิมพ์โดยอารามเซนต์เซอร์เกียสแห่งตรีเอกานุภาพในปี ค.ศ. 1997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26">
    <w:p w:rsidRPr="00746EE6" w:rsidR="00746EE6" w:rsidP="00746EE6" w:rsidRDefault="00746EE6" w14:paraId="323B191B" w14:textId="19289030">
      <w:pPr>
        <w:rPr>
          <w:sz w:val="20"/>
          <w:szCs w:val="16"/>
        </w:rPr>
      </w:pPr>
      <w:r>
        <w:rPr>
          <w:rStyle w:val="FootnoteReference"/>
        </w:rPr>
        <w:footnoteRef/>
      </w:r>
      <w:r w:rsidRPr="00746EE6">
        <w:rPr>
          <w:lang w:val="ru-RU"/>
        </w:rPr>
        <w:t xml:space="preserve"> </w:t>
      </w:r>
      <w:r w:rsidRPr="00245C2E">
        <w:rPr>
          <w:sz w:val="20"/>
          <w:szCs w:val="16"/>
          <w:lang w:val="ru-RU"/>
        </w:rPr>
        <w:t xml:space="preserve">เมื่อกล่าวถึง ‘ตรรกะ’ ผู้อาวุโสหมายถึงลัทธิเหตุผลนิยม หรือความมีเหตุผล</w:t>
      </w:r>
    </w:p>
  </w:footnote>
  <w:footnote w:id="27">
    <w:p w:rsidRPr="00F03977" w:rsidR="005F4357" w:rsidRDefault="005F4357" w14:paraId="57F22A1B" w14:textId="28E41DEF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03977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คำสอนนี้ถูกกล่าวขึ้นในเดือนมิถุนายน ค.ศ. 1985 เมื่อผู้อาวุโสอาศัยอยู่ในห้อง ‘Panaguda’</w:t>
      </w:r>
    </w:p>
  </w:footnote>
  <w:footnote w:id="28">
    <w:p w:rsidRPr="00FF5B02" w:rsidR="00F03977" w:rsidRDefault="00F03977" w14:paraId="5A2D4A7B" w14:textId="21C6FC4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F5B02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การขับไล่วิญญาณชั่ว (การขับไล่ปีศาจหรือพิธีขับไล่ปีศาจ) เป็นพิธีที่คริสตจักรกำหนดขึ้น โดยในระหว่างพิธีนี้ พระสงฆ์จะสวดบทอธิษฐานพิเศษเพื่อขับไล่วิญญาณชั่วออกจากผู้ที่ถูกวิญญาณชั่วเข้าสิง ผู้อาวุโสเน้นย้ำว่า ผู้ที่ถูกผีสิงและขอความช่วยเหลือจากพิธีขับไล่ผี ต้องกลับใจอย่างจริงจัง สารภาพบาปต่อบิดาทางจิตวิญญาณ และมีความมุ่งมั่นที่จะดำเนินชีวิตตามแบบคริสเตียน ข้อมูลรายละเอียดเกี่ยวกับการถูกผีสิงและพิธีขับไล่ผี </w:t>
      </w:r>
      <w:r w:rsidRPr="00245C2E">
        <w:rPr>
          <w:szCs w:val="16"/>
          <w:lang w:val="ru-RU"/>
        </w:rPr>
        <w:t xml:space="preserve">มีอยู่ในเล่มที่</w:t>
      </w:r>
      <w:r w:rsidRPr="00245C2E">
        <w:rPr>
          <w:szCs w:val="16"/>
        </w:rPr>
        <w:t xml:space="preserve"> III</w:t>
      </w:r>
      <w:r w:rsidRPr="00245C2E">
        <w:rPr>
          <w:szCs w:val="16"/>
          <w:lang w:val="ru-RU"/>
        </w:rPr>
        <w:t xml:space="preserve"> </w:t>
      </w:r>
      <w:r w:rsidRPr="00245C2E">
        <w:rPr>
          <w:szCs w:val="16"/>
          <w:lang w:val="ru-RU"/>
        </w:rPr>
        <w:t xml:space="preserve">ของ “คำสอน” ของผู้อาวุโสเพย์ซิออส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29">
    <w:p w:rsidR="00FF5B02" w:rsidRDefault="00FF5B02" w14:paraId="30A62D29" w14:textId="2D8153FC">
      <w:pPr>
        <w:pStyle w:val="FootnoteText"/>
      </w:pPr>
      <w:r>
        <w:rPr>
          <w:rStyle w:val="FootnoteReference"/>
        </w:rPr>
        <w:footnoteRef/>
      </w:r>
      <w:r w:rsidRPr="00FF5B02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กล่าวอีกนัยหนึ่ง ทังลาชกาทำให้คนนั้นถูกผูกมัดกับ ‘กิจกรรมไร้สาระ’ – มันปลูกฝังความคิดให้พวกเขาจนทำให้พวกเขา ‘ยุ่ง’ อยู่ตลอดเวลา อยู่ในภาวะทุกข์ใจ และไม่สามารถปฏิบัติธรรมได้ ด้วยวิธีนี้ ปีศาจจึงทำให้คนนั้นอ่อนแอลง</w:t>
      </w:r>
    </w:p>
  </w:footnote>
  <w:footnote w:id="30">
    <w:p w:rsidRPr="009E16AE" w:rsidR="009E16AE" w:rsidRDefault="009E16AE" w14:paraId="3B2F2711" w14:textId="538229D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E16AE">
        <w:rPr>
          <w:lang w:val="ru-RU"/>
        </w:rPr>
        <w:t xml:space="preserve"> </w:t>
      </w:r>
      <w:r w:rsidRPr="00245C2E">
        <w:rPr>
          <w:i/>
          <w:iCs/>
          <w:szCs w:val="16"/>
          <w:lang w:val="ru-RU"/>
        </w:rPr>
        <w:t xml:space="preserve">“เราคุกกราบต่อไม้กางเขนของพระองค์ โอ พระเจ้า และเราสรรเสริญการฟื้นคืนพระชนม์อันศักดิ์สิทธิ์ของพระองค์” </w:t>
      </w:r>
      <w:r w:rsidRPr="00245C2E">
        <w:rPr>
          <w:szCs w:val="16"/>
          <w:lang w:val="ru-RU"/>
        </w:rPr>
        <w:t xml:space="preserve">– สติเชราแด่ไม้กางเขนศักดิ์สิทธิ์</w:t>
      </w:r>
    </w:p>
  </w:footnote>
  <w:footnote w:id="31">
    <w:p w:rsidRPr="00AF4476" w:rsidR="00AF4476" w:rsidRDefault="00AF4476" w14:paraId="7947993F" w14:textId="64B9DC1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F4476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สติเชราวันอาทิตย์ในโทนที่ 8 สำหรับบทสรรเสริญ</w:t>
      </w:r>
    </w:p>
  </w:footnote>
  <w:footnote w:id="32">
    <w:p w:rsidRPr="00AF4476" w:rsidR="00AF4476" w:rsidRDefault="00AF4476" w14:paraId="1CD99EB6" w14:textId="5814007F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F4476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ดู The Ancient Paterikon, มอสโก, 1899. หน้า 343–344.</w:t>
      </w:r>
    </w:p>
  </w:footnote>
  <w:footnote w:id="33">
    <w:p w:rsidR="00AF4476" w:rsidRDefault="00AF4476" w14:paraId="2539DCFA" w14:textId="4EB62CD5">
      <w:pPr>
        <w:pStyle w:val="FootnoteText"/>
      </w:pPr>
      <w:r>
        <w:rPr>
          <w:rStyle w:val="FootnoteReference"/>
        </w:rPr>
        <w:footnoteRef/>
      </w:r>
      <w:r w:rsidRPr="00AF4476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อับบา เอวากริอุส. คำแนะนำเกี่ยวกับชีวิตที่กระตือรือร้น. ใน: ความรักแห่งความดี (ฉบับแปลภาษารัสเซีย). เล่มที่ </w:t>
      </w:r>
      <w:r w:rsidRPr="00245C2E">
        <w:rPr>
          <w:szCs w:val="16"/>
        </w:rPr>
        <w:t xml:space="preserve">I</w:t>
      </w:r>
      <w:r w:rsidRPr="00245C2E">
        <w:rPr>
          <w:szCs w:val="16"/>
          <w:lang w:val="ru-RU"/>
        </w:rPr>
        <w:t xml:space="preserve">. วัดเซนต์เซอร์จิอุสแห่งตรีเอกานุภาพ, 1992. หน้า 637.</w:t>
      </w:r>
    </w:p>
  </w:footnote>
  <w:footnote w:id="34">
    <w:p w:rsidRPr="00AF4476" w:rsidR="00AF4476" w:rsidRDefault="00AF4476" w14:paraId="53D6B350" w14:textId="2430490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F4476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ตามที่ได้ค้นพบในภายหลัง พระภิกษุรูปนี้คือผู้อาวุโสเพไซอุสเอง</w:t>
      </w:r>
    </w:p>
  </w:footnote>
  <w:footnote w:id="35">
    <w:p w:rsidR="00E00740" w:rsidRDefault="00E00740" w14:paraId="541832A5" w14:textId="405E84D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ยอห์น 16:11.</w:t>
      </w:r>
    </w:p>
  </w:footnote>
  <w:footnote w:id="36">
    <w:p w:rsidR="00A748AE" w:rsidRDefault="00A748AE" w14:paraId="7A880EDE" w14:textId="0113FA5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เอเฟซัส 6:12.</w:t>
      </w:r>
    </w:p>
  </w:footnote>
  <w:footnote w:id="37">
    <w:p w:rsidR="00A748AE" w:rsidRDefault="00A748AE" w14:paraId="34EC1FBB" w14:textId="73977806">
      <w:pPr>
        <w:pStyle w:val="FootnoteText"/>
      </w:pPr>
      <w:r>
        <w:rPr>
          <w:rStyle w:val="FootnoteReference"/>
        </w:rPr>
        <w:footnoteRef/>
      </w:r>
      <w:r w:rsidRPr="00A748AE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ความหมายของคำ </w:t>
      </w:r>
      <w:r w:rsidRPr="00245C2E">
        <w:rPr>
          <w:szCs w:val="16"/>
          <w:lang w:val="ru-RU"/>
        </w:rPr>
        <w:t xml:space="preserve">‘κόσμος’ ในภาษากรีกโบราณ: 1. เครื่องประดับ, เครื่องแต่งกายที่หรูหรา; 2. ความเป็นระเบียบ; 3. โลก, จักรวาล; 4. ทุกสิ่งที่เกี่ยวข้องกับโลกและโลกีย์ ดู A.D. Weisman. พจนานุกรมกรีก–รัสเซีย. เซนต์ปีเตอร์สเบิร์ก, 1899. หน้า 725.</w:t>
      </w:r>
    </w:p>
  </w:footnote>
  <w:footnote w:id="38">
    <w:p w:rsidRPr="00A748AE" w:rsidR="00A748AE" w:rsidRDefault="00A748AE" w14:paraId="07F39793" w14:textId="0B5F03BB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748AE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ผู้อาวุโสให้ตัวอย่างนี้เพื่อแสดงให้เห็นว่า เรารับความชั่วหรือบาปได้ง่ายเพียงใด หากมันเข้ามาในชีวิตเราอย่างเงียบๆ ทีละขั้น หากความชั่วหรือบาปจะรุกล้ำเข้ามาในชีวิตของเราอย่างกะทันหัน เราจะต่อต้านมัน; แต่เมื่อเรายอมให้ความชั่วค่อยๆ แทรกซึมเข้ามา เราก็จะคุ้นเคยกับมัน และในที่สุดก็ตกเป็นทาสของมันอย่างสมบูรณ์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39">
    <w:p w:rsidR="00A748AE" w:rsidRDefault="00A748AE" w14:paraId="480CA603" w14:textId="6CAF496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มัทธิว 16:26.</w:t>
      </w:r>
    </w:p>
  </w:footnote>
  <w:footnote w:id="40">
    <w:p w:rsidR="00A748AE" w:rsidRDefault="00A748AE" w14:paraId="54520B80" w14:textId="558E3C0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สุภาษิต 23:26.</w:t>
      </w:r>
    </w:p>
  </w:footnote>
  <w:footnote w:id="41">
    <w:p w:rsidR="00A748AE" w:rsidRDefault="00A748AE" w14:paraId="34AF259A" w14:textId="43AC546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สดุดี 16:15.</w:t>
      </w:r>
    </w:p>
  </w:footnote>
  <w:footnote w:id="42">
    <w:p w:rsidRPr="00752125" w:rsidR="00752125" w:rsidP="00752125" w:rsidRDefault="00752125" w14:paraId="2ED3B373" w14:textId="1F6B06A0">
      <w:pPr>
        <w:rPr>
          <w:sz w:val="20"/>
          <w:szCs w:val="16"/>
        </w:rPr>
      </w:pPr>
      <w:r>
        <w:rPr>
          <w:rStyle w:val="FootnoteReference"/>
        </w:rPr>
        <w:footnoteRef/>
      </w:r>
      <w:r w:rsidRPr="00752125">
        <w:rPr>
          <w:lang w:val="ru-RU"/>
        </w:rPr>
        <w:t xml:space="preserve"> </w:t>
      </w:r>
      <w:r w:rsidRPr="00245C2E">
        <w:rPr>
          <w:i/>
          <w:iCs/>
          <w:sz w:val="20"/>
          <w:szCs w:val="16"/>
          <w:lang w:val="ru-RU"/>
        </w:rPr>
        <w:t xml:space="preserve">“พระองค์ได้เสด็จมาเยี่ยมเราจากเบื้องสูง พระผู้ช่วยให้รอดของเรา ผู้เป็นทิศตะวันออกแห่งทิศตะวันออก และเราผู้เคยอยู่ในความมืดและเงามืด ได้พบความจริงแล้ว เพราะพระผู้เป็นเจ้าได้ประสูติจากหญิงพรหมจารี” </w:t>
      </w:r>
      <w:r w:rsidRPr="00245C2E">
        <w:rPr>
          <w:sz w:val="20"/>
          <w:szCs w:val="16"/>
          <w:lang w:val="ru-RU"/>
        </w:rPr>
        <w:t xml:space="preserve">– เพลงสรรเสริญบทที่ 9 ในพิธีสวดเช้าวันประสูติของพระคริสต์</w:t>
      </w:r>
    </w:p>
  </w:footnote>
  <w:footnote w:id="43">
    <w:p w:rsidR="001148A9" w:rsidRDefault="001148A9" w14:paraId="0444D030" w14:textId="63216C1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มัทธิว 8:20 และ ลูกา 9:58.</w:t>
      </w:r>
    </w:p>
  </w:footnote>
  <w:footnote w:id="44">
    <w:p w:rsidR="0069701B" w:rsidRDefault="0069701B" w14:paraId="4241A856" w14:textId="68AA205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ดูเพิ่มเติมที่ วิวรณ์ 12:6.</w:t>
      </w:r>
    </w:p>
  </w:footnote>
  <w:footnote w:id="45">
    <w:p w:rsidR="00A7342E" w:rsidRDefault="00A7342E" w14:paraId="50DE3837" w14:textId="4DDAAD59">
      <w:pPr>
        <w:pStyle w:val="FootnoteText"/>
      </w:pPr>
      <w:r>
        <w:rPr>
          <w:rStyle w:val="FootnoteReference"/>
        </w:rPr>
        <w:footnoteRef/>
      </w:r>
      <w:r w:rsidRPr="00A7342E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“แสงสว่างของนักบวชคือเหล่าทูตสวรรค์ และแสงสว่างสำหรับทุกคนคือชีวิตนักบวช; ดังนั้น นักบวชควรพยายามเป็นแบบอย่างที่ดีในทุกเรื่อง ไม่ก่อให้เกิดความขุ่นเคืองแก่ผู้ใดในเรื่องใด ทั้งด้วยคำพูดและด้วยการกระทำ (2 </w:t>
      </w:r>
      <w:r w:rsidRPr="00245C2E">
        <w:rPr>
          <w:szCs w:val="16"/>
          <w:lang w:val="ru-RU"/>
        </w:rPr>
        <w:t xml:space="preserve">โครินธ์</w:t>
      </w:r>
      <w:r w:rsidRPr="00245C2E">
        <w:rPr>
          <w:szCs w:val="16"/>
          <w:lang w:val="ru-RU"/>
        </w:rPr>
        <w:t xml:space="preserve"> 6:</w:t>
      </w:r>
      <w:r w:rsidRPr="00245C2E">
        <w:rPr>
          <w:szCs w:val="16"/>
          <w:lang w:val="ru-RU"/>
        </w:rPr>
        <w:t xml:space="preserve">3) แต่หากแสงนี้กลายเป็นความมืดแล้ว ความมืดนั้น — คือผู้ที่อยู่ในโลก — ก็จะตกสู่ความมืดที่ลึกยิ่งขึ้น” พระบิดาอับบา จอห์น ผู้เป็นเจ้าอาวาสแห่งภูเขาซีนาย, *The Ladder* (ฉบับแปลภาษารัสเซีย). Holy Trinity St Sergius Lavra, 1898. หน้า</w:t>
      </w:r>
      <w:r w:rsidRPr="00245C2E">
        <w:rPr>
          <w:szCs w:val="16"/>
          <w:lang w:val="ru-RU"/>
        </w:rPr>
        <w:t xml:space="preserve"> 181.</w:t>
      </w:r>
    </w:p>
  </w:footnote>
  <w:footnote w:id="46">
    <w:p w:rsidR="00A7342E" w:rsidRDefault="00A7342E" w14:paraId="23808D8A" w14:textId="099275B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มัทธิว 5:13.</w:t>
      </w:r>
    </w:p>
  </w:footnote>
  <w:footnote w:id="47">
    <w:p w:rsidR="00A7342E" w:rsidRDefault="00A7342E" w14:paraId="46188685" w14:textId="6747D6C4">
      <w:pPr>
        <w:pStyle w:val="FootnoteText"/>
      </w:pPr>
      <w:r>
        <w:rPr>
          <w:rStyle w:val="FootnoteReference"/>
        </w:rPr>
        <w:footnoteRef/>
      </w:r>
      <w:r w:rsidRPr="00A7342E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ดู “เรื่องเล่าที่น่าจดจำเกี่ยวกับชีวิตนักพรตของบรรดาบิดาศักดิ์สิทธิ์และได้รับพระพร” วัดพระตรีเอกภาพเซนต์เซอร์เกียสลาวรา, 1993. หน้า</w:t>
      </w:r>
      <w:r w:rsidRPr="00245C2E">
        <w:rPr>
          <w:szCs w:val="16"/>
          <w:lang w:val="ru-RU"/>
        </w:rPr>
        <w:t xml:space="preserve"> 27.</w:t>
      </w:r>
    </w:p>
  </w:footnote>
  <w:footnote w:id="48">
    <w:p w:rsidR="00881766" w:rsidRDefault="00881766" w14:paraId="0A802240" w14:textId="432C158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สดุดี 36:16.</w:t>
      </w:r>
    </w:p>
  </w:footnote>
  <w:footnote w:id="49">
    <w:p w:rsidR="006C5A24" w:rsidRDefault="006C5A24" w14:paraId="7DFC1F62" w14:textId="0FE92FC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ดูหนังสือโยบ</w:t>
      </w:r>
    </w:p>
  </w:footnote>
  <w:footnote w:id="50">
    <w:p w:rsidRPr="00D743EF" w:rsidR="00D743EF" w:rsidRDefault="00D743EF" w14:paraId="19C53609" w14:textId="126BA47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743EF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บนภูเขาอาทอสและในกรีซโดยทั่วไป ร่างของผู้ล่วงลับจะถูกขุดขึ้นจากหลุมศพ 3–4 ปีหลังการเสียชีวิต ล้างตัวให้สะอาด และวางไว้ในห้องเก็บศพพิเศษ หากร่างของผู้ล่วงลับยังไม่สลายตัว จะถูกฝังกลับลงในหลุมศพ และคำอธิษฐานเพื่อความสงบสุขของผู้ล่วงลับจะได้รับการเพิ่มพูนขึ้น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51">
    <w:p w:rsidRPr="00B61DC3" w:rsidR="00B61DC3" w:rsidRDefault="00B61DC3" w14:paraId="346EC723" w14:textId="3C0C9C96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61DC3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ดูหนังสือพิธีกรรมใหญ่ (The Great Service Book). คำอธิษฐานสำหรับผู้เจ็บป่วยและผู้มีปัญหาการนอนไม่หลับ. มอสโก: Synodal Printing House, 1884. Fol.</w:t>
      </w:r>
      <w:r w:rsidRPr="00245C2E">
        <w:rPr>
          <w:szCs w:val="16"/>
          <w:lang w:val="ru-RU"/>
        </w:rPr>
        <w:t xml:space="preserve"> 165 </w:t>
      </w:r>
      <w:r w:rsidRPr="00245C2E">
        <w:rPr>
          <w:szCs w:val="16"/>
          <w:lang w:val="ru-RU"/>
        </w:rPr>
        <w:t xml:space="preserve">ob.</w:t>
      </w:r>
    </w:p>
  </w:footnote>
  <w:footnote w:id="52">
    <w:p w:rsidR="0092581F" w:rsidRDefault="0092581F" w14:paraId="1581B2D9" w14:textId="6F1C0E4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ปฐมกาล 37:20 และต่อไป</w:t>
      </w:r>
    </w:p>
  </w:footnote>
  <w:footnote w:id="53">
    <w:p w:rsidR="00936B08" w:rsidRDefault="00936B08" w14:paraId="2278333A" w14:textId="5198DD4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โรม 13:7.</w:t>
      </w:r>
    </w:p>
  </w:footnote>
  <w:footnote w:id="54">
    <w:p w:rsidRPr="00936B08" w:rsidR="00936B08" w:rsidRDefault="00936B08" w14:paraId="1E3E04F5" w14:textId="17023FE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36B08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ด้วยการไม่ออกใบเสร็จ ผู้ค้าจึงซ่อนการทำธุรกรรมจากหน่วยงานภาษี และผู้ซื้อไม่จ่ายภาษีที่จำเป็น ซึ่งในกรีซมีอัตราสูงมาก (ถึง 25 เปอร์เซ็นต์ของมูลค่าสินค้า)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55">
    <w:p w:rsidR="000D1CF1" w:rsidRDefault="000D1CF1" w14:paraId="0FFD62A7" w14:textId="6C977E9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มัทธิว 5:40.</w:t>
      </w:r>
    </w:p>
  </w:footnote>
  <w:footnote w:id="56">
    <w:p w:rsidRPr="000D1CF1" w:rsidR="000D1CF1" w:rsidRDefault="000D1CF1" w14:paraId="20195961" w14:textId="36EFC28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0D1CF1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ข้าราชการในกรีซต้องสาบานว่าจะปฏิบัติหน้าที่ด้วยความซื่อสัตย์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57">
    <w:p w:rsidRPr="000D1CF1" w:rsidR="000D1CF1" w:rsidRDefault="000D1CF1" w14:paraId="5DFA1ABE" w14:textId="2E9CEDC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0D1CF1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Afoniada (สถาบันศาสนศาสตร์ภูเขาอาทอส) – โรงเรียนประจำสำหรับเด็กชายที่ตั้งอยู่บนภูเขาอาทอส ก่อตั้งขึ้นในปี ค.ศ. 1753 นอกจากวิชาที่อยู่ในหลักสูตรมัธยมศึกษาแล้ว นักเรียนที่โรงเรียนอาโฟเนียดา ยังศึกษาวิชาทางเทววิทยาและศาสนศาสตร์ (พระคัมภีร์ศักดิ์สิทธิ์ ชีวประวัติของนักบุญ พิธีกรรมทางศาสนา ภาษากรีกโบราณ เพลงสวดของคริสตจักรไบแซนไทน์ ศิลปะการวาดภาพไอคอน เป็นต้น)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58">
    <w:p w:rsidR="000D1CF1" w:rsidRDefault="000D1CF1" w14:paraId="6C0D28EC" w14:textId="571EDBC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สดุดี 36:35–36.</w:t>
      </w:r>
    </w:p>
  </w:footnote>
  <w:footnote w:id="59">
    <w:p w:rsidR="001D2A75" w:rsidRDefault="001D2A75" w14:paraId="3702F86C" w14:textId="6164D65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โรม 12:14.</w:t>
      </w:r>
    </w:p>
  </w:footnote>
  <w:footnote w:id="60">
    <w:p w:rsidR="00CF5E4F" w:rsidRDefault="00CF5E4F" w14:paraId="7D9EC24C" w14:textId="3EBAE8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อิสยาห์ 26:15.</w:t>
      </w:r>
    </w:p>
  </w:footnote>
  <w:footnote w:id="61">
    <w:p w:rsidR="00675EA3" w:rsidRDefault="00675EA3" w14:paraId="7C176CDD" w14:textId="5600BAEB">
      <w:pPr>
        <w:pStyle w:val="FootnoteText"/>
      </w:pPr>
      <w:r>
        <w:rPr>
          <w:rStyle w:val="FootnoteReference"/>
        </w:rPr>
        <w:footnoteRef/>
      </w:r>
      <w:r w:rsidRPr="00675EA3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“ผู้ใดที่ถูกลงโทษที่นี่เพราะความอับอายของตนเอง ก็จะได้ลิ้มรสเกเฮนนาของตนเอง” </w:t>
      </w:r>
      <w:r w:rsidRPr="00245C2E">
        <w:rPr>
          <w:i/>
          <w:iCs/>
          <w:szCs w:val="16"/>
          <w:lang w:val="ru-RU"/>
        </w:rPr>
        <w:t xml:space="preserve">จากพระคัมภีร์ศักดิ์สิทธิ์ของบิดาเรา อิสอัค ผู้เป็นชาวซีเรีย </w:t>
      </w:r>
      <w:r w:rsidRPr="00245C2E">
        <w:rPr>
          <w:szCs w:val="16"/>
          <w:lang w:val="ru-RU"/>
        </w:rPr>
        <w:t xml:space="preserve">คำสอนแห่งการถือศีลอด มอสโก, 1993. หน้า 365.</w:t>
      </w:r>
    </w:p>
  </w:footnote>
  <w:footnote w:id="62">
    <w:p w:rsidRPr="004B6B79" w:rsidR="004B6B79" w:rsidRDefault="004B6B79" w14:paraId="55801B7D" w14:textId="12F74B4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4B6B79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หัวหน้าของหมู่บ้านกรีกทั้งหกในเมืองซีซาเรียแห่งแคปปาโดเซีย สถานที่เกิดของท่านอาร์เซนิอุสผู้เป็นที่เคารพนับถือแห่งแคปปาโดเซีย และท่านผู้อาวุโสเปย์ซิอุสผู้ได้รับพร</w:t>
      </w:r>
    </w:p>
  </w:footnote>
  <w:footnote w:id="63">
    <w:p w:rsidRPr="004B6B79" w:rsidR="004B6B79" w:rsidRDefault="004B6B79" w14:paraId="633862FB" w14:textId="5178FB7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4B6B79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นี่คือชื่อที่ชาวฟาราสตั้งให้แก่อาร์เซนิอุสผู้เป็นที่เคารพนับถือแห่งคัปปาโดเกีย</w:t>
      </w:r>
    </w:p>
  </w:footnote>
  <w:footnote w:id="64">
    <w:p w:rsidRPr="004B6B79" w:rsidR="004B6B79" w:rsidRDefault="004B6B79" w14:paraId="76FC6C2F" w14:textId="6D20792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4B6B79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บิดาของผู้อาวุโสเพย์ซิออสเป็นหัวหน้าหมู่บ้าน</w:t>
      </w:r>
    </w:p>
  </w:footnote>
  <w:footnote w:id="65">
    <w:p w:rsidR="00A327EF" w:rsidRDefault="00A327EF" w14:paraId="5D658B6A" w14:textId="0C76850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ลูกา 23:34.</w:t>
      </w:r>
    </w:p>
  </w:footnote>
  <w:footnote w:id="66">
    <w:p w:rsidRPr="0044412C" w:rsidR="0044412C" w:rsidRDefault="0044412C" w14:paraId="24CBEDDA" w14:textId="16C3640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</w:t>
      </w:r>
      <w:r w:rsidRPr="00245C2E">
        <w:rPr>
          <w:szCs w:val="16"/>
        </w:rPr>
        <w:t xml:space="preserve">Euchologion </w:t>
      </w:r>
      <w:r w:rsidRPr="00245C2E">
        <w:rPr>
          <w:szCs w:val="16"/>
        </w:rPr>
        <w:t xml:space="preserve">A</w:t>
      </w:r>
      <w:r w:rsidRPr="0044412C">
        <w:rPr>
          <w:szCs w:val="16"/>
        </w:rPr>
        <w:t xml:space="preserve">’. </w:t>
      </w:r>
      <w:r w:rsidRPr="00245C2E">
        <w:rPr>
          <w:szCs w:val="16"/>
        </w:rPr>
        <w:t xml:space="preserve">Agiasmatarion</w:t>
      </w:r>
      <w:r w:rsidRPr="0044412C">
        <w:rPr>
          <w:szCs w:val="16"/>
        </w:rPr>
        <w:t xml:space="preserve">. </w:t>
      </w:r>
      <w:r w:rsidRPr="00245C2E">
        <w:rPr>
          <w:szCs w:val="16"/>
        </w:rPr>
        <w:t xml:space="preserve">Mount </w:t>
      </w:r>
      <w:r w:rsidRPr="00245C2E">
        <w:rPr>
          <w:szCs w:val="16"/>
        </w:rPr>
        <w:t xml:space="preserve">Athos</w:t>
      </w:r>
      <w:r w:rsidRPr="0044412C">
        <w:rPr>
          <w:szCs w:val="16"/>
        </w:rPr>
        <w:t xml:space="preserve">. 2001. </w:t>
      </w:r>
      <w:r w:rsidRPr="00245C2E">
        <w:rPr>
          <w:szCs w:val="16"/>
        </w:rPr>
        <w:t xml:space="preserve">หน้า</w:t>
      </w:r>
      <w:r w:rsidRPr="00245C2E">
        <w:rPr>
          <w:szCs w:val="16"/>
          <w:lang w:val="ru-RU"/>
        </w:rPr>
        <w:t xml:space="preserve"> 161. ผู้อาวุโสได้เน้นย้ำซ้ำแล้วซ้ำเล่าว่า คำอธิษฐาน ‘จากความมืดบอดของดวงตา’ สามารถสวดได้เฉพาะโดยพระสงฆ์เท่านั้น</w:t>
      </w:r>
    </w:p>
  </w:footnote>
  <w:footnote w:id="67">
    <w:p w:rsidR="00611B65" w:rsidRDefault="00611B65" w14:paraId="593880EC" w14:textId="500720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ในปี 1966</w:t>
      </w:r>
    </w:p>
  </w:footnote>
  <w:footnote w:id="68">
    <w:p w:rsidRPr="000C7550" w:rsidR="000C7550" w:rsidRDefault="000C7550" w14:paraId="5FFA29F2" w14:textId="4A268AA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0C7550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เมืองและท่าเรือในภาคตะวันตกเฉียงใต้ของกรีซ –</w:t>
      </w:r>
      <w:r w:rsidRPr="00245C2E">
        <w:rPr>
          <w:i/>
          <w:iCs/>
          <w:szCs w:val="16"/>
          <w:lang w:val="ru-RU"/>
        </w:rPr>
        <w:t xml:space="preserve"> หมายเหตุของผู้แปล.</w:t>
      </w:r>
    </w:p>
  </w:footnote>
  <w:footnote w:id="69">
    <w:p w:rsidRPr="000C7550" w:rsidR="000C7550" w:rsidRDefault="000C7550" w14:paraId="02AFC9BC" w14:textId="7152FCF6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0C7550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เอพิรัส – ภูมิภาคทางตะวันตกของกรีซ –</w:t>
      </w:r>
      <w:r w:rsidRPr="00245C2E">
        <w:rPr>
          <w:i/>
          <w:iCs/>
          <w:szCs w:val="16"/>
          <w:lang w:val="ru-RU"/>
        </w:rPr>
        <w:t xml:space="preserve"> หมายเหตุของผู้แปล.</w:t>
      </w:r>
    </w:p>
  </w:footnote>
  <w:footnote w:id="70">
    <w:p w:rsidRPr="000C7550" w:rsidR="000C7550" w:rsidRDefault="000C7550" w14:paraId="08A4CF8F" w14:textId="08E074A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0C7550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เมืองหนึ่งในภาคตะวันตกเฉียงใต้ของกรีซ –</w:t>
      </w:r>
      <w:r w:rsidRPr="00245C2E">
        <w:rPr>
          <w:i/>
          <w:iCs/>
          <w:szCs w:val="16"/>
          <w:lang w:val="ru-RU"/>
        </w:rPr>
        <w:t xml:space="preserve"> หมายเหตุของผู้แปล.</w:t>
      </w:r>
    </w:p>
  </w:footnote>
  <w:footnote w:id="71">
    <w:p w:rsidRPr="00F96B85" w:rsidR="00F96B85" w:rsidRDefault="00F96B85" w14:paraId="741C6186" w14:textId="44562DF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96B85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ชัลคิดิกี – คาบสมุทรและหน่วยการปกครองในภาคตะวันออกเฉียงเหนือของกรีซ หนึ่งในปลายคาบสมุทรชัลคิดิกีคือภูเขาอาทอส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72">
    <w:p w:rsidRPr="008F7988" w:rsidR="008F7988" w:rsidRDefault="008F7988" w14:paraId="0BE0FE82" w14:textId="2AA0E02F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F7988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เข็มขัดของพระมารดาผู้ศักดิ์สิทธิ์ที่สุด – หนึ่งในพระบรมสารีริกธาตุสำคัญที่สุดของคริสต์ศาสนา ซึ่งเก็บรักษาไว้ที่วัดวาโตเปดีบนภูเขาอาทอส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73">
    <w:p w:rsidR="008F7988" w:rsidRDefault="008F7988" w14:paraId="63678F99" w14:textId="086FEB1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โยชูวา 13:1–2 และ ผู้พิพากษา 3:1–4.</w:t>
      </w:r>
    </w:p>
  </w:footnote>
  <w:footnote w:id="74">
    <w:p w:rsidR="008F7988" w:rsidRDefault="008F7988" w14:paraId="1EA02124" w14:textId="23EDD65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โยชูวา 10:11.</w:t>
      </w:r>
    </w:p>
  </w:footnote>
  <w:footnote w:id="75">
    <w:p w:rsidR="0057582F" w:rsidRDefault="0057582F" w14:paraId="70AD5F57" w14:textId="6CF59B2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3 ราชา 9:1–9.</w:t>
      </w:r>
    </w:p>
  </w:footnote>
  <w:footnote w:id="76">
    <w:p w:rsidR="0057582F" w:rsidRDefault="0057582F" w14:paraId="27664C82" w14:textId="77A0354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4 ราชา 24 และต่อไป</w:t>
      </w:r>
    </w:p>
  </w:footnote>
  <w:footnote w:id="77">
    <w:p w:rsidRPr="0057582F" w:rsidR="0057582F" w:rsidRDefault="0057582F" w14:paraId="1EB7F770" w14:textId="47408B0B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7582F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ผู้อาวุโสกำลังกล่าวถึงโรคเอดส์ (กล่าวเมื่อเดือนพฤศจิกายน ค.ศ. 1984)</w:t>
      </w:r>
    </w:p>
  </w:footnote>
  <w:footnote w:id="78">
    <w:p w:rsidR="007F50CA" w:rsidRDefault="007F50CA" w14:paraId="5EBB7F56" w14:textId="0F684EA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3 ราชา 18:17–40.</w:t>
      </w:r>
    </w:p>
  </w:footnote>
  <w:footnote w:id="79">
    <w:p w:rsidR="005C5CA3" w:rsidRDefault="005C5CA3" w14:paraId="01E923E5" w14:textId="000306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อพยพ 32:1–6.</w:t>
      </w:r>
    </w:p>
  </w:footnote>
  <w:footnote w:id="80">
    <w:p w:rsidR="005C5CA3" w:rsidRDefault="005C5CA3" w14:paraId="27F5E67B" w14:textId="44894E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เอเฟซัส 5:6.</w:t>
      </w:r>
    </w:p>
  </w:footnote>
  <w:footnote w:id="81">
    <w:p w:rsidRPr="0027456B" w:rsidR="0027456B" w:rsidRDefault="0027456B" w14:paraId="70F454FD" w14:textId="060A438C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7456B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นาฟปลีออน – เมืองและท่าเรือในเพโลพอนนีส (ภาคใต้ของกรีซ)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82">
    <w:p w:rsidRPr="0027456B" w:rsidR="0027456B" w:rsidRDefault="0027456B" w14:paraId="039730A1" w14:textId="03FA5C1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7456B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เอลีโนส – แม่น้ำในกรีซตอนกลาง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83">
    <w:p w:rsidR="0027456B" w:rsidRDefault="0027456B" w14:paraId="08B07A2A" w14:textId="27AB28B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ส่งมอบในเดือนพฤศจิกายน ค.ศ. 1990</w:t>
      </w:r>
    </w:p>
  </w:footnote>
  <w:footnote w:id="84">
    <w:p w:rsidR="00CC0B82" w:rsidRDefault="00CC0B82" w14:paraId="624B5878" w14:textId="5FE590A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1 列王記 7.</w:t>
      </w:r>
    </w:p>
  </w:footnote>
  <w:footnote w:id="85">
    <w:p w:rsidRPr="005B0CCB" w:rsidR="008D3CEC" w:rsidRDefault="008D3CEC" w14:paraId="5405AC80" w14:textId="004E564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B0CCB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ส่งมอบในเดือนพฤศจิกายน ค.ศ. 1990 ในช่วงที่ประสบภัยแล้งอย่างรุนแรง</w:t>
      </w:r>
    </w:p>
  </w:footnote>
  <w:footnote w:id="86">
    <w:p w:rsidRPr="005B0CCB" w:rsidR="005B0CCB" w:rsidP="005B0CCB" w:rsidRDefault="005B0CCB" w14:paraId="2C199623" w14:textId="27A42B75">
      <w:pPr>
        <w:rPr>
          <w:sz w:val="20"/>
          <w:szCs w:val="16"/>
        </w:rPr>
      </w:pPr>
      <w:r>
        <w:rPr>
          <w:rStyle w:val="FootnoteReference"/>
        </w:rPr>
        <w:footnoteRef/>
      </w:r>
      <w:r w:rsidRPr="005B0CCB">
        <w:rPr>
          <w:lang w:val="ru-RU"/>
        </w:rPr>
        <w:t xml:space="preserve"> </w:t>
      </w:r>
      <w:r w:rsidRPr="00245C2E">
        <w:rPr>
          <w:sz w:val="20"/>
          <w:szCs w:val="16"/>
          <w:lang w:val="ru-RU"/>
        </w:rPr>
        <w:t xml:space="preserve">ทะเลสาบในภาคตะวันตกเฉียงใต้ของกรีซ – แหล่งน้ำหลักของกรุงเอเธนส์ –</w:t>
      </w:r>
      <w:r w:rsidRPr="00245C2E">
        <w:rPr>
          <w:i/>
          <w:iCs/>
          <w:sz w:val="20"/>
          <w:szCs w:val="16"/>
          <w:lang w:val="ru-RU"/>
        </w:rPr>
        <w:t xml:space="preserve"> หมายเหตุของผู้แปล</w:t>
      </w:r>
    </w:p>
  </w:footnote>
  <w:footnote w:id="87">
    <w:p w:rsidRPr="007E1F8A" w:rsidR="007E1F8A" w:rsidRDefault="007E1F8A" w14:paraId="3B4EF905" w14:textId="1A2CF62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E1F8A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แม่น้ำในเทสซาลี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88">
    <w:p w:rsidRPr="007E1F8A" w:rsidR="007E1F8A" w:rsidRDefault="007E1F8A" w14:paraId="1A557C25" w14:textId="4D2C2C4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E1F8A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แม่น้ำเอวรอส (Evros) เป็นแม่น้ำในภาคเหนือของกรีซ (ในบัลแกเรียเรียกว่าแม่น้ำมาริตซา)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89">
    <w:p w:rsidRPr="000877C2" w:rsidR="000877C2" w:rsidRDefault="000877C2" w14:paraId="1515BB9F" w14:textId="474E39D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0877C2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เนื่องจากดินแห้งมาก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90">
    <w:p w:rsidR="000877C2" w:rsidRDefault="000877C2" w14:paraId="1E6F2777" w14:textId="5C5613B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ดูหนังสือปฐมกาล 5:32 และต่อไป</w:t>
      </w:r>
    </w:p>
  </w:footnote>
  <w:footnote w:id="91">
    <w:p w:rsidRPr="008A44D7" w:rsidR="008A44D7" w:rsidRDefault="008A44D7" w14:paraId="2A93F92E" w14:textId="7DA2AB3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A44D7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คำอธิษฐานถวายเครื่องบูชาในพิธีเข้าใหญ่ระหว่างพิธีบูชาศักดิ์สิทธิ์ของนักบุญยอห์น คริโซสโตม</w:t>
      </w:r>
    </w:p>
  </w:footnote>
  <w:footnote w:id="92">
    <w:p w:rsidR="008A44D7" w:rsidRDefault="008A44D7" w14:paraId="7B3FDE39" w14:textId="156F3A7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กล่าวขึ้นในเดือนพฤศจิกายน ค.ศ. 1990</w:t>
      </w:r>
    </w:p>
  </w:footnote>
  <w:footnote w:id="93">
    <w:p w:rsidRPr="00FD7F94" w:rsidR="00FD7F94" w:rsidRDefault="00FD7F94" w14:paraId="0464A6C5" w14:textId="0C03FB9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D7F94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ตามปฏิทินแบบเก่า คือในวันฉลองการเสด็จเข้าสู่สวรรค์ของพระมารดาอันศักดิ์สิทธิ์ที่สุดของพระเจ้า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94">
    <w:p w:rsidR="00FD7F94" w:rsidRDefault="00FD7F94" w14:paraId="1609E52C" w14:textId="0A78AF1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มัทธิว 25:1–13.</w:t>
      </w:r>
    </w:p>
  </w:footnote>
  <w:footnote w:id="95">
    <w:p w:rsidRPr="00A70494" w:rsidR="00A70494" w:rsidP="00A70494" w:rsidRDefault="00A70494" w14:paraId="51237FDF" w14:textId="547A2EC6">
      <w:pPr>
        <w:rPr>
          <w:sz w:val="20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245C2E">
        <w:rPr>
          <w:sz w:val="20"/>
          <w:szCs w:val="16"/>
          <w:lang w:val="ru-RU"/>
        </w:rPr>
        <w:t xml:space="preserve">สดุดี 103:24. </w:t>
      </w:r>
    </w:p>
  </w:footnote>
  <w:footnote w:id="96">
    <w:p w:rsidRPr="00FE7F6D" w:rsidR="00FE7F6D" w:rsidRDefault="00FE7F6D" w14:paraId="32E729FB" w14:textId="59AA13B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E7F6D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ข้อความในภาษากรีกมีเกมคำที่น่าทึ่ง: </w:t>
      </w:r>
      <w:r w:rsidRPr="00245C2E">
        <w:rPr>
          <w:szCs w:val="16"/>
        </w:rPr>
        <w:t xml:space="preserve">διαφέρουν</w:t>
      </w:r>
      <w:r w:rsidRPr="00245C2E">
        <w:rPr>
          <w:szCs w:val="16"/>
        </w:rPr>
        <w:t xml:space="preserve"> ὅσο </w:t>
      </w:r>
      <w:r w:rsidRPr="00245C2E">
        <w:rPr>
          <w:szCs w:val="16"/>
        </w:rPr>
        <w:t xml:space="preserve">διαφέρει </w:t>
      </w:r>
      <w:r w:rsidRPr="00245C2E">
        <w:rPr>
          <w:szCs w:val="16"/>
        </w:rPr>
        <w:t xml:space="preserve">καὶ </w:t>
      </w:r>
      <w:r w:rsidRPr="00245C2E">
        <w:rPr>
          <w:szCs w:val="16"/>
        </w:rPr>
        <w:t xml:space="preserve">τὸ</w:t>
      </w:r>
      <w:r w:rsidRPr="00245C2E">
        <w:rPr>
          <w:szCs w:val="16"/>
        </w:rPr>
        <w:t xml:space="preserve"> ἄυλον</w:t>
      </w:r>
      <w:r w:rsidRPr="00245C2E">
        <w:rPr>
          <w:szCs w:val="16"/>
        </w:rPr>
        <w:t xml:space="preserve"> ἀπὸ </w:t>
      </w:r>
      <w:r w:rsidRPr="00245C2E">
        <w:rPr>
          <w:szCs w:val="16"/>
        </w:rPr>
        <w:t xml:space="preserve">τὸ </w:t>
      </w:r>
      <w:r w:rsidRPr="00245C2E">
        <w:rPr>
          <w:szCs w:val="16"/>
        </w:rPr>
        <w:t xml:space="preserve">νάυλον </w:t>
      </w:r>
      <w:r w:rsidRPr="00245C2E">
        <w:rPr>
          <w:szCs w:val="16"/>
          <w:lang w:val="ru-RU"/>
        </w:rPr>
        <w:t xml:space="preserve">(แปลตรงตัว: ‘พวกเขาต่างกันจากกันและกัน เช่นเดียวกับที่สิ่งที่ไม่เป็นรูปธรรมต่างจากโพลีเอทิลีน’) –</w:t>
      </w:r>
      <w:r w:rsidRPr="00245C2E">
        <w:rPr>
          <w:i/>
          <w:iCs/>
          <w:szCs w:val="16"/>
          <w:lang w:val="ru-RU"/>
        </w:rPr>
        <w:t xml:space="preserve"> หมายเหตุของผู้แปล.</w:t>
      </w:r>
    </w:p>
  </w:footnote>
  <w:footnote w:id="97">
    <w:p w:rsidRPr="00FE7F6D" w:rsidR="00FE7F6D" w:rsidRDefault="00FE7F6D" w14:paraId="071A028C" w14:textId="272A512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E7F6D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การยึดครองกรีซในช่วงปี ค.ศ. 1941–44 โดยเยอรมนี อิตาลี และบัลแกเรีย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98">
    <w:p w:rsidRPr="00FE7F6D" w:rsidR="00FE7F6D" w:rsidRDefault="00FE7F6D" w14:paraId="23C1212E" w14:textId="7D82679B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E7F6D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สเตรมมา (stremma) เป็นหน่วยวัดพื้นที่ที่เท่ากับ 1,000 m²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99">
    <w:p w:rsidR="00FE7F6D" w:rsidRDefault="00FE7F6D" w14:paraId="256BE84B" w14:textId="592FEE9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สดุดี 18:2.</w:t>
      </w:r>
    </w:p>
  </w:footnote>
  <w:footnote w:id="100">
    <w:p w:rsidR="00FE7F6D" w:rsidRDefault="00FE7F6D" w14:paraId="1367D1D6" w14:textId="5D0CE44B">
      <w:pPr>
        <w:pStyle w:val="FootnoteText"/>
      </w:pPr>
      <w:r>
        <w:rPr>
          <w:rStyle w:val="FootnoteReference"/>
        </w:rPr>
        <w:footnoteRef/>
      </w:r>
      <w:r w:rsidRPr="00FE7F6D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คำพยากรณ์ของนักบุญคอสมาส หมายถึงผู้มีการศึกษาแต่ขาดความเกรงกลัวพระเจ้า ดู: ชีวิตและคำพยากรณ์ของนักบุญคอสมาสแห่งเอโทเลีย – มอสโก, Holy Mountain, 2007.</w:t>
      </w:r>
    </w:p>
  </w:footnote>
  <w:footnote w:id="101">
    <w:p w:rsidRPr="00CB3646" w:rsidR="00CB3646" w:rsidP="00CB3646" w:rsidRDefault="00CB3646" w14:paraId="5B983F40" w14:textId="7CE03409">
      <w:pPr>
        <w:rPr>
          <w:sz w:val="20"/>
          <w:szCs w:val="16"/>
        </w:rPr>
      </w:pPr>
      <w:r>
        <w:rPr>
          <w:rStyle w:val="FootnoteReference"/>
        </w:rPr>
        <w:footnoteRef/>
      </w:r>
      <w:r w:rsidRPr="00CB3646">
        <w:rPr>
          <w:lang w:val="ru-RU"/>
        </w:rPr>
        <w:t xml:space="preserve"> </w:t>
      </w:r>
      <w:r w:rsidRPr="00245C2E">
        <w:rPr>
          <w:sz w:val="20"/>
          <w:szCs w:val="16"/>
          <w:lang w:val="ru-RU"/>
        </w:rPr>
        <w:t xml:space="preserve">ผักกาดหอม – ชนิดของผักสลัดที่กินได้ –</w:t>
      </w:r>
      <w:r w:rsidRPr="00245C2E">
        <w:rPr>
          <w:i/>
          <w:iCs/>
          <w:sz w:val="20"/>
          <w:szCs w:val="16"/>
          <w:lang w:val="ru-RU"/>
        </w:rPr>
        <w:t xml:space="preserve"> หมายเหตุของผู้แปล</w:t>
      </w:r>
    </w:p>
  </w:footnote>
  <w:footnote w:id="102">
    <w:p w:rsidRPr="006B1C75" w:rsidR="006B1C75" w:rsidRDefault="006B1C75" w14:paraId="60C26B57" w14:textId="4955E4A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6B1C75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ผู้อาวุโสกำลังกล่าวถึงเครื่องบินโดยสารความเร็วเหนือเสียงระยะไกล เช่น ‘Concorde’</w:t>
      </w:r>
    </w:p>
  </w:footnote>
  <w:footnote w:id="103">
    <w:p w:rsidRPr="00500617" w:rsidR="006F66D9" w:rsidRDefault="006F66D9" w14:paraId="5EDC246D" w14:textId="5DFD3A3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6F66D9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บนภูเขาอาทอสและในกรีซโดยทั่วไป ซากศพของผู้ล่วงลับจะถูกขุดขึ้นจากหลุมศพ 3–4 ปีหลังการเสียชีวิต ล้างทำความสะอาด และวางไว้ในห้องเก็บศพพิเศษ หากร่างของผู้ล่วงลับยังไม่สลายตัว จะถูกฝังกลับลงในหลุมศพ และมีการสวดภาวนาเพื่อความสงบสุขของผู้ล่วงลับอย่างเข้มข้นยิ่งขึ้น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04">
    <w:p w:rsidR="00500617" w:rsidRDefault="00500617" w14:paraId="65E65351" w14:textId="559E105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วิวรณ์ 15:7.</w:t>
      </w:r>
    </w:p>
  </w:footnote>
  <w:footnote w:id="105">
    <w:p w:rsidRPr="00500617" w:rsidR="00500617" w:rsidRDefault="00500617" w14:paraId="265BC147" w14:textId="414186D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00617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เรือนจำที่เคยตั้งอยู่ภายในกำแพงป้อมเมืองเทสซาโลนิกี</w:t>
      </w:r>
    </w:p>
  </w:footnote>
  <w:footnote w:id="106">
    <w:p w:rsidRPr="00A8065A" w:rsidR="00961A29" w:rsidRDefault="00961A29" w14:paraId="453E7FDE" w14:textId="48A99AA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8065A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พระอาร์เซนิอุสผู้ทรงเกียรติแห่งคัปปาโดเกียจะสวดบทสดุดีบทแรกขณะปลูกต้นไม้และพืชพันธุ์ – เพื่อให้สิ่งที่ปลูกนั้นให้ผลดี</w:t>
      </w:r>
    </w:p>
  </w:footnote>
  <w:footnote w:id="107">
    <w:p w:rsidRPr="00A8065A" w:rsidR="00A8065A" w:rsidRDefault="00A8065A" w14:paraId="03E0516B" w14:textId="7EBF5015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8065A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กล่าวขึ้นในช่วงที่แห้งแล้งอย่างรุนแรงในเดือนพฤศจิกายน ค.ศ. 1990 ในเดือนมิถุนายนของปีเดียวกันนั้น มีหนอนผีเสื้อจำนวนมากในกรีซ</w:t>
      </w:r>
    </w:p>
  </w:footnote>
  <w:footnote w:id="108">
    <w:p w:rsidRPr="000C6327" w:rsidR="00562B59" w:rsidRDefault="00562B59" w14:paraId="6E811DD0" w14:textId="58BE3D3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62B59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การอ่านบทนี้ทำให้ผู้อ่านสามารถสัมผัสได้ถึงจิตวิญญาณแห่งการถือศีลอย่างเคร่งครัดที่เป็นลักษณะเฉพาะของพ่อเปไซออสเอง และความกังวลของท่านว่าจิตวิญญาณแห่งการถือศีลของชุมชนนักบวชทั้งหมดอาจถูกเปลี่ยนแปลงได้ ท่านผู้อาวุโสไม่ได้ต่อต้านวัฒนธรรม แต่ท่านต้องการเน้นย้ำว่า วัฒนธรรมไม่ควรเป็นผู้ควบคุมมนุษย์ แต่เป็นมนุษย์ที่ควรควบคุมวัฒนธรรม ท่านผู้อาวุโสกล่าวว่า พระภิกษุโดยเฉพาะอย่างยิ่ง ควรหลีกเลี่ยงการพึ่งพาเทคโนโลยีสมัยใหม่ และควรใช้มันอย่างรอบคอบ เพื่อที่จะสามารถนำพลังของตนไปสู่การต่อสู้ทางจิตวิญญาณได้</w:t>
      </w:r>
    </w:p>
  </w:footnote>
  <w:footnote w:id="109">
    <w:p w:rsidR="000C6327" w:rsidRDefault="000C6327" w14:paraId="4F764043" w14:textId="6C14F31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ในช่วงปี 1962–1964</w:t>
      </w:r>
    </w:p>
  </w:footnote>
  <w:footnote w:id="110">
    <w:p w:rsidRPr="00130AB2" w:rsidR="00130AB2" w:rsidRDefault="00130AB2" w14:paraId="5208D372" w14:textId="34B9303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30AB2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ภูเขาซีนาย ซึ่งปัจจุบันอยู่ภายใต้การบริหารของอียิปต์ ในขณะนั้นอยู่ภายใต้การควบคุมของอิสราเอล</w:t>
      </w:r>
    </w:p>
  </w:footnote>
  <w:footnote w:id="111">
    <w:p w:rsidRPr="00130AB2" w:rsidR="00130AB2" w:rsidRDefault="00130AB2" w14:paraId="773F134C" w14:textId="0977EA1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30AB2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โคมน้ำมันก๊าดที่ออกแบบมาโดยเฉพาะ ซึ่งให้แสงสว่างจ้า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12">
    <w:p w:rsidRPr="008A42AA" w:rsidR="008A42AA" w:rsidRDefault="008A42AA" w14:paraId="19036D19" w14:textId="1C9D5BDC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A42AA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พระอาร์เซนิอุสผู้ยิ่งใหญ่ประสูติที่กรุงโรมประมาณปี ค.ศ. 354 ท่านมีชื่อเสียงในด้านปัญญาและคุณธรรม ท่านได้รับการขนานนามว่า ‘บิดาแห่งกษัตริย์’ เนื่องจากจักรพรรดิธีโอโดซิอุสได้มอบหมายให้ท่านดูแลการเลี้ยงดูบุตรชายทั้งสองของพระองค์ ในปี ค.ศ. 394 หลังจากได้รับคำเรียกจากพระเจ้า ท่านได้ถอนตัวไปอยู่ในทะเลทรายอียิปต์ แม้ในอดีตท่านจะเคยใช้ชีวิตในวัง แต่เมื่อเป็นพระภิกษุ ท่านกลับโดดเด่นด้วยความเคร่งครัดและความถือศีลอย่างพิเศษ</w:t>
      </w:r>
    </w:p>
  </w:footnote>
  <w:footnote w:id="113">
    <w:p w:rsidRPr="008A42AA" w:rsidR="008A42AA" w:rsidRDefault="008A42AA" w14:paraId="7A8F5283" w14:textId="48623AE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A42AA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พระผู้ทรงเกียรติ อธานาซิอุส แห่งอาทอส (†1000) – ผู้ก่อตั้งวัดลาวราใหญ่บนภูเขาศักดิ์สิทธิ์อาทอส, ผู้ก่อตั้งระบบชีวิตร่วมในวัดบนภูเขาศักดิ์สิทธิ์, ผู้ปฏิบัติธรรมที่เปี่ยมด้วยพระคุณ ซึ่งได้รับพรให้สามารถทำปาฏิหาริย์ได้ทั้งในช่วงชีวิตและหลังการถึงแก่กรรม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14">
    <w:p w:rsidRPr="00A70663" w:rsidR="00A70663" w:rsidRDefault="00A70663" w14:paraId="404A6746" w14:textId="3631F80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70663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เมื่อกล่าวถึงชาวยุโรปและโลกตะวันตก ผู้อาวุโสไม่ได้ดูหมิ่นประชาชนในอเมริกาและยุโรปตะวันตก แต่พยายามประณามจิตวิญญาณที่ไร้พระเจ้าและนิยมเหตุผล ซึ่งกำลังแพร่หลายในประเทศเหล่านั้น</w:t>
      </w:r>
    </w:p>
  </w:footnote>
  <w:footnote w:id="115">
    <w:p w:rsidRPr="00A70663" w:rsidR="00A70663" w:rsidP="00A70663" w:rsidRDefault="00A70663" w14:paraId="239BF563" w14:textId="3065EF21">
      <w:pPr>
        <w:rPr>
          <w:sz w:val="20"/>
          <w:szCs w:val="16"/>
        </w:rPr>
      </w:pPr>
      <w:r>
        <w:rPr>
          <w:rStyle w:val="FootnoteReference"/>
        </w:rPr>
        <w:footnoteRef/>
      </w:r>
      <w:r w:rsidRPr="00A70663">
        <w:rPr>
          <w:lang w:val="ru-RU"/>
        </w:rPr>
        <w:t xml:space="preserve"> </w:t>
      </w:r>
      <w:r w:rsidRPr="00245C2E">
        <w:rPr>
          <w:sz w:val="20"/>
          <w:szCs w:val="16"/>
          <w:lang w:val="ru-RU"/>
        </w:rPr>
        <w:t xml:space="preserve">นาโปเลอน เซอร์วาส (1891–1957) – ผู้นำขบวนการต่อต้านฟาสซิสต์ ‘สหภาพประชาธิปไตยแห่งชาติกรีก’ ซึ่งต่อสู้กับนาซีในเอพิรัสและภูมิภาคอื่น ๆ ของกรีซ –</w:t>
      </w:r>
      <w:r w:rsidRPr="00245C2E">
        <w:rPr>
          <w:i/>
          <w:iCs/>
          <w:sz w:val="20"/>
          <w:szCs w:val="16"/>
          <w:lang w:val="ru-RU"/>
        </w:rPr>
        <w:t xml:space="preserve"> หมายเหตุของผู้แปล.</w:t>
      </w:r>
    </w:p>
  </w:footnote>
  <w:footnote w:id="116">
    <w:p w:rsidRPr="0006554E" w:rsidR="0006554E" w:rsidRDefault="0006554E" w14:paraId="467C22FA" w14:textId="2BA612D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06554E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การอักเสบของเส้นประสาทไซอาติก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17">
    <w:p w:rsidRPr="00023ECC" w:rsidR="0006554E" w:rsidRDefault="0006554E" w14:paraId="23DE33E0" w14:textId="09A0E0CC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023ECC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เมืองหนึ่งในไซปรัส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18">
    <w:p w:rsidR="00023ECC" w:rsidRDefault="00023ECC" w14:paraId="501372CE" w14:textId="5BA00FF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ในเดือนพฤศจิกายน ค.ศ. 1990</w:t>
      </w:r>
    </w:p>
  </w:footnote>
  <w:footnote w:id="119">
    <w:p w:rsidRPr="009D48F6" w:rsidR="009D48F6" w:rsidRDefault="009D48F6" w14:paraId="5D4CDC89" w14:textId="32405CB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D48F6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ผู้อาวุโสโจเซฟกำลังกล่าวถึงผงซักผ้า </w:t>
      </w:r>
      <w:r w:rsidRPr="00245C2E">
        <w:rPr>
          <w:szCs w:val="16"/>
          <w:lang w:val="ru-RU"/>
        </w:rPr>
        <w:t xml:space="preserve">‘CLEAN’</w:t>
      </w:r>
    </w:p>
  </w:footnote>
  <w:footnote w:id="120">
    <w:p w:rsidRPr="00F01998" w:rsidR="00F01998" w:rsidRDefault="00F01998" w14:paraId="714CABF3" w14:textId="6DE83B5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01998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ในสมัยก่อน ในวงการผลิต ‘mad wheel’ เป็นคำที่ใช้เรียกล้อที่ไม่ทำงาน ซึ่งใช้เพื่อวางสายพานขับเคลื่อนไว้บนนั้น เพื่อหยุดเครื่องโดยไม่จำเป็นต้องปิดเครื่องยนต์</w:t>
      </w:r>
    </w:p>
  </w:footnote>
  <w:footnote w:id="121">
    <w:p w:rsidRPr="00F01998" w:rsidR="00F01998" w:rsidRDefault="00F01998" w14:paraId="01BB489E" w14:textId="31EFC19C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01998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The Hours (First, Third, Sixth, Ninth) – พิธีกรรมทางศาสนาที่สั้นๆ และแยกต่างหาก ซึ่งเป็นส่วนหนึ่งของวงจรพิธีกรรมประจำวัน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22">
    <w:p w:rsidR="00BE070E" w:rsidRDefault="00BE070E" w14:paraId="7A0D6975" w14:textId="46232D6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ดูหนังสือปฐมกาล 5.</w:t>
      </w:r>
    </w:p>
  </w:footnote>
  <w:footnote w:id="123">
    <w:p w:rsidR="00EC3AA6" w:rsidRDefault="00EC3AA6" w14:paraId="4BCA95EB" w14:textId="28AE85C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สดุดี 89:10.</w:t>
      </w:r>
    </w:p>
  </w:footnote>
  <w:footnote w:id="124">
    <w:p w:rsidRPr="00EE77B0" w:rsidR="00EE77B0" w:rsidRDefault="00EE77B0" w14:paraId="4E3DDEF6" w14:textId="71EC83F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E77B0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ผู้อาวุโสเพย์ซิออสจะแจกจ่ายสิ่งของที่นำมาให้เขาให้กับพระภิกษุอื่น ๆ ที่ต้องการ</w:t>
      </w:r>
    </w:p>
  </w:footnote>
  <w:footnote w:id="125">
    <w:p w:rsidRPr="00EE77B0" w:rsidR="00EE77B0" w:rsidRDefault="00EE77B0" w14:paraId="76542250" w14:textId="0C971725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E77B0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จอร์จที่</w:t>
      </w:r>
      <w:r w:rsidRPr="00245C2E">
        <w:rPr>
          <w:szCs w:val="16"/>
        </w:rPr>
        <w:t xml:space="preserve"> 2 </w:t>
      </w:r>
      <w:r w:rsidRPr="00245C2E">
        <w:rPr>
          <w:szCs w:val="16"/>
          <w:lang w:val="ru-RU"/>
        </w:rPr>
        <w:t xml:space="preserve">(1890–1947) – กษัตริย์แห่งกรีซ ตั้งแต่ปี 1922 ถึง 1929 และตั้งแต่ปี 1935 ถึง 1947</w:t>
      </w:r>
    </w:p>
  </w:footnote>
  <w:footnote w:id="126">
    <w:p w:rsidR="00C8231A" w:rsidRDefault="00C8231A" w14:paraId="4AD3DF52" w14:textId="68352B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ในปี ค.ศ. 1453</w:t>
      </w:r>
    </w:p>
  </w:footnote>
  <w:footnote w:id="127">
    <w:p w:rsidRPr="002221DF" w:rsidR="002221DF" w:rsidRDefault="002221DF" w14:paraId="738A19A4" w14:textId="04ADEDA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221DF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ราชินีมารอ (1418–1487) – ลูกสาวของเดสโปตเซอร์เบีย จอร์จ บรันโควิช (1375–1456) ผู้เป็นผู้ก่อตั้งคนที่สองของวัดนักบุญเปาโลบนภูเขาอาทอส มารอได้แต่งงานกับสุลต่านมูราต – บิดาของสุลต่านเมห์เมด ผู้พิชิตคอนสแตนติโนเปิล หลังจากที่คอนสแตนติโนเปิลล่มสลาย พระราชินีมารอได้บริจาคของถวายอันล้ำค่าจากสามกษัตริย์ วัตถุศักดิ์สิทธิ์จำนวนมาก และพระบรมสารีริกธาตุของนักบุญทั้งหลายให้แก่สำนักสงฆ์นักบุญเปาโล</w:t>
      </w:r>
    </w:p>
  </w:footnote>
  <w:footnote w:id="128">
    <w:p w:rsidRPr="002221DF" w:rsidR="002221DF" w:rsidRDefault="002221DF" w14:paraId="34B17CD6" w14:textId="06F01BB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221DF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หนึ่งในวัดชุมชน 20 แห่งของภูเขาอาทอส</w:t>
      </w:r>
    </w:p>
  </w:footnote>
  <w:footnote w:id="129">
    <w:p w:rsidR="00B075F0" w:rsidRDefault="00B075F0" w14:paraId="0B9815EA" w14:textId="7B77A0D0">
      <w:pPr>
        <w:pStyle w:val="FootnoteText"/>
      </w:pPr>
      <w:r>
        <w:rPr>
          <w:rStyle w:val="FootnoteReference"/>
        </w:rPr>
        <w:footnoteRef/>
      </w:r>
      <w:r w:rsidRPr="00B075F0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พระผู้ทรงเกียรติ ปาโคมีอุสผู้ยิ่งใหญ่ ประสูติประมาณปี ค.ศ. 280 ที่เทไบด์ (อียิปต์ตอนบน) หลังจากเสร็จสิ้นการรับราชการทหาร ท่านได้ตั้งรกรากในวิหารของชาวเพเกินที่ถูกทิ้งร้าง และเริ่มดำเนินชีวิตแบบนักพรต เมื่อรู้สึกถึงความจำเป็นที่จะมีผู้นำทางจิตวิญญาณ ท่านจึงหันไปหาผู้วิเวกชาวธีเบีย คือ ท่านปาลาโมนผู้ทรงเกียรติ และได้รับการยอมรับให้เป็นศิษย์ของท่าน ประมาณปี ค.ศ. 320 หลังจากได้รับนิมิตจากพระเจ้า ท่านปาโคมีอุสผู้ทรงเกียรติได้ก่อตั้งอารามแห่งแรกของกลุ่มทาเวนนิโอเทสในธีเบียตอนบน โดยรวมแล้ว ท่านได้ก่อตั้งวัดสำหรับผู้ชาย 9 แห่ง และสำหรับผู้หญิง 2 แห่ง มีพระภิกษุรวมประมาณ 7,000 รูป ท่านได้รับพรจากพระเจ้า และได้ล่วงลับในองค์พระผู้เป็นเจ้าในปี ค.ศ. 346</w:t>
      </w:r>
    </w:p>
  </w:footnote>
  <w:footnote w:id="130">
    <w:p w:rsidRPr="003569DB" w:rsidR="003569DB" w:rsidRDefault="003569DB" w14:paraId="53A838DE" w14:textId="4126EC1C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569DB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Asketirion (ภาษากรีก:</w:t>
      </w:r>
      <w:r w:rsidRPr="00245C2E">
        <w:rPr>
          <w:szCs w:val="16"/>
        </w:rPr>
        <w:t xml:space="preserve"> Ἀσκητήριον</w:t>
      </w:r>
      <w:r w:rsidRPr="00245C2E">
        <w:rPr>
          <w:szCs w:val="16"/>
          <w:lang w:val="ru-RU"/>
        </w:rPr>
        <w:t xml:space="preserve">) – ที่พักอาศัยของนักบวชที่ห่างไกลจากโลกภายนอก เป็นสถานที่ปฏิบัติธรรมอย่างเคร่งครัด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31">
    <w:p w:rsidR="003569DB" w:rsidRDefault="003569DB" w14:paraId="063CA418" w14:textId="650D806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ตีพิมพ์ในปี ค.ศ. 1986</w:t>
      </w:r>
    </w:p>
  </w:footnote>
  <w:footnote w:id="132">
    <w:p w:rsidRPr="003569DB" w:rsidR="003569DB" w:rsidP="003569DB" w:rsidRDefault="003569DB" w14:paraId="1603EE88" w14:textId="57B4A572">
      <w:pPr>
        <w:rPr>
          <w:sz w:val="20"/>
          <w:szCs w:val="16"/>
          <w:lang w:val="ru-RU"/>
        </w:rPr>
      </w:pPr>
      <w:r>
        <w:rPr>
          <w:rStyle w:val="FootnoteReference"/>
        </w:rPr>
        <w:footnoteRef/>
      </w:r>
      <w:r w:rsidRPr="003569DB">
        <w:rPr>
          <w:lang w:val="ru-RU"/>
        </w:rPr>
        <w:t xml:space="preserve"> </w:t>
      </w:r>
      <w:r w:rsidRPr="00245C2E">
        <w:rPr>
          <w:sz w:val="20"/>
          <w:szCs w:val="16"/>
          <w:lang w:val="ru-RU"/>
        </w:rPr>
        <w:t xml:space="preserve">นิทรีอา – ภูเขาและทะเลทรายที่อยู่ติดกันในภาคตะวันตกเฉียงเหนือของอียิปต์ ตั้งแต่สมัยของนักบุญมาคาริอุสผู้ยิ่งใหญ่ (</w:t>
      </w:r>
      <w:r w:rsidRPr="00245C2E">
        <w:rPr>
          <w:sz w:val="20"/>
          <w:szCs w:val="16"/>
          <w:lang w:val="ru-RU"/>
        </w:rPr>
        <w:t xml:space="preserve">ศตวรรษที่</w:t>
      </w:r>
      <w:r w:rsidRPr="00245C2E">
        <w:rPr>
          <w:sz w:val="20"/>
          <w:szCs w:val="16"/>
        </w:rPr>
        <w:t xml:space="preserve"> 4</w:t>
      </w:r>
      <w:r w:rsidRPr="00245C2E">
        <w:rPr>
          <w:sz w:val="20"/>
          <w:szCs w:val="16"/>
          <w:lang w:val="ru-RU"/>
        </w:rPr>
        <w:t xml:space="preserve">) ที่นี่ได้กลายเป็นสถานที่ที่นิยมสำหรับการปฏิบัติธรรมแบบอัสเคติก –</w:t>
      </w:r>
      <w:r w:rsidRPr="00245C2E">
        <w:rPr>
          <w:i/>
          <w:iCs/>
          <w:sz w:val="20"/>
          <w:szCs w:val="16"/>
          <w:lang w:val="ru-RU"/>
        </w:rPr>
        <w:t xml:space="preserve"> หมายเหตุของผู้แปล</w:t>
      </w:r>
    </w:p>
  </w:footnote>
  <w:footnote w:id="133">
    <w:p w:rsidR="009F3FC8" w:rsidRDefault="009F3FC8" w14:paraId="4DAA03D8" w14:textId="21CF045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ลูกา 12:20.</w:t>
      </w:r>
    </w:p>
  </w:footnote>
  <w:footnote w:id="134">
    <w:p w:rsidR="009F3FC8" w:rsidRDefault="009F3FC8" w14:paraId="7E705E5B" w14:textId="587E3F3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ฮีบรู 11:38.</w:t>
      </w:r>
    </w:p>
  </w:footnote>
  <w:footnote w:id="135">
    <w:p w:rsidRPr="009F3FC8" w:rsidR="009F3FC8" w:rsidRDefault="009F3FC8" w14:paraId="6AE6CD1C" w14:textId="39F1925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F3FC8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ท่าเรือหลักของกรีซ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36">
    <w:p w:rsidR="00CE4556" w:rsidRDefault="00CE4556" w14:paraId="4A0D524F" w14:textId="3D25E1D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มัทธิว 6:33.</w:t>
      </w:r>
    </w:p>
  </w:footnote>
  <w:footnote w:id="137">
    <w:p w:rsidR="005B56B7" w:rsidRDefault="005B56B7" w14:paraId="32FC62EE" w14:textId="4E9EEF41">
      <w:pPr>
        <w:pStyle w:val="FootnoteText"/>
      </w:pPr>
      <w:r>
        <w:rPr>
          <w:rStyle w:val="FootnoteReference"/>
        </w:rPr>
        <w:footnoteRef/>
      </w:r>
      <w:r w:rsidRPr="005B56B7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นักพรตหญิงโฟตินีเกิดในปี ค.ศ. 1860 ที่เมืองดามัสกัส (ซีเรีย) ในครอบครัวชาวกรีก ประมาณปี ค.ศ. 1884 เธอได้ถอนตัวไปยังทะเลทรายทรานส์จอร์แดน ในปี ค.ศ. 1915 เนื่องจากสงครามโลกครั้งที่หนึ่ง เธอถูกบังคับให้ย้ายไปเยรูซาเล็ม ซึ่งเธออยู่ที่นั่นจนกว่าสันติภาพจะกลับคืนมา หลังจากนั้น เธอตั้งถิ่นฐานในทะเลทรายทางตะวันตกของทะเลเดดซี ซึ่งเธอใช้ชีวิตเป็นนักพรตจนกระทั่งเสียชีวิต ชีวิตของนักพรตผู้นี้ได้รับการบรรยายไว้ในหนังสือ: </w:t>
      </w:r>
      <w:r w:rsidRPr="00245C2E">
        <w:rPr>
          <w:szCs w:val="16"/>
          <w:lang w:val="ru-RU"/>
        </w:rPr>
        <w:t xml:space="preserve">อาร์คิมันดริต </w:t>
      </w:r>
      <w:r w:rsidRPr="00245C2E">
        <w:rPr>
          <w:szCs w:val="16"/>
        </w:rPr>
        <w:t xml:space="preserve">Ioakeim </w:t>
      </w:r>
      <w:r w:rsidRPr="00245C2E">
        <w:rPr>
          <w:szCs w:val="16"/>
        </w:rPr>
        <w:t xml:space="preserve">Spetsieris</w:t>
      </w:r>
      <w:r w:rsidRPr="00245C2E">
        <w:rPr>
          <w:szCs w:val="16"/>
          <w:lang w:val="ru-RU"/>
        </w:rPr>
        <w:t xml:space="preserve">. </w:t>
      </w:r>
      <w:r w:rsidRPr="00245C2E">
        <w:rPr>
          <w:szCs w:val="16"/>
        </w:rPr>
        <w:t xml:space="preserve">The </w:t>
      </w:r>
      <w:r w:rsidRPr="00245C2E">
        <w:rPr>
          <w:szCs w:val="16"/>
        </w:rPr>
        <w:t xml:space="preserve">Hermit </w:t>
      </w:r>
      <w:r w:rsidRPr="00245C2E">
        <w:rPr>
          <w:szCs w:val="16"/>
        </w:rPr>
        <w:t xml:space="preserve">Photini</w:t>
      </w:r>
      <w:r w:rsidRPr="00245C2E">
        <w:rPr>
          <w:szCs w:val="16"/>
          <w:lang w:val="ru-RU"/>
        </w:rPr>
        <w:t xml:space="preserve">. </w:t>
      </w:r>
      <w:r w:rsidRPr="00245C2E">
        <w:rPr>
          <w:szCs w:val="16"/>
        </w:rPr>
        <w:t xml:space="preserve">Holy</w:t>
      </w:r>
      <w:r w:rsidRPr="00245C2E">
        <w:rPr>
          <w:szCs w:val="16"/>
          <w:lang w:val="ru-RU"/>
        </w:rPr>
        <w:t xml:space="preserve"> </w:t>
      </w:r>
      <w:r w:rsidRPr="00245C2E">
        <w:rPr>
          <w:szCs w:val="16"/>
        </w:rPr>
        <w:t xml:space="preserve">Hut</w:t>
      </w:r>
      <w:r w:rsidRPr="00245C2E">
        <w:rPr>
          <w:szCs w:val="16"/>
          <w:lang w:val="ru-RU"/>
        </w:rPr>
        <w:t xml:space="preserve"> </w:t>
      </w:r>
      <w:r w:rsidRPr="00245C2E">
        <w:rPr>
          <w:szCs w:val="16"/>
          <w:lang w:val="ru-RU"/>
        </w:rPr>
        <w:t xml:space="preserve">of </w:t>
      </w:r>
      <w:r w:rsidRPr="00245C2E">
        <w:rPr>
          <w:szCs w:val="16"/>
        </w:rPr>
        <w:t xml:space="preserve">St Anargyroi</w:t>
      </w:r>
      <w:r w:rsidRPr="00245C2E">
        <w:rPr>
          <w:szCs w:val="16"/>
          <w:lang w:val="ru-RU"/>
        </w:rPr>
        <w:t xml:space="preserve">, </w:t>
      </w:r>
      <w:r w:rsidRPr="00245C2E">
        <w:rPr>
          <w:szCs w:val="16"/>
        </w:rPr>
        <w:t xml:space="preserve">New </w:t>
      </w:r>
      <w:r w:rsidRPr="00245C2E">
        <w:rPr>
          <w:szCs w:val="16"/>
        </w:rPr>
        <w:t xml:space="preserve">Skete</w:t>
      </w:r>
      <w:r w:rsidRPr="00245C2E">
        <w:rPr>
          <w:szCs w:val="16"/>
          <w:lang w:val="ru-RU"/>
        </w:rPr>
        <w:t xml:space="preserve">, </w:t>
      </w:r>
      <w:r w:rsidRPr="00245C2E">
        <w:rPr>
          <w:szCs w:val="16"/>
        </w:rPr>
        <w:t xml:space="preserve">Mount Athos</w:t>
      </w:r>
      <w:r w:rsidRPr="00245C2E">
        <w:rPr>
          <w:szCs w:val="16"/>
          <w:lang w:val="ru-RU"/>
        </w:rPr>
        <w:t xml:space="preserve">, 1994.</w:t>
      </w:r>
    </w:p>
  </w:footnote>
  <w:footnote w:id="138">
    <w:p w:rsidRPr="0086719E" w:rsidR="00433CD8" w:rsidRDefault="00433CD8" w14:paraId="5FCB4CD6" w14:textId="2B9B787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6719E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นักบุญผู้พลีชีพและเทียบเท่าระดับอัครสาวก คอสมาสแห่งเอโทเลีย (1779; วันระลึกถึงการพลีชีพของท่านคือวันที่ 24 สิงหาคม) ท่านได้ใช้เวลามากมายในการปฏิบัติธรรมบนภูเขาศักดิ์สิทธิ์อาทอส หลังจากได้รับเรียกจากพระเจ้า ท่านได้ออกสู่โลกและเดินทางผ่านเมืองและหมู่บ้านต่าง ๆ ของกรีซ ซึ่งขณะนั้นอยู่ภายใต้การปกครองของตุรกี เพื่อประกาศพระวรสาร ท่านได้สอนพระกิตติคุณ ก่อตั้งโรงเรียน และต่อต้านการเปลี่ยนศาสนาของชาวกรีกให้เป็นอิสลาม ท่านได้ทำปาฏิหาริย์มากมาย และทิ้งคำพยากรณ์ไว้เป็นจำนวนมากเกี่ยวกับอนาคตของมนุษยชาติทั้งมวล ท่านจึงได้รับการยกย่องอย่างถูกต้องว่าเป็นผู้พยากรณ์ผู้ยิ่งใหญ่แห่งยุคสมัยใหม่ ท่านถูกชาวยิวใส่ร้ายต่อหน้าปาชาตุรกี และต้องทนทุกข์ทรมานจนเสียชีวิตอย่างผู้พลีชีพ ดู: The Life and Prophecies of Cosmas of Aetolia. – มอสโก: Holy Mountain, 2007. –</w:t>
      </w:r>
      <w:r w:rsidRPr="00245C2E">
        <w:rPr>
          <w:i/>
          <w:iCs/>
          <w:szCs w:val="16"/>
          <w:lang w:val="ru-RU"/>
        </w:rPr>
        <w:t xml:space="preserve"> หมายเหตุของผู้แปล.</w:t>
      </w:r>
    </w:p>
  </w:footnote>
  <w:footnote w:id="139">
    <w:p w:rsidRPr="0086719E" w:rsidR="0086719E" w:rsidRDefault="0086719E" w14:paraId="48E0B76E" w14:textId="62C1856B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6719E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ดู The Ancient Paterikon. มอสโก, 1899. หน้า 21.</w:t>
      </w:r>
    </w:p>
  </w:footnote>
  <w:footnote w:id="140">
    <w:p w:rsidRPr="00B21A91" w:rsidR="00B21A91" w:rsidP="00B21A91" w:rsidRDefault="00B21A91" w14:paraId="2D018330" w14:textId="2718E260">
      <w:pPr>
        <w:rPr>
          <w:sz w:val="20"/>
          <w:szCs w:val="16"/>
        </w:rPr>
      </w:pPr>
      <w:r>
        <w:rPr>
          <w:rStyle w:val="FootnoteReference"/>
        </w:rPr>
        <w:footnoteRef/>
      </w:r>
      <w:r w:rsidRPr="00B21A91">
        <w:rPr>
          <w:lang w:val="ru-RU"/>
        </w:rPr>
        <w:t xml:space="preserve"> </w:t>
      </w:r>
      <w:r w:rsidRPr="00245C2E">
        <w:rPr>
          <w:sz w:val="20"/>
          <w:szCs w:val="16"/>
          <w:lang w:val="ru-RU"/>
        </w:rPr>
        <w:t xml:space="preserve">Hesychasterion (ภาษากรีก:</w:t>
      </w:r>
      <w:r w:rsidRPr="00245C2E">
        <w:rPr>
          <w:sz w:val="20"/>
          <w:szCs w:val="16"/>
        </w:rPr>
        <w:t xml:space="preserve"> ἡσυχαστήριον</w:t>
      </w:r>
      <w:r w:rsidRPr="00245C2E">
        <w:rPr>
          <w:sz w:val="20"/>
          <w:szCs w:val="16"/>
          <w:lang w:val="ru-RU"/>
        </w:rPr>
        <w:t xml:space="preserve">) – วัดประเภทพิเศษ ชื่อนี้มาจากคำว่า </w:t>
      </w:r>
      <w:r w:rsidRPr="00245C2E">
        <w:rPr>
          <w:sz w:val="20"/>
          <w:szCs w:val="16"/>
          <w:lang w:val="ru-RU"/>
        </w:rPr>
        <w:t xml:space="preserve">‘ἡσυχία’ – ความเงียบ –</w:t>
      </w:r>
      <w:r w:rsidRPr="00245C2E">
        <w:rPr>
          <w:i/>
          <w:iCs/>
          <w:sz w:val="20"/>
          <w:szCs w:val="16"/>
          <w:lang w:val="ru-RU"/>
        </w:rPr>
        <w:t xml:space="preserve"> หมายเหตุของผู้แปล</w:t>
      </w:r>
    </w:p>
  </w:footnote>
  <w:footnote w:id="141">
    <w:p w:rsidRPr="00CA377D" w:rsidR="00CA377D" w:rsidRDefault="00CA377D" w14:paraId="118F1427" w14:textId="3D119746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A377D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ความเหมาะสมของตัวอย่างที่ผู้อาวุโสเปย์ซิออสผู้ได้รับพรได้ยกขึ้น ได้รับการยืนยันจากข้อมูลทางสรีรวิทยา การเหงื่อออกอย่างไม่รู้สึกตัวและต่อเนื่อง รวมถึงการหายใจผ่านผิวหนัง เป็นกลไกที่ช่วยควบคุมอุณหภูมิของร่างกายมนุษย์ หากใครนั้นปิดคลุมผิวร่างกายทั้งหมดด้วยวัสดุฉนวน ซึ่งทำให้ร่างกายไม่สามารถหายใจผ่านผิวหนังได้ ผลลัพธ์อาจไม่ปรากฏทันที แต่หลังจากผ่านไปสักพัก การเสียสมดุลอุณหภูมิของร่างกายจะนำไปสู่ความผิดปกติอย่างรุนแรงในหน้าที่สำคัญของร่างกาย การเปรียบเทียบกับการสวดมนต์และความเงียบนั้นชัดเจนโดยตรง การสวดมนต์ที่ลึกลับและไม่เอ่ยเป็นคำพูด – ความเงียบ – ช่วยบุคคลให้คงอยู่ในสภาพจิตวิญญาณที่แข็งแรงได้อย่างไม่สังเกตเห็นแต่ต่อเนื่อง การขาดความเงียบจะนำคริสเตียน – และโดยเฉพาะอย่างยิ่งนักบวช – ไปสู่ผลทางจิตวิญญาณที่มองไม่เห็นในแวบแรก แต่กลับทำลายล้างได้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42">
    <w:p w:rsidRPr="00555E5B" w:rsidR="00555E5B" w:rsidP="00555E5B" w:rsidRDefault="00555E5B" w14:paraId="42F5FFAB" w14:textId="122E9AD0">
      <w:pPr>
        <w:rPr>
          <w:sz w:val="20"/>
          <w:szCs w:val="16"/>
        </w:rPr>
      </w:pPr>
      <w:r>
        <w:rPr>
          <w:rStyle w:val="FootnoteReference"/>
        </w:rPr>
        <w:footnoteRef/>
      </w:r>
      <w:r w:rsidRPr="00555E5B">
        <w:rPr>
          <w:lang w:val="ru-RU"/>
        </w:rPr>
        <w:t xml:space="preserve"> </w:t>
      </w:r>
      <w:r w:rsidRPr="00245C2E">
        <w:rPr>
          <w:sz w:val="20"/>
          <w:szCs w:val="16"/>
          <w:lang w:val="ru-RU"/>
        </w:rPr>
        <w:t xml:space="preserve">Isos (จากภาษากรีก</w:t>
      </w:r>
      <w:r w:rsidRPr="00245C2E">
        <w:rPr>
          <w:sz w:val="20"/>
          <w:szCs w:val="16"/>
        </w:rPr>
        <w:t xml:space="preserve"> ἴσος </w:t>
      </w:r>
      <w:r w:rsidRPr="00245C2E">
        <w:rPr>
          <w:sz w:val="20"/>
          <w:szCs w:val="16"/>
          <w:lang w:val="ru-RU"/>
        </w:rPr>
        <w:t xml:space="preserve">– เท่ากัน, เหมือนกัน, คล้ายกัน) – เสียงต่ำสุด ‘พื้นฐาน’ ในการร้องเพลงในโบสถ์ไบแซนไทน์ –</w:t>
      </w:r>
      <w:r w:rsidRPr="00245C2E">
        <w:rPr>
          <w:i/>
          <w:iCs/>
          <w:sz w:val="20"/>
          <w:szCs w:val="16"/>
          <w:lang w:val="ru-RU"/>
        </w:rPr>
        <w:t xml:space="preserve"> หมายเหตุของผู้แปล</w:t>
      </w:r>
    </w:p>
  </w:footnote>
  <w:footnote w:id="143">
    <w:p w:rsidRPr="00EF3186" w:rsidR="00EF3186" w:rsidRDefault="00EF3186" w14:paraId="0A297B7E" w14:textId="63C0FB9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F3186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Charalampos Papanikolaou – นักร้องและนักแต่งเพลงดนตรีไบแซนไทน์ในช่วง</w:t>
      </w:r>
      <w:r w:rsidRPr="00245C2E">
        <w:rPr>
          <w:szCs w:val="16"/>
          <w:lang w:val="ru-RU"/>
        </w:rPr>
        <w:t xml:space="preserve">ปลายศตวรรษที่</w:t>
      </w:r>
      <w:r w:rsidRPr="00245C2E">
        <w:rPr>
          <w:szCs w:val="16"/>
        </w:rPr>
        <w:t xml:space="preserve"> 19 </w:t>
      </w:r>
      <w:r w:rsidRPr="00245C2E">
        <w:rPr>
          <w:szCs w:val="16"/>
          <w:lang w:val="ru-RU"/>
        </w:rPr>
        <w:t xml:space="preserve">ถึงต้นศตวรรษที่</w:t>
      </w:r>
      <w:r w:rsidRPr="00245C2E">
        <w:rPr>
          <w:szCs w:val="16"/>
        </w:rPr>
        <w:t xml:space="preserve"> 20 </w:t>
      </w:r>
      <w:r w:rsidRPr="00245C2E">
        <w:rPr>
          <w:szCs w:val="16"/>
          <w:lang w:val="ru-RU"/>
        </w:rPr>
        <w:t xml:space="preserve">จากเมืองคาวาลา ประเทศกรีซ Nilevs Kamarados – นักร้องจากคอนสแตนติโนเปิลในช่วง</w:t>
      </w:r>
      <w:r w:rsidRPr="00245C2E">
        <w:rPr>
          <w:szCs w:val="16"/>
          <w:lang w:val="ru-RU"/>
        </w:rPr>
        <w:t xml:space="preserve">กลางศตวรรษที่ 19 นักแต่งเพลงและนักทฤษฎีดนตรีไบแซนไทน์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44">
    <w:p w:rsidRPr="00245C2E" w:rsidR="00EF3186" w:rsidP="00EF3186" w:rsidRDefault="00EF3186" w14:paraId="523EE5D3" w14:textId="77777777">
      <w:pPr>
        <w:rPr>
          <w:sz w:val="20"/>
          <w:szCs w:val="16"/>
          <w:lang w:val="ru-RU"/>
        </w:rPr>
      </w:pPr>
      <w:r>
        <w:rPr>
          <w:rStyle w:val="FootnoteReference"/>
        </w:rPr>
        <w:footnoteRef/>
      </w:r>
      <w:r w:rsidRPr="00EF3186">
        <w:rPr>
          <w:lang w:val="ru-RU"/>
        </w:rPr>
        <w:t xml:space="preserve"> </w:t>
      </w:r>
      <w:r w:rsidRPr="00245C2E">
        <w:rPr>
          <w:sz w:val="20"/>
          <w:szCs w:val="16"/>
          <w:lang w:val="ru-RU"/>
        </w:rPr>
        <w:t xml:space="preserve">ในศัพท์ทางวัด คำว่า </w:t>
      </w:r>
      <w:r w:rsidRPr="00245C2E">
        <w:rPr>
          <w:sz w:val="20"/>
          <w:szCs w:val="16"/>
          <w:lang w:val="ru-RU"/>
        </w:rPr>
        <w:t xml:space="preserve">‘εὐχή’ หมายถึงคำอธิษฐานสั้นๆ ที่ประกอบด้วยคำไม่กี่คำ ซึ่งถูกซ้ำไปซ้ำมาหลายครั้งขณะสวดด้วยลูกประคำ โดยทั่วไปนี่คือคำอธิษฐานพระเยซู: ‘พระเยซูคริสต์ พระบุตรของพระเจ้า โปรดเมตตาข้าพเจ้าด้วย’ แต่นอกเหนือจากนี้ </w:t>
      </w:r>
      <w:r w:rsidRPr="00245C2E">
        <w:rPr>
          <w:sz w:val="20"/>
          <w:szCs w:val="16"/>
          <w:lang w:val="ru-RU"/>
        </w:rPr>
        <w:t xml:space="preserve">‘εὐχή’ ยังอาจหมายถึงคำอธิษฐานต่อพระมารดาอันศักดิ์สิทธิ์ที่สุดของพระเจ้า: ‘พระมารดาอันศักดิ์สิทธิ์ที่สุดของพระเจ้า โปรดช่วยข้าผู้เป็นคนบาป’ ต่อนักบุญ: ‘นักบุญ (ชื่อ), โปรดอธิษฐานต่อพระเจ้าเพื่อข้า’ ต่อไม้กางเขนศักดิ์สิทธิ์ ต่อทูตสวรรค์ หรือคำอธิษฐานที่ถวายในลักษณะคล้ายกันเพื่อความสงบสุขของผู้ล่วงลับ เพื่อการรักษาผู้ป่วย และอื่น ๆ คำนี้สามารถแปลเป็น ‘คำอธิษฐานพระเยซู’, ‘คำอธิษฐานด้วยลูกประคำ’, ‘คำอธิษฐาน’, ‘คำสวด’ และอื่น ๆ – ขึ้นอยู่กับบริบท ‘การอธิษฐาน’ ในข้อความนี้หมายถึงการปฏิบัติคำอธิษฐานประเภทนี้ –</w:t>
      </w:r>
      <w:r w:rsidRPr="00245C2E">
        <w:rPr>
          <w:i/>
          <w:iCs/>
          <w:sz w:val="20"/>
          <w:szCs w:val="16"/>
          <w:lang w:val="ru-RU"/>
        </w:rPr>
        <w:t xml:space="preserve"> หมายเหตุของผู้แปล</w:t>
      </w:r>
    </w:p>
    <w:p w:rsidRPr="00EF3186" w:rsidR="00EF3186" w:rsidRDefault="00EF3186" w14:paraId="0E52017A" w14:textId="5203AC6A">
      <w:pPr>
        <w:pStyle w:val="FootnoteText"/>
        <w:rPr>
          <w:lang w:val="ru-RU"/>
        </w:rPr>
      </w:pPr>
    </w:p>
  </w:footnote>
  <w:footnote w:id="145">
    <w:p w:rsidR="00EF3186" w:rsidRDefault="00EF3186" w14:paraId="1E5A8756" w14:textId="7AD9D87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ดูหมายเหตุ 142.</w:t>
      </w:r>
    </w:p>
  </w:footnote>
  <w:footnote w:id="146">
    <w:p w:rsidR="00EF3186" w:rsidRDefault="00EF3186" w14:paraId="3FCF188A" w14:textId="03F87E1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ดูสดุดี 150:5.</w:t>
      </w:r>
    </w:p>
  </w:footnote>
  <w:footnote w:id="147">
    <w:p w:rsidR="00EF3186" w:rsidRDefault="00EF3186" w14:paraId="230C37E2" w14:textId="01C1B10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ดูหนังสืออพยพ 13–15.</w:t>
      </w:r>
    </w:p>
  </w:footnote>
  <w:footnote w:id="148">
    <w:p w:rsidR="00454072" w:rsidRDefault="00454072" w14:paraId="2740F291" w14:textId="726C6DE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ปฐมกาล 4:3–7.</w:t>
      </w:r>
    </w:p>
  </w:footnote>
  <w:footnote w:id="149">
    <w:p w:rsidRPr="00BB54AE" w:rsidR="00BB54AE" w:rsidRDefault="00BB54AE" w14:paraId="753A9354" w14:textId="526B495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B54AE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ดู </w:t>
      </w:r>
      <w:r w:rsidRPr="00245C2E">
        <w:rPr>
          <w:i/>
          <w:iCs/>
          <w:szCs w:val="16"/>
          <w:lang w:val="ru-RU"/>
        </w:rPr>
        <w:t xml:space="preserve">Elder Paisios</w:t>
      </w:r>
      <w:r w:rsidRPr="00245C2E">
        <w:rPr>
          <w:szCs w:val="16"/>
          <w:lang w:val="ru-RU"/>
        </w:rPr>
        <w:t xml:space="preserve">. The Holy Mountain Fathers and Stories from the Holy Mountain. Holy Trinity St Sergius Lavra, 2001. หน้า 13–39.</w:t>
      </w:r>
    </w:p>
  </w:footnote>
  <w:footnote w:id="150">
    <w:p w:rsidR="00BC1EB5" w:rsidRDefault="00BC1EB5" w14:paraId="60FD43F4" w14:textId="5C82C33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ดูเพิ่มเติม อพยพ 1:13–14.</w:t>
      </w:r>
    </w:p>
  </w:footnote>
  <w:footnote w:id="151">
    <w:p w:rsidRPr="00D30433" w:rsidR="00D30433" w:rsidRDefault="00D30433" w14:paraId="41DFDFD3" w14:textId="2A51E71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30433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ดู</w:t>
      </w:r>
      <w:r w:rsidRPr="00245C2E">
        <w:rPr>
          <w:i/>
          <w:iCs/>
          <w:szCs w:val="16"/>
          <w:lang w:val="ru-RU"/>
        </w:rPr>
        <w:t xml:space="preserve">ผู้อาวุโสเพย์ซิออส. </w:t>
      </w:r>
      <w:r w:rsidRPr="00245C2E">
        <w:rPr>
          <w:szCs w:val="16"/>
          <w:lang w:val="ru-RU"/>
        </w:rPr>
        <w:t xml:space="preserve">“บรรดาผู้อาวุโสแห่งภูเขาอาทอสและเรื่องราวจากภูเขาอาทอส”. Holy Trinity St Sergius Lavra, 2001. หน้า 140–141.</w:t>
      </w:r>
    </w:p>
  </w:footnote>
  <w:footnote w:id="152">
    <w:p w:rsidRPr="00D30433" w:rsidR="00D30433" w:rsidRDefault="00D30433" w14:paraId="7FBC65DA" w14:textId="04C24D3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30433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ในศัพท์ทางวัดของรัสเซียสมัยนี้ คำว่า ‘ความเชื่อฟัง’ นอกจากความหมายของ ‘การยอมให้เจตจำนงของตนเองอยู่ใต้การควบคุม’ (ภาษากรีก:</w:t>
      </w:r>
      <w:r w:rsidRPr="00245C2E">
        <w:rPr>
          <w:szCs w:val="16"/>
        </w:rPr>
        <w:t xml:space="preserve"> ὑπακοή</w:t>
      </w:r>
      <w:r w:rsidRPr="00245C2E">
        <w:rPr>
          <w:szCs w:val="16"/>
          <w:lang w:val="ru-RU"/>
        </w:rPr>
        <w:t xml:space="preserve">) ยังอาจหมายถึงการปฏิบัติหน้าที่เฉพาะที่มอบหมายให้พระภิกษุ (ภาษากรีก: </w:t>
      </w:r>
      <w:r w:rsidRPr="00245C2E">
        <w:rPr>
          <w:szCs w:val="16"/>
        </w:rPr>
        <w:t xml:space="preserve">διακόνημα</w:t>
      </w:r>
      <w:r w:rsidRPr="00245C2E">
        <w:rPr>
          <w:szCs w:val="16"/>
          <w:lang w:val="ru-RU"/>
        </w:rPr>
        <w:t xml:space="preserve">)</w:t>
      </w:r>
      <w:r w:rsidRPr="00245C2E">
        <w:rPr>
          <w:szCs w:val="16"/>
          <w:lang w:val="ru-RU"/>
        </w:rPr>
        <w:t xml:space="preserve"> ได้ด้วย </w:t>
      </w:r>
      <w:r w:rsidRPr="00245C2E">
        <w:rPr>
          <w:szCs w:val="16"/>
          <w:lang w:val="ru-RU"/>
        </w:rPr>
        <w:t xml:space="preserve">ในกรณีนี้ คำดังกล่าวถูกใช้ในความหมายแรก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53">
    <w:p w:rsidR="008B622F" w:rsidRDefault="008B622F" w14:paraId="2E300FB9" w14:textId="49B22161">
      <w:pPr>
        <w:pStyle w:val="FootnoteText"/>
      </w:pPr>
      <w:r>
        <w:rPr>
          <w:rStyle w:val="FootnoteReference"/>
        </w:rPr>
        <w:footnoteRef/>
      </w:r>
      <w:r w:rsidRPr="008B622F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สำหรับข้อมูลเพิ่มเติมเกี่ยวกับผู้อาวุโสทริฟอน ดู: </w:t>
      </w:r>
      <w:r w:rsidRPr="00245C2E">
        <w:rPr>
          <w:i/>
          <w:iCs/>
          <w:szCs w:val="16"/>
          <w:lang w:val="ru-RU"/>
        </w:rPr>
        <w:t xml:space="preserve">ผู้อาวุโสเพย์ซิอุส</w:t>
      </w:r>
      <w:r w:rsidRPr="00245C2E">
        <w:rPr>
          <w:szCs w:val="16"/>
          <w:lang w:val="ru-RU"/>
        </w:rPr>
        <w:t xml:space="preserve">. The Fathers of Mount Athos and Stories from Mount Athos. Holy Trinity St Sergius Lavra, 2001. หน้า 120–125.</w:t>
      </w:r>
    </w:p>
  </w:footnote>
  <w:footnote w:id="154">
    <w:p w:rsidR="008B622F" w:rsidRDefault="008B622F" w14:paraId="2377A4C3" w14:textId="59C4C35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มัทธิว 6:33 และ ลูกา 12:13.</w:t>
      </w:r>
    </w:p>
  </w:footnote>
  <w:footnote w:id="155">
    <w:p w:rsidR="008B622F" w:rsidRDefault="008B622F" w14:paraId="4C13FC20" w14:textId="336ECB0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วิวรณ์ 16:16.</w:t>
      </w:r>
    </w:p>
  </w:footnote>
  <w:footnote w:id="156">
    <w:p w:rsidR="005879A4" w:rsidRDefault="005879A4" w14:paraId="42A8D555" w14:textId="6ED3486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มัทธิว 25:1–13.</w:t>
      </w:r>
    </w:p>
  </w:footnote>
  <w:footnote w:id="157">
    <w:p w:rsidR="009C2FFD" w:rsidRDefault="009C2FFD" w14:paraId="0F3C74D3" w14:textId="704D514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มัทธิว 25:13.</w:t>
      </w:r>
    </w:p>
  </w:footnote>
  <w:footnote w:id="158">
    <w:p w:rsidR="00503FFA" w:rsidRDefault="00503FFA" w14:paraId="78DE3156" w14:textId="3EB9B3A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ลูกา 10:40.</w:t>
      </w:r>
    </w:p>
  </w:footnote>
  <w:footnote w:id="159">
    <w:p w:rsidRPr="001545FD" w:rsidR="001545FD" w:rsidP="001545FD" w:rsidRDefault="001545FD" w14:paraId="75E6A9FA" w14:textId="4CE1B081">
      <w:pPr>
        <w:rPr>
          <w:sz w:val="20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245C2E">
        <w:rPr>
          <w:sz w:val="20"/>
          <w:szCs w:val="16"/>
          <w:lang w:val="ru-RU"/>
        </w:rPr>
        <w:t xml:space="preserve">ดู กาลาเทีย 5:22–23. </w:t>
      </w:r>
    </w:p>
  </w:footnote>
  <w:footnote w:id="160">
    <w:p w:rsidR="001A745D" w:rsidRDefault="001A745D" w14:paraId="1FA9328A" w14:textId="40065D46">
      <w:pPr>
        <w:pStyle w:val="FootnoteText"/>
      </w:pPr>
      <w:r>
        <w:rPr>
          <w:rStyle w:val="FootnoteReference"/>
        </w:rPr>
        <w:footnoteRef/>
      </w:r>
      <w:r w:rsidRPr="001A745D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นักบุญเกรกอรีผู้สนทนา (Saint Gregory the Dialogist), พระสันตะปาปาแห่งกรุงโรม (</w:t>
      </w:r>
      <w:r w:rsidRPr="00245C2E">
        <w:rPr>
          <w:szCs w:val="16"/>
          <w:lang w:val="ru-RU"/>
        </w:rPr>
        <w:t xml:space="preserve">540–604) – นักบุญของคริสตจักรออร์โธดอกซ์ วันฉลองของท่านคือวันที่ 12 มีนาคม</w:t>
      </w:r>
    </w:p>
  </w:footnote>
  <w:footnote w:id="161">
    <w:p w:rsidR="001A745D" w:rsidRDefault="001A745D" w14:paraId="3A1DC401" w14:textId="665651C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3 ราชา 19:13–18.</w:t>
      </w:r>
    </w:p>
  </w:footnote>
  <w:footnote w:id="162">
    <w:p w:rsidRPr="00E57B5F" w:rsidR="00E57B5F" w:rsidP="00E57B5F" w:rsidRDefault="00E57B5F" w14:paraId="1DE4C938" w14:textId="6057B1B0">
      <w:pPr>
        <w:rPr>
          <w:sz w:val="20"/>
          <w:szCs w:val="16"/>
        </w:rPr>
      </w:pPr>
      <w:r>
        <w:rPr>
          <w:rStyle w:val="FootnoteReference"/>
        </w:rPr>
        <w:footnoteRef/>
      </w:r>
      <w:r w:rsidRPr="00E57B5F">
        <w:rPr>
          <w:lang w:val="ru-RU"/>
        </w:rPr>
        <w:t xml:space="preserve"> </w:t>
      </w:r>
      <w:r w:rsidRPr="00245C2E">
        <w:rPr>
          <w:sz w:val="20"/>
          <w:szCs w:val="16"/>
          <w:lang w:val="ru-RU"/>
        </w:rPr>
        <w:t xml:space="preserve">ดิมิทริออส – ปาทริาร์คสากล ตั้งแต่</w:t>
      </w:r>
      <w:r w:rsidRPr="00245C2E">
        <w:rPr>
          <w:sz w:val="20"/>
          <w:szCs w:val="16"/>
          <w:lang w:val="ru-RU"/>
        </w:rPr>
        <w:t xml:space="preserve">ปี </w:t>
      </w:r>
      <w:r w:rsidRPr="00245C2E">
        <w:rPr>
          <w:sz w:val="20"/>
          <w:szCs w:val="16"/>
          <w:lang w:val="ru-RU"/>
        </w:rPr>
        <w:t xml:space="preserve">1972 ถึง 1991 </w:t>
      </w:r>
      <w:r w:rsidRPr="00245C2E">
        <w:rPr>
          <w:sz w:val="20"/>
          <w:szCs w:val="16"/>
          <w:lang w:val="ru-RU"/>
        </w:rPr>
        <w:t xml:space="preserve">–</w:t>
      </w:r>
      <w:r w:rsidRPr="00245C2E">
        <w:rPr>
          <w:i/>
          <w:iCs/>
          <w:sz w:val="20"/>
          <w:szCs w:val="16"/>
          <w:lang w:val="ru-RU"/>
        </w:rPr>
        <w:t xml:space="preserve"> หมายเหตุของผู้แปล</w:t>
      </w:r>
    </w:p>
  </w:footnote>
  <w:footnote w:id="163">
    <w:p w:rsidRPr="00E57B5F" w:rsidR="00E57B5F" w:rsidRDefault="00E57B5F" w14:paraId="664E6C6D" w14:textId="5A4E0E6B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57B5F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ผู้อาวุโสเพย์ซิออสกำลังกล่าวถึงการประชุมทางเทววิทยาเหล่านั้น ซึ่งมีการหารือเรื่องที่คริสตจักรมีจุดยืนที่ชัดเจนตามคำสอนของบรรดาบิดาคริสตจักร รวมถึงเรื่องที่ไม่จำเป็นต้องหารือเลย</w:t>
      </w:r>
    </w:p>
  </w:footnote>
  <w:footnote w:id="164">
    <w:p w:rsidR="000A407D" w:rsidRDefault="000A407D" w14:paraId="783489A9" w14:textId="19D0AF8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1 โครินธ์ 8:1.</w:t>
      </w:r>
    </w:p>
  </w:footnote>
  <w:footnote w:id="165">
    <w:p w:rsidRPr="000A407D" w:rsidR="000A407D" w:rsidRDefault="000A407D" w14:paraId="23C27C09" w14:textId="6C9B61E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0A407D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ในภาษากรีก คำว่า ‘การเสด็จขึ้นสู่สวรรค์’ (</w:t>
      </w:r>
      <w:r w:rsidRPr="00245C2E">
        <w:rPr>
          <w:szCs w:val="16"/>
        </w:rPr>
        <w:t xml:space="preserve">Ἀνάληψη</w:t>
      </w:r>
      <w:r w:rsidRPr="00245C2E">
        <w:rPr>
          <w:szCs w:val="16"/>
          <w:lang w:val="ru-RU"/>
        </w:rPr>
        <w:t xml:space="preserve">) เป็นคำเพศหญิง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66">
    <w:p w:rsidRPr="00D50435" w:rsidR="00D50435" w:rsidP="00D50435" w:rsidRDefault="00D50435" w14:paraId="69F93E25" w14:textId="27A95552">
      <w:pPr>
        <w:rPr>
          <w:sz w:val="20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245C2E">
        <w:rPr>
          <w:sz w:val="20"/>
          <w:szCs w:val="16"/>
          <w:lang w:val="ru-RU"/>
        </w:rPr>
        <w:t xml:space="preserve">ยอห์น 8:32. </w:t>
      </w:r>
    </w:p>
  </w:footnote>
  <w:footnote w:id="167">
    <w:p w:rsidRPr="004664A8" w:rsidR="004664A8" w:rsidP="004664A8" w:rsidRDefault="004664A8" w14:paraId="7E0B08B0" w14:textId="03FCFBFB">
      <w:pPr>
        <w:rPr>
          <w:sz w:val="20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245C2E">
        <w:rPr>
          <w:sz w:val="20"/>
          <w:szCs w:val="16"/>
          <w:lang w:val="ru-RU"/>
        </w:rPr>
        <w:t xml:space="preserve">ปฐมกาล 12:1. </w:t>
      </w:r>
    </w:p>
  </w:footnote>
  <w:footnote w:id="168">
    <w:p w:rsidR="00D9637D" w:rsidRDefault="00D9637D" w14:paraId="2BD372E0" w14:textId="60EA114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อพยพ 32:1–6.</w:t>
      </w:r>
    </w:p>
  </w:footnote>
  <w:footnote w:id="169">
    <w:p w:rsidR="001254BE" w:rsidRDefault="001254BE" w14:paraId="3F4EFE70" w14:textId="2DF70093">
      <w:pPr>
        <w:pStyle w:val="FootnoteText"/>
      </w:pPr>
      <w:r>
        <w:rPr>
          <w:rStyle w:val="FootnoteReference"/>
        </w:rPr>
        <w:footnoteRef/>
      </w:r>
      <w:r w:rsidRPr="001254BE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ดู “เรื่องเล่าที่น่าจดจำเกี่ยวกับชีวิตนักพรตของบรรดาบิดาผู้ศักดิ์สิทธิ์และได้รับพระพร” (Memorable Tales of the Asceticism of the Holy and Blessed Fathers). Holy Trinity St Sergius Lavra, 1993. หน้า 18.</w:t>
      </w:r>
    </w:p>
  </w:footnote>
  <w:footnote w:id="170">
    <w:p w:rsidR="001254BE" w:rsidRDefault="001254BE" w14:paraId="3A3C4B46" w14:textId="6145D4E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ปฐมกาล 4:2–15.</w:t>
      </w:r>
    </w:p>
  </w:footnote>
  <w:footnote w:id="171">
    <w:p w:rsidRPr="001254BE" w:rsidR="001254BE" w:rsidRDefault="001254BE" w14:paraId="55E1D5C9" w14:textId="1E718EB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254BE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เมื่อพูดถึง ‘สามัญสำนึก’ และวิพากษ์วิจารณ์มัน ผู้อาวุโสเพย์ซิออสไม่ได้หมายถึงของขวัญที่เต็มเปี่ยมด้วยพระคุณ ซึ่งพระเจ้าได้ประทานให้แก่มนุษยชาติ แต่หมายถึงลัทธิเหตุผลนิยม หรืออย่างที่ผู้อาวุโสเองกล่าวไว้ว่า ‘สามัญสำนึกที่ไม่ดี’ นั่นคือ ‘สามัญสำนึก’ ที่ปราศจากความเชื่อในพระเจ้า ซึ่งไม่ยอมรับการดูแลของพระเจ้า และปฏิเสธความเป็นไปได้ของปาฏิหาริย์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72">
    <w:p w:rsidRPr="00537D29" w:rsidR="00537D29" w:rsidP="00537D29" w:rsidRDefault="00537D29" w14:paraId="570B9678" w14:textId="69D86E04">
      <w:pPr>
        <w:rPr>
          <w:sz w:val="20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245C2E">
        <w:rPr>
          <w:sz w:val="20"/>
          <w:szCs w:val="16"/>
          <w:lang w:val="ru-RU"/>
        </w:rPr>
        <w:t xml:space="preserve">โรงพยาบาลจิตเวชในเมืองเทสซาโลนิกี</w:t>
      </w:r>
    </w:p>
  </w:footnote>
  <w:footnote w:id="173">
    <w:p w:rsidRPr="00B038E8" w:rsidR="00B038E8" w:rsidRDefault="00B038E8" w14:paraId="2385CF85" w14:textId="547D2EDB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038E8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Theotokarion (ภาษากรีก: </w:t>
      </w:r>
      <w:r w:rsidRPr="00245C2E">
        <w:rPr>
          <w:szCs w:val="16"/>
        </w:rPr>
        <w:t xml:space="preserve">Θεοτοκάριον</w:t>
      </w:r>
      <w:r w:rsidRPr="00245C2E">
        <w:rPr>
          <w:szCs w:val="16"/>
          <w:lang w:val="ru-RU"/>
        </w:rPr>
        <w:t xml:space="preserve">) เป็นหนังสือรวมบทเพลงพิธีกรรมเพื่อถวายเกียรติแด่พระมารดาอันศักดิ์สิทธิ์ที่สุดของพระเจ้า ซึ่งได้รับการรวบรวมโดยนักบุญนิโคเดมัสแห่งภูเขาอาทอส และได้รับการตีพิมพ์ครั้งแรกในปี ค.ศ. 1796 หนังสือนี้ประกอบด้วยบทเพลงพิธีกรรม 62 บท ซึ่งแต่งขึ้นโดยนักประพันธ์บทเพลงพิธีกรรม 22 ท่าน จากยุคสมัยต่าง ๆ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74">
    <w:p w:rsidRPr="00B038E8" w:rsidR="00B038E8" w:rsidRDefault="00B038E8" w14:paraId="2739CA4C" w14:textId="2D1F67A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038E8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‘The History of the God-Lovers’ – หนังสือชีวประวัติของนักปฏิบัติธรรมชาวซีเรีย ซึ่งถูกรวบรวมโดยนักบุญเทโอโดเรตแห่งคิรรัส “เอเวอร์เกติโนส” – หนังสือรวบรวมคำสอนของบรรดาบิดาคริสตจักรอย่างเป็นระบบในสี่เล่ม ซึ่งถูกรวบรวมขึ้นในสมัยไบแซนไทน์โดยพระภิกษุพอลแห่งอารามเอเวอร์เกติสในคอนสแตนติโนเปิล และได้รับการตีพิมพ์ครั้งแรกในปลาย</w:t>
      </w:r>
      <w:r w:rsidRPr="00245C2E">
        <w:rPr>
          <w:szCs w:val="16"/>
          <w:lang w:val="ru-RU"/>
        </w:rPr>
        <w:t xml:space="preserve">ศตวรรษที่</w:t>
      </w:r>
      <w:r w:rsidRPr="00245C2E">
        <w:rPr>
          <w:szCs w:val="16"/>
        </w:rPr>
        <w:t xml:space="preserve"> 18 </w:t>
      </w:r>
      <w:r w:rsidRPr="00245C2E">
        <w:rPr>
          <w:szCs w:val="16"/>
          <w:lang w:val="ru-RU"/>
        </w:rPr>
        <w:t xml:space="preserve">โดยพระนิโคเดมัสผู้เป็นที่เคารพนับถือแห่งภูเขาอาทอส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75">
    <w:p w:rsidR="00B038E8" w:rsidRDefault="00B038E8" w14:paraId="3337FBCF" w14:textId="54FF3722">
      <w:pPr>
        <w:pStyle w:val="FootnoteText"/>
      </w:pPr>
      <w:r>
        <w:rPr>
          <w:rStyle w:val="FootnoteReference"/>
        </w:rPr>
        <w:footnoteRef/>
      </w:r>
      <w:r w:rsidRPr="00B038E8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“ผู้อาวุโสถามอับบา อาร์เซนิอุส ว่า: ‘ทำไมท่านไม่เปลี่ยนน้ำที่มีกิ่งไม้ – มันมีกลิ่นเหม็น?’ เขาตอบว่า: ‘เพราะธูปและน้ำมันหอมที่ข้าพเจ้าเคยเพลิดเพลินในโลกนี้ ข้าพเจ้าจึงต้องทนกับกลิ่นเหม็นนี้’ The Ancient Paterikon, มอสโก, 1899. หน้า 45.</w:t>
      </w:r>
    </w:p>
  </w:footnote>
  <w:footnote w:id="176">
    <w:p w:rsidR="003E403E" w:rsidRDefault="003E403E" w14:paraId="23F31DC7" w14:textId="5FEFF5D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มัทธิว 19:29.</w:t>
      </w:r>
    </w:p>
  </w:footnote>
  <w:footnote w:id="177">
    <w:p w:rsidR="003E403E" w:rsidRDefault="003E403E" w14:paraId="71EA5A53" w14:textId="314C080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2 โครินธ์ 6:10.</w:t>
      </w:r>
    </w:p>
  </w:footnote>
  <w:footnote w:id="178">
    <w:p w:rsidRPr="003E403E" w:rsidR="003E403E" w:rsidRDefault="003E403E" w14:paraId="61DD67A3" w14:textId="392A1D2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E403E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เมื่อวันที่ 15 สิงหาคม ค.ศ. 1940 (วันฉลองการเสด็จเข้าสู่สวรรค์ของพระมารดาพระเจ้าผู้ศักดิ์สิทธิ์ที่สุด </w:t>
      </w:r>
      <w:r w:rsidRPr="00245C2E">
        <w:rPr>
          <w:szCs w:val="16"/>
          <w:lang w:val="ru-RU"/>
        </w:rPr>
        <w:t xml:space="preserve">ตามปฏิทินแบบใหม่) เรือลาดตระเวนของกองทัพเรือกรีกชื่อ ‘Elli’ ซึ่งจอดทอดสมออยู่ในอ่าวของท่าเรือบนเกาะติโนสของกรีก ถูกเรือดำน้ำอิตาลีจมลง ฝ่ายอิตาลีได้ยิงตอร์ปิโดใส่เรือ ‘Elli’ ในขณะที่ลูกเรือกรีกกำลังลงเรือเพื่อเข้าร่วมงานเฉลิมฉลองที่อุทิศแด่พระมารดาอันศักดิ์สิทธิ์ที่สุดของพระเจ้า (เกาะติโนสเป็นที่ประดิษฐานของหนึ่งในภาพไอคอนพระมารดาอันศักดิ์สิทธิ์ที่สุดของพระเจ้าที่ได้รับการเคารพนับถือมากที่สุดในกรีซ) การกระทำอันทรยศนี้เกิดขึ้นสองเดือนครึ่งก่อนที่อิตาลีจะประกาศสงครามกับกรีซ หลังจากเรือ ‘Elli’ ถูกจมลง และเมื่อชาวกรีกตระหนักว่าสงครามกับอิตาลีเป็นสิ่งที่หลีกเลี่ยงไม่ได้ พวกเขาจึงเริ่มเตรียมตัวอย่างเข้มข้นเพื่อปกป้องมาตุภูมิ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79">
    <w:p w:rsidR="003E403E" w:rsidRDefault="003E403E" w14:paraId="580C3DEA" w14:textId="023413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มัทธิว 8:32.</w:t>
      </w:r>
    </w:p>
  </w:footnote>
  <w:footnote w:id="180">
    <w:p w:rsidR="003E403E" w:rsidRDefault="003E403E" w14:paraId="0F4B5BD2" w14:textId="59D9CC5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มัทธิว 5:41.</w:t>
      </w:r>
    </w:p>
  </w:footnote>
  <w:footnote w:id="181">
    <w:p w:rsidR="00054118" w:rsidRDefault="00054118" w14:paraId="4BEF99F1" w14:textId="6472D33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ยอห์น 7:24.</w:t>
      </w:r>
    </w:p>
  </w:footnote>
  <w:footnote w:id="182">
    <w:p w:rsidR="00EC686D" w:rsidRDefault="00EC686D" w14:paraId="07330898" w14:textId="5B61BCBB">
      <w:pPr>
        <w:pStyle w:val="FootnoteText"/>
      </w:pPr>
      <w:r>
        <w:rPr>
          <w:rStyle w:val="FootnoteReference"/>
        </w:rPr>
        <w:footnoteRef/>
      </w:r>
      <w:r w:rsidRPr="00EC686D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ก่อนหน้านี้ ที่มหาวิทยาลัยในกรีซ ผู้สมัครสามารถสอบเข้าหลายคณะพร้อมกันได้ แต่ปัจจุบันสามารถสอบได้เพียงคณะเดียวเท่านั้น</w:t>
      </w:r>
    </w:p>
  </w:footnote>
  <w:footnote w:id="183">
    <w:p w:rsidR="00EC686D" w:rsidRDefault="00EC686D" w14:paraId="46FA7A4D" w14:textId="539E53D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2 เทสซาโลนิกา 3:10.</w:t>
      </w:r>
    </w:p>
  </w:footnote>
  <w:footnote w:id="184">
    <w:p w:rsidRPr="00B94B25" w:rsidR="00B94B25" w:rsidRDefault="00B94B25" w14:paraId="15519944" w14:textId="4F3B636C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94B25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Karyes – ศูนย์บริหารของภูเขาอาทอส ซึ่งตั้งอยู่ของ Holy Kinot สำนักงานผู้ว่าการ สถานีตำรวจ สำนักงานไปรษณีย์ ร้านค้า และอื่นๆ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85">
    <w:p w:rsidR="00243C10" w:rsidRDefault="00243C10" w14:paraId="611DF899" w14:textId="53328BE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ดูหมายเหตุ 57.</w:t>
      </w:r>
    </w:p>
  </w:footnote>
  <w:footnote w:id="186">
    <w:p w:rsidR="00243C10" w:rsidRDefault="00243C10" w14:paraId="469020AF" w14:textId="1D6EFB0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ลูกา 11:34.</w:t>
      </w:r>
    </w:p>
  </w:footnote>
  <w:footnote w:id="187">
    <w:p w:rsidRPr="00C1572E" w:rsidR="00C1572E" w:rsidRDefault="00C1572E" w14:paraId="695AF0CE" w14:textId="45C7669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1572E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เมืองหนึ่งในกรีซตอนกลาง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88">
    <w:p w:rsidR="00C1572E" w:rsidRDefault="00C1572E" w14:paraId="4977143C" w14:textId="32D8CA3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ภูมิภาคของกรีซ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89">
    <w:p w:rsidRPr="0070012F" w:rsidR="0070012F" w:rsidP="0070012F" w:rsidRDefault="0070012F" w14:paraId="51AC13FC" w14:textId="5D41E371">
      <w:pPr>
        <w:rPr>
          <w:sz w:val="20"/>
          <w:szCs w:val="16"/>
        </w:rPr>
      </w:pPr>
      <w:r>
        <w:rPr>
          <w:rStyle w:val="FootnoteReference"/>
        </w:rPr>
        <w:footnoteRef/>
      </w:r>
      <w:r w:rsidRPr="0070012F">
        <w:rPr>
          <w:lang w:val="ru-RU"/>
        </w:rPr>
        <w:t xml:space="preserve"> </w:t>
      </w:r>
      <w:r w:rsidRPr="00245C2E">
        <w:rPr>
          <w:sz w:val="20"/>
          <w:szCs w:val="16"/>
          <w:lang w:val="ru-RU"/>
        </w:rPr>
        <w:t xml:space="preserve">ในครึ่งหลังของศตวรรษที่ 20 คริสตจักรกรีกถูกครอบงำโดยอุดมการณ์ขององค์กรหรือกลุ่มพี่น้องที่เรียกว่า “นอกคริสตจักร” ตามอุดมการณ์นี้ ซึ่งมีลักษณะเป็นโปรเตสแตนต์ การใช้ชีวิตในอารามถูกมองว่าเป็นปรากฏการณ์ที่แปลกแยกจากคริสตจักร บรรดาบิดาผู้ศักดิ์สิทธิ์ โดยเฉพาะอย่างยิ่งผู้เขียนเกี่ยวกับความลึกซึ้งของชีวิตทางจิตวิญญาณ ถูกทิ้งให้ลืมเลือนไป ในช่วงกลางทศวรรษ 1960 และ 1970 อุดมการณ์นี้เริ่มหมดอิทธิพล และการกลับคืนสู่ประเพณีของบรรดาบิดาผู้ศักดิ์สิทธิ์ก็เริ่มขึ้น –</w:t>
      </w:r>
      <w:r w:rsidRPr="00245C2E">
        <w:rPr>
          <w:i/>
          <w:iCs/>
          <w:sz w:val="20"/>
          <w:szCs w:val="16"/>
          <w:lang w:val="ru-RU"/>
        </w:rPr>
        <w:t xml:space="preserve"> หมายเหตุของผู้แปล</w:t>
      </w:r>
    </w:p>
  </w:footnote>
  <w:footnote w:id="190">
    <w:p w:rsidR="00960926" w:rsidRDefault="00960926" w14:paraId="3BF6A56C" w14:textId="56BBD6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กาลาเทีย 3:8.</w:t>
      </w:r>
    </w:p>
  </w:footnote>
  <w:footnote w:id="191">
    <w:p w:rsidR="00960926" w:rsidRDefault="00960926" w14:paraId="7017868D" w14:textId="4F6E9AC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ดูผู้พิพากษา 15:14 และต่อไป</w:t>
      </w:r>
    </w:p>
  </w:footnote>
  <w:footnote w:id="192">
    <w:p w:rsidR="00960926" w:rsidRDefault="00960926" w14:paraId="4F581CC2" w14:textId="0CBFCE8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3 ราชา 3:9–12.</w:t>
      </w:r>
    </w:p>
  </w:footnote>
  <w:footnote w:id="193">
    <w:p w:rsidR="00960926" w:rsidRDefault="00960926" w14:paraId="3642F3F0" w14:textId="55ABA489">
      <w:pPr>
        <w:pStyle w:val="FootnoteText"/>
      </w:pPr>
      <w:r>
        <w:rPr>
          <w:rStyle w:val="FootnoteReference"/>
        </w:rPr>
        <w:footnoteRef/>
      </w:r>
      <w:r w:rsidRPr="00960926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สำหรับข้อมูลเพิ่มเติมเกี่ยวกับผู้อาวุโสออกัสติน ดู: </w:t>
      </w:r>
      <w:r w:rsidRPr="00245C2E">
        <w:rPr>
          <w:i/>
          <w:iCs/>
          <w:szCs w:val="16"/>
          <w:lang w:val="ru-RU"/>
        </w:rPr>
        <w:t xml:space="preserve">ผู้อาวุโสเพย์ซิออส</w:t>
      </w:r>
      <w:r w:rsidRPr="00245C2E">
        <w:rPr>
          <w:szCs w:val="16"/>
          <w:lang w:val="ru-RU"/>
        </w:rPr>
        <w:t xml:space="preserve">. “บรรดาบิดาแห่งภูเขาศักดิ์สิทธิ์และเรื่องราวจากภูเขาศักดิ์สิทธิ์” (The Holy Mountain Fathers and Stories from the Holy Mountain). Holy Trinity St Sergius Lavra, 2001. หน้า 76–83.</w:t>
      </w:r>
    </w:p>
  </w:footnote>
  <w:footnote w:id="194">
    <w:p w:rsidRPr="00960926" w:rsidR="00960926" w:rsidRDefault="00960926" w14:paraId="6015246A" w14:textId="1E1FB3A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60926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ดู “ชีวประวัติของนักบุญ” วันที่ 13 กุมภาพันธ์ “ชีวประวัติของนักบุญมาร์ตินิอัน และนักบุญหญิงโซเอ และโฟตินีอา”</w:t>
      </w:r>
    </w:p>
  </w:footnote>
  <w:footnote w:id="195">
    <w:p w:rsidRPr="00960926" w:rsidR="00960926" w:rsidRDefault="00960926" w14:paraId="34E1DBCC" w14:textId="0BB020C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60926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เกาะหนึ่งในทะเลเอเจียน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96">
    <w:p w:rsidRPr="001E4FB8" w:rsidR="001E4FB8" w:rsidRDefault="001E4FB8" w14:paraId="5701E827" w14:textId="189A6C9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E4FB8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ทหารคนนี้คือ อาร์เซนิออส เอซนิเปดิส – ผู้ที่จะกลายเป็นผู้อาวุโสเปไซออสผู้ได้รับพรในอนาคต เหตุการณ์ที่กล่าวถึงนี้เกิดขึ้นในช่วงสงครามกลางเมืองปี 1944–1948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97">
    <w:p w:rsidRPr="006001D9" w:rsidR="006001D9" w:rsidRDefault="006001D9" w14:paraId="289A9CF5" w14:textId="0F0A655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6001D9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โซเดียมโบเรต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98">
    <w:p w:rsidRPr="00CF1C82" w:rsidR="00CF1C82" w:rsidRDefault="00CF1C82" w14:paraId="04F12799" w14:textId="1BD033E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F1C82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ผู้อาวุโสได้ใช้การเล่นคำที่น่าทึ่ง: </w:t>
      </w:r>
      <w:r w:rsidRPr="00245C2E">
        <w:rPr>
          <w:szCs w:val="16"/>
        </w:rPr>
        <w:t xml:space="preserve">παρρησία </w:t>
      </w:r>
      <w:r w:rsidRPr="00245C2E">
        <w:rPr>
          <w:szCs w:val="16"/>
          <w:lang w:val="ru-RU"/>
        </w:rPr>
        <w:t xml:space="preserve">– ความตรงไปตรงมา ความกล้าหาญ; </w:t>
      </w:r>
      <w:r w:rsidRPr="00245C2E">
        <w:rPr>
          <w:szCs w:val="16"/>
        </w:rPr>
        <w:t xml:space="preserve">Παρίσι </w:t>
      </w:r>
      <w:r w:rsidRPr="00245C2E">
        <w:rPr>
          <w:szCs w:val="16"/>
          <w:lang w:val="ru-RU"/>
        </w:rPr>
        <w:t xml:space="preserve">– ปารีส ตามการเขียนแบบกรีก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199">
    <w:p w:rsidRPr="00E52162" w:rsidR="00E52162" w:rsidP="00E52162" w:rsidRDefault="00E52162" w14:paraId="76DD8984" w14:textId="2529E3B0">
      <w:pPr>
        <w:rPr>
          <w:sz w:val="20"/>
          <w:szCs w:val="16"/>
        </w:rPr>
      </w:pPr>
      <w:r>
        <w:rPr>
          <w:rStyle w:val="FootnoteReference"/>
        </w:rPr>
        <w:footnoteRef/>
      </w:r>
      <w:r w:rsidRPr="00E52162">
        <w:rPr>
          <w:lang w:val="ru-RU"/>
        </w:rPr>
        <w:t xml:space="preserve"> </w:t>
      </w:r>
      <w:r w:rsidRPr="00245C2E">
        <w:rPr>
          <w:sz w:val="20"/>
          <w:szCs w:val="16"/>
          <w:lang w:val="ru-RU"/>
        </w:rPr>
        <w:t xml:space="preserve">ดู “ผลงานของบิดาศักดิ์สิทธิ์ของเรา อับบา ไอแซค ชาวซีเรีย” คำสอนแห่งการถือศีลอด Sergiev Posad, 1911. หน้า 528. </w:t>
      </w:r>
    </w:p>
  </w:footnote>
  <w:footnote w:id="200">
    <w:p w:rsidR="00EB6084" w:rsidRDefault="00EB6084" w14:paraId="4921B740" w14:textId="24A0B2B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ดูเทียบ เอเฟซัส 5:33.</w:t>
      </w:r>
    </w:p>
  </w:footnote>
  <w:footnote w:id="201">
    <w:p w:rsidR="00127B76" w:rsidRDefault="00127B76" w14:paraId="2CFA5E8B" w14:textId="7E661C0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โรม 13:7.</w:t>
      </w:r>
    </w:p>
  </w:footnote>
  <w:footnote w:id="202">
    <w:p w:rsidR="00127B76" w:rsidRDefault="00127B76" w14:paraId="17E04F41" w14:textId="3AD2B3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มัทธิว 18:15.</w:t>
      </w:r>
    </w:p>
  </w:footnote>
  <w:footnote w:id="203">
    <w:p w:rsidR="006E7227" w:rsidRDefault="006E7227" w14:paraId="48657C43" w14:textId="7EE2A05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Deut. 7:2 ff.</w:t>
      </w:r>
    </w:p>
  </w:footnote>
  <w:footnote w:id="204">
    <w:p w:rsidRPr="00D7356D" w:rsidR="00D7356D" w:rsidRDefault="00D7356D" w14:paraId="41ED9D7A" w14:textId="109E4B2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7356D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ดูสดุดี 105:37: </w:t>
      </w:r>
      <w:r w:rsidRPr="00245C2E">
        <w:rPr>
          <w:i/>
          <w:iCs/>
          <w:szCs w:val="16"/>
          <w:lang w:val="ru-RU"/>
        </w:rPr>
        <w:t xml:space="preserve">“และในความบ้าคลั่งของพวกเขา พวกเขาก็กินลูกชายและลูกสาวของตนเอง”</w:t>
      </w:r>
    </w:p>
  </w:footnote>
  <w:footnote w:id="205">
    <w:p w:rsidR="00310CF5" w:rsidRDefault="00310CF5" w14:paraId="31503A5A" w14:textId="411F582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ปฐมกาล 5:4.</w:t>
      </w:r>
    </w:p>
  </w:footnote>
  <w:footnote w:id="206">
    <w:p w:rsidR="00310CF5" w:rsidRDefault="00310CF5" w14:paraId="4C682F10" w14:textId="30B66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ปฐมกาล 4:14–15.</w:t>
      </w:r>
    </w:p>
  </w:footnote>
  <w:footnote w:id="207">
    <w:p w:rsidR="00C945B1" w:rsidRDefault="00C945B1" w14:paraId="35551B6C" w14:textId="18772E1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อพยพ 20:12.</w:t>
      </w:r>
    </w:p>
  </w:footnote>
  <w:footnote w:id="208">
    <w:p w:rsidRPr="000742F9" w:rsidR="000742F9" w:rsidRDefault="000742F9" w14:paraId="5D547DC9" w14:textId="179CF61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0742F9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นักบุญอิซิดอราใช้ชีวิตเป็นนักบวชหญิงที่อารามทาเวนิซิออต ซึ่งก่อตั้งโดยนักบุญปาโคมิอุสผู้ยิ่งใหญ่ในช่วง</w:t>
      </w:r>
      <w:r w:rsidRPr="00245C2E">
        <w:rPr>
          <w:szCs w:val="16"/>
          <w:lang w:val="ru-RU"/>
        </w:rPr>
        <w:t xml:space="preserve">ต้นศตวรรษที่</w:t>
      </w:r>
      <w:r w:rsidRPr="00245C2E">
        <w:rPr>
          <w:szCs w:val="16"/>
        </w:rPr>
        <w:t xml:space="preserve"> 4 </w:t>
      </w:r>
      <w:r w:rsidRPr="00245C2E">
        <w:rPr>
          <w:szCs w:val="16"/>
          <w:lang w:val="ru-RU"/>
        </w:rPr>
        <w:t xml:space="preserve">บนริมฝั่งแม่น้ำไนล์ในเขตธีไบด์ตอนบน เพื่อปฏิบัติความเคร่งครัดในความบ้าคลั่งอันศักดิ์สิทธิ์เพื่อพระคริสต์ ท่านผู้ศักดิ์สิทธิ์ได้แสร้งทำเป็นบ้าคลั่งและถูกผีสิง เพื่อถ่อมตนและลดตัวลง แทนที่จะสวมผ้าคลุมศีรษะแบบนักบวช ท่านกลับคลุมศีรษะด้วยผ้าขี้ริ้ว เดินเท้าเปล่า และยอมรับการถูกดูหมิ่นและถูกตีจากผู้อื่นโดยไม่บ่นและด้วยความถ่อมตน ความศักดิ์สิทธิ์ของท่านผู้ได้รับพรได้ปรากฏขึ้นในนิมิตของทูตสวรรค์แก่ผู้ถือพรหมจรรย์อาบา พิติริม ซึ่งท่านได้เล่าเรื่องนี้ให้พี่น้องในอารามทุกคนฟัง หลังจากนั้น ด้วยความปรารถนาที่จะหลีกเลี่ยงความสรรเสริญจากมนุษย์ ท่านผู้ได้รับพรจึงออกจากอารามอย่างลับๆ และใช้ชีวิตอย่างไม่เป็นที่รู้จักจนกระทั่งวันสิ้นชีวิตของท่าน วันระลึกถึงนักบุญอิซิดอราจัดขึ้นในวันที่ 10 พฤษภาคม ดู “ชีวประวัติของนักบุญ” เดือนพฤษภาคม วันที่ 10</w:t>
      </w:r>
    </w:p>
  </w:footnote>
  <w:footnote w:id="209">
    <w:p w:rsidRPr="000742F9" w:rsidR="000742F9" w:rsidP="000742F9" w:rsidRDefault="000742F9" w14:paraId="65A4DD76" w14:textId="51B519B9">
      <w:pPr>
        <w:rPr>
          <w:sz w:val="20"/>
          <w:szCs w:val="16"/>
        </w:rPr>
      </w:pPr>
      <w:r>
        <w:rPr>
          <w:rStyle w:val="FootnoteReference"/>
        </w:rPr>
        <w:footnoteRef/>
      </w:r>
      <w:r w:rsidRPr="000742F9">
        <w:rPr>
          <w:lang w:val="ru-RU"/>
        </w:rPr>
        <w:t xml:space="preserve"> </w:t>
      </w:r>
      <w:r w:rsidRPr="00245C2E">
        <w:rPr>
          <w:sz w:val="20"/>
          <w:szCs w:val="16"/>
          <w:lang w:val="ru-RU"/>
        </w:rPr>
        <w:t xml:space="preserve">เฟลอน – เครื่องแต่งกายของพระสงฆ์ –</w:t>
      </w:r>
      <w:r w:rsidRPr="00245C2E">
        <w:rPr>
          <w:i/>
          <w:iCs/>
          <w:sz w:val="20"/>
          <w:szCs w:val="16"/>
          <w:lang w:val="ru-RU"/>
        </w:rPr>
        <w:t xml:space="preserve"> หมายเหตุของผู้แปล</w:t>
      </w:r>
    </w:p>
  </w:footnote>
  <w:footnote w:id="210">
    <w:p w:rsidRPr="000742F9" w:rsidR="000742F9" w:rsidRDefault="000742F9" w14:paraId="6C0F4C1D" w14:textId="00CE3C6C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0742F9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จัตุรัสกลางเมืองเอเธนส์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211">
    <w:p w:rsidR="008F2795" w:rsidRDefault="008F2795" w14:paraId="7E63DEE5" w14:textId="3FFA7194">
      <w:pPr>
        <w:pStyle w:val="FootnoteText"/>
      </w:pPr>
      <w:r>
        <w:rPr>
          <w:rStyle w:val="FootnoteReference"/>
        </w:rPr>
        <w:footnoteRef/>
      </w:r>
      <w:r w:rsidRPr="008F2795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สำหรับข้อมูลเกี่ยวกับผู้อาวุโสทิคอน ดู: </w:t>
      </w:r>
      <w:r w:rsidRPr="00245C2E">
        <w:rPr>
          <w:i/>
          <w:iCs/>
          <w:szCs w:val="16"/>
          <w:lang w:val="ru-RU"/>
        </w:rPr>
        <w:t xml:space="preserve">ผู้อาวุโสเพย์ซิอุส</w:t>
      </w:r>
      <w:r w:rsidRPr="00245C2E">
        <w:rPr>
          <w:szCs w:val="16"/>
          <w:lang w:val="ru-RU"/>
        </w:rPr>
        <w:t xml:space="preserve">. “บรรดาบิดาแห่งภูเขาอาทอสและเรื่องราวจากภูเขาอาทอส” (The Fathers of Mount Athos and Stories from Mount Athos). Holy Trinity St Sergius Lavra, 2001. หน้า 13–39.</w:t>
      </w:r>
    </w:p>
  </w:footnote>
  <w:footnote w:id="212">
    <w:p w:rsidRPr="008F2795" w:rsidR="008F2795" w:rsidP="008F2795" w:rsidRDefault="008F2795" w14:paraId="6D86ADB3" w14:textId="60FF8C31">
      <w:pPr>
        <w:rPr>
          <w:sz w:val="20"/>
          <w:szCs w:val="16"/>
        </w:rPr>
      </w:pPr>
      <w:r>
        <w:rPr>
          <w:rStyle w:val="FootnoteReference"/>
        </w:rPr>
        <w:footnoteRef/>
      </w:r>
      <w:r w:rsidRPr="008F2795">
        <w:rPr>
          <w:lang w:val="ru-RU"/>
        </w:rPr>
        <w:t xml:space="preserve"> </w:t>
      </w:r>
      <w:r w:rsidRPr="00245C2E">
        <w:rPr>
          <w:sz w:val="20"/>
          <w:szCs w:val="16"/>
          <w:lang w:val="ru-RU"/>
        </w:rPr>
        <w:t xml:space="preserve">ในฉบับแปลภาษารัสเซีย: ‘ผู้หญิงอย่าสวมเสื้อผ้าของผู้ชาย และผู้ชายอย่าสวมเสื้อผ้าของผู้หญิง เพราะผู้ใดที่ทำสิ่งเหล่านี้ ก็เป็นสิ่งที่น่าเกลียดชังต่อพระเจ้าพระเจ้าของท่าน’ (เฉลยธรรมบัญญัติ 22:5) –</w:t>
      </w:r>
      <w:r w:rsidRPr="00245C2E">
        <w:rPr>
          <w:i/>
          <w:iCs/>
          <w:sz w:val="20"/>
          <w:szCs w:val="16"/>
          <w:lang w:val="ru-RU"/>
        </w:rPr>
        <w:t xml:space="preserve"> หมายเหตุของผู้แปล.</w:t>
      </w:r>
    </w:p>
  </w:footnote>
  <w:footnote w:id="213">
    <w:p w:rsidRPr="00BA70A5" w:rsidR="00BA70A5" w:rsidRDefault="00BA70A5" w14:paraId="053D1402" w14:textId="5851962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A70A5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ตามประเพณีแห่งการต้อนรับอย่างอบอุ่น ในวัดต่างๆ ของกรีซ ผู้แสวงบุญทุกคนที่มาถึงจะได้รับการต้อนรับด้วยของว่าง – ลูคูม หรือของหวานอื่นๆ และน้ำเย็นหนึ่งแก้ว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214">
    <w:p w:rsidR="0033540E" w:rsidRDefault="0033540E" w14:paraId="6710548B" w14:textId="1099793E">
      <w:pPr>
        <w:pStyle w:val="FootnoteText"/>
      </w:pPr>
      <w:r>
        <w:rPr>
          <w:rStyle w:val="FootnoteReference"/>
        </w:rPr>
        <w:footnoteRef/>
      </w:r>
      <w:r w:rsidRPr="0033540E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ในภาษากรีก มีเครื่องหมายเน้นเสียงสามประเภท ได้แก่ เครื่องหมายเน้นเสียงเฉียง เครื่องหมายเน้นเสียงต่ำ และเครื่องหมายเน้นเสียงโค้ง ในปี </w:t>
      </w:r>
      <w:r w:rsidRPr="00245C2E">
        <w:rPr>
          <w:szCs w:val="16"/>
          <w:lang w:val="ru-RU"/>
        </w:rPr>
        <w:t xml:space="preserve">ค.ศ.</w:t>
      </w:r>
      <w:r w:rsidRPr="00245C2E">
        <w:rPr>
          <w:szCs w:val="16"/>
          <w:lang w:val="ru-RU"/>
        </w:rPr>
        <w:t xml:space="preserve"> 1982 </w:t>
      </w:r>
      <w:r w:rsidRPr="00245C2E">
        <w:rPr>
          <w:szCs w:val="16"/>
          <w:lang w:val="ru-RU"/>
        </w:rPr>
        <w:t xml:space="preserve">ได้มีการนำกฎการสะกดคำใหม่มาใช้ในกรีซ ซึ่งตามกฎดังกล่าว ภาษากรีกสมัยใหม่ได้คงไว้เพียงเครื่องหมายเน้นเสียงประเภทเดียวเท่านั้น ในเวลาเดียวกัน ยังมีการปรับลดความซับซ้อนอย่างเทียมเทียมอีกหลายประการ ซึ่งส่งผลให้มาตรฐานทางไวยากรณ์ของภาษากรีกสมัยใหม่ลดลงอย่างมีนัยสำคัญ ดูหมายเหตุท้ายหน้า 221 ด้วย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215">
    <w:p w:rsidR="002F5FA0" w:rsidRDefault="002F5FA0" w14:paraId="2CB80CE2" w14:textId="324E43E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มัทธิว 2:15.</w:t>
      </w:r>
    </w:p>
  </w:footnote>
  <w:footnote w:id="216">
    <w:p w:rsidRPr="00FA3E15" w:rsidR="00FA3E15" w:rsidRDefault="00FA3E15" w14:paraId="7C3EF5EE" w14:textId="2CAB3CAB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A3E15">
        <w:rPr>
          <w:lang w:val="ru-RU"/>
        </w:rPr>
        <w:t xml:space="preserve"> </w:t>
      </w:r>
      <w:r w:rsidRPr="00245C2E">
        <w:rPr>
          <w:szCs w:val="16"/>
        </w:rPr>
        <w:t xml:space="preserve">Ἄρτος </w:t>
      </w:r>
      <w:r w:rsidRPr="00245C2E">
        <w:rPr>
          <w:szCs w:val="16"/>
          <w:lang w:val="ru-RU"/>
        </w:rPr>
        <w:t xml:space="preserve">(ภาษากรีกโบราณ) – ขนมปัง, </w:t>
      </w:r>
      <w:r w:rsidRPr="00245C2E">
        <w:rPr>
          <w:szCs w:val="16"/>
        </w:rPr>
        <w:t xml:space="preserve">οἶνος </w:t>
      </w:r>
      <w:r w:rsidRPr="00245C2E">
        <w:rPr>
          <w:szCs w:val="16"/>
          <w:lang w:val="ru-RU"/>
        </w:rPr>
        <w:t xml:space="preserve">(ภาษากรีกโบราณ) – ไวน์จากองุ่น –</w:t>
      </w:r>
      <w:r w:rsidRPr="00245C2E">
        <w:rPr>
          <w:i/>
          <w:iCs/>
          <w:szCs w:val="16"/>
          <w:lang w:val="ru-RU"/>
        </w:rPr>
        <w:t xml:space="preserve"> หมายเหตุของผู้แปล.</w:t>
      </w:r>
    </w:p>
  </w:footnote>
  <w:footnote w:id="217">
    <w:p w:rsidR="00E85169" w:rsidRDefault="00E85169" w14:paraId="686D8E8C" w14:textId="4F4A107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ดูเพิ่มเติมใน กิจการ 2:3.</w:t>
      </w:r>
    </w:p>
  </w:footnote>
  <w:footnote w:id="218">
    <w:p w:rsidRPr="0067718C" w:rsidR="0067718C" w:rsidRDefault="0067718C" w14:paraId="59E1BE67" w14:textId="059E373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67718C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ดู “ชีวิตและการเป็นมรณสักขีของนักบุญแคทรีน ผู้เป็นมรณสักขีผู้ยิ่งใหญ่” ใน “ชีวประวัติของนักบุญ” วันที่</w:t>
      </w:r>
      <w:r w:rsidRPr="00245C2E">
        <w:rPr>
          <w:szCs w:val="16"/>
          <w:lang w:val="ru-RU"/>
        </w:rPr>
        <w:t xml:space="preserve"> 24 </w:t>
      </w:r>
      <w:r w:rsidRPr="00245C2E">
        <w:rPr>
          <w:szCs w:val="16"/>
          <w:lang w:val="ru-RU"/>
        </w:rPr>
        <w:t xml:space="preserve">พฤศจิกายน</w:t>
      </w:r>
    </w:p>
  </w:footnote>
  <w:footnote w:id="219">
    <w:p w:rsidRPr="00405707" w:rsidR="00405707" w:rsidRDefault="00405707" w14:paraId="6D597779" w14:textId="1FC3B02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405707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ในโรงเรียนกรีก จะมีการอ่านคำอธิษฐานของคริสตจักรออร์โธดอกซ์ออกเสียงดังในห้องเรียนทั้งตอนต้นและตอนท้ายของบทเรียน เมื่อต้นสัปดาห์การศึกษา จะมีการชักธงชาติกรีกขึ้นอย่างเคร่งขรึมในสนามโรงเรียนต่อหน้าผู้เรียนทุกคน และเมื่อสิ้นสัปดาห์จะชักธงลง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220">
    <w:p w:rsidR="00405707" w:rsidRDefault="00405707" w14:paraId="3E8F5144" w14:textId="355FDC6C">
      <w:pPr>
        <w:pStyle w:val="FootnoteText"/>
      </w:pPr>
      <w:r>
        <w:rPr>
          <w:rStyle w:val="FootnoteReference"/>
        </w:rPr>
        <w:footnoteRef/>
      </w:r>
      <w:r w:rsidRPr="00405707">
        <w:rPr>
          <w:lang w:val="ru-RU"/>
        </w:rPr>
        <w:t xml:space="preserve"> </w:t>
      </w:r>
      <w:r w:rsidRPr="00245C2E">
        <w:rPr>
          <w:i/>
          <w:iCs/>
          <w:szCs w:val="16"/>
          <w:lang w:val="ru-RU"/>
        </w:rPr>
        <w:t xml:space="preserve">“หรือท่านได้เอาดินจากพื้นดินมาปั้นเป็นสิ่งมีชีวิต แล้วตั้งสิ่งมีชีวิตที่พูดได้นี้ไว้บนพื้นดินหรือไม่?” </w:t>
      </w:r>
      <w:r w:rsidRPr="00245C2E">
        <w:rPr>
          <w:szCs w:val="16"/>
          <w:lang w:val="ru-RU"/>
        </w:rPr>
        <w:t xml:space="preserve">(โยบ 38:14)</w:t>
      </w:r>
    </w:p>
  </w:footnote>
  <w:footnote w:id="221">
    <w:p w:rsidRPr="00405707" w:rsidR="00405707" w:rsidRDefault="00405707" w14:paraId="4164443D" w14:textId="39CDF67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405707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ในภาษากรีกสมัยใหม่ มีสองรูปแบบทางภาษา ได้แก่ ดิโมติกา (แปลตรงตัวว่า ‘ภาษาของประชาชน’) และคาธารีเวูซา (‘ภาษาบริสุทธิ์’) ในด้านไวยากรณ์และคำศัพท์ คาธารีเวูซาใกล้เคียงกับภาษากรีกโบราณอย่างมาก ซึ่งทั้งสองรูปแบบนี้พัฒนาขึ้นจากภาษากรีกโบราณในประวัติศาสตร์ จนถึงปี ค.ศ. 1974 การสอนในมหาวิทยาลัยของกรีซดำเนินการด้วยภาษากวี – Katharevousa ปัจจุบัน ในสถาบันการศึกษาระดับสูงส่วนใหญ่ของกรีซ การสอนดำเนินการด้วย Dimotiki ซึ่งเดิมเป็นรูปแบบภาษาพูด เมื่อพิจารณาถึงการทำให้การสะกดคำง่ายขึ้นอย่างเทียม (ดูเชิงอรรถ 214) การไหลเข้าอย่างแพร่หลายของคำศัพท์ต่างประเทศสู่ภาษากรีกสมัยใหม่ และปัจจัยอื่น ๆ การยกเลิกการใช้คาทาเรวูซาเป็นภาษาการเรียนการสอนได้นำไปสู่การลดลงอย่างมีนัยสำคัญในมาตรฐานการศึกษาของชาวกรีกสมัยใหม่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222">
    <w:p w:rsidRPr="00F90180" w:rsidR="00F90180" w:rsidRDefault="00F90180" w14:paraId="19D38898" w14:textId="2FC75F96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90180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เราขออภัยผู้อ่านที่ไม่ได้แก้ไขบทกวีที่ผู้อาวุโสอ้างถึงในฉบับแปล – แม้มันจะน่าสะอิดสะเอียนอย่างยิ่ง อย่างไรก็ตาม สาระทางจิตวิญญาณของปัญหานี้กลับน่าสะพรึงกลัวยิ่งกว่าภาพลักษณ์ทางสุนทรียศาสตร์ที่บิดเบี้ยวของมัน ข้อความที่อ้างถึงนี้ถูกนำมาจากหนังสือเรียนภาษาแม่ที่ได้รับการแนะนำอย่างเป็นทางการจากกระทรวงการศึกษาของกรีซ สำหรับชั้นปีที่สองของโรงเรียนประถมศึกษา; ดังนั้นจึงชัดเจนว่าเด็กๆ ในกรีซกำลังเผชิญกับสงครามทางจิตวิญญาณที่มีเป้าหมายชัดเจนเช่นเดียวกับเพื่อนร่วมวัยชาวรัสเซียของพวกเขา ดังนั้น วิธีการป้องกันทางจิตวิญญาณที่ผู้อาวุโสเปไซออสผู้ศักดิ์สิทธิ์เสนอไว้ในบทนี้ ก็สามารถนำไปปฏิบัติได้โดยผู้ปกครองและครูชาวรัสเซียเช่นกัน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223">
    <w:p w:rsidR="000E7D98" w:rsidRDefault="000E7D98" w14:paraId="7DE6A635" w14:textId="6A3BEFBB">
      <w:pPr>
        <w:pStyle w:val="FootnoteText"/>
      </w:pPr>
      <w:r>
        <w:rPr>
          <w:rStyle w:val="FootnoteReference"/>
        </w:rPr>
        <w:footnoteRef/>
      </w:r>
      <w:r w:rsidRPr="000E7D98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ดู </w:t>
      </w:r>
      <w:r w:rsidRPr="00245C2E">
        <w:rPr>
          <w:i/>
          <w:iCs/>
          <w:szCs w:val="16"/>
          <w:lang w:val="ru-RU"/>
        </w:rPr>
        <w:t xml:space="preserve">พระผู้อาวุโสเพย์ซิออสแห่งภูเขาอาทอส </w:t>
      </w:r>
      <w:r w:rsidRPr="00245C2E">
        <w:rPr>
          <w:szCs w:val="16"/>
          <w:lang w:val="ru-RU"/>
        </w:rPr>
        <w:t xml:space="preserve">พระผู้อาวุโสอาร์เซนิอุสแห่งคัปปาโดเกีย สำนักสงฆ์เซนต์เซอร์จิอุสแห่งตรีเอกานุภาพ ปี ค.ศ. 1997 หน้า 30, 33–34</w:t>
      </w:r>
    </w:p>
  </w:footnote>
  <w:footnote w:id="224">
    <w:p w:rsidR="00C15601" w:rsidRDefault="00C15601" w14:paraId="2FEFA61E" w14:textId="3907C3D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ฮีบรู 10:31.</w:t>
      </w:r>
    </w:p>
  </w:footnote>
  <w:footnote w:id="225">
    <w:p w:rsidR="0069689B" w:rsidRDefault="0069689B" w14:paraId="561DE7AA" w14:textId="1CB0CE5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มัทธิว 21:44.</w:t>
      </w:r>
    </w:p>
  </w:footnote>
  <w:footnote w:id="226">
    <w:p w:rsidR="0069689B" w:rsidRDefault="0069689B" w14:paraId="12F89114" w14:textId="5E72589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ดูเพิ่มเติม อิสยาห์ 42:3 และ มัทธิว 12:20.</w:t>
      </w:r>
    </w:p>
  </w:footnote>
  <w:footnote w:id="227">
    <w:p w:rsidR="0069689B" w:rsidRDefault="0069689B" w14:paraId="609511DB" w14:textId="107AD7E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ยอห์น 8:46.</w:t>
      </w:r>
    </w:p>
  </w:footnote>
  <w:footnote w:id="228">
    <w:p w:rsidRPr="00F10AF4" w:rsidR="00F10AF4" w:rsidP="00F10AF4" w:rsidRDefault="00F10AF4" w14:paraId="7172DC02" w14:textId="1B1A5DE5">
      <w:pPr>
        <w:rPr>
          <w:sz w:val="20"/>
          <w:szCs w:val="16"/>
        </w:rPr>
      </w:pPr>
      <w:r>
        <w:rPr>
          <w:rStyle w:val="FootnoteReference"/>
        </w:rPr>
        <w:footnoteRef/>
      </w:r>
      <w:r w:rsidRPr="00F10AF4">
        <w:rPr>
          <w:lang w:val="ru-RU"/>
        </w:rPr>
        <w:t xml:space="preserve"> </w:t>
      </w:r>
      <w:r w:rsidRPr="00245C2E">
        <w:rPr>
          <w:sz w:val="20"/>
          <w:szCs w:val="16"/>
          <w:lang w:val="ru-RU"/>
        </w:rPr>
        <w:t xml:space="preserve">เมื่อวันที่ 20 กรกฎาคม ค.ศ. 1974 กองทัพตุรกีได้รุกรานไซปรัสและยึดครองส่วนทางเหนือของประเทศ –</w:t>
      </w:r>
      <w:r w:rsidRPr="00245C2E">
        <w:rPr>
          <w:i/>
          <w:iCs/>
          <w:sz w:val="20"/>
          <w:szCs w:val="16"/>
          <w:lang w:val="ru-RU"/>
        </w:rPr>
        <w:t xml:space="preserve"> หมายเหตุของผู้แปล</w:t>
      </w:r>
    </w:p>
  </w:footnote>
  <w:footnote w:id="229">
    <w:p w:rsidR="00D47130" w:rsidRDefault="00D47130" w14:paraId="760F85E6" w14:textId="3D466C5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ส่งมอบในปี 1974.</w:t>
      </w:r>
    </w:p>
  </w:footnote>
  <w:footnote w:id="230">
    <w:p w:rsidRPr="00D47130" w:rsidR="00D47130" w:rsidP="00D47130" w:rsidRDefault="00D47130" w14:paraId="66DC4E51" w14:textId="21138910">
      <w:pPr>
        <w:rPr>
          <w:sz w:val="20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245C2E">
        <w:rPr>
          <w:sz w:val="20"/>
          <w:szCs w:val="16"/>
          <w:lang w:val="ru-RU"/>
        </w:rPr>
        <w:t xml:space="preserve">มัทธิว 18:17. </w:t>
      </w:r>
    </w:p>
  </w:footnote>
  <w:footnote w:id="231">
    <w:p w:rsidR="00874FF0" w:rsidRDefault="00874FF0" w14:paraId="58F78AF0" w14:textId="5C8D63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กิจการ 5:41.</w:t>
      </w:r>
    </w:p>
  </w:footnote>
  <w:footnote w:id="232">
    <w:p w:rsidR="00874FF0" w:rsidRDefault="00874FF0" w14:paraId="2D5AA939" w14:textId="462901D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ฟิลิปปี 3:8.</w:t>
      </w:r>
    </w:p>
  </w:footnote>
  <w:footnote w:id="233">
    <w:p w:rsidR="00E227C8" w:rsidRDefault="00E227C8" w14:paraId="4868C44E" w14:textId="4144FC9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ดูกันดารวิถี 20:10.</w:t>
      </w:r>
    </w:p>
  </w:footnote>
  <w:footnote w:id="234">
    <w:p w:rsidR="006367DD" w:rsidRDefault="006367DD" w14:paraId="70AB3110" w14:textId="22FC303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1 โครินธ์ 3:16.</w:t>
      </w:r>
    </w:p>
  </w:footnote>
  <w:footnote w:id="235">
    <w:p w:rsidRPr="006367DD" w:rsidR="006367DD" w:rsidP="006367DD" w:rsidRDefault="006367DD" w14:paraId="13F47110" w14:textId="6AF04370">
      <w:pPr>
        <w:rPr>
          <w:sz w:val="20"/>
          <w:szCs w:val="16"/>
        </w:rPr>
      </w:pPr>
      <w:r>
        <w:rPr>
          <w:rStyle w:val="FootnoteReference"/>
        </w:rPr>
        <w:footnoteRef/>
      </w:r>
      <w:r w:rsidRPr="006367DD">
        <w:rPr>
          <w:lang w:val="ru-RU"/>
        </w:rPr>
        <w:t xml:space="preserve"> </w:t>
      </w:r>
      <w:r w:rsidRPr="00245C2E">
        <w:rPr>
          <w:sz w:val="20"/>
          <w:szCs w:val="16"/>
          <w:lang w:val="ru-RU"/>
        </w:rPr>
        <w:t xml:space="preserve">คำกล่าวของคลีโอโบลัส – ผู้ปกครองแบบเผด็จการแห่งลินดอสบนเกาะโรดส์ – หนึ่งในเจ็ดปราชญ์โบราณ (</w:t>
      </w:r>
      <w:r w:rsidRPr="00245C2E">
        <w:rPr>
          <w:sz w:val="20"/>
          <w:szCs w:val="16"/>
          <w:lang w:val="ru-RU"/>
        </w:rPr>
        <w:t xml:space="preserve">ศตวรรษที่ 6 ก่อนคริสตกาล) –</w:t>
      </w:r>
      <w:r w:rsidRPr="00245C2E">
        <w:rPr>
          <w:i/>
          <w:iCs/>
          <w:sz w:val="20"/>
          <w:szCs w:val="16"/>
          <w:lang w:val="ru-RU"/>
        </w:rPr>
        <w:t xml:space="preserve"> หมายเหตุของผู้แปล</w:t>
      </w:r>
    </w:p>
  </w:footnote>
  <w:footnote w:id="236">
    <w:p w:rsidRPr="006367DD" w:rsidR="006367DD" w:rsidP="006367DD" w:rsidRDefault="006367DD" w14:paraId="22DB37F8" w14:textId="43267A94">
      <w:pPr>
        <w:rPr>
          <w:sz w:val="20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245C2E">
        <w:rPr>
          <w:sz w:val="20"/>
          <w:szCs w:val="16"/>
          <w:lang w:val="ru-RU"/>
        </w:rPr>
        <w:t xml:space="preserve">ยอห์น 17:1 และต่อไป </w:t>
      </w:r>
    </w:p>
  </w:footnote>
  <w:footnote w:id="237">
    <w:p w:rsidR="007755B0" w:rsidRDefault="007755B0" w14:paraId="14D1C9D0" w14:textId="1D1EA11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ยอห์น 5:44.</w:t>
      </w:r>
    </w:p>
  </w:footnote>
  <w:footnote w:id="238">
    <w:p w:rsidR="007755B0" w:rsidRDefault="007755B0" w14:paraId="593D1E3F" w14:textId="39BAD2F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2 ทิโมธี 3:13.</w:t>
      </w:r>
    </w:p>
  </w:footnote>
  <w:footnote w:id="239">
    <w:p w:rsidRPr="00CC78F0" w:rsidR="00CC78F0" w:rsidRDefault="00CC78F0" w14:paraId="3CFA7490" w14:textId="04F11F86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C78F0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ตามหนังสือพิธีกรรมภาษากรีก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240">
    <w:p w:rsidRPr="003E40A6" w:rsidR="00CC78F0" w:rsidRDefault="00CC78F0" w14:paraId="25B22AAD" w14:textId="2E43A5BB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CC78F0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ตามประเพณี</w:t>
      </w:r>
      <w:r w:rsidRPr="00245C2E">
        <w:rPr>
          <w:szCs w:val="16"/>
          <w:lang w:val="ru-RU"/>
        </w:rPr>
        <w:t xml:space="preserve">ของภูเขาอาทอส หลังจากคำอธิษฐานของชั่วโมงที่สาม พระสงฆ์ที่ประกอบพิธีโปรสโกเมเดียจะตีระฆังเล็กที่ตั้งอยู่บนแท่นบูชา และพิธีกรรมจะถูกหยุดลง พระสงฆ์จะก้าวออกจากที่นั่งสตาซิดิยา และรำลึกถึงชื่อของผู้ยังมีชีวิตและผู้ล่วงลับอย่างเงียบๆ ในช่วงเวลานี้ พระสงฆ์จะนำอนุภาคออกมา พร้อมกล่าวว่า: ‘โปรดระลึกถึงด้วยเถิด พระเจ้า’ จากนั้นพิธีที่ถูกหยุดชั่วคราวจะดำเนินต่อไป ดู The Holy Mountain Rule of Church Order. Holy Trinity St Sergius Lavra, 2002. หน้า 33. –</w:t>
      </w:r>
      <w:r w:rsidRPr="00245C2E">
        <w:rPr>
          <w:i/>
          <w:iCs/>
          <w:szCs w:val="16"/>
          <w:lang w:val="ru-RU"/>
        </w:rPr>
        <w:t xml:space="preserve"> หมายเหตุของผู้แปล.</w:t>
      </w:r>
    </w:p>
  </w:footnote>
  <w:footnote w:id="241">
    <w:p w:rsidRPr="003E40A6" w:rsidR="003E40A6" w:rsidRDefault="003E40A6" w14:paraId="666BC025" w14:textId="16ACC28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E40A6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ดู </w:t>
      </w:r>
      <w:r w:rsidRPr="00245C2E">
        <w:rPr>
          <w:i/>
          <w:iCs/>
          <w:szCs w:val="16"/>
          <w:lang w:val="ru-RU"/>
        </w:rPr>
        <w:t xml:space="preserve">Elder Paisios</w:t>
      </w:r>
      <w:r w:rsidRPr="00245C2E">
        <w:rPr>
          <w:szCs w:val="16"/>
          <w:lang w:val="ru-RU"/>
        </w:rPr>
        <w:t xml:space="preserve">. The Fathers of Svyatogorsk and the History of Svyatogorsk. Holy Trinity St Sergius Lavra, 2001. หน้า 102–104.</w:t>
      </w:r>
    </w:p>
  </w:footnote>
  <w:footnote w:id="242">
    <w:p w:rsidRPr="003E40A6" w:rsidR="003E40A6" w:rsidRDefault="003E40A6" w14:paraId="1B31EBA3" w14:textId="53E53D0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E40A6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คำว่า ‘ไม่ประนีประนอม’ ที่นี่แปลจากคำกรีก </w:t>
      </w:r>
      <w:r w:rsidRPr="00245C2E">
        <w:rPr>
          <w:szCs w:val="16"/>
          <w:lang w:val="ru-RU"/>
        </w:rPr>
        <w:t xml:space="preserve">‘ἀκρίβεια’ (ตามความหมายตรง: ความแม่นยำ ความเคร่งครัด) ในเทววิทยาออร์โธดอกซ์ คำว่า akriveia หมายถึงหลักการของบรรดาบิดาผู้ก่อตั้งคริสตจักร ที่เน้นการปฏิบัติตามกฎศักดิ์สิทธิ์ (และโดยทั่วไปแล้ว คือ ประเพณีของคริสตจักร) อย่างเคร่งครัด ซึ่งการนำไปใช้ตามตัวอักษรและอย่างแม่นยำนั้นได้รับการยอมรับว่าเป็นสิ่งจำเป็น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243">
    <w:p w:rsidRPr="003E40A6" w:rsidR="003E40A6" w:rsidRDefault="003E40A6" w14:paraId="530171F1" w14:textId="7CBE433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E40A6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ดูบทเพลงที่หกของกฎข้อที่สองสำหรับวันฉลองการถวายพระแม่มารีผู้ศักดิ์สิทธิ์ที่สุด (21 </w:t>
      </w:r>
      <w:r w:rsidRPr="00245C2E">
        <w:rPr>
          <w:szCs w:val="16"/>
          <w:lang w:val="ru-RU"/>
        </w:rPr>
        <w:t xml:space="preserve">พฤศจิกายน)</w:t>
      </w:r>
    </w:p>
  </w:footnote>
  <w:footnote w:id="244">
    <w:p w:rsidR="00E36FE2" w:rsidRDefault="00E36FE2" w14:paraId="3279509E" w14:textId="57E9A2C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ดู มัทธิว 24:44.</w:t>
      </w:r>
    </w:p>
  </w:footnote>
  <w:footnote w:id="245">
    <w:p w:rsidRPr="00E57BC7" w:rsidR="00E57BC7" w:rsidP="00E57BC7" w:rsidRDefault="00E57BC7" w14:paraId="6C37F27D" w14:textId="2D74457B">
      <w:pPr>
        <w:rPr>
          <w:sz w:val="20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245C2E">
        <w:rPr>
          <w:sz w:val="20"/>
          <w:szCs w:val="16"/>
          <w:lang w:val="ru-RU"/>
        </w:rPr>
        <w:t xml:space="preserve">สดุดี 36:16. </w:t>
      </w:r>
    </w:p>
  </w:footnote>
  <w:footnote w:id="246">
    <w:p w:rsidRPr="00E57BC7" w:rsidR="00E57BC7" w:rsidP="00E57BC7" w:rsidRDefault="00E57BC7" w14:paraId="56173E6C" w14:textId="7D4338B9">
      <w:pPr>
        <w:rPr>
          <w:sz w:val="20"/>
          <w:szCs w:val="16"/>
        </w:rPr>
      </w:pPr>
      <w:r>
        <w:rPr>
          <w:rStyle w:val="FootnoteReference"/>
        </w:rPr>
        <w:footnoteRef/>
      </w:r>
      <w:r w:rsidRPr="00E57BC7">
        <w:rPr>
          <w:lang w:val="ru-RU"/>
        </w:rPr>
        <w:t xml:space="preserve"> </w:t>
      </w:r>
      <w:r w:rsidRPr="00245C2E">
        <w:rPr>
          <w:sz w:val="20"/>
          <w:szCs w:val="16"/>
          <w:lang w:val="ru-RU"/>
        </w:rPr>
        <w:t xml:space="preserve">ตามประเพณีของภูเขาอาทอส การกราบลงพื้นจะถูกยกเว้นจากกฎระเบียบของวัดในเซลล์เฉพาะในวันอาทิตย์และในช่วงสัปดาห์สว่างเท่านั้น ในวันเทศกาลอื่น ๆ ทั้งหมด รวมถึงเทศกาลใหญ่ 12 วัน การกราบลงพื้นจะดำเนินการในเซลล์ –</w:t>
      </w:r>
      <w:r w:rsidRPr="00245C2E">
        <w:rPr>
          <w:i/>
          <w:iCs/>
          <w:sz w:val="20"/>
          <w:szCs w:val="16"/>
          <w:lang w:val="ru-RU"/>
        </w:rPr>
        <w:t xml:space="preserve"> หมายเหตุของผู้แปล</w:t>
      </w:r>
    </w:p>
  </w:footnote>
  <w:footnote w:id="247">
    <w:p w:rsidRPr="00E57BC7" w:rsidR="00E57BC7" w:rsidRDefault="00E57BC7" w14:paraId="790427F5" w14:textId="4E485A3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57BC7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Archondariki – พื้นที่รับแขกในวัดกรีก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248">
    <w:p w:rsidRPr="00E57BC7" w:rsidR="00E57BC7" w:rsidRDefault="00E57BC7" w14:paraId="5FDF70D4" w14:textId="5B11728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57BC7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ผู้อาวุโสใช้การเล่นคำโดยอาศัยความคล้ายคลึงกันของชื่อที่เพิ่งถูกสร้างขึ้นใหม่</w:t>
      </w:r>
      <w:r w:rsidRPr="00245C2E">
        <w:rPr>
          <w:szCs w:val="16"/>
        </w:rPr>
        <w:t xml:space="preserve"> Ζωζώ </w:t>
      </w:r>
      <w:r w:rsidRPr="00245C2E">
        <w:rPr>
          <w:szCs w:val="16"/>
          <w:lang w:val="ru-RU"/>
        </w:rPr>
        <w:t xml:space="preserve">(การเปลี่ยนรูปของ</w:t>
      </w:r>
      <w:r w:rsidRPr="00245C2E">
        <w:rPr>
          <w:szCs w:val="16"/>
        </w:rPr>
        <w:t xml:space="preserve"> Ζωή </w:t>
      </w:r>
      <w:r w:rsidRPr="00245C2E">
        <w:rPr>
          <w:szCs w:val="16"/>
          <w:lang w:val="ru-RU"/>
        </w:rPr>
        <w:t xml:space="preserve">– ‘ชีวิต’ – ซึ่งสอดคล้องกับชื่อรัสเซีย Zoya) กับคำว่า </w:t>
      </w:r>
      <w:r w:rsidRPr="00245C2E">
        <w:rPr>
          <w:szCs w:val="16"/>
          <w:lang w:val="ru-RU"/>
        </w:rPr>
        <w:t xml:space="preserve">‘ζωο’ – ‘สัตว์’ – </w:t>
      </w:r>
      <w:r w:rsidRPr="00245C2E">
        <w:rPr>
          <w:i/>
          <w:iCs/>
          <w:szCs w:val="16"/>
          <w:lang w:val="ru-RU"/>
        </w:rPr>
        <w:t xml:space="preserve">– หมายเหตุของผู้แปล</w:t>
      </w:r>
    </w:p>
  </w:footnote>
  <w:footnote w:id="249">
    <w:p w:rsidR="00993847" w:rsidRDefault="00993847" w14:paraId="2FC7EB8C" w14:textId="04817C6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ฮีบรู 13:8.</w:t>
      </w:r>
    </w:p>
  </w:footnote>
  <w:footnote w:id="250">
    <w:p w:rsidRPr="00D43B86" w:rsidR="00D43B86" w:rsidRDefault="00D43B86" w14:paraId="4B4AC9C1" w14:textId="413178F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43B86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เครื่องประดับศีรษะที่นักบวชและพระสงฆ์สวมใส่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251">
    <w:p w:rsidRPr="00847FC1" w:rsidR="00847FC1" w:rsidRDefault="00847FC1" w14:paraId="2C55E943" w14:textId="63BC35B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47FC1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คำกรีก ‘kavsokalivitis’ หมายถึง ‘ผู้เผาคาลิวัส’ นี่คือชื่อที่มอบให้แก่ผู้</w:t>
      </w:r>
      <w:r w:rsidRPr="00245C2E">
        <w:rPr>
          <w:szCs w:val="16"/>
          <w:lang w:val="ru-RU"/>
        </w:rPr>
        <w:t xml:space="preserve">ศักดิ์สิทธิ์แห่งอาทอนในศตวรรษที่ 14 คือ ท่านแม็กซิมัสผู้ทรงเกียรติ (ที่ระลึกในวันที่ 13 มกราคม) ผู้ดำเนินชีวิตอย่างเคร่งครัด มักย้ายจากที่หนึ่งไปยังอีกที่หนึ่ง สร้างคาลิวัส—กระท่อมเล็กๆ—ด้วยตนเอง แล้วเผาทิ้ง –</w:t>
      </w:r>
      <w:r w:rsidRPr="00245C2E">
        <w:rPr>
          <w:i/>
          <w:iCs/>
          <w:szCs w:val="16"/>
          <w:lang w:val="ru-RU"/>
        </w:rPr>
        <w:t xml:space="preserve"> หมายเหตุของผู้แปล.</w:t>
      </w:r>
    </w:p>
  </w:footnote>
  <w:footnote w:id="252">
    <w:p w:rsidRPr="00242D5E" w:rsidR="00242D5E" w:rsidRDefault="00242D5E" w14:paraId="476B57A1" w14:textId="6ADE134C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42D5E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ผู้อาวุโสใช้การเล่นคำ: </w:t>
      </w:r>
      <w:r w:rsidRPr="00245C2E">
        <w:rPr>
          <w:szCs w:val="16"/>
        </w:rPr>
        <w:t xml:space="preserve">παράδοση </w:t>
      </w:r>
      <w:r w:rsidRPr="00245C2E">
        <w:rPr>
          <w:szCs w:val="16"/>
          <w:lang w:val="ru-RU"/>
        </w:rPr>
        <w:t xml:space="preserve">– ประเพณี; </w:t>
      </w:r>
      <w:r w:rsidRPr="00245C2E">
        <w:rPr>
          <w:szCs w:val="16"/>
        </w:rPr>
        <w:t xml:space="preserve">παράβαση </w:t>
      </w:r>
      <w:r w:rsidRPr="00245C2E">
        <w:rPr>
          <w:szCs w:val="16"/>
          <w:lang w:val="ru-RU"/>
        </w:rPr>
        <w:t xml:space="preserve">– อาชญากรรม, การละเมิด, การฝ่าฝืน ในกรณีนี้ เป็นข้อยกเว้น เราแปลคำหลังเป็น ‘การทรยศ’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253">
    <w:p w:rsidRPr="00242D5E" w:rsidR="00242D5E" w:rsidRDefault="00242D5E" w14:paraId="7242E7E0" w14:textId="6BEC841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42D5E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ในปี ค.ศ. 1833 เจ้าชายออตโตแห่งบาวาเรีย ซึ่งยังไม่บรรลุนิติภาวะ ได้รับการเลือกตั้งเป็นกษัตริย์แห่งกรีซที่ได้รับการปลดปล่อย พร้อมกับพระองค์และคณะผู้สำเร็จราชการแทนพระองค์ มีชาวเยอรมันจำนวนมากเดินทางมายังกรีซ ซึ่งเข้ามาครองตำแหน่งผู้นำส่วนใหญ่ในรัฐบาล กองทัพ และเศรษฐกิจของกรีซ ด้วยเหตุนี้ จึงเริ่มต้นยุคสมัยในกรีซ</w:t>
      </w:r>
      <w:r w:rsidRPr="00245C2E">
        <w:rPr>
          <w:szCs w:val="16"/>
          <w:lang w:val="ru-RU"/>
        </w:rPr>
        <w:t xml:space="preserve">ที่รู้จักกันในชื่อ </w:t>
      </w:r>
      <w:r w:rsidRPr="00245C2E">
        <w:rPr>
          <w:szCs w:val="16"/>
          <w:lang w:val="ru-RU"/>
        </w:rPr>
        <w:t xml:space="preserve">‘การครอบงำของบาวาเรีย’ ซึ่งในหลายด้าน ชาวกรีซต้องทนทุกข์ทรมานมากกว่าการอยู่ใต้การปกครองของตุรกีที่พวกเขาเพิ่งหลุดพ้นมาได้ การครองอำนาจของบาวาเรียสิ้นสุดลงเมื่อวันที่ 3 กันยายน ค.ศ. 1843 ด้วยการยกเลิกระบบราชาธิปไตยแบบเบ็ดเสร็จและการประกาศใช้รัฐธรรมนูญกรีก พระเจ้าอ็อตโตและชาวบาวาเรียส่วนใหญ่ถูกขับไล่ออกจากประเทศ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254">
    <w:p w:rsidR="00CD5159" w:rsidRDefault="00CD5159" w14:paraId="5F55AE31" w14:textId="6D74362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ระบบบันทึกดนตรีไบแซนไทน์</w:t>
      </w:r>
    </w:p>
  </w:footnote>
  <w:footnote w:id="255">
    <w:p w:rsidRPr="006775A9" w:rsidR="006775A9" w:rsidRDefault="006775A9" w14:paraId="7ECE9649" w14:textId="25D9C40C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6775A9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ปีเตอร์แห่งเพโลพอนนีส (ถึงแก่กรรม ค.ศ. 1777) – นักประพันธ์เพลงโบสถ์ไบแซนไทน์ผู้โดดเด่นในยุคหลังไบแซนไทน์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256">
    <w:p w:rsidR="006775A9" w:rsidRDefault="006775A9" w14:paraId="788ADD9C" w14:textId="284642F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5C2E">
        <w:rPr>
          <w:szCs w:val="16"/>
          <w:lang w:val="ru-RU"/>
        </w:rPr>
        <w:t xml:space="preserve">ส่งมอบในเดือนมิถุนายน ค.ศ. 1985</w:t>
      </w:r>
    </w:p>
  </w:footnote>
  <w:footnote w:id="257">
    <w:p w:rsidRPr="006775A9" w:rsidR="006775A9" w:rsidRDefault="006775A9" w14:paraId="5EA61315" w14:textId="1453DC8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6775A9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การเล่นคำ: นามสกุลของนักการเมืองและเลขาธิการทั่วไปของพรรคคอมมิวนิสต์โรมาเนีย นิโคเล เซอูเชสคู (1918–1989) เมื่อแปลเป็นภาษากรีก เป็นคำที่ออกเสียงเหมือนกันกับวลี </w:t>
      </w:r>
      <w:r w:rsidRPr="00245C2E">
        <w:rPr>
          <w:szCs w:val="16"/>
        </w:rPr>
        <w:t xml:space="preserve">‘τσαούσης </w:t>
      </w:r>
      <w:r w:rsidRPr="00245C2E">
        <w:rPr>
          <w:szCs w:val="16"/>
        </w:rPr>
        <w:t xml:space="preserve">του </w:t>
      </w:r>
      <w:r w:rsidRPr="00245C2E">
        <w:rPr>
          <w:szCs w:val="16"/>
          <w:lang w:val="ru-RU"/>
        </w:rPr>
        <w:t xml:space="preserve">αἴσχους’ ซึ่งแปลตามตัวอักษรว่า ‘สิบเอกผู้ไร้ยางอาย’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  <w:footnote w:id="258">
    <w:p w:rsidRPr="006775A9" w:rsidR="006775A9" w:rsidP="006775A9" w:rsidRDefault="006775A9" w14:paraId="671ACEF4" w14:textId="0EF5C956">
      <w:pPr>
        <w:rPr>
          <w:sz w:val="20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245C2E">
        <w:rPr>
          <w:sz w:val="20"/>
          <w:szCs w:val="16"/>
          <w:lang w:val="ru-RU"/>
        </w:rPr>
        <w:t xml:space="preserve">ส่งมอบในปี 1992 </w:t>
      </w:r>
    </w:p>
  </w:footnote>
  <w:footnote w:id="259">
    <w:p w:rsidRPr="00D15B69" w:rsidR="00D15B69" w:rsidRDefault="00D15B69" w14:paraId="0B516200" w14:textId="6FA4635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15B69">
        <w:rPr>
          <w:lang w:val="ru-RU"/>
        </w:rPr>
        <w:t xml:space="preserve"> </w:t>
      </w:r>
      <w:r w:rsidRPr="00245C2E">
        <w:rPr>
          <w:szCs w:val="16"/>
          <w:lang w:val="ru-RU"/>
        </w:rPr>
        <w:t xml:space="preserve">พระนิโคเดมอสผู้ทรงเกียรติแห่งภูเขาศักดิ์สิทธิ์ เกิดในปี ค.ศ. 1749 ท่านเป็นหนึ่งในบุคคลผู้ทรงความรู้มากที่สุดในสมัยนั้น ท่านผสมผสานความสามารถพิเศษด้านวิทยาศาสตร์เข้ากับความบริสุทธิ์ไร้ที่ติของศรัทธาออร์โธดอกซ์ ตั้งแต่ปี ค.ศ. 1775 ท่านได้ใช้ชีวิตเป็นพระภิกษุบนภูเขาศักดิ์สิทธิ์อาทอส ที่นี่เองที่ท่านได้เขียนหนังสือจำนวนมาก ซึ่งกลายเป็นคลังสมบัติอันล้ำค่าของเทววิทยาและชีวิตนักพรตในศาสนาออร์โธดอกซ์ ด้วยความมีส่วนร่วมโดยตรงของท่านนิโคเดมัส หนังสือ *Dobrotolyubie*, *Evergietinos* และผลงานของบรรดาบิดาคริสตจักรอื่น ๆ ได้รับการแก้ไขและเตรียมพร้อมสำหรับการตีพิมพ์ ท่านได้ล่วงลับในองค์พระผู้เป็นเจ้าเมื่อวันที่ 1 กรกฎาคม </w:t>
      </w:r>
      <w:r w:rsidRPr="00245C2E">
        <w:rPr>
          <w:szCs w:val="16"/>
          <w:lang w:val="ru-RU"/>
        </w:rPr>
        <w:t xml:space="preserve">ค.ศ.</w:t>
      </w:r>
      <w:r w:rsidRPr="00245C2E">
        <w:rPr>
          <w:szCs w:val="16"/>
          <w:lang w:val="ru-RU"/>
        </w:rPr>
        <w:t xml:space="preserve"> 1809</w:t>
      </w:r>
      <w:r w:rsidRPr="00245C2E">
        <w:rPr>
          <w:szCs w:val="16"/>
          <w:lang w:val="ru-RU"/>
        </w:rPr>
        <w:t xml:space="preserve"> ผลงานส่วนใหญ่ของท่านนิโคเดมัสผู้เป็นที่เคารพยังไม่ได้รับการแปลเป็นภาษารัสเซีย –</w:t>
      </w:r>
      <w:r w:rsidRPr="00245C2E">
        <w:rPr>
          <w:i/>
          <w:iCs/>
          <w:szCs w:val="16"/>
          <w:lang w:val="ru-RU"/>
        </w:rPr>
        <w:t xml:space="preserve"> หมายเหตุของผู้แปล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AEA800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982660819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 w16cid:durableId="1105999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FC8"/>
    <w:rsid w:val="000052A5"/>
    <w:rsid w:val="00023ECC"/>
    <w:rsid w:val="000534FA"/>
    <w:rsid w:val="00054118"/>
    <w:rsid w:val="0006554E"/>
    <w:rsid w:val="000742F9"/>
    <w:rsid w:val="00082970"/>
    <w:rsid w:val="000877C2"/>
    <w:rsid w:val="000A407D"/>
    <w:rsid w:val="000C6327"/>
    <w:rsid w:val="000C7550"/>
    <w:rsid w:val="000D05A4"/>
    <w:rsid w:val="000D1CF1"/>
    <w:rsid w:val="000E7D98"/>
    <w:rsid w:val="001148A9"/>
    <w:rsid w:val="001254BE"/>
    <w:rsid w:val="00127B76"/>
    <w:rsid w:val="00130AB2"/>
    <w:rsid w:val="001545FD"/>
    <w:rsid w:val="001A745D"/>
    <w:rsid w:val="001D2A75"/>
    <w:rsid w:val="001E4FB8"/>
    <w:rsid w:val="002221DF"/>
    <w:rsid w:val="00242D5E"/>
    <w:rsid w:val="00243C10"/>
    <w:rsid w:val="0027456B"/>
    <w:rsid w:val="002F08DD"/>
    <w:rsid w:val="002F5FA0"/>
    <w:rsid w:val="00310CF5"/>
    <w:rsid w:val="00323788"/>
    <w:rsid w:val="003326A8"/>
    <w:rsid w:val="0033540E"/>
    <w:rsid w:val="00347B46"/>
    <w:rsid w:val="003569DB"/>
    <w:rsid w:val="003D320F"/>
    <w:rsid w:val="003E403E"/>
    <w:rsid w:val="003E40A6"/>
    <w:rsid w:val="003F5E0E"/>
    <w:rsid w:val="00405707"/>
    <w:rsid w:val="00433CD8"/>
    <w:rsid w:val="0044412C"/>
    <w:rsid w:val="00454072"/>
    <w:rsid w:val="004664A8"/>
    <w:rsid w:val="004B6B79"/>
    <w:rsid w:val="00500617"/>
    <w:rsid w:val="00503FFA"/>
    <w:rsid w:val="00520386"/>
    <w:rsid w:val="00537D29"/>
    <w:rsid w:val="00555E5B"/>
    <w:rsid w:val="00562B59"/>
    <w:rsid w:val="0057582F"/>
    <w:rsid w:val="005879A4"/>
    <w:rsid w:val="005B0CCB"/>
    <w:rsid w:val="005B56B7"/>
    <w:rsid w:val="005C3DE9"/>
    <w:rsid w:val="005C3FC8"/>
    <w:rsid w:val="005C5CA3"/>
    <w:rsid w:val="005D2ACD"/>
    <w:rsid w:val="005F4357"/>
    <w:rsid w:val="006001D9"/>
    <w:rsid w:val="00611B65"/>
    <w:rsid w:val="0062293F"/>
    <w:rsid w:val="006367DD"/>
    <w:rsid w:val="00675EA3"/>
    <w:rsid w:val="0067718C"/>
    <w:rsid w:val="006775A9"/>
    <w:rsid w:val="0069689B"/>
    <w:rsid w:val="0069701B"/>
    <w:rsid w:val="006B1C75"/>
    <w:rsid w:val="006B4365"/>
    <w:rsid w:val="006C5A24"/>
    <w:rsid w:val="006D11AF"/>
    <w:rsid w:val="006E7227"/>
    <w:rsid w:val="006F66D9"/>
    <w:rsid w:val="0070012F"/>
    <w:rsid w:val="00700D9B"/>
    <w:rsid w:val="00734249"/>
    <w:rsid w:val="00746EE6"/>
    <w:rsid w:val="00752125"/>
    <w:rsid w:val="007755B0"/>
    <w:rsid w:val="007B582E"/>
    <w:rsid w:val="007E1F8A"/>
    <w:rsid w:val="007E4152"/>
    <w:rsid w:val="007F50CA"/>
    <w:rsid w:val="0082460C"/>
    <w:rsid w:val="00847FC1"/>
    <w:rsid w:val="0086719E"/>
    <w:rsid w:val="00874CA3"/>
    <w:rsid w:val="00874FF0"/>
    <w:rsid w:val="0087568D"/>
    <w:rsid w:val="00881766"/>
    <w:rsid w:val="008A42AA"/>
    <w:rsid w:val="008A44D7"/>
    <w:rsid w:val="008A75B6"/>
    <w:rsid w:val="008B622F"/>
    <w:rsid w:val="008D3CEC"/>
    <w:rsid w:val="008F2795"/>
    <w:rsid w:val="008F7988"/>
    <w:rsid w:val="0092581F"/>
    <w:rsid w:val="00933FB3"/>
    <w:rsid w:val="00936B08"/>
    <w:rsid w:val="0094500E"/>
    <w:rsid w:val="00960926"/>
    <w:rsid w:val="00961A29"/>
    <w:rsid w:val="00975770"/>
    <w:rsid w:val="00993847"/>
    <w:rsid w:val="009948AA"/>
    <w:rsid w:val="009C2FFD"/>
    <w:rsid w:val="009D4624"/>
    <w:rsid w:val="009D48F6"/>
    <w:rsid w:val="009E16AE"/>
    <w:rsid w:val="009F3FC8"/>
    <w:rsid w:val="00A237B1"/>
    <w:rsid w:val="00A327EF"/>
    <w:rsid w:val="00A33B0C"/>
    <w:rsid w:val="00A636D3"/>
    <w:rsid w:val="00A70494"/>
    <w:rsid w:val="00A70663"/>
    <w:rsid w:val="00A7342E"/>
    <w:rsid w:val="00A748AE"/>
    <w:rsid w:val="00A8065A"/>
    <w:rsid w:val="00A81295"/>
    <w:rsid w:val="00AA21A6"/>
    <w:rsid w:val="00AD7BA2"/>
    <w:rsid w:val="00AF4476"/>
    <w:rsid w:val="00B038E8"/>
    <w:rsid w:val="00B075F0"/>
    <w:rsid w:val="00B21A91"/>
    <w:rsid w:val="00B61DC3"/>
    <w:rsid w:val="00B74D5F"/>
    <w:rsid w:val="00B94B25"/>
    <w:rsid w:val="00BA70A5"/>
    <w:rsid w:val="00BB54AE"/>
    <w:rsid w:val="00BC1EB5"/>
    <w:rsid w:val="00BE070E"/>
    <w:rsid w:val="00BF6B1D"/>
    <w:rsid w:val="00C15601"/>
    <w:rsid w:val="00C1572E"/>
    <w:rsid w:val="00C259AA"/>
    <w:rsid w:val="00C63AB0"/>
    <w:rsid w:val="00C8231A"/>
    <w:rsid w:val="00C84680"/>
    <w:rsid w:val="00C945B1"/>
    <w:rsid w:val="00CA2D1C"/>
    <w:rsid w:val="00CA377D"/>
    <w:rsid w:val="00CB3646"/>
    <w:rsid w:val="00CC0B82"/>
    <w:rsid w:val="00CC78F0"/>
    <w:rsid w:val="00CD5159"/>
    <w:rsid w:val="00CE4556"/>
    <w:rsid w:val="00CF1C82"/>
    <w:rsid w:val="00CF5E4F"/>
    <w:rsid w:val="00D15731"/>
    <w:rsid w:val="00D15B69"/>
    <w:rsid w:val="00D30433"/>
    <w:rsid w:val="00D43B86"/>
    <w:rsid w:val="00D47130"/>
    <w:rsid w:val="00D50435"/>
    <w:rsid w:val="00D7356D"/>
    <w:rsid w:val="00D743EF"/>
    <w:rsid w:val="00D9637D"/>
    <w:rsid w:val="00E00740"/>
    <w:rsid w:val="00E227C8"/>
    <w:rsid w:val="00E36FE2"/>
    <w:rsid w:val="00E37ACA"/>
    <w:rsid w:val="00E52162"/>
    <w:rsid w:val="00E57B5F"/>
    <w:rsid w:val="00E57BC7"/>
    <w:rsid w:val="00E85169"/>
    <w:rsid w:val="00EB6084"/>
    <w:rsid w:val="00EC3AA6"/>
    <w:rsid w:val="00EC6650"/>
    <w:rsid w:val="00EC686D"/>
    <w:rsid w:val="00EE77B0"/>
    <w:rsid w:val="00EF3186"/>
    <w:rsid w:val="00F01998"/>
    <w:rsid w:val="00F03977"/>
    <w:rsid w:val="00F10AF4"/>
    <w:rsid w:val="00F224F5"/>
    <w:rsid w:val="00F90180"/>
    <w:rsid w:val="00F96B85"/>
    <w:rsid w:val="00FA3E15"/>
    <w:rsid w:val="00FD7F94"/>
    <w:rsid w:val="00FE7F6D"/>
    <w:rsid w:val="00FF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7A89A"/>
  <w15:docId w15:val="{212FE507-5AFB-4A6F-8589-7E27AAF3B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FB3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933FB3"/>
    <w:pPr>
      <w:keepNext/>
      <w:spacing w:after="240"/>
      <w:jc w:val="center"/>
      <w:outlineLvl w:val="0"/>
    </w:pPr>
    <w:rPr>
      <w:rFonts w:ascii="Arial" w:hAnsi="Arial"/>
      <w:b/>
      <w:color w:val="800000"/>
      <w:spacing w:val="30"/>
      <w:kern w:val="28"/>
      <w:sz w:val="56"/>
    </w:rPr>
  </w:style>
  <w:style w:type="paragraph" w:styleId="Heading2">
    <w:name w:val="heading 2"/>
    <w:basedOn w:val="Normal"/>
    <w:next w:val="Normal"/>
    <w:link w:val="Heading2Char"/>
    <w:qFormat/>
    <w:rsid w:val="00933FB3"/>
    <w:pPr>
      <w:keepNext/>
      <w:spacing w:after="120"/>
      <w:jc w:val="center"/>
      <w:outlineLvl w:val="1"/>
    </w:pPr>
    <w:rPr>
      <w:rFonts w:ascii="Arial" w:hAnsi="Arial"/>
      <w:b/>
      <w:color w:val="800000"/>
      <w:spacing w:val="20"/>
      <w:sz w:val="38"/>
    </w:rPr>
  </w:style>
  <w:style w:type="paragraph" w:styleId="Heading3">
    <w:name w:val="heading 3"/>
    <w:basedOn w:val="Normal"/>
    <w:next w:val="Normal"/>
    <w:link w:val="Heading3Char"/>
    <w:qFormat/>
    <w:rsid w:val="00933FB3"/>
    <w:pPr>
      <w:keepNext/>
      <w:spacing w:after="120"/>
      <w:jc w:val="center"/>
      <w:outlineLvl w:val="2"/>
    </w:pPr>
    <w:rPr>
      <w:rFonts w:ascii="Arial" w:hAnsi="Arial"/>
      <w:b/>
      <w:color w:val="0000FF"/>
      <w:spacing w:val="16"/>
      <w:sz w:val="30"/>
    </w:rPr>
  </w:style>
  <w:style w:type="paragraph" w:styleId="Heading4">
    <w:name w:val="heading 4"/>
    <w:basedOn w:val="Normal"/>
    <w:next w:val="Normal"/>
    <w:link w:val="Heading4Char"/>
    <w:autoRedefine/>
    <w:qFormat/>
    <w:rsid w:val="00933FB3"/>
    <w:pPr>
      <w:keepNext/>
      <w:spacing w:after="60"/>
      <w:outlineLvl w:val="3"/>
    </w:pPr>
    <w:rPr>
      <w:rFonts w:ascii="Arial" w:hAnsi="Arial"/>
      <w:b/>
      <w:color w:val="0000FF"/>
    </w:rPr>
  </w:style>
  <w:style w:type="paragraph" w:styleId="Heading5">
    <w:name w:val="heading 5"/>
    <w:basedOn w:val="Normal"/>
    <w:next w:val="Normal"/>
    <w:link w:val="Heading5Char"/>
    <w:autoRedefine/>
    <w:qFormat/>
    <w:rsid w:val="00933FB3"/>
    <w:pPr>
      <w:keepNext/>
      <w:tabs>
        <w:tab w:val="left" w:pos="475"/>
      </w:tabs>
      <w:jc w:val="center"/>
      <w:outlineLvl w:val="4"/>
    </w:pPr>
    <w:rPr>
      <w:b/>
      <w:i/>
      <w:color w:val="0000FF"/>
    </w:rPr>
  </w:style>
  <w:style w:type="paragraph" w:styleId="Heading6">
    <w:name w:val="heading 6"/>
    <w:basedOn w:val="Normal"/>
    <w:next w:val="Normal"/>
    <w:link w:val="Heading6Char"/>
    <w:qFormat/>
    <w:rsid w:val="00933FB3"/>
    <w:pPr>
      <w:keepNext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  <w:rsid w:val="00933FB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33FB3"/>
  </w:style>
  <w:style w:type="character" w:customStyle="1" w:styleId="Heading1Char">
    <w:name w:val="Heading 1 Char"/>
    <w:basedOn w:val="DefaultParagraphFont"/>
    <w:link w:val="Heading1"/>
    <w:rsid w:val="00506D7A"/>
    <w:rPr>
      <w:rFonts w:ascii="Arial" w:hAnsi="Arial"/>
      <w:b/>
      <w:color w:val="800000"/>
      <w:spacing w:val="30"/>
      <w:kern w:val="28"/>
      <w:sz w:val="56"/>
    </w:rPr>
  </w:style>
  <w:style w:type="character" w:customStyle="1" w:styleId="Heading2Char">
    <w:name w:val="Heading 2 Char"/>
    <w:basedOn w:val="DefaultParagraphFont"/>
    <w:link w:val="Heading2"/>
    <w:rsid w:val="00506D7A"/>
    <w:rPr>
      <w:rFonts w:ascii="Arial" w:hAnsi="Arial"/>
      <w:b/>
      <w:color w:val="800000"/>
      <w:spacing w:val="20"/>
      <w:sz w:val="38"/>
    </w:rPr>
  </w:style>
  <w:style w:type="character" w:customStyle="1" w:styleId="Heading3Char">
    <w:name w:val="Heading 3 Char"/>
    <w:basedOn w:val="DefaultParagraphFont"/>
    <w:link w:val="Heading3"/>
    <w:rsid w:val="00506D7A"/>
    <w:rPr>
      <w:rFonts w:ascii="Arial" w:hAnsi="Arial"/>
      <w:b/>
      <w:color w:val="0000FF"/>
      <w:spacing w:val="16"/>
      <w:sz w:val="30"/>
    </w:rPr>
  </w:style>
  <w:style w:type="character" w:customStyle="1" w:styleId="Heading4Char">
    <w:name w:val="Heading 4 Char"/>
    <w:basedOn w:val="DefaultParagraphFont"/>
    <w:link w:val="Heading4"/>
    <w:rsid w:val="00933FB3"/>
    <w:rPr>
      <w:rFonts w:ascii="Arial" w:hAnsi="Arial"/>
      <w:b/>
      <w:color w:val="0000FF"/>
      <w:sz w:val="24"/>
    </w:rPr>
  </w:style>
  <w:style w:type="character" w:customStyle="1" w:styleId="Heading5Char">
    <w:name w:val="Heading 5 Char"/>
    <w:basedOn w:val="DefaultParagraphFont"/>
    <w:link w:val="Heading5"/>
    <w:rsid w:val="00933FB3"/>
    <w:rPr>
      <w:b/>
      <w:i/>
      <w:color w:val="0000FF"/>
      <w:sz w:val="24"/>
    </w:rPr>
  </w:style>
  <w:style w:type="character" w:customStyle="1" w:styleId="Heading6Char">
    <w:name w:val="Heading 6 Char"/>
    <w:basedOn w:val="DefaultParagraphFont"/>
    <w:link w:val="Heading6"/>
    <w:rsid w:val="00933FB3"/>
    <w:rPr>
      <w:b/>
      <w:sz w:val="24"/>
    </w:rPr>
  </w:style>
  <w:style w:type="paragraph" w:customStyle="1" w:styleId="div">
    <w:name w:val="div"/>
    <w:basedOn w:val="Normal"/>
  </w:style>
  <w:style w:type="paragraph" w:customStyle="1" w:styleId="paragraph">
    <w:name w:val="paragraph"/>
    <w:basedOn w:val="Normal"/>
    <w:pPr>
      <w:ind w:firstLine="520"/>
    </w:pPr>
    <w:rPr>
      <w:sz w:val="26"/>
      <w:szCs w:val="26"/>
    </w:rPr>
  </w:style>
  <w:style w:type="paragraph" w:customStyle="1" w:styleId="Subtitle1">
    <w:name w:val="Subtitle1"/>
    <w:basedOn w:val="Normal"/>
    <w:pPr>
      <w:jc w:val="center"/>
    </w:pPr>
    <w:rPr>
      <w:b/>
      <w:bCs/>
      <w:color w:val="000000"/>
      <w:sz w:val="29"/>
      <w:szCs w:val="29"/>
    </w:rPr>
  </w:style>
  <w:style w:type="paragraph" w:customStyle="1" w:styleId="imgDiv">
    <w:name w:val="imgDiv"/>
    <w:basedOn w:val="Normal"/>
    <w:pPr>
      <w:jc w:val="center"/>
    </w:pPr>
  </w:style>
  <w:style w:type="paragraph" w:customStyle="1" w:styleId="blockquote">
    <w:name w:val="blockquote"/>
    <w:basedOn w:val="Normal"/>
  </w:style>
  <w:style w:type="paragraph" w:customStyle="1" w:styleId="poem">
    <w:name w:val="poem"/>
    <w:basedOn w:val="Normal"/>
    <w:pPr>
      <w:jc w:val="left"/>
    </w:pPr>
    <w:rPr>
      <w:i/>
      <w:iCs/>
    </w:rPr>
  </w:style>
  <w:style w:type="paragraph" w:customStyle="1" w:styleId="notes">
    <w:name w:val="notes"/>
    <w:basedOn w:val="Normal"/>
    <w:pPr>
      <w:pBdr>
        <w:top w:val="none" w:sz="0" w:space="9" w:color="auto"/>
        <w:left w:val="none" w:sz="0" w:space="15" w:color="auto"/>
        <w:bottom w:val="none" w:sz="0" w:space="9" w:color="auto"/>
        <w:right w:val="none" w:sz="0" w:space="15" w:color="auto"/>
      </w:pBdr>
      <w:shd w:val="clear" w:color="auto" w:fill="FFF5AF"/>
      <w:ind w:firstLine="480"/>
    </w:pPr>
    <w:rPr>
      <w:shd w:val="clear" w:color="auto" w:fill="FFF5AF"/>
    </w:rPr>
  </w:style>
  <w:style w:type="character" w:customStyle="1" w:styleId="p1">
    <w:name w:val="p1"/>
    <w:basedOn w:val="DefaultParagraphFont"/>
    <w:rPr>
      <w:rFonts w:ascii="Times New Roman" w:eastAsia="Times New Roman" w:hAnsi="Times New Roman" w:cs="Times New Roman"/>
      <w:color w:val="B50E1A"/>
      <w:sz w:val="25"/>
      <w:szCs w:val="25"/>
    </w:rPr>
  </w:style>
  <w:style w:type="paragraph" w:styleId="Footer">
    <w:name w:val="footer"/>
    <w:basedOn w:val="Normal"/>
    <w:link w:val="FooterChar"/>
    <w:rsid w:val="00933F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84680"/>
    <w:rPr>
      <w:sz w:val="24"/>
    </w:rPr>
  </w:style>
  <w:style w:type="character" w:styleId="PageNumber">
    <w:name w:val="page number"/>
    <w:basedOn w:val="DefaultParagraphFont"/>
    <w:rsid w:val="00933FB3"/>
  </w:style>
  <w:style w:type="paragraph" w:customStyle="1" w:styleId="headingredital">
    <w:name w:val="heading_red_ital"/>
    <w:basedOn w:val="Normal"/>
    <w:rsid w:val="00933FB3"/>
    <w:rPr>
      <w:i/>
      <w:color w:val="800000"/>
    </w:rPr>
  </w:style>
  <w:style w:type="paragraph" w:styleId="Header">
    <w:name w:val="header"/>
    <w:basedOn w:val="Normal"/>
    <w:link w:val="HeaderChar"/>
    <w:rsid w:val="00933FB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84680"/>
    <w:rPr>
      <w:sz w:val="24"/>
    </w:rPr>
  </w:style>
  <w:style w:type="paragraph" w:styleId="TOC5">
    <w:name w:val="toc 5"/>
    <w:basedOn w:val="Normal"/>
    <w:next w:val="Normal"/>
    <w:autoRedefine/>
    <w:uiPriority w:val="39"/>
    <w:rsid w:val="00933FB3"/>
    <w:pPr>
      <w:ind w:left="960"/>
      <w:jc w:val="left"/>
    </w:pPr>
    <w:rPr>
      <w:rFonts w:asciiTheme="minorHAnsi" w:hAnsiTheme="minorHAnsi" w:cstheme="minorHAnsi"/>
      <w:sz w:val="20"/>
    </w:rPr>
  </w:style>
  <w:style w:type="paragraph" w:styleId="TOC4">
    <w:name w:val="toc 4"/>
    <w:basedOn w:val="Normal"/>
    <w:next w:val="Normal"/>
    <w:autoRedefine/>
    <w:uiPriority w:val="39"/>
    <w:rsid w:val="00933FB3"/>
    <w:pPr>
      <w:ind w:left="720"/>
      <w:jc w:val="left"/>
    </w:pPr>
    <w:rPr>
      <w:rFonts w:asciiTheme="minorHAnsi" w:hAnsiTheme="minorHAnsi" w:cstheme="minorHAnsi"/>
      <w:sz w:val="20"/>
    </w:rPr>
  </w:style>
  <w:style w:type="paragraph" w:styleId="EnvelopeAddress">
    <w:name w:val="envelope address"/>
    <w:basedOn w:val="Normal"/>
    <w:rsid w:val="00933FB3"/>
    <w:pPr>
      <w:framePr w:w="7920" w:h="1980" w:hRule="exact" w:hSpace="180" w:wrap="auto" w:hAnchor="page" w:xAlign="center" w:yAlign="bottom"/>
      <w:ind w:left="2880"/>
    </w:pPr>
    <w:rPr>
      <w:sz w:val="28"/>
    </w:rPr>
  </w:style>
  <w:style w:type="paragraph" w:styleId="EnvelopeReturn">
    <w:name w:val="envelope return"/>
    <w:basedOn w:val="Normal"/>
    <w:rsid w:val="00933FB3"/>
  </w:style>
  <w:style w:type="character" w:styleId="Hyperlink">
    <w:name w:val="Hyperlink"/>
    <w:uiPriority w:val="99"/>
    <w:rsid w:val="00933FB3"/>
    <w:rPr>
      <w:color w:val="0000FF"/>
      <w:u w:val="single"/>
    </w:rPr>
  </w:style>
  <w:style w:type="character" w:styleId="FollowedHyperlink">
    <w:name w:val="FollowedHyperlink"/>
    <w:rsid w:val="00933FB3"/>
    <w:rPr>
      <w:color w:val="800080"/>
      <w:u w:val="singl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933FB3"/>
    <w:pPr>
      <w:contextualSpacing/>
      <w:jc w:val="center"/>
    </w:pPr>
    <w:rPr>
      <w:rFonts w:ascii="Arial" w:hAnsi="Arial"/>
      <w:b/>
      <w:color w:val="FF0000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933FB3"/>
    <w:rPr>
      <w:rFonts w:ascii="Arial" w:hAnsi="Arial"/>
      <w:b/>
      <w:color w:val="FF0000"/>
      <w:spacing w:val="-10"/>
      <w:kern w:val="28"/>
      <w:sz w:val="56"/>
      <w:szCs w:val="56"/>
    </w:rPr>
  </w:style>
  <w:style w:type="paragraph" w:customStyle="1" w:styleId="Title2">
    <w:name w:val="Title2"/>
    <w:basedOn w:val="Normal"/>
    <w:link w:val="Title2Char"/>
    <w:autoRedefine/>
    <w:qFormat/>
    <w:rsid w:val="00933FB3"/>
    <w:pPr>
      <w:jc w:val="center"/>
    </w:pPr>
    <w:rPr>
      <w:rFonts w:ascii="Arial" w:hAnsi="Arial" w:cs="Arial"/>
      <w:b/>
      <w:bCs/>
      <w:color w:val="FF0000"/>
      <w:sz w:val="36"/>
      <w:szCs w:val="36"/>
      <w:lang w:val="ru-RU"/>
    </w:rPr>
  </w:style>
  <w:style w:type="character" w:customStyle="1" w:styleId="Title2Char">
    <w:name w:val="Title2 Char"/>
    <w:link w:val="Title2"/>
    <w:rsid w:val="00933FB3"/>
    <w:rPr>
      <w:rFonts w:ascii="Arial" w:hAnsi="Arial" w:cs="Arial"/>
      <w:b/>
      <w:bCs/>
      <w:color w:val="FF0000"/>
      <w:sz w:val="36"/>
      <w:szCs w:val="36"/>
      <w:lang w:val="ru-RU"/>
    </w:rPr>
  </w:style>
  <w:style w:type="paragraph" w:customStyle="1" w:styleId="Insert">
    <w:name w:val="Insert"/>
    <w:basedOn w:val="Normal"/>
    <w:link w:val="InsertChar"/>
    <w:autoRedefine/>
    <w:qFormat/>
    <w:rsid w:val="000534FA"/>
    <w:rPr>
      <w:b/>
      <w:bCs/>
      <w:color w:val="FF0000"/>
      <w:sz w:val="20"/>
      <w:szCs w:val="24"/>
      <w:lang w:val="ru-RU"/>
    </w:rPr>
  </w:style>
  <w:style w:type="character" w:customStyle="1" w:styleId="InsertChar">
    <w:name w:val="Insert Char"/>
    <w:basedOn w:val="DefaultParagraphFont"/>
    <w:link w:val="Insert"/>
    <w:rsid w:val="000534FA"/>
    <w:rPr>
      <w:b/>
      <w:bCs/>
      <w:color w:val="FF0000"/>
      <w:szCs w:val="24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347B46"/>
    <w:pPr>
      <w:spacing w:before="120"/>
      <w:jc w:val="left"/>
    </w:pPr>
    <w:rPr>
      <w:rFonts w:asciiTheme="minorHAnsi" w:hAnsiTheme="minorHAnsi" w:cstheme="minorHAnsi"/>
      <w:b/>
      <w:bCs/>
      <w:i/>
      <w:iCs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347B46"/>
    <w:pPr>
      <w:spacing w:before="120"/>
      <w:ind w:left="24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47B46"/>
    <w:pPr>
      <w:ind w:left="480"/>
      <w:jc w:val="left"/>
    </w:pPr>
    <w:rPr>
      <w:rFonts w:asciiTheme="minorHAnsi" w:hAnsiTheme="minorHAnsi" w:cstheme="minorHAns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347B46"/>
    <w:pPr>
      <w:ind w:left="1200"/>
      <w:jc w:val="left"/>
    </w:pPr>
    <w:rPr>
      <w:rFonts w:asciiTheme="minorHAnsi" w:hAnsiTheme="minorHAnsi" w:cstheme="minorHAns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347B46"/>
    <w:pPr>
      <w:ind w:left="1440"/>
      <w:jc w:val="left"/>
    </w:pPr>
    <w:rPr>
      <w:rFonts w:asciiTheme="minorHAnsi" w:hAnsiTheme="minorHAnsi" w:cstheme="minorHAns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347B46"/>
    <w:pPr>
      <w:ind w:left="1680"/>
      <w:jc w:val="left"/>
    </w:pPr>
    <w:rPr>
      <w:rFonts w:asciiTheme="minorHAnsi" w:hAnsiTheme="minorHAnsi" w:cstheme="minorHAns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347B46"/>
    <w:pPr>
      <w:ind w:left="1920"/>
      <w:jc w:val="left"/>
    </w:pPr>
    <w:rPr>
      <w:rFonts w:asciiTheme="minorHAnsi" w:hAnsiTheme="minorHAnsi" w:cstheme="minorHAnsi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47B46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34FA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34FA"/>
  </w:style>
  <w:style w:type="character" w:styleId="FootnoteReference">
    <w:name w:val="footnote reference"/>
    <w:basedOn w:val="DefaultParagraphFont"/>
    <w:uiPriority w:val="99"/>
    <w:semiHidden/>
    <w:unhideWhenUsed/>
    <w:rsid w:val="000534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a\AppData\Roaming\Microsoft\Templates\Normal12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DD7E7-4807-47DF-8356-7B1DA4E43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Normal12M.dotm</Template>
  <TotalTime>139</TotalTime>
  <Pages>174</Pages>
  <Words>91970</Words>
  <Characters>501241</Characters>
  <Application>Microsoft Office Word</Application>
  <DocSecurity>0</DocSecurity>
  <Lines>7594</Lines>
  <Paragraphs>1366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เล่ม 1 ด้วยความเจ็บปวดและความรักต่อมนุษย์ยุคปัจจุบัน</vt:lpstr>
    </vt:vector>
  </TitlesOfParts>
  <Company>Orthodox.asia</Company>
  <LinksUpToDate>false</LinksUpToDate>
  <CharactersWithSpaces>591845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เล่ม 1 ด้วยความเจ็บปวดและความรักต่อมนุษย์ยุคปัจจุบัน</dc:title>
  <dc:subject>10</dc:subject>
  <dc:creator>เถระปาอีซีออสแห่งภูเขาอาโธส</dc:creator>
  <dc:description>เถระปาอีซีออสแห่งภูเขาอาโธส (ค.ศ. 1924–1994) เป็นนักพรตชาวกรีกแห่งภูเขาอาโธสผู้เป็นที่รู้จักทั่วโลกออร์โธดอกซ์ นักบุญที่แท้จริงแห่งยุคสมัยของเรา ทั้งยังเป็นผู้นำทางจิตวิญญาณและนักเขียนที่ได้รับความเคารพนับถืออย่างสูงยิ่ง หนังสือชุด «วาทะ» ของเถระปาอีซีออสเริ่มรวบรวมขึ้นหลังจากท่านมรณภาพ โดยเหล่านักพรตหญิงแห่งอารามซูโรตีใกล้เมืองเทสซาโลนิกิ ซึ่งเป็นอารามที่ท่านก่อตั้งขึ้น ในการรวบรวม «วาทะ» นี้ได้ใช้บันทึกเสียงและบันทึกชวเลขจากการสนทนากับท่าน จดหมายของท่าน และข้อความบางตอนจากหนังสือที่ท่านเขียนไว้ขณะยังมีชีวิตอยู่ «วาทะ» ของเถระปาอีซีออสแห่งภูเขาอาโธส ซึ่งเรียบเรียงในรูปแบบคำถามและคำตอบอันมีชีวิตชีวาและเห็นภาพชัดเจน ได้รับการแปลเป็นภาษาต่าง ๆ หลายสิบภาษา และช่วยให้ผู้คนมากมายพบหนทางสู่พระเจ้าและได้รับคำตอบต่อข้อสงสัยที่รบกวนจิตใจ ในเล่มที่ 1 ของ «วาทะ» ได้รวบรวมคำสอนของท่านว่าด้วยบาปและมาร ว่าด้วยวัฒนธรรมยุคปัจจุบัน ว่าด้วยพระวิญญาณของพระเจ้าและจิตวิญญาณของโลกนี้ และว่าด้วยพระศาสนจักรในยุคของเรา</dc:description>
  <lastModifiedBy>Dmitri Gropen</lastModifiedBy>
  <lastPrinted>2025-04-28T22:09:00.0000000Z</lastPrinted>
  <dcterms:created xsi:type="dcterms:W3CDTF">2025-04-24T16:19:00.0000000Z</dcterms:created>
  <dcterms:modified xsi:type="dcterms:W3CDTF">2026-03-23T01:00:00.0000000Z</dcterms:modified>
  <keywords>นักบุญปาอีซีออสแห่งภูเขาอาโธส, เถระปาอีซีออส, วาทะของนักบุญปาอีซีออสแห่งภูเขาอาโธส, ชีวิตฝ่ายจิตวิญญาณ, มนุษย์ยุคปัจจุบัน, ศาสนาคริสต์นิกายออร์โธดอกซ์, ชีวิตคริสตชน, คำสอนฝ่ายจิตวิญญาณ, ความรักต่อเพื่อนมนุษย์, ความเมตตากรุณา, ความเจ็บปวดฝ่ายจิตวิญญาณ, โลกยุคปัจจุบัน, จิตวิญญาณฝ่ายโลก, บาป, การกลับใจ, ความเชื่อ, ความหวังในพระเจ้า, พระญาณสอดส่องของพระเจ้า, การต่อสู้ฝ่ายจิตวิญญาณ, ความถ่อมตน, ความเรียบง่าย, การเสียสละ, ความทุกข์ทรมาน, ความโศกเศร้า, การอธิษฐานภาวนา, ความรักแบบคริสตชน, วิจารณญาณฝ่ายจิตวิญญาณ, บรรดาปิตาจารย์ผู้ศักดิ์สิทธิ์, เหล่าเถระแห่งอาโธส, ภูเขาศักดิ์สิทธิ์อาโธส</keywords>
  <dc:language>th</dc:language>
</coreProperties>
</file>